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7B7335" w:rsidP="00F92799">
      <w:pPr>
        <w:pStyle w:val="Textkrper"/>
        <w:sectPr w:rsidR="00A74C42" w:rsidRPr="00DE4890" w:rsidSect="0016350A">
          <w:headerReference w:type="even" r:id="rId9"/>
          <w:headerReference w:type="default" r:id="rId10"/>
          <w:footerReference w:type="even" r:id="rId11"/>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8784" behindDoc="0" locked="0" layoutInCell="1" allowOverlap="1" wp14:anchorId="09475826" wp14:editId="110D6E24">
                <wp:simplePos x="0" y="0"/>
                <wp:positionH relativeFrom="page">
                  <wp:posOffset>862642</wp:posOffset>
                </wp:positionH>
                <wp:positionV relativeFrom="page">
                  <wp:posOffset>4710022</wp:posOffset>
                </wp:positionV>
                <wp:extent cx="4866640" cy="2018223"/>
                <wp:effectExtent l="0" t="0" r="0" b="1270"/>
                <wp:wrapNone/>
                <wp:docPr id="1191" name="Textfeld 1191"/>
                <wp:cNvGraphicFramePr/>
                <a:graphic xmlns:a="http://schemas.openxmlformats.org/drawingml/2006/main">
                  <a:graphicData uri="http://schemas.microsoft.com/office/word/2010/wordprocessingShape">
                    <wps:wsp>
                      <wps:cNvSpPr txBox="1"/>
                      <wps:spPr>
                        <a:xfrm>
                          <a:off x="0" y="0"/>
                          <a:ext cx="4866640" cy="2018223"/>
                        </a:xfrm>
                        <a:prstGeom prst="rect">
                          <a:avLst/>
                        </a:prstGeom>
                        <a:solidFill>
                          <a:sysClr val="window" lastClr="FFFFFF"/>
                        </a:solidFill>
                        <a:ln w="6350">
                          <a:noFill/>
                        </a:ln>
                        <a:effectLst/>
                      </wps:spPr>
                      <wps:txbx>
                        <w:txbxContent>
                          <w:p w:rsidR="009171B1" w:rsidRDefault="009171B1" w:rsidP="00A74C42">
                            <w:pPr>
                              <w:pStyle w:val="NL-DeckblattFett"/>
                            </w:pPr>
                            <w:r>
                              <w:t>Niveaudifferenziert</w:t>
                            </w:r>
                            <w:r w:rsidR="00577181">
                              <w:t>es</w:t>
                            </w:r>
                            <w:r>
                              <w:t xml:space="preserve"> Lernen</w:t>
                            </w:r>
                          </w:p>
                          <w:p w:rsidR="009171B1" w:rsidRDefault="009171B1" w:rsidP="00A74C42">
                            <w:pPr>
                              <w:pStyle w:val="NL-DeckblattFett"/>
                            </w:pPr>
                          </w:p>
                          <w:p w:rsidR="009171B1" w:rsidRDefault="009171B1" w:rsidP="00A74C42">
                            <w:pPr>
                              <w:pStyle w:val="NL-DeckblattFett"/>
                            </w:pPr>
                            <w:r>
                              <w:t>Kompetenzraster, Lernwegelisten und exemplarische Lernmaterialien</w:t>
                            </w:r>
                          </w:p>
                          <w:p w:rsidR="009171B1" w:rsidRDefault="009171B1" w:rsidP="00A74C42">
                            <w:pPr>
                              <w:pStyle w:val="NL-DeckblattFett"/>
                            </w:pPr>
                          </w:p>
                          <w:p w:rsidR="009171B1" w:rsidRDefault="009171B1" w:rsidP="00A74C42">
                            <w:pPr>
                              <w:pStyle w:val="NL-DeckblattFett"/>
                            </w:pPr>
                            <w:r>
                              <w:t>Ernährung und Gastronomie</w:t>
                            </w:r>
                          </w:p>
                          <w:p w:rsidR="009171B1" w:rsidRPr="000B321B" w:rsidRDefault="009171B1" w:rsidP="00A74C42">
                            <w:pPr>
                              <w:pStyle w:val="NL-DeckblattFett"/>
                            </w:pPr>
                            <w:r>
                              <w:t>Lernfeld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91" o:spid="_x0000_s1026" type="#_x0000_t202" style="position:absolute;left:0;text-align:left;margin-left:67.9pt;margin-top:370.85pt;width:383.2pt;height:158.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" fillcolor="window" stroked="f" strokeweight=".5pt">
                <v:textbox>
                  <w:txbxContent>
                    <w:p w:rsidR="009171B1" w:rsidRDefault="009171B1" w:rsidP="00A74C42">
                      <w:pPr>
                        <w:pStyle w:val="NL-DeckblattFett"/>
                      </w:pPr>
                      <w:r>
                        <w:t>Niveaudifferenziert</w:t>
                      </w:r>
                      <w:r w:rsidR="00577181">
                        <w:t>es</w:t>
                      </w:r>
                      <w:r>
                        <w:t xml:space="preserve"> Lernen</w:t>
                      </w:r>
                    </w:p>
                    <w:p w:rsidR="009171B1" w:rsidRDefault="009171B1" w:rsidP="00A74C42">
                      <w:pPr>
                        <w:pStyle w:val="NL-DeckblattFett"/>
                      </w:pPr>
                    </w:p>
                    <w:p w:rsidR="009171B1" w:rsidRDefault="009171B1" w:rsidP="00A74C42">
                      <w:pPr>
                        <w:pStyle w:val="NL-DeckblattFett"/>
                      </w:pPr>
                      <w:r>
                        <w:t>Kompetenzraster, Lernwegelisten und exemplarische Lernmaterialien</w:t>
                      </w:r>
                    </w:p>
                    <w:p w:rsidR="009171B1" w:rsidRDefault="009171B1" w:rsidP="00A74C42">
                      <w:pPr>
                        <w:pStyle w:val="NL-DeckblattFett"/>
                      </w:pPr>
                    </w:p>
                    <w:p w:rsidR="009171B1" w:rsidRDefault="009171B1" w:rsidP="00A74C42">
                      <w:pPr>
                        <w:pStyle w:val="NL-DeckblattFett"/>
                      </w:pPr>
                      <w:r>
                        <w:t>Ernährung und Gastronomie</w:t>
                      </w:r>
                    </w:p>
                    <w:p w:rsidR="009171B1" w:rsidRPr="000B321B" w:rsidRDefault="009171B1" w:rsidP="00A74C42">
                      <w:pPr>
                        <w:pStyle w:val="NL-DeckblattFett"/>
                      </w:pPr>
                      <w:r>
                        <w:t>Lernfeld 2</w:t>
                      </w:r>
                    </w:p>
                  </w:txbxContent>
                </v:textbox>
                <w10:wrap anchorx="page" anchory="page"/>
              </v:shape>
            </w:pict>
          </mc:Fallback>
        </mc:AlternateContent>
      </w:r>
      <w:r w:rsidRPr="00DE4890">
        <w:rPr>
          <w:noProof/>
        </w:rPr>
        <mc:AlternateContent>
          <mc:Choice Requires="wps">
            <w:drawing>
              <wp:anchor distT="0" distB="0" distL="114300" distR="114300" simplePos="0" relativeHeight="251635712" behindDoc="0" locked="0" layoutInCell="1" allowOverlap="1" wp14:anchorId="2D8F717C" wp14:editId="73017477">
                <wp:simplePos x="0" y="0"/>
                <wp:positionH relativeFrom="page">
                  <wp:posOffset>865632</wp:posOffset>
                </wp:positionH>
                <wp:positionV relativeFrom="page">
                  <wp:posOffset>6900672</wp:posOffset>
                </wp:positionV>
                <wp:extent cx="4866640" cy="2098294"/>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294"/>
                        </a:xfrm>
                        <a:prstGeom prst="rect">
                          <a:avLst/>
                        </a:prstGeom>
                        <a:solidFill>
                          <a:sysClr val="window" lastClr="FFFFFF"/>
                        </a:solidFill>
                        <a:ln w="6350">
                          <a:noFill/>
                        </a:ln>
                        <a:effectLst/>
                      </wps:spPr>
                      <wps:txbx>
                        <w:txbxContent>
                          <w:p w:rsidR="009171B1" w:rsidRDefault="009171B1" w:rsidP="00A74C42">
                            <w:pPr>
                              <w:pStyle w:val="NL-Deckblatt"/>
                            </w:pPr>
                            <w:r>
                              <w:t>zum Einsatz in den Schulversuchen</w:t>
                            </w:r>
                          </w:p>
                          <w:p w:rsidR="00096E8C" w:rsidRDefault="009171B1" w:rsidP="00096E8C">
                            <w:pPr>
                              <w:pStyle w:val="NL-Deckblatt"/>
                            </w:pPr>
                            <w:r>
                              <w:t>Du</w:t>
                            </w:r>
                            <w:r w:rsidR="00155209">
                              <w:t>ale Ausbildungsvorbereitung (AV</w:t>
                            </w:r>
                            <w:bookmarkStart w:id="0" w:name="_GoBack"/>
                            <w:bookmarkEnd w:id="0"/>
                            <w:r>
                              <w:t>dual)</w:t>
                            </w:r>
                            <w:r w:rsidR="00096E8C" w:rsidRPr="00096E8C">
                              <w:t xml:space="preserve"> </w:t>
                            </w:r>
                            <w:r w:rsidR="00096E8C">
                              <w:t>und</w:t>
                            </w:r>
                          </w:p>
                          <w:p w:rsidR="009171B1" w:rsidRDefault="00096E8C" w:rsidP="00A74C42">
                            <w:pPr>
                              <w:pStyle w:val="NL-Deckblatt"/>
                            </w:pPr>
                            <w:r>
                              <w:t>Berufsfachschule Pädagogische Erprobung (BFPE)</w:t>
                            </w:r>
                          </w:p>
                          <w:p w:rsidR="009171B1" w:rsidRPr="00F648F8" w:rsidRDefault="009171B1"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7" type="#_x0000_t202" style="position:absolute;left:0;text-align:left;margin-left:68.15pt;margin-top:543.35pt;width:383.2pt;height:16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" fillcolor="window" stroked="f" strokeweight=".5pt">
                <v:textbox>
                  <w:txbxContent>
                    <w:p w:rsidR="009171B1" w:rsidRDefault="009171B1" w:rsidP="00A74C42">
                      <w:pPr>
                        <w:pStyle w:val="NL-Deckblatt"/>
                      </w:pPr>
                      <w:r>
                        <w:t>zum Einsatz in den Schulversuchen</w:t>
                      </w:r>
                    </w:p>
                    <w:p w:rsidR="00096E8C" w:rsidRDefault="009171B1" w:rsidP="00096E8C">
                      <w:pPr>
                        <w:pStyle w:val="NL-Deckblatt"/>
                      </w:pPr>
                      <w:r>
                        <w:t>Du</w:t>
                      </w:r>
                      <w:r w:rsidR="00155209">
                        <w:t>ale Ausbildungsvorbereitung (AV</w:t>
                      </w:r>
                      <w:bookmarkStart w:id="1" w:name="_GoBack"/>
                      <w:bookmarkEnd w:id="1"/>
                      <w:r>
                        <w:t>dual)</w:t>
                      </w:r>
                      <w:r w:rsidR="00096E8C" w:rsidRPr="00096E8C">
                        <w:t xml:space="preserve"> </w:t>
                      </w:r>
                      <w:r w:rsidR="00096E8C">
                        <w:t>und</w:t>
                      </w:r>
                    </w:p>
                    <w:p w:rsidR="009171B1" w:rsidRDefault="00096E8C" w:rsidP="00A74C42">
                      <w:pPr>
                        <w:pStyle w:val="NL-Deckblatt"/>
                      </w:pPr>
                      <w:r>
                        <w:t>Berufsfachschule Pädagogische Erprobung (BFPE)</w:t>
                      </w:r>
                    </w:p>
                    <w:p w:rsidR="009171B1" w:rsidRPr="00F648F8" w:rsidRDefault="009171B1" w:rsidP="00A74C42">
                      <w:pPr>
                        <w:pStyle w:val="NL-Deckblatt"/>
                      </w:pPr>
                      <w:r>
                        <w:t>sowie den Bildungsgängen VAB, BEJ, 2BFS und 1BFS</w:t>
                      </w:r>
                    </w:p>
                  </w:txbxContent>
                </v:textbox>
                <w10:wrap anchorx="page" anchory="page"/>
              </v:shape>
            </w:pict>
          </mc:Fallback>
        </mc:AlternateContent>
      </w:r>
      <w:r w:rsidR="003F5C78" w:rsidRPr="00DE4890">
        <w:rPr>
          <w:noProof/>
        </w:rPr>
        <mc:AlternateContent>
          <mc:Choice Requires="wps">
            <w:drawing>
              <wp:anchor distT="0" distB="0" distL="114300" distR="114300" simplePos="0" relativeHeight="25163673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9171B1" w:rsidRPr="00F648F8" w:rsidRDefault="009171B1" w:rsidP="007B7335">
                            <w:pPr>
                              <w:pStyle w:val="NL-DeckblattFett"/>
                            </w:pPr>
                            <w:r>
                              <w:t>Stuttgart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9171B1" w:rsidRPr="00F648F8" w:rsidRDefault="009171B1" w:rsidP="007B7335">
                      <w:pPr>
                        <w:pStyle w:val="NL-DeckblattFett"/>
                      </w:pPr>
                      <w:r>
                        <w:t>Stuttgart 2015</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468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9171B1" w:rsidRPr="00F648F8" w:rsidRDefault="009171B1"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311.8pt;height:36.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cj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p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G3fJyNVAgAAoQQAAA4AAAAAAAAAAAAAAAAALgIAAGRycy9lMm9Eb2MueG1s&#10;UEsBAi0AFAAGAAgAAAAhAG2fo2fjAAAACwEAAA8AAAAAAAAAAAAAAAAArwQAAGRycy9kb3ducmV2&#10;LnhtbFBLBQYAAAAABAAEAPMAAAC/BQAAAAA=&#10;" fillcolor="window" stroked="f" strokeweight=".5pt">
                <v:textbox>
                  <w:txbxContent>
                    <w:p w:rsidR="009171B1" w:rsidRPr="00F648F8" w:rsidRDefault="009171B1"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776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9171B1" w:rsidRPr="00F648F8" w:rsidRDefault="009171B1"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9171B1" w:rsidRPr="00F648F8" w:rsidRDefault="009171B1" w:rsidP="00A74C42">
                      <w:pPr>
                        <w:pStyle w:val="NL-Deckblatt"/>
                      </w:pPr>
                      <w:r w:rsidRPr="00A74C42">
                        <w:t>Berufsfachschule</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16350A" w:rsidRDefault="0016350A" w:rsidP="0016350A">
            <w:pPr>
              <w:pStyle w:val="ImpressumNamen"/>
              <w:framePr w:hSpace="0" w:wrap="auto" w:vAnchor="margin" w:yAlign="inline"/>
            </w:pPr>
            <w:r>
              <w:t>Tanja Rieger, Ministerium für Kultus, Jugend und Sport</w:t>
            </w:r>
          </w:p>
          <w:p w:rsidR="000977FD" w:rsidRPr="00DE4890" w:rsidRDefault="0016350A" w:rsidP="0016350A">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0977FD" w:rsidRPr="00DE4890" w:rsidRDefault="002013FE" w:rsidP="00233EB7">
            <w:pPr>
              <w:pStyle w:val="ImpressumNamen"/>
              <w:framePr w:hSpace="0" w:wrap="auto" w:vAnchor="margin" w:yAlign="inline"/>
            </w:pPr>
            <w:r>
              <w:t>Heike Eisenhauer, Hedwig-Dohm-Schule, Stuttgart</w:t>
            </w:r>
          </w:p>
          <w:p w:rsidR="000977FD" w:rsidRPr="00DE4890" w:rsidRDefault="002013FE" w:rsidP="00233EB7">
            <w:pPr>
              <w:pStyle w:val="ImpressumNamen"/>
              <w:framePr w:hSpace="0" w:wrap="auto" w:vAnchor="margin" w:yAlign="inline"/>
            </w:pPr>
            <w:r>
              <w:t>Sabine Fischer</w:t>
            </w:r>
            <w:r w:rsidR="000977FD" w:rsidRPr="00DE4890">
              <w:t xml:space="preserve">, </w:t>
            </w:r>
            <w:r>
              <w:t>Mildred-Scheel-Schule, Böblingen</w:t>
            </w:r>
          </w:p>
          <w:p w:rsidR="000977FD" w:rsidRPr="00DE4890" w:rsidRDefault="002013FE" w:rsidP="002013FE">
            <w:pPr>
              <w:pStyle w:val="ImpressumNamen"/>
              <w:framePr w:hSpace="0" w:wrap="auto" w:vAnchor="margin" w:yAlign="inline"/>
            </w:pPr>
            <w:r>
              <w:t>Ulla Handel</w:t>
            </w:r>
            <w:r w:rsidR="000977FD" w:rsidRPr="00DE4890">
              <w:t xml:space="preserve">, </w:t>
            </w:r>
            <w:r>
              <w:t>Matthias-Erzberger-Schule</w:t>
            </w:r>
            <w:r w:rsidR="000977FD" w:rsidRPr="00DE4890">
              <w:t xml:space="preserve">, </w:t>
            </w:r>
            <w:r>
              <w:t>Biberach</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577181" w:rsidP="0016350A">
            <w:pPr>
              <w:pStyle w:val="ImpressumNamen"/>
              <w:framePr w:hSpace="0" w:wrap="auto" w:vAnchor="margin" w:yAlign="inline"/>
            </w:pPr>
            <w:r>
              <w:t>November</w:t>
            </w:r>
            <w:r w:rsidR="0016350A">
              <w:t xml:space="preserve"> 2015</w:t>
            </w:r>
            <w:r w:rsidR="003E2180">
              <w:t>, Version 2</w:t>
            </w:r>
          </w:p>
        </w:tc>
      </w:tr>
    </w:tbl>
    <w:tbl>
      <w:tblPr>
        <w:tblStyle w:val="Tabellenraster1"/>
        <w:tblpPr w:leftFromText="142" w:rightFromText="142" w:vertAnchor="page" w:horzAnchor="margin" w:tblpX="1" w:tblpY="8807"/>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0977FD" w:rsidRPr="00DE4890" w:rsidTr="000977FD">
        <w:tc>
          <w:tcPr>
            <w:tcW w:w="9322" w:type="dxa"/>
            <w:gridSpan w:val="2"/>
          </w:tcPr>
          <w:p w:rsidR="000977FD" w:rsidRPr="00DE4890" w:rsidRDefault="000977FD" w:rsidP="0072380A">
            <w:pPr>
              <w:pStyle w:val="berschrift1"/>
              <w:outlineLvl w:val="0"/>
            </w:pPr>
            <w:r w:rsidRPr="00DE4890">
              <w:t>Impressum</w:t>
            </w:r>
          </w:p>
        </w:tc>
      </w:tr>
      <w:tr w:rsidR="00303249" w:rsidRPr="00DE4890" w:rsidTr="000977FD">
        <w:tc>
          <w:tcPr>
            <w:tcW w:w="1815" w:type="dxa"/>
          </w:tcPr>
          <w:p w:rsidR="00303249" w:rsidRPr="00DE4890" w:rsidRDefault="00303249" w:rsidP="00303249">
            <w:pPr>
              <w:pStyle w:val="ImpressumNamen"/>
              <w:framePr w:hSpace="0" w:wrap="auto" w:vAnchor="margin" w:yAlign="inline"/>
            </w:pPr>
            <w:r w:rsidRPr="00DE4890">
              <w:t>Herausgeber</w:t>
            </w:r>
          </w:p>
        </w:tc>
        <w:tc>
          <w:tcPr>
            <w:tcW w:w="7507" w:type="dxa"/>
          </w:tcPr>
          <w:p w:rsidR="00303249" w:rsidRPr="00DE4890" w:rsidRDefault="00303249" w:rsidP="00303249">
            <w:pPr>
              <w:pStyle w:val="Impressum"/>
            </w:pPr>
            <w:r w:rsidRPr="00DE4890">
              <w:t>Landesinstitut für Schulentwicklung (LS)</w:t>
            </w:r>
          </w:p>
          <w:p w:rsidR="00303249" w:rsidRDefault="00303249" w:rsidP="00303249">
            <w:pPr>
              <w:pStyle w:val="Impressum"/>
            </w:pPr>
            <w:r w:rsidRPr="00DE4890">
              <w:t xml:space="preserve">Heilbronner Straße 172, 70191 Stuttgart </w:t>
            </w:r>
          </w:p>
          <w:p w:rsidR="00303249" w:rsidRDefault="00303249" w:rsidP="00303249">
            <w:pPr>
              <w:pStyle w:val="Impressum"/>
            </w:pPr>
            <w:r>
              <w:t>Telefon: 0711 6642-0</w:t>
            </w:r>
          </w:p>
          <w:p w:rsidR="00303249" w:rsidRPr="00DE4890" w:rsidRDefault="00303249" w:rsidP="00303249">
            <w:pPr>
              <w:pStyle w:val="Impressum"/>
            </w:pPr>
            <w:r>
              <w:t>Telefax: 0711 6642-1099</w:t>
            </w:r>
          </w:p>
          <w:p w:rsidR="00303249" w:rsidRDefault="00303249" w:rsidP="00303249">
            <w:pPr>
              <w:pStyle w:val="Impressum"/>
            </w:pPr>
            <w:r>
              <w:t xml:space="preserve">E-Mail: </w:t>
            </w:r>
            <w:r w:rsidRPr="00DE4890">
              <w:t>poststelle</w:t>
            </w:r>
            <w:hyperlink r:id="rId12" w:history="1">
              <w:r w:rsidRPr="00DE4890">
                <w:t>@ls.kv.bwl.de</w:t>
              </w:r>
            </w:hyperlink>
          </w:p>
          <w:p w:rsidR="00303249" w:rsidRPr="00DE4890" w:rsidRDefault="00303249" w:rsidP="00303249">
            <w:pPr>
              <w:pStyle w:val="Impressum"/>
            </w:pPr>
            <w:r>
              <w:t>www.ls-bw.de</w:t>
            </w:r>
          </w:p>
          <w:p w:rsidR="00303249" w:rsidRPr="00DE4890" w:rsidRDefault="00303249" w:rsidP="00303249">
            <w:pPr>
              <w:pStyle w:val="Impressum"/>
            </w:pPr>
          </w:p>
        </w:tc>
      </w:tr>
      <w:tr w:rsidR="00303249" w:rsidRPr="00DE4890" w:rsidTr="000977FD">
        <w:tc>
          <w:tcPr>
            <w:tcW w:w="1815" w:type="dxa"/>
          </w:tcPr>
          <w:p w:rsidR="00303249" w:rsidRPr="00DE4890" w:rsidRDefault="00303249" w:rsidP="00303249">
            <w:pPr>
              <w:pStyle w:val="ImpressumNamen"/>
              <w:framePr w:hSpace="0" w:wrap="auto" w:vAnchor="margin" w:yAlign="inline"/>
            </w:pPr>
            <w:r w:rsidRPr="00DE4890">
              <w:t>Druck und Vertrieb</w:t>
            </w:r>
          </w:p>
        </w:tc>
        <w:tc>
          <w:tcPr>
            <w:tcW w:w="7507" w:type="dxa"/>
          </w:tcPr>
          <w:p w:rsidR="00303249" w:rsidRPr="00DE4890" w:rsidRDefault="00303249" w:rsidP="00303249">
            <w:pPr>
              <w:pStyle w:val="Impressum"/>
            </w:pPr>
            <w:r w:rsidRPr="00DE4890">
              <w:t>Landesinstitut für Schulentwicklung (LS)</w:t>
            </w:r>
          </w:p>
          <w:p w:rsidR="00303249" w:rsidRDefault="00303249" w:rsidP="00303249">
            <w:pPr>
              <w:pStyle w:val="Impressum"/>
            </w:pPr>
            <w:r w:rsidRPr="00DE4890">
              <w:t>Heilbronner Straße 172, 70191 Stuttgart</w:t>
            </w:r>
          </w:p>
          <w:p w:rsidR="00303249" w:rsidRPr="00DE4890" w:rsidRDefault="00303249" w:rsidP="00303249">
            <w:pPr>
              <w:pStyle w:val="Impressum"/>
            </w:pPr>
            <w:r>
              <w:t>Telefon: 0711 6642-1204</w:t>
            </w:r>
          </w:p>
          <w:p w:rsidR="00303249" w:rsidRPr="00DE4890" w:rsidRDefault="00155209" w:rsidP="00303249">
            <w:pPr>
              <w:pStyle w:val="Impressum"/>
            </w:pPr>
            <w:hyperlink r:id="rId13" w:history="1">
              <w:r w:rsidR="00303249" w:rsidRPr="00DE4890">
                <w:t>www.ls-webshop.de</w:t>
              </w:r>
            </w:hyperlink>
          </w:p>
          <w:p w:rsidR="00303249" w:rsidRPr="00DE4890" w:rsidRDefault="00303249" w:rsidP="00303249">
            <w:pPr>
              <w:pStyle w:val="Impressum"/>
            </w:pPr>
          </w:p>
        </w:tc>
      </w:tr>
      <w:tr w:rsidR="000977FD" w:rsidRPr="00DE4890" w:rsidTr="006F6E2E">
        <w:tc>
          <w:tcPr>
            <w:tcW w:w="1815" w:type="dxa"/>
          </w:tcPr>
          <w:p w:rsidR="000977FD" w:rsidRPr="00DE4890" w:rsidRDefault="000977FD" w:rsidP="00233EB7">
            <w:pPr>
              <w:pStyle w:val="ImpressumNamen"/>
              <w:framePr w:hSpace="0" w:wrap="auto" w:vAnchor="margin" w:yAlign="inline"/>
            </w:pPr>
            <w:r w:rsidRPr="00DE4890">
              <w:t>Urheberrecht</w:t>
            </w:r>
          </w:p>
        </w:tc>
        <w:tc>
          <w:tcPr>
            <w:tcW w:w="7507" w:type="dxa"/>
            <w:tcMar>
              <w:bottom w:w="170" w:type="dxa"/>
            </w:tcMar>
          </w:tcPr>
          <w:p w:rsidR="000977FD" w:rsidRPr="00DE4890" w:rsidRDefault="000977FD" w:rsidP="00233EB7">
            <w:pPr>
              <w:pStyle w:val="Impressum"/>
            </w:pPr>
            <w:r w:rsidRPr="00DE4890">
              <w:t>Inhalte dieses Heftes dürfen für unterrichtliche Zwecke in den Schulen und Hoch</w:t>
            </w:r>
            <w:r w:rsidR="00770F61" w:rsidRPr="00DE4890">
              <w:softHyphen/>
            </w:r>
            <w:r w:rsidRPr="00DE4890">
              <w:t>schulen des Landes Baden-Württemberg vervielfältigt werden. Jede darüber hinaus</w:t>
            </w:r>
            <w:r w:rsidR="00770F61" w:rsidRPr="00DE4890">
              <w:softHyphen/>
            </w:r>
            <w:r w:rsidRPr="00DE4890">
              <w:t>gehende fotomechanische oder anderweitig technisch mögliche Reproduktion ist nur mit Genehm</w:t>
            </w:r>
            <w:r w:rsidR="00770F61" w:rsidRPr="00DE4890">
              <w:t>igung des Herausgebers möglich.</w:t>
            </w:r>
          </w:p>
          <w:p w:rsidR="000977FD" w:rsidRPr="00DE4890" w:rsidRDefault="000977FD" w:rsidP="00233EB7">
            <w:pPr>
              <w:pStyle w:val="Impressum"/>
            </w:pPr>
          </w:p>
          <w:p w:rsidR="000977FD" w:rsidRPr="00DE4890" w:rsidRDefault="000977FD" w:rsidP="00233EB7">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0977FD" w:rsidRPr="00DE4890" w:rsidRDefault="000977FD" w:rsidP="00233EB7">
            <w:pPr>
              <w:pStyle w:val="Impressum"/>
            </w:pPr>
          </w:p>
          <w:p w:rsidR="00770F61" w:rsidRPr="00DE4890" w:rsidRDefault="000977FD" w:rsidP="00233EB7">
            <w:pPr>
              <w:pStyle w:val="Impressum"/>
            </w:pPr>
            <w:r w:rsidRPr="00DE4890">
              <w:t xml:space="preserve">© Landesinstitut für </w:t>
            </w:r>
            <w:r w:rsidR="000A06EF">
              <w:t>Schulentwicklung, Stuttgart 2015</w:t>
            </w:r>
          </w:p>
        </w:tc>
      </w:tr>
    </w:tbl>
    <w:p w:rsidR="00770F61" w:rsidRPr="00DE4890" w:rsidRDefault="00770F61" w:rsidP="00581AF7">
      <w:pPr>
        <w:pStyle w:val="Textkrper"/>
      </w:pPr>
      <w:r w:rsidRPr="00DE4890">
        <w:br w:type="page"/>
      </w:r>
    </w:p>
    <w:p w:rsidR="00A74C42" w:rsidRPr="00DE4890" w:rsidRDefault="00A74C42" w:rsidP="0072380A">
      <w:pPr>
        <w:pStyle w:val="berschrift1"/>
      </w:pPr>
      <w:r w:rsidRPr="00DE4890">
        <w:lastRenderedPageBreak/>
        <w:t>Inhaltsverzeichnis</w:t>
      </w:r>
    </w:p>
    <w:p w:rsidR="00A74C42" w:rsidRPr="00DE4890" w:rsidRDefault="00A74C42" w:rsidP="00A74C42">
      <w:pPr>
        <w:pStyle w:val="Textkrper"/>
      </w:pPr>
      <w:r w:rsidRPr="00DE4890">
        <w:t>Die Seiten sind als Kopiervorlagen angelegt und enthalten deshalb keine durchgängige Seitennummerierung.</w:t>
      </w:r>
    </w:p>
    <w:p w:rsidR="00A74C42" w:rsidRPr="00DE4890" w:rsidRDefault="00A74C42" w:rsidP="00624F16">
      <w:pPr>
        <w:pStyle w:val="Inhaltsverzeichnisnr"/>
      </w:pPr>
      <w:r w:rsidRPr="00DE4890">
        <w:t xml:space="preserve">Kompetenzraster </w:t>
      </w:r>
      <w:r w:rsidR="002408C7">
        <w:t>Ernährun</w:t>
      </w:r>
      <w:r w:rsidR="0003725D">
        <w:t>g und Gastronomie Lernfelder 1-6</w:t>
      </w:r>
    </w:p>
    <w:p w:rsidR="00A74C42" w:rsidRDefault="002408C7" w:rsidP="00A74C42">
      <w:pPr>
        <w:pStyle w:val="Inhaltsverzeichnisnr"/>
      </w:pPr>
      <w:r>
        <w:t>Lernwegeliste EG2</w:t>
      </w:r>
      <w:r w:rsidR="00A74C42" w:rsidRPr="00DE4890">
        <w:t>.01</w:t>
      </w:r>
    </w:p>
    <w:p w:rsidR="003D4120" w:rsidRDefault="003D4120" w:rsidP="00A74C42">
      <w:pPr>
        <w:pStyle w:val="Inhaltsverzeichnisnr"/>
      </w:pPr>
      <w:r>
        <w:t>Lernmaterialien</w:t>
      </w:r>
    </w:p>
    <w:p w:rsidR="00D001B0" w:rsidRPr="00DE4890" w:rsidRDefault="00D001B0" w:rsidP="003D4120">
      <w:pPr>
        <w:pStyle w:val="AufgabeEbene2"/>
        <w:numPr>
          <w:ilvl w:val="0"/>
          <w:numId w:val="0"/>
        </w:numPr>
        <w:ind w:left="567"/>
      </w:pPr>
    </w:p>
    <w:tbl>
      <w:tblPr>
        <w:tblW w:w="9889" w:type="dxa"/>
        <w:tblLook w:val="04A0" w:firstRow="1" w:lastRow="0" w:firstColumn="1" w:lastColumn="0" w:noHBand="0" w:noVBand="1"/>
      </w:tblPr>
      <w:tblGrid>
        <w:gridCol w:w="1434"/>
        <w:gridCol w:w="1709"/>
        <w:gridCol w:w="6746"/>
      </w:tblGrid>
      <w:tr w:rsidR="00A74C42" w:rsidRPr="00DE4890" w:rsidTr="00A74C42">
        <w:tc>
          <w:tcPr>
            <w:tcW w:w="1434" w:type="dxa"/>
            <w:shd w:val="clear" w:color="auto" w:fill="auto"/>
          </w:tcPr>
          <w:p w:rsidR="00A74C42" w:rsidRPr="00DE4890" w:rsidRDefault="00A74C42" w:rsidP="00EC2400">
            <w:pPr>
              <w:rPr>
                <w:rStyle w:val="Fett"/>
              </w:rPr>
            </w:pPr>
          </w:p>
        </w:tc>
        <w:tc>
          <w:tcPr>
            <w:tcW w:w="1709" w:type="dxa"/>
            <w:shd w:val="clear" w:color="auto" w:fill="auto"/>
          </w:tcPr>
          <w:p w:rsidR="00A74C42" w:rsidRPr="00DE4890" w:rsidRDefault="00A74C42" w:rsidP="00A410C8">
            <w:pPr>
              <w:pStyle w:val="Textkrper"/>
              <w:rPr>
                <w:rStyle w:val="Fett"/>
              </w:rPr>
            </w:pPr>
            <w:r w:rsidRPr="00DE4890">
              <w:rPr>
                <w:rStyle w:val="Fett"/>
              </w:rPr>
              <w:t>Lernthema</w:t>
            </w:r>
          </w:p>
        </w:tc>
        <w:tc>
          <w:tcPr>
            <w:tcW w:w="6746" w:type="dxa"/>
            <w:shd w:val="clear" w:color="auto" w:fill="auto"/>
          </w:tcPr>
          <w:p w:rsidR="00A74C42" w:rsidRPr="00DE4890" w:rsidRDefault="00A74C42" w:rsidP="00A410C8">
            <w:pPr>
              <w:pStyle w:val="Textkrper"/>
              <w:rPr>
                <w:rStyle w:val="Fett"/>
              </w:rPr>
            </w:pP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3D4120" w:rsidP="00A410C8">
            <w:pPr>
              <w:pStyle w:val="Textkrper"/>
            </w:pPr>
            <w:r>
              <w:t>EG2.01.01</w:t>
            </w:r>
          </w:p>
        </w:tc>
        <w:tc>
          <w:tcPr>
            <w:tcW w:w="6746" w:type="dxa"/>
            <w:shd w:val="clear" w:color="auto" w:fill="auto"/>
          </w:tcPr>
          <w:p w:rsidR="003D4120" w:rsidRPr="003D4120" w:rsidRDefault="003D4120" w:rsidP="003D4120">
            <w:pPr>
              <w:pStyle w:val="TabelleKopflinks"/>
            </w:pPr>
            <w:r w:rsidRPr="003D4120">
              <w:t xml:space="preserve">Gesund genießen in der Chill Out Lounge – </w:t>
            </w:r>
          </w:p>
          <w:p w:rsidR="00A74C42" w:rsidRPr="00DE4890" w:rsidRDefault="003D4120" w:rsidP="003D4120">
            <w:pPr>
              <w:pStyle w:val="TabelleKopflinks"/>
            </w:pPr>
            <w:r w:rsidRPr="003D4120">
              <w:t>Mikroorganismen –</w:t>
            </w:r>
            <w:r>
              <w:t xml:space="preserve"> </w:t>
            </w:r>
            <w:r w:rsidRPr="003D4120">
              <w:t>Unterrichtsarrangement Lehrkraft</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3D4120" w:rsidRDefault="003D4120" w:rsidP="00A410C8">
            <w:pPr>
              <w:pStyle w:val="Textkrper"/>
              <w:rPr>
                <w:b/>
              </w:rPr>
            </w:pPr>
            <w:r>
              <w:rPr>
                <w:b/>
              </w:rPr>
              <w:t>Lernthema</w:t>
            </w:r>
          </w:p>
        </w:tc>
        <w:tc>
          <w:tcPr>
            <w:tcW w:w="6746" w:type="dxa"/>
            <w:shd w:val="clear" w:color="auto" w:fill="auto"/>
          </w:tcPr>
          <w:p w:rsidR="00A74C42" w:rsidRPr="00DE4890" w:rsidRDefault="00A74C42" w:rsidP="00A410C8">
            <w:pPr>
              <w:pStyle w:val="Textkrper"/>
            </w:pP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3D4120" w:rsidP="00A410C8">
            <w:pPr>
              <w:pStyle w:val="Textkrper"/>
            </w:pPr>
            <w:r>
              <w:t>EG2.01.02</w:t>
            </w:r>
          </w:p>
        </w:tc>
        <w:tc>
          <w:tcPr>
            <w:tcW w:w="6746" w:type="dxa"/>
            <w:shd w:val="clear" w:color="auto" w:fill="auto"/>
          </w:tcPr>
          <w:p w:rsidR="003D4120" w:rsidRDefault="003D4120" w:rsidP="003D4120">
            <w:pPr>
              <w:pStyle w:val="TabelleKopflinks"/>
              <w:rPr>
                <w:b w:val="0"/>
              </w:rPr>
            </w:pPr>
            <w:r w:rsidRPr="00D661AD">
              <w:t>Gesund genießen in der Chill Out Lounge</w:t>
            </w:r>
            <w:r>
              <w:t xml:space="preserve"> –</w:t>
            </w:r>
            <w:r w:rsidRPr="00C562EC">
              <w:rPr>
                <w:b w:val="0"/>
              </w:rPr>
              <w:t xml:space="preserve"> </w:t>
            </w:r>
          </w:p>
          <w:p w:rsidR="00A74C42" w:rsidRPr="00DE4890" w:rsidRDefault="003D4120" w:rsidP="003D4120">
            <w:pPr>
              <w:pStyle w:val="TabelleKopflinks"/>
            </w:pPr>
            <w:r>
              <w:t>Mikroorganismen –  Schüler</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3D4120" w:rsidRDefault="003D4120" w:rsidP="00A410C8">
            <w:pPr>
              <w:pStyle w:val="Textkrper"/>
              <w:rPr>
                <w:b/>
              </w:rPr>
            </w:pPr>
            <w:r>
              <w:rPr>
                <w:b/>
              </w:rPr>
              <w:t>Lernschritte</w:t>
            </w:r>
          </w:p>
        </w:tc>
        <w:tc>
          <w:tcPr>
            <w:tcW w:w="6746" w:type="dxa"/>
            <w:shd w:val="clear" w:color="auto" w:fill="auto"/>
          </w:tcPr>
          <w:p w:rsidR="00A74C42" w:rsidRPr="00DE4890" w:rsidRDefault="00A74C42" w:rsidP="00A410C8">
            <w:pPr>
              <w:pStyle w:val="Textkrper"/>
            </w:pP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3D4120" w:rsidP="00A410C8">
            <w:pPr>
              <w:pStyle w:val="Textkrper"/>
            </w:pPr>
            <w:r>
              <w:t>EG2.01.02.01</w:t>
            </w:r>
          </w:p>
        </w:tc>
        <w:tc>
          <w:tcPr>
            <w:tcW w:w="6746" w:type="dxa"/>
            <w:shd w:val="clear" w:color="auto" w:fill="auto"/>
          </w:tcPr>
          <w:p w:rsidR="00A74C42" w:rsidRPr="00DE4890" w:rsidRDefault="003D4120" w:rsidP="00BE0899">
            <w:pPr>
              <w:pStyle w:val="Textkrper"/>
            </w:pPr>
            <w:r>
              <w:t xml:space="preserve">Mikroorganismen </w:t>
            </w:r>
            <w:r w:rsidR="00BE0899">
              <w:t xml:space="preserve">– </w:t>
            </w:r>
            <w:r>
              <w:t>A</w:t>
            </w:r>
            <w:r w:rsidR="00BE0899">
              <w:t>–</w:t>
            </w:r>
            <w:r>
              <w:t>C</w:t>
            </w:r>
          </w:p>
        </w:tc>
      </w:tr>
      <w:tr w:rsidR="003D4120" w:rsidRPr="00DE4890" w:rsidTr="00A74C42">
        <w:tc>
          <w:tcPr>
            <w:tcW w:w="1434" w:type="dxa"/>
            <w:shd w:val="clear" w:color="auto" w:fill="auto"/>
          </w:tcPr>
          <w:p w:rsidR="003D4120" w:rsidRPr="00DE4890" w:rsidRDefault="003D4120" w:rsidP="00EC2400"/>
        </w:tc>
        <w:tc>
          <w:tcPr>
            <w:tcW w:w="1709" w:type="dxa"/>
            <w:shd w:val="clear" w:color="auto" w:fill="auto"/>
          </w:tcPr>
          <w:p w:rsidR="003D4120" w:rsidRDefault="003D4120" w:rsidP="00A410C8">
            <w:pPr>
              <w:pStyle w:val="Textkrper"/>
            </w:pPr>
            <w:r>
              <w:t>EG2.01.02.02</w:t>
            </w:r>
          </w:p>
        </w:tc>
        <w:tc>
          <w:tcPr>
            <w:tcW w:w="6746" w:type="dxa"/>
            <w:shd w:val="clear" w:color="auto" w:fill="auto"/>
          </w:tcPr>
          <w:p w:rsidR="003D4120" w:rsidRDefault="003D4120" w:rsidP="00A410C8">
            <w:pPr>
              <w:pStyle w:val="Textkrper"/>
            </w:pPr>
            <w:r>
              <w:t>Mikroorganismen – Steckbrief A–C</w:t>
            </w:r>
          </w:p>
        </w:tc>
      </w:tr>
      <w:tr w:rsidR="003D4120" w:rsidRPr="00DE4890" w:rsidTr="00A74C42">
        <w:tc>
          <w:tcPr>
            <w:tcW w:w="1434" w:type="dxa"/>
            <w:shd w:val="clear" w:color="auto" w:fill="auto"/>
          </w:tcPr>
          <w:p w:rsidR="003D4120" w:rsidRPr="00DE4890" w:rsidRDefault="003D4120" w:rsidP="00EC2400"/>
        </w:tc>
        <w:tc>
          <w:tcPr>
            <w:tcW w:w="1709" w:type="dxa"/>
            <w:shd w:val="clear" w:color="auto" w:fill="auto"/>
          </w:tcPr>
          <w:p w:rsidR="003D4120" w:rsidRDefault="003D4120" w:rsidP="00A410C8">
            <w:pPr>
              <w:pStyle w:val="Textkrper"/>
            </w:pPr>
          </w:p>
        </w:tc>
        <w:tc>
          <w:tcPr>
            <w:tcW w:w="6746" w:type="dxa"/>
            <w:shd w:val="clear" w:color="auto" w:fill="auto"/>
          </w:tcPr>
          <w:p w:rsidR="003D4120" w:rsidRDefault="00E70C1B" w:rsidP="00A410C8">
            <w:pPr>
              <w:pStyle w:val="Textkrper"/>
            </w:pPr>
            <w:r>
              <w:t>Mikroorganismen – Steckbrief – Lösung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r>
              <w:t>EG2.01.02.03</w:t>
            </w:r>
          </w:p>
        </w:tc>
        <w:tc>
          <w:tcPr>
            <w:tcW w:w="6746" w:type="dxa"/>
            <w:shd w:val="clear" w:color="auto" w:fill="auto"/>
          </w:tcPr>
          <w:p w:rsidR="00E70C1B" w:rsidRDefault="00E70C1B" w:rsidP="00A410C8">
            <w:pPr>
              <w:pStyle w:val="Textkrper"/>
            </w:pPr>
            <w:r>
              <w:t>Mikroorganismen – Übung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r>
              <w:t>EG2.01.02.04</w:t>
            </w:r>
          </w:p>
        </w:tc>
        <w:tc>
          <w:tcPr>
            <w:tcW w:w="6746" w:type="dxa"/>
            <w:shd w:val="clear" w:color="auto" w:fill="auto"/>
          </w:tcPr>
          <w:p w:rsidR="00E70C1B" w:rsidRDefault="00E70C1B" w:rsidP="00A410C8">
            <w:pPr>
              <w:pStyle w:val="Textkrper"/>
            </w:pPr>
            <w:r>
              <w:t xml:space="preserve">Mikroorganismen </w:t>
            </w:r>
            <w:r w:rsidR="00B212B0">
              <w:t xml:space="preserve">– Salmonellen </w:t>
            </w:r>
            <w:r>
              <w:t>–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p>
        </w:tc>
        <w:tc>
          <w:tcPr>
            <w:tcW w:w="6746" w:type="dxa"/>
            <w:shd w:val="clear" w:color="auto" w:fill="auto"/>
          </w:tcPr>
          <w:p w:rsidR="00E70C1B" w:rsidRDefault="00E70C1B" w:rsidP="00B212B0">
            <w:pPr>
              <w:pStyle w:val="Textkrper"/>
            </w:pPr>
            <w:r>
              <w:t xml:space="preserve">Mikroorganismen </w:t>
            </w:r>
            <w:r w:rsidR="00B212B0">
              <w:t xml:space="preserve">– Salmonellen </w:t>
            </w:r>
            <w:r>
              <w:t>–</w:t>
            </w:r>
            <w:r w:rsidR="00B212B0">
              <w:t xml:space="preserve"> </w:t>
            </w:r>
            <w:r>
              <w:t>Lösung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r>
              <w:t>EG2.01.02.05</w:t>
            </w:r>
          </w:p>
        </w:tc>
        <w:tc>
          <w:tcPr>
            <w:tcW w:w="6746" w:type="dxa"/>
            <w:shd w:val="clear" w:color="auto" w:fill="auto"/>
          </w:tcPr>
          <w:p w:rsidR="00E70C1B" w:rsidRDefault="00E70C1B" w:rsidP="00A410C8">
            <w:pPr>
              <w:pStyle w:val="Textkrper"/>
            </w:pPr>
            <w:r>
              <w:t>Mikroorganismen – Übung Partnerinterview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r>
              <w:t>EG2.01.02.06</w:t>
            </w:r>
          </w:p>
        </w:tc>
        <w:tc>
          <w:tcPr>
            <w:tcW w:w="6746" w:type="dxa"/>
            <w:shd w:val="clear" w:color="auto" w:fill="auto"/>
          </w:tcPr>
          <w:p w:rsidR="00E70C1B" w:rsidRDefault="00E70C1B" w:rsidP="00A410C8">
            <w:pPr>
              <w:pStyle w:val="Textkrper"/>
            </w:pPr>
            <w:r>
              <w:t>Mikroorganismen – Konservierungsverfahren A–C</w:t>
            </w:r>
          </w:p>
        </w:tc>
      </w:tr>
      <w:tr w:rsidR="00E70C1B" w:rsidRPr="00DE4890" w:rsidTr="00A74C42">
        <w:tc>
          <w:tcPr>
            <w:tcW w:w="1434" w:type="dxa"/>
            <w:shd w:val="clear" w:color="auto" w:fill="auto"/>
          </w:tcPr>
          <w:p w:rsidR="00E70C1B" w:rsidRPr="00DE4890" w:rsidRDefault="00E70C1B" w:rsidP="00EC2400"/>
        </w:tc>
        <w:tc>
          <w:tcPr>
            <w:tcW w:w="1709" w:type="dxa"/>
            <w:shd w:val="clear" w:color="auto" w:fill="auto"/>
          </w:tcPr>
          <w:p w:rsidR="00E70C1B" w:rsidRDefault="00E70C1B" w:rsidP="00A410C8">
            <w:pPr>
              <w:pStyle w:val="Textkrper"/>
            </w:pPr>
          </w:p>
        </w:tc>
        <w:tc>
          <w:tcPr>
            <w:tcW w:w="6746" w:type="dxa"/>
            <w:shd w:val="clear" w:color="auto" w:fill="auto"/>
          </w:tcPr>
          <w:p w:rsidR="00E70C1B" w:rsidRDefault="00E70C1B" w:rsidP="00A410C8">
            <w:pPr>
              <w:pStyle w:val="Textkrper"/>
            </w:pPr>
            <w:r>
              <w:t>Mikroorganismen – Konservierungsverfahren – Lösung A–C</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Default="00B212B0" w:rsidP="00A410C8">
            <w:pPr>
              <w:pStyle w:val="Textkrper"/>
            </w:pPr>
            <w:r>
              <w:t>EG2.01.02.07</w:t>
            </w:r>
          </w:p>
        </w:tc>
        <w:tc>
          <w:tcPr>
            <w:tcW w:w="6746" w:type="dxa"/>
            <w:shd w:val="clear" w:color="auto" w:fill="auto"/>
          </w:tcPr>
          <w:p w:rsidR="00B212B0" w:rsidRDefault="00B212B0" w:rsidP="00A410C8">
            <w:pPr>
              <w:pStyle w:val="Textkrper"/>
            </w:pPr>
            <w:r>
              <w:t>Mikroorganismen – Übung Partnerinterview A–C</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Default="00B212B0" w:rsidP="00A410C8">
            <w:pPr>
              <w:pStyle w:val="Textkrper"/>
            </w:pPr>
            <w:r>
              <w:t>EG2.01.02.08</w:t>
            </w:r>
          </w:p>
        </w:tc>
        <w:tc>
          <w:tcPr>
            <w:tcW w:w="6746" w:type="dxa"/>
            <w:shd w:val="clear" w:color="auto" w:fill="auto"/>
          </w:tcPr>
          <w:p w:rsidR="00B212B0" w:rsidRDefault="00B212B0" w:rsidP="00A410C8">
            <w:pPr>
              <w:pStyle w:val="Textkrper"/>
            </w:pPr>
            <w:r>
              <w:t>Mikroorganismen – Wunderwerkzeuge bei der Lebensmittelherstellung – A–C</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Default="00B212B0" w:rsidP="00A410C8">
            <w:pPr>
              <w:pStyle w:val="Textkrper"/>
            </w:pPr>
          </w:p>
        </w:tc>
        <w:tc>
          <w:tcPr>
            <w:tcW w:w="6746" w:type="dxa"/>
            <w:shd w:val="clear" w:color="auto" w:fill="auto"/>
          </w:tcPr>
          <w:p w:rsidR="00B212B0" w:rsidRDefault="00B212B0" w:rsidP="00A410C8">
            <w:pPr>
              <w:pStyle w:val="Textkrper"/>
            </w:pP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Pr="00B212B0" w:rsidRDefault="00B212B0" w:rsidP="00A410C8">
            <w:pPr>
              <w:pStyle w:val="Textkrper"/>
              <w:rPr>
                <w:b/>
              </w:rPr>
            </w:pPr>
            <w:r>
              <w:rPr>
                <w:b/>
              </w:rPr>
              <w:t>Lernthema</w:t>
            </w:r>
          </w:p>
        </w:tc>
        <w:tc>
          <w:tcPr>
            <w:tcW w:w="6746" w:type="dxa"/>
            <w:shd w:val="clear" w:color="auto" w:fill="auto"/>
          </w:tcPr>
          <w:p w:rsidR="00B212B0" w:rsidRDefault="00B212B0" w:rsidP="00A410C8">
            <w:pPr>
              <w:pStyle w:val="Textkrper"/>
            </w:pP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Pr="00B212B0" w:rsidRDefault="00B212B0" w:rsidP="00A410C8">
            <w:pPr>
              <w:pStyle w:val="Textkrper"/>
            </w:pPr>
            <w:r>
              <w:t>EG2.01.03</w:t>
            </w:r>
          </w:p>
        </w:tc>
        <w:tc>
          <w:tcPr>
            <w:tcW w:w="6746" w:type="dxa"/>
            <w:shd w:val="clear" w:color="auto" w:fill="auto"/>
          </w:tcPr>
          <w:p w:rsidR="00B212B0" w:rsidRDefault="00B212B0" w:rsidP="00B212B0">
            <w:pPr>
              <w:pStyle w:val="TabelleKopflinks"/>
              <w:rPr>
                <w:b w:val="0"/>
              </w:rPr>
            </w:pPr>
            <w:r w:rsidRPr="00D661AD">
              <w:t>Gesund genießen in der Chill Out Lounge</w:t>
            </w:r>
            <w:r>
              <w:t xml:space="preserve"> –</w:t>
            </w:r>
            <w:r w:rsidRPr="00C562EC">
              <w:rPr>
                <w:b w:val="0"/>
              </w:rPr>
              <w:t xml:space="preserve"> </w:t>
            </w:r>
          </w:p>
          <w:p w:rsidR="00B212B0" w:rsidRDefault="00B212B0" w:rsidP="00B212B0">
            <w:pPr>
              <w:pStyle w:val="TabelleKopflinks"/>
            </w:pPr>
            <w:r w:rsidRPr="00A22C41">
              <w:t xml:space="preserve">Hygienemaßnahmen </w:t>
            </w:r>
            <w:r>
              <w:t>angewendet</w:t>
            </w:r>
            <w:r w:rsidRPr="00A22C41">
              <w:t xml:space="preserve"> </w:t>
            </w:r>
            <w:r>
              <w:t>– Lehrer</w:t>
            </w:r>
          </w:p>
          <w:p w:rsidR="00B212B0" w:rsidRDefault="00B212B0" w:rsidP="00B212B0">
            <w:pPr>
              <w:pStyle w:val="Textkrper"/>
            </w:pP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Pr="00B212B0" w:rsidRDefault="00B212B0" w:rsidP="00A410C8">
            <w:pPr>
              <w:pStyle w:val="Textkrper"/>
              <w:rPr>
                <w:b/>
              </w:rPr>
            </w:pPr>
          </w:p>
        </w:tc>
        <w:tc>
          <w:tcPr>
            <w:tcW w:w="6746" w:type="dxa"/>
            <w:shd w:val="clear" w:color="auto" w:fill="auto"/>
          </w:tcPr>
          <w:p w:rsidR="00B212B0" w:rsidRDefault="00B212B0" w:rsidP="00B212B0">
            <w:pPr>
              <w:pStyle w:val="TabelleKopflinks"/>
              <w:rPr>
                <w:b w:val="0"/>
              </w:rPr>
            </w:pPr>
            <w:r w:rsidRPr="00D661AD">
              <w:t>Gesund genießen in der Chill Out Lounge</w:t>
            </w:r>
            <w:r>
              <w:t xml:space="preserve"> –</w:t>
            </w:r>
            <w:r w:rsidRPr="00C562EC">
              <w:rPr>
                <w:b w:val="0"/>
              </w:rPr>
              <w:t xml:space="preserve"> </w:t>
            </w:r>
          </w:p>
          <w:p w:rsidR="00B212B0" w:rsidRPr="00D661AD" w:rsidRDefault="00B212B0" w:rsidP="00B212B0">
            <w:pPr>
              <w:pStyle w:val="TabelleKopflinks"/>
            </w:pPr>
            <w:r w:rsidRPr="00A22C41">
              <w:t xml:space="preserve">Hygienemaßnahmen </w:t>
            </w:r>
            <w:r>
              <w:t>angewendet – Schüler</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Pr="00B212B0" w:rsidRDefault="00B212B0" w:rsidP="00A410C8">
            <w:pPr>
              <w:pStyle w:val="Textkrper"/>
              <w:rPr>
                <w:b/>
              </w:rPr>
            </w:pPr>
            <w:r>
              <w:rPr>
                <w:b/>
              </w:rPr>
              <w:t>Lernschritte</w:t>
            </w:r>
          </w:p>
        </w:tc>
        <w:tc>
          <w:tcPr>
            <w:tcW w:w="6746" w:type="dxa"/>
            <w:shd w:val="clear" w:color="auto" w:fill="auto"/>
          </w:tcPr>
          <w:p w:rsidR="00B212B0" w:rsidRPr="00D661AD" w:rsidRDefault="00B212B0" w:rsidP="00B212B0">
            <w:pPr>
              <w:pStyle w:val="TabelleKopflinks"/>
            </w:pP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Pr="00B212B0" w:rsidRDefault="00B212B0" w:rsidP="00A410C8">
            <w:pPr>
              <w:pStyle w:val="Textkrper"/>
            </w:pPr>
            <w:r>
              <w:t>EG2.01.03.01</w:t>
            </w:r>
          </w:p>
        </w:tc>
        <w:tc>
          <w:tcPr>
            <w:tcW w:w="6746" w:type="dxa"/>
            <w:shd w:val="clear" w:color="auto" w:fill="auto"/>
          </w:tcPr>
          <w:p w:rsidR="00B212B0" w:rsidRPr="00B212B0" w:rsidRDefault="00B212B0" w:rsidP="00376E78">
            <w:pPr>
              <w:pStyle w:val="TabelleKopflinks"/>
              <w:rPr>
                <w:b w:val="0"/>
              </w:rPr>
            </w:pPr>
            <w:r w:rsidRPr="00C562EC">
              <w:rPr>
                <w:b w:val="0"/>
              </w:rPr>
              <w:t>Hygienemaßnahmen angewendet</w:t>
            </w:r>
            <w:r>
              <w:rPr>
                <w:b w:val="0"/>
              </w:rPr>
              <w:t xml:space="preserve"> – A</w:t>
            </w:r>
            <w:r w:rsidR="00376E78">
              <w:rPr>
                <w:b w:val="0"/>
              </w:rPr>
              <w:t xml:space="preserve"> – C</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Default="00B212B0" w:rsidP="00A410C8">
            <w:pPr>
              <w:pStyle w:val="Textkrper"/>
            </w:pPr>
            <w:r>
              <w:t>EG2.01.03.02</w:t>
            </w:r>
          </w:p>
        </w:tc>
        <w:tc>
          <w:tcPr>
            <w:tcW w:w="6746" w:type="dxa"/>
            <w:shd w:val="clear" w:color="auto" w:fill="auto"/>
          </w:tcPr>
          <w:p w:rsidR="00B212B0" w:rsidRPr="00C562EC" w:rsidRDefault="00B212B0" w:rsidP="00B212B0">
            <w:pPr>
              <w:pStyle w:val="TabelleKopflinks"/>
              <w:rPr>
                <w:b w:val="0"/>
              </w:rPr>
            </w:pPr>
            <w:r w:rsidRPr="00C562EC">
              <w:rPr>
                <w:b w:val="0"/>
              </w:rPr>
              <w:t>Hygienemaßnahmen angewendet</w:t>
            </w:r>
            <w:r w:rsidR="00376E78">
              <w:rPr>
                <w:b w:val="0"/>
              </w:rPr>
              <w:t xml:space="preserve"> – A,</w:t>
            </w:r>
            <w:r w:rsidR="00B120D0">
              <w:rPr>
                <w:b w:val="0"/>
              </w:rPr>
              <w:t xml:space="preserve"> </w:t>
            </w:r>
            <w:r w:rsidR="00376E78">
              <w:rPr>
                <w:b w:val="0"/>
              </w:rPr>
              <w:t>B</w:t>
            </w:r>
          </w:p>
        </w:tc>
      </w:tr>
      <w:tr w:rsidR="00B212B0" w:rsidRPr="00DE4890" w:rsidTr="00A74C42">
        <w:tc>
          <w:tcPr>
            <w:tcW w:w="1434" w:type="dxa"/>
            <w:shd w:val="clear" w:color="auto" w:fill="auto"/>
          </w:tcPr>
          <w:p w:rsidR="00B212B0" w:rsidRPr="00DE4890" w:rsidRDefault="00B212B0" w:rsidP="00EC2400"/>
        </w:tc>
        <w:tc>
          <w:tcPr>
            <w:tcW w:w="1709" w:type="dxa"/>
            <w:shd w:val="clear" w:color="auto" w:fill="auto"/>
          </w:tcPr>
          <w:p w:rsidR="00B212B0" w:rsidRDefault="00B212B0" w:rsidP="00A410C8">
            <w:pPr>
              <w:pStyle w:val="Textkrper"/>
            </w:pPr>
            <w:r>
              <w:t>EG2.01.03.03</w:t>
            </w:r>
          </w:p>
        </w:tc>
        <w:tc>
          <w:tcPr>
            <w:tcW w:w="6746" w:type="dxa"/>
            <w:shd w:val="clear" w:color="auto" w:fill="auto"/>
          </w:tcPr>
          <w:p w:rsidR="00B212B0" w:rsidRPr="00C562EC" w:rsidRDefault="00B212B0" w:rsidP="00B212B0">
            <w:pPr>
              <w:pStyle w:val="TabelleKopflinks"/>
              <w:rPr>
                <w:b w:val="0"/>
              </w:rPr>
            </w:pPr>
            <w:r w:rsidRPr="00C562EC">
              <w:rPr>
                <w:b w:val="0"/>
              </w:rPr>
              <w:t>Hygienemaßnahmen angewendet</w:t>
            </w:r>
            <w:r w:rsidR="00376E78">
              <w:rPr>
                <w:b w:val="0"/>
              </w:rPr>
              <w:t xml:space="preserve"> – C</w:t>
            </w:r>
          </w:p>
        </w:tc>
      </w:tr>
      <w:tr w:rsidR="00376E78" w:rsidRPr="00DE4890" w:rsidTr="00A74C42">
        <w:tc>
          <w:tcPr>
            <w:tcW w:w="1434" w:type="dxa"/>
            <w:shd w:val="clear" w:color="auto" w:fill="auto"/>
          </w:tcPr>
          <w:p w:rsidR="00376E78" w:rsidRPr="00DE4890" w:rsidRDefault="00376E78" w:rsidP="00EC2400"/>
        </w:tc>
        <w:tc>
          <w:tcPr>
            <w:tcW w:w="1709" w:type="dxa"/>
            <w:shd w:val="clear" w:color="auto" w:fill="auto"/>
          </w:tcPr>
          <w:p w:rsidR="00376E78" w:rsidRDefault="00376E78" w:rsidP="00A410C8">
            <w:pPr>
              <w:pStyle w:val="Textkrper"/>
            </w:pPr>
          </w:p>
        </w:tc>
        <w:tc>
          <w:tcPr>
            <w:tcW w:w="6746" w:type="dxa"/>
            <w:shd w:val="clear" w:color="auto" w:fill="auto"/>
          </w:tcPr>
          <w:p w:rsidR="00376E78" w:rsidRPr="00C562EC" w:rsidRDefault="00376E78" w:rsidP="00B212B0">
            <w:pPr>
              <w:pStyle w:val="TabelleKopflinks"/>
              <w:rPr>
                <w:b w:val="0"/>
              </w:rPr>
            </w:pPr>
            <w:r w:rsidRPr="00C562EC">
              <w:rPr>
                <w:b w:val="0"/>
              </w:rPr>
              <w:t>Hygienemaßnahmen angewendet</w:t>
            </w:r>
            <w:r>
              <w:rPr>
                <w:b w:val="0"/>
              </w:rPr>
              <w:t xml:space="preserve"> – Lösung C</w:t>
            </w:r>
          </w:p>
        </w:tc>
      </w:tr>
      <w:tr w:rsidR="00376E78" w:rsidRPr="00DE4890" w:rsidTr="00A74C42">
        <w:tc>
          <w:tcPr>
            <w:tcW w:w="1434" w:type="dxa"/>
            <w:shd w:val="clear" w:color="auto" w:fill="auto"/>
          </w:tcPr>
          <w:p w:rsidR="00376E78" w:rsidRPr="00DE4890" w:rsidRDefault="00376E78" w:rsidP="00EC2400"/>
        </w:tc>
        <w:tc>
          <w:tcPr>
            <w:tcW w:w="1709" w:type="dxa"/>
            <w:shd w:val="clear" w:color="auto" w:fill="auto"/>
          </w:tcPr>
          <w:p w:rsidR="00376E78" w:rsidRDefault="00376E78" w:rsidP="00A410C8">
            <w:pPr>
              <w:pStyle w:val="Textkrper"/>
            </w:pPr>
            <w:r>
              <w:t>EG2.01.03.04</w:t>
            </w:r>
          </w:p>
        </w:tc>
        <w:tc>
          <w:tcPr>
            <w:tcW w:w="6746" w:type="dxa"/>
            <w:shd w:val="clear" w:color="auto" w:fill="auto"/>
          </w:tcPr>
          <w:p w:rsidR="00376E78" w:rsidRDefault="00376E78" w:rsidP="00B212B0">
            <w:pPr>
              <w:pStyle w:val="TabelleKopflinks"/>
              <w:rPr>
                <w:b w:val="0"/>
              </w:rPr>
            </w:pPr>
            <w:r w:rsidRPr="00C562EC">
              <w:rPr>
                <w:b w:val="0"/>
              </w:rPr>
              <w:t>Hygienemaßnahmen angewendet</w:t>
            </w:r>
            <w:r>
              <w:rPr>
                <w:b w:val="0"/>
              </w:rPr>
              <w:t xml:space="preserve"> Zusatzaufgabe:</w:t>
            </w:r>
          </w:p>
          <w:p w:rsidR="00376E78" w:rsidRPr="00C562EC" w:rsidRDefault="00376E78" w:rsidP="00B212B0">
            <w:pPr>
              <w:pStyle w:val="TabelleKopflinks"/>
              <w:rPr>
                <w:b w:val="0"/>
              </w:rPr>
            </w:pPr>
            <w:r>
              <w:rPr>
                <w:b w:val="0"/>
              </w:rPr>
              <w:t>Persönliche Hygiene, Betriebshygiene, Produkthygiene – C</w:t>
            </w:r>
          </w:p>
        </w:tc>
      </w:tr>
      <w:tr w:rsidR="00376E78" w:rsidRPr="00DE4890" w:rsidTr="00A74C42">
        <w:tc>
          <w:tcPr>
            <w:tcW w:w="1434" w:type="dxa"/>
            <w:shd w:val="clear" w:color="auto" w:fill="auto"/>
          </w:tcPr>
          <w:p w:rsidR="00376E78" w:rsidRPr="00DE4890" w:rsidRDefault="00376E78" w:rsidP="00EC2400"/>
        </w:tc>
        <w:tc>
          <w:tcPr>
            <w:tcW w:w="1709" w:type="dxa"/>
            <w:shd w:val="clear" w:color="auto" w:fill="auto"/>
          </w:tcPr>
          <w:p w:rsidR="00376E78" w:rsidRDefault="00376E78" w:rsidP="00A410C8">
            <w:pPr>
              <w:pStyle w:val="Textkrper"/>
            </w:pPr>
          </w:p>
        </w:tc>
        <w:tc>
          <w:tcPr>
            <w:tcW w:w="6746" w:type="dxa"/>
            <w:shd w:val="clear" w:color="auto" w:fill="auto"/>
          </w:tcPr>
          <w:p w:rsidR="00376E78" w:rsidRDefault="00376E78" w:rsidP="00B212B0">
            <w:pPr>
              <w:pStyle w:val="TabelleKopflinks"/>
              <w:rPr>
                <w:b w:val="0"/>
              </w:rPr>
            </w:pPr>
            <w:r w:rsidRPr="00C562EC">
              <w:rPr>
                <w:b w:val="0"/>
              </w:rPr>
              <w:t>Hygienemaßnahmen angewendet</w:t>
            </w:r>
            <w:r>
              <w:rPr>
                <w:b w:val="0"/>
              </w:rPr>
              <w:t xml:space="preserve"> Zusatzaufgabe:</w:t>
            </w:r>
          </w:p>
          <w:p w:rsidR="00376E78" w:rsidRPr="00C562EC" w:rsidRDefault="00376E78" w:rsidP="00B212B0">
            <w:pPr>
              <w:pStyle w:val="TabelleKopflinks"/>
              <w:rPr>
                <w:b w:val="0"/>
              </w:rPr>
            </w:pPr>
            <w:r>
              <w:rPr>
                <w:b w:val="0"/>
              </w:rPr>
              <w:t>Persönliche Hygiene, Betriebshygiene, Produkthygiene – Lösung C</w:t>
            </w:r>
          </w:p>
        </w:tc>
      </w:tr>
      <w:tr w:rsidR="00376E78" w:rsidRPr="00DE4890" w:rsidTr="00A74C42">
        <w:tc>
          <w:tcPr>
            <w:tcW w:w="1434" w:type="dxa"/>
            <w:shd w:val="clear" w:color="auto" w:fill="auto"/>
          </w:tcPr>
          <w:p w:rsidR="00376E78" w:rsidRPr="00DE4890" w:rsidRDefault="00376E78" w:rsidP="00EC2400"/>
        </w:tc>
        <w:tc>
          <w:tcPr>
            <w:tcW w:w="1709" w:type="dxa"/>
            <w:shd w:val="clear" w:color="auto" w:fill="auto"/>
          </w:tcPr>
          <w:p w:rsidR="00376E78" w:rsidRDefault="00376E78" w:rsidP="00A410C8">
            <w:pPr>
              <w:pStyle w:val="Textkrper"/>
            </w:pPr>
            <w:r>
              <w:t>EG2.01.03.05</w:t>
            </w:r>
          </w:p>
        </w:tc>
        <w:tc>
          <w:tcPr>
            <w:tcW w:w="6746" w:type="dxa"/>
            <w:shd w:val="clear" w:color="auto" w:fill="auto"/>
          </w:tcPr>
          <w:p w:rsidR="00376E78" w:rsidRPr="00C562EC" w:rsidRDefault="00376E78" w:rsidP="00B212B0">
            <w:pPr>
              <w:pStyle w:val="TabelleKopflinks"/>
              <w:rPr>
                <w:b w:val="0"/>
              </w:rPr>
            </w:pPr>
            <w:r w:rsidRPr="00C562EC">
              <w:rPr>
                <w:b w:val="0"/>
              </w:rPr>
              <w:t>Hygienemaßnahmen angewendet</w:t>
            </w:r>
            <w:r w:rsidR="00E07499">
              <w:rPr>
                <w:b w:val="0"/>
              </w:rPr>
              <w:t xml:space="preserve"> – Memory A–C</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EG2.01.03.06</w:t>
            </w:r>
          </w:p>
        </w:tc>
        <w:tc>
          <w:tcPr>
            <w:tcW w:w="6746" w:type="dxa"/>
            <w:shd w:val="clear" w:color="auto" w:fill="auto"/>
          </w:tcPr>
          <w:p w:rsidR="00E07499" w:rsidRPr="00C562EC" w:rsidRDefault="00E07499" w:rsidP="00B212B0">
            <w:pPr>
              <w:pStyle w:val="TabelleKopflinks"/>
              <w:rPr>
                <w:b w:val="0"/>
              </w:rPr>
            </w:pPr>
            <w:r w:rsidRPr="00C562EC">
              <w:rPr>
                <w:b w:val="0"/>
              </w:rPr>
              <w:t>Hygienemaßnahmen</w:t>
            </w:r>
            <w:r>
              <w:rPr>
                <w:b w:val="0"/>
              </w:rPr>
              <w:t xml:space="preserve"> </w:t>
            </w:r>
            <w:r w:rsidRPr="00C562EC">
              <w:rPr>
                <w:b w:val="0"/>
              </w:rPr>
              <w:t>angewendet</w:t>
            </w:r>
            <w:r>
              <w:rPr>
                <w:b w:val="0"/>
              </w:rPr>
              <w:t xml:space="preserve"> – Joghurtherstellung Theorie– A–C</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p>
        </w:tc>
        <w:tc>
          <w:tcPr>
            <w:tcW w:w="6746" w:type="dxa"/>
            <w:shd w:val="clear" w:color="auto" w:fill="auto"/>
          </w:tcPr>
          <w:p w:rsidR="00E07499" w:rsidRPr="00C562EC" w:rsidRDefault="00E07499" w:rsidP="00E07499">
            <w:pPr>
              <w:pStyle w:val="TabelleKopflinks"/>
              <w:rPr>
                <w:b w:val="0"/>
              </w:rPr>
            </w:pPr>
            <w:r w:rsidRPr="00C562EC">
              <w:rPr>
                <w:b w:val="0"/>
              </w:rPr>
              <w:t>Hygienemaßnahmen</w:t>
            </w:r>
            <w:r>
              <w:rPr>
                <w:b w:val="0"/>
              </w:rPr>
              <w:t xml:space="preserve"> </w:t>
            </w:r>
            <w:r w:rsidRPr="00C562EC">
              <w:rPr>
                <w:b w:val="0"/>
              </w:rPr>
              <w:t>angewendet</w:t>
            </w:r>
            <w:r>
              <w:rPr>
                <w:b w:val="0"/>
              </w:rPr>
              <w:t xml:space="preserve"> – Joghurtherstellung Theorie – Lösung A–C</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EG2.01.03.07</w:t>
            </w:r>
          </w:p>
        </w:tc>
        <w:tc>
          <w:tcPr>
            <w:tcW w:w="6746" w:type="dxa"/>
            <w:shd w:val="clear" w:color="auto" w:fill="auto"/>
          </w:tcPr>
          <w:p w:rsidR="00E07499" w:rsidRPr="00C562EC" w:rsidRDefault="00E07499" w:rsidP="00B212B0">
            <w:pPr>
              <w:pStyle w:val="TabelleKopflinks"/>
              <w:rPr>
                <w:b w:val="0"/>
              </w:rPr>
            </w:pPr>
            <w:r w:rsidRPr="00C562EC">
              <w:rPr>
                <w:b w:val="0"/>
              </w:rPr>
              <w:t>Hygienemaßnahmen</w:t>
            </w:r>
            <w:r>
              <w:rPr>
                <w:b w:val="0"/>
              </w:rPr>
              <w:t xml:space="preserve"> </w:t>
            </w:r>
            <w:r w:rsidRPr="00C562EC">
              <w:rPr>
                <w:b w:val="0"/>
              </w:rPr>
              <w:t>angewendet</w:t>
            </w:r>
            <w:r>
              <w:rPr>
                <w:b w:val="0"/>
              </w:rPr>
              <w:t xml:space="preserve"> – Joghurtherstellung Praxis – A–C</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EG2.01.03.08</w:t>
            </w:r>
          </w:p>
        </w:tc>
        <w:tc>
          <w:tcPr>
            <w:tcW w:w="6746" w:type="dxa"/>
            <w:shd w:val="clear" w:color="auto" w:fill="auto"/>
          </w:tcPr>
          <w:p w:rsidR="00E07499" w:rsidRPr="00C562EC" w:rsidRDefault="00E07499" w:rsidP="00B212B0">
            <w:pPr>
              <w:pStyle w:val="TabelleKopflinks"/>
              <w:rPr>
                <w:b w:val="0"/>
              </w:rPr>
            </w:pPr>
            <w:r w:rsidRPr="00C562EC">
              <w:rPr>
                <w:b w:val="0"/>
              </w:rPr>
              <w:t>Hygienemaßnahmen</w:t>
            </w:r>
            <w:r>
              <w:rPr>
                <w:b w:val="0"/>
              </w:rPr>
              <w:t xml:space="preserve"> </w:t>
            </w:r>
            <w:r w:rsidRPr="00C562EC">
              <w:rPr>
                <w:b w:val="0"/>
              </w:rPr>
              <w:t>angewendet</w:t>
            </w:r>
            <w:r>
              <w:rPr>
                <w:b w:val="0"/>
              </w:rPr>
              <w:t xml:space="preserve"> – Gerichte zubereiten – A</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EG2.01.03.09</w:t>
            </w:r>
          </w:p>
        </w:tc>
        <w:tc>
          <w:tcPr>
            <w:tcW w:w="6746" w:type="dxa"/>
            <w:shd w:val="clear" w:color="auto" w:fill="auto"/>
          </w:tcPr>
          <w:p w:rsidR="00E07499" w:rsidRPr="00C562EC" w:rsidRDefault="00E07499" w:rsidP="00B212B0">
            <w:pPr>
              <w:pStyle w:val="TabelleKopflinks"/>
              <w:rPr>
                <w:b w:val="0"/>
              </w:rPr>
            </w:pPr>
            <w:r w:rsidRPr="00C562EC">
              <w:rPr>
                <w:b w:val="0"/>
              </w:rPr>
              <w:t>Hygienemaßnahmen</w:t>
            </w:r>
            <w:r>
              <w:rPr>
                <w:b w:val="0"/>
              </w:rPr>
              <w:t xml:space="preserve"> </w:t>
            </w:r>
            <w:r w:rsidRPr="00C562EC">
              <w:rPr>
                <w:b w:val="0"/>
              </w:rPr>
              <w:t>angewendet</w:t>
            </w:r>
            <w:r>
              <w:rPr>
                <w:b w:val="0"/>
              </w:rPr>
              <w:t xml:space="preserve"> – Gerichte zubereiten – B</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EG2.01.03.10</w:t>
            </w:r>
          </w:p>
        </w:tc>
        <w:tc>
          <w:tcPr>
            <w:tcW w:w="6746" w:type="dxa"/>
            <w:shd w:val="clear" w:color="auto" w:fill="auto"/>
          </w:tcPr>
          <w:p w:rsidR="00E07499" w:rsidRPr="00C562EC" w:rsidRDefault="00E07499" w:rsidP="00B212B0">
            <w:pPr>
              <w:pStyle w:val="TabelleKopflinks"/>
              <w:rPr>
                <w:b w:val="0"/>
              </w:rPr>
            </w:pPr>
            <w:r w:rsidRPr="00C562EC">
              <w:rPr>
                <w:b w:val="0"/>
              </w:rPr>
              <w:t>Hygienemaßnahmen</w:t>
            </w:r>
            <w:r>
              <w:rPr>
                <w:b w:val="0"/>
              </w:rPr>
              <w:t xml:space="preserve"> </w:t>
            </w:r>
            <w:r w:rsidRPr="00C562EC">
              <w:rPr>
                <w:b w:val="0"/>
              </w:rPr>
              <w:t>angewendet</w:t>
            </w:r>
            <w:r>
              <w:rPr>
                <w:b w:val="0"/>
              </w:rPr>
              <w:t xml:space="preserve"> – Gerichte zubereiten – C</w:t>
            </w:r>
          </w:p>
        </w:tc>
      </w:tr>
      <w:tr w:rsidR="00E07499" w:rsidRPr="00DE4890" w:rsidTr="00A74C42">
        <w:tc>
          <w:tcPr>
            <w:tcW w:w="1434" w:type="dxa"/>
            <w:shd w:val="clear" w:color="auto" w:fill="auto"/>
          </w:tcPr>
          <w:p w:rsidR="00E07499" w:rsidRPr="00DE4890" w:rsidRDefault="00E07499" w:rsidP="00EC2400"/>
        </w:tc>
        <w:tc>
          <w:tcPr>
            <w:tcW w:w="1709" w:type="dxa"/>
            <w:shd w:val="clear" w:color="auto" w:fill="auto"/>
          </w:tcPr>
          <w:p w:rsidR="00E07499" w:rsidRDefault="00E07499" w:rsidP="00A410C8">
            <w:pPr>
              <w:pStyle w:val="Textkrper"/>
            </w:pPr>
            <w:r>
              <w:t>EG2.01.03.11</w:t>
            </w:r>
          </w:p>
        </w:tc>
        <w:tc>
          <w:tcPr>
            <w:tcW w:w="6746" w:type="dxa"/>
            <w:shd w:val="clear" w:color="auto" w:fill="auto"/>
          </w:tcPr>
          <w:p w:rsidR="00E07499" w:rsidRPr="00C562EC" w:rsidRDefault="00344E85" w:rsidP="00344E85">
            <w:pPr>
              <w:pStyle w:val="TabelleKopflinks"/>
              <w:rPr>
                <w:b w:val="0"/>
              </w:rPr>
            </w:pPr>
            <w:r w:rsidRPr="00C562EC">
              <w:rPr>
                <w:b w:val="0"/>
              </w:rPr>
              <w:t>Hygienemaßnahmen</w:t>
            </w:r>
            <w:r>
              <w:rPr>
                <w:b w:val="0"/>
              </w:rPr>
              <w:t xml:space="preserve"> </w:t>
            </w:r>
            <w:r w:rsidRPr="00C562EC">
              <w:rPr>
                <w:b w:val="0"/>
              </w:rPr>
              <w:t>angewendet</w:t>
            </w:r>
            <w:r>
              <w:rPr>
                <w:b w:val="0"/>
              </w:rPr>
              <w:t xml:space="preserve"> – Kontrollbogen C</w:t>
            </w:r>
          </w:p>
        </w:tc>
      </w:tr>
    </w:tbl>
    <w:p w:rsidR="00A74C42" w:rsidRPr="00DE4890" w:rsidRDefault="00A74C42" w:rsidP="003552C0">
      <w:pPr>
        <w:pStyle w:val="Textkrper"/>
      </w:pPr>
      <w:r w:rsidRPr="00DE4890">
        <w:br w:type="page"/>
      </w:r>
    </w:p>
    <w:p w:rsidR="00B91900" w:rsidRPr="009D5A35" w:rsidRDefault="00B91900" w:rsidP="00B91900">
      <w:pPr>
        <w:pStyle w:val="berschrift2"/>
        <w:rPr>
          <w:rFonts w:eastAsia="Calibri"/>
          <w:noProof/>
        </w:rPr>
      </w:pPr>
      <w:r w:rsidRPr="009D5A35">
        <w:rPr>
          <w:rFonts w:eastAsia="Calibri"/>
          <w:noProof/>
        </w:rPr>
        <w:lastRenderedPageBreak/>
        <w:t>Hinweise zu dieser Handreichung</w:t>
      </w:r>
    </w:p>
    <w:p w:rsidR="00B91900" w:rsidRPr="00B91900" w:rsidRDefault="00B91900" w:rsidP="00B91900">
      <w:pPr>
        <w:pStyle w:val="Textkrper-Erstzeileneinzug"/>
        <w:rPr>
          <w:rStyle w:val="Fett"/>
          <w:b w:val="0"/>
          <w:bCs w:val="0"/>
          <w:color w:val="auto"/>
        </w:rPr>
      </w:pPr>
      <w:r w:rsidRPr="00B91900">
        <w:rPr>
          <w:rStyle w:val="Fett"/>
          <w:b w:val="0"/>
          <w:bCs w:val="0"/>
          <w:color w:val="auto"/>
        </w:rPr>
        <w:t>Entstanden sind diese Unterla</w:t>
      </w:r>
      <w:r>
        <w:rPr>
          <w:rStyle w:val="Fett"/>
          <w:b w:val="0"/>
          <w:bCs w:val="0"/>
          <w:color w:val="auto"/>
        </w:rPr>
        <w:t>gen während des Schuljahres 2014/15</w:t>
      </w:r>
      <w:r w:rsidRPr="00B91900">
        <w:rPr>
          <w:rStyle w:val="Fett"/>
          <w:b w:val="0"/>
          <w:bCs w:val="0"/>
          <w:color w:val="auto"/>
        </w:rPr>
        <w:t xml:space="preserve"> in der Konzeptionsgruppe Kompetenzra</w:t>
      </w:r>
      <w:r w:rsidRPr="00B91900">
        <w:rPr>
          <w:rStyle w:val="Fett"/>
          <w:b w:val="0"/>
          <w:bCs w:val="0"/>
          <w:color w:val="auto"/>
        </w:rPr>
        <w:t>s</w:t>
      </w:r>
      <w:r w:rsidRPr="00B91900">
        <w:rPr>
          <w:rStyle w:val="Fett"/>
          <w:b w:val="0"/>
          <w:bCs w:val="0"/>
          <w:color w:val="auto"/>
        </w:rPr>
        <w:t>ter/Lernlandschaften am Landesinstitut für Schulentwicklung. Zum Teil sind es Unterlagen aus dem eigenen Unte</w:t>
      </w:r>
      <w:r w:rsidRPr="00B91900">
        <w:rPr>
          <w:rStyle w:val="Fett"/>
          <w:b w:val="0"/>
          <w:bCs w:val="0"/>
          <w:color w:val="auto"/>
        </w:rPr>
        <w:t>r</w:t>
      </w:r>
      <w:r w:rsidRPr="00B91900">
        <w:rPr>
          <w:rStyle w:val="Fett"/>
          <w:b w:val="0"/>
          <w:bCs w:val="0"/>
          <w:color w:val="auto"/>
        </w:rPr>
        <w:t>richt der Autorinnen. Allen Unterrichtsunterlagen gemeinsam ist, dass es sich um Ideen handelt, die selbstverstän</w:t>
      </w:r>
      <w:r w:rsidRPr="00B91900">
        <w:rPr>
          <w:rStyle w:val="Fett"/>
          <w:b w:val="0"/>
          <w:bCs w:val="0"/>
          <w:color w:val="auto"/>
        </w:rPr>
        <w:t>d</w:t>
      </w:r>
      <w:r w:rsidRPr="00B91900">
        <w:rPr>
          <w:rStyle w:val="Fett"/>
          <w:b w:val="0"/>
          <w:bCs w:val="0"/>
          <w:color w:val="auto"/>
        </w:rPr>
        <w:t xml:space="preserve">lich der weiteren Erprobung bedürfen und dabei stetig korrigiert, erweitert und ergänzt werden sollen. </w:t>
      </w:r>
    </w:p>
    <w:p w:rsidR="00B91900" w:rsidRPr="00B91900" w:rsidRDefault="00B91900" w:rsidP="00B91900">
      <w:pPr>
        <w:pStyle w:val="Textkrper"/>
        <w:rPr>
          <w:rStyle w:val="Fett"/>
          <w:b w:val="0"/>
          <w:bCs w:val="0"/>
          <w:color w:val="auto"/>
        </w:rPr>
      </w:pPr>
    </w:p>
    <w:p w:rsidR="00B91900" w:rsidRPr="00B91900" w:rsidRDefault="00B91900" w:rsidP="00B91900">
      <w:pPr>
        <w:pStyle w:val="Textkrper-Erstzeileneinzug"/>
        <w:rPr>
          <w:rStyle w:val="Fett"/>
          <w:b w:val="0"/>
          <w:bCs w:val="0"/>
          <w:color w:val="auto"/>
        </w:rPr>
      </w:pPr>
      <w:r w:rsidRPr="00B91900">
        <w:t>Das</w:t>
      </w:r>
      <w:r w:rsidR="002C6DD4">
        <w:t xml:space="preserve"> Lernen im Lernfeld ist Grundlage dieser Handreichung.</w:t>
      </w:r>
      <w:r w:rsidRPr="00B91900">
        <w:t xml:space="preserve"> </w:t>
      </w:r>
      <w:r w:rsidR="00344377">
        <w:t>Aus dem Lernfeld 2</w:t>
      </w:r>
      <w:r w:rsidR="002C6DD4">
        <w:t xml:space="preserve"> wird hier exemplarisch ein </w:t>
      </w:r>
      <w:r w:rsidRPr="00B91900">
        <w:t>Ler</w:t>
      </w:r>
      <w:r w:rsidRPr="00B91900">
        <w:t>n</w:t>
      </w:r>
      <w:r w:rsidRPr="00B91900">
        <w:t>projekt</w:t>
      </w:r>
      <w:r w:rsidR="002C6DD4">
        <w:t xml:space="preserve"> </w:t>
      </w:r>
      <w:r w:rsidRPr="00B91900">
        <w:t>als berufliche Handlungssituation formuliert</w:t>
      </w:r>
      <w:r w:rsidR="002C6DD4">
        <w:t>. Dies beinhaltet die Berufsfachliche (BFK) und die Berufspra</w:t>
      </w:r>
      <w:r w:rsidR="002C6DD4">
        <w:t>k</w:t>
      </w:r>
      <w:r w:rsidR="002C6DD4">
        <w:t>tische Kompetenz</w:t>
      </w:r>
      <w:r w:rsidRPr="00B91900">
        <w:t xml:space="preserve"> </w:t>
      </w:r>
      <w:r w:rsidR="002C6DD4">
        <w:t xml:space="preserve">(BPK) </w:t>
      </w:r>
      <w:r w:rsidRPr="00B91900">
        <w:t>und gehört zur Beruflichen Kompetenz</w:t>
      </w:r>
      <w:r w:rsidR="002C6DD4">
        <w:t xml:space="preserve"> (BK)</w:t>
      </w:r>
      <w:r w:rsidRPr="00B91900">
        <w:t xml:space="preserve">. </w:t>
      </w:r>
      <w:r w:rsidR="002C6DD4">
        <w:t>Das Lernprojekt besteht aus vier Lernthemen, zwei Lernthemen sind v</w:t>
      </w:r>
      <w:r w:rsidRPr="00B91900">
        <w:rPr>
          <w:rStyle w:val="Fett"/>
          <w:b w:val="0"/>
          <w:bCs w:val="0"/>
          <w:color w:val="auto"/>
        </w:rPr>
        <w:t>ollständig ausgearbeitet. Jedes Lernthema kann als abgeschlossene Einheit verstanden und im binnendifferenzierten Unterricht, sowie in der offenen Lernzeit eingesetzt werden. Die Lernschritte sind Teile des Lernthemas, können aber auch einzeln verwendet werden. Sowohl die Lernthemen als auch die Ler</w:t>
      </w:r>
      <w:r w:rsidRPr="00B91900">
        <w:rPr>
          <w:rStyle w:val="Fett"/>
          <w:b w:val="0"/>
          <w:bCs w:val="0"/>
          <w:color w:val="auto"/>
        </w:rPr>
        <w:t>n</w:t>
      </w:r>
      <w:r w:rsidRPr="00B91900">
        <w:rPr>
          <w:rStyle w:val="Fett"/>
          <w:b w:val="0"/>
          <w:bCs w:val="0"/>
          <w:color w:val="auto"/>
        </w:rPr>
        <w:t xml:space="preserve">schritte sind mit Niveaustufen (A/B/C) gekennzeichnet, A entspricht der niedrigsten Niveaustufe. </w:t>
      </w:r>
    </w:p>
    <w:p w:rsidR="00B91900" w:rsidRPr="00BE19F1" w:rsidRDefault="00B91900" w:rsidP="00B91900">
      <w:pPr>
        <w:pStyle w:val="Textkrper"/>
      </w:pPr>
    </w:p>
    <w:p w:rsidR="00B91900" w:rsidRPr="00BE19F1" w:rsidRDefault="002C6DD4" w:rsidP="00B91900">
      <w:pPr>
        <w:pStyle w:val="Textkrper-Erstzeileneinzug"/>
      </w:pPr>
      <w:r>
        <w:t>Zum Lernprojekt</w:t>
      </w:r>
      <w:r w:rsidR="00B91900" w:rsidRPr="00BE19F1">
        <w:t xml:space="preserve"> ist eine Strukturieru</w:t>
      </w:r>
      <w:r w:rsidR="00344377">
        <w:t>ngshilfe beigefügt</w:t>
      </w:r>
      <w:r w:rsidR="00B91900" w:rsidRPr="00BE19F1">
        <w:t xml:space="preserve"> </w:t>
      </w:r>
      <w:r>
        <w:t xml:space="preserve">um verständlich zu machen, </w:t>
      </w:r>
      <w:r w:rsidR="00B91900" w:rsidRPr="00BE19F1">
        <w:t>wie das Lernprojekt organ</w:t>
      </w:r>
      <w:r w:rsidR="00B91900" w:rsidRPr="00BE19F1">
        <w:t>i</w:t>
      </w:r>
      <w:r w:rsidR="00B91900" w:rsidRPr="00BE19F1">
        <w:t>satorisch ablaufen kann. Die Zeitangaben sind als Vorschläge zu verstehen, da sich Zeiten je nach Lerngruppe stark unterscheiden können. Zu jedem Thema finden Sie die graphische Darstellung des Handlungskreislaufes, er ist das durchgängige Prinzip, das die Schülerinnen und Schüler im ganzen Lernprojekt aber auch in den einzelnen Lernthemen stetig durchlaufen.</w:t>
      </w:r>
    </w:p>
    <w:p w:rsidR="002C6DD4" w:rsidRDefault="002C6DD4" w:rsidP="002C6DD4">
      <w:pPr>
        <w:pStyle w:val="Textkrper-Erstzeileneinzug"/>
      </w:pPr>
    </w:p>
    <w:p w:rsidR="002C6DD4" w:rsidRPr="009F46A4" w:rsidRDefault="002C6DD4" w:rsidP="002C6DD4">
      <w:pPr>
        <w:pStyle w:val="Textkrper-Erstzeileneinzug"/>
      </w:pPr>
      <w:r>
        <w:t>Jeder Handlungskreislauf</w:t>
      </w:r>
      <w:r w:rsidRPr="00C06183">
        <w:t xml:space="preserve"> </w:t>
      </w:r>
      <w:r w:rsidR="001F6032">
        <w:t xml:space="preserve">und auch das Lernprojekt </w:t>
      </w:r>
      <w:r>
        <w:t>bedarf einer Reflexion und eines</w:t>
      </w:r>
      <w:r w:rsidRPr="00C06183">
        <w:t xml:space="preserve"> Feedbacks. Hier wurde e</w:t>
      </w:r>
      <w:r w:rsidRPr="00C06183">
        <w:t>i</w:t>
      </w:r>
      <w:r w:rsidRPr="00C06183">
        <w:t xml:space="preserve">ne Evaluationsscheibe zum </w:t>
      </w:r>
      <w:r>
        <w:t>Individual-F</w:t>
      </w:r>
      <w:r w:rsidRPr="00C06183">
        <w:t xml:space="preserve">eedback eingebaut und </w:t>
      </w:r>
      <w:r>
        <w:t xml:space="preserve">damit </w:t>
      </w:r>
      <w:r w:rsidRPr="00C06183">
        <w:t xml:space="preserve">eine Möglichkeit aufgezeigt, wie das </w:t>
      </w:r>
      <w:r>
        <w:t xml:space="preserve">eigene Lernen in diesem Lernprojekt </w:t>
      </w:r>
      <w:r w:rsidRPr="00C06183">
        <w:t xml:space="preserve"> in ein individuelles Lernberatungsgespräch einfließen kann.</w:t>
      </w:r>
    </w:p>
    <w:p w:rsidR="00B91900" w:rsidRPr="00BE19F1" w:rsidRDefault="00B91900" w:rsidP="00B91900">
      <w:pPr>
        <w:pStyle w:val="Textkrper"/>
      </w:pPr>
    </w:p>
    <w:p w:rsidR="00B91900" w:rsidRPr="00BE19F1" w:rsidRDefault="00B91900" w:rsidP="00B91900">
      <w:pPr>
        <w:pStyle w:val="Textkrper-Erstzeileneinzug"/>
      </w:pPr>
      <w:r w:rsidRPr="00BE19F1">
        <w:t>Die Lernwegeliste ALLGEMEIN</w:t>
      </w:r>
      <w:r>
        <w:t xml:space="preserve"> bildet das komplette Lernfeld 2</w:t>
      </w:r>
      <w:r w:rsidRPr="00BE19F1">
        <w:t xml:space="preserve"> ab. In der Lernwegeliste zum Lernprojekt </w:t>
      </w:r>
      <w:r w:rsidR="00B120D0">
        <w:t>„G</w:t>
      </w:r>
      <w:r w:rsidRPr="00B91900">
        <w:t>esund g</w:t>
      </w:r>
      <w:r w:rsidR="001F6032">
        <w:t>enießen in der Chill Out Lounge</w:t>
      </w:r>
      <w:r w:rsidR="00B120D0">
        <w:t>“</w:t>
      </w:r>
      <w:r w:rsidRPr="00BE19F1">
        <w:t xml:space="preserve"> sind di</w:t>
      </w:r>
      <w:r w:rsidR="001F6032">
        <w:t>e Kompetenzen aufgeführt, die mit</w:t>
      </w:r>
      <w:r w:rsidRPr="00BE19F1">
        <w:t xml:space="preserve"> diesem Lernmaterial vermittelt, geübt und erlernt werden können.</w:t>
      </w:r>
    </w:p>
    <w:p w:rsidR="00B91900" w:rsidRPr="00BE19F1" w:rsidRDefault="00B91900" w:rsidP="00B91900">
      <w:pPr>
        <w:pStyle w:val="Textkrper"/>
      </w:pPr>
    </w:p>
    <w:p w:rsidR="00B91900" w:rsidRPr="00BE19F1" w:rsidRDefault="00B91900" w:rsidP="001F6032">
      <w:pPr>
        <w:pStyle w:val="Textkrper-Erstzeileneinzug"/>
      </w:pPr>
      <w:r w:rsidRPr="00BE19F1">
        <w:t>Weiterhin ist eine exemplarische Klassenarbeit beigefügt, in der Vorschläge für Fragen in den unterschiedlichen Niveaustufen formuliert sind. Sie beinhaltet Fragen der Beruflichen Kompetenz, d.</w:t>
      </w:r>
      <w:r w:rsidR="00B120D0">
        <w:t xml:space="preserve"> </w:t>
      </w:r>
      <w:r w:rsidRPr="00BE19F1">
        <w:t xml:space="preserve">h. es wird nicht unterschieden in Berufsfachliche </w:t>
      </w:r>
      <w:r w:rsidR="001F6032">
        <w:t>und Berufspraktische Kompetenz.</w:t>
      </w:r>
    </w:p>
    <w:p w:rsidR="003A5ADA" w:rsidRPr="009F46A4" w:rsidRDefault="003A5ADA" w:rsidP="00B91900">
      <w:pPr>
        <w:pStyle w:val="Textkrper-Erstzeileneinzug"/>
        <w:rPr>
          <w:u w:val="single"/>
        </w:rPr>
      </w:pPr>
    </w:p>
    <w:p w:rsidR="00D9397A" w:rsidRDefault="003A5ADA" w:rsidP="00B91900">
      <w:pPr>
        <w:pStyle w:val="Textkrper-Erstzeileneinzug"/>
      </w:pPr>
      <w:r w:rsidRPr="009F46A4">
        <w:t>In den Einheiten wird bewusst immer wieder die Lese</w:t>
      </w:r>
      <w:r w:rsidR="00C06183" w:rsidRPr="009F46A4">
        <w:t>-</w:t>
      </w:r>
      <w:r w:rsidRPr="009F46A4">
        <w:t xml:space="preserve"> und Markiertechnik, bzw. das Finden von Schlüsselbegri</w:t>
      </w:r>
      <w:r w:rsidRPr="009F46A4">
        <w:t>f</w:t>
      </w:r>
      <w:r w:rsidRPr="009F46A4">
        <w:t xml:space="preserve">fen und </w:t>
      </w:r>
      <w:r w:rsidR="001F6032">
        <w:t xml:space="preserve">das </w:t>
      </w:r>
      <w:r w:rsidRPr="009F46A4">
        <w:t xml:space="preserve">Erstellen von kleinen Exzerpten durchgeführt. Die </w:t>
      </w:r>
      <w:r w:rsidR="009F46A4" w:rsidRPr="009F46A4">
        <w:t xml:space="preserve">Lese- und Markiertechnik </w:t>
      </w:r>
      <w:r w:rsidRPr="009F46A4">
        <w:t>muss</w:t>
      </w:r>
      <w:r w:rsidR="00C06183" w:rsidRPr="009F46A4">
        <w:t xml:space="preserve"> daher im</w:t>
      </w:r>
      <w:r w:rsidRPr="009F46A4">
        <w:t xml:space="preserve"> Lernfeld 1 eingeführt werden und</w:t>
      </w:r>
      <w:r w:rsidR="009F46A4" w:rsidRPr="009F46A4">
        <w:t xml:space="preserve"> wird hier kontinuierlich geübt.</w:t>
      </w:r>
      <w:r w:rsidR="001F6032">
        <w:t xml:space="preserve"> In den Sozialformen wird auf die Partnerarbeit besonderen Fokus gelegt, um auch hier einen systematischen Kompetenzaufbau zu üben. Die in den Blick genommenen Ko</w:t>
      </w:r>
      <w:r w:rsidR="001F6032">
        <w:t>m</w:t>
      </w:r>
      <w:r w:rsidR="001F6032">
        <w:t>petenzen werden auf der Seite „Kompetenzaufbau“ sichtbar gemacht.</w:t>
      </w:r>
    </w:p>
    <w:p w:rsidR="001F6032" w:rsidRPr="009F46A4" w:rsidRDefault="001F6032" w:rsidP="00B91900">
      <w:pPr>
        <w:pStyle w:val="Textkrper-Erstzeileneinzug"/>
      </w:pPr>
    </w:p>
    <w:p w:rsidR="00D9397A" w:rsidRPr="009F46A4" w:rsidRDefault="00D9397A" w:rsidP="00B91900">
      <w:pPr>
        <w:pStyle w:val="Textkrper-Erstzeileneinzug"/>
      </w:pPr>
      <w:r w:rsidRPr="009F46A4">
        <w:t>Das Lernen in BFK entspricht einer Handlungssystematische</w:t>
      </w:r>
      <w:r w:rsidR="009F46A4" w:rsidRPr="009F46A4">
        <w:t>n</w:t>
      </w:r>
      <w:r w:rsidRPr="009F46A4">
        <w:t xml:space="preserve"> Lernsi</w:t>
      </w:r>
      <w:r w:rsidR="009F46A4" w:rsidRPr="009F46A4">
        <w:t>tuation, dies bedeutet, dass der Lernpr</w:t>
      </w:r>
      <w:r w:rsidR="009F46A4" w:rsidRPr="009F46A4">
        <w:t>o</w:t>
      </w:r>
      <w:r w:rsidR="009F46A4" w:rsidRPr="009F46A4">
        <w:t>zess di</w:t>
      </w:r>
      <w:r w:rsidRPr="009F46A4">
        <w:t xml:space="preserve">e Grundlage des Handlungskreislaufes darstellt. </w:t>
      </w:r>
    </w:p>
    <w:p w:rsidR="00B6797C" w:rsidRDefault="00B6797C" w:rsidP="00B91900">
      <w:pPr>
        <w:pStyle w:val="Textkrper"/>
      </w:pPr>
    </w:p>
    <w:p w:rsidR="00B6797C" w:rsidRDefault="00B6797C" w:rsidP="00B6797C">
      <w:pPr>
        <w:pStyle w:val="Textkrper-Erstzeileneinzug"/>
      </w:pPr>
      <w:r>
        <w:t>Das Prinzip des selbstorganisierten Lernens ist Grundlage aller Unterrichtsarrangements dieser Handreichung, gekennzeichnet durch individuelle und kollektive Lernphasen, die für die Schülerinnen und Schüler durch die en</w:t>
      </w:r>
      <w:r>
        <w:t>t</w:t>
      </w:r>
      <w:r>
        <w:t>sprechenden Icons sichtbar gemacht werden.</w:t>
      </w:r>
    </w:p>
    <w:p w:rsidR="00B6797C" w:rsidRPr="009F46A4" w:rsidRDefault="00B6797C" w:rsidP="00B6797C">
      <w:pPr>
        <w:pStyle w:val="Textkrper-Erstzeileneinzug"/>
      </w:pPr>
    </w:p>
    <w:p w:rsidR="00B91900" w:rsidRDefault="00B91900" w:rsidP="00B91900">
      <w:pPr>
        <w:pStyle w:val="Textkrper-Erstzeileneinzug"/>
        <w:rPr>
          <w:rFonts w:ascii="Source Sans Pro Semibold" w:eastAsia="Times New Roman" w:hAnsi="Source Sans Pro Semibold" w:cs="Times New Roman"/>
          <w:bCs/>
          <w:sz w:val="30"/>
          <w:szCs w:val="28"/>
        </w:rPr>
      </w:pPr>
      <w:r>
        <w:t>Hinweise auf Schulbücher in den Lernmaterialien sind exemplarischer Natur. Es können selbstverständlich auch andere Schulbücher verwendet werden. Am Ende dieser Lernmaterialsammlung befindet sich eine Liste mit exem</w:t>
      </w:r>
      <w:r>
        <w:t>p</w:t>
      </w:r>
      <w:r>
        <w:t>larischen Schulbüchern.</w:t>
      </w:r>
      <w:r>
        <w:br w:type="page"/>
      </w:r>
    </w:p>
    <w:p w:rsidR="00423CE5" w:rsidRDefault="00A74C42" w:rsidP="00FE1E31">
      <w:pPr>
        <w:pStyle w:val="berschrift1"/>
        <w:rPr>
          <w:rStyle w:val="Hervorhebung"/>
          <w:i w:val="0"/>
          <w:iCs w:val="0"/>
        </w:rPr>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1E31" w:rsidRPr="00AA18D1" w:rsidRDefault="00FE1E31" w:rsidP="009171B1">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1E31" w:rsidRPr="00AA18D1" w:rsidRDefault="00FE1E31" w:rsidP="009171B1">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1E31" w:rsidRPr="00AA18D1" w:rsidRDefault="00FE1E31" w:rsidP="009171B1">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1E31" w:rsidRPr="00AA18D1" w:rsidRDefault="00FE1E31" w:rsidP="009171B1">
            <w:pPr>
              <w:pStyle w:val="TabelleKopfmitte"/>
            </w:pPr>
            <w:r w:rsidRPr="00AA18D1">
              <w:t>Beschreibung</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6FE4F063" wp14:editId="3CE6F828">
                  <wp:extent cx="342000" cy="31320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03CAE97B" wp14:editId="1A6BCA16">
                  <wp:extent cx="342000" cy="3132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34345C86" wp14:editId="57CE52CD">
                  <wp:extent cx="314325" cy="314325"/>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t>Tipp/</w:t>
            </w:r>
            <w:r w:rsidRPr="00AA18D1">
              <w:t>Hinweis, der zum Bearbeiten hilfreich ist</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214B5F50" wp14:editId="6394358F">
                  <wp:extent cx="342000" cy="313200"/>
                  <wp:effectExtent l="0" t="0" r="127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47D7A350" wp14:editId="36A11146">
                  <wp:extent cx="342000" cy="313200"/>
                  <wp:effectExtent l="0" t="0" r="127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5C2082C5" wp14:editId="66459F53">
                  <wp:extent cx="314325" cy="314325"/>
                  <wp:effectExtent l="0" t="0" r="9525" b="952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t>Vorsicht/</w:t>
            </w:r>
            <w:r w:rsidRPr="00AA18D1">
              <w:t>Achtung: wichtige Inform</w:t>
            </w:r>
            <w:r w:rsidRPr="00AA18D1">
              <w:t>a</w:t>
            </w:r>
            <w:r>
              <w:t>tion/</w:t>
            </w:r>
            <w:r w:rsidRPr="00AA18D1">
              <w:t>Hinweis. Genau lesen!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17FE123D" wp14:editId="090E74E5">
                  <wp:extent cx="342000" cy="313200"/>
                  <wp:effectExtent l="0" t="0" r="127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0AA73AA7" wp14:editId="4C81DAC1">
                  <wp:extent cx="342000" cy="313200"/>
                  <wp:effectExtent l="0" t="0" r="127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CB1FFE5" wp14:editId="43B2CF9B">
                  <wp:extent cx="314325" cy="31432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Zeitvorgabe beachten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3DD337DD" wp14:editId="6B12E8DB">
                  <wp:extent cx="295275" cy="31432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4F7C1604" wp14:editId="6665660D">
                  <wp:extent cx="371475" cy="314325"/>
                  <wp:effectExtent l="0" t="0" r="9525" b="9525"/>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t xml:space="preserve">Blätter/Materialien </w:t>
            </w:r>
            <w:r w:rsidRPr="00AA18D1">
              <w:t>ablegen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sidRPr="00AA18D1">
              <w:rPr>
                <w:noProof/>
              </w:rPr>
              <w:drawing>
                <wp:inline distT="0" distB="0" distL="0" distR="0" wp14:anchorId="5B08EF51" wp14:editId="00D1D42A">
                  <wp:extent cx="647700" cy="314325"/>
                  <wp:effectExtent l="0" t="0" r="0" b="9525"/>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mitte"/>
            </w:pPr>
            <w:r>
              <w:rPr>
                <w:noProof/>
              </w:rPr>
              <w:drawing>
                <wp:inline distT="0" distB="0" distL="0" distR="0" wp14:anchorId="0CC50BA7" wp14:editId="7E5CC894">
                  <wp:extent cx="370800" cy="326657"/>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FE1E31" w:rsidRPr="00AA18D1" w:rsidRDefault="00FE1E31" w:rsidP="009171B1">
            <w:pPr>
              <w:pStyle w:val="Textkrper"/>
            </w:pPr>
            <w:r>
              <w:t>Blätter/Materialien holen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4887C2F9" wp14:editId="1B4FAD97">
                  <wp:extent cx="533400" cy="314325"/>
                  <wp:effectExtent l="0" t="0" r="0" b="9525"/>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5AC3393E" wp14:editId="0E77F2FE">
                  <wp:extent cx="314325" cy="314325"/>
                  <wp:effectExtent l="0" t="0" r="9525" b="9525"/>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Lesen/Hilfsmittel/Quellenangabe</w:t>
            </w:r>
            <w:r>
              <w:t xml:space="preserve">: </w:t>
            </w:r>
            <w:r w:rsidRPr="00AA18D1">
              <w:t>Buch oder eigene Aufschriebe</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AB1AA3B" wp14:editId="7CDC567F">
                  <wp:extent cx="314325" cy="314325"/>
                  <wp:effectExtent l="0" t="0" r="9525" b="9525"/>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BEF47C4" wp14:editId="15A0E6F9">
                  <wp:extent cx="314325" cy="314325"/>
                  <wp:effectExtent l="0" t="0" r="9525" b="9525"/>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Default="00FE1E31" w:rsidP="009171B1">
            <w:pPr>
              <w:pStyle w:val="Textkrper"/>
            </w:pPr>
            <w:r>
              <w:t xml:space="preserve">Schreiben/Zeichnen/Malen/ </w:t>
            </w:r>
          </w:p>
          <w:p w:rsidR="00FE1E31" w:rsidRPr="00AA18D1" w:rsidRDefault="00FE1E31" w:rsidP="009171B1">
            <w:pPr>
              <w:pStyle w:val="Textkrper"/>
            </w:pPr>
            <w:r>
              <w:t>Skizzieren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58C99DD8" wp14:editId="49B95AEF">
                  <wp:extent cx="257175" cy="314325"/>
                  <wp:effectExtent l="0" t="0" r="9525" b="9525"/>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66E25924" wp14:editId="14829D83">
                  <wp:extent cx="314325" cy="314325"/>
                  <wp:effectExtent l="0" t="0" r="9525" b="9525"/>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Default="00FE1E31" w:rsidP="009171B1">
            <w:pPr>
              <w:pStyle w:val="Textkrper"/>
            </w:pPr>
            <w:r>
              <w:t xml:space="preserve">Rechnen/ </w:t>
            </w:r>
          </w:p>
          <w:p w:rsidR="00FE1E31" w:rsidRPr="00AA18D1" w:rsidRDefault="00FE1E31" w:rsidP="009171B1">
            <w:pPr>
              <w:pStyle w:val="Textkrper"/>
            </w:pPr>
            <w:r w:rsidRPr="00AA18D1">
              <w:t>Taschenrechner erlaubt</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71E15F7D" wp14:editId="6E192163">
                  <wp:extent cx="209550" cy="314325"/>
                  <wp:effectExtent l="0" t="0" r="0" b="9525"/>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5522D138" wp14:editId="33C12DBB">
                  <wp:extent cx="314325" cy="314325"/>
                  <wp:effectExtent l="0" t="0" r="9525" b="9525"/>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Default="00FE1E31" w:rsidP="009171B1">
            <w:pPr>
              <w:pStyle w:val="Textkrper"/>
            </w:pPr>
            <w:r>
              <w:t xml:space="preserve">Zeichnen/ </w:t>
            </w:r>
          </w:p>
          <w:p w:rsidR="00FE1E31" w:rsidRPr="00AA18D1" w:rsidRDefault="00FE1E31" w:rsidP="009171B1">
            <w:pPr>
              <w:pStyle w:val="Textkrper"/>
            </w:pPr>
            <w:r w:rsidRPr="00AA18D1">
              <w:t>Zeichenmaterial erforderlich</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1504375A" wp14:editId="5DCC380F">
                  <wp:extent cx="238125" cy="314325"/>
                  <wp:effectExtent l="0" t="0" r="9525" b="9525"/>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7E8F7269" wp14:editId="6025139D">
                  <wp:extent cx="314325" cy="314325"/>
                  <wp:effectExtent l="0" t="0" r="9525" b="9525"/>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Versuch</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096E566A" wp14:editId="68F5D4F5">
                  <wp:extent cx="333375" cy="314325"/>
                  <wp:effectExtent l="0" t="0" r="9525" b="952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Pr>
                <w:noProof/>
              </w:rPr>
              <w:drawing>
                <wp:inline distT="0" distB="0" distL="0" distR="0" wp14:anchorId="39F79A8A" wp14:editId="6AF06A4F">
                  <wp:extent cx="313200" cy="313200"/>
                  <wp:effectExtent l="0" t="0" r="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t>Werkstatt</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42B5229" wp14:editId="2CFBB34E">
                  <wp:extent cx="314325" cy="314325"/>
                  <wp:effectExtent l="0" t="0" r="9525" b="9525"/>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F1A8AF5" wp14:editId="4851A7C1">
                  <wp:extent cx="313200" cy="313200"/>
                  <wp:effectExtent l="0" t="0" r="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7F9D6D47" wp14:editId="557638A6">
                  <wp:extent cx="314325" cy="314325"/>
                  <wp:effectExtent l="0" t="0" r="9525" b="9525"/>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Beispiel</w:t>
            </w:r>
            <w:r>
              <w:t xml:space="preserve"> </w:t>
            </w:r>
            <w:r w:rsidRPr="00AA18D1">
              <w:t>/</w:t>
            </w:r>
            <w:r>
              <w:t xml:space="preserve"> </w:t>
            </w:r>
            <w:r w:rsidRPr="00AA18D1">
              <w:t>Vokabelhilfen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33681BE3" wp14:editId="3C02964D">
                  <wp:extent cx="314325" cy="314325"/>
                  <wp:effectExtent l="0" t="0" r="9525" b="9525"/>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A4CE2B6" wp14:editId="02A238B0">
                  <wp:extent cx="313200" cy="313200"/>
                  <wp:effectExtent l="0" t="0" r="0" b="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4655FE0" wp14:editId="601BE719">
                  <wp:extent cx="314325" cy="314325"/>
                  <wp:effectExtent l="0" t="0" r="9525" b="9525"/>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Hören</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297D88F1" wp14:editId="4FFB5DBE">
                  <wp:extent cx="314325" cy="314325"/>
                  <wp:effectExtent l="0" t="0" r="9525" b="9525"/>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794813D8" wp14:editId="5D2E2CCB">
                  <wp:extent cx="314325" cy="314325"/>
                  <wp:effectExtent l="0" t="0" r="9525" b="9525"/>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Deutsch =&gt; Englisch</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4F79542B" wp14:editId="7C9EC916">
                  <wp:extent cx="314325" cy="314325"/>
                  <wp:effectExtent l="0" t="0" r="9525" b="9525"/>
                  <wp:docPr id="2061" name="Grafik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72955E87" wp14:editId="675865E4">
                  <wp:extent cx="314325" cy="314325"/>
                  <wp:effectExtent l="0" t="0" r="9525" b="9525"/>
                  <wp:docPr id="2062" name="Grafik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Englisch =&gt; Deutsch</w:t>
            </w:r>
          </w:p>
        </w:tc>
      </w:tr>
      <w:tr w:rsidR="00FE1E31" w:rsidRPr="00AA18D1" w:rsidTr="009171B1">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4549B79E" wp14:editId="3815EF6E">
                  <wp:extent cx="342900" cy="314325"/>
                  <wp:effectExtent l="0" t="0" r="0" b="9525"/>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3C8F304B" wp14:editId="5C3C8536">
                  <wp:extent cx="342900" cy="314325"/>
                  <wp:effectExtent l="0" t="0" r="0" b="9525"/>
                  <wp:docPr id="2064" name="Grafik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mitte"/>
            </w:pPr>
            <w:r w:rsidRPr="00AA18D1">
              <w:rPr>
                <w:noProof/>
              </w:rPr>
              <w:drawing>
                <wp:inline distT="0" distB="0" distL="0" distR="0" wp14:anchorId="18CF4BE6" wp14:editId="639F83E1">
                  <wp:extent cx="342900" cy="314325"/>
                  <wp:effectExtent l="0" t="0" r="0" b="9525"/>
                  <wp:docPr id="2065" name="Grafik 2065"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799339F5" wp14:editId="20236970">
                  <wp:extent cx="342900" cy="314325"/>
                  <wp:effectExtent l="0" t="0" r="0"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FE1E31" w:rsidRPr="00AA18D1" w:rsidRDefault="00FE1E31" w:rsidP="009171B1">
            <w:pPr>
              <w:pStyle w:val="Textkrper"/>
            </w:pPr>
            <w:r w:rsidRPr="00AA18D1">
              <w:t>Gruppennummer,</w:t>
            </w:r>
            <w:r w:rsidRPr="00AA18D1">
              <w:br/>
              <w:t>Teilthemen 3, 4 …</w:t>
            </w:r>
          </w:p>
        </w:tc>
      </w:tr>
    </w:tbl>
    <w:p w:rsidR="00423CE5" w:rsidRPr="00DE4890" w:rsidRDefault="00423CE5" w:rsidP="002E2050">
      <w:pPr>
        <w:pStyle w:val="Textkrper"/>
        <w:rPr>
          <w:rStyle w:val="Hervorhebung"/>
          <w:i w:val="0"/>
          <w:iCs w:val="0"/>
        </w:rPr>
        <w:sectPr w:rsidR="00423CE5" w:rsidRPr="00DE4890" w:rsidSect="0016350A">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709" w:footer="709" w:gutter="0"/>
          <w:cols w:space="708"/>
          <w:titlePg/>
          <w:docGrid w:linePitch="360"/>
        </w:sectPr>
      </w:pPr>
    </w:p>
    <w:p w:rsidR="002E2050" w:rsidRPr="00DE4890" w:rsidRDefault="004524BD" w:rsidP="0072380A">
      <w:pPr>
        <w:pStyle w:val="berschrift1"/>
        <w:rPr>
          <w:rStyle w:val="Hervorhebung"/>
          <w:i w:val="0"/>
          <w:iCs w:val="0"/>
        </w:rPr>
      </w:pPr>
      <w:r w:rsidRPr="00DE4890">
        <w:rPr>
          <w:rStyle w:val="Hervorhebung"/>
          <w:i w:val="0"/>
          <w:iCs w:val="0"/>
        </w:rPr>
        <w:lastRenderedPageBreak/>
        <w:t xml:space="preserve">Kompetenzraster </w:t>
      </w:r>
      <w:r w:rsidR="00981DF3">
        <w:rPr>
          <w:rStyle w:val="Hervorhebung"/>
          <w:i w:val="0"/>
          <w:iCs w:val="0"/>
        </w:rPr>
        <w:t>Ernährung und Gastronomie</w:t>
      </w:r>
      <w:r w:rsidR="009B6B1E">
        <w:rPr>
          <w:rStyle w:val="Hervorhebung"/>
          <w:i w:val="0"/>
          <w:iCs w:val="0"/>
        </w:rPr>
        <w:t xml:space="preserve"> 1. Jahr</w:t>
      </w:r>
    </w:p>
    <w:tbl>
      <w:tblPr>
        <w:tblW w:w="137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29"/>
        <w:gridCol w:w="3429"/>
        <w:gridCol w:w="3429"/>
        <w:gridCol w:w="3430"/>
      </w:tblGrid>
      <w:tr w:rsidR="00981DF3" w:rsidRPr="00DE4890" w:rsidTr="00981DF3">
        <w:trPr>
          <w:trHeight w:val="246"/>
        </w:trPr>
        <w:tc>
          <w:tcPr>
            <w:tcW w:w="3429" w:type="dxa"/>
            <w:shd w:val="clear" w:color="auto" w:fill="D9D9D9"/>
          </w:tcPr>
          <w:p w:rsidR="00981DF3" w:rsidRPr="00FE1E31" w:rsidRDefault="00981DF3" w:rsidP="00981DF3">
            <w:pPr>
              <w:pStyle w:val="TabelleKopfmitte"/>
            </w:pPr>
            <w:r w:rsidRPr="00FE1E31">
              <w:t>Kompetenzbereich</w:t>
            </w:r>
          </w:p>
        </w:tc>
        <w:tc>
          <w:tcPr>
            <w:tcW w:w="3429" w:type="dxa"/>
            <w:shd w:val="clear" w:color="auto" w:fill="D9D9D9"/>
          </w:tcPr>
          <w:p w:rsidR="00981DF3" w:rsidRPr="00FE1E31" w:rsidRDefault="00981DF3" w:rsidP="00981DF3">
            <w:pPr>
              <w:pStyle w:val="TabellenkopfLS"/>
              <w:spacing w:line="240" w:lineRule="auto"/>
            </w:pPr>
            <w:r w:rsidRPr="00FE1E31">
              <w:t>LF1</w:t>
            </w:r>
          </w:p>
          <w:p w:rsidR="00981DF3" w:rsidRPr="00FE1E31" w:rsidRDefault="00981DF3" w:rsidP="00981DF3">
            <w:pPr>
              <w:pStyle w:val="TabellenkopfLS"/>
              <w:spacing w:line="240" w:lineRule="auto"/>
            </w:pPr>
            <w:r w:rsidRPr="00FE1E31">
              <w:t>Sich im Bereich Gastronomie als Dienstleister orientieren</w:t>
            </w:r>
          </w:p>
        </w:tc>
        <w:tc>
          <w:tcPr>
            <w:tcW w:w="3429" w:type="dxa"/>
            <w:shd w:val="clear" w:color="auto" w:fill="D9D9D9"/>
          </w:tcPr>
          <w:p w:rsidR="00981DF3" w:rsidRPr="00FE1E31" w:rsidRDefault="00981DF3" w:rsidP="00981DF3">
            <w:pPr>
              <w:pStyle w:val="TabellenkopfLS"/>
              <w:spacing w:line="240" w:lineRule="auto"/>
            </w:pPr>
            <w:r w:rsidRPr="00FE1E31">
              <w:t>LF2</w:t>
            </w:r>
          </w:p>
          <w:p w:rsidR="00981DF3" w:rsidRPr="00FE1E31" w:rsidRDefault="00981DF3" w:rsidP="00981DF3">
            <w:pPr>
              <w:pStyle w:val="TabellenkopfLS"/>
              <w:spacing w:line="240" w:lineRule="auto"/>
            </w:pPr>
            <w:r w:rsidRPr="00FE1E31">
              <w:t>Im Gastgewerbe mit Lebensmitteln</w:t>
            </w:r>
            <w:r w:rsidRPr="00FE1E31">
              <w:br/>
              <w:t>umgehen</w:t>
            </w:r>
          </w:p>
        </w:tc>
        <w:tc>
          <w:tcPr>
            <w:tcW w:w="3430" w:type="dxa"/>
            <w:shd w:val="clear" w:color="auto" w:fill="D9D9D9"/>
          </w:tcPr>
          <w:p w:rsidR="00981DF3" w:rsidRPr="00FE1E31" w:rsidRDefault="00981DF3" w:rsidP="00981DF3">
            <w:pPr>
              <w:pStyle w:val="TabellenkopfLS"/>
              <w:spacing w:line="240" w:lineRule="auto"/>
            </w:pPr>
            <w:r w:rsidRPr="00FE1E31">
              <w:t>LF3</w:t>
            </w:r>
          </w:p>
          <w:p w:rsidR="00981DF3" w:rsidRPr="00FE1E31" w:rsidRDefault="00981DF3" w:rsidP="00981DF3">
            <w:pPr>
              <w:pStyle w:val="TabellenkopfLS"/>
              <w:spacing w:line="240" w:lineRule="auto"/>
            </w:pPr>
            <w:r w:rsidRPr="00FE1E31">
              <w:t>Speisen herstellen und präsentieren</w:t>
            </w:r>
          </w:p>
        </w:tc>
      </w:tr>
      <w:tr w:rsidR="00981DF3" w:rsidRPr="00DE4890" w:rsidTr="00981DF3">
        <w:trPr>
          <w:trHeight w:val="567"/>
        </w:trPr>
        <w:tc>
          <w:tcPr>
            <w:tcW w:w="3429" w:type="dxa"/>
            <w:shd w:val="clear" w:color="auto" w:fill="D9D9D9"/>
          </w:tcPr>
          <w:p w:rsidR="00981DF3" w:rsidRPr="00DE4890" w:rsidRDefault="00981DF3" w:rsidP="00981DF3">
            <w:pPr>
              <w:pStyle w:val="Kopf8ptlinksnr"/>
            </w:pPr>
            <w:r w:rsidRPr="00981DF3">
              <w:rPr>
                <w:b/>
              </w:rPr>
              <w:t>Rechtliche Rahmenbedingungen für das Arbeiten in der Gastronomie kennen und sie situationsbezogen anwenden</w:t>
            </w:r>
            <w:r w:rsidRPr="00DE4890">
              <w:br/>
            </w:r>
          </w:p>
        </w:tc>
        <w:tc>
          <w:tcPr>
            <w:tcW w:w="3429" w:type="dxa"/>
            <w:shd w:val="clear" w:color="auto" w:fill="auto"/>
          </w:tcPr>
          <w:p w:rsidR="00981DF3" w:rsidRPr="00F46233" w:rsidRDefault="00981DF3" w:rsidP="00981DF3">
            <w:pPr>
              <w:pStyle w:val="TabelleLinks8PT"/>
            </w:pPr>
            <w:r w:rsidRPr="00F46233">
              <w:t>Ich kann die rechtlichen Rahmenbedingungen von Ausbildungs- und Arbeitsverhältnissen benennen.</w:t>
            </w:r>
          </w:p>
        </w:tc>
        <w:tc>
          <w:tcPr>
            <w:tcW w:w="3429" w:type="dxa"/>
            <w:shd w:val="clear" w:color="auto" w:fill="auto"/>
          </w:tcPr>
          <w:p w:rsidR="00981DF3" w:rsidRPr="00F46233" w:rsidRDefault="00981DF3" w:rsidP="00981DF3">
            <w:pPr>
              <w:pStyle w:val="TabelleLinks8PT"/>
            </w:pPr>
            <w:r w:rsidRPr="00F46233">
              <w:t>Ich kann die Grundlagen der Hygiene und leben</w:t>
            </w:r>
            <w:r w:rsidRPr="00F46233">
              <w:t>s</w:t>
            </w:r>
            <w:r w:rsidRPr="00F46233">
              <w:t>mittelrechtliche Vorschriften anwenden und Räume reinigen und pflegen. Ich kann die Qualität von Lebensmitteln durch geeignete Maßnahmen erhalten. Ich kann die Grundlagen von Rechtsg</w:t>
            </w:r>
            <w:r w:rsidRPr="00F46233">
              <w:t>e</w:t>
            </w:r>
            <w:r w:rsidRPr="00F46233">
              <w:t>schäften benennen.</w:t>
            </w:r>
          </w:p>
        </w:tc>
        <w:tc>
          <w:tcPr>
            <w:tcW w:w="3430" w:type="dxa"/>
            <w:shd w:val="clear" w:color="auto" w:fill="auto"/>
          </w:tcPr>
          <w:p w:rsidR="00981DF3" w:rsidRPr="00F46233" w:rsidRDefault="00981DF3" w:rsidP="00981DF3">
            <w:pPr>
              <w:pStyle w:val="TabelleLinks8PT"/>
            </w:pPr>
            <w:r w:rsidRPr="00F46233">
              <w:t>Ich kann die rechtlichen Grundlagen beim Kauf und Verkauf benennen.</w:t>
            </w:r>
          </w:p>
        </w:tc>
      </w:tr>
      <w:tr w:rsidR="00981DF3" w:rsidRPr="00DE4890" w:rsidTr="00981DF3">
        <w:trPr>
          <w:trHeight w:val="567"/>
        </w:trPr>
        <w:tc>
          <w:tcPr>
            <w:tcW w:w="3429" w:type="dxa"/>
            <w:shd w:val="clear" w:color="auto" w:fill="D9D9D9"/>
          </w:tcPr>
          <w:p w:rsidR="00981DF3" w:rsidRPr="00DE4890" w:rsidRDefault="00981DF3" w:rsidP="00981DF3">
            <w:pPr>
              <w:pStyle w:val="Kopf8ptlinksnr"/>
            </w:pPr>
            <w:r w:rsidRPr="00981DF3">
              <w:rPr>
                <w:b/>
              </w:rPr>
              <w:t>Lebensmittel auswählen und sie bearbeiten</w:t>
            </w:r>
          </w:p>
        </w:tc>
        <w:tc>
          <w:tcPr>
            <w:tcW w:w="3429" w:type="dxa"/>
            <w:shd w:val="clear" w:color="auto" w:fill="auto"/>
          </w:tcPr>
          <w:p w:rsidR="00981DF3" w:rsidRPr="00F46233" w:rsidRDefault="00981DF3" w:rsidP="00981DF3">
            <w:pPr>
              <w:pStyle w:val="TabelleLinks8PT"/>
            </w:pPr>
            <w:r w:rsidRPr="00F46233">
              <w:t>Ich kann mich in den Fachräumen der Schule zurecht finden und habe einen Überblick über die unterschiedlichen Arbeitsmaterialien und deren Einsatzmöglichkeiten.</w:t>
            </w:r>
          </w:p>
        </w:tc>
        <w:tc>
          <w:tcPr>
            <w:tcW w:w="3429" w:type="dxa"/>
            <w:shd w:val="clear" w:color="auto" w:fill="auto"/>
          </w:tcPr>
          <w:p w:rsidR="00981DF3" w:rsidRPr="00F46233" w:rsidRDefault="00981DF3" w:rsidP="00981DF3">
            <w:pPr>
              <w:pStyle w:val="TabelleLinks8PT"/>
            </w:pPr>
            <w:r w:rsidRPr="00F46233">
              <w:t>Ich kann die wichtigsten Inhalt</w:t>
            </w:r>
            <w:r>
              <w:t>s</w:t>
            </w:r>
            <w:r w:rsidRPr="00F46233">
              <w:t>stoffe und ihre Bedeutung benennen, kenne die Grundlagen einer vollwertigen Ernährung und kann damit mein Ernährungsverhalten bewerten. Ich kann mein Wissen in der Praxis umsetzen und Grundtechn</w:t>
            </w:r>
            <w:r w:rsidRPr="00F46233">
              <w:t>i</w:t>
            </w:r>
            <w:r w:rsidRPr="00F46233">
              <w:t>ken in der Küche mit geeigneten Arbeitsmitteln anwenden und Produkte sensorisch beurteilen.</w:t>
            </w:r>
          </w:p>
        </w:tc>
        <w:tc>
          <w:tcPr>
            <w:tcW w:w="3430" w:type="dxa"/>
            <w:shd w:val="clear" w:color="auto" w:fill="auto"/>
          </w:tcPr>
          <w:p w:rsidR="00981DF3" w:rsidRPr="00F46233" w:rsidRDefault="00981DF3" w:rsidP="00981DF3">
            <w:pPr>
              <w:pStyle w:val="TabelleLinks8PT"/>
            </w:pPr>
            <w:r w:rsidRPr="00F46233">
              <w:t>Ich kann Lebensmittel nach technologischen und ernährungsphysiologischen Gesichtspunkten auswählen und diese Warenkenntnisse bei der Herstellung einfacher Speisen anwenden und Garverfahren fachgerecht einsetzen.</w:t>
            </w:r>
          </w:p>
        </w:tc>
      </w:tr>
      <w:tr w:rsidR="00981DF3" w:rsidRPr="00DE4890" w:rsidTr="00981DF3">
        <w:trPr>
          <w:trHeight w:val="567"/>
        </w:trPr>
        <w:tc>
          <w:tcPr>
            <w:tcW w:w="3429" w:type="dxa"/>
            <w:shd w:val="clear" w:color="auto" w:fill="D9D9D9"/>
          </w:tcPr>
          <w:p w:rsidR="00981DF3" w:rsidRPr="00DE4890" w:rsidRDefault="00981DF3" w:rsidP="00981DF3">
            <w:pPr>
              <w:pStyle w:val="Kopf8ptlinksnr"/>
            </w:pPr>
            <w:r w:rsidRPr="00981DF3">
              <w:rPr>
                <w:b/>
              </w:rPr>
              <w:t>Dienstleister und Gastgeber sein</w:t>
            </w:r>
          </w:p>
        </w:tc>
        <w:tc>
          <w:tcPr>
            <w:tcW w:w="3429" w:type="dxa"/>
            <w:shd w:val="clear" w:color="auto" w:fill="auto"/>
          </w:tcPr>
          <w:p w:rsidR="00981DF3" w:rsidRPr="00F46233" w:rsidRDefault="00981DF3" w:rsidP="00981DF3">
            <w:pPr>
              <w:pStyle w:val="TabelleLinks8PT"/>
            </w:pPr>
            <w:r w:rsidRPr="00F46233">
              <w:t>Ich kann die Aufgaben als Dienstleister und Gas</w:t>
            </w:r>
            <w:r w:rsidRPr="00F46233">
              <w:t>t</w:t>
            </w:r>
            <w:r w:rsidRPr="00F46233">
              <w:t>geber wahrnehmen und Aufgaben eigenveran</w:t>
            </w:r>
            <w:r w:rsidRPr="00F46233">
              <w:t>t</w:t>
            </w:r>
            <w:r w:rsidRPr="00F46233">
              <w:t>wortlich und selbstständig durchführen.</w:t>
            </w:r>
          </w:p>
        </w:tc>
        <w:tc>
          <w:tcPr>
            <w:tcW w:w="3429" w:type="dxa"/>
            <w:shd w:val="clear" w:color="auto" w:fill="auto"/>
          </w:tcPr>
          <w:p w:rsidR="00981DF3" w:rsidRPr="00F46233" w:rsidRDefault="00981DF3" w:rsidP="00981DF3">
            <w:pPr>
              <w:pStyle w:val="TabelleLinks8PT"/>
            </w:pPr>
            <w:r w:rsidRPr="00F46233">
              <w:t>Ich kann Räume anlassbezogen eindecken, gesta</w:t>
            </w:r>
            <w:r w:rsidRPr="00F46233">
              <w:t>l</w:t>
            </w:r>
            <w:r w:rsidRPr="00F46233">
              <w:t>ten und Speisen servieren.</w:t>
            </w:r>
          </w:p>
        </w:tc>
        <w:tc>
          <w:tcPr>
            <w:tcW w:w="3430" w:type="dxa"/>
            <w:shd w:val="clear" w:color="auto" w:fill="auto"/>
          </w:tcPr>
          <w:p w:rsidR="00981DF3" w:rsidRPr="00F46233" w:rsidRDefault="00981DF3" w:rsidP="00981DF3">
            <w:pPr>
              <w:pStyle w:val="TabelleLinks8PT"/>
            </w:pPr>
            <w:r w:rsidRPr="00F46233">
              <w:t>Ich kann Servierarten und Serviermethoden unterscheiden und anwenden.</w:t>
            </w:r>
          </w:p>
        </w:tc>
      </w:tr>
      <w:tr w:rsidR="00981DF3" w:rsidRPr="00DE4890" w:rsidTr="00981DF3">
        <w:trPr>
          <w:trHeight w:val="567"/>
        </w:trPr>
        <w:tc>
          <w:tcPr>
            <w:tcW w:w="3429" w:type="dxa"/>
            <w:shd w:val="clear" w:color="auto" w:fill="D9D9D9"/>
          </w:tcPr>
          <w:p w:rsidR="00981DF3" w:rsidRPr="00DE4890" w:rsidRDefault="00981DF3" w:rsidP="00981DF3">
            <w:pPr>
              <w:pStyle w:val="Kopf8ptlinksnr"/>
            </w:pPr>
            <w:r w:rsidRPr="00981DF3">
              <w:rPr>
                <w:b/>
              </w:rPr>
              <w:t>Den PC fachbezogen einsetzen</w:t>
            </w:r>
          </w:p>
        </w:tc>
        <w:tc>
          <w:tcPr>
            <w:tcW w:w="3429" w:type="dxa"/>
            <w:shd w:val="clear" w:color="auto" w:fill="auto"/>
          </w:tcPr>
          <w:p w:rsidR="00981DF3" w:rsidRPr="00F46233" w:rsidRDefault="00981DF3" w:rsidP="00981DF3">
            <w:pPr>
              <w:pStyle w:val="TabelleLinks8PT"/>
            </w:pPr>
            <w:r w:rsidRPr="00F46233">
              <w:t>Ich kann eine Bewerbung schreiben und fachb</w:t>
            </w:r>
            <w:r w:rsidRPr="00F46233">
              <w:t>e</w:t>
            </w:r>
            <w:r w:rsidRPr="00F46233">
              <w:t>zogene Aufgaben am PC ausführen. Ich bin mit dem lokalen Netzwerk vertraut.</w:t>
            </w:r>
          </w:p>
        </w:tc>
        <w:tc>
          <w:tcPr>
            <w:tcW w:w="3429" w:type="dxa"/>
            <w:shd w:val="clear" w:color="auto" w:fill="auto"/>
          </w:tcPr>
          <w:p w:rsidR="00981DF3" w:rsidRPr="00F46233" w:rsidRDefault="00981DF3" w:rsidP="00981DF3">
            <w:pPr>
              <w:pStyle w:val="TabelleLinks8PT"/>
            </w:pPr>
            <w:r w:rsidRPr="00F46233">
              <w:t>Ich kann einfache Textgestaltungen und Formati</w:t>
            </w:r>
            <w:r w:rsidRPr="00F46233">
              <w:t>e</w:t>
            </w:r>
            <w:r w:rsidRPr="00F46233">
              <w:t>rungen umsetzen.</w:t>
            </w:r>
          </w:p>
        </w:tc>
        <w:tc>
          <w:tcPr>
            <w:tcW w:w="3430" w:type="dxa"/>
            <w:shd w:val="clear" w:color="auto" w:fill="auto"/>
          </w:tcPr>
          <w:p w:rsidR="00981DF3" w:rsidRPr="00F46233" w:rsidRDefault="00981DF3" w:rsidP="00981DF3">
            <w:pPr>
              <w:pStyle w:val="TabelleLinks8PT"/>
            </w:pPr>
            <w:r w:rsidRPr="00F46233">
              <w:t>Ich kann Informationen zu einer Aufgabenstellung im Internet beschaffen, auswerten und sachg</w:t>
            </w:r>
            <w:r w:rsidRPr="00F46233">
              <w:t>e</w:t>
            </w:r>
            <w:r w:rsidRPr="00F46233">
              <w:t>recht einsetzen. Ich kann Regeln zum Datenschutz benennen.</w:t>
            </w:r>
          </w:p>
        </w:tc>
      </w:tr>
      <w:tr w:rsidR="00981DF3" w:rsidRPr="00DE4890" w:rsidTr="00981DF3">
        <w:trPr>
          <w:trHeight w:val="567"/>
        </w:trPr>
        <w:tc>
          <w:tcPr>
            <w:tcW w:w="3429" w:type="dxa"/>
            <w:shd w:val="clear" w:color="auto" w:fill="D9D9D9"/>
          </w:tcPr>
          <w:p w:rsidR="00981DF3" w:rsidRPr="00DE4890" w:rsidRDefault="00981DF3" w:rsidP="00981DF3">
            <w:pPr>
              <w:pStyle w:val="Kopf8ptlinksnr"/>
            </w:pPr>
            <w:r w:rsidRPr="00981DF3">
              <w:rPr>
                <w:b/>
              </w:rPr>
              <w:t>Im Team arbeiten und kommunizieren</w:t>
            </w:r>
          </w:p>
        </w:tc>
        <w:tc>
          <w:tcPr>
            <w:tcW w:w="3429" w:type="dxa"/>
            <w:shd w:val="clear" w:color="auto" w:fill="auto"/>
          </w:tcPr>
          <w:p w:rsidR="00981DF3" w:rsidRPr="00F46233" w:rsidRDefault="00981DF3" w:rsidP="00981DF3">
            <w:pPr>
              <w:pStyle w:val="TabelleLinks8PT"/>
            </w:pPr>
            <w:r w:rsidRPr="00F46233">
              <w:t>Ich kann in der Gruppe kommunizieren und ve</w:t>
            </w:r>
            <w:r w:rsidRPr="00F46233">
              <w:t>r</w:t>
            </w:r>
            <w:r w:rsidRPr="00F46233">
              <w:t>einbarte Regeln einhalten.</w:t>
            </w:r>
          </w:p>
        </w:tc>
        <w:tc>
          <w:tcPr>
            <w:tcW w:w="3429" w:type="dxa"/>
            <w:shd w:val="clear" w:color="auto" w:fill="auto"/>
          </w:tcPr>
          <w:p w:rsidR="00981DF3" w:rsidRPr="00F46233" w:rsidRDefault="00981DF3" w:rsidP="00981DF3">
            <w:pPr>
              <w:pStyle w:val="TabelleLinks8PT"/>
            </w:pPr>
            <w:r w:rsidRPr="00F46233">
              <w:t>Ich kann situationsbezogen kommunizieren, übernehme selbstständig Aufgaben und bringe mich aktiv im Team ein.</w:t>
            </w:r>
          </w:p>
        </w:tc>
        <w:tc>
          <w:tcPr>
            <w:tcW w:w="3430" w:type="dxa"/>
            <w:shd w:val="clear" w:color="auto" w:fill="auto"/>
          </w:tcPr>
          <w:p w:rsidR="00981DF3" w:rsidRPr="00F46233" w:rsidRDefault="00981DF3" w:rsidP="00981DF3">
            <w:pPr>
              <w:pStyle w:val="TabelleLinks8PT"/>
            </w:pPr>
            <w:r w:rsidRPr="00F46233">
              <w:t>Ich kann selbstständig und in der Gruppe an einem Projekt arbeiten und trage zum Gelingen bei.</w:t>
            </w:r>
          </w:p>
        </w:tc>
      </w:tr>
      <w:tr w:rsidR="00981DF3" w:rsidRPr="00DE4890" w:rsidTr="00981DF3">
        <w:trPr>
          <w:trHeight w:val="567"/>
        </w:trPr>
        <w:tc>
          <w:tcPr>
            <w:tcW w:w="3429" w:type="dxa"/>
            <w:shd w:val="clear" w:color="auto" w:fill="D9D9D9"/>
          </w:tcPr>
          <w:p w:rsidR="00981DF3" w:rsidRPr="00981DF3" w:rsidRDefault="00981DF3" w:rsidP="00981DF3">
            <w:pPr>
              <w:pStyle w:val="Kopf8ptlinksnr"/>
              <w:rPr>
                <w:b/>
              </w:rPr>
            </w:pPr>
            <w:r w:rsidRPr="00BE19F1">
              <w:rPr>
                <w:b/>
              </w:rPr>
              <w:t>Arbeitsabläufe planen und gestalten</w:t>
            </w:r>
          </w:p>
        </w:tc>
        <w:tc>
          <w:tcPr>
            <w:tcW w:w="3429" w:type="dxa"/>
            <w:shd w:val="clear" w:color="auto" w:fill="auto"/>
          </w:tcPr>
          <w:p w:rsidR="00981DF3" w:rsidRPr="00F46233" w:rsidRDefault="00981DF3" w:rsidP="00981DF3">
            <w:pPr>
              <w:pStyle w:val="TabelleLinks8PT"/>
            </w:pPr>
            <w:r w:rsidRPr="00F46233">
              <w:t>Ich kann Arbeitsabläufe lesen und verstehen.</w:t>
            </w:r>
          </w:p>
        </w:tc>
        <w:tc>
          <w:tcPr>
            <w:tcW w:w="3429" w:type="dxa"/>
            <w:shd w:val="clear" w:color="auto" w:fill="auto"/>
          </w:tcPr>
          <w:p w:rsidR="00981DF3" w:rsidRPr="00F46233" w:rsidRDefault="00981DF3" w:rsidP="00981DF3">
            <w:pPr>
              <w:pStyle w:val="TabelleLinks8PT"/>
            </w:pPr>
            <w:r w:rsidRPr="00F46233">
              <w:t>Ich kann Arbeitsabläufe nach ergonomischen, ökologischen und ökonomischen Grundsätzen planen und gestalten.</w:t>
            </w:r>
          </w:p>
        </w:tc>
        <w:tc>
          <w:tcPr>
            <w:tcW w:w="3430" w:type="dxa"/>
            <w:shd w:val="clear" w:color="auto" w:fill="auto"/>
          </w:tcPr>
          <w:p w:rsidR="00981DF3" w:rsidRPr="00F46233" w:rsidRDefault="00981DF3" w:rsidP="00981DF3">
            <w:pPr>
              <w:pStyle w:val="TabelleLinks8PT"/>
            </w:pPr>
            <w:r w:rsidRPr="00F46233">
              <w:t>Ich kann Arbeitspläne für Projekte planen und gestalten.</w:t>
            </w:r>
          </w:p>
        </w:tc>
      </w:tr>
    </w:tbl>
    <w:p w:rsidR="00DF60B9" w:rsidRDefault="00DF60B9" w:rsidP="00005EAC">
      <w:pPr>
        <w:pStyle w:val="Textkrper-Erstzeileneinzug"/>
        <w:ind w:firstLine="0"/>
      </w:pPr>
    </w:p>
    <w:p w:rsidR="00AD5DA7" w:rsidRDefault="00AD5DA7">
      <w:pPr>
        <w:spacing w:line="240" w:lineRule="exact"/>
        <w:rPr>
          <w:szCs w:val="24"/>
          <w:lang w:eastAsia="de-DE"/>
        </w:rPr>
      </w:pPr>
      <w:r>
        <w:rPr>
          <w:szCs w:val="24"/>
          <w:lang w:eastAsia="de-DE"/>
        </w:rPr>
        <w:br w:type="page"/>
      </w:r>
    </w:p>
    <w:p w:rsidR="004A4DC0" w:rsidRDefault="00AD5DA7" w:rsidP="00AD5DA7">
      <w:pPr>
        <w:pStyle w:val="berschrift1"/>
        <w:rPr>
          <w:rStyle w:val="Hervorhebung"/>
          <w:i w:val="0"/>
          <w:iCs w:val="0"/>
        </w:rPr>
      </w:pPr>
      <w:r w:rsidRPr="00DE4890">
        <w:rPr>
          <w:rStyle w:val="Hervorhebung"/>
          <w:i w:val="0"/>
          <w:iCs w:val="0"/>
        </w:rPr>
        <w:lastRenderedPageBreak/>
        <w:t xml:space="preserve">Kompetenzraster </w:t>
      </w:r>
      <w:r>
        <w:rPr>
          <w:rStyle w:val="Hervorhebung"/>
          <w:i w:val="0"/>
          <w:iCs w:val="0"/>
        </w:rPr>
        <w:t>Ernährung und Gastronomie</w:t>
      </w:r>
      <w:r w:rsidR="0051673C">
        <w:rPr>
          <w:rStyle w:val="Hervorhebung"/>
          <w:i w:val="0"/>
          <w:iCs w:val="0"/>
        </w:rPr>
        <w:t xml:space="preserve"> 2</w:t>
      </w:r>
      <w:r>
        <w:rPr>
          <w:rStyle w:val="Hervorhebung"/>
          <w:i w:val="0"/>
          <w:iCs w:val="0"/>
        </w:rPr>
        <w:t>. Jahr</w:t>
      </w:r>
    </w:p>
    <w:tbl>
      <w:tblPr>
        <w:tblW w:w="1371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29"/>
        <w:gridCol w:w="3429"/>
        <w:gridCol w:w="3429"/>
        <w:gridCol w:w="3429"/>
      </w:tblGrid>
      <w:tr w:rsidR="0051673C" w:rsidRPr="00DE4890" w:rsidTr="0051673C">
        <w:trPr>
          <w:trHeight w:val="246"/>
        </w:trPr>
        <w:tc>
          <w:tcPr>
            <w:tcW w:w="3429" w:type="dxa"/>
            <w:shd w:val="clear" w:color="auto" w:fill="D9D9D9"/>
          </w:tcPr>
          <w:p w:rsidR="0051673C" w:rsidRPr="00FE1E31" w:rsidRDefault="0051673C" w:rsidP="0051673C">
            <w:pPr>
              <w:pStyle w:val="TabelleKopfmitte"/>
            </w:pPr>
            <w:r w:rsidRPr="00FE1E31">
              <w:t>Kompetenzbereich</w:t>
            </w:r>
          </w:p>
        </w:tc>
        <w:tc>
          <w:tcPr>
            <w:tcW w:w="3429" w:type="dxa"/>
            <w:shd w:val="clear" w:color="auto" w:fill="D9D9D9"/>
          </w:tcPr>
          <w:p w:rsidR="0051673C" w:rsidRPr="00FE1E31" w:rsidRDefault="0051673C" w:rsidP="0051673C">
            <w:pPr>
              <w:pStyle w:val="TabellenkopfLS"/>
              <w:spacing w:line="240" w:lineRule="auto"/>
            </w:pPr>
            <w:r w:rsidRPr="00FE1E31">
              <w:t>LF4</w:t>
            </w:r>
          </w:p>
          <w:p w:rsidR="0051673C" w:rsidRPr="00FE1E31" w:rsidRDefault="0051673C" w:rsidP="0051673C">
            <w:pPr>
              <w:pStyle w:val="TabellenkopfLS"/>
              <w:spacing w:line="240" w:lineRule="auto"/>
            </w:pPr>
            <w:r w:rsidRPr="00FE1E31">
              <w:t>Speisen und Getränke anbieten und</w:t>
            </w:r>
            <w:r w:rsidRPr="00FE1E31">
              <w:br/>
              <w:t xml:space="preserve">verkaufen </w:t>
            </w:r>
          </w:p>
        </w:tc>
        <w:tc>
          <w:tcPr>
            <w:tcW w:w="3429" w:type="dxa"/>
            <w:shd w:val="clear" w:color="auto" w:fill="D9D9D9"/>
          </w:tcPr>
          <w:p w:rsidR="0051673C" w:rsidRPr="00FE1E31" w:rsidRDefault="0051673C" w:rsidP="0051673C">
            <w:pPr>
              <w:pStyle w:val="TabellenkopfLS"/>
              <w:spacing w:line="240" w:lineRule="auto"/>
            </w:pPr>
            <w:r w:rsidRPr="00FE1E31">
              <w:t>LF5</w:t>
            </w:r>
          </w:p>
          <w:p w:rsidR="0051673C" w:rsidRPr="00FE1E31" w:rsidRDefault="0051673C" w:rsidP="0051673C">
            <w:pPr>
              <w:pStyle w:val="TabellenkopfLS"/>
              <w:spacing w:line="240" w:lineRule="auto"/>
            </w:pPr>
            <w:r w:rsidRPr="00FE1E31">
              <w:t>Unterschiedliche Personengruppen</w:t>
            </w:r>
            <w:r w:rsidRPr="00FE1E31">
              <w:br/>
              <w:t xml:space="preserve">verpflegen </w:t>
            </w:r>
          </w:p>
        </w:tc>
        <w:tc>
          <w:tcPr>
            <w:tcW w:w="3429" w:type="dxa"/>
            <w:shd w:val="clear" w:color="auto" w:fill="D9D9D9"/>
          </w:tcPr>
          <w:p w:rsidR="0051673C" w:rsidRPr="00FE1E31" w:rsidRDefault="0051673C" w:rsidP="0051673C">
            <w:pPr>
              <w:pStyle w:val="TabellenkopfLS"/>
              <w:spacing w:line="240" w:lineRule="auto"/>
            </w:pPr>
            <w:r w:rsidRPr="00FE1E31">
              <w:t>LF6</w:t>
            </w:r>
          </w:p>
          <w:p w:rsidR="0051673C" w:rsidRPr="00FE1E31" w:rsidRDefault="0051673C" w:rsidP="0051673C">
            <w:pPr>
              <w:pStyle w:val="TabellenkopfLS"/>
              <w:spacing w:line="240" w:lineRule="auto"/>
            </w:pPr>
            <w:r w:rsidRPr="00FE1E31">
              <w:t xml:space="preserve">Speisen aus aller Welt herstellen </w:t>
            </w:r>
          </w:p>
        </w:tc>
      </w:tr>
      <w:tr w:rsidR="0051673C" w:rsidRPr="00DE4890" w:rsidTr="0051673C">
        <w:trPr>
          <w:trHeight w:val="567"/>
        </w:trPr>
        <w:tc>
          <w:tcPr>
            <w:tcW w:w="3429" w:type="dxa"/>
            <w:shd w:val="clear" w:color="auto" w:fill="D9D9D9"/>
          </w:tcPr>
          <w:p w:rsidR="0051673C" w:rsidRPr="00DE4890" w:rsidRDefault="0051673C" w:rsidP="00133D3C">
            <w:pPr>
              <w:pStyle w:val="Kopf8ptlinksnr"/>
              <w:numPr>
                <w:ilvl w:val="0"/>
                <w:numId w:val="19"/>
              </w:numPr>
            </w:pPr>
            <w:r w:rsidRPr="00AD5DA7">
              <w:rPr>
                <w:b/>
              </w:rPr>
              <w:t>Rechtliche Rahmenbedingungen für das Arbeiten in der Gastronomie kennen und sie situationsbezogen anwenden</w:t>
            </w:r>
            <w:r w:rsidRPr="00DE4890">
              <w:br/>
            </w:r>
          </w:p>
        </w:tc>
        <w:tc>
          <w:tcPr>
            <w:tcW w:w="3429" w:type="dxa"/>
          </w:tcPr>
          <w:p w:rsidR="0051673C" w:rsidRPr="00F46233" w:rsidRDefault="0051673C" w:rsidP="0051673C">
            <w:pPr>
              <w:pStyle w:val="TabelleLinks8PT"/>
            </w:pPr>
            <w:r w:rsidRPr="00F46233">
              <w:t>Ich kann Zahlungsmöglichkeiten vergleichen und bewerten.</w:t>
            </w:r>
          </w:p>
        </w:tc>
        <w:tc>
          <w:tcPr>
            <w:tcW w:w="3429" w:type="dxa"/>
          </w:tcPr>
          <w:p w:rsidR="0051673C" w:rsidRPr="00F46233" w:rsidRDefault="0051673C" w:rsidP="0051673C">
            <w:pPr>
              <w:pStyle w:val="TabelleLinks8PT"/>
            </w:pPr>
            <w:r w:rsidRPr="00F46233">
              <w:t>Ich kann Finanzierungsarten unterschieden und bewerten. Ich kann Maßnahmen für meine Z</w:t>
            </w:r>
            <w:r w:rsidRPr="00F46233">
              <w:t>u</w:t>
            </w:r>
            <w:r w:rsidRPr="00F46233">
              <w:t>kunftssicherung auswählen.</w:t>
            </w:r>
          </w:p>
        </w:tc>
        <w:tc>
          <w:tcPr>
            <w:tcW w:w="3429" w:type="dxa"/>
          </w:tcPr>
          <w:p w:rsidR="0051673C" w:rsidRPr="00F46233" w:rsidRDefault="0051673C" w:rsidP="0051673C">
            <w:pPr>
              <w:pStyle w:val="TabelleLinks8PT"/>
            </w:pPr>
            <w:r w:rsidRPr="00F46233">
              <w:t>Ich kann den Einfluss der Globalisierung auf die Ernährung erkennen.</w:t>
            </w:r>
          </w:p>
        </w:tc>
      </w:tr>
      <w:tr w:rsidR="0051673C" w:rsidRPr="00DE4890" w:rsidTr="0051673C">
        <w:trPr>
          <w:trHeight w:val="567"/>
        </w:trPr>
        <w:tc>
          <w:tcPr>
            <w:tcW w:w="3429" w:type="dxa"/>
            <w:shd w:val="clear" w:color="auto" w:fill="D9D9D9"/>
          </w:tcPr>
          <w:p w:rsidR="0051673C" w:rsidRPr="00DE4890" w:rsidRDefault="0051673C" w:rsidP="0051673C">
            <w:pPr>
              <w:pStyle w:val="Kopf8ptlinksnr"/>
            </w:pPr>
            <w:r w:rsidRPr="00981DF3">
              <w:rPr>
                <w:b/>
              </w:rPr>
              <w:t>Lebensmittel auswählen und sie bearbeiten</w:t>
            </w:r>
          </w:p>
        </w:tc>
        <w:tc>
          <w:tcPr>
            <w:tcW w:w="3429" w:type="dxa"/>
          </w:tcPr>
          <w:p w:rsidR="0051673C" w:rsidRPr="00F46233" w:rsidRDefault="0051673C" w:rsidP="0051673C">
            <w:pPr>
              <w:pStyle w:val="TabelleLinks8PT"/>
            </w:pPr>
            <w:r w:rsidRPr="00F46233">
              <w:t>Ich kann Getränke unterscheiden, herstellen und bewerten. Ich kann Convenienceprodukte bei der Speisenherstellung einsetzen und bewerten.</w:t>
            </w:r>
          </w:p>
        </w:tc>
        <w:tc>
          <w:tcPr>
            <w:tcW w:w="3429" w:type="dxa"/>
          </w:tcPr>
          <w:p w:rsidR="0051673C" w:rsidRPr="00F46233" w:rsidRDefault="0051673C" w:rsidP="0051673C">
            <w:pPr>
              <w:pStyle w:val="TabelleLinks8PT"/>
            </w:pPr>
            <w:r w:rsidRPr="00F46233">
              <w:t>Ich kann Tageskostpläne für verschiedene Alter</w:t>
            </w:r>
            <w:r>
              <w:t>s</w:t>
            </w:r>
            <w:r w:rsidRPr="00F46233">
              <w:t>- und Personengruppen planen und bewerten. Ich kann für Diät- und Kostformen geeignete Rohsto</w:t>
            </w:r>
            <w:r w:rsidRPr="00F46233">
              <w:t>f</w:t>
            </w:r>
            <w:r w:rsidRPr="00F46233">
              <w:t>fe und Zubereitungsverfahren auswählen und herstellen.</w:t>
            </w:r>
          </w:p>
        </w:tc>
        <w:tc>
          <w:tcPr>
            <w:tcW w:w="3429" w:type="dxa"/>
          </w:tcPr>
          <w:p w:rsidR="0051673C" w:rsidRPr="00F46233" w:rsidRDefault="0051673C" w:rsidP="0051673C">
            <w:pPr>
              <w:pStyle w:val="TabelleLinks8PT"/>
            </w:pPr>
            <w:r w:rsidRPr="00F46233">
              <w:t>Ich kann verschiedene Ess- und Trinkgewohnhe</w:t>
            </w:r>
            <w:r w:rsidRPr="00F46233">
              <w:t>i</w:t>
            </w:r>
            <w:r w:rsidRPr="00F46233">
              <w:t>ten aus verschieden Regionen und Kulturen b</w:t>
            </w:r>
            <w:r w:rsidRPr="00F46233">
              <w:t>e</w:t>
            </w:r>
            <w:r w:rsidRPr="00F46233">
              <w:t>schreiben. Ich kann Rezepte für typische regionale und internationale Spezialitäten beschaffen, diese Speisen herstellen und präsentieren.</w:t>
            </w:r>
          </w:p>
        </w:tc>
      </w:tr>
      <w:tr w:rsidR="0051673C" w:rsidRPr="00DE4890" w:rsidTr="0051673C">
        <w:trPr>
          <w:trHeight w:val="567"/>
        </w:trPr>
        <w:tc>
          <w:tcPr>
            <w:tcW w:w="3429" w:type="dxa"/>
            <w:shd w:val="clear" w:color="auto" w:fill="D9D9D9"/>
          </w:tcPr>
          <w:p w:rsidR="0051673C" w:rsidRPr="00DE4890" w:rsidRDefault="0051673C" w:rsidP="0051673C">
            <w:pPr>
              <w:pStyle w:val="Kopf8ptlinksnr"/>
            </w:pPr>
            <w:r w:rsidRPr="00981DF3">
              <w:rPr>
                <w:b/>
              </w:rPr>
              <w:t>Dienstleister und Gastgeber sein</w:t>
            </w:r>
          </w:p>
        </w:tc>
        <w:tc>
          <w:tcPr>
            <w:tcW w:w="3429" w:type="dxa"/>
          </w:tcPr>
          <w:p w:rsidR="0051673C" w:rsidRPr="00F46233" w:rsidRDefault="0051673C" w:rsidP="0051673C">
            <w:pPr>
              <w:pStyle w:val="TabelleLinks8PT"/>
            </w:pPr>
            <w:r w:rsidRPr="00F46233">
              <w:t>Ich kann anlassbezogen unterschiedliche Mahlze</w:t>
            </w:r>
            <w:r w:rsidRPr="00F46233">
              <w:t>i</w:t>
            </w:r>
            <w:r w:rsidRPr="00F46233">
              <w:t xml:space="preserve">ten und Getränke eindecken und gestalten. </w:t>
            </w:r>
          </w:p>
          <w:p w:rsidR="0051673C" w:rsidRPr="00F46233" w:rsidRDefault="0051673C" w:rsidP="0051673C">
            <w:pPr>
              <w:pStyle w:val="TabelleLinks8PT"/>
            </w:pPr>
            <w:r w:rsidRPr="00F46233">
              <w:t>Ich kann verkaufsfördernde Maßnahmen anwe</w:t>
            </w:r>
            <w:r w:rsidRPr="00F46233">
              <w:t>n</w:t>
            </w:r>
            <w:r w:rsidRPr="00F46233">
              <w:t>den.</w:t>
            </w:r>
          </w:p>
        </w:tc>
        <w:tc>
          <w:tcPr>
            <w:tcW w:w="3429" w:type="dxa"/>
          </w:tcPr>
          <w:p w:rsidR="0051673C" w:rsidRPr="00F46233" w:rsidRDefault="0051673C" w:rsidP="0051673C">
            <w:pPr>
              <w:pStyle w:val="TabelleLinks8PT"/>
            </w:pPr>
            <w:r w:rsidRPr="00F46233">
              <w:t>Ich kann mit dem Gast zu unterschiedlichen Anlässen professionell umgehen und die Räume anlassbezogen gestalten.</w:t>
            </w:r>
          </w:p>
        </w:tc>
        <w:tc>
          <w:tcPr>
            <w:tcW w:w="3429" w:type="dxa"/>
          </w:tcPr>
          <w:p w:rsidR="0051673C" w:rsidRPr="00F46233" w:rsidRDefault="0051673C" w:rsidP="0051673C">
            <w:pPr>
              <w:pStyle w:val="TabelleLinks8PT"/>
            </w:pPr>
            <w:r w:rsidRPr="00F46233">
              <w:t>Ich kann bei der Präsentation die Verkaufsfähi</w:t>
            </w:r>
            <w:r w:rsidRPr="00F46233">
              <w:t>g</w:t>
            </w:r>
            <w:r w:rsidRPr="00F46233">
              <w:t>keit der Speisen bewerten.</w:t>
            </w:r>
          </w:p>
        </w:tc>
      </w:tr>
      <w:tr w:rsidR="0051673C" w:rsidRPr="00DE4890" w:rsidTr="0051673C">
        <w:trPr>
          <w:trHeight w:val="567"/>
        </w:trPr>
        <w:tc>
          <w:tcPr>
            <w:tcW w:w="3429" w:type="dxa"/>
            <w:shd w:val="clear" w:color="auto" w:fill="D9D9D9"/>
          </w:tcPr>
          <w:p w:rsidR="0051673C" w:rsidRPr="00DE4890" w:rsidRDefault="0051673C" w:rsidP="0051673C">
            <w:pPr>
              <w:pStyle w:val="Kopf8ptlinksnr"/>
            </w:pPr>
            <w:r w:rsidRPr="00981DF3">
              <w:rPr>
                <w:b/>
              </w:rPr>
              <w:t>Den PC fachbezogen einsetzen</w:t>
            </w:r>
          </w:p>
        </w:tc>
        <w:tc>
          <w:tcPr>
            <w:tcW w:w="3429" w:type="dxa"/>
          </w:tcPr>
          <w:p w:rsidR="0051673C" w:rsidRPr="00F46233" w:rsidRDefault="0051673C" w:rsidP="0051673C">
            <w:pPr>
              <w:pStyle w:val="TabelleLinks8PT"/>
            </w:pPr>
            <w:r w:rsidRPr="00F46233">
              <w:t>Ich kann am PC Programme zur Erstellung von Menü- und Speisekarten nutzen und diese gesta</w:t>
            </w:r>
            <w:r w:rsidRPr="00F46233">
              <w:t>l</w:t>
            </w:r>
            <w:r w:rsidRPr="00F46233">
              <w:t>ten.</w:t>
            </w:r>
          </w:p>
        </w:tc>
        <w:tc>
          <w:tcPr>
            <w:tcW w:w="3429" w:type="dxa"/>
          </w:tcPr>
          <w:p w:rsidR="0051673C" w:rsidRPr="00F46233" w:rsidRDefault="0051673C" w:rsidP="0051673C">
            <w:pPr>
              <w:pStyle w:val="TabelleLinks8PT"/>
            </w:pPr>
            <w:r w:rsidRPr="00F46233">
              <w:t>Ich kann die Tabellenkalkulation anwenden.</w:t>
            </w:r>
          </w:p>
        </w:tc>
        <w:tc>
          <w:tcPr>
            <w:tcW w:w="3429" w:type="dxa"/>
          </w:tcPr>
          <w:p w:rsidR="0051673C" w:rsidRPr="00F46233" w:rsidRDefault="0051673C" w:rsidP="0051673C">
            <w:pPr>
              <w:pStyle w:val="TabelleLinks8PT"/>
            </w:pPr>
            <w:r w:rsidRPr="00F46233">
              <w:t>Ich kann Rezepte professionell darstellen und setze dazu die geeignete Software ein.</w:t>
            </w:r>
          </w:p>
        </w:tc>
      </w:tr>
      <w:tr w:rsidR="0051673C" w:rsidRPr="00DE4890" w:rsidTr="0051673C">
        <w:trPr>
          <w:trHeight w:val="567"/>
        </w:trPr>
        <w:tc>
          <w:tcPr>
            <w:tcW w:w="3429" w:type="dxa"/>
            <w:shd w:val="clear" w:color="auto" w:fill="D9D9D9"/>
          </w:tcPr>
          <w:p w:rsidR="0051673C" w:rsidRPr="00DE4890" w:rsidRDefault="0051673C" w:rsidP="0051673C">
            <w:pPr>
              <w:pStyle w:val="Kopf8ptlinksnr"/>
            </w:pPr>
            <w:r w:rsidRPr="00981DF3">
              <w:rPr>
                <w:b/>
              </w:rPr>
              <w:t>Im Team arbeiten und kommunizieren</w:t>
            </w:r>
          </w:p>
        </w:tc>
        <w:tc>
          <w:tcPr>
            <w:tcW w:w="3429" w:type="dxa"/>
          </w:tcPr>
          <w:p w:rsidR="0051673C" w:rsidRPr="00F46233" w:rsidRDefault="0051673C" w:rsidP="0051673C">
            <w:pPr>
              <w:pStyle w:val="TabelleLinks8PT"/>
            </w:pPr>
            <w:r w:rsidRPr="00F46233">
              <w:t>Ich kann gastorientierte Kommunikation b</w:t>
            </w:r>
            <w:r w:rsidRPr="00F46233">
              <w:t>e</w:t>
            </w:r>
            <w:r w:rsidRPr="00F46233">
              <w:t>schreiben. Ich kann im Team die Mitglieder unte</w:t>
            </w:r>
            <w:r w:rsidRPr="00F46233">
              <w:t>r</w:t>
            </w:r>
            <w:r w:rsidRPr="00F46233">
              <w:t>stützen.</w:t>
            </w:r>
          </w:p>
        </w:tc>
        <w:tc>
          <w:tcPr>
            <w:tcW w:w="3429" w:type="dxa"/>
          </w:tcPr>
          <w:p w:rsidR="0051673C" w:rsidRPr="00F46233" w:rsidRDefault="0051673C" w:rsidP="0051673C">
            <w:pPr>
              <w:pStyle w:val="TabelleLinks8PT"/>
            </w:pPr>
            <w:r w:rsidRPr="00F46233">
              <w:t>Ich kann auf unterschiedliche Personengruppen eingehen und entsprechend kommunizieren. Ich kann mein Teamverhalten reflektieren.</w:t>
            </w:r>
          </w:p>
        </w:tc>
        <w:tc>
          <w:tcPr>
            <w:tcW w:w="3429" w:type="dxa"/>
          </w:tcPr>
          <w:p w:rsidR="0051673C" w:rsidRPr="00F46233" w:rsidRDefault="0051673C" w:rsidP="0051673C">
            <w:pPr>
              <w:pStyle w:val="TabelleLinks8PT"/>
            </w:pPr>
            <w:r w:rsidRPr="00F46233">
              <w:t>Ich kann erfolgreich im Team kommunizieren, arbeiten und die Teamarbeit reflektieren.</w:t>
            </w:r>
          </w:p>
        </w:tc>
      </w:tr>
      <w:tr w:rsidR="0051673C" w:rsidRPr="00DE4890" w:rsidTr="0051673C">
        <w:trPr>
          <w:trHeight w:val="567"/>
        </w:trPr>
        <w:tc>
          <w:tcPr>
            <w:tcW w:w="3429" w:type="dxa"/>
            <w:shd w:val="clear" w:color="auto" w:fill="D9D9D9"/>
          </w:tcPr>
          <w:p w:rsidR="0051673C" w:rsidRPr="00981DF3" w:rsidRDefault="0051673C" w:rsidP="0051673C">
            <w:pPr>
              <w:pStyle w:val="Kopf8ptlinksnr"/>
              <w:rPr>
                <w:b/>
              </w:rPr>
            </w:pPr>
            <w:r w:rsidRPr="00BE19F1">
              <w:rPr>
                <w:b/>
              </w:rPr>
              <w:t>Arbeitsabläufe planen und gestalten</w:t>
            </w:r>
          </w:p>
        </w:tc>
        <w:tc>
          <w:tcPr>
            <w:tcW w:w="3429" w:type="dxa"/>
          </w:tcPr>
          <w:p w:rsidR="0051673C" w:rsidRPr="00F46233" w:rsidRDefault="0051673C" w:rsidP="0051673C">
            <w:pPr>
              <w:pStyle w:val="TabelleLinks8PT"/>
            </w:pPr>
            <w:r w:rsidRPr="00F46233">
              <w:t>Ich kann Projekte planen und durchführen.</w:t>
            </w:r>
          </w:p>
        </w:tc>
        <w:tc>
          <w:tcPr>
            <w:tcW w:w="3429" w:type="dxa"/>
          </w:tcPr>
          <w:p w:rsidR="0051673C" w:rsidRPr="00F46233" w:rsidRDefault="0051673C" w:rsidP="0051673C">
            <w:pPr>
              <w:pStyle w:val="TabelleLinks8PT"/>
            </w:pPr>
            <w:r w:rsidRPr="00F46233">
              <w:t>Ich kann Projekte selbstständig planen, durchfü</w:t>
            </w:r>
            <w:r w:rsidRPr="00F46233">
              <w:t>h</w:t>
            </w:r>
            <w:r w:rsidRPr="00F46233">
              <w:t>ren und reflektieren.</w:t>
            </w:r>
          </w:p>
        </w:tc>
        <w:tc>
          <w:tcPr>
            <w:tcW w:w="3429" w:type="dxa"/>
          </w:tcPr>
          <w:p w:rsidR="0051673C" w:rsidRPr="00F46233" w:rsidRDefault="0051673C" w:rsidP="0051673C">
            <w:pPr>
              <w:pStyle w:val="TabelleLinks8PT"/>
            </w:pPr>
            <w:r w:rsidRPr="00F46233">
              <w:t>Ich kann Projekte in Aktionen einbinden, sie selbstständig planen, durchführen und reflekti</w:t>
            </w:r>
            <w:r w:rsidRPr="00F46233">
              <w:t>e</w:t>
            </w:r>
            <w:r w:rsidRPr="00F46233">
              <w:t xml:space="preserve">ren. </w:t>
            </w:r>
          </w:p>
        </w:tc>
      </w:tr>
    </w:tbl>
    <w:p w:rsidR="00AD5DA7" w:rsidRDefault="00AD5DA7">
      <w:pPr>
        <w:spacing w:line="240" w:lineRule="exact"/>
        <w:rPr>
          <w:szCs w:val="24"/>
          <w:lang w:eastAsia="de-DE"/>
        </w:rPr>
      </w:pPr>
    </w:p>
    <w:p w:rsidR="002979DC" w:rsidRPr="00005EAC" w:rsidRDefault="002979DC" w:rsidP="00005EAC">
      <w:pPr>
        <w:pStyle w:val="Textkrper-Erstzeileneinzug"/>
        <w:ind w:firstLine="0"/>
        <w:sectPr w:rsidR="002979DC" w:rsidRPr="00005EAC" w:rsidSect="0016350A">
          <w:headerReference w:type="default" r:id="rId59"/>
          <w:footerReference w:type="default" r:id="rId60"/>
          <w:pgSz w:w="16838" w:h="11906" w:orient="landscape" w:code="9"/>
          <w:pgMar w:top="1134" w:right="1587" w:bottom="1134" w:left="1361" w:header="709" w:footer="709" w:gutter="0"/>
          <w:cols w:space="708"/>
          <w:docGrid w:linePitch="360"/>
        </w:sectPr>
      </w:pPr>
    </w:p>
    <w:p w:rsidR="004A4DC0" w:rsidRDefault="004A4DC0" w:rsidP="004A4DC0">
      <w:pPr>
        <w:pStyle w:val="berschrift1"/>
      </w:pPr>
      <w:r w:rsidRPr="004A4DC0">
        <w:lastRenderedPageBreak/>
        <w:t xml:space="preserve">Lernwegeliste Lernfeld </w:t>
      </w:r>
      <w:r w:rsidR="00411B1E">
        <w:t>2</w:t>
      </w:r>
      <w:r w:rsidRPr="004A4DC0">
        <w:t xml:space="preserve"> Allgemein</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4A4DC0" w:rsidRPr="00B51DE9" w:rsidTr="00B91900">
        <w:trPr>
          <w:trHeight w:val="523"/>
        </w:trPr>
        <w:tc>
          <w:tcPr>
            <w:tcW w:w="2352" w:type="dxa"/>
            <w:tcBorders>
              <w:left w:val="single" w:sz="4" w:space="0" w:color="auto"/>
              <w:bottom w:val="single" w:sz="4" w:space="0" w:color="auto"/>
              <w:right w:val="single" w:sz="4" w:space="0" w:color="auto"/>
            </w:tcBorders>
            <w:shd w:val="clear" w:color="auto" w:fill="D9D9D9"/>
            <w:hideMark/>
          </w:tcPr>
          <w:p w:rsidR="004A4DC0" w:rsidRPr="004A4DC0" w:rsidRDefault="004A4DC0" w:rsidP="00B91900">
            <w:pPr>
              <w:pStyle w:val="Tabelle6pt"/>
            </w:pPr>
            <w:r>
              <w:br w:type="page"/>
              <w:t>Lernfeld</w:t>
            </w:r>
          </w:p>
          <w:p w:rsidR="004A4DC0" w:rsidRDefault="004A4DC0" w:rsidP="00B91900">
            <w:pPr>
              <w:pStyle w:val="TabelleKopflinks"/>
            </w:pPr>
            <w:r>
              <w:t>LF 2</w:t>
            </w:r>
          </w:p>
        </w:tc>
        <w:tc>
          <w:tcPr>
            <w:tcW w:w="4996" w:type="dxa"/>
            <w:tcBorders>
              <w:left w:val="single" w:sz="4" w:space="0" w:color="auto"/>
              <w:bottom w:val="single" w:sz="4" w:space="0" w:color="auto"/>
              <w:right w:val="single" w:sz="4" w:space="0" w:color="auto"/>
            </w:tcBorders>
            <w:shd w:val="clear" w:color="auto" w:fill="D9D9D9"/>
            <w:hideMark/>
          </w:tcPr>
          <w:p w:rsidR="004A4DC0" w:rsidRDefault="004A4DC0" w:rsidP="00B91900">
            <w:pPr>
              <w:pStyle w:val="Tabelle6pt"/>
              <w:rPr>
                <w:color w:val="000000"/>
              </w:rPr>
            </w:pPr>
            <w:r>
              <w:t>Titel</w:t>
            </w:r>
          </w:p>
          <w:p w:rsidR="004A4DC0" w:rsidRDefault="00411B1E" w:rsidP="00411B1E">
            <w:pPr>
              <w:pStyle w:val="TabelleKopflinks"/>
            </w:pPr>
            <w:r>
              <w:t>Im Gastgewerbe mit Lebensmitteln umgehen</w:t>
            </w:r>
          </w:p>
        </w:tc>
        <w:tc>
          <w:tcPr>
            <w:tcW w:w="188" w:type="dxa"/>
            <w:tcBorders>
              <w:top w:val="nil"/>
              <w:left w:val="single" w:sz="4" w:space="0" w:color="auto"/>
              <w:bottom w:val="nil"/>
              <w:right w:val="single" w:sz="4" w:space="0" w:color="auto"/>
            </w:tcBorders>
            <w:shd w:val="clear" w:color="auto" w:fill="FFFFFF"/>
          </w:tcPr>
          <w:p w:rsidR="004A4DC0" w:rsidRPr="004B658C" w:rsidRDefault="004A4DC0" w:rsidP="00B91900"/>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51608" w:rsidRDefault="004A4DC0" w:rsidP="00B91900">
            <w:pPr>
              <w:pStyle w:val="Textkrpermitte"/>
              <w:rPr>
                <w:rStyle w:val="Fett"/>
              </w:rPr>
            </w:pPr>
            <w:r w:rsidRPr="0048120E">
              <w:rPr>
                <w:rStyle w:val="Fett"/>
              </w:rPr>
              <w:t xml:space="preserve">Ernährung und </w:t>
            </w:r>
          </w:p>
          <w:p w:rsidR="004A4DC0" w:rsidRPr="0048120E" w:rsidRDefault="004A4DC0" w:rsidP="00B91900">
            <w:pPr>
              <w:pStyle w:val="Textkrpermitte"/>
              <w:rPr>
                <w:rStyle w:val="Fett"/>
              </w:rPr>
            </w:pPr>
            <w:r w:rsidRPr="0048120E">
              <w:rPr>
                <w:rStyle w:val="Fett"/>
              </w:rPr>
              <w:t>Gastronomie</w:t>
            </w:r>
          </w:p>
          <w:p w:rsidR="004A4DC0" w:rsidRPr="00B51DE9" w:rsidRDefault="004A4DC0" w:rsidP="00B91900">
            <w:pPr>
              <w:pStyle w:val="TabelleKopfmitte"/>
              <w:rPr>
                <w:rFonts w:eastAsia="Calibri"/>
              </w:rPr>
            </w:pPr>
            <w:r>
              <w:t xml:space="preserve">EG2.01 </w:t>
            </w:r>
          </w:p>
        </w:tc>
      </w:tr>
      <w:tr w:rsidR="004A4DC0" w:rsidRPr="00B51DE9" w:rsidTr="0016350A">
        <w:trPr>
          <w:trHeight w:val="1371"/>
        </w:trPr>
        <w:tc>
          <w:tcPr>
            <w:tcW w:w="7348" w:type="dxa"/>
            <w:gridSpan w:val="2"/>
            <w:tcBorders>
              <w:left w:val="single" w:sz="4" w:space="0" w:color="auto"/>
              <w:right w:val="single" w:sz="4" w:space="0" w:color="auto"/>
            </w:tcBorders>
            <w:hideMark/>
          </w:tcPr>
          <w:p w:rsidR="004A4DC0" w:rsidRDefault="004A4DC0" w:rsidP="00B91900">
            <w:pPr>
              <w:pStyle w:val="Tabelle6pt"/>
            </w:pPr>
            <w:r w:rsidRPr="00B6762A">
              <w:t>Kompetenz</w:t>
            </w:r>
            <w:r>
              <w:t>bereiche:</w:t>
            </w:r>
          </w:p>
          <w:p w:rsidR="004A4DC0" w:rsidRDefault="004A4DC0" w:rsidP="004A4DC0">
            <w:pPr>
              <w:pStyle w:val="Kopf8ptafz"/>
            </w:pPr>
            <w:r>
              <w:t>Rechtliche Rahmenbedingungen für das Arbeiten in der Gastronomie kennen und</w:t>
            </w:r>
            <w:r w:rsidR="00B120D0">
              <w:t xml:space="preserve"> sie situationsbez</w:t>
            </w:r>
            <w:r w:rsidR="00B120D0">
              <w:t>o</w:t>
            </w:r>
            <w:r w:rsidR="00B120D0">
              <w:t>gen anwenden</w:t>
            </w:r>
          </w:p>
          <w:p w:rsidR="004A4DC0" w:rsidRDefault="004A4DC0" w:rsidP="004A4DC0">
            <w:pPr>
              <w:pStyle w:val="Kopf8ptafz"/>
            </w:pPr>
            <w:r>
              <w:t>Lebensmitt</w:t>
            </w:r>
            <w:r w:rsidR="00B120D0">
              <w:t>el auswählen und sie bearbeiten</w:t>
            </w:r>
          </w:p>
          <w:p w:rsidR="004A4DC0" w:rsidRDefault="00B120D0" w:rsidP="004A4DC0">
            <w:pPr>
              <w:pStyle w:val="Kopf8ptafz"/>
            </w:pPr>
            <w:r>
              <w:t>Dienstleister und Gastgeber sein</w:t>
            </w:r>
          </w:p>
          <w:p w:rsidR="004A4DC0" w:rsidRDefault="00B120D0" w:rsidP="004A4DC0">
            <w:pPr>
              <w:pStyle w:val="Kopf8ptafz"/>
            </w:pPr>
            <w:r>
              <w:t>Den PC fachbezogen einsetzen</w:t>
            </w:r>
          </w:p>
          <w:p w:rsidR="004A4DC0" w:rsidRDefault="004A4DC0" w:rsidP="004A4DC0">
            <w:pPr>
              <w:pStyle w:val="Kopf8ptafz"/>
            </w:pPr>
            <w:r>
              <w:t xml:space="preserve">Im </w:t>
            </w:r>
            <w:r w:rsidR="00B120D0">
              <w:t>Team arbeiten und kommunizieren</w:t>
            </w:r>
          </w:p>
          <w:p w:rsidR="004A4DC0" w:rsidRDefault="004A4DC0" w:rsidP="00E3235D">
            <w:pPr>
              <w:pStyle w:val="Kopf8ptafz"/>
              <w:rPr>
                <w:i/>
                <w:iCs/>
              </w:rPr>
            </w:pPr>
            <w:r>
              <w:t>Arbe</w:t>
            </w:r>
            <w:r w:rsidR="00861685">
              <w:t>itsabläufe planen und gestalten</w:t>
            </w:r>
          </w:p>
          <w:p w:rsidR="00D23A08" w:rsidRPr="007A1D0A" w:rsidRDefault="00D23A08" w:rsidP="00D23A08">
            <w:pPr>
              <w:pStyle w:val="Kopf8ptafz"/>
              <w:rPr>
                <w:rStyle w:val="Hervorhebung"/>
                <w:i w:val="0"/>
                <w:iCs w:val="0"/>
              </w:rPr>
            </w:pPr>
            <w:r w:rsidRPr="007A1D0A">
              <w:rPr>
                <w:rStyle w:val="Hervorhebung"/>
              </w:rPr>
              <w:t>Ich kann Arbeitstechniken anwenden.</w:t>
            </w:r>
          </w:p>
          <w:p w:rsidR="00D23A08" w:rsidRPr="00E3235D" w:rsidRDefault="00D23A08" w:rsidP="00D23A08">
            <w:pPr>
              <w:pStyle w:val="Kopf8ptafz"/>
              <w:rPr>
                <w:i/>
                <w:iCs/>
              </w:rPr>
            </w:pPr>
            <w:r w:rsidRPr="007A1D0A">
              <w:rPr>
                <w:rStyle w:val="Hervorhebung"/>
              </w:rPr>
              <w:t>Ich kann kommunizieren und kooperieren.</w:t>
            </w:r>
          </w:p>
        </w:tc>
        <w:tc>
          <w:tcPr>
            <w:tcW w:w="188" w:type="dxa"/>
            <w:tcBorders>
              <w:top w:val="nil"/>
              <w:left w:val="single" w:sz="4" w:space="0" w:color="auto"/>
              <w:bottom w:val="nil"/>
              <w:right w:val="nil"/>
            </w:tcBorders>
            <w:vAlign w:val="center"/>
            <w:hideMark/>
          </w:tcPr>
          <w:p w:rsidR="004A4DC0" w:rsidRDefault="004A4DC0" w:rsidP="00B91900">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4A4DC0" w:rsidRPr="00B51DE9" w:rsidRDefault="004A4DC0" w:rsidP="00B91900"/>
        </w:tc>
      </w:tr>
    </w:tbl>
    <w:p w:rsidR="004A4DC0" w:rsidRDefault="004A4DC0" w:rsidP="004A4DC0">
      <w:pPr>
        <w:pStyle w:val="berschrift2"/>
      </w:pPr>
      <w:r>
        <w:t>Lernprojekte</w:t>
      </w:r>
      <w:r w:rsidR="00C80E2A">
        <w:t xml:space="preserve"> </w:t>
      </w:r>
      <w:r w:rsidR="00861685">
        <w:t>–</w:t>
      </w:r>
      <w:r>
        <w:t xml:space="preserve"> Beispiele: </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3261"/>
        <w:gridCol w:w="414"/>
        <w:gridCol w:w="3271"/>
        <w:gridCol w:w="425"/>
        <w:gridCol w:w="1707"/>
      </w:tblGrid>
      <w:tr w:rsidR="004A4DC0" w:rsidRPr="00DE4890" w:rsidTr="00B91900">
        <w:tc>
          <w:tcPr>
            <w:tcW w:w="4242" w:type="dxa"/>
            <w:gridSpan w:val="3"/>
            <w:shd w:val="clear" w:color="auto" w:fill="D9D9D9" w:themeFill="background1" w:themeFillShade="D9"/>
          </w:tcPr>
          <w:p w:rsidR="004A4DC0" w:rsidRPr="00DE4890" w:rsidRDefault="004A4DC0" w:rsidP="00B91900">
            <w:pPr>
              <w:pStyle w:val="TabelleKopfmitte"/>
            </w:pPr>
            <w:r w:rsidRPr="00DE4890">
              <w:t>Was Sie hier lernen können</w:t>
            </w:r>
          </w:p>
        </w:tc>
        <w:tc>
          <w:tcPr>
            <w:tcW w:w="3696" w:type="dxa"/>
            <w:gridSpan w:val="2"/>
            <w:shd w:val="clear" w:color="auto" w:fill="D9D9D9" w:themeFill="background1" w:themeFillShade="D9"/>
          </w:tcPr>
          <w:p w:rsidR="004A4DC0" w:rsidRPr="00DE4890" w:rsidRDefault="004A4DC0" w:rsidP="00B91900">
            <w:pPr>
              <w:pStyle w:val="TabelleKopfmitte"/>
            </w:pPr>
            <w:r w:rsidRPr="00DE4890">
              <w:t>Lernmaterialien</w:t>
            </w:r>
          </w:p>
          <w:p w:rsidR="004A4DC0" w:rsidRPr="00DE4890" w:rsidRDefault="004A4DC0" w:rsidP="00B91900">
            <w:pPr>
              <w:pStyle w:val="Tabelle6ptmitte"/>
            </w:pPr>
            <w:r w:rsidRPr="00DE4890">
              <w:t>LernSCHRITTE, LernTHEMEN und LernPROJEKTE</w:t>
            </w:r>
          </w:p>
        </w:tc>
        <w:tc>
          <w:tcPr>
            <w:tcW w:w="1707" w:type="dxa"/>
            <w:shd w:val="clear" w:color="auto" w:fill="D9D9D9" w:themeFill="background1" w:themeFillShade="D9"/>
          </w:tcPr>
          <w:p w:rsidR="004A4DC0" w:rsidRPr="00DE4890" w:rsidRDefault="004A4DC0" w:rsidP="00B91900">
            <w:pPr>
              <w:pStyle w:val="TabelleKopfmitte"/>
            </w:pPr>
            <w:r w:rsidRPr="00DE4890">
              <w:t>Ergänzungen</w:t>
            </w:r>
          </w:p>
        </w:tc>
      </w:tr>
      <w:tr w:rsidR="004A4DC0" w:rsidRPr="00DE4890" w:rsidTr="007D1672">
        <w:tc>
          <w:tcPr>
            <w:tcW w:w="567" w:type="dxa"/>
            <w:vMerge w:val="restart"/>
            <w:shd w:val="clear" w:color="auto" w:fill="auto"/>
            <w:textDirection w:val="btLr"/>
            <w:vAlign w:val="center"/>
          </w:tcPr>
          <w:p w:rsidR="004A4DC0" w:rsidRPr="00DE4890" w:rsidRDefault="004A4DC0" w:rsidP="007D1672">
            <w:pPr>
              <w:pStyle w:val="TabelleKopflinks"/>
              <w:jc w:val="center"/>
            </w:pPr>
            <w:r>
              <w:t>Informieren</w:t>
            </w:r>
          </w:p>
        </w:tc>
        <w:tc>
          <w:tcPr>
            <w:tcW w:w="3261" w:type="dxa"/>
            <w:shd w:val="clear" w:color="auto" w:fill="auto"/>
          </w:tcPr>
          <w:p w:rsidR="004A4DC0" w:rsidRPr="00FA7609" w:rsidRDefault="00685C0E" w:rsidP="00B91900">
            <w:pPr>
              <w:pStyle w:val="Textkrperlinks"/>
              <w:rPr>
                <w:sz w:val="16"/>
                <w:szCs w:val="16"/>
              </w:rPr>
            </w:pPr>
            <w:r w:rsidRPr="00FA7609">
              <w:rPr>
                <w:sz w:val="16"/>
                <w:szCs w:val="16"/>
              </w:rPr>
              <w:t>Ich kann die Grundlagen der Hygiene benennen und erklären</w:t>
            </w:r>
            <w:r w:rsidR="004A4DC0" w:rsidRPr="00FA7609">
              <w:rPr>
                <w:sz w:val="16"/>
                <w:szCs w:val="16"/>
              </w:rPr>
              <w:t>.</w:t>
            </w:r>
          </w:p>
        </w:tc>
        <w:tc>
          <w:tcPr>
            <w:tcW w:w="414" w:type="dxa"/>
            <w:shd w:val="clear" w:color="auto" w:fill="auto"/>
          </w:tcPr>
          <w:p w:rsidR="004A4DC0" w:rsidRPr="00FA7609" w:rsidRDefault="004A4DC0" w:rsidP="00B91900">
            <w:pPr>
              <w:pStyle w:val="Textkrpermitte"/>
              <w:rPr>
                <w:sz w:val="16"/>
                <w:szCs w:val="16"/>
              </w:rPr>
            </w:pPr>
          </w:p>
        </w:tc>
        <w:tc>
          <w:tcPr>
            <w:tcW w:w="3271" w:type="dxa"/>
            <w:shd w:val="clear" w:color="auto" w:fill="auto"/>
          </w:tcPr>
          <w:p w:rsidR="004A4DC0" w:rsidRPr="00FA7609" w:rsidRDefault="00E3235D" w:rsidP="00E3235D">
            <w:pPr>
              <w:pStyle w:val="Textkrper"/>
              <w:jc w:val="left"/>
              <w:rPr>
                <w:sz w:val="16"/>
                <w:szCs w:val="16"/>
              </w:rPr>
            </w:pPr>
            <w:r w:rsidRPr="00FA7609">
              <w:rPr>
                <w:sz w:val="16"/>
                <w:szCs w:val="16"/>
              </w:rPr>
              <w:t>Lernprojekt: Gesund genießen in der Chill Out Lounge</w:t>
            </w:r>
          </w:p>
        </w:tc>
        <w:tc>
          <w:tcPr>
            <w:tcW w:w="425" w:type="dxa"/>
            <w:shd w:val="clear" w:color="auto" w:fill="auto"/>
          </w:tcPr>
          <w:p w:rsidR="004A4DC0" w:rsidRPr="00DE4890" w:rsidRDefault="004A4DC0" w:rsidP="00B91900">
            <w:pPr>
              <w:pStyle w:val="Textkrpermitte"/>
            </w:pPr>
          </w:p>
        </w:tc>
        <w:tc>
          <w:tcPr>
            <w:tcW w:w="1707" w:type="dxa"/>
            <w:shd w:val="clear" w:color="auto" w:fill="auto"/>
          </w:tcPr>
          <w:p w:rsidR="004A4DC0" w:rsidRPr="00DE4890" w:rsidRDefault="004A4DC0" w:rsidP="00B91900">
            <w:pPr>
              <w:pStyle w:val="Textkrper"/>
            </w:pPr>
          </w:p>
        </w:tc>
      </w:tr>
      <w:tr w:rsidR="00685C0E" w:rsidRPr="00DE4890" w:rsidTr="00A835C5">
        <w:tc>
          <w:tcPr>
            <w:tcW w:w="567" w:type="dxa"/>
            <w:vMerge/>
            <w:shd w:val="clear" w:color="auto" w:fill="auto"/>
            <w:textDirection w:val="btLr"/>
          </w:tcPr>
          <w:p w:rsidR="00685C0E" w:rsidRDefault="00685C0E" w:rsidP="00A573E7">
            <w:pPr>
              <w:pStyle w:val="TabelleKopflinks"/>
              <w:jc w:val="center"/>
            </w:pPr>
          </w:p>
        </w:tc>
        <w:tc>
          <w:tcPr>
            <w:tcW w:w="3261" w:type="dxa"/>
            <w:shd w:val="clear" w:color="auto" w:fill="auto"/>
          </w:tcPr>
          <w:p w:rsidR="00685C0E" w:rsidRPr="00FA7609" w:rsidRDefault="00685C0E" w:rsidP="00685C0E">
            <w:pPr>
              <w:pStyle w:val="Textkrperlinks"/>
              <w:rPr>
                <w:sz w:val="16"/>
                <w:szCs w:val="16"/>
              </w:rPr>
            </w:pPr>
            <w:r w:rsidRPr="00FA7609">
              <w:rPr>
                <w:sz w:val="16"/>
                <w:szCs w:val="16"/>
              </w:rPr>
              <w:t>Ich kann lebensmittelrechtliche Vorschriften benennen.</w:t>
            </w:r>
          </w:p>
        </w:tc>
        <w:tc>
          <w:tcPr>
            <w:tcW w:w="414" w:type="dxa"/>
            <w:shd w:val="clear" w:color="auto" w:fill="auto"/>
          </w:tcPr>
          <w:p w:rsidR="00685C0E" w:rsidRPr="00FA7609" w:rsidRDefault="00685C0E" w:rsidP="00B91900">
            <w:pPr>
              <w:pStyle w:val="Textkrpermitte"/>
              <w:rPr>
                <w:sz w:val="16"/>
                <w:szCs w:val="16"/>
              </w:rPr>
            </w:pPr>
          </w:p>
        </w:tc>
        <w:tc>
          <w:tcPr>
            <w:tcW w:w="3271" w:type="dxa"/>
            <w:shd w:val="clear" w:color="auto" w:fill="auto"/>
          </w:tcPr>
          <w:p w:rsidR="00685C0E" w:rsidRPr="00FA7609" w:rsidRDefault="00E3235D" w:rsidP="00B91900">
            <w:pPr>
              <w:pStyle w:val="Textkrper"/>
              <w:rPr>
                <w:sz w:val="16"/>
                <w:szCs w:val="16"/>
              </w:rPr>
            </w:pPr>
            <w:r w:rsidRPr="00FA7609">
              <w:rPr>
                <w:sz w:val="16"/>
                <w:szCs w:val="16"/>
              </w:rPr>
              <w:t>Lernprojekt: Gesund genießen in der Chill Out Lounge</w:t>
            </w:r>
            <w:r w:rsidR="00EB3FE0" w:rsidRPr="00FA7609">
              <w:rPr>
                <w:sz w:val="16"/>
                <w:szCs w:val="16"/>
              </w:rPr>
              <w:t xml:space="preserve"> (nicht ausgearbeitet)</w:t>
            </w:r>
          </w:p>
        </w:tc>
        <w:tc>
          <w:tcPr>
            <w:tcW w:w="425" w:type="dxa"/>
            <w:shd w:val="clear" w:color="auto" w:fill="auto"/>
          </w:tcPr>
          <w:p w:rsidR="00685C0E" w:rsidRPr="00DE4890" w:rsidRDefault="00685C0E" w:rsidP="00B91900">
            <w:pPr>
              <w:pStyle w:val="Textkrpermitte"/>
            </w:pPr>
          </w:p>
        </w:tc>
        <w:tc>
          <w:tcPr>
            <w:tcW w:w="1707" w:type="dxa"/>
            <w:shd w:val="clear" w:color="auto" w:fill="auto"/>
          </w:tcPr>
          <w:p w:rsidR="00685C0E" w:rsidRPr="00DE4890" w:rsidRDefault="00685C0E" w:rsidP="00B91900">
            <w:pPr>
              <w:pStyle w:val="Textkrper"/>
            </w:pPr>
          </w:p>
        </w:tc>
      </w:tr>
      <w:tr w:rsidR="00685C0E" w:rsidRPr="00DE4890" w:rsidTr="00A835C5">
        <w:tc>
          <w:tcPr>
            <w:tcW w:w="567" w:type="dxa"/>
            <w:vMerge/>
            <w:shd w:val="clear" w:color="auto" w:fill="auto"/>
            <w:textDirection w:val="btLr"/>
          </w:tcPr>
          <w:p w:rsidR="00685C0E" w:rsidRDefault="00685C0E" w:rsidP="00A573E7">
            <w:pPr>
              <w:pStyle w:val="TabelleKopflinks"/>
              <w:jc w:val="center"/>
            </w:pPr>
          </w:p>
        </w:tc>
        <w:tc>
          <w:tcPr>
            <w:tcW w:w="3261" w:type="dxa"/>
            <w:shd w:val="clear" w:color="auto" w:fill="auto"/>
          </w:tcPr>
          <w:p w:rsidR="00685C0E" w:rsidRPr="00FA7609" w:rsidRDefault="00685C0E" w:rsidP="00685C0E">
            <w:pPr>
              <w:pStyle w:val="Textkrperlinks"/>
              <w:rPr>
                <w:sz w:val="16"/>
                <w:szCs w:val="16"/>
              </w:rPr>
            </w:pPr>
            <w:r w:rsidRPr="00FA7609">
              <w:rPr>
                <w:sz w:val="16"/>
                <w:szCs w:val="16"/>
              </w:rPr>
              <w:t xml:space="preserve">Ich kann die Grundlagen der Hygiene und lebensmittelrechtliche Vorschriften </w:t>
            </w:r>
          </w:p>
          <w:p w:rsidR="00685C0E" w:rsidRPr="00FA7609" w:rsidRDefault="00685C0E" w:rsidP="00685C0E">
            <w:pPr>
              <w:pStyle w:val="Textkrperlinks"/>
              <w:rPr>
                <w:sz w:val="16"/>
                <w:szCs w:val="16"/>
              </w:rPr>
            </w:pPr>
            <w:r w:rsidRPr="00FA7609">
              <w:rPr>
                <w:sz w:val="16"/>
                <w:szCs w:val="16"/>
              </w:rPr>
              <w:t xml:space="preserve">begründet erläutern. </w:t>
            </w:r>
          </w:p>
        </w:tc>
        <w:tc>
          <w:tcPr>
            <w:tcW w:w="414" w:type="dxa"/>
            <w:shd w:val="clear" w:color="auto" w:fill="auto"/>
          </w:tcPr>
          <w:p w:rsidR="00685C0E" w:rsidRPr="00FA7609" w:rsidRDefault="00685C0E" w:rsidP="00B91900">
            <w:pPr>
              <w:pStyle w:val="Textkrpermitte"/>
              <w:rPr>
                <w:sz w:val="16"/>
                <w:szCs w:val="16"/>
              </w:rPr>
            </w:pPr>
          </w:p>
        </w:tc>
        <w:tc>
          <w:tcPr>
            <w:tcW w:w="3271" w:type="dxa"/>
            <w:shd w:val="clear" w:color="auto" w:fill="auto"/>
          </w:tcPr>
          <w:p w:rsidR="00685C0E" w:rsidRPr="00FA7609" w:rsidRDefault="00E3235D"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685C0E" w:rsidRPr="00DE4890" w:rsidRDefault="00685C0E" w:rsidP="00B91900">
            <w:pPr>
              <w:pStyle w:val="Textkrpermitte"/>
            </w:pPr>
          </w:p>
        </w:tc>
        <w:tc>
          <w:tcPr>
            <w:tcW w:w="1707" w:type="dxa"/>
            <w:shd w:val="clear" w:color="auto" w:fill="auto"/>
          </w:tcPr>
          <w:p w:rsidR="00685C0E" w:rsidRPr="00DE4890" w:rsidRDefault="00685C0E"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A070BF" w:rsidP="00B91900">
            <w:pPr>
              <w:pStyle w:val="Textkrperlinks"/>
              <w:rPr>
                <w:sz w:val="16"/>
                <w:szCs w:val="16"/>
              </w:rPr>
            </w:pPr>
            <w:r w:rsidRPr="00FA7609">
              <w:rPr>
                <w:sz w:val="16"/>
                <w:szCs w:val="16"/>
              </w:rPr>
              <w:t>Ich kann die Grundlagen der Hygiene und lebensmittelrechtliche Vorschriften anwenden und Räume reinigen und pflegen.</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A070BF" w:rsidP="00685C0E">
            <w:pPr>
              <w:pStyle w:val="TabelleLinks8PT"/>
              <w:rPr>
                <w:szCs w:val="16"/>
              </w:rPr>
            </w:pP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A070BF" w:rsidP="00B91900">
            <w:pPr>
              <w:pStyle w:val="Textkrperlinks"/>
              <w:rPr>
                <w:sz w:val="16"/>
                <w:szCs w:val="16"/>
              </w:rPr>
            </w:pPr>
            <w:r w:rsidRPr="00FA7609">
              <w:rPr>
                <w:sz w:val="16"/>
                <w:szCs w:val="16"/>
              </w:rPr>
              <w:t>Ich kann die Qualität von Lebensmitteln durch geeignete Maßnahmen erhalten.</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E3235D" w:rsidP="00685C0E">
            <w:pPr>
              <w:pStyle w:val="TabelleLinks8PT"/>
              <w:rPr>
                <w:szCs w:val="16"/>
              </w:rPr>
            </w:pPr>
            <w:r w:rsidRPr="00FA7609">
              <w:rPr>
                <w:szCs w:val="16"/>
              </w:rPr>
              <w:t>Lernprojekt: Gesund genießen in der Chill Out Lounge</w:t>
            </w: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A070BF" w:rsidP="00B91900">
            <w:pPr>
              <w:pStyle w:val="Textkrperlinks"/>
              <w:rPr>
                <w:sz w:val="16"/>
                <w:szCs w:val="16"/>
              </w:rPr>
            </w:pPr>
            <w:r w:rsidRPr="00FA7609">
              <w:rPr>
                <w:sz w:val="16"/>
                <w:szCs w:val="16"/>
              </w:rPr>
              <w:t>Ich kann die Grundlagen von Rechtsgeschäften benennen.</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E3235D" w:rsidP="00685C0E">
            <w:pPr>
              <w:pStyle w:val="TabelleLinks8PT"/>
              <w:rPr>
                <w:szCs w:val="16"/>
              </w:rPr>
            </w:pPr>
            <w:r w:rsidRPr="00FA7609">
              <w:rPr>
                <w:szCs w:val="16"/>
              </w:rPr>
              <w:t>Lernprojekt: Gesund genießen in der Chill Out Lounge</w:t>
            </w: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A070BF" w:rsidP="00A754FB">
            <w:pPr>
              <w:pStyle w:val="Textkrperlinks"/>
              <w:rPr>
                <w:sz w:val="16"/>
                <w:szCs w:val="16"/>
              </w:rPr>
            </w:pPr>
            <w:r w:rsidRPr="00FA7609">
              <w:rPr>
                <w:sz w:val="16"/>
                <w:szCs w:val="16"/>
              </w:rPr>
              <w:t>Ich kann die wichtigsten Inhaltsstof</w:t>
            </w:r>
            <w:r w:rsidR="00A754FB" w:rsidRPr="00FA7609">
              <w:rPr>
                <w:sz w:val="16"/>
                <w:szCs w:val="16"/>
              </w:rPr>
              <w:t>fe und ihre Bedeutung benennen.</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A070BF" w:rsidP="00685C0E">
            <w:pPr>
              <w:pStyle w:val="TabelleLinks8PT"/>
              <w:rPr>
                <w:szCs w:val="16"/>
              </w:rPr>
            </w:pP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754FB" w:rsidRPr="00DE4890" w:rsidTr="00A835C5">
        <w:tc>
          <w:tcPr>
            <w:tcW w:w="567" w:type="dxa"/>
            <w:vMerge/>
            <w:shd w:val="clear" w:color="auto" w:fill="auto"/>
          </w:tcPr>
          <w:p w:rsidR="00A754FB" w:rsidRPr="00DE4890" w:rsidRDefault="00A754FB" w:rsidP="00A573E7">
            <w:pPr>
              <w:pStyle w:val="Textkrper"/>
              <w:jc w:val="center"/>
            </w:pPr>
          </w:p>
        </w:tc>
        <w:tc>
          <w:tcPr>
            <w:tcW w:w="3261" w:type="dxa"/>
            <w:shd w:val="clear" w:color="auto" w:fill="auto"/>
          </w:tcPr>
          <w:p w:rsidR="00A754FB" w:rsidRPr="00FA7609" w:rsidRDefault="00A754FB" w:rsidP="00A754FB">
            <w:pPr>
              <w:pStyle w:val="Textkrperlinks"/>
              <w:rPr>
                <w:sz w:val="16"/>
                <w:szCs w:val="16"/>
              </w:rPr>
            </w:pPr>
            <w:r w:rsidRPr="00FA7609">
              <w:rPr>
                <w:sz w:val="16"/>
                <w:szCs w:val="16"/>
              </w:rPr>
              <w:t>Ich kann die Grundlagen einer vollwertigen Ernährung benennen.</w:t>
            </w:r>
          </w:p>
        </w:tc>
        <w:tc>
          <w:tcPr>
            <w:tcW w:w="414" w:type="dxa"/>
            <w:shd w:val="clear" w:color="auto" w:fill="auto"/>
          </w:tcPr>
          <w:p w:rsidR="00A754FB" w:rsidRPr="00FA7609" w:rsidRDefault="00A754FB" w:rsidP="00B91900">
            <w:pPr>
              <w:pStyle w:val="Textkrpermitte"/>
              <w:rPr>
                <w:sz w:val="16"/>
                <w:szCs w:val="16"/>
              </w:rPr>
            </w:pPr>
          </w:p>
        </w:tc>
        <w:tc>
          <w:tcPr>
            <w:tcW w:w="3271" w:type="dxa"/>
            <w:shd w:val="clear" w:color="auto" w:fill="auto"/>
          </w:tcPr>
          <w:p w:rsidR="00A754FB" w:rsidRPr="00FA7609" w:rsidRDefault="00A754FB" w:rsidP="00685C0E">
            <w:pPr>
              <w:pStyle w:val="TabelleLinks8PT"/>
              <w:rPr>
                <w:szCs w:val="16"/>
              </w:rPr>
            </w:pPr>
          </w:p>
        </w:tc>
        <w:tc>
          <w:tcPr>
            <w:tcW w:w="425" w:type="dxa"/>
            <w:shd w:val="clear" w:color="auto" w:fill="auto"/>
          </w:tcPr>
          <w:p w:rsidR="00A754FB" w:rsidRPr="00DE4890" w:rsidRDefault="00A754FB" w:rsidP="00B91900">
            <w:pPr>
              <w:pStyle w:val="Textkrpermitte"/>
            </w:pPr>
          </w:p>
        </w:tc>
        <w:tc>
          <w:tcPr>
            <w:tcW w:w="1707" w:type="dxa"/>
            <w:shd w:val="clear" w:color="auto" w:fill="auto"/>
          </w:tcPr>
          <w:p w:rsidR="00A754FB" w:rsidRPr="00DE4890" w:rsidRDefault="00A754FB" w:rsidP="00B91900">
            <w:pPr>
              <w:pStyle w:val="Textkrper"/>
            </w:pPr>
          </w:p>
        </w:tc>
      </w:tr>
      <w:tr w:rsidR="00A754FB" w:rsidRPr="00DE4890" w:rsidTr="00A835C5">
        <w:tc>
          <w:tcPr>
            <w:tcW w:w="567" w:type="dxa"/>
            <w:vMerge/>
            <w:shd w:val="clear" w:color="auto" w:fill="auto"/>
          </w:tcPr>
          <w:p w:rsidR="00A754FB" w:rsidRPr="00DE4890" w:rsidRDefault="00A754FB" w:rsidP="00A573E7">
            <w:pPr>
              <w:pStyle w:val="Textkrper"/>
              <w:jc w:val="center"/>
            </w:pPr>
          </w:p>
        </w:tc>
        <w:tc>
          <w:tcPr>
            <w:tcW w:w="3261" w:type="dxa"/>
            <w:shd w:val="clear" w:color="auto" w:fill="auto"/>
          </w:tcPr>
          <w:p w:rsidR="00A754FB" w:rsidRPr="00FA7609" w:rsidRDefault="00A754FB" w:rsidP="00A754FB">
            <w:pPr>
              <w:pStyle w:val="Textkrperlinks"/>
              <w:rPr>
                <w:sz w:val="16"/>
                <w:szCs w:val="16"/>
              </w:rPr>
            </w:pPr>
            <w:r w:rsidRPr="00FA7609">
              <w:rPr>
                <w:sz w:val="16"/>
                <w:szCs w:val="16"/>
              </w:rPr>
              <w:t>Ich kann mein Ernährungsverhalten erkennen und benennen.</w:t>
            </w:r>
          </w:p>
        </w:tc>
        <w:tc>
          <w:tcPr>
            <w:tcW w:w="414" w:type="dxa"/>
            <w:shd w:val="clear" w:color="auto" w:fill="auto"/>
          </w:tcPr>
          <w:p w:rsidR="00A754FB" w:rsidRPr="00FA7609" w:rsidRDefault="00A754FB" w:rsidP="00B91900">
            <w:pPr>
              <w:pStyle w:val="Textkrpermitte"/>
              <w:rPr>
                <w:sz w:val="16"/>
                <w:szCs w:val="16"/>
              </w:rPr>
            </w:pPr>
          </w:p>
        </w:tc>
        <w:tc>
          <w:tcPr>
            <w:tcW w:w="3271" w:type="dxa"/>
            <w:shd w:val="clear" w:color="auto" w:fill="auto"/>
          </w:tcPr>
          <w:p w:rsidR="00A754FB" w:rsidRPr="00FA7609" w:rsidRDefault="00A754FB" w:rsidP="00685C0E">
            <w:pPr>
              <w:pStyle w:val="TabelleLinks8PT"/>
              <w:rPr>
                <w:szCs w:val="16"/>
              </w:rPr>
            </w:pPr>
          </w:p>
        </w:tc>
        <w:tc>
          <w:tcPr>
            <w:tcW w:w="425" w:type="dxa"/>
            <w:shd w:val="clear" w:color="auto" w:fill="auto"/>
          </w:tcPr>
          <w:p w:rsidR="00A754FB" w:rsidRPr="00DE4890" w:rsidRDefault="00A754FB" w:rsidP="00B91900">
            <w:pPr>
              <w:pStyle w:val="Textkrpermitte"/>
            </w:pPr>
          </w:p>
        </w:tc>
        <w:tc>
          <w:tcPr>
            <w:tcW w:w="1707" w:type="dxa"/>
            <w:shd w:val="clear" w:color="auto" w:fill="auto"/>
          </w:tcPr>
          <w:p w:rsidR="00A754FB" w:rsidRPr="00DE4890" w:rsidRDefault="00A754FB"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F3057B" w:rsidP="00B91900">
            <w:pPr>
              <w:pStyle w:val="Textkrperlinks"/>
              <w:rPr>
                <w:sz w:val="16"/>
                <w:szCs w:val="16"/>
              </w:rPr>
            </w:pPr>
            <w:r w:rsidRPr="00FA7609">
              <w:rPr>
                <w:sz w:val="16"/>
                <w:szCs w:val="16"/>
              </w:rPr>
              <w:t>Ich kann die Sensorik benennen und die Regeln zur Beurteilung erklären.</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EB3FE0" w:rsidP="00685C0E">
            <w:pPr>
              <w:pStyle w:val="TabelleLinks8PT"/>
              <w:rPr>
                <w:szCs w:val="16"/>
              </w:rPr>
            </w:pPr>
            <w:r w:rsidRPr="00FA7609">
              <w:rPr>
                <w:szCs w:val="16"/>
              </w:rPr>
              <w:t>Lernprojekt: Gesund genießen in der Chill Out Lounge</w:t>
            </w: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A070BF" w:rsidRPr="00FA7609" w:rsidRDefault="00A24930" w:rsidP="00A24930">
            <w:pPr>
              <w:pStyle w:val="Textkrperlinks"/>
              <w:rPr>
                <w:sz w:val="16"/>
                <w:szCs w:val="16"/>
              </w:rPr>
            </w:pPr>
            <w:r w:rsidRPr="00FA7609">
              <w:rPr>
                <w:sz w:val="16"/>
                <w:szCs w:val="16"/>
              </w:rPr>
              <w:t>Ich kann anlassbezogene Gestaltung von T</w:t>
            </w:r>
            <w:r w:rsidRPr="00FA7609">
              <w:rPr>
                <w:sz w:val="16"/>
                <w:szCs w:val="16"/>
              </w:rPr>
              <w:t>i</w:t>
            </w:r>
            <w:r w:rsidRPr="00FA7609">
              <w:rPr>
                <w:sz w:val="16"/>
                <w:szCs w:val="16"/>
              </w:rPr>
              <w:t xml:space="preserve">schen und Räumen benennen und beschreiben. </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A070BF" w:rsidP="00685C0E">
            <w:pPr>
              <w:pStyle w:val="TabelleLinks8PT"/>
              <w:rPr>
                <w:szCs w:val="16"/>
              </w:rPr>
            </w:pP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A24930" w:rsidRPr="00DE4890" w:rsidTr="00A835C5">
        <w:tc>
          <w:tcPr>
            <w:tcW w:w="567" w:type="dxa"/>
            <w:vMerge/>
            <w:shd w:val="clear" w:color="auto" w:fill="auto"/>
          </w:tcPr>
          <w:p w:rsidR="00A24930" w:rsidRPr="00DE4890" w:rsidRDefault="00A24930" w:rsidP="00A573E7">
            <w:pPr>
              <w:pStyle w:val="Textkrper"/>
              <w:jc w:val="center"/>
            </w:pPr>
          </w:p>
        </w:tc>
        <w:tc>
          <w:tcPr>
            <w:tcW w:w="3261" w:type="dxa"/>
            <w:shd w:val="clear" w:color="auto" w:fill="auto"/>
          </w:tcPr>
          <w:p w:rsidR="00A24930" w:rsidRPr="00FA7609" w:rsidRDefault="00A24930" w:rsidP="00A24930">
            <w:pPr>
              <w:pStyle w:val="Textkrperlinks"/>
              <w:rPr>
                <w:sz w:val="16"/>
                <w:szCs w:val="16"/>
              </w:rPr>
            </w:pPr>
            <w:r w:rsidRPr="00FA7609">
              <w:rPr>
                <w:sz w:val="16"/>
                <w:szCs w:val="16"/>
              </w:rPr>
              <w:t>Ich kann die Regeln für das Servieren von Spe</w:t>
            </w:r>
            <w:r w:rsidRPr="00FA7609">
              <w:rPr>
                <w:sz w:val="16"/>
                <w:szCs w:val="16"/>
              </w:rPr>
              <w:t>i</w:t>
            </w:r>
            <w:r w:rsidRPr="00FA7609">
              <w:rPr>
                <w:sz w:val="16"/>
                <w:szCs w:val="16"/>
              </w:rPr>
              <w:t>sen benennen und erklären.</w:t>
            </w:r>
          </w:p>
        </w:tc>
        <w:tc>
          <w:tcPr>
            <w:tcW w:w="414" w:type="dxa"/>
            <w:shd w:val="clear" w:color="auto" w:fill="auto"/>
          </w:tcPr>
          <w:p w:rsidR="00A24930" w:rsidRPr="00FA7609" w:rsidRDefault="00A24930" w:rsidP="00B91900">
            <w:pPr>
              <w:pStyle w:val="Textkrpermitte"/>
              <w:rPr>
                <w:sz w:val="16"/>
                <w:szCs w:val="16"/>
              </w:rPr>
            </w:pPr>
          </w:p>
        </w:tc>
        <w:tc>
          <w:tcPr>
            <w:tcW w:w="3271" w:type="dxa"/>
            <w:shd w:val="clear" w:color="auto" w:fill="auto"/>
          </w:tcPr>
          <w:p w:rsidR="00A24930" w:rsidRPr="00FA7609" w:rsidRDefault="00A24930" w:rsidP="00685C0E">
            <w:pPr>
              <w:pStyle w:val="TabelleLinks8PT"/>
              <w:rPr>
                <w:szCs w:val="16"/>
              </w:rPr>
            </w:pPr>
          </w:p>
        </w:tc>
        <w:tc>
          <w:tcPr>
            <w:tcW w:w="425" w:type="dxa"/>
            <w:shd w:val="clear" w:color="auto" w:fill="auto"/>
          </w:tcPr>
          <w:p w:rsidR="00A24930" w:rsidRPr="00DE4890" w:rsidRDefault="00A24930" w:rsidP="00B91900">
            <w:pPr>
              <w:pStyle w:val="Textkrpermitte"/>
            </w:pPr>
          </w:p>
        </w:tc>
        <w:tc>
          <w:tcPr>
            <w:tcW w:w="1707" w:type="dxa"/>
            <w:shd w:val="clear" w:color="auto" w:fill="auto"/>
          </w:tcPr>
          <w:p w:rsidR="00A24930" w:rsidRPr="00DE4890" w:rsidRDefault="00A24930" w:rsidP="00B91900">
            <w:pPr>
              <w:pStyle w:val="Textkrper"/>
            </w:pPr>
          </w:p>
        </w:tc>
      </w:tr>
      <w:tr w:rsidR="00A070BF" w:rsidRPr="00DE4890" w:rsidTr="00A835C5">
        <w:tc>
          <w:tcPr>
            <w:tcW w:w="567" w:type="dxa"/>
            <w:vMerge/>
            <w:shd w:val="clear" w:color="auto" w:fill="auto"/>
          </w:tcPr>
          <w:p w:rsidR="00A070BF" w:rsidRPr="00DE4890" w:rsidRDefault="00A070BF" w:rsidP="00A573E7">
            <w:pPr>
              <w:pStyle w:val="Textkrper"/>
              <w:jc w:val="center"/>
            </w:pPr>
          </w:p>
        </w:tc>
        <w:tc>
          <w:tcPr>
            <w:tcW w:w="3261" w:type="dxa"/>
            <w:shd w:val="clear" w:color="auto" w:fill="auto"/>
          </w:tcPr>
          <w:p w:rsidR="001066EA" w:rsidRPr="00FA7609" w:rsidRDefault="00A070BF" w:rsidP="001B4205">
            <w:pPr>
              <w:pStyle w:val="Textkrperlinks"/>
              <w:rPr>
                <w:sz w:val="16"/>
                <w:szCs w:val="16"/>
              </w:rPr>
            </w:pPr>
            <w:r w:rsidRPr="00FA7609">
              <w:rPr>
                <w:sz w:val="16"/>
                <w:szCs w:val="16"/>
              </w:rPr>
              <w:t>Ich kann einfache Textgestaltungen und Form</w:t>
            </w:r>
            <w:r w:rsidRPr="00FA7609">
              <w:rPr>
                <w:sz w:val="16"/>
                <w:szCs w:val="16"/>
              </w:rPr>
              <w:t>a</w:t>
            </w:r>
            <w:r w:rsidRPr="00FA7609">
              <w:rPr>
                <w:sz w:val="16"/>
                <w:szCs w:val="16"/>
              </w:rPr>
              <w:t xml:space="preserve">tierungen </w:t>
            </w:r>
            <w:r w:rsidR="001B4205" w:rsidRPr="00FA7609">
              <w:rPr>
                <w:sz w:val="16"/>
                <w:szCs w:val="16"/>
              </w:rPr>
              <w:t>benennen und beschreiben</w:t>
            </w:r>
            <w:r w:rsidRPr="00FA7609">
              <w:rPr>
                <w:sz w:val="16"/>
                <w:szCs w:val="16"/>
              </w:rPr>
              <w:t>.</w:t>
            </w:r>
          </w:p>
        </w:tc>
        <w:tc>
          <w:tcPr>
            <w:tcW w:w="414" w:type="dxa"/>
            <w:shd w:val="clear" w:color="auto" w:fill="auto"/>
          </w:tcPr>
          <w:p w:rsidR="00A070BF" w:rsidRPr="00FA7609" w:rsidRDefault="00A070BF" w:rsidP="00B91900">
            <w:pPr>
              <w:pStyle w:val="Textkrpermitte"/>
              <w:rPr>
                <w:sz w:val="16"/>
                <w:szCs w:val="16"/>
              </w:rPr>
            </w:pPr>
          </w:p>
        </w:tc>
        <w:tc>
          <w:tcPr>
            <w:tcW w:w="3271" w:type="dxa"/>
            <w:shd w:val="clear" w:color="auto" w:fill="auto"/>
          </w:tcPr>
          <w:p w:rsidR="00A070BF" w:rsidRPr="00FA7609" w:rsidRDefault="00EB3FE0" w:rsidP="00685C0E">
            <w:pPr>
              <w:pStyle w:val="TabelleLinks8PT"/>
              <w:rPr>
                <w:szCs w:val="16"/>
              </w:rPr>
            </w:pPr>
            <w:r w:rsidRPr="00FA7609">
              <w:rPr>
                <w:szCs w:val="16"/>
              </w:rPr>
              <w:t>Lernprojekt: Gesund genießen in der Chill Out Lounge (nicht ausgearbeitet)</w:t>
            </w:r>
          </w:p>
        </w:tc>
        <w:tc>
          <w:tcPr>
            <w:tcW w:w="425" w:type="dxa"/>
            <w:shd w:val="clear" w:color="auto" w:fill="auto"/>
          </w:tcPr>
          <w:p w:rsidR="00A070BF" w:rsidRPr="00DE4890" w:rsidRDefault="00A070BF" w:rsidP="00B91900">
            <w:pPr>
              <w:pStyle w:val="Textkrpermitte"/>
            </w:pPr>
          </w:p>
        </w:tc>
        <w:tc>
          <w:tcPr>
            <w:tcW w:w="1707" w:type="dxa"/>
            <w:shd w:val="clear" w:color="auto" w:fill="auto"/>
          </w:tcPr>
          <w:p w:rsidR="00A070BF" w:rsidRPr="00DE4890" w:rsidRDefault="00A070BF"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F14A5F">
            <w:pPr>
              <w:pStyle w:val="Textkrperlinks"/>
              <w:rPr>
                <w:sz w:val="16"/>
                <w:szCs w:val="16"/>
              </w:rPr>
            </w:pPr>
            <w:r w:rsidRPr="00FA7609">
              <w:rPr>
                <w:sz w:val="16"/>
                <w:szCs w:val="16"/>
              </w:rPr>
              <w:t xml:space="preserve">Ich kann die Regeln für eine situationsbezogene Kommunikation benennen. </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685C0E">
            <w:pPr>
              <w:pStyle w:val="TabelleLinks8PT"/>
              <w:rPr>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F14A5F">
            <w:pPr>
              <w:pStyle w:val="Textkrperlinks"/>
              <w:rPr>
                <w:sz w:val="16"/>
                <w:szCs w:val="16"/>
              </w:rPr>
            </w:pPr>
            <w:r w:rsidRPr="00FA7609">
              <w:rPr>
                <w:sz w:val="16"/>
                <w:szCs w:val="16"/>
              </w:rPr>
              <w:t>Ich kann meine Aufgabe im Team erkennen und benennen.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EB3FE0" w:rsidP="00685C0E">
            <w:pPr>
              <w:pStyle w:val="TabelleLinks8PT"/>
              <w:rPr>
                <w:szCs w:val="16"/>
              </w:rPr>
            </w:pPr>
            <w:r w:rsidRPr="00FA7609">
              <w:rPr>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0225EB" w:rsidP="00B91900">
            <w:pPr>
              <w:pStyle w:val="Textkrperlinks"/>
              <w:rPr>
                <w:sz w:val="16"/>
                <w:szCs w:val="16"/>
              </w:rPr>
            </w:pPr>
            <w:r w:rsidRPr="00FA7609">
              <w:rPr>
                <w:sz w:val="16"/>
                <w:szCs w:val="16"/>
              </w:rPr>
              <w:t>Ich kann die Grundsätze für Arbeitsabläufe nach Ergonomie, Ökologie und Ökonomie benennen.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685C0E">
            <w:pPr>
              <w:pStyle w:val="TabelleLinks8PT"/>
              <w:rPr>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trHeight w:val="590"/>
        </w:trPr>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Default="000225EB" w:rsidP="000225EB">
            <w:pPr>
              <w:pStyle w:val="Textkrperlinks"/>
              <w:rPr>
                <w:sz w:val="16"/>
                <w:szCs w:val="16"/>
              </w:rPr>
            </w:pPr>
            <w:r w:rsidRPr="00FA7609">
              <w:rPr>
                <w:sz w:val="16"/>
                <w:szCs w:val="16"/>
              </w:rPr>
              <w:t>Ich kann die Begriffe Ergonomie, Ökologie und Ökonomie benennen.</w:t>
            </w:r>
          </w:p>
          <w:p w:rsidR="00A835C5" w:rsidRDefault="00A835C5" w:rsidP="000225EB">
            <w:pPr>
              <w:pStyle w:val="Textkrperlinks"/>
              <w:rPr>
                <w:sz w:val="16"/>
                <w:szCs w:val="16"/>
              </w:rPr>
            </w:pPr>
          </w:p>
          <w:p w:rsidR="00A835C5" w:rsidRDefault="00A835C5" w:rsidP="000225EB">
            <w:pPr>
              <w:pStyle w:val="Textkrperlinks"/>
              <w:rPr>
                <w:sz w:val="16"/>
                <w:szCs w:val="16"/>
              </w:rPr>
            </w:pPr>
          </w:p>
          <w:p w:rsidR="00A835C5" w:rsidRDefault="00A835C5" w:rsidP="000225EB">
            <w:pPr>
              <w:pStyle w:val="Textkrperlinks"/>
              <w:rPr>
                <w:sz w:val="16"/>
                <w:szCs w:val="16"/>
              </w:rPr>
            </w:pPr>
          </w:p>
          <w:p w:rsidR="00A835C5" w:rsidRPr="00FA7609" w:rsidRDefault="00A835C5" w:rsidP="000225EB">
            <w:pPr>
              <w:pStyle w:val="Textkrperlinks"/>
              <w:rPr>
                <w:sz w:val="16"/>
                <w:szCs w:val="16"/>
              </w:rPr>
            </w:pP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685C0E">
            <w:pPr>
              <w:pStyle w:val="TabelleLinks8PT"/>
              <w:rPr>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trHeight w:val="128"/>
        </w:trPr>
        <w:tc>
          <w:tcPr>
            <w:tcW w:w="567" w:type="dxa"/>
            <w:vMerge w:val="restart"/>
            <w:shd w:val="clear" w:color="auto" w:fill="auto"/>
            <w:textDirection w:val="btLr"/>
            <w:vAlign w:val="center"/>
          </w:tcPr>
          <w:p w:rsidR="001B4205" w:rsidRPr="00DE4890" w:rsidRDefault="001B4205" w:rsidP="007D1672">
            <w:pPr>
              <w:pStyle w:val="TabelleKopflinks"/>
              <w:ind w:left="113" w:right="113"/>
              <w:jc w:val="center"/>
            </w:pPr>
            <w:r w:rsidRPr="001E24C0">
              <w:lastRenderedPageBreak/>
              <w:t xml:space="preserve">Planen </w:t>
            </w:r>
            <w:r w:rsidR="0016350A">
              <w:t xml:space="preserve"> </w:t>
            </w:r>
            <w:r w:rsidR="00861685">
              <w:t>u</w:t>
            </w:r>
            <w:r w:rsidRPr="001E24C0">
              <w:t>nd Entscheiden</w:t>
            </w: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Hygienemaßnahme und die l</w:t>
            </w:r>
            <w:r w:rsidRPr="00FA7609">
              <w:rPr>
                <w:sz w:val="16"/>
                <w:szCs w:val="16"/>
              </w:rPr>
              <w:t>e</w:t>
            </w:r>
            <w:r w:rsidRPr="00FA7609">
              <w:rPr>
                <w:sz w:val="16"/>
                <w:szCs w:val="16"/>
              </w:rPr>
              <w:t>bensmittelrechtliche Vorschrift   zur Situation auswählen und einplanen.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E3235D" w:rsidP="00685C0E">
            <w:pPr>
              <w:pStyle w:val="TabelleLinks8PT"/>
              <w:rPr>
                <w:szCs w:val="16"/>
              </w:rPr>
            </w:pPr>
            <w:r w:rsidRPr="00FA7609">
              <w:rPr>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trHeight w:val="127"/>
        </w:trPr>
        <w:tc>
          <w:tcPr>
            <w:tcW w:w="567" w:type="dxa"/>
            <w:vMerge/>
            <w:shd w:val="clear" w:color="auto" w:fill="auto"/>
            <w:textDirection w:val="btLr"/>
          </w:tcPr>
          <w:p w:rsidR="001B4205" w:rsidRPr="001E24C0" w:rsidRDefault="001B4205" w:rsidP="00A573E7">
            <w:pPr>
              <w:pStyle w:val="TabelleKopflinks"/>
              <w:ind w:left="113" w:right="113"/>
              <w:jc w:val="center"/>
            </w:pP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Auswahl der Hygienemaßnahme und die lebensmittelrechtliche Vorschrift zur Situation begründen.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E3235D" w:rsidP="00685C0E">
            <w:pPr>
              <w:pStyle w:val="TabelleLinks8PT"/>
              <w:rPr>
                <w:szCs w:val="16"/>
              </w:rPr>
            </w:pPr>
            <w:r w:rsidRPr="00FA7609">
              <w:rPr>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A754FB">
            <w:pPr>
              <w:pStyle w:val="Textkrperlinks"/>
              <w:rPr>
                <w:sz w:val="16"/>
                <w:szCs w:val="16"/>
              </w:rPr>
            </w:pPr>
            <w:r w:rsidRPr="00FA7609">
              <w:rPr>
                <w:sz w:val="16"/>
                <w:szCs w:val="16"/>
              </w:rPr>
              <w:t>Ich kann Lebensmittel und Speisen nach I</w:t>
            </w:r>
            <w:r w:rsidRPr="00FA7609">
              <w:rPr>
                <w:sz w:val="16"/>
                <w:szCs w:val="16"/>
              </w:rPr>
              <w:t>n</w:t>
            </w:r>
            <w:r w:rsidRPr="00FA7609">
              <w:rPr>
                <w:sz w:val="16"/>
                <w:szCs w:val="16"/>
              </w:rPr>
              <w:t>haltsstoffen auswählen.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A754FB">
            <w:pPr>
              <w:pStyle w:val="Textkrperlinks"/>
              <w:rPr>
                <w:sz w:val="16"/>
                <w:szCs w:val="16"/>
              </w:rPr>
            </w:pPr>
            <w:r w:rsidRPr="00FA7609">
              <w:rPr>
                <w:sz w:val="16"/>
                <w:szCs w:val="16"/>
              </w:rPr>
              <w:t>Ich kann eine vollwertige Ernährung zusa</w:t>
            </w:r>
            <w:r w:rsidRPr="00FA7609">
              <w:rPr>
                <w:sz w:val="16"/>
                <w:szCs w:val="16"/>
              </w:rPr>
              <w:t>m</w:t>
            </w:r>
            <w:r w:rsidRPr="00FA7609">
              <w:rPr>
                <w:sz w:val="16"/>
                <w:szCs w:val="16"/>
              </w:rPr>
              <w:t xml:space="preserve">menstellen. </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A754FB">
            <w:pPr>
              <w:pStyle w:val="Textkrperlinks"/>
              <w:rPr>
                <w:sz w:val="16"/>
                <w:szCs w:val="16"/>
              </w:rPr>
            </w:pPr>
            <w:r w:rsidRPr="00FA7609">
              <w:rPr>
                <w:sz w:val="16"/>
                <w:szCs w:val="16"/>
              </w:rPr>
              <w:t>Ich kann einen Plan zu meinem Ernährungsve</w:t>
            </w:r>
            <w:r w:rsidRPr="00FA7609">
              <w:rPr>
                <w:sz w:val="16"/>
                <w:szCs w:val="16"/>
              </w:rPr>
              <w:t>r</w:t>
            </w:r>
            <w:r w:rsidRPr="00FA7609">
              <w:rPr>
                <w:sz w:val="16"/>
                <w:szCs w:val="16"/>
              </w:rPr>
              <w:t>halten aufstellen.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F3057B">
            <w:pPr>
              <w:pStyle w:val="Textkrperlinks"/>
              <w:rPr>
                <w:sz w:val="16"/>
                <w:szCs w:val="16"/>
              </w:rPr>
            </w:pPr>
            <w:r w:rsidRPr="00FA7609">
              <w:rPr>
                <w:sz w:val="16"/>
                <w:szCs w:val="16"/>
              </w:rPr>
              <w:t>Ich kann Grundtechniken in der Küche und die</w:t>
            </w:r>
            <w:r w:rsidR="00861685">
              <w:rPr>
                <w:sz w:val="16"/>
                <w:szCs w:val="16"/>
              </w:rPr>
              <w:t xml:space="preserve"> dafür geeigneten Arbeitsmittel</w:t>
            </w:r>
            <w:r w:rsidRPr="00FA7609">
              <w:rPr>
                <w:sz w:val="16"/>
                <w:szCs w:val="16"/>
              </w:rPr>
              <w:t xml:space="preserve"> in Bezug auf die Speisen auswählen.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F3057B">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Regeln zur Beurteilung der Sensorik aufstellen.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die Gestaltung und das Eindecken von Tischen und Räumen planen.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die Regeln für das Servieren auf die Aufgabe bezogen planen und mich für die optimalen Regeln entscheiden.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einfache Textgestaltungen und Form</w:t>
            </w:r>
            <w:r w:rsidRPr="00FA7609">
              <w:rPr>
                <w:sz w:val="16"/>
                <w:szCs w:val="16"/>
              </w:rPr>
              <w:t>a</w:t>
            </w:r>
            <w:r w:rsidRPr="00FA7609">
              <w:rPr>
                <w:sz w:val="16"/>
                <w:szCs w:val="16"/>
              </w:rPr>
              <w:t>tierungen in Bezug auf die Aufgabe auswählen.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 (nicht ausgearbeitet)</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 xml:space="preserve">Ich kann die Regeln für eine situationsbezogene Kommunikation entsprechen auswählen. </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meine Aufgaben im Team mit einpl</w:t>
            </w:r>
            <w:r w:rsidRPr="00FA7609">
              <w:rPr>
                <w:sz w:val="16"/>
                <w:szCs w:val="16"/>
              </w:rPr>
              <w:t>a</w:t>
            </w:r>
            <w:r w:rsidRPr="00FA7609">
              <w:rPr>
                <w:sz w:val="16"/>
                <w:szCs w:val="16"/>
              </w:rPr>
              <w:t>nen.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c>
          <w:tcPr>
            <w:tcW w:w="567" w:type="dxa"/>
            <w:vMerge/>
            <w:shd w:val="clear" w:color="auto" w:fill="auto"/>
          </w:tcPr>
          <w:p w:rsidR="001B4205" w:rsidRPr="00DE4890" w:rsidRDefault="001B4205" w:rsidP="00A573E7">
            <w:pPr>
              <w:pStyle w:val="Textkrper"/>
              <w:jc w:val="center"/>
            </w:pPr>
          </w:p>
        </w:tc>
        <w:tc>
          <w:tcPr>
            <w:tcW w:w="3261" w:type="dxa"/>
            <w:shd w:val="clear" w:color="auto" w:fill="auto"/>
          </w:tcPr>
          <w:p w:rsidR="001B4205" w:rsidRPr="00FA7609" w:rsidRDefault="000225EB" w:rsidP="00B91900">
            <w:pPr>
              <w:pStyle w:val="Textkrperlinks"/>
              <w:rPr>
                <w:sz w:val="16"/>
                <w:szCs w:val="16"/>
              </w:rPr>
            </w:pPr>
            <w:r w:rsidRPr="00FA7609">
              <w:rPr>
                <w:sz w:val="16"/>
                <w:szCs w:val="16"/>
              </w:rPr>
              <w:t>Ich kann Arbeitsabläufe nach ergonomischen, ökologischen und ökonomischen Grundsätzen planen und gestalten.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val="restart"/>
            <w:shd w:val="clear" w:color="auto" w:fill="auto"/>
            <w:textDirection w:val="btLr"/>
            <w:vAlign w:val="center"/>
          </w:tcPr>
          <w:p w:rsidR="001B4205" w:rsidRPr="00DE4890" w:rsidRDefault="001B4205" w:rsidP="007D1672">
            <w:pPr>
              <w:pStyle w:val="TabelleKopflinks"/>
              <w:jc w:val="center"/>
            </w:pPr>
            <w:r>
              <w:t>Durchführen</w:t>
            </w: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Grundlagen der Hygiene und lebensmittelrechtliche Vorschriften anwenden.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E3235D"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Räume unter Berücksichtigung der Hygiene und lebensmittelrechtlicher Vorschri</w:t>
            </w:r>
            <w:r w:rsidRPr="00FA7609">
              <w:rPr>
                <w:sz w:val="16"/>
                <w:szCs w:val="16"/>
              </w:rPr>
              <w:t>f</w:t>
            </w:r>
            <w:r w:rsidRPr="00FA7609">
              <w:rPr>
                <w:sz w:val="16"/>
                <w:szCs w:val="16"/>
              </w:rPr>
              <w:t>ten reinigen und pflegen.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ein vollwertiges Essen herstellen.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mein Ernähr</w:t>
            </w:r>
            <w:r w:rsidR="00861685">
              <w:rPr>
                <w:sz w:val="16"/>
                <w:szCs w:val="16"/>
              </w:rPr>
              <w:t>ungsverhalten in Bezug auf die v</w:t>
            </w:r>
            <w:r w:rsidRPr="00FA7609">
              <w:rPr>
                <w:sz w:val="16"/>
                <w:szCs w:val="16"/>
              </w:rPr>
              <w:t>ollwertige Ernährung gegenüberste</w:t>
            </w:r>
            <w:r w:rsidRPr="00FA7609">
              <w:rPr>
                <w:sz w:val="16"/>
                <w:szCs w:val="16"/>
              </w:rPr>
              <w:t>l</w:t>
            </w:r>
            <w:r w:rsidRPr="00FA7609">
              <w:rPr>
                <w:sz w:val="16"/>
                <w:szCs w:val="16"/>
              </w:rPr>
              <w:t>len.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Grundtechniken in der Küche mit geeigneten Arbeitsmitteln anwenden.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Speisen sensorisch verkosten.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A24930">
            <w:pPr>
              <w:pStyle w:val="Textkrperlinks"/>
              <w:rPr>
                <w:sz w:val="16"/>
                <w:szCs w:val="16"/>
              </w:rPr>
            </w:pPr>
            <w:r w:rsidRPr="00FA7609">
              <w:rPr>
                <w:sz w:val="16"/>
                <w:szCs w:val="16"/>
              </w:rPr>
              <w:t xml:space="preserve">Ich kann Räume anlassbezogen eindecken und gestalten. </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1B4205">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861685" w:rsidP="00A24930">
            <w:pPr>
              <w:pStyle w:val="Textkrperlinks"/>
              <w:rPr>
                <w:sz w:val="16"/>
                <w:szCs w:val="16"/>
              </w:rPr>
            </w:pPr>
            <w:r>
              <w:rPr>
                <w:sz w:val="16"/>
                <w:szCs w:val="16"/>
              </w:rPr>
              <w:t>Ich kann Speisen fachlich</w:t>
            </w:r>
            <w:r w:rsidR="001B4205" w:rsidRPr="00FA7609">
              <w:rPr>
                <w:sz w:val="16"/>
                <w:szCs w:val="16"/>
              </w:rPr>
              <w:t xml:space="preserve"> richtig servieren.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A24930">
            <w:pPr>
              <w:pStyle w:val="Textkrperlinks"/>
              <w:rPr>
                <w:sz w:val="16"/>
                <w:szCs w:val="16"/>
              </w:rPr>
            </w:pPr>
            <w:r w:rsidRPr="00FA7609">
              <w:rPr>
                <w:sz w:val="16"/>
                <w:szCs w:val="16"/>
              </w:rPr>
              <w:t>Ich kann einfache Textgestaltungen und Form</w:t>
            </w:r>
            <w:r w:rsidRPr="00FA7609">
              <w:rPr>
                <w:sz w:val="16"/>
                <w:szCs w:val="16"/>
              </w:rPr>
              <w:t>a</w:t>
            </w:r>
            <w:r w:rsidRPr="00FA7609">
              <w:rPr>
                <w:sz w:val="16"/>
                <w:szCs w:val="16"/>
              </w:rPr>
              <w:t>tierungen umsetzen.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 (nicht ausgearbeitet)</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situationsbezogen kommunizieren.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DB3715" w:rsidP="00B91900">
            <w:pPr>
              <w:pStyle w:val="Textkrper"/>
            </w:pPr>
            <w:r>
              <w:t>Partnerinterview</w:t>
            </w: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selbstständig Aufgaben im Team übernehmen und bringe mich aktiv im Team ein</w:t>
            </w:r>
            <w:r w:rsidR="00DB3715" w:rsidRPr="00FA7609">
              <w:rPr>
                <w:sz w:val="16"/>
                <w:szCs w:val="16"/>
              </w:rPr>
              <w:t>.</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shd w:val="clear" w:color="auto" w:fill="auto"/>
            <w:textDirection w:val="btLr"/>
            <w:vAlign w:val="center"/>
          </w:tcPr>
          <w:p w:rsidR="001B4205" w:rsidRDefault="001B4205" w:rsidP="007D1672">
            <w:pPr>
              <w:pStyle w:val="TabelleKopflinks"/>
              <w:jc w:val="center"/>
            </w:pPr>
          </w:p>
        </w:tc>
        <w:tc>
          <w:tcPr>
            <w:tcW w:w="3261" w:type="dxa"/>
            <w:shd w:val="clear" w:color="auto" w:fill="auto"/>
          </w:tcPr>
          <w:p w:rsidR="001B4205" w:rsidRPr="00FA7609" w:rsidRDefault="000225EB" w:rsidP="000225EB">
            <w:pPr>
              <w:pStyle w:val="Textkrperlinks"/>
              <w:rPr>
                <w:sz w:val="16"/>
                <w:szCs w:val="16"/>
              </w:rPr>
            </w:pPr>
            <w:r w:rsidRPr="00FA7609">
              <w:rPr>
                <w:sz w:val="16"/>
                <w:szCs w:val="16"/>
              </w:rPr>
              <w:t>Ich kann bei der Arbeit ergonomische, ökolog</w:t>
            </w:r>
            <w:r w:rsidRPr="00FA7609">
              <w:rPr>
                <w:sz w:val="16"/>
                <w:szCs w:val="16"/>
              </w:rPr>
              <w:t>i</w:t>
            </w:r>
            <w:r w:rsidRPr="00FA7609">
              <w:rPr>
                <w:sz w:val="16"/>
                <w:szCs w:val="16"/>
              </w:rPr>
              <w:t>sche und ökonomische Grundsätze beachten.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val="restart"/>
            <w:shd w:val="clear" w:color="auto" w:fill="auto"/>
            <w:textDirection w:val="btLr"/>
            <w:vAlign w:val="center"/>
          </w:tcPr>
          <w:p w:rsidR="001B4205" w:rsidRPr="00DE4890" w:rsidRDefault="001B4205" w:rsidP="007D1672">
            <w:pPr>
              <w:pStyle w:val="TabelleKopflinks"/>
              <w:jc w:val="center"/>
            </w:pPr>
            <w:r>
              <w:t>Kontrollieren</w:t>
            </w:r>
          </w:p>
        </w:tc>
        <w:tc>
          <w:tcPr>
            <w:tcW w:w="3261" w:type="dxa"/>
            <w:shd w:val="clear" w:color="auto" w:fill="auto"/>
          </w:tcPr>
          <w:p w:rsidR="001B4205" w:rsidRPr="00FA7609" w:rsidRDefault="001B4205" w:rsidP="00861685">
            <w:pPr>
              <w:pStyle w:val="Textkrperlinks"/>
              <w:rPr>
                <w:sz w:val="16"/>
                <w:szCs w:val="16"/>
              </w:rPr>
            </w:pPr>
            <w:r w:rsidRPr="00FA7609">
              <w:rPr>
                <w:sz w:val="16"/>
                <w:szCs w:val="16"/>
              </w:rPr>
              <w:t xml:space="preserve">Ich kann die Hygiene </w:t>
            </w:r>
            <w:r w:rsidR="00861685">
              <w:rPr>
                <w:sz w:val="16"/>
                <w:szCs w:val="16"/>
              </w:rPr>
              <w:t>mittels</w:t>
            </w:r>
            <w:r w:rsidRPr="00FA7609">
              <w:rPr>
                <w:sz w:val="16"/>
                <w:szCs w:val="16"/>
              </w:rPr>
              <w:t xml:space="preserve"> lebensmittelrech</w:t>
            </w:r>
            <w:r w:rsidRPr="00FA7609">
              <w:rPr>
                <w:sz w:val="16"/>
                <w:szCs w:val="16"/>
              </w:rPr>
              <w:t>t</w:t>
            </w:r>
            <w:r w:rsidRPr="00FA7609">
              <w:rPr>
                <w:sz w:val="16"/>
                <w:szCs w:val="16"/>
              </w:rPr>
              <w:t>liche</w:t>
            </w:r>
            <w:r w:rsidR="00861685">
              <w:rPr>
                <w:sz w:val="16"/>
                <w:szCs w:val="16"/>
              </w:rPr>
              <w:t>r</w:t>
            </w:r>
            <w:r w:rsidRPr="00FA7609">
              <w:rPr>
                <w:sz w:val="16"/>
                <w:szCs w:val="16"/>
              </w:rPr>
              <w:t xml:space="preserve"> Vorschriften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E3235D"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gereinigten Räume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Speisepläne in Bezug auf Inhaltstoffe und eine vollwertige Ernährung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mein Ernährungsverhalten kontrolli</w:t>
            </w:r>
            <w:r w:rsidRPr="00FA7609">
              <w:rPr>
                <w:sz w:val="16"/>
                <w:szCs w:val="16"/>
              </w:rPr>
              <w:t>e</w:t>
            </w:r>
            <w:r w:rsidRPr="00FA7609">
              <w:rPr>
                <w:sz w:val="16"/>
                <w:szCs w:val="16"/>
              </w:rPr>
              <w:t>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861685">
            <w:pPr>
              <w:pStyle w:val="Textkrperlinks"/>
              <w:rPr>
                <w:sz w:val="16"/>
                <w:szCs w:val="16"/>
              </w:rPr>
            </w:pPr>
            <w:r w:rsidRPr="00FA7609">
              <w:rPr>
                <w:sz w:val="16"/>
                <w:szCs w:val="16"/>
              </w:rPr>
              <w:t>Ich kann meine Arbeit in Bezug auf Grundtec</w:t>
            </w:r>
            <w:r w:rsidRPr="00FA7609">
              <w:rPr>
                <w:sz w:val="16"/>
                <w:szCs w:val="16"/>
              </w:rPr>
              <w:t>h</w:t>
            </w:r>
            <w:r w:rsidRPr="00FA7609">
              <w:rPr>
                <w:sz w:val="16"/>
                <w:szCs w:val="16"/>
              </w:rPr>
              <w:t>niken und geeignete Arbeitsmittel kontrolli</w:t>
            </w:r>
            <w:r w:rsidRPr="00FA7609">
              <w:rPr>
                <w:sz w:val="16"/>
                <w:szCs w:val="16"/>
              </w:rPr>
              <w:t>e</w:t>
            </w:r>
            <w:r w:rsidRPr="00FA7609">
              <w:rPr>
                <w:sz w:val="16"/>
                <w:szCs w:val="16"/>
              </w:rPr>
              <w:t>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Speisen über die Sensorik kontrolli</w:t>
            </w:r>
            <w:r w:rsidRPr="00FA7609">
              <w:rPr>
                <w:sz w:val="16"/>
                <w:szCs w:val="16"/>
              </w:rPr>
              <w:t>e</w:t>
            </w:r>
            <w:r w:rsidRPr="00FA7609">
              <w:rPr>
                <w:sz w:val="16"/>
                <w:szCs w:val="16"/>
              </w:rPr>
              <w:t>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B91900">
            <w:pPr>
              <w:pStyle w:val="Textkrperlinks"/>
              <w:rPr>
                <w:sz w:val="16"/>
                <w:szCs w:val="16"/>
              </w:rPr>
            </w:pPr>
            <w:r w:rsidRPr="00FA7609">
              <w:rPr>
                <w:sz w:val="16"/>
                <w:szCs w:val="16"/>
              </w:rPr>
              <w:t>Ich kann die Gestaltung und das Eindecken von Räumen in Bezug auf den Anlass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A24930">
            <w:pPr>
              <w:pStyle w:val="Textkrperlinks"/>
              <w:rPr>
                <w:sz w:val="16"/>
                <w:szCs w:val="16"/>
              </w:rPr>
            </w:pPr>
            <w:r w:rsidRPr="00FA7609">
              <w:rPr>
                <w:sz w:val="16"/>
                <w:szCs w:val="16"/>
              </w:rPr>
              <w:t>Ich kann die Regeln beim Servieren kontrolli</w:t>
            </w:r>
            <w:r w:rsidRPr="00FA7609">
              <w:rPr>
                <w:sz w:val="16"/>
                <w:szCs w:val="16"/>
              </w:rPr>
              <w:t>e</w:t>
            </w:r>
            <w:r w:rsidRPr="00FA7609">
              <w:rPr>
                <w:sz w:val="16"/>
                <w:szCs w:val="16"/>
              </w:rPr>
              <w:t>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Textgestaltungen und Formatierungen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 (nicht ausgearbeitet)</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meine Mitarbeit im Team kontrolli</w:t>
            </w:r>
            <w:r w:rsidRPr="00FA7609">
              <w:rPr>
                <w:sz w:val="16"/>
                <w:szCs w:val="16"/>
              </w:rPr>
              <w:t>e</w:t>
            </w:r>
            <w:r w:rsidRPr="00FA7609">
              <w:rPr>
                <w:sz w:val="16"/>
                <w:szCs w:val="16"/>
              </w:rPr>
              <w:t>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meine Kommunikation in berufstyp</w:t>
            </w:r>
            <w:r w:rsidRPr="00FA7609">
              <w:rPr>
                <w:sz w:val="16"/>
                <w:szCs w:val="16"/>
              </w:rPr>
              <w:t>i</w:t>
            </w:r>
            <w:r w:rsidRPr="00FA7609">
              <w:rPr>
                <w:sz w:val="16"/>
                <w:szCs w:val="16"/>
              </w:rPr>
              <w:t>schen Situation</w:t>
            </w:r>
            <w:r w:rsidR="000225EB" w:rsidRPr="00FA7609">
              <w:rPr>
                <w:sz w:val="16"/>
                <w:szCs w:val="16"/>
              </w:rPr>
              <w:t>en</w:t>
            </w:r>
            <w:r w:rsidRPr="00FA7609">
              <w:rPr>
                <w:sz w:val="16"/>
                <w:szCs w:val="16"/>
              </w:rPr>
              <w:t xml:space="preserve">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Default="001B4205" w:rsidP="00B91900">
            <w:pPr>
              <w:pStyle w:val="TabelleKopflinks"/>
            </w:pPr>
          </w:p>
        </w:tc>
        <w:tc>
          <w:tcPr>
            <w:tcW w:w="3261" w:type="dxa"/>
            <w:shd w:val="clear" w:color="auto" w:fill="auto"/>
          </w:tcPr>
          <w:p w:rsidR="001B4205" w:rsidRPr="00FA7609" w:rsidRDefault="000225EB" w:rsidP="000225EB">
            <w:pPr>
              <w:pStyle w:val="Textkrperlinks"/>
              <w:rPr>
                <w:sz w:val="16"/>
                <w:szCs w:val="16"/>
              </w:rPr>
            </w:pPr>
            <w:r w:rsidRPr="00FA7609">
              <w:rPr>
                <w:sz w:val="16"/>
                <w:szCs w:val="16"/>
              </w:rPr>
              <w:t>Ich kann Arbeitsabläufe nach ergonomischen, ökologischen und ökonomischen Grundsätzen kontrollieren.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7D1672">
        <w:trPr>
          <w:cantSplit/>
          <w:trHeight w:val="190"/>
        </w:trPr>
        <w:tc>
          <w:tcPr>
            <w:tcW w:w="567" w:type="dxa"/>
            <w:vMerge w:val="restart"/>
            <w:shd w:val="clear" w:color="auto" w:fill="auto"/>
            <w:textDirection w:val="btLr"/>
            <w:vAlign w:val="center"/>
          </w:tcPr>
          <w:p w:rsidR="001B4205" w:rsidRPr="00DE4890" w:rsidRDefault="001B4205" w:rsidP="007D1672">
            <w:pPr>
              <w:pStyle w:val="TabelleKopflinks"/>
              <w:jc w:val="center"/>
            </w:pPr>
            <w:r w:rsidRPr="001E24C0">
              <w:t>Reflektieren/Bewerten</w:t>
            </w: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Hygiene und lebensmittelrechtl</w:t>
            </w:r>
            <w:r w:rsidRPr="00FA7609">
              <w:rPr>
                <w:sz w:val="16"/>
                <w:szCs w:val="16"/>
              </w:rPr>
              <w:t>i</w:t>
            </w:r>
            <w:r w:rsidR="00861685">
              <w:rPr>
                <w:sz w:val="16"/>
                <w:szCs w:val="16"/>
              </w:rPr>
              <w:t>che</w:t>
            </w:r>
            <w:r w:rsidRPr="00FA7609">
              <w:rPr>
                <w:sz w:val="16"/>
                <w:szCs w:val="16"/>
              </w:rPr>
              <w:t xml:space="preserve"> Vorschriften reflektieren und bewerten. </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2D7888"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7849C5">
            <w:pPr>
              <w:pStyle w:val="Textkrperlinks"/>
              <w:rPr>
                <w:sz w:val="16"/>
                <w:szCs w:val="16"/>
              </w:rPr>
            </w:pPr>
            <w:r w:rsidRPr="00FA7609">
              <w:rPr>
                <w:sz w:val="16"/>
                <w:szCs w:val="16"/>
              </w:rPr>
              <w:t>Ich kann die Reinigungs- und Pflegemaßna</w:t>
            </w:r>
            <w:r w:rsidRPr="00FA7609">
              <w:rPr>
                <w:sz w:val="16"/>
                <w:szCs w:val="16"/>
              </w:rPr>
              <w:t>h</w:t>
            </w:r>
            <w:r w:rsidRPr="00FA7609">
              <w:rPr>
                <w:sz w:val="16"/>
                <w:szCs w:val="16"/>
              </w:rPr>
              <w:t>men der Räume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2A3CB7">
            <w:pPr>
              <w:pStyle w:val="Textkrperlinks"/>
              <w:rPr>
                <w:sz w:val="16"/>
                <w:szCs w:val="16"/>
              </w:rPr>
            </w:pPr>
            <w:r w:rsidRPr="00FA7609">
              <w:rPr>
                <w:sz w:val="16"/>
                <w:szCs w:val="16"/>
              </w:rPr>
              <w:t>Ich kann die wichtigsten Inhaltsstoffe und ihre Bedeutung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2A3CB7">
            <w:pPr>
              <w:pStyle w:val="Textkrperlinks"/>
              <w:rPr>
                <w:sz w:val="16"/>
                <w:szCs w:val="16"/>
              </w:rPr>
            </w:pPr>
            <w:r w:rsidRPr="00FA7609">
              <w:rPr>
                <w:sz w:val="16"/>
                <w:szCs w:val="16"/>
              </w:rPr>
              <w:t>Ich kann mein Ernährungsverhalten mit den Grundlagen einer vollwertigen Ernährung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724CFF">
            <w:pPr>
              <w:pStyle w:val="Textkrperlinks"/>
              <w:rPr>
                <w:sz w:val="16"/>
                <w:szCs w:val="16"/>
              </w:rPr>
            </w:pPr>
            <w:r w:rsidRPr="00FA7609">
              <w:rPr>
                <w:sz w:val="16"/>
                <w:szCs w:val="16"/>
              </w:rPr>
              <w:t>Ich kann meine Arbeit in Bezug auf Grundtec</w:t>
            </w:r>
            <w:r w:rsidRPr="00FA7609">
              <w:rPr>
                <w:sz w:val="16"/>
                <w:szCs w:val="16"/>
              </w:rPr>
              <w:t>h</w:t>
            </w:r>
            <w:r w:rsidRPr="00FA7609">
              <w:rPr>
                <w:sz w:val="16"/>
                <w:szCs w:val="16"/>
              </w:rPr>
              <w:t>niken und den Einsatz von geeigneten Arbeit</w:t>
            </w:r>
            <w:r w:rsidRPr="00FA7609">
              <w:rPr>
                <w:sz w:val="16"/>
                <w:szCs w:val="16"/>
              </w:rPr>
              <w:t>s</w:t>
            </w:r>
            <w:r w:rsidRPr="00FA7609">
              <w:rPr>
                <w:sz w:val="16"/>
                <w:szCs w:val="16"/>
              </w:rPr>
              <w:t>mitteln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724CFF">
            <w:pPr>
              <w:pStyle w:val="Textkrperlinks"/>
              <w:rPr>
                <w:sz w:val="16"/>
                <w:szCs w:val="16"/>
              </w:rPr>
            </w:pPr>
            <w:r w:rsidRPr="00FA7609">
              <w:rPr>
                <w:sz w:val="16"/>
                <w:szCs w:val="16"/>
              </w:rPr>
              <w:t>Ich kann Speisen mit Hilfe meiner Sensorik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A24930">
            <w:pPr>
              <w:pStyle w:val="Textkrperlinks"/>
              <w:rPr>
                <w:sz w:val="16"/>
                <w:szCs w:val="16"/>
              </w:rPr>
            </w:pPr>
            <w:r w:rsidRPr="00FA7609">
              <w:rPr>
                <w:sz w:val="16"/>
                <w:szCs w:val="16"/>
              </w:rPr>
              <w:t>Ich kann die Gestaltung und das Eindecken von Räumen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A24930">
            <w:pPr>
              <w:pStyle w:val="Textkrperlinks"/>
              <w:rPr>
                <w:sz w:val="16"/>
                <w:szCs w:val="16"/>
              </w:rPr>
            </w:pPr>
            <w:r w:rsidRPr="00FA7609">
              <w:rPr>
                <w:sz w:val="16"/>
                <w:szCs w:val="16"/>
              </w:rPr>
              <w:t>Ich kann meine Arbeit in Bezug auf das Servi</w:t>
            </w:r>
            <w:r w:rsidRPr="00FA7609">
              <w:rPr>
                <w:sz w:val="16"/>
                <w:szCs w:val="16"/>
              </w:rPr>
              <w:t>e</w:t>
            </w:r>
            <w:r w:rsidRPr="00FA7609">
              <w:rPr>
                <w:sz w:val="16"/>
                <w:szCs w:val="16"/>
              </w:rPr>
              <w:t>ren von Speisen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Textgestaltungen und Formatierungen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DB3715" w:rsidP="00B91900">
            <w:pPr>
              <w:pStyle w:val="Textkrper"/>
              <w:rPr>
                <w:sz w:val="16"/>
                <w:szCs w:val="16"/>
              </w:rPr>
            </w:pPr>
            <w:r w:rsidRPr="00FA7609">
              <w:rPr>
                <w:sz w:val="16"/>
                <w:szCs w:val="16"/>
              </w:rPr>
              <w:t>Lernprojekt: Gesund genießen in der Chill Out Lounge (nicht ausgearbeitet)</w:t>
            </w: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1B4205" w:rsidP="001B4205">
            <w:pPr>
              <w:pStyle w:val="Textkrperlinks"/>
              <w:rPr>
                <w:sz w:val="16"/>
                <w:szCs w:val="16"/>
              </w:rPr>
            </w:pPr>
            <w:r w:rsidRPr="00FA7609">
              <w:rPr>
                <w:sz w:val="16"/>
                <w:szCs w:val="16"/>
              </w:rPr>
              <w:t>Ich kann meine Mitarbeit und meinen Einsatz im Team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r w:rsidR="000225EB" w:rsidRPr="00DE4890" w:rsidTr="00A835C5">
        <w:trPr>
          <w:cantSplit/>
          <w:trHeight w:val="190"/>
        </w:trPr>
        <w:tc>
          <w:tcPr>
            <w:tcW w:w="567" w:type="dxa"/>
            <w:vMerge/>
            <w:shd w:val="clear" w:color="auto" w:fill="auto"/>
            <w:textDirection w:val="btLr"/>
          </w:tcPr>
          <w:p w:rsidR="000225EB" w:rsidRPr="001E24C0" w:rsidRDefault="000225EB" w:rsidP="00B91900">
            <w:pPr>
              <w:pStyle w:val="TabelleKopflinks"/>
            </w:pPr>
          </w:p>
        </w:tc>
        <w:tc>
          <w:tcPr>
            <w:tcW w:w="3261" w:type="dxa"/>
            <w:shd w:val="clear" w:color="auto" w:fill="auto"/>
          </w:tcPr>
          <w:p w:rsidR="000225EB" w:rsidRPr="00FA7609" w:rsidRDefault="000225EB" w:rsidP="000225EB">
            <w:pPr>
              <w:pStyle w:val="Textkrperlinks"/>
              <w:rPr>
                <w:sz w:val="16"/>
                <w:szCs w:val="16"/>
              </w:rPr>
            </w:pPr>
            <w:r w:rsidRPr="00FA7609">
              <w:rPr>
                <w:sz w:val="16"/>
                <w:szCs w:val="16"/>
              </w:rPr>
              <w:t>Ich kann meine Kommunikation in berufstyp</w:t>
            </w:r>
            <w:r w:rsidRPr="00FA7609">
              <w:rPr>
                <w:sz w:val="16"/>
                <w:szCs w:val="16"/>
              </w:rPr>
              <w:t>i</w:t>
            </w:r>
            <w:r w:rsidRPr="00FA7609">
              <w:rPr>
                <w:sz w:val="16"/>
                <w:szCs w:val="16"/>
              </w:rPr>
              <w:t>schen Situationen reflektieren und bewerten.</w:t>
            </w:r>
          </w:p>
        </w:tc>
        <w:tc>
          <w:tcPr>
            <w:tcW w:w="414" w:type="dxa"/>
            <w:shd w:val="clear" w:color="auto" w:fill="auto"/>
          </w:tcPr>
          <w:p w:rsidR="000225EB" w:rsidRPr="00FA7609" w:rsidRDefault="000225EB" w:rsidP="00B91900">
            <w:pPr>
              <w:pStyle w:val="Textkrpermitte"/>
              <w:rPr>
                <w:sz w:val="16"/>
                <w:szCs w:val="16"/>
              </w:rPr>
            </w:pPr>
          </w:p>
        </w:tc>
        <w:tc>
          <w:tcPr>
            <w:tcW w:w="3271" w:type="dxa"/>
            <w:shd w:val="clear" w:color="auto" w:fill="auto"/>
          </w:tcPr>
          <w:p w:rsidR="000225EB" w:rsidRPr="00FA7609" w:rsidRDefault="000225EB" w:rsidP="00B91900">
            <w:pPr>
              <w:pStyle w:val="Textkrper"/>
              <w:rPr>
                <w:sz w:val="16"/>
                <w:szCs w:val="16"/>
              </w:rPr>
            </w:pPr>
          </w:p>
        </w:tc>
        <w:tc>
          <w:tcPr>
            <w:tcW w:w="425" w:type="dxa"/>
            <w:shd w:val="clear" w:color="auto" w:fill="auto"/>
          </w:tcPr>
          <w:p w:rsidR="000225EB" w:rsidRPr="00DE4890" w:rsidRDefault="000225EB" w:rsidP="00B91900">
            <w:pPr>
              <w:pStyle w:val="Textkrpermitte"/>
            </w:pPr>
          </w:p>
        </w:tc>
        <w:tc>
          <w:tcPr>
            <w:tcW w:w="1707" w:type="dxa"/>
            <w:shd w:val="clear" w:color="auto" w:fill="auto"/>
          </w:tcPr>
          <w:p w:rsidR="000225EB" w:rsidRPr="00DE4890" w:rsidRDefault="000225EB" w:rsidP="00B91900">
            <w:pPr>
              <w:pStyle w:val="Textkrper"/>
            </w:pPr>
          </w:p>
        </w:tc>
      </w:tr>
      <w:tr w:rsidR="001B4205" w:rsidRPr="00DE4890" w:rsidTr="00A835C5">
        <w:trPr>
          <w:cantSplit/>
          <w:trHeight w:val="190"/>
        </w:trPr>
        <w:tc>
          <w:tcPr>
            <w:tcW w:w="567" w:type="dxa"/>
            <w:vMerge/>
            <w:shd w:val="clear" w:color="auto" w:fill="auto"/>
            <w:textDirection w:val="btLr"/>
          </w:tcPr>
          <w:p w:rsidR="001B4205" w:rsidRPr="001E24C0" w:rsidRDefault="001B4205" w:rsidP="00B91900">
            <w:pPr>
              <w:pStyle w:val="TabelleKopflinks"/>
            </w:pPr>
          </w:p>
        </w:tc>
        <w:tc>
          <w:tcPr>
            <w:tcW w:w="3261" w:type="dxa"/>
            <w:shd w:val="clear" w:color="auto" w:fill="auto"/>
          </w:tcPr>
          <w:p w:rsidR="001B4205" w:rsidRPr="00FA7609" w:rsidRDefault="000225EB" w:rsidP="000225EB">
            <w:pPr>
              <w:pStyle w:val="Textkrperlinks"/>
              <w:rPr>
                <w:sz w:val="16"/>
                <w:szCs w:val="16"/>
              </w:rPr>
            </w:pPr>
            <w:r w:rsidRPr="00FA7609">
              <w:rPr>
                <w:sz w:val="16"/>
                <w:szCs w:val="16"/>
              </w:rPr>
              <w:t>Ich kann Arbeitsabläufe nach ergonomischen, ökologischen und ökonomischen Grundsätzen reflektieren und bewerten.</w:t>
            </w:r>
          </w:p>
        </w:tc>
        <w:tc>
          <w:tcPr>
            <w:tcW w:w="414" w:type="dxa"/>
            <w:shd w:val="clear" w:color="auto" w:fill="auto"/>
          </w:tcPr>
          <w:p w:rsidR="001B4205" w:rsidRPr="00FA7609" w:rsidRDefault="001B4205" w:rsidP="00B91900">
            <w:pPr>
              <w:pStyle w:val="Textkrpermitte"/>
              <w:rPr>
                <w:sz w:val="16"/>
                <w:szCs w:val="16"/>
              </w:rPr>
            </w:pPr>
          </w:p>
        </w:tc>
        <w:tc>
          <w:tcPr>
            <w:tcW w:w="3271" w:type="dxa"/>
            <w:shd w:val="clear" w:color="auto" w:fill="auto"/>
          </w:tcPr>
          <w:p w:rsidR="001B4205" w:rsidRPr="00FA7609" w:rsidRDefault="001B4205" w:rsidP="00B91900">
            <w:pPr>
              <w:pStyle w:val="Textkrper"/>
              <w:rPr>
                <w:sz w:val="16"/>
                <w:szCs w:val="16"/>
              </w:rPr>
            </w:pPr>
          </w:p>
        </w:tc>
        <w:tc>
          <w:tcPr>
            <w:tcW w:w="425" w:type="dxa"/>
            <w:shd w:val="clear" w:color="auto" w:fill="auto"/>
          </w:tcPr>
          <w:p w:rsidR="001B4205" w:rsidRPr="00DE4890" w:rsidRDefault="001B4205" w:rsidP="00B91900">
            <w:pPr>
              <w:pStyle w:val="Textkrpermitte"/>
            </w:pPr>
          </w:p>
        </w:tc>
        <w:tc>
          <w:tcPr>
            <w:tcW w:w="1707" w:type="dxa"/>
            <w:shd w:val="clear" w:color="auto" w:fill="auto"/>
          </w:tcPr>
          <w:p w:rsidR="001B4205" w:rsidRPr="00DE4890" w:rsidRDefault="001B4205" w:rsidP="00B91900">
            <w:pPr>
              <w:pStyle w:val="Textkrper"/>
            </w:pPr>
          </w:p>
        </w:tc>
      </w:tr>
    </w:tbl>
    <w:p w:rsidR="004A4DC0" w:rsidRDefault="004A4DC0"/>
    <w:p w:rsidR="001004E6" w:rsidRDefault="001004E6">
      <w:pPr>
        <w:spacing w:line="240" w:lineRule="exact"/>
      </w:pPr>
    </w:p>
    <w:p w:rsidR="004A3F06" w:rsidRDefault="004A3F06">
      <w:pPr>
        <w:spacing w:line="240" w:lineRule="exact"/>
        <w:sectPr w:rsidR="004A3F06" w:rsidSect="0016350A">
          <w:headerReference w:type="default" r:id="rId61"/>
          <w:footerReference w:type="default" r:id="rId62"/>
          <w:headerReference w:type="first" r:id="rId63"/>
          <w:type w:val="continuous"/>
          <w:pgSz w:w="11906" w:h="16838" w:code="9"/>
          <w:pgMar w:top="1418" w:right="3402" w:bottom="1134" w:left="1134" w:header="709" w:footer="709" w:gutter="0"/>
          <w:cols w:space="708"/>
          <w:docGrid w:linePitch="360"/>
        </w:sectPr>
      </w:pPr>
    </w:p>
    <w:p w:rsidR="004A3F06" w:rsidRDefault="004A3F06" w:rsidP="00B120D0">
      <w:pPr>
        <w:pStyle w:val="Titel"/>
        <w:rPr>
          <w:rFonts w:ascii="Source Sans Pro" w:hAnsi="Source Sans Pro"/>
        </w:rPr>
      </w:pPr>
      <w:r w:rsidRPr="00CC3A28">
        <w:rPr>
          <w:rFonts w:ascii="Source Sans Pro" w:hAnsi="Source Sans Pro"/>
        </w:rPr>
        <w:lastRenderedPageBreak/>
        <w:t>Ko</w:t>
      </w:r>
      <w:r>
        <w:rPr>
          <w:rFonts w:ascii="Source Sans Pro" w:hAnsi="Source Sans Pro"/>
        </w:rPr>
        <w:t>mpetenzaufbau</w:t>
      </w:r>
      <w:r w:rsidRPr="00CC3A28">
        <w:rPr>
          <w:rFonts w:ascii="Source Sans Pro" w:hAnsi="Source Sans Pro"/>
        </w:rPr>
        <w:t xml:space="preserve"> 1. Schuljahr 2 BFEG erster Teil</w:t>
      </w:r>
      <w:r>
        <w:rPr>
          <w:rFonts w:ascii="Source Sans Pro" w:hAnsi="Source Sans Pro"/>
        </w:rPr>
        <w:t xml:space="preserve"> </w:t>
      </w:r>
    </w:p>
    <w:p w:rsidR="004A3F06" w:rsidRPr="00686AE8" w:rsidRDefault="004A3F06" w:rsidP="00B120D0">
      <w:pPr>
        <w:pStyle w:val="Titel"/>
        <w:jc w:val="left"/>
        <w:rPr>
          <w:rFonts w:ascii="Source Sans Pro" w:hAnsi="Source Sans Pro"/>
          <w:sz w:val="24"/>
        </w:rPr>
      </w:pPr>
      <w:r w:rsidRPr="00686AE8">
        <w:rPr>
          <w:rFonts w:ascii="Source Sans Pro" w:hAnsi="Source Sans Pro"/>
          <w:sz w:val="24"/>
        </w:rPr>
        <w:t xml:space="preserve">Die </w:t>
      </w:r>
      <w:r w:rsidRPr="00686AE8">
        <w:rPr>
          <w:rFonts w:ascii="Source Sans Pro" w:hAnsi="Source Sans Pro"/>
          <w:sz w:val="24"/>
          <w:highlight w:val="lightGray"/>
        </w:rPr>
        <w:t>schraffierten</w:t>
      </w:r>
      <w:r w:rsidRPr="00686AE8">
        <w:rPr>
          <w:rFonts w:ascii="Source Sans Pro" w:hAnsi="Source Sans Pro"/>
          <w:sz w:val="24"/>
        </w:rPr>
        <w:t xml:space="preserve"> Kompetenzen werden in diesem Lernprojekt vermittelt, geübt oder angewendet.</w:t>
      </w:r>
    </w:p>
    <w:tbl>
      <w:tblPr>
        <w:tblpPr w:leftFromText="141" w:rightFromText="141" w:vertAnchor="text" w:tblpY="1"/>
        <w:tblOverlap w:val="never"/>
        <w:tblW w:w="1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
        <w:gridCol w:w="4802"/>
        <w:gridCol w:w="4573"/>
        <w:gridCol w:w="4581"/>
      </w:tblGrid>
      <w:tr w:rsidR="004A3F06" w:rsidRPr="00CC3A28" w:rsidTr="004A3F06">
        <w:tc>
          <w:tcPr>
            <w:tcW w:w="704" w:type="dxa"/>
            <w:tcBorders>
              <w:top w:val="single" w:sz="4" w:space="0" w:color="auto"/>
              <w:bottom w:val="single" w:sz="4" w:space="0" w:color="auto"/>
            </w:tcBorders>
            <w:shd w:val="clear" w:color="auto" w:fill="D9D9D9"/>
          </w:tcPr>
          <w:p w:rsidR="004A3F06" w:rsidRPr="00CC3A28" w:rsidRDefault="004A3F06" w:rsidP="00B120D0"/>
        </w:tc>
        <w:tc>
          <w:tcPr>
            <w:tcW w:w="4975"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1</w:t>
            </w:r>
          </w:p>
        </w:tc>
        <w:tc>
          <w:tcPr>
            <w:tcW w:w="4738"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2</w:t>
            </w:r>
          </w:p>
        </w:tc>
        <w:tc>
          <w:tcPr>
            <w:tcW w:w="4746"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3</w:t>
            </w:r>
          </w:p>
        </w:tc>
      </w:tr>
    </w:tbl>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562"/>
        <w:gridCol w:w="4574"/>
        <w:gridCol w:w="4582"/>
      </w:tblGrid>
      <w:tr w:rsidR="004A3F06" w:rsidRPr="00CC3A28" w:rsidTr="00861685">
        <w:trPr>
          <w:cantSplit/>
          <w:trHeight w:val="200"/>
        </w:trPr>
        <w:tc>
          <w:tcPr>
            <w:tcW w:w="921" w:type="dxa"/>
            <w:vMerge w:val="restart"/>
            <w:tcBorders>
              <w:right w:val="single" w:sz="4" w:space="0" w:color="auto"/>
            </w:tcBorders>
            <w:textDirection w:val="btLr"/>
          </w:tcPr>
          <w:p w:rsidR="004A3F06" w:rsidRPr="00CC3A28" w:rsidRDefault="004A3F06" w:rsidP="00B120D0">
            <w:pPr>
              <w:ind w:left="113" w:right="113"/>
              <w:rPr>
                <w:b/>
              </w:rPr>
            </w:pPr>
            <w:r w:rsidRPr="00CC3A28">
              <w:rPr>
                <w:b/>
              </w:rPr>
              <w:t>Kooperation, Komm</w:t>
            </w:r>
            <w:r w:rsidRPr="00CC3A28">
              <w:rPr>
                <w:b/>
              </w:rPr>
              <w:t>u</w:t>
            </w:r>
            <w:r w:rsidRPr="00CC3A28">
              <w:rPr>
                <w:b/>
              </w:rPr>
              <w:t xml:space="preserve">nikation </w:t>
            </w:r>
          </w:p>
        </w:tc>
        <w:tc>
          <w:tcPr>
            <w:tcW w:w="4562" w:type="dxa"/>
            <w:tcBorders>
              <w:top w:val="single"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single"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single"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 xml:space="preserve">Ich kann </w:t>
            </w:r>
            <w:r>
              <w:rPr>
                <w:sz w:val="16"/>
              </w:rPr>
              <w:t>alleine und mit einem Partner</w:t>
            </w:r>
            <w:r w:rsidRPr="00CC3A28">
              <w:rPr>
                <w:sz w:val="16"/>
              </w:rPr>
              <w:t xml:space="preserve"> arbeiten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in Gruppen arbeiten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im Team handeln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Wertschätzung zeigen</w:t>
            </w:r>
            <w:r>
              <w:rPr>
                <w:sz w:val="16"/>
              </w:rPr>
              <w:t>.</w:t>
            </w: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wertschätzend mit Personen umgehen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wertschätzend kommunizieren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zuhören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861685">
            <w:pPr>
              <w:rPr>
                <w:sz w:val="16"/>
              </w:rPr>
            </w:pPr>
            <w:r w:rsidRPr="00CC3A28">
              <w:rPr>
                <w:sz w:val="16"/>
              </w:rPr>
              <w:t>Ich kann konzentriert zuhören und kurz wiedergeben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861685">
            <w:pPr>
              <w:rPr>
                <w:sz w:val="16"/>
              </w:rPr>
            </w:pPr>
            <w:r w:rsidRPr="00CC3A28">
              <w:rPr>
                <w:sz w:val="16"/>
              </w:rPr>
              <w:t>Ich kann zuhören und wiedergeben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Regeln der Zusammenarbeit einhalten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die Regeln in der Gruppe beachten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die Regeln in der Gruppe nutzen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in der Gruppe kommunizieren (Kommunikationsübu</w:t>
            </w:r>
            <w:r w:rsidRPr="00CC3A28">
              <w:rPr>
                <w:sz w:val="16"/>
              </w:rPr>
              <w:t>n</w:t>
            </w:r>
            <w:r w:rsidRPr="00CC3A28">
              <w:rPr>
                <w:sz w:val="16"/>
              </w:rPr>
              <w:t>gen)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situationsbezogen kommunizieren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bereichsübergreifend kommunizieren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meine</w:t>
            </w:r>
            <w:r>
              <w:rPr>
                <w:sz w:val="16"/>
              </w:rPr>
              <w:t>n eigenen Standpunkt einnehmen.</w:t>
            </w: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r w:rsidRPr="00CC3A28">
              <w:rPr>
                <w:sz w:val="16"/>
              </w:rPr>
              <w:t>Ich</w:t>
            </w:r>
            <w:r>
              <w:rPr>
                <w:sz w:val="16"/>
              </w:rPr>
              <w:t xml:space="preserve"> kann meinen eigenen Standpunkt</w:t>
            </w:r>
            <w:r w:rsidRPr="00CC3A28">
              <w:rPr>
                <w:sz w:val="16"/>
              </w:rPr>
              <w:t xml:space="preserve"> einnehmen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861685">
            <w:pPr>
              <w:rPr>
                <w:sz w:val="16"/>
              </w:rPr>
            </w:pPr>
            <w:r w:rsidRPr="00CC3A28">
              <w:rPr>
                <w:sz w:val="16"/>
              </w:rPr>
              <w:t>Ich kann den eigenen Standpunkt überprüfen/vertreten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pStyle w:val="Kopfzeile"/>
              <w:tabs>
                <w:tab w:val="clear" w:pos="4536"/>
                <w:tab w:val="clear" w:pos="9072"/>
              </w:tabs>
              <w:rPr>
                <w:sz w:val="16"/>
              </w:rPr>
            </w:pPr>
            <w:r w:rsidRPr="00CC3A28">
              <w:rPr>
                <w:sz w:val="16"/>
              </w:rPr>
              <w:t xml:space="preserve">Ich </w:t>
            </w:r>
            <w:r>
              <w:rPr>
                <w:sz w:val="16"/>
              </w:rPr>
              <w:t>kann andere Personen wahrnehmen.</w:t>
            </w:r>
          </w:p>
        </w:tc>
        <w:tc>
          <w:tcPr>
            <w:tcW w:w="9156" w:type="dxa"/>
            <w:gridSpan w:val="2"/>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den Umgang miteinander reflektieren</w:t>
            </w:r>
            <w:r>
              <w:rPr>
                <w:sz w:val="16"/>
              </w:rPr>
              <w:t>.</w:t>
            </w:r>
          </w:p>
        </w:tc>
      </w:tr>
      <w:tr w:rsidR="004A3F06" w:rsidRPr="00CC3A28" w:rsidTr="00861685">
        <w:trPr>
          <w:cantSplit/>
          <w:trHeight w:val="200"/>
        </w:trPr>
        <w:tc>
          <w:tcPr>
            <w:tcW w:w="921" w:type="dxa"/>
            <w:vMerge/>
            <w:tcBorders>
              <w:bottom w:val="single" w:sz="4" w:space="0" w:color="auto"/>
              <w:right w:val="single" w:sz="4" w:space="0" w:color="auto"/>
            </w:tcBorders>
          </w:tcPr>
          <w:p w:rsidR="004A3F06" w:rsidRPr="00CC3A28" w:rsidRDefault="004A3F06" w:rsidP="00B120D0"/>
        </w:tc>
        <w:tc>
          <w:tcPr>
            <w:tcW w:w="13718" w:type="dxa"/>
            <w:gridSpan w:val="3"/>
            <w:tcBorders>
              <w:top w:val="dotted" w:sz="4" w:space="0" w:color="auto"/>
              <w:left w:val="single" w:sz="4" w:space="0" w:color="auto"/>
              <w:bottom w:val="single" w:sz="4" w:space="0" w:color="auto"/>
              <w:right w:val="single" w:sz="4" w:space="0" w:color="auto"/>
            </w:tcBorders>
          </w:tcPr>
          <w:p w:rsidR="004A3F06" w:rsidRPr="00CC3A28" w:rsidRDefault="004A3F06" w:rsidP="00B120D0">
            <w:pPr>
              <w:rPr>
                <w:sz w:val="16"/>
              </w:rPr>
            </w:pPr>
            <w:r w:rsidRPr="00CC3A28">
              <w:rPr>
                <w:sz w:val="16"/>
              </w:rPr>
              <w:t>Ich kann mich wahrnehmen</w:t>
            </w:r>
            <w:r>
              <w:rPr>
                <w:sz w:val="16"/>
              </w:rPr>
              <w:t>.</w:t>
            </w:r>
          </w:p>
        </w:tc>
      </w:tr>
      <w:tr w:rsidR="004A3F06" w:rsidRPr="00CC3A28" w:rsidTr="00861685">
        <w:trPr>
          <w:cantSplit/>
          <w:trHeight w:val="159"/>
        </w:trPr>
        <w:tc>
          <w:tcPr>
            <w:tcW w:w="921" w:type="dxa"/>
            <w:tcBorders>
              <w:top w:val="single" w:sz="4" w:space="0" w:color="auto"/>
              <w:bottom w:val="single" w:sz="4" w:space="0" w:color="auto"/>
              <w:right w:val="single" w:sz="4" w:space="0" w:color="auto"/>
            </w:tcBorders>
            <w:shd w:val="clear" w:color="auto" w:fill="D9D9D9" w:themeFill="background1" w:themeFillShade="D9"/>
            <w:textDirection w:val="btLr"/>
          </w:tcPr>
          <w:p w:rsidR="004A3F06" w:rsidRPr="00CC3A28" w:rsidRDefault="004A3F06" w:rsidP="00B120D0">
            <w:pPr>
              <w:ind w:left="113" w:right="113"/>
            </w:pPr>
          </w:p>
        </w:tc>
        <w:tc>
          <w:tcPr>
            <w:tcW w:w="4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3F06" w:rsidRPr="00CC3A28" w:rsidRDefault="004A3F06" w:rsidP="00B120D0">
            <w:pPr>
              <w:rPr>
                <w:sz w:val="18"/>
              </w:rPr>
            </w:pPr>
            <w:r w:rsidRPr="00CC3A28">
              <w:rPr>
                <w:sz w:val="18"/>
              </w:rPr>
              <w:t>Lernfeld 1</w:t>
            </w:r>
          </w:p>
        </w:tc>
        <w:tc>
          <w:tcPr>
            <w:tcW w:w="4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3F06" w:rsidRPr="00CC3A28" w:rsidRDefault="004A3F06" w:rsidP="00B120D0">
            <w:pPr>
              <w:rPr>
                <w:sz w:val="18"/>
              </w:rPr>
            </w:pPr>
            <w:r w:rsidRPr="00CC3A28">
              <w:rPr>
                <w:sz w:val="18"/>
              </w:rPr>
              <w:t>Lernfeld 2</w:t>
            </w:r>
          </w:p>
        </w:tc>
        <w:tc>
          <w:tcPr>
            <w:tcW w:w="4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3F06" w:rsidRPr="00CC3A28" w:rsidRDefault="004A3F06" w:rsidP="00B120D0">
            <w:pPr>
              <w:rPr>
                <w:sz w:val="18"/>
              </w:rPr>
            </w:pPr>
            <w:r w:rsidRPr="00CC3A28">
              <w:rPr>
                <w:sz w:val="18"/>
              </w:rPr>
              <w:t>Lernfeld 3</w:t>
            </w:r>
          </w:p>
        </w:tc>
      </w:tr>
      <w:tr w:rsidR="004A3F06" w:rsidRPr="00CC3A28" w:rsidTr="00861685">
        <w:trPr>
          <w:cantSplit/>
          <w:trHeight w:val="200"/>
        </w:trPr>
        <w:tc>
          <w:tcPr>
            <w:tcW w:w="921" w:type="dxa"/>
            <w:vMerge w:val="restart"/>
            <w:tcBorders>
              <w:top w:val="single" w:sz="4" w:space="0" w:color="auto"/>
              <w:right w:val="single" w:sz="4" w:space="0" w:color="auto"/>
            </w:tcBorders>
            <w:textDirection w:val="btLr"/>
          </w:tcPr>
          <w:p w:rsidR="004A3F06" w:rsidRPr="00CC3A28" w:rsidRDefault="004A3F06" w:rsidP="00B120D0">
            <w:pPr>
              <w:ind w:left="113" w:right="113"/>
              <w:rPr>
                <w:b/>
              </w:rPr>
            </w:pPr>
            <w:r w:rsidRPr="00903810">
              <w:rPr>
                <w:b/>
                <w:sz w:val="22"/>
              </w:rPr>
              <w:t>Verantwo</w:t>
            </w:r>
            <w:r w:rsidRPr="00903810">
              <w:rPr>
                <w:b/>
                <w:sz w:val="22"/>
              </w:rPr>
              <w:t>r</w:t>
            </w:r>
            <w:r w:rsidRPr="00903810">
              <w:rPr>
                <w:b/>
                <w:sz w:val="22"/>
              </w:rPr>
              <w:t>tungs-bewusstsein</w:t>
            </w:r>
          </w:p>
        </w:tc>
        <w:tc>
          <w:tcPr>
            <w:tcW w:w="4562" w:type="dxa"/>
            <w:tcBorders>
              <w:top w:val="single"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single"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single"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meine persönlichen Stärken/Bedürfnisse formulieren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meine persönlichen S</w:t>
            </w:r>
            <w:r>
              <w:rPr>
                <w:sz w:val="16"/>
              </w:rPr>
              <w:t>tärken/Bedürfnisse reflektieren.</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9156" w:type="dxa"/>
            <w:gridSpan w:val="2"/>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meine Zukunftsperspektive in Bezug auf Bedürfnisse entwickeln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meine Arbeit im Lerntagebuch kurz reflektieren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meine Arbeit im Lerntagebuch in einfachen Sätzen r</w:t>
            </w:r>
            <w:r w:rsidRPr="00CC3A28">
              <w:rPr>
                <w:sz w:val="16"/>
              </w:rPr>
              <w:t>e</w:t>
            </w:r>
            <w:r w:rsidRPr="00CC3A28">
              <w:rPr>
                <w:sz w:val="16"/>
              </w:rPr>
              <w:t>flektieren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 xml:space="preserve">Ich kann meine Arbeit im Lerntagebuch reflektieren. </w:t>
            </w:r>
          </w:p>
        </w:tc>
      </w:tr>
      <w:tr w:rsidR="004A3F06" w:rsidRPr="00CC3A28" w:rsidTr="00861685">
        <w:trPr>
          <w:cantSplit/>
          <w:trHeight w:val="200"/>
        </w:trPr>
        <w:tc>
          <w:tcPr>
            <w:tcW w:w="921" w:type="dxa"/>
            <w:vMerge/>
            <w:tcBorders>
              <w:bottom w:val="single" w:sz="4" w:space="0" w:color="auto"/>
              <w:right w:val="single" w:sz="4" w:space="0" w:color="auto"/>
            </w:tcBorders>
          </w:tcPr>
          <w:p w:rsidR="004A3F06" w:rsidRPr="00CC3A28" w:rsidRDefault="004A3F06" w:rsidP="00B120D0"/>
        </w:tc>
        <w:tc>
          <w:tcPr>
            <w:tcW w:w="4562" w:type="dxa"/>
            <w:tcBorders>
              <w:top w:val="dotted" w:sz="4" w:space="0" w:color="auto"/>
              <w:left w:val="single" w:sz="4" w:space="0" w:color="auto"/>
              <w:bottom w:val="single" w:sz="4" w:space="0" w:color="auto"/>
              <w:right w:val="dotted" w:sz="4" w:space="0" w:color="auto"/>
            </w:tcBorders>
          </w:tcPr>
          <w:p w:rsidR="004A3F06" w:rsidRPr="00CC3A28" w:rsidRDefault="004A3F06" w:rsidP="00B120D0">
            <w:pPr>
              <w:rPr>
                <w:sz w:val="16"/>
              </w:rPr>
            </w:pPr>
            <w:r w:rsidRPr="00CC3A28">
              <w:rPr>
                <w:sz w:val="16"/>
              </w:rPr>
              <w:t>Ich kann Verantwortung für mich übernehmen</w:t>
            </w:r>
            <w:r>
              <w:rPr>
                <w:sz w:val="16"/>
              </w:rPr>
              <w:t>.</w:t>
            </w:r>
          </w:p>
        </w:tc>
        <w:tc>
          <w:tcPr>
            <w:tcW w:w="9156" w:type="dxa"/>
            <w:gridSpan w:val="2"/>
            <w:tcBorders>
              <w:top w:val="dotted" w:sz="4" w:space="0" w:color="auto"/>
              <w:left w:val="dotted" w:sz="4" w:space="0" w:color="auto"/>
              <w:bottom w:val="single" w:sz="4" w:space="0" w:color="auto"/>
              <w:right w:val="single" w:sz="4" w:space="0" w:color="auto"/>
            </w:tcBorders>
            <w:shd w:val="clear" w:color="auto" w:fill="D9D9D9" w:themeFill="background1" w:themeFillShade="D9"/>
          </w:tcPr>
          <w:p w:rsidR="004A3F06" w:rsidRPr="00903810" w:rsidRDefault="004A3F06" w:rsidP="00B120D0">
            <w:pPr>
              <w:rPr>
                <w:sz w:val="16"/>
              </w:rPr>
            </w:pPr>
            <w:r w:rsidRPr="00903810">
              <w:rPr>
                <w:sz w:val="16"/>
              </w:rPr>
              <w:t>Ich kann Verantwortung für mich und andere übernehmen.</w:t>
            </w:r>
          </w:p>
        </w:tc>
      </w:tr>
      <w:tr w:rsidR="004A3F06" w:rsidRPr="00CC3A28" w:rsidTr="00861685">
        <w:trPr>
          <w:trHeight w:val="169"/>
        </w:trPr>
        <w:tc>
          <w:tcPr>
            <w:tcW w:w="921" w:type="dxa"/>
            <w:tcBorders>
              <w:top w:val="single" w:sz="4" w:space="0" w:color="auto"/>
              <w:bottom w:val="single" w:sz="4" w:space="0" w:color="auto"/>
            </w:tcBorders>
            <w:shd w:val="clear" w:color="auto" w:fill="D9D9D9"/>
          </w:tcPr>
          <w:p w:rsidR="004A3F06" w:rsidRPr="00CC3A28" w:rsidRDefault="004A3F06" w:rsidP="00B120D0"/>
        </w:tc>
        <w:tc>
          <w:tcPr>
            <w:tcW w:w="4562"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1</w:t>
            </w:r>
          </w:p>
        </w:tc>
        <w:tc>
          <w:tcPr>
            <w:tcW w:w="4574"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2</w:t>
            </w:r>
          </w:p>
        </w:tc>
        <w:tc>
          <w:tcPr>
            <w:tcW w:w="4582"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3</w:t>
            </w:r>
          </w:p>
        </w:tc>
      </w:tr>
      <w:tr w:rsidR="004A3F06" w:rsidRPr="00CC3A28" w:rsidTr="00861685">
        <w:trPr>
          <w:cantSplit/>
          <w:trHeight w:val="200"/>
        </w:trPr>
        <w:tc>
          <w:tcPr>
            <w:tcW w:w="921" w:type="dxa"/>
            <w:vMerge w:val="restart"/>
            <w:tcBorders>
              <w:top w:val="single" w:sz="4" w:space="0" w:color="auto"/>
              <w:right w:val="single" w:sz="4" w:space="0" w:color="auto"/>
            </w:tcBorders>
            <w:textDirection w:val="btLr"/>
          </w:tcPr>
          <w:p w:rsidR="004A3F06" w:rsidRPr="00CC3A28" w:rsidRDefault="004A3F06" w:rsidP="00B120D0">
            <w:pPr>
              <w:ind w:left="113" w:right="113"/>
              <w:rPr>
                <w:b/>
              </w:rPr>
            </w:pPr>
            <w:r w:rsidRPr="00CC3A28">
              <w:rPr>
                <w:b/>
                <w:noProof/>
                <w:lang w:eastAsia="de-DE"/>
              </w:rPr>
              <mc:AlternateContent>
                <mc:Choice Requires="wps">
                  <w:drawing>
                    <wp:anchor distT="0" distB="0" distL="114300" distR="114300" simplePos="0" relativeHeight="252630016" behindDoc="0" locked="0" layoutInCell="1" allowOverlap="1" wp14:anchorId="4A4D0ED1" wp14:editId="093E4CEF">
                      <wp:simplePos x="0" y="0"/>
                      <wp:positionH relativeFrom="column">
                        <wp:posOffset>29210</wp:posOffset>
                      </wp:positionH>
                      <wp:positionV relativeFrom="paragraph">
                        <wp:posOffset>-9714230</wp:posOffset>
                      </wp:positionV>
                      <wp:extent cx="9342755" cy="1270"/>
                      <wp:effectExtent l="45720" t="161290" r="50800" b="170815"/>
                      <wp:wrapNone/>
                      <wp:docPr id="14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2755" cy="127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764.9pt" to="737.95pt,-7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oa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" strokeweight="6pt">
                      <v:stroke endarrow="block"/>
                    </v:line>
                  </w:pict>
                </mc:Fallback>
              </mc:AlternateContent>
            </w:r>
            <w:r w:rsidRPr="00CC3A28">
              <w:rPr>
                <w:b/>
              </w:rPr>
              <w:t>Selbststeuerung</w:t>
            </w:r>
          </w:p>
        </w:tc>
        <w:tc>
          <w:tcPr>
            <w:tcW w:w="4562" w:type="dxa"/>
            <w:tcBorders>
              <w:top w:val="single"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single"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single"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4A3F06">
            <w:pPr>
              <w:ind w:left="708" w:hanging="708"/>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p>
        </w:tc>
      </w:tr>
      <w:tr w:rsidR="004A3F06" w:rsidRPr="00CC3A28" w:rsidTr="00861685">
        <w:trPr>
          <w:cantSplit/>
          <w:trHeight w:val="35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4A3F06">
            <w:pPr>
              <w:ind w:left="2124" w:hanging="2124"/>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861685">
            <w:pPr>
              <w:rPr>
                <w:sz w:val="16"/>
              </w:rPr>
            </w:pPr>
            <w:r w:rsidRPr="00CC3A28">
              <w:rPr>
                <w:sz w:val="16"/>
              </w:rPr>
              <w:t>Ich kann Vorschläge anderer hören/ggf. annehmen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mit Frustrationen umgehen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mein Lernen benennen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meinen Lernfortschritt erkennen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mein Lernen reflektieren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im Lerntagebuch eintragen</w:t>
            </w:r>
            <w:r>
              <w:rPr>
                <w:sz w:val="16"/>
              </w:rPr>
              <w:t>.</w:t>
            </w: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mich mit Hilfe einstufen u</w:t>
            </w:r>
            <w:r>
              <w:rPr>
                <w:sz w:val="16"/>
              </w:rPr>
              <w:t>nd das Lerntagebuch dazu nutzen.</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meine Arbeit im Lerntagebuch reflektieren und mit Hilfe mein Entwicklung erkennen.</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einfache Aufgaben eigenverantwortlich und selbststä</w:t>
            </w:r>
            <w:r w:rsidRPr="00CC3A28">
              <w:rPr>
                <w:sz w:val="16"/>
              </w:rPr>
              <w:t>n</w:t>
            </w:r>
            <w:r w:rsidRPr="00CC3A28">
              <w:rPr>
                <w:sz w:val="16"/>
              </w:rPr>
              <w:t>dig durchführen</w:t>
            </w:r>
            <w:r>
              <w:rPr>
                <w:sz w:val="16"/>
              </w:rPr>
              <w:t>.</w:t>
            </w:r>
          </w:p>
        </w:tc>
        <w:tc>
          <w:tcPr>
            <w:tcW w:w="4574" w:type="dxa"/>
            <w:tcBorders>
              <w:top w:val="dotted" w:sz="4" w:space="0" w:color="auto"/>
              <w:left w:val="dotted" w:sz="4" w:space="0" w:color="auto"/>
              <w:bottom w:val="dotted" w:sz="4" w:space="0" w:color="auto"/>
              <w:right w:val="dotted" w:sz="4" w:space="0" w:color="auto"/>
            </w:tcBorders>
          </w:tcPr>
          <w:p w:rsidR="004A3F06" w:rsidRPr="00CC3A28" w:rsidRDefault="004A3F06" w:rsidP="00B120D0">
            <w:pPr>
              <w:rPr>
                <w:sz w:val="16"/>
              </w:rPr>
            </w:pPr>
            <w:r w:rsidRPr="00CC3A28">
              <w:rPr>
                <w:sz w:val="16"/>
              </w:rPr>
              <w:t xml:space="preserve">Ich </w:t>
            </w:r>
            <w:r>
              <w:rPr>
                <w:sz w:val="16"/>
              </w:rPr>
              <w:t>kan</w:t>
            </w:r>
            <w:r w:rsidRPr="00CC3A28">
              <w:rPr>
                <w:sz w:val="16"/>
              </w:rPr>
              <w:t>n selbstständig Aufgaben übernehmen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selbstständig Aufgaben übernehmen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mich</w:t>
            </w:r>
            <w:r>
              <w:rPr>
                <w:sz w:val="16"/>
              </w:rPr>
              <w:t xml:space="preserve"> auf eine Aufgabe konzentrieren.</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w:t>
            </w:r>
            <w:r>
              <w:rPr>
                <w:sz w:val="16"/>
              </w:rPr>
              <w:t>nn 10 min konzentriert arbeiten.</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konzentriert in Stationen Lernen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dotted" w:sz="4" w:space="0" w:color="auto"/>
              <w:right w:val="dotted" w:sz="4" w:space="0" w:color="auto"/>
            </w:tcBorders>
          </w:tcPr>
          <w:p w:rsidR="004A3F06" w:rsidRPr="00CC3A28" w:rsidRDefault="004A3F06" w:rsidP="00B120D0">
            <w:pPr>
              <w:rPr>
                <w:sz w:val="16"/>
              </w:rPr>
            </w:pPr>
            <w:r w:rsidRPr="00CC3A28">
              <w:rPr>
                <w:sz w:val="16"/>
              </w:rPr>
              <w:t>Ich kann einzeln arbeiten</w:t>
            </w:r>
            <w:r>
              <w:rPr>
                <w:sz w:val="16"/>
              </w:rPr>
              <w:t>.</w:t>
            </w:r>
          </w:p>
        </w:tc>
        <w:tc>
          <w:tcPr>
            <w:tcW w:w="4574"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CC3A28" w:rsidRDefault="004A3F06" w:rsidP="00B120D0">
            <w:pPr>
              <w:rPr>
                <w:sz w:val="16"/>
              </w:rPr>
            </w:pPr>
            <w:r w:rsidRPr="00CC3A28">
              <w:rPr>
                <w:sz w:val="16"/>
              </w:rPr>
              <w:t>Ich kann mich einbringen</w:t>
            </w:r>
            <w:r>
              <w:rPr>
                <w:sz w:val="16"/>
              </w:rPr>
              <w:t>.</w:t>
            </w:r>
          </w:p>
        </w:tc>
        <w:tc>
          <w:tcPr>
            <w:tcW w:w="4582" w:type="dxa"/>
            <w:tcBorders>
              <w:top w:val="dotted" w:sz="4" w:space="0" w:color="auto"/>
              <w:left w:val="dotted" w:sz="4" w:space="0" w:color="auto"/>
              <w:bottom w:val="dotted" w:sz="4" w:space="0" w:color="auto"/>
              <w:right w:val="single" w:sz="4" w:space="0" w:color="auto"/>
            </w:tcBorders>
          </w:tcPr>
          <w:p w:rsidR="004A3F06" w:rsidRPr="00CC3A28" w:rsidRDefault="004A3F06" w:rsidP="00B120D0">
            <w:pPr>
              <w:rPr>
                <w:sz w:val="16"/>
              </w:rPr>
            </w:pPr>
            <w:r w:rsidRPr="00CC3A28">
              <w:rPr>
                <w:sz w:val="16"/>
              </w:rPr>
              <w:t>Ich bringe mich aktiv im Team ein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13718" w:type="dxa"/>
            <w:gridSpan w:val="3"/>
            <w:tcBorders>
              <w:top w:val="dotted" w:sz="4" w:space="0" w:color="auto"/>
              <w:left w:val="single" w:sz="4" w:space="0" w:color="auto"/>
              <w:bottom w:val="dotted" w:sz="4" w:space="0" w:color="auto"/>
              <w:right w:val="single" w:sz="4" w:space="0" w:color="auto"/>
            </w:tcBorders>
          </w:tcPr>
          <w:p w:rsidR="004A3F06" w:rsidRPr="00CC3A28" w:rsidRDefault="004A3F06" w:rsidP="00B120D0">
            <w:pPr>
              <w:rPr>
                <w:sz w:val="16"/>
              </w:rPr>
            </w:pPr>
            <w:r w:rsidRPr="00CC3A28">
              <w:rPr>
                <w:sz w:val="16"/>
              </w:rPr>
              <w:t>Ich kann mich räumlich zurechtfinden</w:t>
            </w:r>
            <w:r>
              <w:rPr>
                <w:sz w:val="16"/>
              </w:rPr>
              <w:t>.</w:t>
            </w:r>
          </w:p>
        </w:tc>
      </w:tr>
      <w:tr w:rsidR="004A3F06" w:rsidRPr="00CC3A28" w:rsidTr="00861685">
        <w:trPr>
          <w:cantSplit/>
          <w:trHeight w:val="200"/>
        </w:trPr>
        <w:tc>
          <w:tcPr>
            <w:tcW w:w="921" w:type="dxa"/>
            <w:vMerge/>
            <w:tcBorders>
              <w:right w:val="single" w:sz="4" w:space="0" w:color="auto"/>
            </w:tcBorders>
          </w:tcPr>
          <w:p w:rsidR="004A3F06" w:rsidRPr="00CC3A28" w:rsidRDefault="004A3F06" w:rsidP="00B120D0"/>
        </w:tc>
        <w:tc>
          <w:tcPr>
            <w:tcW w:w="4562" w:type="dxa"/>
            <w:tcBorders>
              <w:top w:val="dotted" w:sz="4" w:space="0" w:color="auto"/>
              <w:left w:val="single" w:sz="4" w:space="0" w:color="auto"/>
              <w:bottom w:val="single" w:sz="4" w:space="0" w:color="auto"/>
              <w:right w:val="dotted" w:sz="4" w:space="0" w:color="auto"/>
            </w:tcBorders>
          </w:tcPr>
          <w:p w:rsidR="004A3F06" w:rsidRPr="00CC3A28" w:rsidRDefault="004A3F06" w:rsidP="00B120D0">
            <w:pPr>
              <w:rPr>
                <w:sz w:val="16"/>
              </w:rPr>
            </w:pPr>
            <w:r w:rsidRPr="00CC3A28">
              <w:rPr>
                <w:sz w:val="16"/>
              </w:rPr>
              <w:t>Ich kann mich organisieren (Lernagenda)</w:t>
            </w:r>
            <w:r>
              <w:rPr>
                <w:sz w:val="16"/>
              </w:rPr>
              <w:t>.</w:t>
            </w:r>
          </w:p>
        </w:tc>
        <w:tc>
          <w:tcPr>
            <w:tcW w:w="4574" w:type="dxa"/>
            <w:tcBorders>
              <w:top w:val="dotted" w:sz="4" w:space="0" w:color="auto"/>
              <w:left w:val="dotted" w:sz="4" w:space="0" w:color="auto"/>
              <w:bottom w:val="single" w:sz="4" w:space="0" w:color="auto"/>
              <w:right w:val="dotted" w:sz="4" w:space="0" w:color="auto"/>
            </w:tcBorders>
          </w:tcPr>
          <w:p w:rsidR="004A3F06" w:rsidRPr="00CC3A28" w:rsidRDefault="004A3F06" w:rsidP="00B120D0">
            <w:pPr>
              <w:rPr>
                <w:sz w:val="16"/>
              </w:rPr>
            </w:pPr>
            <w:r w:rsidRPr="00CC3A28">
              <w:rPr>
                <w:sz w:val="16"/>
              </w:rPr>
              <w:t>Ich kann in der Lernagenda meinen Kalender führen</w:t>
            </w:r>
            <w:r>
              <w:rPr>
                <w:sz w:val="16"/>
              </w:rPr>
              <w:t>.</w:t>
            </w:r>
          </w:p>
        </w:tc>
        <w:tc>
          <w:tcPr>
            <w:tcW w:w="4582" w:type="dxa"/>
            <w:tcBorders>
              <w:top w:val="dotted" w:sz="4" w:space="0" w:color="auto"/>
              <w:left w:val="dotted" w:sz="4" w:space="0" w:color="auto"/>
              <w:bottom w:val="single" w:sz="4" w:space="0" w:color="auto"/>
              <w:right w:val="single" w:sz="4" w:space="0" w:color="auto"/>
            </w:tcBorders>
          </w:tcPr>
          <w:p w:rsidR="004A3F06" w:rsidRPr="00CC3A28" w:rsidRDefault="004A3F06" w:rsidP="00B120D0">
            <w:pPr>
              <w:rPr>
                <w:sz w:val="16"/>
              </w:rPr>
            </w:pPr>
            <w:r w:rsidRPr="00CC3A28">
              <w:rPr>
                <w:sz w:val="16"/>
              </w:rPr>
              <w:t xml:space="preserve">Ich </w:t>
            </w:r>
            <w:r>
              <w:rPr>
                <w:sz w:val="16"/>
              </w:rPr>
              <w:t>kann meinen Alltag organisieren.</w:t>
            </w:r>
          </w:p>
        </w:tc>
      </w:tr>
    </w:tbl>
    <w:p w:rsidR="004A3F06" w:rsidRDefault="004A3F06" w:rsidP="00B120D0">
      <w:pPr>
        <w:pStyle w:val="Titel"/>
        <w:rPr>
          <w:rFonts w:ascii="Source Sans Pro" w:hAnsi="Source Sans Pro"/>
        </w:rPr>
      </w:pPr>
      <w:r>
        <w:rPr>
          <w:rFonts w:ascii="Source Sans Pro" w:hAnsi="Source Sans Pro"/>
        </w:rPr>
        <w:br w:type="page"/>
      </w:r>
    </w:p>
    <w:p w:rsidR="004A3F06" w:rsidRPr="00CC3A28" w:rsidRDefault="004A3F06" w:rsidP="00B120D0">
      <w:pPr>
        <w:pStyle w:val="Titel"/>
        <w:rPr>
          <w:rFonts w:ascii="Source Sans Pro" w:hAnsi="Source Sans Pro"/>
        </w:rPr>
      </w:pPr>
      <w:r>
        <w:rPr>
          <w:rFonts w:ascii="Source Sans Pro" w:hAnsi="Source Sans Pro"/>
        </w:rPr>
        <w:lastRenderedPageBreak/>
        <w:t>Kompetenzaufbau</w:t>
      </w:r>
      <w:r w:rsidRPr="00CC3A28">
        <w:rPr>
          <w:rFonts w:ascii="Source Sans Pro" w:hAnsi="Source Sans Pro"/>
        </w:rPr>
        <w:t xml:space="preserve"> 1. Schuljahr 2 BFEG zweiter Teil</w:t>
      </w:r>
    </w:p>
    <w:p w:rsidR="004A3F06" w:rsidRPr="00CC3A28" w:rsidRDefault="004A3F06"/>
    <w:tbl>
      <w:tblPr>
        <w:tblW w:w="1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5"/>
        <w:gridCol w:w="4773"/>
        <w:gridCol w:w="4546"/>
        <w:gridCol w:w="4554"/>
      </w:tblGrid>
      <w:tr w:rsidR="004A3F06" w:rsidRPr="00CC3A28" w:rsidTr="004A3F06">
        <w:trPr>
          <w:trHeight w:val="244"/>
        </w:trPr>
        <w:tc>
          <w:tcPr>
            <w:tcW w:w="675" w:type="dxa"/>
            <w:tcBorders>
              <w:top w:val="single" w:sz="4" w:space="0" w:color="auto"/>
              <w:bottom w:val="single" w:sz="4" w:space="0" w:color="auto"/>
            </w:tcBorders>
            <w:shd w:val="clear" w:color="auto" w:fill="D9D9D9"/>
          </w:tcPr>
          <w:p w:rsidR="004A3F06" w:rsidRPr="00CC3A28" w:rsidRDefault="004A3F06" w:rsidP="00B120D0"/>
        </w:tc>
        <w:tc>
          <w:tcPr>
            <w:tcW w:w="4773"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1</w:t>
            </w:r>
          </w:p>
        </w:tc>
        <w:tc>
          <w:tcPr>
            <w:tcW w:w="4546"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2</w:t>
            </w:r>
          </w:p>
        </w:tc>
        <w:tc>
          <w:tcPr>
            <w:tcW w:w="4554" w:type="dxa"/>
            <w:tcBorders>
              <w:top w:val="single" w:sz="4" w:space="0" w:color="auto"/>
              <w:bottom w:val="single" w:sz="4" w:space="0" w:color="auto"/>
            </w:tcBorders>
            <w:shd w:val="clear" w:color="auto" w:fill="D9D9D9"/>
          </w:tcPr>
          <w:p w:rsidR="004A3F06" w:rsidRPr="00CC3A28" w:rsidRDefault="004A3F06" w:rsidP="00B120D0">
            <w:pPr>
              <w:rPr>
                <w:sz w:val="18"/>
              </w:rPr>
            </w:pPr>
            <w:r w:rsidRPr="00CC3A28">
              <w:rPr>
                <w:sz w:val="18"/>
              </w:rPr>
              <w:t>Lernfeld 3</w:t>
            </w:r>
          </w:p>
        </w:tc>
      </w:tr>
      <w:tr w:rsidR="004A3F06" w:rsidRPr="00CC3A28" w:rsidTr="004A3F06">
        <w:trPr>
          <w:cantSplit/>
          <w:trHeight w:val="325"/>
        </w:trPr>
        <w:tc>
          <w:tcPr>
            <w:tcW w:w="675" w:type="dxa"/>
            <w:vMerge w:val="restart"/>
            <w:tcBorders>
              <w:right w:val="single" w:sz="4" w:space="0" w:color="auto"/>
            </w:tcBorders>
            <w:textDirection w:val="btLr"/>
          </w:tcPr>
          <w:p w:rsidR="004A3F06" w:rsidRPr="00CC3A28" w:rsidRDefault="004A3F06" w:rsidP="00B120D0">
            <w:pPr>
              <w:ind w:left="113" w:right="113"/>
              <w:jc w:val="both"/>
              <w:rPr>
                <w:b/>
                <w:noProof/>
              </w:rPr>
            </w:pPr>
            <w:r w:rsidRPr="00CC3A28">
              <w:rPr>
                <w:b/>
              </w:rPr>
              <w:t>Arbeitsweise</w:t>
            </w:r>
          </w:p>
        </w:tc>
        <w:tc>
          <w:tcPr>
            <w:tcW w:w="4773" w:type="dxa"/>
            <w:tcBorders>
              <w:top w:val="single"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single" w:sz="4" w:space="0" w:color="auto"/>
              <w:left w:val="dotted" w:sz="4" w:space="0" w:color="auto"/>
              <w:bottom w:val="dotted" w:sz="4" w:space="0" w:color="auto"/>
              <w:right w:val="dotted" w:sz="4" w:space="0" w:color="auto"/>
            </w:tcBorders>
          </w:tcPr>
          <w:p w:rsidR="004A3F06" w:rsidRPr="00DF6D47" w:rsidRDefault="004A3F06" w:rsidP="00B120D0">
            <w:r w:rsidRPr="00686AE8">
              <w:rPr>
                <w:highlight w:val="lightGray"/>
              </w:rPr>
              <w:t>Ich kann den Handlungskreislauf erleben</w:t>
            </w:r>
            <w:r w:rsidRPr="00903810">
              <w:t xml:space="preserve"> und</w:t>
            </w:r>
            <w:r w:rsidRPr="00DF6D47">
              <w:t xml:space="preserve"> refle</w:t>
            </w:r>
            <w:r w:rsidRPr="00DF6D47">
              <w:t>k</w:t>
            </w:r>
            <w:r w:rsidRPr="00DF6D47">
              <w:t>tieren</w:t>
            </w:r>
            <w:r>
              <w:t>.</w:t>
            </w:r>
          </w:p>
        </w:tc>
        <w:tc>
          <w:tcPr>
            <w:tcW w:w="4554" w:type="dxa"/>
            <w:tcBorders>
              <w:top w:val="single" w:sz="4" w:space="0" w:color="auto"/>
              <w:left w:val="dotted" w:sz="4" w:space="0" w:color="auto"/>
              <w:bottom w:val="dotted" w:sz="4" w:space="0" w:color="auto"/>
              <w:right w:val="single" w:sz="4" w:space="0" w:color="auto"/>
            </w:tcBorders>
          </w:tcPr>
          <w:p w:rsidR="004A3F06" w:rsidRPr="00DF6D47" w:rsidRDefault="004A3F06" w:rsidP="00B120D0">
            <w:r w:rsidRPr="00DF6D47">
              <w:t>Ich kann im Handlungskreislauf planen und refle</w:t>
            </w:r>
            <w:r w:rsidRPr="00DF6D47">
              <w:t>k</w:t>
            </w:r>
            <w:r w:rsidRPr="00DF6D47">
              <w:t>tieren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Schaubilder und Tabellen erkennen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Schaubilder und Tabellen lesen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den Gruppenfahrplan entwickeln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die Gruppenarbeit planen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das Dreiergespräch durchführen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das Dreiergespräch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im Marktplatz arbeiten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den Marktplatz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ein Plakat mit einfachen Kriterien erstellen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ein Plakat fachlich richtig herstellen und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die Sortieraufgabe machen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die Sortieraufgabe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einfache Strukturen legen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die Struktur-Lege-Technik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einfache Bewertungskriterien erstellen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mit Bewertungsrastern arbeiten und Rückmeldung geben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meinen Ordner/meine Materialien sorti</w:t>
            </w:r>
            <w:r w:rsidRPr="00DF6D47">
              <w:t>e</w:t>
            </w:r>
            <w:r w:rsidRPr="00DF6D47">
              <w:t>ren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Inhaltsverzeichnisse schreiben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ein einfaches Infoblatt erstellen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ein Infoblatt erstellen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Ich kann meinen Wochenplan lesen und bearbeiten</w:t>
            </w:r>
            <w:r>
              <w:t>.</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meinen Wochenplan bearbeiten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meinen Wochenplan bearbeiten und selbstständig organisieren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Ich kann Arbeitsaufträge lesen und Fragen stellen</w:t>
            </w:r>
            <w:r>
              <w:t>.</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Arbeitsabläufe planen und gestalten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Arbeitspläne im Projekt planen und gesta</w:t>
            </w:r>
            <w:r w:rsidRPr="00DF6D47">
              <w:t>l</w:t>
            </w:r>
            <w:r w:rsidRPr="00DF6D47">
              <w:t>ten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Ich kann Tätigkeitsfelder und Organisationsstrukturen beschreiben</w:t>
            </w:r>
            <w:r>
              <w:t>.</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einfache Strukturen analysieren und d</w:t>
            </w:r>
            <w:r w:rsidRPr="00DF6D47">
              <w:t>o</w:t>
            </w:r>
            <w:r w:rsidRPr="00DF6D47">
              <w:t>kumentieren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Inhalte analysieren und dokumentieren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1E4968">
            <w:r w:rsidRPr="00DF6D47">
              <w:t>Ich kann ein</w:t>
            </w:r>
            <w:r w:rsidR="001E4968">
              <w:t>e</w:t>
            </w:r>
            <w:r w:rsidRPr="00DF6D47">
              <w:t xml:space="preserve"> einfache Mind-Map herstellen</w:t>
            </w:r>
            <w:r>
              <w:t>.</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ein</w:t>
            </w:r>
            <w:r w:rsidR="001E4968">
              <w:t>e</w:t>
            </w:r>
            <w:r w:rsidRPr="00DF6D47">
              <w:t xml:space="preserve"> Mind-Map herstellen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w:t>
            </w:r>
            <w:r w:rsidR="001E4968">
              <w:t xml:space="preserve"> eine</w:t>
            </w:r>
            <w:r w:rsidRPr="00DF6D47">
              <w:t xml:space="preserve"> Mind-Map einsetzen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Ich kann ein einfaches kurzes</w:t>
            </w:r>
            <w:r>
              <w:t xml:space="preserve"> Exzerpt erstellen.</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einfache Exzerpte erstel</w:t>
            </w:r>
            <w:r>
              <w:t>len und Zusa</w:t>
            </w:r>
            <w:r>
              <w:t>m</w:t>
            </w:r>
            <w:r>
              <w:t>menhänge aufzeigen.</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Exzerpte erstellen und Zusammenhänge aufzeigen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Ich kann eine kurze einfache Präsentation erstellen und halten</w:t>
            </w:r>
            <w:r>
              <w:t>.</w:t>
            </w:r>
          </w:p>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DF6D47">
              <w:t>Ich kann eine Pr</w:t>
            </w:r>
            <w:r>
              <w:t>äsentation erstellen und halten.</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präsentieren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r w:rsidRPr="00DF6D47">
              <w:t xml:space="preserve">Ich kann die </w:t>
            </w:r>
            <w:r>
              <w:t>5-Schritt-Lesetechnik einsetzen.</w:t>
            </w:r>
          </w:p>
        </w:tc>
        <w:tc>
          <w:tcPr>
            <w:tcW w:w="4546"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4A3F06" w:rsidRPr="00DF6D47" w:rsidRDefault="004A3F06" w:rsidP="00B120D0">
            <w:r w:rsidRPr="00DF6D47">
              <w:t>Ich kann die 5-Schritt-Lesetechnik geübt einsetzen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Texte lesen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pPr>
          </w:p>
        </w:tc>
        <w:tc>
          <w:tcPr>
            <w:tcW w:w="4773" w:type="dxa"/>
            <w:tcBorders>
              <w:top w:val="dotted" w:sz="4" w:space="0" w:color="auto"/>
              <w:left w:val="single" w:sz="4" w:space="0" w:color="auto"/>
              <w:bottom w:val="dotted" w:sz="4" w:space="0" w:color="auto"/>
              <w:right w:val="dotted" w:sz="4" w:space="0" w:color="auto"/>
            </w:tcBorders>
          </w:tcPr>
          <w:p w:rsidR="004A3F06" w:rsidRPr="00DF6D47" w:rsidRDefault="004A3F06" w:rsidP="00B120D0">
            <w:pPr>
              <w:pStyle w:val="Kopfzeile"/>
              <w:tabs>
                <w:tab w:val="clear" w:pos="4536"/>
                <w:tab w:val="clear" w:pos="9072"/>
              </w:tabs>
            </w:pPr>
            <w:r w:rsidRPr="00DF6D47">
              <w:t>Ic</w:t>
            </w:r>
            <w:r>
              <w:t>h kann Informationen beschaffen.</w:t>
            </w:r>
          </w:p>
        </w:tc>
        <w:tc>
          <w:tcPr>
            <w:tcW w:w="4546" w:type="dxa"/>
            <w:tcBorders>
              <w:top w:val="dotted" w:sz="4" w:space="0" w:color="auto"/>
              <w:left w:val="dotted" w:sz="4" w:space="0" w:color="auto"/>
              <w:bottom w:val="dotted" w:sz="4" w:space="0" w:color="auto"/>
              <w:right w:val="dotted" w:sz="4" w:space="0" w:color="auto"/>
            </w:tcBorders>
          </w:tcPr>
          <w:p w:rsidR="004A3F06" w:rsidRPr="00DF6D47" w:rsidRDefault="004A3F06" w:rsidP="00B120D0">
            <w:r w:rsidRPr="00686AE8">
              <w:rPr>
                <w:highlight w:val="lightGray"/>
              </w:rPr>
              <w:t>Ich kann mich informieren</w:t>
            </w:r>
            <w:r w:rsidRPr="00DF6D47">
              <w:t xml:space="preserve"> und dokumentieren</w:t>
            </w:r>
            <w:r>
              <w:t>.</w:t>
            </w:r>
          </w:p>
        </w:tc>
        <w:tc>
          <w:tcPr>
            <w:tcW w:w="4554" w:type="dxa"/>
            <w:tcBorders>
              <w:top w:val="dotted" w:sz="4" w:space="0" w:color="auto"/>
              <w:left w:val="dotted" w:sz="4" w:space="0" w:color="auto"/>
              <w:bottom w:val="dotted" w:sz="4" w:space="0" w:color="auto"/>
              <w:right w:val="single" w:sz="4" w:space="0" w:color="auto"/>
            </w:tcBorders>
          </w:tcPr>
          <w:p w:rsidR="004A3F06" w:rsidRPr="00DF6D47" w:rsidRDefault="004A3F06" w:rsidP="00B120D0">
            <w:r w:rsidRPr="00DF6D47">
              <w:t>Ich kann im Fachbuch/Internet/Broschüre reche</w:t>
            </w:r>
            <w:r w:rsidRPr="00DF6D47">
              <w:t>r</w:t>
            </w:r>
            <w:r w:rsidRPr="00DF6D47">
              <w:t>chieren</w:t>
            </w:r>
            <w:r>
              <w:t>.</w:t>
            </w:r>
          </w:p>
        </w:tc>
      </w:tr>
      <w:tr w:rsidR="004A3F06" w:rsidRPr="00CC3A28" w:rsidTr="004A3F06">
        <w:trPr>
          <w:cantSplit/>
          <w:trHeight w:val="325"/>
        </w:trPr>
        <w:tc>
          <w:tcPr>
            <w:tcW w:w="675" w:type="dxa"/>
            <w:vMerge/>
            <w:tcBorders>
              <w:right w:val="single" w:sz="4" w:space="0" w:color="auto"/>
            </w:tcBorders>
            <w:textDirection w:val="btLr"/>
          </w:tcPr>
          <w:p w:rsidR="004A3F06" w:rsidRPr="00CC3A28" w:rsidRDefault="004A3F06" w:rsidP="00B120D0">
            <w:pPr>
              <w:ind w:left="113" w:right="113"/>
              <w:jc w:val="both"/>
              <w:rPr>
                <w:color w:val="FF0000"/>
              </w:rPr>
            </w:pPr>
          </w:p>
        </w:tc>
        <w:tc>
          <w:tcPr>
            <w:tcW w:w="4773" w:type="dxa"/>
            <w:tcBorders>
              <w:top w:val="dotted" w:sz="4" w:space="0" w:color="auto"/>
              <w:left w:val="single" w:sz="4" w:space="0" w:color="auto"/>
              <w:right w:val="dotted" w:sz="4" w:space="0" w:color="auto"/>
            </w:tcBorders>
          </w:tcPr>
          <w:p w:rsidR="004A3F06" w:rsidRPr="00DF6D47" w:rsidRDefault="004A3F06" w:rsidP="00B120D0">
            <w:r>
              <w:t>Ich kann einen Advance Organiz</w:t>
            </w:r>
            <w:r w:rsidRPr="00DF6D47">
              <w:t>er erkennen</w:t>
            </w:r>
            <w:r>
              <w:t>.</w:t>
            </w:r>
          </w:p>
        </w:tc>
        <w:tc>
          <w:tcPr>
            <w:tcW w:w="4546" w:type="dxa"/>
            <w:tcBorders>
              <w:top w:val="dotted" w:sz="4" w:space="0" w:color="auto"/>
              <w:left w:val="dotted" w:sz="4" w:space="0" w:color="auto"/>
              <w:right w:val="dotted" w:sz="4" w:space="0" w:color="auto"/>
            </w:tcBorders>
            <w:shd w:val="clear" w:color="auto" w:fill="D9D9D9" w:themeFill="background1" w:themeFillShade="D9"/>
          </w:tcPr>
          <w:p w:rsidR="004A3F06" w:rsidRPr="00DF6D47" w:rsidRDefault="004A3F06" w:rsidP="00B120D0">
            <w:r>
              <w:t>Ich kann einen Advance Organiz</w:t>
            </w:r>
            <w:r w:rsidRPr="00DF6D47">
              <w:t>er lesen</w:t>
            </w:r>
            <w:r>
              <w:t>.</w:t>
            </w:r>
          </w:p>
        </w:tc>
        <w:tc>
          <w:tcPr>
            <w:tcW w:w="4554" w:type="dxa"/>
            <w:tcBorders>
              <w:top w:val="dotted" w:sz="4" w:space="0" w:color="auto"/>
              <w:left w:val="dotted" w:sz="4" w:space="0" w:color="auto"/>
              <w:right w:val="single" w:sz="4" w:space="0" w:color="auto"/>
            </w:tcBorders>
          </w:tcPr>
          <w:p w:rsidR="004A3F06" w:rsidRPr="00DF6D47" w:rsidRDefault="004A3F06" w:rsidP="00B120D0">
            <w:r>
              <w:t>Ich kann einen Advance Organiz</w:t>
            </w:r>
            <w:r w:rsidRPr="00DF6D47">
              <w:t>er erklären</w:t>
            </w:r>
            <w:r>
              <w:t>.</w:t>
            </w:r>
          </w:p>
        </w:tc>
      </w:tr>
    </w:tbl>
    <w:p w:rsidR="004A3F06" w:rsidRPr="00CC3A28" w:rsidRDefault="004A3F06">
      <w:pPr>
        <w:rPr>
          <w:sz w:val="16"/>
        </w:rPr>
      </w:pPr>
    </w:p>
    <w:p w:rsidR="004A3F06" w:rsidRDefault="004A3F06">
      <w:pPr>
        <w:spacing w:line="240" w:lineRule="exact"/>
        <w:sectPr w:rsidR="004A3F06" w:rsidSect="004A3F06">
          <w:headerReference w:type="default" r:id="rId64"/>
          <w:pgSz w:w="16838" w:h="11906" w:orient="landscape" w:code="9"/>
          <w:pgMar w:top="1134" w:right="1418" w:bottom="1134" w:left="1134" w:header="709" w:footer="709" w:gutter="0"/>
          <w:cols w:space="708"/>
          <w:docGrid w:linePitch="360"/>
        </w:sectPr>
      </w:pPr>
    </w:p>
    <w:p w:rsidR="004A4DC0" w:rsidRDefault="004A4DC0">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939"/>
        <w:gridCol w:w="196"/>
        <w:gridCol w:w="2094"/>
      </w:tblGrid>
      <w:tr w:rsidR="00F46F4C" w:rsidRPr="00DE4890" w:rsidTr="00B91900">
        <w:trPr>
          <w:trHeight w:val="544"/>
        </w:trPr>
        <w:tc>
          <w:tcPr>
            <w:tcW w:w="2410" w:type="dxa"/>
            <w:shd w:val="clear" w:color="auto" w:fill="D9D9D9" w:themeFill="background1" w:themeFillShade="D9"/>
          </w:tcPr>
          <w:p w:rsidR="00F46F4C" w:rsidRDefault="00F46F4C" w:rsidP="00B91900">
            <w:pPr>
              <w:pStyle w:val="Tabelle6pt"/>
              <w:rPr>
                <w:color w:val="000000"/>
              </w:rPr>
            </w:pPr>
            <w:r>
              <w:t>Lernfeld</w:t>
            </w:r>
          </w:p>
          <w:p w:rsidR="00F46F4C" w:rsidRPr="00DE4890" w:rsidRDefault="00F46F4C" w:rsidP="00B91900">
            <w:pPr>
              <w:pStyle w:val="TabelleKopflinks"/>
            </w:pPr>
            <w:r>
              <w:t>LF 2</w:t>
            </w:r>
          </w:p>
        </w:tc>
        <w:tc>
          <w:tcPr>
            <w:tcW w:w="4939" w:type="dxa"/>
            <w:shd w:val="clear" w:color="auto" w:fill="D9D9D9" w:themeFill="background1" w:themeFillShade="D9"/>
          </w:tcPr>
          <w:p w:rsidR="00F46F4C" w:rsidRDefault="00F46F4C" w:rsidP="00B91900">
            <w:pPr>
              <w:pStyle w:val="Tabelle6pt"/>
              <w:rPr>
                <w:color w:val="000000"/>
              </w:rPr>
            </w:pPr>
            <w:r>
              <w:t>Titel</w:t>
            </w:r>
          </w:p>
          <w:p w:rsidR="00F46F4C" w:rsidRPr="00DE4890" w:rsidRDefault="00F46F4C" w:rsidP="00B91900">
            <w:pPr>
              <w:pStyle w:val="TabelleKopflinks"/>
            </w:pPr>
            <w:r w:rsidRPr="002408C7">
              <w:t>Gesund genießen in der Chill Out Lounge</w:t>
            </w:r>
          </w:p>
        </w:tc>
        <w:tc>
          <w:tcPr>
            <w:tcW w:w="196" w:type="dxa"/>
            <w:tcBorders>
              <w:top w:val="nil"/>
              <w:bottom w:val="nil"/>
            </w:tcBorders>
            <w:shd w:val="clear" w:color="auto" w:fill="auto"/>
          </w:tcPr>
          <w:p w:rsidR="00F46F4C" w:rsidRPr="00DE4890" w:rsidRDefault="00F46F4C" w:rsidP="00B91900">
            <w:pPr>
              <w:pStyle w:val="Textkrper"/>
            </w:pPr>
          </w:p>
        </w:tc>
        <w:tc>
          <w:tcPr>
            <w:tcW w:w="2094" w:type="dxa"/>
            <w:shd w:val="clear" w:color="auto" w:fill="D9D9D9" w:themeFill="background1" w:themeFillShade="D9"/>
          </w:tcPr>
          <w:p w:rsidR="00685C0E" w:rsidRDefault="00F46F4C" w:rsidP="00B91900">
            <w:pPr>
              <w:pStyle w:val="Textkrpermitte"/>
              <w:rPr>
                <w:rStyle w:val="Fett"/>
              </w:rPr>
            </w:pPr>
            <w:r w:rsidRPr="0048120E">
              <w:rPr>
                <w:rStyle w:val="Fett"/>
              </w:rPr>
              <w:t xml:space="preserve">Ernährung und </w:t>
            </w:r>
          </w:p>
          <w:p w:rsidR="00F46F4C" w:rsidRPr="0048120E" w:rsidRDefault="00F46F4C" w:rsidP="00B91900">
            <w:pPr>
              <w:pStyle w:val="Textkrpermitte"/>
              <w:rPr>
                <w:rStyle w:val="Fett"/>
              </w:rPr>
            </w:pPr>
            <w:r w:rsidRPr="0048120E">
              <w:rPr>
                <w:rStyle w:val="Fett"/>
              </w:rPr>
              <w:t>Gastronomie</w:t>
            </w:r>
          </w:p>
          <w:p w:rsidR="00F46F4C" w:rsidRPr="0048120E" w:rsidRDefault="00F46F4C" w:rsidP="00B91900">
            <w:pPr>
              <w:pStyle w:val="Textkrpermitte"/>
              <w:rPr>
                <w:rStyle w:val="Fett"/>
              </w:rPr>
            </w:pPr>
            <w:r w:rsidRPr="0048120E">
              <w:rPr>
                <w:rStyle w:val="Fett"/>
              </w:rPr>
              <w:t>EG2.01</w:t>
            </w:r>
          </w:p>
        </w:tc>
      </w:tr>
    </w:tbl>
    <w:p w:rsidR="00F46F4C" w:rsidRDefault="00F46F4C" w:rsidP="00F46F4C">
      <w:pPr>
        <w:pStyle w:val="berschrift1"/>
      </w:pPr>
      <w:r w:rsidRPr="00994DAE">
        <w:t>Übersicht über das Lernprojekt</w:t>
      </w:r>
    </w:p>
    <w:p w:rsidR="00F46F4C" w:rsidRDefault="00F46F4C" w:rsidP="00F46F4C">
      <w:pPr>
        <w:pStyle w:val="berschrift2"/>
      </w:pPr>
      <w:r>
        <w:t>Beschreibung des Lernprojektes</w:t>
      </w:r>
      <w:r w:rsidRPr="00994DAE">
        <w:t xml:space="preserve"> </w:t>
      </w:r>
    </w:p>
    <w:p w:rsidR="00615A96" w:rsidRPr="00615A96" w:rsidRDefault="00615A96" w:rsidP="00615A96">
      <w:pPr>
        <w:pStyle w:val="Textkrper"/>
      </w:pPr>
      <w:r w:rsidRPr="00615A96">
        <w:t>Ihr Praktikum in der Gastronomie steht an. Hier werden Sie schmackhafte Produkte für den Gast</w:t>
      </w:r>
      <w:r>
        <w:t xml:space="preserve"> </w:t>
      </w:r>
      <w:r w:rsidRPr="00615A96">
        <w:t>produzieren. Das Auge isst mit, jedoch nicht nur …</w:t>
      </w:r>
    </w:p>
    <w:p w:rsidR="00615A96" w:rsidRPr="00615A96" w:rsidRDefault="00615A96" w:rsidP="00615A96">
      <w:pPr>
        <w:pStyle w:val="Textkrper"/>
      </w:pPr>
      <w:r w:rsidRPr="00615A96">
        <w:t>Voraussetzung für das Arbeiten in der Gastronomie ist die Gesundheitsbelehrung.</w:t>
      </w:r>
    </w:p>
    <w:p w:rsidR="00615A96" w:rsidRPr="00615A96" w:rsidRDefault="00615A96" w:rsidP="00615A96">
      <w:pPr>
        <w:pStyle w:val="Textkrper"/>
      </w:pPr>
      <w:r w:rsidRPr="00615A96">
        <w:t>Gesundheit und Wohlbefinden für die Gäste und das Personal ist ohne Hygiene nicht erreichbar. Dafür tragen Sie täglich Verantwortung.</w:t>
      </w:r>
    </w:p>
    <w:p w:rsidR="007206B4" w:rsidRDefault="00615A96" w:rsidP="00615A96">
      <w:pPr>
        <w:pStyle w:val="Textkrper"/>
      </w:pPr>
      <w:r w:rsidRPr="00615A96">
        <w:t>Durch regelmäßige Überprüfungen der Lebensmittelüberwachungsbehörde wird dies gesichert.</w:t>
      </w:r>
    </w:p>
    <w:p w:rsidR="00693FE4" w:rsidRDefault="00693FE4" w:rsidP="00615A96">
      <w:pPr>
        <w:pStyle w:val="Textkrper"/>
      </w:pPr>
    </w:p>
    <w:p w:rsidR="007206B4" w:rsidRPr="00615A96" w:rsidRDefault="007206B4" w:rsidP="003006F3">
      <w:pPr>
        <w:pStyle w:val="berschrift1"/>
      </w:pPr>
      <w:r>
        <w:t>Gesund genießen in der Chill out Lounge</w:t>
      </w:r>
    </w:p>
    <w:p w:rsidR="00615A96" w:rsidRDefault="00693FE4" w:rsidP="00615A96">
      <w:pPr>
        <w:pStyle w:val="Textkrper"/>
      </w:pPr>
      <w:r>
        <w:br/>
      </w:r>
    </w:p>
    <w:p w:rsidR="00AA1C48" w:rsidRDefault="001E4968" w:rsidP="00615A96">
      <w:pPr>
        <w:pStyle w:val="Textkrper"/>
      </w:pPr>
      <w:r>
        <w:rPr>
          <w:noProof/>
        </w:rPr>
        <mc:AlternateContent>
          <mc:Choice Requires="wps">
            <w:drawing>
              <wp:anchor distT="0" distB="0" distL="114300" distR="114300" simplePos="0" relativeHeight="252632064" behindDoc="0" locked="0" layoutInCell="1" allowOverlap="1" wp14:editId="36B11C9B">
                <wp:simplePos x="0" y="0"/>
                <wp:positionH relativeFrom="column">
                  <wp:posOffset>2128548</wp:posOffset>
                </wp:positionH>
                <wp:positionV relativeFrom="paragraph">
                  <wp:posOffset>1928120</wp:posOffset>
                </wp:positionV>
                <wp:extent cx="259307" cy="266131"/>
                <wp:effectExtent l="0" t="0" r="0" b="635"/>
                <wp:wrapNone/>
                <wp:docPr id="20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 cy="266131"/>
                        </a:xfrm>
                        <a:prstGeom prst="rect">
                          <a:avLst/>
                        </a:prstGeom>
                        <a:noFill/>
                        <a:ln w="9525">
                          <a:noFill/>
                          <a:miter lim="800000"/>
                          <a:headEnd/>
                          <a:tailEnd/>
                        </a:ln>
                      </wps:spPr>
                      <wps:txbx>
                        <w:txbxContent>
                          <w:p w:rsidR="009171B1" w:rsidRDefault="009171B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left:0;text-align:left;margin-left:167.6pt;margin-top:151.8pt;width:20.4pt;height:20.9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" filled="f" stroked="f">
                <v:textbox>
                  <w:txbxContent>
                    <w:p w:rsidR="009171B1" w:rsidRDefault="009171B1">
                      <w:r>
                        <w:t>,</w:t>
                      </w:r>
                    </w:p>
                  </w:txbxContent>
                </v:textbox>
              </v:shape>
            </w:pict>
          </mc:Fallback>
        </mc:AlternateContent>
      </w:r>
      <w:r w:rsidR="007206B4">
        <w:rPr>
          <w:noProof/>
        </w:rPr>
        <w:drawing>
          <wp:inline distT="0" distB="0" distL="0" distR="0" wp14:anchorId="386B3D56" wp14:editId="051CE9C2">
            <wp:extent cx="4681855" cy="3902075"/>
            <wp:effectExtent l="0" t="0" r="0" b="0"/>
            <wp:docPr id="1564" name="Grafik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1855" cy="3902075"/>
                    </a:xfrm>
                    <a:prstGeom prst="rect">
                      <a:avLst/>
                    </a:prstGeom>
                    <a:noFill/>
                  </pic:spPr>
                </pic:pic>
              </a:graphicData>
            </a:graphic>
          </wp:inline>
        </w:drawing>
      </w:r>
    </w:p>
    <w:p w:rsidR="00AA1C48" w:rsidRPr="00615A96" w:rsidRDefault="00AA1C48" w:rsidP="00615A96">
      <w:pPr>
        <w:pStyle w:val="Textkrper"/>
      </w:pPr>
    </w:p>
    <w:p w:rsidR="00DF7ED8" w:rsidRPr="00C562EC" w:rsidRDefault="00DF7ED8" w:rsidP="00DF7ED8">
      <w:pPr>
        <w:pStyle w:val="Textkrper"/>
      </w:pPr>
    </w:p>
    <w:p w:rsidR="00AA1C48" w:rsidRDefault="00AA1C48">
      <w:pPr>
        <w:spacing w:line="240" w:lineRule="exact"/>
        <w:rPr>
          <w:rFonts w:ascii="Source Sans Pro Semibold" w:eastAsia="Times New Roman" w:hAnsi="Source Sans Pro Semibold" w:cs="Times New Roman"/>
          <w:bCs/>
          <w:sz w:val="30"/>
          <w:szCs w:val="28"/>
          <w:lang w:eastAsia="de-DE"/>
        </w:rPr>
      </w:pPr>
      <w:r>
        <w:br w:type="page"/>
      </w:r>
    </w:p>
    <w:p w:rsidR="00F46F4C" w:rsidRDefault="00F46F4C" w:rsidP="00F46F4C">
      <w:pPr>
        <w:pStyle w:val="berschrift1"/>
      </w:pPr>
      <w:r w:rsidRPr="00994DAE">
        <w:lastRenderedPageBreak/>
        <w:t>Möglicher zeitlicher Ablauf des Lernprojektes</w:t>
      </w:r>
    </w:p>
    <w:p w:rsidR="00F46F4C" w:rsidRDefault="00F46F4C" w:rsidP="00F46F4C">
      <w:pPr>
        <w:pStyle w:val="Textkrper"/>
      </w:pPr>
    </w:p>
    <w:tbl>
      <w:tblPr>
        <w:tblStyle w:val="Tabellenraster"/>
        <w:tblW w:w="9639" w:type="dxa"/>
        <w:tblInd w:w="108" w:type="dxa"/>
        <w:tblLayout w:type="fixed"/>
        <w:tblCellMar>
          <w:top w:w="57" w:type="dxa"/>
          <w:bottom w:w="57" w:type="dxa"/>
        </w:tblCellMar>
        <w:tblLook w:val="04A0" w:firstRow="1" w:lastRow="0" w:firstColumn="1" w:lastColumn="0" w:noHBand="0" w:noVBand="1"/>
      </w:tblPr>
      <w:tblGrid>
        <w:gridCol w:w="1588"/>
        <w:gridCol w:w="850"/>
        <w:gridCol w:w="3969"/>
        <w:gridCol w:w="1984"/>
        <w:gridCol w:w="624"/>
        <w:gridCol w:w="624"/>
      </w:tblGrid>
      <w:tr w:rsidR="003C6297" w:rsidRPr="00A410C8" w:rsidTr="003C6297">
        <w:tc>
          <w:tcPr>
            <w:tcW w:w="1588" w:type="dxa"/>
            <w:shd w:val="clear" w:color="auto" w:fill="auto"/>
          </w:tcPr>
          <w:p w:rsidR="00F46F4C" w:rsidRPr="0048120E" w:rsidRDefault="00F46F4C" w:rsidP="00B91900">
            <w:pPr>
              <w:pStyle w:val="TabelleKopfmitte"/>
            </w:pPr>
            <w:r w:rsidRPr="0048120E">
              <w:t>Einheit</w:t>
            </w:r>
          </w:p>
        </w:tc>
        <w:tc>
          <w:tcPr>
            <w:tcW w:w="850" w:type="dxa"/>
            <w:shd w:val="clear" w:color="auto" w:fill="auto"/>
          </w:tcPr>
          <w:p w:rsidR="00F46F4C" w:rsidRPr="00E57E71" w:rsidRDefault="00F46F4C" w:rsidP="00B91900">
            <w:pPr>
              <w:pStyle w:val="TabelleKopfmitte"/>
            </w:pPr>
            <w:r w:rsidRPr="00E57E71">
              <w:t>Zeit</w:t>
            </w:r>
            <w:r w:rsidR="0025727D">
              <w:t>*</w:t>
            </w:r>
          </w:p>
        </w:tc>
        <w:tc>
          <w:tcPr>
            <w:tcW w:w="3969" w:type="dxa"/>
            <w:shd w:val="clear" w:color="auto" w:fill="auto"/>
          </w:tcPr>
          <w:p w:rsidR="00F46F4C" w:rsidRPr="00E57E71" w:rsidRDefault="00F46F4C" w:rsidP="00B91900">
            <w:pPr>
              <w:pStyle w:val="TabelleKopfmitte"/>
            </w:pPr>
            <w:r w:rsidRPr="00E57E71">
              <w:t>Thema</w:t>
            </w:r>
          </w:p>
        </w:tc>
        <w:tc>
          <w:tcPr>
            <w:tcW w:w="1984" w:type="dxa"/>
            <w:shd w:val="clear" w:color="auto" w:fill="auto"/>
          </w:tcPr>
          <w:p w:rsidR="00F46F4C" w:rsidRPr="00E57E71" w:rsidRDefault="00F46F4C" w:rsidP="00B91900">
            <w:pPr>
              <w:pStyle w:val="TabelleKopfmitte"/>
            </w:pPr>
            <w:r w:rsidRPr="00E57E71">
              <w:t>Methode</w:t>
            </w:r>
          </w:p>
        </w:tc>
        <w:tc>
          <w:tcPr>
            <w:tcW w:w="624" w:type="dxa"/>
            <w:shd w:val="clear" w:color="auto" w:fill="auto"/>
          </w:tcPr>
          <w:p w:rsidR="00F46F4C" w:rsidRPr="00E57E71" w:rsidRDefault="00F46F4C" w:rsidP="00B91900">
            <w:pPr>
              <w:pStyle w:val="TabelleKopfmitte"/>
            </w:pPr>
            <w:r w:rsidRPr="00E57E71">
              <w:t>BFK</w:t>
            </w:r>
          </w:p>
        </w:tc>
        <w:tc>
          <w:tcPr>
            <w:tcW w:w="624" w:type="dxa"/>
            <w:shd w:val="clear" w:color="auto" w:fill="auto"/>
          </w:tcPr>
          <w:p w:rsidR="00F46F4C" w:rsidRPr="00E57E71" w:rsidRDefault="00F46F4C" w:rsidP="00B91900">
            <w:pPr>
              <w:pStyle w:val="TabelleKopfmitte"/>
            </w:pPr>
            <w:r w:rsidRPr="00E57E71">
              <w:t>BPK</w:t>
            </w:r>
          </w:p>
        </w:tc>
      </w:tr>
      <w:tr w:rsidR="003C6297" w:rsidRPr="00A410C8" w:rsidTr="003C6297">
        <w:tc>
          <w:tcPr>
            <w:tcW w:w="1588" w:type="dxa"/>
            <w:shd w:val="clear" w:color="auto" w:fill="auto"/>
          </w:tcPr>
          <w:p w:rsidR="00F46F4C" w:rsidRPr="0048120E" w:rsidRDefault="00F46F4C" w:rsidP="00133D3C">
            <w:pPr>
              <w:pStyle w:val="TabelleNummerierung"/>
              <w:numPr>
                <w:ilvl w:val="0"/>
                <w:numId w:val="17"/>
              </w:numPr>
              <w:rPr>
                <w:sz w:val="20"/>
              </w:rPr>
            </w:pPr>
            <w:r w:rsidRPr="0048120E">
              <w:rPr>
                <w:sz w:val="20"/>
              </w:rPr>
              <w:t>Einheit</w:t>
            </w:r>
            <w:r w:rsidRPr="0048120E">
              <w:rPr>
                <w:sz w:val="20"/>
              </w:rPr>
              <w:br/>
            </w:r>
          </w:p>
        </w:tc>
        <w:tc>
          <w:tcPr>
            <w:tcW w:w="850" w:type="dxa"/>
          </w:tcPr>
          <w:p w:rsidR="00F46F4C" w:rsidRPr="00A410C8" w:rsidRDefault="0004012B" w:rsidP="00B91900">
            <w:pPr>
              <w:pStyle w:val="Textkrper"/>
            </w:pPr>
            <w:r>
              <w:t>1</w:t>
            </w:r>
          </w:p>
        </w:tc>
        <w:tc>
          <w:tcPr>
            <w:tcW w:w="3969" w:type="dxa"/>
          </w:tcPr>
          <w:p w:rsidR="00F46F4C" w:rsidRPr="00A410C8" w:rsidRDefault="00C562EC" w:rsidP="00B91900">
            <w:pPr>
              <w:pStyle w:val="Textkrper"/>
            </w:pPr>
            <w:r>
              <w:t>Vorstellung</w:t>
            </w:r>
            <w:r w:rsidR="00F46F4C" w:rsidRPr="00E57E71">
              <w:t xml:space="preserve"> des Lernprojektes</w:t>
            </w:r>
          </w:p>
        </w:tc>
        <w:tc>
          <w:tcPr>
            <w:tcW w:w="1984" w:type="dxa"/>
          </w:tcPr>
          <w:p w:rsidR="00F46F4C" w:rsidRPr="00A410C8" w:rsidRDefault="00F46F4C" w:rsidP="00B91900">
            <w:pPr>
              <w:pStyle w:val="Textkrper"/>
            </w:pPr>
            <w:r w:rsidRPr="00E57E71">
              <w:t>Advance Organizer</w:t>
            </w:r>
          </w:p>
        </w:tc>
        <w:tc>
          <w:tcPr>
            <w:tcW w:w="624" w:type="dxa"/>
          </w:tcPr>
          <w:p w:rsidR="00F46F4C" w:rsidRPr="00A410C8" w:rsidRDefault="00C562EC" w:rsidP="00B91900">
            <w:pPr>
              <w:pStyle w:val="Textkrper"/>
            </w:pPr>
            <w:r>
              <w:t>x</w:t>
            </w:r>
          </w:p>
        </w:tc>
        <w:tc>
          <w:tcPr>
            <w:tcW w:w="624" w:type="dxa"/>
          </w:tcPr>
          <w:p w:rsidR="00F46F4C" w:rsidRPr="00A410C8" w:rsidRDefault="00F46F4C" w:rsidP="00B91900">
            <w:pPr>
              <w:pStyle w:val="Textkrper"/>
            </w:pPr>
          </w:p>
        </w:tc>
      </w:tr>
      <w:tr w:rsidR="003C6297" w:rsidRPr="00A410C8" w:rsidTr="003C6297">
        <w:tc>
          <w:tcPr>
            <w:tcW w:w="1588" w:type="dxa"/>
            <w:shd w:val="clear" w:color="auto" w:fill="auto"/>
          </w:tcPr>
          <w:p w:rsidR="00F46F4C" w:rsidRPr="0048120E" w:rsidRDefault="00F46F4C" w:rsidP="00B91900">
            <w:pPr>
              <w:pStyle w:val="TabelleNummerierung"/>
              <w:rPr>
                <w:sz w:val="20"/>
              </w:rPr>
            </w:pPr>
            <w:r w:rsidRPr="0048120E">
              <w:rPr>
                <w:sz w:val="20"/>
              </w:rPr>
              <w:t>Einheit</w:t>
            </w:r>
          </w:p>
        </w:tc>
        <w:tc>
          <w:tcPr>
            <w:tcW w:w="850" w:type="dxa"/>
          </w:tcPr>
          <w:p w:rsidR="00F46F4C" w:rsidRPr="00A410C8" w:rsidRDefault="00115E8E" w:rsidP="00B91900">
            <w:pPr>
              <w:pStyle w:val="Textkrper"/>
            </w:pPr>
            <w:r>
              <w:t>8</w:t>
            </w:r>
          </w:p>
        </w:tc>
        <w:tc>
          <w:tcPr>
            <w:tcW w:w="3969" w:type="dxa"/>
          </w:tcPr>
          <w:p w:rsidR="00F46F4C" w:rsidRDefault="00F46F4C" w:rsidP="00B91900">
            <w:pPr>
              <w:pStyle w:val="Textkrper"/>
            </w:pPr>
            <w:r w:rsidRPr="00994DAE">
              <w:t>Lernthema</w:t>
            </w:r>
            <w:r w:rsidR="00C562EC">
              <w:t>:</w:t>
            </w:r>
          </w:p>
          <w:p w:rsidR="00C562EC" w:rsidRDefault="00C562EC" w:rsidP="00B91900">
            <w:pPr>
              <w:pStyle w:val="Textkrper"/>
              <w:rPr>
                <w:b/>
              </w:rPr>
            </w:pPr>
            <w:r w:rsidRPr="00C562EC">
              <w:rPr>
                <w:b/>
              </w:rPr>
              <w:t>Mikroorganismen</w:t>
            </w:r>
            <w:r>
              <w:rPr>
                <w:b/>
              </w:rPr>
              <w:t xml:space="preserve"> </w:t>
            </w:r>
            <w:r w:rsidR="00115E8E">
              <w:rPr>
                <w:b/>
              </w:rPr>
              <w:t>(MO)</w:t>
            </w:r>
          </w:p>
          <w:p w:rsidR="004B3FC3" w:rsidRPr="00115E8E" w:rsidRDefault="00115E8E" w:rsidP="00115E8E">
            <w:pPr>
              <w:pStyle w:val="Textkrperafz"/>
            </w:pPr>
            <w:r>
              <w:t>Allgemein</w:t>
            </w:r>
          </w:p>
          <w:p w:rsidR="00115E8E" w:rsidRPr="00115E8E" w:rsidRDefault="00115E8E" w:rsidP="00115E8E">
            <w:pPr>
              <w:pStyle w:val="Textkrperafz"/>
            </w:pPr>
            <w:r>
              <w:t>Salmonellen</w:t>
            </w:r>
          </w:p>
          <w:p w:rsidR="00115E8E" w:rsidRDefault="00115E8E" w:rsidP="00115E8E">
            <w:pPr>
              <w:pStyle w:val="Textkrperafz"/>
            </w:pPr>
            <w:r>
              <w:t>Konservierungsmethoden</w:t>
            </w:r>
          </w:p>
          <w:p w:rsidR="00115E8E" w:rsidRPr="00115E8E" w:rsidRDefault="00115E8E" w:rsidP="00115E8E">
            <w:pPr>
              <w:pStyle w:val="Textkrperafz"/>
            </w:pPr>
            <w:r>
              <w:t>MO bei der Lebensmittelherstellung</w:t>
            </w:r>
          </w:p>
        </w:tc>
        <w:tc>
          <w:tcPr>
            <w:tcW w:w="1984" w:type="dxa"/>
          </w:tcPr>
          <w:p w:rsidR="00F46F4C" w:rsidRPr="0048120E" w:rsidRDefault="00F46F4C" w:rsidP="00B91900">
            <w:pPr>
              <w:pStyle w:val="Textkrperlinks"/>
            </w:pPr>
            <w:r w:rsidRPr="0048120E">
              <w:t>Handlungskreislauf</w:t>
            </w:r>
          </w:p>
          <w:p w:rsidR="00CD35C6" w:rsidRDefault="00CD35C6" w:rsidP="00B91900">
            <w:pPr>
              <w:pStyle w:val="Textkrperlinks"/>
            </w:pPr>
            <w:r>
              <w:t>i</w:t>
            </w:r>
            <w:r w:rsidR="00F46F4C">
              <w:t xml:space="preserve">nformieren </w:t>
            </w:r>
            <w:r w:rsidR="00F46F4C" w:rsidRPr="0048120E">
              <w:t xml:space="preserve">bis </w:t>
            </w:r>
          </w:p>
          <w:p w:rsidR="00F46F4C" w:rsidRPr="00A410C8" w:rsidRDefault="00F46F4C" w:rsidP="00B91900">
            <w:pPr>
              <w:pStyle w:val="Textkrperlinks"/>
            </w:pPr>
            <w:r w:rsidRPr="0048120E">
              <w:t>bewerten</w:t>
            </w:r>
          </w:p>
        </w:tc>
        <w:tc>
          <w:tcPr>
            <w:tcW w:w="624" w:type="dxa"/>
          </w:tcPr>
          <w:p w:rsidR="00F46F4C" w:rsidRPr="00A410C8" w:rsidRDefault="00C562EC" w:rsidP="00B91900">
            <w:pPr>
              <w:pStyle w:val="Textkrper"/>
            </w:pPr>
            <w:r>
              <w:t>x</w:t>
            </w:r>
          </w:p>
        </w:tc>
        <w:tc>
          <w:tcPr>
            <w:tcW w:w="624" w:type="dxa"/>
          </w:tcPr>
          <w:p w:rsidR="00F46F4C" w:rsidRPr="00A410C8" w:rsidRDefault="00F46F4C" w:rsidP="00B91900">
            <w:pPr>
              <w:pStyle w:val="Textkrper"/>
            </w:pPr>
          </w:p>
        </w:tc>
      </w:tr>
      <w:tr w:rsidR="00115E8E" w:rsidRPr="00115E8E" w:rsidTr="003C6297">
        <w:tc>
          <w:tcPr>
            <w:tcW w:w="1588" w:type="dxa"/>
            <w:shd w:val="clear" w:color="auto" w:fill="auto"/>
          </w:tcPr>
          <w:p w:rsidR="00F46F4C" w:rsidRPr="00115E8E" w:rsidRDefault="00F46F4C" w:rsidP="00B91900">
            <w:pPr>
              <w:pStyle w:val="TabelleNummerierung"/>
              <w:rPr>
                <w:color w:val="auto"/>
                <w:sz w:val="20"/>
              </w:rPr>
            </w:pPr>
            <w:r w:rsidRPr="00115E8E">
              <w:rPr>
                <w:color w:val="auto"/>
                <w:sz w:val="20"/>
              </w:rPr>
              <w:t>Einheit</w:t>
            </w:r>
          </w:p>
        </w:tc>
        <w:tc>
          <w:tcPr>
            <w:tcW w:w="850" w:type="dxa"/>
          </w:tcPr>
          <w:p w:rsidR="00F46F4C" w:rsidRPr="00115E8E" w:rsidRDefault="00C562EC" w:rsidP="00B91900">
            <w:pPr>
              <w:pStyle w:val="Textkrper"/>
            </w:pPr>
            <w:r w:rsidRPr="00115E8E">
              <w:t>6</w:t>
            </w:r>
          </w:p>
        </w:tc>
        <w:tc>
          <w:tcPr>
            <w:tcW w:w="3969" w:type="dxa"/>
          </w:tcPr>
          <w:p w:rsidR="00F46F4C" w:rsidRPr="00115E8E" w:rsidRDefault="00F46F4C" w:rsidP="00B91900">
            <w:pPr>
              <w:pStyle w:val="Textkrper"/>
            </w:pPr>
            <w:r w:rsidRPr="00115E8E">
              <w:t>Lernthema</w:t>
            </w:r>
          </w:p>
          <w:p w:rsidR="00C562EC" w:rsidRPr="00115E8E" w:rsidRDefault="00DE6B54" w:rsidP="00B91900">
            <w:pPr>
              <w:pStyle w:val="Textkrper"/>
              <w:rPr>
                <w:b/>
              </w:rPr>
            </w:pPr>
            <w:r w:rsidRPr="00115E8E">
              <w:rPr>
                <w:b/>
              </w:rPr>
              <w:t xml:space="preserve">Hygienemaßnahmen </w:t>
            </w:r>
            <w:r w:rsidR="00C562EC" w:rsidRPr="00115E8E">
              <w:rPr>
                <w:b/>
              </w:rPr>
              <w:t>angewendet</w:t>
            </w:r>
          </w:p>
        </w:tc>
        <w:tc>
          <w:tcPr>
            <w:tcW w:w="1984" w:type="dxa"/>
          </w:tcPr>
          <w:p w:rsidR="00F46F4C" w:rsidRPr="00115E8E" w:rsidRDefault="00F46F4C" w:rsidP="00B91900">
            <w:pPr>
              <w:pStyle w:val="Textkrperlinks"/>
            </w:pPr>
            <w:r w:rsidRPr="00115E8E">
              <w:t>Handlungskreislauf</w:t>
            </w:r>
          </w:p>
          <w:p w:rsidR="00F46F4C" w:rsidRPr="00115E8E" w:rsidRDefault="00CD35C6" w:rsidP="00B91900">
            <w:pPr>
              <w:pStyle w:val="Textkrperlinks"/>
            </w:pPr>
            <w:r>
              <w:t>i</w:t>
            </w:r>
            <w:r w:rsidR="00F46F4C" w:rsidRPr="00115E8E">
              <w:t>nformieren bis b</w:t>
            </w:r>
            <w:r w:rsidR="00F46F4C" w:rsidRPr="00115E8E">
              <w:t>e</w:t>
            </w:r>
            <w:r w:rsidR="00F46F4C" w:rsidRPr="00115E8E">
              <w:t>werten</w:t>
            </w:r>
          </w:p>
        </w:tc>
        <w:tc>
          <w:tcPr>
            <w:tcW w:w="624" w:type="dxa"/>
          </w:tcPr>
          <w:p w:rsidR="00F46F4C" w:rsidRPr="00115E8E" w:rsidRDefault="00F46F4C" w:rsidP="00B91900">
            <w:pPr>
              <w:pStyle w:val="Textkrper"/>
            </w:pPr>
          </w:p>
        </w:tc>
        <w:tc>
          <w:tcPr>
            <w:tcW w:w="624" w:type="dxa"/>
          </w:tcPr>
          <w:p w:rsidR="00F46F4C" w:rsidRPr="00115E8E" w:rsidRDefault="00C562EC" w:rsidP="00B91900">
            <w:pPr>
              <w:pStyle w:val="Textkrper"/>
            </w:pPr>
            <w:r w:rsidRPr="00115E8E">
              <w:t>x</w:t>
            </w:r>
          </w:p>
        </w:tc>
      </w:tr>
      <w:tr w:rsidR="003C6297" w:rsidRPr="00A410C8" w:rsidTr="003C6297">
        <w:tc>
          <w:tcPr>
            <w:tcW w:w="1588" w:type="dxa"/>
            <w:shd w:val="clear" w:color="auto" w:fill="auto"/>
          </w:tcPr>
          <w:p w:rsidR="00F46F4C" w:rsidRPr="0048120E" w:rsidRDefault="00F46F4C" w:rsidP="00B91900">
            <w:pPr>
              <w:pStyle w:val="TabelleNummerierung"/>
              <w:rPr>
                <w:sz w:val="20"/>
              </w:rPr>
            </w:pPr>
            <w:r w:rsidRPr="0048120E">
              <w:rPr>
                <w:sz w:val="20"/>
              </w:rPr>
              <w:t>Einheit</w:t>
            </w:r>
          </w:p>
        </w:tc>
        <w:tc>
          <w:tcPr>
            <w:tcW w:w="850" w:type="dxa"/>
          </w:tcPr>
          <w:p w:rsidR="00F46F4C" w:rsidRPr="00A410C8" w:rsidRDefault="00C562EC" w:rsidP="00B91900">
            <w:pPr>
              <w:pStyle w:val="Textkrper"/>
            </w:pPr>
            <w:r>
              <w:t>4</w:t>
            </w:r>
          </w:p>
        </w:tc>
        <w:tc>
          <w:tcPr>
            <w:tcW w:w="3969" w:type="dxa"/>
          </w:tcPr>
          <w:p w:rsidR="00F46F4C" w:rsidRPr="00115E8E" w:rsidRDefault="00F46F4C" w:rsidP="00B91900">
            <w:pPr>
              <w:pStyle w:val="Textkrper"/>
            </w:pPr>
            <w:r w:rsidRPr="00115E8E">
              <w:t>Lernthema</w:t>
            </w:r>
          </w:p>
          <w:p w:rsidR="00115E8E" w:rsidRPr="00115E8E" w:rsidRDefault="00C562EC" w:rsidP="00115E8E">
            <w:pPr>
              <w:pStyle w:val="Textkrper"/>
              <w:rPr>
                <w:b/>
              </w:rPr>
            </w:pPr>
            <w:r w:rsidRPr="00115E8E">
              <w:rPr>
                <w:b/>
              </w:rPr>
              <w:t xml:space="preserve">Rechtliche Vorschriften </w:t>
            </w:r>
          </w:p>
          <w:p w:rsidR="00C562EC" w:rsidRPr="00C562EC" w:rsidRDefault="00BD657B" w:rsidP="00115E8E">
            <w:pPr>
              <w:pStyle w:val="Textkrper"/>
              <w:rPr>
                <w:b/>
              </w:rPr>
            </w:pPr>
            <w:r>
              <w:rPr>
                <w:b/>
              </w:rPr>
              <w:t>(hier nicht ausgearbeitet)</w:t>
            </w:r>
          </w:p>
        </w:tc>
        <w:tc>
          <w:tcPr>
            <w:tcW w:w="1984" w:type="dxa"/>
          </w:tcPr>
          <w:p w:rsidR="00F46F4C" w:rsidRPr="0048120E" w:rsidRDefault="00F46F4C" w:rsidP="00B91900">
            <w:pPr>
              <w:pStyle w:val="Textkrperlinks"/>
            </w:pPr>
            <w:r w:rsidRPr="0048120E">
              <w:t>Handlungskreislauf</w:t>
            </w:r>
          </w:p>
          <w:p w:rsidR="00F46F4C" w:rsidRPr="00A410C8" w:rsidRDefault="00CD35C6" w:rsidP="00B91900">
            <w:pPr>
              <w:pStyle w:val="Textkrperlinks"/>
            </w:pPr>
            <w:r>
              <w:t>i</w:t>
            </w:r>
            <w:r w:rsidR="00F46F4C">
              <w:t xml:space="preserve">nformieren </w:t>
            </w:r>
            <w:r w:rsidR="00F46F4C" w:rsidRPr="0048120E">
              <w:t>bis b</w:t>
            </w:r>
            <w:r w:rsidR="00F46F4C" w:rsidRPr="0048120E">
              <w:t>e</w:t>
            </w:r>
            <w:r w:rsidR="00F46F4C" w:rsidRPr="0048120E">
              <w:t>werten</w:t>
            </w:r>
          </w:p>
        </w:tc>
        <w:tc>
          <w:tcPr>
            <w:tcW w:w="624" w:type="dxa"/>
          </w:tcPr>
          <w:p w:rsidR="00F46F4C" w:rsidRPr="00A410C8" w:rsidRDefault="00C562EC" w:rsidP="00B91900">
            <w:pPr>
              <w:pStyle w:val="Textkrper"/>
            </w:pPr>
            <w:r>
              <w:t>x</w:t>
            </w:r>
          </w:p>
        </w:tc>
        <w:tc>
          <w:tcPr>
            <w:tcW w:w="624" w:type="dxa"/>
          </w:tcPr>
          <w:p w:rsidR="00F46F4C" w:rsidRPr="00A410C8" w:rsidRDefault="00F46F4C" w:rsidP="00B91900">
            <w:pPr>
              <w:pStyle w:val="Textkrper"/>
            </w:pPr>
          </w:p>
        </w:tc>
      </w:tr>
      <w:tr w:rsidR="003C6297" w:rsidRPr="00A410C8" w:rsidTr="003C6297">
        <w:tc>
          <w:tcPr>
            <w:tcW w:w="1588" w:type="dxa"/>
            <w:shd w:val="clear" w:color="auto" w:fill="auto"/>
          </w:tcPr>
          <w:p w:rsidR="00F46F4C" w:rsidRPr="0048120E" w:rsidRDefault="00F46F4C" w:rsidP="00B91900">
            <w:pPr>
              <w:pStyle w:val="TabelleNummerierung"/>
              <w:rPr>
                <w:sz w:val="20"/>
              </w:rPr>
            </w:pPr>
            <w:r w:rsidRPr="0048120E">
              <w:rPr>
                <w:sz w:val="20"/>
              </w:rPr>
              <w:t>Einheit</w:t>
            </w:r>
          </w:p>
        </w:tc>
        <w:tc>
          <w:tcPr>
            <w:tcW w:w="850" w:type="dxa"/>
          </w:tcPr>
          <w:p w:rsidR="00F46F4C" w:rsidRPr="00A410C8" w:rsidRDefault="00C562EC" w:rsidP="00B91900">
            <w:pPr>
              <w:pStyle w:val="Textkrper"/>
            </w:pPr>
            <w:r>
              <w:t>6</w:t>
            </w:r>
          </w:p>
        </w:tc>
        <w:tc>
          <w:tcPr>
            <w:tcW w:w="3969" w:type="dxa"/>
          </w:tcPr>
          <w:p w:rsidR="00F46F4C" w:rsidRDefault="00F46F4C" w:rsidP="00B91900">
            <w:pPr>
              <w:pStyle w:val="Textkrper"/>
            </w:pPr>
            <w:r w:rsidRPr="00994DAE">
              <w:t>Lernthema</w:t>
            </w:r>
          </w:p>
          <w:p w:rsidR="00C562EC" w:rsidRDefault="00C562EC" w:rsidP="00B91900">
            <w:pPr>
              <w:pStyle w:val="Textkrper"/>
              <w:rPr>
                <w:b/>
              </w:rPr>
            </w:pPr>
            <w:r w:rsidRPr="00C562EC">
              <w:rPr>
                <w:b/>
              </w:rPr>
              <w:t>Textverarbeitung</w:t>
            </w:r>
          </w:p>
          <w:p w:rsidR="004B3FC3" w:rsidRPr="00A410C8" w:rsidRDefault="004B3FC3" w:rsidP="00B91900">
            <w:pPr>
              <w:pStyle w:val="Textkrper"/>
            </w:pPr>
            <w:r>
              <w:rPr>
                <w:b/>
              </w:rPr>
              <w:t>(hier nicht ausgearbeitet)</w:t>
            </w:r>
          </w:p>
        </w:tc>
        <w:tc>
          <w:tcPr>
            <w:tcW w:w="1984" w:type="dxa"/>
          </w:tcPr>
          <w:p w:rsidR="00F46F4C" w:rsidRPr="0048120E" w:rsidRDefault="00F46F4C" w:rsidP="00B91900">
            <w:pPr>
              <w:pStyle w:val="Textkrperlinks"/>
            </w:pPr>
            <w:r w:rsidRPr="0048120E">
              <w:t>Handlungskreislauf</w:t>
            </w:r>
          </w:p>
          <w:p w:rsidR="00F46F4C" w:rsidRPr="00A410C8" w:rsidRDefault="00CD35C6" w:rsidP="00B91900">
            <w:pPr>
              <w:pStyle w:val="Textkrperlinks"/>
            </w:pPr>
            <w:r>
              <w:t>i</w:t>
            </w:r>
            <w:r w:rsidR="00F46F4C">
              <w:t xml:space="preserve">nformieren </w:t>
            </w:r>
            <w:r w:rsidR="00F46F4C" w:rsidRPr="0048120E">
              <w:t>bis b</w:t>
            </w:r>
            <w:r w:rsidR="00F46F4C" w:rsidRPr="0048120E">
              <w:t>e</w:t>
            </w:r>
            <w:r w:rsidR="00F46F4C" w:rsidRPr="0048120E">
              <w:t>werten</w:t>
            </w:r>
          </w:p>
        </w:tc>
        <w:tc>
          <w:tcPr>
            <w:tcW w:w="624" w:type="dxa"/>
          </w:tcPr>
          <w:p w:rsidR="00F46F4C" w:rsidRPr="00A410C8" w:rsidRDefault="00F46F4C" w:rsidP="00B91900">
            <w:pPr>
              <w:pStyle w:val="Textkrper"/>
            </w:pPr>
          </w:p>
        </w:tc>
        <w:tc>
          <w:tcPr>
            <w:tcW w:w="624" w:type="dxa"/>
          </w:tcPr>
          <w:p w:rsidR="00F46F4C" w:rsidRPr="00A410C8" w:rsidRDefault="00C562EC" w:rsidP="00B91900">
            <w:pPr>
              <w:pStyle w:val="Textkrper"/>
            </w:pPr>
            <w:r>
              <w:t>x</w:t>
            </w:r>
          </w:p>
        </w:tc>
      </w:tr>
      <w:tr w:rsidR="003C6297" w:rsidRPr="00A410C8" w:rsidTr="003C6297">
        <w:tc>
          <w:tcPr>
            <w:tcW w:w="1588" w:type="dxa"/>
            <w:shd w:val="clear" w:color="auto" w:fill="auto"/>
          </w:tcPr>
          <w:p w:rsidR="00F46F4C" w:rsidRPr="0048120E" w:rsidRDefault="00F46F4C" w:rsidP="00B91900">
            <w:pPr>
              <w:pStyle w:val="TabelleNummerierung"/>
              <w:rPr>
                <w:sz w:val="20"/>
              </w:rPr>
            </w:pPr>
            <w:r w:rsidRPr="0048120E">
              <w:rPr>
                <w:sz w:val="20"/>
              </w:rPr>
              <w:t>Einheit</w:t>
            </w:r>
          </w:p>
        </w:tc>
        <w:tc>
          <w:tcPr>
            <w:tcW w:w="850" w:type="dxa"/>
          </w:tcPr>
          <w:p w:rsidR="00F46F4C" w:rsidRPr="00A410C8" w:rsidRDefault="001066EA" w:rsidP="00B91900">
            <w:pPr>
              <w:pStyle w:val="Textkrper"/>
            </w:pPr>
            <w:r>
              <w:t>2</w:t>
            </w:r>
          </w:p>
        </w:tc>
        <w:tc>
          <w:tcPr>
            <w:tcW w:w="3969" w:type="dxa"/>
          </w:tcPr>
          <w:p w:rsidR="00F46F4C" w:rsidRPr="00A410C8" w:rsidRDefault="00F46F4C" w:rsidP="00B91900">
            <w:pPr>
              <w:pStyle w:val="Textkrper"/>
            </w:pPr>
            <w:r w:rsidRPr="0048120E">
              <w:t>Feedback</w:t>
            </w:r>
          </w:p>
        </w:tc>
        <w:tc>
          <w:tcPr>
            <w:tcW w:w="1984" w:type="dxa"/>
          </w:tcPr>
          <w:p w:rsidR="00F46F4C" w:rsidRPr="006E2E40" w:rsidRDefault="00F46F4C" w:rsidP="00B91900">
            <w:pPr>
              <w:pStyle w:val="Textkrperlinks"/>
            </w:pPr>
            <w:r w:rsidRPr="006E2E40">
              <w:t>Evaluationssche</w:t>
            </w:r>
            <w:r w:rsidRPr="006E2E40">
              <w:t>i</w:t>
            </w:r>
            <w:r w:rsidRPr="006E2E40">
              <w:t>be/</w:t>
            </w:r>
            <w:r w:rsidR="006E2E40" w:rsidRPr="006E2E40">
              <w:t>Zielscheibe</w:t>
            </w:r>
          </w:p>
          <w:p w:rsidR="006E2E40" w:rsidRDefault="006E2E40" w:rsidP="00B91900">
            <w:pPr>
              <w:pStyle w:val="Textkrperlinks"/>
            </w:pPr>
            <w:r w:rsidRPr="006E2E40">
              <w:t>Feedbacksätze</w:t>
            </w:r>
          </w:p>
          <w:p w:rsidR="006E2E40" w:rsidRDefault="006E2E40" w:rsidP="00B91900">
            <w:pPr>
              <w:pStyle w:val="Textkrperlinks"/>
            </w:pPr>
            <w:r>
              <w:t>Rückblick mit dem Advance Organicer</w:t>
            </w:r>
          </w:p>
          <w:p w:rsidR="006E2E40" w:rsidRPr="006E2E40" w:rsidRDefault="006E2E40" w:rsidP="00B91900">
            <w:pPr>
              <w:pStyle w:val="Textkrperlinks"/>
            </w:pPr>
            <w:r>
              <w:t>Lernwegeliste und Kompetenzraster</w:t>
            </w:r>
          </w:p>
        </w:tc>
        <w:tc>
          <w:tcPr>
            <w:tcW w:w="624" w:type="dxa"/>
          </w:tcPr>
          <w:p w:rsidR="00F46F4C" w:rsidRPr="006E2E40" w:rsidRDefault="00C562EC" w:rsidP="00B91900">
            <w:pPr>
              <w:pStyle w:val="Textkrper"/>
            </w:pPr>
            <w:r w:rsidRPr="006E2E40">
              <w:t>x</w:t>
            </w:r>
          </w:p>
        </w:tc>
        <w:tc>
          <w:tcPr>
            <w:tcW w:w="624" w:type="dxa"/>
          </w:tcPr>
          <w:p w:rsidR="00F46F4C" w:rsidRPr="00A410C8" w:rsidRDefault="00F46F4C" w:rsidP="00B91900">
            <w:pPr>
              <w:pStyle w:val="Textkrper"/>
            </w:pPr>
          </w:p>
        </w:tc>
      </w:tr>
      <w:tr w:rsidR="003C6297" w:rsidRPr="00A410C8" w:rsidTr="003C6297">
        <w:tc>
          <w:tcPr>
            <w:tcW w:w="1588" w:type="dxa"/>
            <w:shd w:val="clear" w:color="auto" w:fill="auto"/>
          </w:tcPr>
          <w:p w:rsidR="00F46F4C" w:rsidRPr="0048120E" w:rsidRDefault="00F46F4C" w:rsidP="00B91900">
            <w:pPr>
              <w:pStyle w:val="TabelleNummerierung"/>
              <w:numPr>
                <w:ilvl w:val="0"/>
                <w:numId w:val="0"/>
              </w:numPr>
              <w:ind w:left="604"/>
              <w:rPr>
                <w:sz w:val="20"/>
              </w:rPr>
            </w:pPr>
            <w:r w:rsidRPr="0048120E">
              <w:rPr>
                <w:rStyle w:val="Fett"/>
                <w:sz w:val="20"/>
              </w:rPr>
              <w:t>Summe</w:t>
            </w:r>
            <w:r w:rsidRPr="0048120E">
              <w:rPr>
                <w:sz w:val="20"/>
              </w:rPr>
              <w:t xml:space="preserve">: </w:t>
            </w:r>
          </w:p>
        </w:tc>
        <w:tc>
          <w:tcPr>
            <w:tcW w:w="850" w:type="dxa"/>
          </w:tcPr>
          <w:p w:rsidR="00F46F4C" w:rsidRPr="00A410C8" w:rsidRDefault="001066EA" w:rsidP="00B91900">
            <w:pPr>
              <w:pStyle w:val="Textkrper"/>
            </w:pPr>
            <w:r>
              <w:t>ca.</w:t>
            </w:r>
            <w:r w:rsidR="00625C22">
              <w:t xml:space="preserve"> </w:t>
            </w:r>
            <w:r>
              <w:t>27</w:t>
            </w:r>
            <w:r w:rsidR="00C35942">
              <w:t xml:space="preserve"> h</w:t>
            </w:r>
          </w:p>
        </w:tc>
        <w:tc>
          <w:tcPr>
            <w:tcW w:w="3969" w:type="dxa"/>
          </w:tcPr>
          <w:p w:rsidR="00F46F4C" w:rsidRPr="00A410C8" w:rsidRDefault="00F46F4C" w:rsidP="00B91900">
            <w:pPr>
              <w:pStyle w:val="Textkrper"/>
            </w:pPr>
          </w:p>
        </w:tc>
        <w:tc>
          <w:tcPr>
            <w:tcW w:w="1984" w:type="dxa"/>
          </w:tcPr>
          <w:p w:rsidR="00F46F4C" w:rsidRPr="00A410C8" w:rsidRDefault="00F46F4C" w:rsidP="00B91900">
            <w:pPr>
              <w:pStyle w:val="Textkrper"/>
            </w:pPr>
          </w:p>
        </w:tc>
        <w:tc>
          <w:tcPr>
            <w:tcW w:w="624" w:type="dxa"/>
          </w:tcPr>
          <w:p w:rsidR="00F46F4C" w:rsidRPr="00A410C8" w:rsidRDefault="00F46F4C" w:rsidP="00B91900">
            <w:pPr>
              <w:pStyle w:val="Textkrper"/>
            </w:pPr>
          </w:p>
        </w:tc>
        <w:tc>
          <w:tcPr>
            <w:tcW w:w="624" w:type="dxa"/>
          </w:tcPr>
          <w:p w:rsidR="00F46F4C" w:rsidRPr="00A410C8" w:rsidRDefault="00F46F4C" w:rsidP="00B91900">
            <w:pPr>
              <w:pStyle w:val="Textkrper"/>
            </w:pPr>
          </w:p>
        </w:tc>
      </w:tr>
    </w:tbl>
    <w:p w:rsidR="00F46F4C" w:rsidRDefault="00F46F4C" w:rsidP="00F46F4C">
      <w:pPr>
        <w:pStyle w:val="Textkrper"/>
      </w:pPr>
    </w:p>
    <w:p w:rsidR="00F46F4C" w:rsidRDefault="0025727D" w:rsidP="00F46F4C">
      <w:r>
        <w:t>*</w:t>
      </w:r>
      <w:r w:rsidR="00F46F4C" w:rsidRPr="0048120E">
        <w:t>Zeit = Angabe in Unterrichtsstunden (á 45 min)</w:t>
      </w:r>
    </w:p>
    <w:p w:rsidR="00F46F4C" w:rsidRDefault="00F46F4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939"/>
        <w:gridCol w:w="196"/>
        <w:gridCol w:w="2094"/>
      </w:tblGrid>
      <w:tr w:rsidR="00F46F4C" w:rsidRPr="00DE4890" w:rsidTr="00B91900">
        <w:trPr>
          <w:trHeight w:val="544"/>
        </w:trPr>
        <w:tc>
          <w:tcPr>
            <w:tcW w:w="2410" w:type="dxa"/>
            <w:shd w:val="clear" w:color="auto" w:fill="D9D9D9" w:themeFill="background1" w:themeFillShade="D9"/>
          </w:tcPr>
          <w:p w:rsidR="00F46F4C" w:rsidRDefault="00F46F4C" w:rsidP="00B91900">
            <w:pPr>
              <w:pStyle w:val="Tabelle6pt"/>
              <w:rPr>
                <w:color w:val="000000"/>
              </w:rPr>
            </w:pPr>
            <w:r>
              <w:lastRenderedPageBreak/>
              <w:t>Lernfeld</w:t>
            </w:r>
          </w:p>
          <w:p w:rsidR="00F46F4C" w:rsidRPr="00DE4890" w:rsidRDefault="00F46F4C" w:rsidP="00B91900">
            <w:pPr>
              <w:pStyle w:val="TabelleKopflinks"/>
            </w:pPr>
            <w:r>
              <w:t>LF 2</w:t>
            </w:r>
          </w:p>
        </w:tc>
        <w:tc>
          <w:tcPr>
            <w:tcW w:w="4939" w:type="dxa"/>
            <w:shd w:val="clear" w:color="auto" w:fill="D9D9D9" w:themeFill="background1" w:themeFillShade="D9"/>
          </w:tcPr>
          <w:p w:rsidR="00F46F4C" w:rsidRDefault="00F46F4C" w:rsidP="00B91900">
            <w:pPr>
              <w:pStyle w:val="Tabelle6pt"/>
              <w:rPr>
                <w:color w:val="000000"/>
              </w:rPr>
            </w:pPr>
            <w:r>
              <w:t>Titel</w:t>
            </w:r>
          </w:p>
          <w:p w:rsidR="00F46F4C" w:rsidRPr="00DE4890" w:rsidRDefault="00F46F4C" w:rsidP="00B91900">
            <w:pPr>
              <w:pStyle w:val="TabelleKopflinks"/>
            </w:pPr>
            <w:r w:rsidRPr="002408C7">
              <w:t>Gesund genießen in der Chill Out Lounge</w:t>
            </w:r>
          </w:p>
        </w:tc>
        <w:tc>
          <w:tcPr>
            <w:tcW w:w="196" w:type="dxa"/>
            <w:tcBorders>
              <w:top w:val="nil"/>
              <w:bottom w:val="nil"/>
            </w:tcBorders>
            <w:shd w:val="clear" w:color="auto" w:fill="auto"/>
          </w:tcPr>
          <w:p w:rsidR="00F46F4C" w:rsidRPr="00DE4890" w:rsidRDefault="00F46F4C" w:rsidP="00B91900">
            <w:pPr>
              <w:pStyle w:val="Textkrper"/>
            </w:pPr>
          </w:p>
        </w:tc>
        <w:tc>
          <w:tcPr>
            <w:tcW w:w="2094" w:type="dxa"/>
            <w:shd w:val="clear" w:color="auto" w:fill="D9D9D9" w:themeFill="background1" w:themeFillShade="D9"/>
          </w:tcPr>
          <w:p w:rsidR="00685C0E" w:rsidRDefault="00F46F4C" w:rsidP="00B91900">
            <w:pPr>
              <w:pStyle w:val="Textkrpermitte"/>
              <w:rPr>
                <w:rStyle w:val="Fett"/>
              </w:rPr>
            </w:pPr>
            <w:r w:rsidRPr="0048120E">
              <w:rPr>
                <w:rStyle w:val="Fett"/>
              </w:rPr>
              <w:t xml:space="preserve">Ernährung und </w:t>
            </w:r>
          </w:p>
          <w:p w:rsidR="00F46F4C" w:rsidRPr="0048120E" w:rsidRDefault="00F46F4C" w:rsidP="00B91900">
            <w:pPr>
              <w:pStyle w:val="Textkrpermitte"/>
              <w:rPr>
                <w:rStyle w:val="Fett"/>
              </w:rPr>
            </w:pPr>
            <w:r w:rsidRPr="0048120E">
              <w:rPr>
                <w:rStyle w:val="Fett"/>
              </w:rPr>
              <w:t>Gastronomie</w:t>
            </w:r>
          </w:p>
          <w:p w:rsidR="00F46F4C" w:rsidRPr="0048120E" w:rsidRDefault="00F46F4C" w:rsidP="00B91900">
            <w:pPr>
              <w:pStyle w:val="Textkrpermitte"/>
              <w:rPr>
                <w:rStyle w:val="Fett"/>
              </w:rPr>
            </w:pPr>
            <w:r w:rsidRPr="0048120E">
              <w:rPr>
                <w:rStyle w:val="Fett"/>
              </w:rPr>
              <w:t>EG2.01</w:t>
            </w:r>
          </w:p>
        </w:tc>
      </w:tr>
    </w:tbl>
    <w:p w:rsidR="00F46F4C" w:rsidRDefault="00F46F4C" w:rsidP="00F46F4C">
      <w:pPr>
        <w:pStyle w:val="berschrift1"/>
      </w:pPr>
      <w:r>
        <w:t>Kompetenzraster zum Lernprojekt Chill Out Lounge</w:t>
      </w:r>
    </w:p>
    <w:p w:rsidR="00F46F4C" w:rsidRPr="002E2419" w:rsidRDefault="00F46F4C" w:rsidP="00F46F4C">
      <w:pPr>
        <w:pStyle w:val="berschrift3"/>
      </w:pPr>
      <w:r w:rsidRPr="002E2419">
        <w:t xml:space="preserve">Die </w:t>
      </w:r>
      <w:r w:rsidRPr="001066EA">
        <w:rPr>
          <w:b/>
        </w:rPr>
        <w:t>fett</w:t>
      </w:r>
      <w:r>
        <w:t xml:space="preserve"> geschriebenen Kompetenzen </w:t>
      </w:r>
      <w:r w:rsidR="001066EA">
        <w:t>des Kompetenzrasters werden in diesem</w:t>
      </w:r>
      <w:r w:rsidRPr="002E2419">
        <w:t xml:space="preserve"> Lernprojekt bearbeitet:</w:t>
      </w:r>
    </w:p>
    <w:p w:rsidR="00F46F4C" w:rsidRDefault="00F46F4C" w:rsidP="00F46F4C">
      <w:pPr>
        <w:spacing w:line="240" w:lineRule="exact"/>
      </w:pPr>
    </w:p>
    <w:tbl>
      <w:tblPr>
        <w:tblW w:w="96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58"/>
        <w:gridCol w:w="6236"/>
      </w:tblGrid>
      <w:tr w:rsidR="00F46F4C" w:rsidRPr="00BE19F1" w:rsidTr="005E3ABD">
        <w:trPr>
          <w:trHeight w:val="246"/>
        </w:trPr>
        <w:tc>
          <w:tcPr>
            <w:tcW w:w="3458" w:type="dxa"/>
            <w:shd w:val="clear" w:color="auto" w:fill="D9D9D9"/>
          </w:tcPr>
          <w:p w:rsidR="00F46F4C" w:rsidRPr="00005EAC" w:rsidRDefault="00F46F4C" w:rsidP="00B91900">
            <w:pPr>
              <w:pStyle w:val="TabelleKopfmitte"/>
            </w:pPr>
            <w:r w:rsidRPr="00005EAC">
              <w:t>Kompetenzbereich</w:t>
            </w:r>
          </w:p>
        </w:tc>
        <w:tc>
          <w:tcPr>
            <w:tcW w:w="6236" w:type="dxa"/>
            <w:shd w:val="clear" w:color="auto" w:fill="D9D9D9"/>
          </w:tcPr>
          <w:p w:rsidR="00F46F4C" w:rsidRPr="00BE19F1" w:rsidRDefault="00F46F4C" w:rsidP="00B91900">
            <w:pPr>
              <w:pStyle w:val="TabellenkopfLS"/>
              <w:spacing w:line="240" w:lineRule="auto"/>
              <w:rPr>
                <w:sz w:val="18"/>
                <w:szCs w:val="18"/>
              </w:rPr>
            </w:pPr>
            <w:r w:rsidRPr="00BE19F1">
              <w:rPr>
                <w:sz w:val="18"/>
                <w:szCs w:val="18"/>
              </w:rPr>
              <w:t>LF2</w:t>
            </w:r>
          </w:p>
          <w:p w:rsidR="00F46F4C" w:rsidRPr="00BE19F1" w:rsidRDefault="00F46F4C" w:rsidP="00B91900">
            <w:pPr>
              <w:pStyle w:val="TabellenkopfLS"/>
              <w:spacing w:line="240" w:lineRule="auto"/>
              <w:rPr>
                <w:sz w:val="18"/>
                <w:szCs w:val="18"/>
              </w:rPr>
            </w:pPr>
            <w:r w:rsidRPr="00BE19F1">
              <w:rPr>
                <w:sz w:val="18"/>
                <w:szCs w:val="18"/>
              </w:rPr>
              <w:t>I</w:t>
            </w:r>
            <w:r>
              <w:rPr>
                <w:sz w:val="18"/>
                <w:szCs w:val="18"/>
              </w:rPr>
              <w:t>m Gastgewerbe mit Lebensmitteln</w:t>
            </w:r>
            <w:r>
              <w:rPr>
                <w:sz w:val="18"/>
                <w:szCs w:val="18"/>
              </w:rPr>
              <w:br/>
            </w:r>
            <w:r w:rsidRPr="00BE19F1">
              <w:rPr>
                <w:sz w:val="18"/>
                <w:szCs w:val="18"/>
              </w:rPr>
              <w:t>umgehen</w:t>
            </w:r>
          </w:p>
        </w:tc>
      </w:tr>
      <w:tr w:rsidR="00F46F4C" w:rsidRPr="00F46233" w:rsidTr="005E3ABD">
        <w:trPr>
          <w:trHeight w:val="567"/>
        </w:trPr>
        <w:tc>
          <w:tcPr>
            <w:tcW w:w="3458" w:type="dxa"/>
            <w:shd w:val="clear" w:color="auto" w:fill="D9D9D9"/>
          </w:tcPr>
          <w:p w:rsidR="00F46F4C" w:rsidRPr="00DE4890" w:rsidRDefault="00F46F4C" w:rsidP="00133D3C">
            <w:pPr>
              <w:pStyle w:val="Kopf8ptlinksnr"/>
              <w:numPr>
                <w:ilvl w:val="0"/>
                <w:numId w:val="18"/>
              </w:numPr>
            </w:pPr>
            <w:r w:rsidRPr="002E2419">
              <w:rPr>
                <w:b/>
              </w:rPr>
              <w:t>Rechtliche Rahmenbedingungen für das Arbeiten in der Gastronomie kennen und sie situationsbezogen anwenden</w:t>
            </w:r>
            <w:r w:rsidRPr="00DE4890">
              <w:br/>
            </w:r>
          </w:p>
        </w:tc>
        <w:tc>
          <w:tcPr>
            <w:tcW w:w="6236" w:type="dxa"/>
            <w:shd w:val="clear" w:color="auto" w:fill="auto"/>
          </w:tcPr>
          <w:p w:rsidR="00F46F4C" w:rsidRDefault="00F46F4C" w:rsidP="00B91900">
            <w:pPr>
              <w:pStyle w:val="TabelleLinks8PT"/>
            </w:pPr>
            <w:r w:rsidRPr="002E2419">
              <w:rPr>
                <w:rStyle w:val="Fett"/>
              </w:rPr>
              <w:t>Ich kann die Grundlagen der Hygiene und lebensmittelrechtliche Vorschriften anwe</w:t>
            </w:r>
            <w:r w:rsidRPr="002E2419">
              <w:rPr>
                <w:rStyle w:val="Fett"/>
              </w:rPr>
              <w:t>n</w:t>
            </w:r>
            <w:r w:rsidRPr="002E2419">
              <w:rPr>
                <w:rStyle w:val="Fett"/>
              </w:rPr>
              <w:t>den</w:t>
            </w:r>
            <w:r w:rsidRPr="00F46233">
              <w:t xml:space="preserve"> und Räume reinigen und pflegen.</w:t>
            </w:r>
            <w:r>
              <w:br/>
            </w:r>
            <w:r w:rsidRPr="002E2419">
              <w:rPr>
                <w:rStyle w:val="Fett"/>
              </w:rPr>
              <w:t>Ich kann die Qualität von Lebensmitteln durch geeignete Maßnahmen erhalten.</w:t>
            </w:r>
            <w:r w:rsidRPr="00F46233">
              <w:t xml:space="preserve"> </w:t>
            </w:r>
          </w:p>
          <w:p w:rsidR="00F46F4C" w:rsidRPr="00F46233" w:rsidRDefault="00F46F4C" w:rsidP="00B91900">
            <w:pPr>
              <w:pStyle w:val="TabelleLinks8PT"/>
            </w:pPr>
            <w:r w:rsidRPr="00F46233">
              <w:t>Ich kann die Grundlagen von Rechtsgeschäften benennen.</w:t>
            </w:r>
          </w:p>
        </w:tc>
      </w:tr>
      <w:tr w:rsidR="00F46F4C" w:rsidRPr="00F46233" w:rsidTr="005E3ABD">
        <w:trPr>
          <w:trHeight w:val="567"/>
        </w:trPr>
        <w:tc>
          <w:tcPr>
            <w:tcW w:w="3458" w:type="dxa"/>
            <w:shd w:val="clear" w:color="auto" w:fill="D9D9D9"/>
          </w:tcPr>
          <w:p w:rsidR="00F46F4C" w:rsidRPr="00DE4890" w:rsidRDefault="00F46F4C" w:rsidP="00B91900">
            <w:pPr>
              <w:pStyle w:val="Kopf8ptlinksnr"/>
            </w:pPr>
            <w:r w:rsidRPr="00981DF3">
              <w:rPr>
                <w:b/>
              </w:rPr>
              <w:t>Lebensmittel auswählen und sie bearbeiten</w:t>
            </w:r>
          </w:p>
        </w:tc>
        <w:tc>
          <w:tcPr>
            <w:tcW w:w="6236" w:type="dxa"/>
            <w:shd w:val="clear" w:color="auto" w:fill="auto"/>
          </w:tcPr>
          <w:p w:rsidR="00F46F4C" w:rsidRDefault="00F46F4C" w:rsidP="00B91900">
            <w:pPr>
              <w:pStyle w:val="TabelleLinks8PT"/>
            </w:pPr>
            <w:r w:rsidRPr="00F46233">
              <w:t>Ich kann die wichtigsten Inhalt</w:t>
            </w:r>
            <w:r>
              <w:t>s</w:t>
            </w:r>
            <w:r w:rsidRPr="00F46233">
              <w:t xml:space="preserve">stoffe und ihre Bedeutung benennen, kenne die Grundlagen einer vollwertigen Ernährung und kann damit mein Ernährungsverhalten bewerten. </w:t>
            </w:r>
          </w:p>
          <w:p w:rsidR="00F46F4C" w:rsidRPr="00F46233" w:rsidRDefault="00F46F4C" w:rsidP="00B91900">
            <w:pPr>
              <w:pStyle w:val="TabelleLinks8PT"/>
            </w:pPr>
            <w:r w:rsidRPr="002E2419">
              <w:rPr>
                <w:rStyle w:val="Fett"/>
              </w:rPr>
              <w:t>Ich kann mein Wissen in der Praxis umsetzen und Grundtechniken in der Küche mit geeigneten Arbeitsmitteln anwenden</w:t>
            </w:r>
            <w:r w:rsidRPr="00F46233">
              <w:t xml:space="preserve"> und Produkte sensorisch beurteilen.</w:t>
            </w:r>
          </w:p>
        </w:tc>
      </w:tr>
      <w:tr w:rsidR="00F46F4C" w:rsidRPr="00F46233" w:rsidTr="005E3ABD">
        <w:trPr>
          <w:trHeight w:val="567"/>
        </w:trPr>
        <w:tc>
          <w:tcPr>
            <w:tcW w:w="3458" w:type="dxa"/>
            <w:shd w:val="clear" w:color="auto" w:fill="D9D9D9"/>
          </w:tcPr>
          <w:p w:rsidR="00F46F4C" w:rsidRPr="00190E91" w:rsidRDefault="00F46F4C" w:rsidP="00B91900">
            <w:pPr>
              <w:pStyle w:val="Kopf8ptlinksnr"/>
            </w:pPr>
            <w:r w:rsidRPr="00190E91">
              <w:t>Dienstleister und Gastgeber sein</w:t>
            </w:r>
          </w:p>
        </w:tc>
        <w:tc>
          <w:tcPr>
            <w:tcW w:w="6236" w:type="dxa"/>
            <w:shd w:val="clear" w:color="auto" w:fill="auto"/>
          </w:tcPr>
          <w:p w:rsidR="00F46F4C" w:rsidRPr="00F46233" w:rsidRDefault="00F46F4C" w:rsidP="00B91900">
            <w:pPr>
              <w:pStyle w:val="TabelleLinks8PT"/>
            </w:pPr>
            <w:r w:rsidRPr="00F46233">
              <w:t>Ich kann Räume anlassbezogen eindecken, gestalten und Speisen servieren.</w:t>
            </w:r>
          </w:p>
        </w:tc>
      </w:tr>
      <w:tr w:rsidR="00F46F4C" w:rsidRPr="00F46233" w:rsidTr="005E3ABD">
        <w:trPr>
          <w:trHeight w:val="567"/>
        </w:trPr>
        <w:tc>
          <w:tcPr>
            <w:tcW w:w="3458" w:type="dxa"/>
            <w:shd w:val="clear" w:color="auto" w:fill="D9D9D9"/>
          </w:tcPr>
          <w:p w:rsidR="00F46F4C" w:rsidRPr="00DE4890" w:rsidRDefault="00F46F4C" w:rsidP="00B91900">
            <w:pPr>
              <w:pStyle w:val="Kopf8ptlinksnr"/>
            </w:pPr>
            <w:r w:rsidRPr="00981DF3">
              <w:rPr>
                <w:b/>
              </w:rPr>
              <w:t>Den PC fachbezogen einsetzen</w:t>
            </w:r>
          </w:p>
        </w:tc>
        <w:tc>
          <w:tcPr>
            <w:tcW w:w="6236" w:type="dxa"/>
            <w:shd w:val="clear" w:color="auto" w:fill="auto"/>
          </w:tcPr>
          <w:p w:rsidR="00F46F4C" w:rsidRPr="002E2419" w:rsidRDefault="00F46F4C" w:rsidP="00B91900">
            <w:pPr>
              <w:pStyle w:val="TabelleLinks8PT"/>
              <w:rPr>
                <w:rStyle w:val="Fett"/>
              </w:rPr>
            </w:pPr>
            <w:r w:rsidRPr="002E2419">
              <w:rPr>
                <w:rStyle w:val="Fett"/>
              </w:rPr>
              <w:t>Ich kann einfache Textgestaltungen und Formatierungen umsetzen.</w:t>
            </w:r>
          </w:p>
        </w:tc>
      </w:tr>
      <w:tr w:rsidR="00F46F4C" w:rsidRPr="00F46233" w:rsidTr="005E3ABD">
        <w:trPr>
          <w:trHeight w:val="567"/>
        </w:trPr>
        <w:tc>
          <w:tcPr>
            <w:tcW w:w="3458" w:type="dxa"/>
            <w:shd w:val="clear" w:color="auto" w:fill="D9D9D9"/>
          </w:tcPr>
          <w:p w:rsidR="00F46F4C" w:rsidRPr="00190E91" w:rsidRDefault="00F46F4C" w:rsidP="00B91900">
            <w:pPr>
              <w:pStyle w:val="Kopf8ptlinksnr"/>
            </w:pPr>
            <w:r w:rsidRPr="00190E91">
              <w:t>Im Team arbeiten und kommunizieren</w:t>
            </w:r>
          </w:p>
        </w:tc>
        <w:tc>
          <w:tcPr>
            <w:tcW w:w="6236" w:type="dxa"/>
            <w:shd w:val="clear" w:color="auto" w:fill="auto"/>
          </w:tcPr>
          <w:p w:rsidR="00F46F4C" w:rsidRPr="00F46233" w:rsidRDefault="00F46F4C" w:rsidP="00B91900">
            <w:pPr>
              <w:pStyle w:val="TabelleLinks8PT"/>
            </w:pPr>
            <w:r w:rsidRPr="00F46233">
              <w:t>Ich kann situationsbezogen kommunizieren, übernehme selbstständig Aufgaben und bringe mich aktiv im Team ein.</w:t>
            </w:r>
          </w:p>
        </w:tc>
      </w:tr>
      <w:tr w:rsidR="00F46F4C" w:rsidRPr="00F46233" w:rsidTr="005E3ABD">
        <w:trPr>
          <w:trHeight w:val="567"/>
        </w:trPr>
        <w:tc>
          <w:tcPr>
            <w:tcW w:w="3458" w:type="dxa"/>
            <w:shd w:val="clear" w:color="auto" w:fill="D9D9D9"/>
          </w:tcPr>
          <w:p w:rsidR="00F46F4C" w:rsidRPr="00190E91" w:rsidRDefault="00F46F4C" w:rsidP="00B91900">
            <w:pPr>
              <w:pStyle w:val="Kopf8ptlinksnr"/>
            </w:pPr>
            <w:r w:rsidRPr="00190E91">
              <w:t>Arbeitsabläufe planen und gestalten</w:t>
            </w:r>
          </w:p>
        </w:tc>
        <w:tc>
          <w:tcPr>
            <w:tcW w:w="6236" w:type="dxa"/>
            <w:shd w:val="clear" w:color="auto" w:fill="auto"/>
          </w:tcPr>
          <w:p w:rsidR="00F46F4C" w:rsidRPr="00F46233" w:rsidRDefault="00F46F4C" w:rsidP="00B91900">
            <w:pPr>
              <w:pStyle w:val="TabelleLinks8PT"/>
            </w:pPr>
            <w:r w:rsidRPr="00F46233">
              <w:t>Ich kann Arbeitsabläufe nach ergonomischen, ökologischen und ökonomischen Grundsä</w:t>
            </w:r>
            <w:r w:rsidRPr="00F46233">
              <w:t>t</w:t>
            </w:r>
            <w:r w:rsidRPr="00F46233">
              <w:t>zen planen und gestalten.</w:t>
            </w:r>
          </w:p>
        </w:tc>
      </w:tr>
    </w:tbl>
    <w:p w:rsidR="004A4DC0" w:rsidRDefault="00F46F4C" w:rsidP="00F46F4C">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BF7272" w:rsidRPr="00B51DE9" w:rsidTr="00A1042A">
        <w:trPr>
          <w:trHeight w:val="523"/>
        </w:trPr>
        <w:tc>
          <w:tcPr>
            <w:tcW w:w="2352" w:type="dxa"/>
            <w:tcBorders>
              <w:left w:val="single" w:sz="4" w:space="0" w:color="auto"/>
              <w:bottom w:val="single" w:sz="4" w:space="0" w:color="auto"/>
              <w:right w:val="single" w:sz="4" w:space="0" w:color="auto"/>
            </w:tcBorders>
            <w:shd w:val="clear" w:color="auto" w:fill="D9D9D9"/>
            <w:hideMark/>
          </w:tcPr>
          <w:p w:rsidR="00BF7272" w:rsidRPr="004A4DC0" w:rsidRDefault="00BF7272" w:rsidP="005122A9">
            <w:pPr>
              <w:pStyle w:val="Tabelle6pt"/>
            </w:pPr>
            <w:r>
              <w:lastRenderedPageBreak/>
              <w:br w:type="page"/>
              <w:t>Lernfeld</w:t>
            </w:r>
          </w:p>
          <w:p w:rsidR="00BF7272" w:rsidRDefault="00BF7272" w:rsidP="007D288B">
            <w:pPr>
              <w:pStyle w:val="TabelleKopflinks"/>
            </w:pPr>
            <w:r>
              <w:t xml:space="preserve">LF </w:t>
            </w:r>
            <w:r w:rsidR="007D288B">
              <w:t>2</w:t>
            </w:r>
          </w:p>
        </w:tc>
        <w:tc>
          <w:tcPr>
            <w:tcW w:w="4996" w:type="dxa"/>
            <w:tcBorders>
              <w:left w:val="single" w:sz="4" w:space="0" w:color="auto"/>
              <w:bottom w:val="single" w:sz="4" w:space="0" w:color="auto"/>
              <w:right w:val="single" w:sz="4" w:space="0" w:color="auto"/>
            </w:tcBorders>
            <w:shd w:val="clear" w:color="auto" w:fill="D9D9D9"/>
            <w:hideMark/>
          </w:tcPr>
          <w:p w:rsidR="00BF7272" w:rsidRDefault="00BF7272" w:rsidP="005122A9">
            <w:pPr>
              <w:pStyle w:val="Tabelle6pt"/>
              <w:rPr>
                <w:color w:val="000000"/>
              </w:rPr>
            </w:pPr>
            <w:r>
              <w:t>Titel</w:t>
            </w:r>
          </w:p>
          <w:p w:rsidR="00BF7272" w:rsidRDefault="00BF7272" w:rsidP="00994DAE">
            <w:pPr>
              <w:pStyle w:val="TabelleKopflinks"/>
            </w:pPr>
            <w:r>
              <w:t xml:space="preserve">01 </w:t>
            </w:r>
            <w:r w:rsidR="002408C7" w:rsidRPr="002408C7">
              <w:t>Gesund genießen in der Chill Out Lounge</w:t>
            </w:r>
          </w:p>
        </w:tc>
        <w:tc>
          <w:tcPr>
            <w:tcW w:w="188" w:type="dxa"/>
            <w:vMerge w:val="restart"/>
            <w:tcBorders>
              <w:top w:val="nil"/>
              <w:left w:val="single" w:sz="4" w:space="0" w:color="auto"/>
              <w:bottom w:val="nil"/>
              <w:right w:val="single" w:sz="4" w:space="0" w:color="auto"/>
            </w:tcBorders>
            <w:shd w:val="clear" w:color="auto" w:fill="FFFFFF"/>
          </w:tcPr>
          <w:p w:rsidR="00BF7272" w:rsidRPr="004B658C" w:rsidRDefault="00BF7272" w:rsidP="005122A9"/>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85C0E" w:rsidRDefault="0048120E" w:rsidP="0048120E">
            <w:pPr>
              <w:pStyle w:val="Textkrpermitte"/>
              <w:rPr>
                <w:rStyle w:val="Fett"/>
              </w:rPr>
            </w:pPr>
            <w:r w:rsidRPr="0048120E">
              <w:rPr>
                <w:rStyle w:val="Fett"/>
              </w:rPr>
              <w:t xml:space="preserve">Ernährung und </w:t>
            </w:r>
          </w:p>
          <w:p w:rsidR="0048120E" w:rsidRPr="0048120E" w:rsidRDefault="0048120E" w:rsidP="0048120E">
            <w:pPr>
              <w:pStyle w:val="Textkrpermitte"/>
              <w:rPr>
                <w:rStyle w:val="Fett"/>
              </w:rPr>
            </w:pPr>
            <w:r w:rsidRPr="0048120E">
              <w:rPr>
                <w:rStyle w:val="Fett"/>
              </w:rPr>
              <w:t>Gastronomie</w:t>
            </w:r>
          </w:p>
          <w:p w:rsidR="00BF7272" w:rsidRPr="00B51DE9" w:rsidRDefault="00994DAE" w:rsidP="00994DAE">
            <w:pPr>
              <w:pStyle w:val="TabelleKopfmitte"/>
              <w:rPr>
                <w:rFonts w:eastAsia="Calibri"/>
              </w:rPr>
            </w:pPr>
            <w:r>
              <w:t>EG2.01</w:t>
            </w:r>
            <w:r w:rsidR="00BF7272">
              <w:t xml:space="preserve"> </w:t>
            </w:r>
          </w:p>
        </w:tc>
      </w:tr>
      <w:tr w:rsidR="00BF7272" w:rsidRPr="00B51DE9" w:rsidTr="00A1042A">
        <w:trPr>
          <w:trHeight w:val="1371"/>
        </w:trPr>
        <w:tc>
          <w:tcPr>
            <w:tcW w:w="7348" w:type="dxa"/>
            <w:gridSpan w:val="2"/>
            <w:tcBorders>
              <w:left w:val="single" w:sz="4" w:space="0" w:color="auto"/>
              <w:right w:val="single" w:sz="4" w:space="0" w:color="auto"/>
            </w:tcBorders>
            <w:hideMark/>
          </w:tcPr>
          <w:p w:rsidR="00BF7272" w:rsidRDefault="00BF7272" w:rsidP="00A1042A">
            <w:pPr>
              <w:pStyle w:val="Tabelle6pt"/>
            </w:pPr>
            <w:r w:rsidRPr="00B6762A">
              <w:t>Kompetenz</w:t>
            </w:r>
            <w:r>
              <w:t>en:</w:t>
            </w:r>
          </w:p>
          <w:p w:rsidR="00994DAE" w:rsidRPr="00994DAE" w:rsidRDefault="00994DAE" w:rsidP="00A1042A">
            <w:pPr>
              <w:pStyle w:val="Kopf8ptafz"/>
              <w:rPr>
                <w:i/>
                <w:iCs/>
              </w:rPr>
            </w:pPr>
            <w:r w:rsidRPr="00F46233">
              <w:t>Ich kann die Grundlagen der Hygiene und lebensmittelr</w:t>
            </w:r>
            <w:r>
              <w:t>echtliche Vorschriften anwenden.</w:t>
            </w:r>
          </w:p>
          <w:p w:rsidR="00994DAE" w:rsidRPr="00994DAE" w:rsidRDefault="00994DAE" w:rsidP="00A1042A">
            <w:pPr>
              <w:pStyle w:val="Kopf8ptafz"/>
              <w:rPr>
                <w:i/>
                <w:iCs/>
              </w:rPr>
            </w:pPr>
            <w:r w:rsidRPr="00F46233">
              <w:t xml:space="preserve">Ich kann die Qualität von Lebensmitteln durch geeignete Maßnahmen erhalten. </w:t>
            </w:r>
          </w:p>
          <w:p w:rsidR="00994DAE" w:rsidRPr="00994DAE" w:rsidRDefault="00994DAE" w:rsidP="00A1042A">
            <w:pPr>
              <w:pStyle w:val="Kopf8ptafz"/>
              <w:rPr>
                <w:i/>
                <w:iCs/>
              </w:rPr>
            </w:pPr>
            <w:r w:rsidRPr="00F46233">
              <w:t>Ich kann mein Wissen in der Praxis umsetzen und Grundtechniken in der Küche mit geeigneten A</w:t>
            </w:r>
            <w:r w:rsidRPr="00F46233">
              <w:t>r</w:t>
            </w:r>
            <w:r w:rsidRPr="00F46233">
              <w:t>beitsmitteln anwenden</w:t>
            </w:r>
            <w:r>
              <w:t>.</w:t>
            </w:r>
          </w:p>
          <w:p w:rsidR="00994DAE" w:rsidRPr="00994DAE" w:rsidRDefault="00994DAE" w:rsidP="00A1042A">
            <w:pPr>
              <w:pStyle w:val="Kopf8ptafz"/>
              <w:rPr>
                <w:i/>
                <w:iCs/>
              </w:rPr>
            </w:pPr>
            <w:r w:rsidRPr="00F46233">
              <w:t>Ich kann einfache Textgestaltungen und Formatierungen umsetzen.</w:t>
            </w:r>
          </w:p>
          <w:p w:rsidR="00D23A08" w:rsidRPr="007A1D0A" w:rsidRDefault="00D23A08" w:rsidP="00D23A08">
            <w:pPr>
              <w:pStyle w:val="Kopf8ptafz"/>
              <w:rPr>
                <w:rStyle w:val="Hervorhebung"/>
                <w:i w:val="0"/>
                <w:iCs w:val="0"/>
              </w:rPr>
            </w:pPr>
            <w:r w:rsidRPr="007A1D0A">
              <w:rPr>
                <w:rStyle w:val="Hervorhebung"/>
              </w:rPr>
              <w:t>Ich kann Arbeitstechniken anwenden.</w:t>
            </w:r>
          </w:p>
          <w:p w:rsidR="00BF7272" w:rsidRPr="00A1042A" w:rsidRDefault="00D23A08" w:rsidP="00D23A08">
            <w:pPr>
              <w:pStyle w:val="Kopf8ptafz"/>
            </w:pPr>
            <w:r w:rsidRPr="007A1D0A">
              <w:rPr>
                <w:rStyle w:val="Hervorhebung"/>
              </w:rPr>
              <w:t>Ich kann kommunizieren und kooperieren.</w:t>
            </w:r>
          </w:p>
        </w:tc>
        <w:tc>
          <w:tcPr>
            <w:tcW w:w="188" w:type="dxa"/>
            <w:vMerge/>
            <w:tcBorders>
              <w:left w:val="single" w:sz="4" w:space="0" w:color="auto"/>
              <w:bottom w:val="nil"/>
              <w:right w:val="nil"/>
            </w:tcBorders>
            <w:vAlign w:val="center"/>
            <w:hideMark/>
          </w:tcPr>
          <w:p w:rsidR="00BF7272" w:rsidRDefault="00BF7272" w:rsidP="005122A9">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BF7272" w:rsidRPr="00B51DE9" w:rsidRDefault="00BF7272" w:rsidP="005122A9"/>
        </w:tc>
      </w:tr>
    </w:tbl>
    <w:p w:rsidR="00D34A82" w:rsidRPr="00DE4890" w:rsidRDefault="008E2D1B" w:rsidP="008E2D1B">
      <w:pPr>
        <w:pStyle w:val="berschrift1"/>
        <w:rPr>
          <w:rStyle w:val="Hervorhebung"/>
          <w:i w:val="0"/>
          <w:iCs w:val="0"/>
        </w:rPr>
      </w:pPr>
      <w:r w:rsidRPr="00DE4890">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BF7272" w:rsidRPr="00DE4890" w:rsidTr="00BF7272">
        <w:tc>
          <w:tcPr>
            <w:tcW w:w="4242" w:type="dxa"/>
            <w:gridSpan w:val="3"/>
            <w:shd w:val="clear" w:color="auto" w:fill="D9D9D9" w:themeFill="background1" w:themeFillShade="D9"/>
          </w:tcPr>
          <w:p w:rsidR="00BF7272" w:rsidRPr="00DE4890" w:rsidRDefault="00BF7272" w:rsidP="001B4C23">
            <w:pPr>
              <w:pStyle w:val="TabelleKopfmitte"/>
            </w:pPr>
            <w:r w:rsidRPr="00DE4890">
              <w:t>Was Sie hier lernen können</w:t>
            </w:r>
          </w:p>
        </w:tc>
        <w:tc>
          <w:tcPr>
            <w:tcW w:w="3696" w:type="dxa"/>
            <w:gridSpan w:val="2"/>
            <w:shd w:val="clear" w:color="auto" w:fill="D9D9D9" w:themeFill="background1" w:themeFillShade="D9"/>
          </w:tcPr>
          <w:p w:rsidR="00BF7272" w:rsidRPr="00DE4890" w:rsidRDefault="00BF7272" w:rsidP="001B4C23">
            <w:pPr>
              <w:pStyle w:val="TabelleKopfmitte"/>
            </w:pPr>
            <w:r w:rsidRPr="00DE4890">
              <w:t>Lernmaterialien</w:t>
            </w:r>
          </w:p>
          <w:p w:rsidR="00BF7272" w:rsidRPr="00DE4890" w:rsidRDefault="00BF7272" w:rsidP="001B4C23">
            <w:pPr>
              <w:pStyle w:val="Tabelle6ptmitte"/>
            </w:pPr>
            <w:r w:rsidRPr="00DE4890">
              <w:t>LernSCHRITTE, LernTHEMEN und LernPROJEKTE</w:t>
            </w:r>
          </w:p>
        </w:tc>
        <w:tc>
          <w:tcPr>
            <w:tcW w:w="1707" w:type="dxa"/>
            <w:shd w:val="clear" w:color="auto" w:fill="D9D9D9" w:themeFill="background1" w:themeFillShade="D9"/>
          </w:tcPr>
          <w:p w:rsidR="00BF7272" w:rsidRPr="00DE4890" w:rsidRDefault="00BF7272" w:rsidP="001B4C23">
            <w:pPr>
              <w:pStyle w:val="TabelleKopfmitte"/>
            </w:pPr>
            <w:r w:rsidRPr="00DE4890">
              <w:t>Ergänzungen</w:t>
            </w:r>
          </w:p>
        </w:tc>
      </w:tr>
      <w:tr w:rsidR="005E4648" w:rsidRPr="00DE4890" w:rsidTr="00BF7272">
        <w:tc>
          <w:tcPr>
            <w:tcW w:w="426" w:type="dxa"/>
            <w:vMerge w:val="restart"/>
            <w:shd w:val="clear" w:color="auto" w:fill="auto"/>
            <w:textDirection w:val="btLr"/>
          </w:tcPr>
          <w:p w:rsidR="005E4648" w:rsidRPr="00DE4890" w:rsidRDefault="005E4648" w:rsidP="00173367">
            <w:pPr>
              <w:pStyle w:val="TabelleKopflinks"/>
            </w:pPr>
            <w:r>
              <w:t>Informieren</w:t>
            </w:r>
          </w:p>
        </w:tc>
        <w:tc>
          <w:tcPr>
            <w:tcW w:w="3402" w:type="dxa"/>
            <w:shd w:val="clear" w:color="auto" w:fill="auto"/>
          </w:tcPr>
          <w:p w:rsidR="005E4648" w:rsidRPr="005E4648" w:rsidRDefault="005E4648" w:rsidP="00C60F4B">
            <w:pPr>
              <w:pStyle w:val="Textkrper"/>
            </w:pPr>
            <w:r w:rsidRPr="005E4648">
              <w:t>Ich kann einen Advance Organizer e</w:t>
            </w:r>
            <w:r w:rsidRPr="005E4648">
              <w:t>r</w:t>
            </w:r>
            <w:r w:rsidRPr="005E4648">
              <w:t>kennen, Verbindung zum Projekt e</w:t>
            </w:r>
            <w:r w:rsidRPr="005E4648">
              <w:t>r</w:t>
            </w:r>
            <w:r w:rsidRPr="005E4648">
              <w:t xml:space="preserve">kennen. </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pPr>
            <w:r w:rsidRPr="005E4648">
              <w:rPr>
                <w:rFonts w:eastAsia="Times New Roman" w:cs="Times New Roman"/>
              </w:rPr>
              <w:t>EG2.01</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das Lernprojekt analysieren und Aufgaben formulieren.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0E2E52" w:rsidP="00C60F4B">
            <w:pPr>
              <w:pStyle w:val="Kopf8ptafz"/>
              <w:numPr>
                <w:ilvl w:val="0"/>
                <w:numId w:val="0"/>
              </w:numPr>
              <w:rPr>
                <w:rFonts w:eastAsia="Times New Roman" w:cs="Times New Roman"/>
                <w:sz w:val="20"/>
                <w:lang w:eastAsia="de-DE"/>
              </w:rPr>
            </w:pPr>
            <w:r>
              <w:rPr>
                <w:rFonts w:eastAsia="Times New Roman" w:cs="Times New Roman"/>
                <w:sz w:val="20"/>
                <w:lang w:eastAsia="de-DE"/>
              </w:rPr>
              <w:t>EG2.01</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die Grundlagen der Hygiene benennen.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pPr>
            <w:r w:rsidRPr="005E4648">
              <w:t xml:space="preserve">EG2.01.02.01 </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FF1C4A" w:rsidRDefault="005E4648" w:rsidP="00C60F4B">
            <w:pPr>
              <w:pStyle w:val="Textkrper"/>
            </w:pPr>
            <w:r w:rsidRPr="00FF1C4A">
              <w:rPr>
                <w:rStyle w:val="Hervorhebung"/>
              </w:rPr>
              <w:t>Ich kann meine Gedanken und fachliche Inhalte mitteilen.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pPr>
            <w:r w:rsidRPr="005E4648">
              <w:t>EG2.01.02.01</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die Mikroorganismen b</w:t>
            </w:r>
            <w:r w:rsidRPr="005E4648">
              <w:t>e</w:t>
            </w:r>
            <w:r w:rsidRPr="005E4648">
              <w:t>schreiben und ihre Wachstumsbedi</w:t>
            </w:r>
            <w:r w:rsidRPr="005E4648">
              <w:t>n</w:t>
            </w:r>
            <w:r w:rsidRPr="005E4648">
              <w:t>gungen benennen.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EG2.01.02.02</w:t>
            </w:r>
          </w:p>
          <w:p w:rsidR="005E4648" w:rsidRPr="005E4648" w:rsidRDefault="005E4648" w:rsidP="005E4648">
            <w:pPr>
              <w:pStyle w:val="Textkrper"/>
            </w:pPr>
            <w:r w:rsidRPr="005E4648">
              <w:rPr>
                <w:rFonts w:eastAsia="Calibri"/>
              </w:rPr>
              <w:t>EG2.01.02.03</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den Lebensmittelverderb b</w:t>
            </w:r>
            <w:r w:rsidRPr="005E4648">
              <w:t>e</w:t>
            </w:r>
            <w:r w:rsidRPr="005E4648">
              <w:t>schreiben.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EG2.01.02.02</w:t>
            </w:r>
          </w:p>
          <w:p w:rsidR="005E4648" w:rsidRPr="005E4648" w:rsidRDefault="005E4648" w:rsidP="005E4648">
            <w:pPr>
              <w:pStyle w:val="Textkrper"/>
              <w:rPr>
                <w:rFonts w:eastAsia="Calibri"/>
              </w:rPr>
            </w:pP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die Ziele der Lebensmittelh</w:t>
            </w:r>
            <w:r w:rsidRPr="005E4648">
              <w:t>y</w:t>
            </w:r>
            <w:r w:rsidRPr="005E4648">
              <w:t>giene benennen.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EG2.01.02.02</w:t>
            </w:r>
          </w:p>
          <w:p w:rsidR="005E4648" w:rsidRPr="005E4648" w:rsidRDefault="005E4648" w:rsidP="005E4648">
            <w:pPr>
              <w:pStyle w:val="Textkrper"/>
              <w:rPr>
                <w:rFonts w:eastAsia="Calibri"/>
              </w:rPr>
            </w:pP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die Ursachen für einen L</w:t>
            </w:r>
            <w:r w:rsidRPr="005E4648">
              <w:t>e</w:t>
            </w:r>
            <w:r w:rsidRPr="005E4648">
              <w:t>bensmittelverderb benennen.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EG2.01.02.04</w:t>
            </w:r>
          </w:p>
          <w:p w:rsidR="005E4648" w:rsidRPr="005E4648" w:rsidRDefault="005E4648" w:rsidP="005E4648">
            <w:pPr>
              <w:pStyle w:val="Textkrper"/>
              <w:rPr>
                <w:rFonts w:eastAsia="Calibri"/>
              </w:rPr>
            </w:pPr>
            <w:r w:rsidRPr="005E4648">
              <w:t>EG2.01.02.05</w:t>
            </w:r>
          </w:p>
        </w:tc>
        <w:tc>
          <w:tcPr>
            <w:tcW w:w="425" w:type="dxa"/>
            <w:shd w:val="clear" w:color="auto" w:fill="auto"/>
          </w:tcPr>
          <w:p w:rsidR="005E4648" w:rsidRPr="005E4648" w:rsidRDefault="005E4648" w:rsidP="005E4648">
            <w:pPr>
              <w:pStyle w:val="Textkrpermitte"/>
            </w:pPr>
            <w:r w:rsidRPr="005E4648">
              <w:t>A-C</w:t>
            </w:r>
          </w:p>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Salmonellen als Ursache für eine Lebensmittelinfektion beschre</w:t>
            </w:r>
            <w:r w:rsidRPr="005E4648">
              <w:t>i</w:t>
            </w:r>
            <w:r w:rsidRPr="005E4648">
              <w:t>ben.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EG2.01.02.04</w:t>
            </w:r>
          </w:p>
          <w:p w:rsidR="005E4648" w:rsidRPr="005E4648" w:rsidRDefault="005E4648" w:rsidP="005E4648">
            <w:pPr>
              <w:pStyle w:val="Textkrper"/>
              <w:rPr>
                <w:rFonts w:eastAsia="Calibri"/>
              </w:rPr>
            </w:pPr>
            <w:r w:rsidRPr="005E4648">
              <w:t>EG2.01.02.05</w:t>
            </w:r>
          </w:p>
        </w:tc>
        <w:tc>
          <w:tcPr>
            <w:tcW w:w="425" w:type="dxa"/>
            <w:shd w:val="clear" w:color="auto" w:fill="auto"/>
          </w:tcPr>
          <w:p w:rsidR="005E4648" w:rsidRPr="005E4648" w:rsidRDefault="005E4648" w:rsidP="005E4648">
            <w:pPr>
              <w:pStyle w:val="Textkrpermitte"/>
            </w:pPr>
            <w:r w:rsidRPr="005E4648">
              <w:t>A-C</w:t>
            </w:r>
          </w:p>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FF1C4A" w:rsidRDefault="005E4648" w:rsidP="00C60F4B">
            <w:pPr>
              <w:pStyle w:val="Textkrper"/>
              <w:rPr>
                <w:i/>
              </w:rPr>
            </w:pPr>
            <w:r w:rsidRPr="00FF1C4A">
              <w:rPr>
                <w:i/>
              </w:rPr>
              <w:t>Ich kann mich mit Partnern austauschen und besprechen.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EG2.01.02.04</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Konservierungsmethoden benennen und beschreiben.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EG2.01.02.06</w:t>
            </w:r>
          </w:p>
          <w:p w:rsidR="005E4648" w:rsidRPr="005E4648" w:rsidRDefault="005E4648" w:rsidP="005E4648">
            <w:pPr>
              <w:pStyle w:val="Textkrper"/>
              <w:rPr>
                <w:rFonts w:eastAsia="Calibri"/>
              </w:rPr>
            </w:pPr>
            <w:r w:rsidRPr="005E4648">
              <w:rPr>
                <w:rFonts w:eastAsia="Calibri"/>
              </w:rPr>
              <w:t>EG2.01.02.07</w:t>
            </w:r>
          </w:p>
        </w:tc>
        <w:tc>
          <w:tcPr>
            <w:tcW w:w="425" w:type="dxa"/>
            <w:shd w:val="clear" w:color="auto" w:fill="auto"/>
          </w:tcPr>
          <w:p w:rsidR="005E4648" w:rsidRPr="005E4648" w:rsidRDefault="005E4648" w:rsidP="005E4648">
            <w:pPr>
              <w:pStyle w:val="Textkrpermitte"/>
            </w:pPr>
            <w:r w:rsidRPr="005E4648">
              <w:t>A</w:t>
            </w:r>
          </w:p>
          <w:p w:rsidR="005E4648" w:rsidRPr="005E4648" w:rsidRDefault="005E4648" w:rsidP="005E4648">
            <w:pPr>
              <w:pStyle w:val="Textkrpermitte"/>
            </w:pPr>
            <w:r w:rsidRPr="005E4648">
              <w:t>A</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Konservierungsmethoden benennen, beschreiben und unte</w:t>
            </w:r>
            <w:r w:rsidRPr="005E4648">
              <w:t>r</w:t>
            </w:r>
            <w:r w:rsidRPr="005E4648">
              <w:t>scheiden.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EG2.01.02.06</w:t>
            </w:r>
          </w:p>
          <w:p w:rsidR="005E4648" w:rsidRPr="005E4648" w:rsidRDefault="005E4648" w:rsidP="005E4648">
            <w:pPr>
              <w:pStyle w:val="Textkrper"/>
              <w:rPr>
                <w:rFonts w:eastAsia="Calibri"/>
              </w:rPr>
            </w:pPr>
            <w:r w:rsidRPr="005E4648">
              <w:rPr>
                <w:rFonts w:eastAsia="Calibri"/>
              </w:rPr>
              <w:t>EG2.01.02.07</w:t>
            </w:r>
          </w:p>
        </w:tc>
        <w:tc>
          <w:tcPr>
            <w:tcW w:w="425" w:type="dxa"/>
            <w:shd w:val="clear" w:color="auto" w:fill="auto"/>
          </w:tcPr>
          <w:p w:rsidR="005E4648" w:rsidRPr="005E4648" w:rsidRDefault="005E4648" w:rsidP="005E4648">
            <w:pPr>
              <w:pStyle w:val="Textkrpermitte"/>
            </w:pPr>
            <w:r w:rsidRPr="005E4648">
              <w:t>B</w:t>
            </w:r>
          </w:p>
          <w:p w:rsidR="005E4648" w:rsidRPr="005E4648" w:rsidRDefault="005E4648" w:rsidP="005E4648">
            <w:pPr>
              <w:pStyle w:val="Textkrpermitte"/>
            </w:pPr>
            <w:r w:rsidRPr="005E4648">
              <w:t>B</w:t>
            </w:r>
          </w:p>
        </w:tc>
        <w:tc>
          <w:tcPr>
            <w:tcW w:w="1707" w:type="dxa"/>
            <w:shd w:val="clear" w:color="auto" w:fill="auto"/>
          </w:tcPr>
          <w:p w:rsidR="005E4648" w:rsidRPr="005E4648" w:rsidRDefault="005E4648" w:rsidP="001B4C23">
            <w:pPr>
              <w:pStyle w:val="Textkrper"/>
            </w:pPr>
          </w:p>
        </w:tc>
      </w:tr>
      <w:tr w:rsidR="005E4648" w:rsidRPr="00DE4890" w:rsidTr="00BF7272">
        <w:tc>
          <w:tcPr>
            <w:tcW w:w="426" w:type="dxa"/>
            <w:vMerge/>
            <w:shd w:val="clear" w:color="auto" w:fill="auto"/>
          </w:tcPr>
          <w:p w:rsidR="005E4648" w:rsidRPr="00DE4890" w:rsidRDefault="005E4648" w:rsidP="001B4C23">
            <w:pPr>
              <w:pStyle w:val="Textkrper"/>
            </w:pPr>
          </w:p>
        </w:tc>
        <w:tc>
          <w:tcPr>
            <w:tcW w:w="3402" w:type="dxa"/>
            <w:shd w:val="clear" w:color="auto" w:fill="auto"/>
          </w:tcPr>
          <w:p w:rsidR="005E4648" w:rsidRPr="005E4648" w:rsidRDefault="005E4648" w:rsidP="00C60F4B">
            <w:pPr>
              <w:pStyle w:val="Textkrper"/>
            </w:pPr>
            <w:r w:rsidRPr="005E4648">
              <w:t>Ich kann Mikroorganismen bei der L</w:t>
            </w:r>
            <w:r w:rsidRPr="005E4648">
              <w:t>e</w:t>
            </w:r>
            <w:r w:rsidRPr="005E4648">
              <w:t>bensmittelherstellung benennen und erklären.</w:t>
            </w:r>
          </w:p>
        </w:tc>
        <w:tc>
          <w:tcPr>
            <w:tcW w:w="414" w:type="dxa"/>
            <w:shd w:val="clear" w:color="auto" w:fill="auto"/>
          </w:tcPr>
          <w:p w:rsidR="005E4648" w:rsidRPr="005E4648" w:rsidRDefault="005E4648" w:rsidP="005E4648">
            <w:pPr>
              <w:pStyle w:val="Textkrpermitte"/>
            </w:pPr>
          </w:p>
        </w:tc>
        <w:tc>
          <w:tcPr>
            <w:tcW w:w="3271" w:type="dxa"/>
            <w:shd w:val="clear" w:color="auto" w:fill="auto"/>
          </w:tcPr>
          <w:p w:rsidR="005E4648" w:rsidRPr="005E4648" w:rsidRDefault="005E4648" w:rsidP="005E4648">
            <w:pPr>
              <w:pStyle w:val="Textkrper"/>
              <w:rPr>
                <w:rFonts w:eastAsia="Calibri"/>
              </w:rPr>
            </w:pPr>
            <w:r w:rsidRPr="005E4648">
              <w:rPr>
                <w:rFonts w:eastAsia="Calibri"/>
              </w:rPr>
              <w:t>EG2.01.02.08</w:t>
            </w:r>
          </w:p>
        </w:tc>
        <w:tc>
          <w:tcPr>
            <w:tcW w:w="425" w:type="dxa"/>
            <w:shd w:val="clear" w:color="auto" w:fill="auto"/>
          </w:tcPr>
          <w:p w:rsidR="005E4648" w:rsidRPr="005E4648" w:rsidRDefault="005E4648" w:rsidP="005E4648">
            <w:pPr>
              <w:pStyle w:val="Textkrpermitte"/>
            </w:pPr>
            <w:r w:rsidRPr="005E4648">
              <w:t>A-C</w:t>
            </w:r>
          </w:p>
        </w:tc>
        <w:tc>
          <w:tcPr>
            <w:tcW w:w="1707" w:type="dxa"/>
            <w:shd w:val="clear" w:color="auto" w:fill="auto"/>
          </w:tcPr>
          <w:p w:rsidR="005E4648" w:rsidRPr="005E4648" w:rsidRDefault="005E4648"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FF1C4A">
            <w:pPr>
              <w:pStyle w:val="Textkrper"/>
            </w:pPr>
            <w:r w:rsidRPr="005E4648">
              <w:t>Ich kann das Wort Mikroorganismen benennen.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Kopf8ptafz"/>
              <w:numPr>
                <w:ilvl w:val="0"/>
                <w:numId w:val="0"/>
              </w:numPr>
              <w:rPr>
                <w:sz w:val="20"/>
              </w:rPr>
            </w:pPr>
            <w:r w:rsidRPr="005E4648">
              <w:rPr>
                <w:rFonts w:eastAsia="Times New Roman" w:cs="Times New Roman"/>
                <w:sz w:val="20"/>
                <w:lang w:eastAsia="de-DE"/>
              </w:rPr>
              <w:t>EG2.01.03.01</w:t>
            </w:r>
          </w:p>
          <w:p w:rsidR="00FF1C4A" w:rsidRPr="005E4648" w:rsidRDefault="00FF1C4A" w:rsidP="00FF1C4A">
            <w:pPr>
              <w:pStyle w:val="Textkrper"/>
            </w:pP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FF1C4A">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Hygienemaßnahmen erke</w:t>
            </w:r>
            <w:r w:rsidRPr="005E4648">
              <w:t>n</w:t>
            </w:r>
            <w:r w:rsidRPr="005E4648">
              <w:t>nen, markieren und benennen.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FF1C4A">
            <w:pPr>
              <w:pStyle w:val="Kopf8ptafz"/>
              <w:numPr>
                <w:ilvl w:val="0"/>
                <w:numId w:val="0"/>
              </w:numPr>
              <w:rPr>
                <w:sz w:val="20"/>
              </w:rPr>
            </w:pPr>
            <w:r w:rsidRPr="005E4648">
              <w:rPr>
                <w:rFonts w:eastAsia="Times New Roman" w:cs="Times New Roman"/>
                <w:sz w:val="20"/>
                <w:lang w:eastAsia="de-DE"/>
              </w:rPr>
              <w:t>EG2.01.03.02</w:t>
            </w:r>
          </w:p>
          <w:p w:rsidR="00FF1C4A" w:rsidRPr="005E4648" w:rsidRDefault="00FF1C4A" w:rsidP="005E4648">
            <w:pPr>
              <w:pStyle w:val="Textkrper"/>
              <w:rPr>
                <w:rFonts w:eastAsia="Calibri"/>
              </w:rPr>
            </w:pPr>
          </w:p>
        </w:tc>
        <w:tc>
          <w:tcPr>
            <w:tcW w:w="425" w:type="dxa"/>
            <w:shd w:val="clear" w:color="auto" w:fill="auto"/>
          </w:tcPr>
          <w:p w:rsidR="00FF1C4A" w:rsidRPr="005E4648" w:rsidRDefault="00FF1C4A" w:rsidP="005E4648">
            <w:pPr>
              <w:pStyle w:val="Textkrpermitte"/>
            </w:pPr>
            <w:r w:rsidRPr="005E4648">
              <w:t>A</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Hygienemaßnahmen bene</w:t>
            </w:r>
            <w:r w:rsidRPr="005E4648">
              <w:t>n</w:t>
            </w:r>
            <w:r w:rsidRPr="005E4648">
              <w:t>nen.</w:t>
            </w:r>
            <w:r>
              <w:t xml:space="preserve"> </w:t>
            </w:r>
            <w:r w:rsidRPr="005E4648">
              <w:t xml:space="preserve">Ich kann Hygienemaßnahmen </w:t>
            </w:r>
            <w:r w:rsidRPr="005E4648">
              <w:lastRenderedPageBreak/>
              <w:t>erklären.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EG2.01.03.02</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B</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 xml:space="preserve">Ich kann die Grundlagen der Hygiene im Betrieb erfassen. </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EG2.01.03.03</w:t>
            </w:r>
          </w:p>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t>Ich kann Hygieneregeln erklären.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C60F4B" w:rsidRDefault="00FF1C4A" w:rsidP="00C60F4B">
            <w:pPr>
              <w:pStyle w:val="Kopf8ptafz"/>
              <w:numPr>
                <w:ilvl w:val="0"/>
                <w:numId w:val="0"/>
              </w:numPr>
              <w:ind w:left="227" w:hanging="170"/>
              <w:rPr>
                <w:sz w:val="20"/>
              </w:rPr>
            </w:pPr>
            <w:r w:rsidRPr="005E4648">
              <w:rPr>
                <w:rFonts w:eastAsia="Times New Roman" w:cs="Times New Roman"/>
                <w:sz w:val="20"/>
                <w:lang w:eastAsia="de-DE"/>
              </w:rPr>
              <w:t>EG2.01.03.05</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die Herstellung von Joghurt erklären.</w:t>
            </w:r>
          </w:p>
          <w:p w:rsidR="00FF1C4A" w:rsidRPr="005E4648" w:rsidRDefault="00FF1C4A" w:rsidP="00C60F4B">
            <w:pPr>
              <w:pStyle w:val="Textkrper"/>
            </w:pPr>
            <w:r w:rsidRPr="005E4648">
              <w:t>Ich kann die Lebensbedingungen der Mikroorganismen bei der Joghurthe</w:t>
            </w:r>
            <w:r w:rsidRPr="005E4648">
              <w:t>r</w:t>
            </w:r>
            <w:r w:rsidRPr="005E4648">
              <w:t>stellung zuordnen und benennen.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EG2.01.03.06</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A</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die Lebensbedingungen der Mikroorganismen bei der Joghurthe</w:t>
            </w:r>
            <w:r w:rsidRPr="005E4648">
              <w:t>r</w:t>
            </w:r>
            <w:r w:rsidRPr="005E4648">
              <w:t>stellung zuordnen und benennen.</w:t>
            </w:r>
          </w:p>
          <w:p w:rsidR="00FF1C4A" w:rsidRPr="005E4648" w:rsidRDefault="00FF1C4A" w:rsidP="00C60F4B">
            <w:pPr>
              <w:pStyle w:val="Textkrper"/>
            </w:pPr>
            <w:r w:rsidRPr="005E4648">
              <w:t>Ich kann die Vorteile von selbst herg</w:t>
            </w:r>
            <w:r w:rsidRPr="005E4648">
              <w:t>e</w:t>
            </w:r>
            <w:r w:rsidRPr="005E4648">
              <w:t>stellten Produkten erklären.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EG2.01.03.06</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B</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die Lebensbedingungen der Mikroorganismen bei der Joghurthe</w:t>
            </w:r>
            <w:r w:rsidRPr="005E4648">
              <w:t>r</w:t>
            </w:r>
            <w:r w:rsidRPr="005E4648">
              <w:t>stellung benennen und erläutern.</w:t>
            </w:r>
          </w:p>
          <w:p w:rsidR="00FF1C4A" w:rsidRPr="005E4648" w:rsidRDefault="00FF1C4A" w:rsidP="00C60F4B">
            <w:pPr>
              <w:pStyle w:val="Textkrper"/>
            </w:pPr>
            <w:r w:rsidRPr="005E4648">
              <w:t>Ich kann die Vorteile von selbst herg</w:t>
            </w:r>
            <w:r w:rsidRPr="005E4648">
              <w:t>e</w:t>
            </w:r>
            <w:r w:rsidRPr="005E4648">
              <w:t>stellten Produkten erklären.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C60F4B">
            <w:pPr>
              <w:pStyle w:val="Kopf8ptafz"/>
              <w:numPr>
                <w:ilvl w:val="0"/>
                <w:numId w:val="0"/>
              </w:numPr>
              <w:rPr>
                <w:sz w:val="20"/>
              </w:rPr>
            </w:pPr>
            <w:r w:rsidRPr="005E4648">
              <w:rPr>
                <w:rFonts w:eastAsia="Times New Roman" w:cs="Times New Roman"/>
                <w:sz w:val="20"/>
                <w:lang w:eastAsia="de-DE"/>
              </w:rPr>
              <w:t>EG2.01.03.06</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trHeight w:val="128"/>
        </w:trPr>
        <w:tc>
          <w:tcPr>
            <w:tcW w:w="426" w:type="dxa"/>
            <w:vMerge w:val="restart"/>
            <w:shd w:val="clear" w:color="auto" w:fill="auto"/>
            <w:textDirection w:val="btLr"/>
          </w:tcPr>
          <w:p w:rsidR="00FF1C4A" w:rsidRPr="00DE4890" w:rsidRDefault="00FF1C4A" w:rsidP="001E24C0">
            <w:pPr>
              <w:pStyle w:val="TabelleKopflinks"/>
              <w:ind w:left="113" w:right="113"/>
            </w:pPr>
            <w:r w:rsidRPr="001E24C0">
              <w:t>Planen und Entscheiden</w:t>
            </w:r>
          </w:p>
        </w:tc>
        <w:tc>
          <w:tcPr>
            <w:tcW w:w="3402" w:type="dxa"/>
            <w:shd w:val="clear" w:color="auto" w:fill="auto"/>
          </w:tcPr>
          <w:p w:rsidR="00FF1C4A" w:rsidRPr="005E4648" w:rsidRDefault="00FF1C4A" w:rsidP="00C60F4B">
            <w:pPr>
              <w:pStyle w:val="Textkrper"/>
            </w:pPr>
            <w:r w:rsidRPr="005E4648">
              <w:t>Ich kann meine Vorgehensweise im Projekt planen und darüber entsche</w:t>
            </w:r>
            <w:r w:rsidRPr="005E4648">
              <w:t>i</w:t>
            </w:r>
            <w:r w:rsidRPr="005E4648">
              <w:t>den.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0E2E52" w:rsidP="005E4648">
            <w:pPr>
              <w:pStyle w:val="Textkrper"/>
            </w:pPr>
            <w: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trHeight w:val="127"/>
        </w:trPr>
        <w:tc>
          <w:tcPr>
            <w:tcW w:w="426" w:type="dxa"/>
            <w:vMerge/>
            <w:shd w:val="clear" w:color="auto" w:fill="auto"/>
            <w:textDirection w:val="btLr"/>
          </w:tcPr>
          <w:p w:rsidR="00FF1C4A" w:rsidRPr="001E24C0" w:rsidRDefault="00FF1C4A" w:rsidP="001E24C0">
            <w:pPr>
              <w:pStyle w:val="TabelleKopflinks"/>
              <w:ind w:left="113" w:right="113"/>
            </w:pPr>
          </w:p>
        </w:tc>
        <w:tc>
          <w:tcPr>
            <w:tcW w:w="3402" w:type="dxa"/>
            <w:shd w:val="clear" w:color="auto" w:fill="auto"/>
          </w:tcPr>
          <w:p w:rsidR="00FF1C4A" w:rsidRPr="005E4648" w:rsidRDefault="00FF1C4A" w:rsidP="00C60F4B">
            <w:pPr>
              <w:pStyle w:val="Textkrper"/>
            </w:pPr>
            <w:r w:rsidRPr="005E4648">
              <w:t>Ich kann die Grundlagen der Hygiene strukturieren.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t>EG2.01.02.01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FF1C4A" w:rsidRDefault="00FF1C4A" w:rsidP="00C60F4B">
            <w:pPr>
              <w:pStyle w:val="Textkrper"/>
              <w:rPr>
                <w:i/>
              </w:rPr>
            </w:pPr>
            <w:r w:rsidRPr="00FF1C4A">
              <w:rPr>
                <w:i/>
              </w:rPr>
              <w:t>Ich kann einen Steckbrief erstellen.</w:t>
            </w:r>
          </w:p>
          <w:p w:rsidR="00FF1C4A" w:rsidRPr="005E4648" w:rsidRDefault="00FF1C4A" w:rsidP="00C60F4B">
            <w:pPr>
              <w:pStyle w:val="Textkrper"/>
            </w:pP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Calibri"/>
              </w:rPr>
              <w:t>EG2.01.02.02</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FF1C4A" w:rsidRDefault="00FF1C4A" w:rsidP="00C60F4B">
            <w:pPr>
              <w:pStyle w:val="Textkrper"/>
              <w:rPr>
                <w:i/>
              </w:rPr>
            </w:pPr>
            <w:r w:rsidRPr="00FF1C4A">
              <w:rPr>
                <w:i/>
              </w:rPr>
              <w:t>Ich kann Texte strukturieren und in einer Tabelle zusammenfassen.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Calibri"/>
              </w:rPr>
              <w:t>EG2.01.02.04</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BF7272">
        <w:tc>
          <w:tcPr>
            <w:tcW w:w="426" w:type="dxa"/>
            <w:vMerge/>
            <w:shd w:val="clear" w:color="auto" w:fill="auto"/>
          </w:tcPr>
          <w:p w:rsidR="00FF1C4A" w:rsidRPr="00DE4890" w:rsidRDefault="00FF1C4A" w:rsidP="001B4C23">
            <w:pPr>
              <w:pStyle w:val="Textkrper"/>
            </w:pPr>
          </w:p>
        </w:tc>
        <w:tc>
          <w:tcPr>
            <w:tcW w:w="3402" w:type="dxa"/>
            <w:shd w:val="clear" w:color="auto" w:fill="auto"/>
          </w:tcPr>
          <w:p w:rsidR="00FF1C4A" w:rsidRPr="005E4648" w:rsidRDefault="00FF1C4A" w:rsidP="00C60F4B">
            <w:pPr>
              <w:pStyle w:val="Textkrper"/>
            </w:pPr>
            <w:r w:rsidRPr="005E4648">
              <w:t>Ich kann die Ursachen für einen L</w:t>
            </w:r>
            <w:r w:rsidRPr="005E4648">
              <w:t>e</w:t>
            </w:r>
            <w:r w:rsidRPr="005E4648">
              <w:t>bensmittelverderb benennen und kann Konservierungsmethoden ableiten.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rPr>
                <w:rFonts w:eastAsia="Calibri"/>
              </w:rPr>
            </w:pPr>
            <w:r w:rsidRPr="005E4648">
              <w:rPr>
                <w:rFonts w:eastAsia="Calibri"/>
              </w:rPr>
              <w:t>EG2.01.02.06</w:t>
            </w:r>
          </w:p>
          <w:p w:rsidR="00FF1C4A" w:rsidRPr="005E4648" w:rsidRDefault="00FF1C4A" w:rsidP="005E4648">
            <w:pPr>
              <w:pStyle w:val="Textkrper"/>
            </w:pPr>
            <w:r w:rsidRPr="005E4648">
              <w:rPr>
                <w:rFonts w:eastAsia="Calibri"/>
              </w:rPr>
              <w:t>EG2.01.02.07</w:t>
            </w:r>
          </w:p>
        </w:tc>
        <w:tc>
          <w:tcPr>
            <w:tcW w:w="425" w:type="dxa"/>
            <w:shd w:val="clear" w:color="auto" w:fill="auto"/>
          </w:tcPr>
          <w:p w:rsidR="00FF1C4A" w:rsidRPr="005E4648" w:rsidRDefault="00FF1C4A" w:rsidP="005E4648">
            <w:pPr>
              <w:pStyle w:val="Textkrpermitte"/>
            </w:pPr>
            <w:r w:rsidRPr="005E4648">
              <w:t>C</w:t>
            </w:r>
          </w:p>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val="restart"/>
            <w:shd w:val="clear" w:color="auto" w:fill="auto"/>
            <w:textDirection w:val="btLr"/>
          </w:tcPr>
          <w:p w:rsidR="00FF1C4A" w:rsidRPr="00DE4890" w:rsidRDefault="00FF1C4A" w:rsidP="001E24C0">
            <w:pPr>
              <w:pStyle w:val="TabelleKopflinks"/>
            </w:pPr>
            <w:r>
              <w:t>Durchführen</w:t>
            </w:r>
          </w:p>
        </w:tc>
        <w:tc>
          <w:tcPr>
            <w:tcW w:w="3402" w:type="dxa"/>
            <w:shd w:val="clear" w:color="auto" w:fill="auto"/>
          </w:tcPr>
          <w:p w:rsidR="00FF1C4A" w:rsidRPr="00FF1C4A" w:rsidRDefault="00FF1C4A" w:rsidP="00FF1C4A">
            <w:pPr>
              <w:pStyle w:val="Textkrper"/>
            </w:pPr>
            <w:r w:rsidRPr="00FF1C4A">
              <w:rPr>
                <w:rStyle w:val="Hervorhebung"/>
              </w:rPr>
              <w:t>Ich kann Aufgaben bearbeiten und ei</w:t>
            </w:r>
            <w:r w:rsidRPr="00FF1C4A">
              <w:rPr>
                <w:rStyle w:val="Hervorhebung"/>
              </w:rPr>
              <w:t>n</w:t>
            </w:r>
            <w:r w:rsidRPr="00FF1C4A">
              <w:rPr>
                <w:rStyle w:val="Hervorhebung"/>
              </w:rPr>
              <w:t>geübte Arbeitstechniken anwenden.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r w:rsidRPr="005E4648">
              <w:t>EG2.01.02.01</w:t>
            </w:r>
          </w:p>
          <w:p w:rsidR="00FF1C4A" w:rsidRPr="005E4648" w:rsidRDefault="00FF1C4A" w:rsidP="00FF1C4A">
            <w:pPr>
              <w:pStyle w:val="Textkrper"/>
            </w:pP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FF1C4A">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FF1C4A">
            <w:pPr>
              <w:pStyle w:val="Textkrper"/>
              <w:rPr>
                <w:iCs/>
              </w:rPr>
            </w:pPr>
            <w:r w:rsidRPr="005E4648">
              <w:t>Ich kann Eigenschaften der Mikroorg</w:t>
            </w:r>
            <w:r w:rsidRPr="005E4648">
              <w:t>a</w:t>
            </w:r>
            <w:r w:rsidRPr="005E4648">
              <w:t>nismen erkennen und zuordnen</w:t>
            </w:r>
            <w:r w:rsidR="0025727D">
              <w:t>.</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r w:rsidRPr="005E4648">
              <w:rPr>
                <w:rFonts w:eastAsia="Calibri"/>
              </w:rPr>
              <w:t>EG2.01.02.03</w:t>
            </w: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FF1C4A" w:rsidRDefault="00FF1C4A" w:rsidP="00C60F4B">
            <w:pPr>
              <w:pStyle w:val="Textkrper"/>
              <w:rPr>
                <w:i/>
              </w:rPr>
            </w:pPr>
            <w:r w:rsidRPr="00FF1C4A">
              <w:rPr>
                <w:i/>
              </w:rPr>
              <w:t>Ich kann Frage- und Antwortkarten e</w:t>
            </w:r>
            <w:r w:rsidRPr="00FF1C4A">
              <w:rPr>
                <w:i/>
              </w:rPr>
              <w:t>r</w:t>
            </w:r>
            <w:r w:rsidRPr="00FF1C4A">
              <w:rPr>
                <w:i/>
              </w:rPr>
              <w:t>stellen.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Calibri"/>
              </w:rPr>
              <w:t>EG2.01.02.03</w:t>
            </w: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die Grundlagen der Hygiene und lebensmittelrechtliche Vorschriften anwenden.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564E35">
            <w:pPr>
              <w:pStyle w:val="Textkrper"/>
            </w:pPr>
            <w:r>
              <w:t>Praxis</w:t>
            </w: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die Qualität von Lebensmitteln durch geeignete Maßnahmen erhalten.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564E35">
            <w:pPr>
              <w:pStyle w:val="Textkrper"/>
            </w:pPr>
            <w:r>
              <w:t>Praxis</w:t>
            </w: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FF1C4A" w:rsidRDefault="00FF1C4A" w:rsidP="00C60F4B">
            <w:pPr>
              <w:pStyle w:val="Textkrper"/>
              <w:rPr>
                <w:i/>
              </w:rPr>
            </w:pPr>
            <w:r w:rsidRPr="00FF1C4A">
              <w:rPr>
                <w:i/>
              </w:rPr>
              <w:t>Ich kann ein Partnerinterview durchfü</w:t>
            </w:r>
            <w:r w:rsidRPr="00FF1C4A">
              <w:rPr>
                <w:i/>
              </w:rPr>
              <w:t>h</w:t>
            </w:r>
            <w:r w:rsidRPr="00FF1C4A">
              <w:rPr>
                <w:i/>
              </w:rPr>
              <w:t>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rPr>
                <w:rFonts w:eastAsia="Calibri"/>
              </w:rPr>
            </w:pPr>
            <w:r w:rsidRPr="005E4648">
              <w:t>EG2.01.02.05</w:t>
            </w:r>
            <w:r w:rsidRPr="005E4648">
              <w:rPr>
                <w:rFonts w:eastAsia="Calibri"/>
              </w:rPr>
              <w:t xml:space="preserve"> </w:t>
            </w:r>
          </w:p>
          <w:p w:rsidR="00FF1C4A" w:rsidRPr="005E4648" w:rsidRDefault="00FF1C4A" w:rsidP="005E4648">
            <w:pPr>
              <w:pStyle w:val="Textkrper"/>
            </w:pPr>
            <w:r w:rsidRPr="005E4648">
              <w:rPr>
                <w:rFonts w:eastAsia="Calibri"/>
              </w:rPr>
              <w:t>EG2.01.02.07</w:t>
            </w:r>
          </w:p>
        </w:tc>
        <w:tc>
          <w:tcPr>
            <w:tcW w:w="425" w:type="dxa"/>
            <w:shd w:val="clear" w:color="auto" w:fill="auto"/>
          </w:tcPr>
          <w:p w:rsidR="00FF1C4A" w:rsidRPr="005E4648" w:rsidRDefault="00FF1C4A" w:rsidP="005E4648">
            <w:pPr>
              <w:pStyle w:val="Textkrpermitte"/>
            </w:pPr>
            <w:r w:rsidRPr="005E4648">
              <w:t>A-C</w:t>
            </w:r>
          </w:p>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Mikroorganismen bei der L</w:t>
            </w:r>
            <w:r w:rsidRPr="005E4648">
              <w:t>e</w:t>
            </w:r>
            <w:r w:rsidRPr="005E4648">
              <w:t>bensmittelherstellung benennen, erkl</w:t>
            </w:r>
            <w:r w:rsidRPr="005E4648">
              <w:t>ä</w:t>
            </w:r>
            <w:r w:rsidRPr="005E4648">
              <w:t>ren und anwenden.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Calibri"/>
              </w:rPr>
              <w:t>EG2.01.02.08</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FF1C4A" w:rsidRDefault="00FF1C4A" w:rsidP="00C60F4B">
            <w:pPr>
              <w:pStyle w:val="Textkrper"/>
              <w:rPr>
                <w:i/>
              </w:rPr>
            </w:pPr>
            <w:r w:rsidRPr="00FF1C4A">
              <w:rPr>
                <w:i/>
              </w:rPr>
              <w:t>Ich kann mich an Spielregeln halten.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EG2.01.03.05</w:t>
            </w:r>
          </w:p>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Joghurt mit der Joghurtbox herstellen.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EG2.01.03.07</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A-B</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Joghurt auf zwei verschiedene Arten herstellen.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EG2.01.03.07</w:t>
            </w:r>
          </w:p>
          <w:p w:rsidR="00FF1C4A" w:rsidRPr="005E4648" w:rsidRDefault="00FF1C4A" w:rsidP="005E4648">
            <w:pPr>
              <w:pStyle w:val="Kopf8ptafz"/>
              <w:numPr>
                <w:ilvl w:val="0"/>
                <w:numId w:val="0"/>
              </w:numPr>
              <w:ind w:left="227" w:hanging="170"/>
              <w:rPr>
                <w:rFonts w:eastAsia="Times New Roman" w:cs="Times New Roman"/>
                <w:sz w:val="20"/>
                <w:lang w:eastAsia="de-DE"/>
              </w:rPr>
            </w:pP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mein Wissen über Hygien</w:t>
            </w:r>
            <w:r w:rsidRPr="005E4648">
              <w:t>e</w:t>
            </w:r>
            <w:r w:rsidRPr="005E4648">
              <w:t>maßnahmen in der Praxis umsetzen und Grundtechniken in der Küche mit geeigneten Arbeitsmitteln anwenden.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rPr>
                <w:rFonts w:eastAsia="Times New Roman" w:cs="Times New Roman"/>
                <w:sz w:val="20"/>
                <w:lang w:eastAsia="de-DE"/>
              </w:rPr>
            </w:pPr>
            <w:r w:rsidRPr="005E4648">
              <w:rPr>
                <w:rFonts w:eastAsia="Times New Roman" w:cs="Times New Roman"/>
                <w:sz w:val="20"/>
                <w:lang w:eastAsia="de-DE"/>
              </w:rPr>
              <w:t>EG2.01.03.08</w:t>
            </w:r>
          </w:p>
          <w:p w:rsidR="00FF1C4A" w:rsidRPr="005E4648" w:rsidRDefault="00FF1C4A" w:rsidP="005E4648">
            <w:pPr>
              <w:pStyle w:val="Kopf8ptafz"/>
              <w:numPr>
                <w:ilvl w:val="0"/>
                <w:numId w:val="0"/>
              </w:numPr>
              <w:rPr>
                <w:sz w:val="20"/>
              </w:rPr>
            </w:pPr>
            <w:r w:rsidRPr="005E4648">
              <w:rPr>
                <w:rFonts w:eastAsia="Times New Roman" w:cs="Times New Roman"/>
                <w:sz w:val="20"/>
                <w:lang w:eastAsia="de-DE"/>
              </w:rPr>
              <w:t>EG2.01.03.09</w:t>
            </w:r>
          </w:p>
          <w:p w:rsidR="00FF1C4A" w:rsidRPr="005E4648" w:rsidRDefault="00FF1C4A" w:rsidP="005E4648">
            <w:pPr>
              <w:pStyle w:val="Textkrper"/>
            </w:pPr>
            <w:r w:rsidRPr="005E4648">
              <w:rPr>
                <w:rFonts w:eastAsia="Times New Roman" w:cs="Times New Roman"/>
              </w:rPr>
              <w:t>EG2.01.03.10</w:t>
            </w:r>
          </w:p>
        </w:tc>
        <w:tc>
          <w:tcPr>
            <w:tcW w:w="425" w:type="dxa"/>
            <w:shd w:val="clear" w:color="auto" w:fill="auto"/>
          </w:tcPr>
          <w:p w:rsidR="00FF1C4A" w:rsidRPr="005E4648" w:rsidRDefault="00FF1C4A" w:rsidP="005E4648">
            <w:pPr>
              <w:pStyle w:val="Textkrpermitte"/>
            </w:pPr>
            <w:r w:rsidRPr="005E4648">
              <w:t>A</w:t>
            </w:r>
          </w:p>
          <w:p w:rsidR="00FF1C4A" w:rsidRPr="005E4648" w:rsidRDefault="00FF1C4A" w:rsidP="005E4648">
            <w:pPr>
              <w:pStyle w:val="Textkrpermitte"/>
            </w:pPr>
            <w:r w:rsidRPr="005E4648">
              <w:t>B</w:t>
            </w:r>
          </w:p>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Default="00FF1C4A" w:rsidP="00C60F4B">
            <w:pPr>
              <w:pStyle w:val="Textkrper"/>
            </w:pPr>
            <w:r w:rsidRPr="005E4648">
              <w:t>Ich kann mein Lerntagebuch führen.</w:t>
            </w:r>
          </w:p>
          <w:p w:rsidR="00FF1C4A" w:rsidRPr="005E4648" w:rsidRDefault="00FF1C4A" w:rsidP="00C60F4B">
            <w:pPr>
              <w:pStyle w:val="Textkrper"/>
            </w:pP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r>
              <w:t>Lerntagebuch</w:t>
            </w:r>
          </w:p>
        </w:tc>
      </w:tr>
      <w:tr w:rsidR="00FF1C4A" w:rsidRPr="00DE4890" w:rsidTr="001E24C0">
        <w:trPr>
          <w:cantSplit/>
          <w:trHeight w:val="190"/>
        </w:trPr>
        <w:tc>
          <w:tcPr>
            <w:tcW w:w="426" w:type="dxa"/>
            <w:vMerge w:val="restart"/>
            <w:shd w:val="clear" w:color="auto" w:fill="auto"/>
            <w:textDirection w:val="btLr"/>
          </w:tcPr>
          <w:p w:rsidR="00FF1C4A" w:rsidRPr="00DE4890" w:rsidRDefault="00FF1C4A" w:rsidP="001E24C0">
            <w:pPr>
              <w:pStyle w:val="TabelleKopflinks"/>
            </w:pPr>
            <w:r>
              <w:t>Kontrollieren</w:t>
            </w:r>
          </w:p>
        </w:tc>
        <w:tc>
          <w:tcPr>
            <w:tcW w:w="3402" w:type="dxa"/>
            <w:shd w:val="clear" w:color="auto" w:fill="auto"/>
          </w:tcPr>
          <w:p w:rsidR="00FF1C4A" w:rsidRPr="005E4648" w:rsidRDefault="00FF1C4A" w:rsidP="00C60F4B">
            <w:pPr>
              <w:pStyle w:val="Textkrper"/>
            </w:pPr>
            <w:r w:rsidRPr="005E4648">
              <w:t>Ich kann die Vollständigkeit meiner Lernwegeliste zu diesem Lernprojekt kontrollieren.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Times New Roman" w:cs="Times New Roman"/>
              </w:rP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Hygieneregeln zuordnen.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ind w:left="227" w:hanging="170"/>
              <w:rPr>
                <w:sz w:val="20"/>
              </w:rPr>
            </w:pPr>
            <w:r w:rsidRPr="005E4648">
              <w:rPr>
                <w:rFonts w:eastAsia="Times New Roman" w:cs="Times New Roman"/>
                <w:sz w:val="20"/>
                <w:lang w:eastAsia="de-DE"/>
              </w:rPr>
              <w:t>EG2.01.03.04</w:t>
            </w:r>
          </w:p>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meine Arbeitsweise in Bezug auf die Hygienemaßnahmen kontrolli</w:t>
            </w:r>
            <w:r w:rsidRPr="005E4648">
              <w:t>e</w:t>
            </w:r>
            <w:r w:rsidRPr="005E4648">
              <w:t>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Kopf8ptafz"/>
              <w:numPr>
                <w:ilvl w:val="0"/>
                <w:numId w:val="0"/>
              </w:numPr>
              <w:rPr>
                <w:rFonts w:eastAsia="Times New Roman" w:cs="Times New Roman"/>
                <w:sz w:val="20"/>
                <w:lang w:eastAsia="de-DE"/>
              </w:rPr>
            </w:pPr>
            <w:r w:rsidRPr="005E4648">
              <w:rPr>
                <w:rFonts w:eastAsia="Times New Roman" w:cs="Times New Roman"/>
                <w:sz w:val="20"/>
                <w:lang w:eastAsia="de-DE"/>
              </w:rPr>
              <w:t>EG2.01.03.08</w:t>
            </w:r>
          </w:p>
          <w:p w:rsidR="00FF1C4A" w:rsidRPr="005E4648" w:rsidRDefault="00FF1C4A" w:rsidP="005E4648">
            <w:pPr>
              <w:pStyle w:val="Kopf8ptafz"/>
              <w:numPr>
                <w:ilvl w:val="0"/>
                <w:numId w:val="0"/>
              </w:numPr>
              <w:rPr>
                <w:sz w:val="20"/>
              </w:rPr>
            </w:pPr>
            <w:r w:rsidRPr="005E4648">
              <w:rPr>
                <w:rFonts w:eastAsia="Times New Roman" w:cs="Times New Roman"/>
                <w:sz w:val="20"/>
                <w:lang w:eastAsia="de-DE"/>
              </w:rPr>
              <w:t>EG2.01.03.09</w:t>
            </w:r>
          </w:p>
          <w:p w:rsidR="00FF1C4A" w:rsidRPr="005E4648" w:rsidRDefault="00FF1C4A" w:rsidP="005E4648">
            <w:pPr>
              <w:pStyle w:val="Textkrper"/>
            </w:pPr>
            <w:r w:rsidRPr="005E4648">
              <w:rPr>
                <w:rFonts w:eastAsia="Times New Roman" w:cs="Times New Roman"/>
              </w:rPr>
              <w:t>EG2.01.03.10</w:t>
            </w:r>
          </w:p>
        </w:tc>
        <w:tc>
          <w:tcPr>
            <w:tcW w:w="425" w:type="dxa"/>
            <w:shd w:val="clear" w:color="auto" w:fill="auto"/>
          </w:tcPr>
          <w:p w:rsidR="00FF1C4A" w:rsidRPr="005E4648" w:rsidRDefault="00FF1C4A" w:rsidP="005E4648">
            <w:pPr>
              <w:pStyle w:val="Textkrpermitte"/>
            </w:pPr>
            <w:r w:rsidRPr="005E4648">
              <w:t>A</w:t>
            </w:r>
          </w:p>
          <w:p w:rsidR="00FF1C4A" w:rsidRPr="005E4648" w:rsidRDefault="00FF1C4A" w:rsidP="005E4648">
            <w:pPr>
              <w:pStyle w:val="Textkrpermitte"/>
            </w:pPr>
            <w:r w:rsidRPr="005E4648">
              <w:t>B</w:t>
            </w:r>
          </w:p>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meine Eintragungen</w:t>
            </w:r>
            <w:r w:rsidR="0025727D">
              <w:t xml:space="preserve"> im</w:t>
            </w:r>
            <w:r w:rsidRPr="005E4648">
              <w:t xml:space="preserve"> Ler</w:t>
            </w:r>
            <w:r w:rsidRPr="005E4648">
              <w:t>n</w:t>
            </w:r>
            <w:r w:rsidRPr="005E4648">
              <w:t>tagebuch kontrollieren.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r>
              <w:t>Lerntag</w:t>
            </w:r>
            <w:r w:rsidR="0025727D">
              <w:t>e</w:t>
            </w:r>
            <w:r>
              <w:t>buch</w:t>
            </w:r>
          </w:p>
        </w:tc>
      </w:tr>
      <w:tr w:rsidR="00FF1C4A" w:rsidRPr="00DE4890" w:rsidTr="001E24C0">
        <w:trPr>
          <w:cantSplit/>
          <w:trHeight w:val="190"/>
        </w:trPr>
        <w:tc>
          <w:tcPr>
            <w:tcW w:w="426" w:type="dxa"/>
            <w:vMerge/>
            <w:shd w:val="clear" w:color="auto" w:fill="auto"/>
            <w:textDirection w:val="btLr"/>
          </w:tcPr>
          <w:p w:rsidR="00FF1C4A"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Ich kann das Netzwerk mit dem Adva</w:t>
            </w:r>
            <w:r w:rsidRPr="005E4648">
              <w:t>n</w:t>
            </w:r>
            <w:r w:rsidRPr="005E4648">
              <w:t>ce Organizer vergleichen.</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Times New Roman" w:cs="Times New Roman"/>
              </w:rP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val="restart"/>
            <w:shd w:val="clear" w:color="auto" w:fill="auto"/>
            <w:textDirection w:val="btLr"/>
          </w:tcPr>
          <w:p w:rsidR="00FF1C4A" w:rsidRPr="00DE4890" w:rsidRDefault="00FF1C4A" w:rsidP="0025727D">
            <w:pPr>
              <w:pStyle w:val="TabelleKopflinks"/>
            </w:pPr>
            <w:r w:rsidRPr="001E24C0">
              <w:t>Reflektieren/Bewerten</w:t>
            </w:r>
          </w:p>
        </w:tc>
        <w:tc>
          <w:tcPr>
            <w:tcW w:w="3402" w:type="dxa"/>
            <w:shd w:val="clear" w:color="auto" w:fill="auto"/>
          </w:tcPr>
          <w:p w:rsidR="00FF1C4A" w:rsidRPr="005E4648" w:rsidRDefault="00FF1C4A" w:rsidP="00FF1C4A">
            <w:pPr>
              <w:pStyle w:val="Textkrper"/>
            </w:pPr>
            <w:r w:rsidRPr="005E4648">
              <w:t>Ich kann meine Arbeitsweise in Bezug auf die Hygienemaßnahmen kontrolli</w:t>
            </w:r>
            <w:r w:rsidRPr="005E4648">
              <w:t>e</w:t>
            </w:r>
            <w:r w:rsidRPr="005E4648">
              <w:t>ren und reflektieren.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Kopf8ptafz"/>
              <w:numPr>
                <w:ilvl w:val="0"/>
                <w:numId w:val="0"/>
              </w:numPr>
              <w:rPr>
                <w:rFonts w:eastAsia="Times New Roman" w:cs="Times New Roman"/>
                <w:sz w:val="20"/>
                <w:lang w:eastAsia="de-DE"/>
              </w:rPr>
            </w:pPr>
            <w:r w:rsidRPr="005E4648">
              <w:rPr>
                <w:rFonts w:eastAsia="Times New Roman" w:cs="Times New Roman"/>
                <w:sz w:val="20"/>
                <w:lang w:eastAsia="de-DE"/>
              </w:rPr>
              <w:t>EG2.01.03.11</w:t>
            </w:r>
          </w:p>
          <w:p w:rsidR="00FF1C4A" w:rsidRPr="005E4648" w:rsidRDefault="00FF1C4A" w:rsidP="00FF1C4A">
            <w:pPr>
              <w:pStyle w:val="Textkrper"/>
            </w:pPr>
          </w:p>
        </w:tc>
        <w:tc>
          <w:tcPr>
            <w:tcW w:w="425" w:type="dxa"/>
            <w:shd w:val="clear" w:color="auto" w:fill="auto"/>
          </w:tcPr>
          <w:p w:rsidR="00FF1C4A" w:rsidRPr="005E4648" w:rsidRDefault="00FF1C4A" w:rsidP="00FF1C4A">
            <w:pPr>
              <w:pStyle w:val="Textkrpermitte"/>
            </w:pPr>
            <w:r w:rsidRPr="005E4648">
              <w:t>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FF1C4A">
            <w:pPr>
              <w:pStyle w:val="Textkrper"/>
              <w:rPr>
                <w:iCs/>
              </w:rPr>
            </w:pPr>
            <w:r w:rsidRPr="00FF1C4A">
              <w:rPr>
                <w:rStyle w:val="Hervorhebung"/>
              </w:rPr>
              <w:t>Ich kann meine und die gemeinsame Arbeit reflektieren.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r w:rsidRPr="005E4648">
              <w:rPr>
                <w:rStyle w:val="Fett"/>
                <w:b w:val="0"/>
              </w:rP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C60F4B">
            <w:pPr>
              <w:pStyle w:val="Textkrper"/>
              <w:rPr>
                <w:rStyle w:val="Hervorhebung"/>
              </w:rPr>
            </w:pPr>
            <w:r w:rsidRPr="00FF1C4A">
              <w:rPr>
                <w:rStyle w:val="Hervorhebung"/>
              </w:rPr>
              <w:t>Ich kann Feedback geben.</w:t>
            </w:r>
          </w:p>
          <w:p w:rsidR="00FF1C4A" w:rsidRPr="005E4648" w:rsidRDefault="00FF1C4A" w:rsidP="00C60F4B">
            <w:pPr>
              <w:pStyle w:val="Textkrper"/>
            </w:pP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Style w:val="Fett"/>
                <w:b w:val="0"/>
              </w:rP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5E4648" w:rsidRDefault="00FF1C4A" w:rsidP="00C60F4B">
            <w:pPr>
              <w:pStyle w:val="Textkrper"/>
            </w:pPr>
            <w:r w:rsidRPr="005E4648">
              <w:t xml:space="preserve">Ich kann die Inhalte des Projektes mit dem Advance Organizer vergleichen und Zusammenhänge beschreiben. </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Times New Roman" w:cs="Times New Roman"/>
              </w:rPr>
              <w:t>EG2.01</w:t>
            </w:r>
          </w:p>
        </w:tc>
        <w:tc>
          <w:tcPr>
            <w:tcW w:w="425" w:type="dxa"/>
            <w:shd w:val="clear" w:color="auto" w:fill="auto"/>
          </w:tcPr>
          <w:p w:rsidR="00FF1C4A" w:rsidRPr="005E4648" w:rsidRDefault="00FF1C4A" w:rsidP="005E4648">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C60F4B">
            <w:pPr>
              <w:pStyle w:val="Textkrper"/>
              <w:rPr>
                <w:i/>
              </w:rPr>
            </w:pPr>
            <w:r w:rsidRPr="00FF1C4A">
              <w:rPr>
                <w:i/>
              </w:rPr>
              <w:t>Ich kann das Feedback mit vorformulie</w:t>
            </w:r>
            <w:r w:rsidRPr="00FF1C4A">
              <w:rPr>
                <w:i/>
              </w:rPr>
              <w:t>r</w:t>
            </w:r>
            <w:r w:rsidRPr="00FF1C4A">
              <w:rPr>
                <w:i/>
              </w:rPr>
              <w:t>ten Sätzen durchführen und meine Arbeit reflektieren.</w:t>
            </w:r>
            <w:r w:rsidRPr="00FF1C4A">
              <w:rPr>
                <w:i/>
                <w:noProof/>
              </w:rPr>
              <w:t xml:space="preserve"> </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r w:rsidRPr="005E4648">
              <w:rPr>
                <w:rFonts w:eastAsia="Times New Roman" w:cs="Times New Roman"/>
              </w:rPr>
              <w:t>EG2.01</w:t>
            </w:r>
          </w:p>
        </w:tc>
        <w:tc>
          <w:tcPr>
            <w:tcW w:w="425" w:type="dxa"/>
            <w:shd w:val="clear" w:color="auto" w:fill="auto"/>
          </w:tcPr>
          <w:p w:rsidR="00FF1C4A" w:rsidRPr="005E4648" w:rsidRDefault="00FF1C4A" w:rsidP="005E4648">
            <w:pPr>
              <w:pStyle w:val="Textkrpermitte"/>
            </w:pPr>
            <w:r w:rsidRPr="005E4648">
              <w:t>A</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FF1C4A">
            <w:pPr>
              <w:pStyle w:val="Textkrper"/>
              <w:rPr>
                <w:i/>
              </w:rPr>
            </w:pPr>
            <w:r w:rsidRPr="00FF1C4A">
              <w:rPr>
                <w:i/>
              </w:rPr>
              <w:t>Ich kann meine und die gemeinsame Arbeit mit der Zielscheibe reflektieren.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r w:rsidRPr="005E4648">
              <w:rPr>
                <w:rFonts w:eastAsia="Times New Roman" w:cs="Times New Roman"/>
              </w:rPr>
              <w:t>EG2.01</w:t>
            </w: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5E4648" w:rsidRDefault="00FF1C4A" w:rsidP="00402A22">
            <w:pPr>
              <w:pStyle w:val="Textkrper"/>
            </w:pPr>
            <w:r>
              <w:rPr>
                <w:noProof/>
              </w:rPr>
              <w:t xml:space="preserve">Ich kann </w:t>
            </w:r>
            <w:r w:rsidR="0025727D">
              <w:rPr>
                <w:noProof/>
              </w:rPr>
              <w:t>zwei</w:t>
            </w:r>
            <w:r w:rsidRPr="005E4648">
              <w:rPr>
                <w:noProof/>
              </w:rPr>
              <w:t xml:space="preserve"> Ziele</w:t>
            </w:r>
            <w:r>
              <w:rPr>
                <w:noProof/>
              </w:rPr>
              <w:t xml:space="preserve"> formulieren, auf die ich </w:t>
            </w:r>
            <w:r w:rsidRPr="005E4648">
              <w:rPr>
                <w:noProof/>
              </w:rPr>
              <w:t xml:space="preserve"> beim nä</w:t>
            </w:r>
            <w:r>
              <w:rPr>
                <w:noProof/>
              </w:rPr>
              <w:t>chsten Lernprojekt achten werde</w:t>
            </w:r>
            <w:r w:rsidRPr="005E4648">
              <w:rPr>
                <w:noProof/>
              </w:rPr>
              <w:t>.</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r w:rsidRPr="005E4648">
              <w:rPr>
                <w:rFonts w:eastAsia="Times New Roman" w:cs="Times New Roman"/>
              </w:rPr>
              <w:t>EG2.01</w:t>
            </w: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1B4C23">
            <w:pPr>
              <w:pStyle w:val="Textkrper"/>
            </w:pP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FF1C4A">
            <w:pPr>
              <w:pStyle w:val="Textkrper"/>
              <w:rPr>
                <w:i/>
              </w:rPr>
            </w:pPr>
            <w:r w:rsidRPr="00FF1C4A">
              <w:rPr>
                <w:i/>
              </w:rPr>
              <w:t>Ich kann alle Informationen, Lernschritte und Materialien mit der Lernwegeliste abheften.</w:t>
            </w:r>
          </w:p>
        </w:tc>
        <w:tc>
          <w:tcPr>
            <w:tcW w:w="414" w:type="dxa"/>
            <w:shd w:val="clear" w:color="auto" w:fill="auto"/>
          </w:tcPr>
          <w:p w:rsidR="00FF1C4A" w:rsidRPr="005E4648" w:rsidRDefault="00FF1C4A" w:rsidP="00FF1C4A">
            <w:pPr>
              <w:pStyle w:val="Textkrpermitte"/>
            </w:pPr>
          </w:p>
        </w:tc>
        <w:tc>
          <w:tcPr>
            <w:tcW w:w="3271" w:type="dxa"/>
            <w:shd w:val="clear" w:color="auto" w:fill="auto"/>
          </w:tcPr>
          <w:p w:rsidR="00FF1C4A" w:rsidRPr="005E4648" w:rsidRDefault="00FF1C4A" w:rsidP="00FF1C4A">
            <w:pPr>
              <w:pStyle w:val="Textkrper"/>
            </w:pPr>
          </w:p>
        </w:tc>
        <w:tc>
          <w:tcPr>
            <w:tcW w:w="425" w:type="dxa"/>
            <w:shd w:val="clear" w:color="auto" w:fill="auto"/>
          </w:tcPr>
          <w:p w:rsidR="00FF1C4A" w:rsidRPr="005E4648" w:rsidRDefault="00FF1C4A" w:rsidP="00FF1C4A">
            <w:pPr>
              <w:pStyle w:val="Textkrpermitte"/>
            </w:pPr>
            <w:r w:rsidRPr="005E4648">
              <w:t>A-C</w:t>
            </w:r>
          </w:p>
        </w:tc>
        <w:tc>
          <w:tcPr>
            <w:tcW w:w="1707" w:type="dxa"/>
            <w:shd w:val="clear" w:color="auto" w:fill="auto"/>
          </w:tcPr>
          <w:p w:rsidR="00FF1C4A" w:rsidRPr="005E4648" w:rsidRDefault="00FF1C4A" w:rsidP="00FF1C4A">
            <w:pPr>
              <w:pStyle w:val="Textkrper"/>
            </w:pPr>
            <w:r>
              <w:t>Ordner</w:t>
            </w:r>
          </w:p>
        </w:tc>
      </w:tr>
      <w:tr w:rsidR="00FF1C4A" w:rsidRPr="00DE4890" w:rsidTr="001E24C0">
        <w:trPr>
          <w:cantSplit/>
          <w:trHeight w:val="190"/>
        </w:trPr>
        <w:tc>
          <w:tcPr>
            <w:tcW w:w="426" w:type="dxa"/>
            <w:vMerge/>
            <w:shd w:val="clear" w:color="auto" w:fill="auto"/>
            <w:textDirection w:val="btLr"/>
          </w:tcPr>
          <w:p w:rsidR="00FF1C4A" w:rsidRPr="001E24C0" w:rsidRDefault="00FF1C4A" w:rsidP="001E24C0">
            <w:pPr>
              <w:pStyle w:val="TabelleKopflinks"/>
            </w:pPr>
          </w:p>
        </w:tc>
        <w:tc>
          <w:tcPr>
            <w:tcW w:w="3402" w:type="dxa"/>
            <w:shd w:val="clear" w:color="auto" w:fill="auto"/>
          </w:tcPr>
          <w:p w:rsidR="00FF1C4A" w:rsidRPr="00FF1C4A" w:rsidRDefault="00FF1C4A" w:rsidP="00C60F4B">
            <w:pPr>
              <w:pStyle w:val="Textkrper"/>
              <w:rPr>
                <w:i/>
              </w:rPr>
            </w:pPr>
            <w:r w:rsidRPr="00FF1C4A">
              <w:rPr>
                <w:i/>
              </w:rPr>
              <w:t>Ich kann zur besseren Übersicht ein I</w:t>
            </w:r>
            <w:r w:rsidRPr="00FF1C4A">
              <w:rPr>
                <w:i/>
              </w:rPr>
              <w:t>n</w:t>
            </w:r>
            <w:r w:rsidRPr="00FF1C4A">
              <w:rPr>
                <w:i/>
              </w:rPr>
              <w:t>haltsverzeichnis zum Lernprojekt schre</w:t>
            </w:r>
            <w:r w:rsidRPr="00FF1C4A">
              <w:rPr>
                <w:i/>
              </w:rPr>
              <w:t>i</w:t>
            </w:r>
            <w:r w:rsidRPr="00FF1C4A">
              <w:rPr>
                <w:i/>
              </w:rPr>
              <w:t xml:space="preserve">ben. </w:t>
            </w:r>
          </w:p>
        </w:tc>
        <w:tc>
          <w:tcPr>
            <w:tcW w:w="414" w:type="dxa"/>
            <w:shd w:val="clear" w:color="auto" w:fill="auto"/>
          </w:tcPr>
          <w:p w:rsidR="00FF1C4A" w:rsidRPr="005E4648" w:rsidRDefault="00FF1C4A" w:rsidP="005E4648">
            <w:pPr>
              <w:pStyle w:val="Textkrpermitte"/>
            </w:pPr>
          </w:p>
        </w:tc>
        <w:tc>
          <w:tcPr>
            <w:tcW w:w="3271" w:type="dxa"/>
            <w:shd w:val="clear" w:color="auto" w:fill="auto"/>
          </w:tcPr>
          <w:p w:rsidR="00FF1C4A" w:rsidRPr="005E4648" w:rsidRDefault="00FF1C4A" w:rsidP="005E4648">
            <w:pPr>
              <w:pStyle w:val="Textkrper"/>
            </w:pPr>
          </w:p>
        </w:tc>
        <w:tc>
          <w:tcPr>
            <w:tcW w:w="425" w:type="dxa"/>
            <w:shd w:val="clear" w:color="auto" w:fill="auto"/>
          </w:tcPr>
          <w:p w:rsidR="00FF1C4A" w:rsidRPr="005E4648" w:rsidRDefault="00FF1C4A" w:rsidP="005E4648">
            <w:pPr>
              <w:pStyle w:val="Textkrpermitte"/>
            </w:pPr>
            <w:r w:rsidRPr="005E4648">
              <w:t>C</w:t>
            </w:r>
          </w:p>
        </w:tc>
        <w:tc>
          <w:tcPr>
            <w:tcW w:w="1707" w:type="dxa"/>
            <w:shd w:val="clear" w:color="auto" w:fill="auto"/>
          </w:tcPr>
          <w:p w:rsidR="00FF1C4A" w:rsidRPr="005E4648" w:rsidRDefault="00FF1C4A" w:rsidP="001B4C23">
            <w:pPr>
              <w:pStyle w:val="Textkrper"/>
            </w:pPr>
            <w:r>
              <w:t>Ordner</w:t>
            </w:r>
          </w:p>
        </w:tc>
      </w:tr>
    </w:tbl>
    <w:p w:rsidR="00583BFC" w:rsidRPr="00DE4890" w:rsidRDefault="00186B1D" w:rsidP="00AC1BB6">
      <w:pPr>
        <w:spacing w:line="240" w:lineRule="exact"/>
        <w:rPr>
          <w:lang w:eastAsia="de-DE"/>
        </w:rPr>
      </w:pPr>
      <w:r w:rsidRPr="00DE4890">
        <w:rPr>
          <w:rStyle w:val="Hyperlink"/>
          <w:color w:val="auto"/>
          <w:u w:val="none"/>
        </w:rPr>
        <w:br w:type="page"/>
      </w:r>
    </w:p>
    <w:p w:rsidR="00CD1CB7" w:rsidRDefault="00CD1CB7" w:rsidP="00F0156F">
      <w:pPr>
        <w:pStyle w:val="Textkrper"/>
        <w:sectPr w:rsidR="00CD1CB7" w:rsidSect="004A3F06">
          <w:headerReference w:type="default" r:id="rId66"/>
          <w:pgSz w:w="11906" w:h="16838" w:code="9"/>
          <w:pgMar w:top="1418" w:right="3402" w:bottom="1134" w:left="1134" w:header="709" w:footer="709" w:gutter="0"/>
          <w:cols w:space="708"/>
          <w:docGrid w:linePitch="360"/>
        </w:sectPr>
      </w:pP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8"/>
        <w:gridCol w:w="9214"/>
        <w:gridCol w:w="284"/>
        <w:gridCol w:w="1842"/>
      </w:tblGrid>
      <w:tr w:rsidR="00BF7272" w:rsidRPr="00DE4890" w:rsidTr="00BF7272">
        <w:trPr>
          <w:trHeight w:val="544"/>
        </w:trPr>
        <w:tc>
          <w:tcPr>
            <w:tcW w:w="2268" w:type="dxa"/>
            <w:shd w:val="clear" w:color="auto" w:fill="D9D9D9" w:themeFill="background1" w:themeFillShade="D9"/>
          </w:tcPr>
          <w:p w:rsidR="00BF7272" w:rsidRDefault="00BF7272" w:rsidP="00357C55">
            <w:pPr>
              <w:pStyle w:val="Tabelle6pt"/>
              <w:rPr>
                <w:color w:val="000000"/>
              </w:rPr>
            </w:pPr>
            <w:r>
              <w:lastRenderedPageBreak/>
              <w:t>Lernfeld</w:t>
            </w:r>
          </w:p>
          <w:p w:rsidR="00BF7272" w:rsidRPr="00DE4890" w:rsidRDefault="0048120E" w:rsidP="00357C55">
            <w:pPr>
              <w:pStyle w:val="TabelleKopflinks"/>
            </w:pPr>
            <w:r>
              <w:t>LF 2</w:t>
            </w:r>
          </w:p>
        </w:tc>
        <w:tc>
          <w:tcPr>
            <w:tcW w:w="9214" w:type="dxa"/>
            <w:shd w:val="clear" w:color="auto" w:fill="D9D9D9" w:themeFill="background1" w:themeFillShade="D9"/>
          </w:tcPr>
          <w:p w:rsidR="00BF7272" w:rsidRDefault="00BF7272" w:rsidP="00357C55">
            <w:pPr>
              <w:pStyle w:val="Tabelle6pt"/>
              <w:rPr>
                <w:color w:val="000000"/>
              </w:rPr>
            </w:pPr>
            <w:r>
              <w:t>Titel</w:t>
            </w:r>
          </w:p>
          <w:p w:rsidR="00BF7272" w:rsidRPr="00DE4890" w:rsidRDefault="005A33F4" w:rsidP="005A33F4">
            <w:pPr>
              <w:pStyle w:val="TabelleKopflinks"/>
            </w:pPr>
            <w:r>
              <w:t>Advance Organizer</w:t>
            </w:r>
          </w:p>
        </w:tc>
        <w:tc>
          <w:tcPr>
            <w:tcW w:w="284" w:type="dxa"/>
            <w:tcBorders>
              <w:top w:val="nil"/>
              <w:bottom w:val="nil"/>
            </w:tcBorders>
            <w:shd w:val="clear" w:color="auto" w:fill="auto"/>
          </w:tcPr>
          <w:p w:rsidR="00BF7272" w:rsidRPr="00DE4890" w:rsidRDefault="00BF7272" w:rsidP="00357C55">
            <w:pPr>
              <w:pStyle w:val="Textkrper"/>
            </w:pPr>
          </w:p>
        </w:tc>
        <w:tc>
          <w:tcPr>
            <w:tcW w:w="1842" w:type="dxa"/>
            <w:shd w:val="clear" w:color="auto" w:fill="D9D9D9" w:themeFill="background1" w:themeFillShade="D9"/>
          </w:tcPr>
          <w:p w:rsidR="0048120E" w:rsidRPr="0048120E" w:rsidRDefault="0048120E" w:rsidP="0048120E">
            <w:pPr>
              <w:pStyle w:val="Textkrpermitte"/>
              <w:rPr>
                <w:rStyle w:val="Fett"/>
              </w:rPr>
            </w:pPr>
            <w:r w:rsidRPr="0048120E">
              <w:rPr>
                <w:rStyle w:val="Fett"/>
              </w:rPr>
              <w:t>Ernährung und Gastronomie</w:t>
            </w:r>
          </w:p>
          <w:p w:rsidR="00BF7272" w:rsidRPr="00DE4890" w:rsidRDefault="0048120E" w:rsidP="0048120E">
            <w:pPr>
              <w:pStyle w:val="Textkrpermitte"/>
            </w:pPr>
            <w:r w:rsidRPr="0048120E">
              <w:rPr>
                <w:rStyle w:val="Fett"/>
              </w:rPr>
              <w:t>EG2.01</w:t>
            </w:r>
          </w:p>
        </w:tc>
      </w:tr>
    </w:tbl>
    <w:p w:rsidR="003C7C76" w:rsidRPr="003C7C76" w:rsidRDefault="00C35942" w:rsidP="003C7C76">
      <w:pPr>
        <w:pStyle w:val="berschrift1"/>
        <w:sectPr w:rsidR="003C7C76" w:rsidRPr="003C7C76" w:rsidSect="0016350A">
          <w:headerReference w:type="default" r:id="rId67"/>
          <w:footerReference w:type="default" r:id="rId68"/>
          <w:pgSz w:w="16838" w:h="11906" w:orient="landscape" w:code="9"/>
          <w:pgMar w:top="1134" w:right="1587" w:bottom="1134" w:left="1361" w:header="709" w:footer="709" w:gutter="0"/>
          <w:cols w:space="708"/>
          <w:docGrid w:linePitch="360"/>
        </w:sectPr>
      </w:pPr>
      <w:r w:rsidRPr="00C35942">
        <w:rPr>
          <w:noProof/>
        </w:rPr>
        <w:drawing>
          <wp:anchor distT="0" distB="0" distL="114300" distR="114300" simplePos="0" relativeHeight="252533760" behindDoc="0" locked="1" layoutInCell="1" allowOverlap="1" wp14:anchorId="41AD45F5" wp14:editId="2F61A55E">
            <wp:simplePos x="862330" y="1793875"/>
            <wp:positionH relativeFrom="margin">
              <wp:align>center</wp:align>
            </wp:positionH>
            <wp:positionV relativeFrom="margin">
              <wp:align>bottom</wp:align>
            </wp:positionV>
            <wp:extent cx="7596000" cy="5079600"/>
            <wp:effectExtent l="0" t="0" r="5080" b="698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b="3615"/>
                    <a:stretch/>
                  </pic:blipFill>
                  <pic:spPr bwMode="auto">
                    <a:xfrm>
                      <a:off x="0" y="0"/>
                      <a:ext cx="7596000" cy="50796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87312B" w:rsidRPr="00B51DE9" w:rsidTr="002D2000">
        <w:trPr>
          <w:trHeight w:val="523"/>
        </w:trPr>
        <w:tc>
          <w:tcPr>
            <w:tcW w:w="3119" w:type="dxa"/>
            <w:tcBorders>
              <w:left w:val="single" w:sz="4" w:space="0" w:color="auto"/>
              <w:bottom w:val="single" w:sz="4" w:space="0" w:color="auto"/>
              <w:right w:val="single" w:sz="4" w:space="0" w:color="auto"/>
            </w:tcBorders>
            <w:shd w:val="clear" w:color="auto" w:fill="D9D9D9"/>
            <w:hideMark/>
          </w:tcPr>
          <w:p w:rsidR="0087312B" w:rsidRDefault="0087312B" w:rsidP="002D2000">
            <w:pPr>
              <w:pStyle w:val="Tabelle6pt"/>
              <w:rPr>
                <w:color w:val="000000"/>
              </w:rPr>
            </w:pPr>
            <w:r>
              <w:lastRenderedPageBreak/>
              <w:br w:type="page"/>
            </w:r>
            <w:r>
              <w:br w:type="page"/>
              <w:t>Lernfeld</w:t>
            </w:r>
          </w:p>
          <w:p w:rsidR="0087312B" w:rsidRDefault="0087312B" w:rsidP="002D2000">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87312B" w:rsidRDefault="0087312B" w:rsidP="002D2000">
            <w:pPr>
              <w:pStyle w:val="Tabelle6pt"/>
              <w:rPr>
                <w:color w:val="000000"/>
              </w:rPr>
            </w:pPr>
            <w:r>
              <w:t>Titel</w:t>
            </w:r>
          </w:p>
          <w:p w:rsidR="0087312B" w:rsidRPr="0087312B" w:rsidRDefault="0087312B" w:rsidP="0087312B">
            <w:pPr>
              <w:pStyle w:val="Textkrper"/>
              <w:rPr>
                <w:b/>
              </w:rPr>
            </w:pPr>
            <w:r w:rsidRPr="0087312B">
              <w:rPr>
                <w:b/>
              </w:rPr>
              <w:t xml:space="preserve">Gesund genießen in der Chill Out Lounge </w:t>
            </w:r>
          </w:p>
          <w:p w:rsidR="0087312B" w:rsidRPr="0087312B" w:rsidRDefault="0087312B" w:rsidP="0087312B">
            <w:pPr>
              <w:pStyle w:val="Textkrper"/>
              <w:rPr>
                <w:b/>
                <w:color w:val="FF0000"/>
              </w:rPr>
            </w:pPr>
            <w:r w:rsidRPr="0087312B">
              <w:rPr>
                <w:b/>
              </w:rPr>
              <w:t>Unterrichtsarrangement – Lehrkraft</w:t>
            </w:r>
          </w:p>
          <w:p w:rsidR="0087312B" w:rsidRDefault="0087312B" w:rsidP="002D2000">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87312B" w:rsidRPr="004B658C" w:rsidRDefault="0087312B" w:rsidP="002D2000"/>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312B" w:rsidRDefault="0087312B" w:rsidP="002D2000">
            <w:pPr>
              <w:pStyle w:val="Tabelle6pt"/>
            </w:pPr>
          </w:p>
          <w:p w:rsidR="0087312B" w:rsidRDefault="0087312B" w:rsidP="0087312B">
            <w:pPr>
              <w:pStyle w:val="Textkrpermitte"/>
              <w:rPr>
                <w:b/>
              </w:rPr>
            </w:pPr>
            <w:r w:rsidRPr="00887D89">
              <w:rPr>
                <w:b/>
              </w:rPr>
              <w:t xml:space="preserve">Ernährung und </w:t>
            </w:r>
          </w:p>
          <w:p w:rsidR="0087312B" w:rsidRPr="00887D89" w:rsidRDefault="0087312B" w:rsidP="0087312B">
            <w:pPr>
              <w:pStyle w:val="Textkrpermitte"/>
              <w:rPr>
                <w:b/>
              </w:rPr>
            </w:pPr>
            <w:r w:rsidRPr="00887D89">
              <w:rPr>
                <w:b/>
              </w:rPr>
              <w:t>Gastronomie</w:t>
            </w:r>
          </w:p>
          <w:p w:rsidR="0087312B" w:rsidRPr="00B51DE9" w:rsidRDefault="000E2E52" w:rsidP="0087312B">
            <w:pPr>
              <w:pStyle w:val="TabelleKopfmitte"/>
              <w:rPr>
                <w:rFonts w:eastAsia="Calibri"/>
              </w:rPr>
            </w:pPr>
            <w:r>
              <w:t>EG2.01</w:t>
            </w:r>
          </w:p>
        </w:tc>
      </w:tr>
      <w:tr w:rsidR="0087312B" w:rsidRPr="00B51DE9" w:rsidTr="002D2000">
        <w:tc>
          <w:tcPr>
            <w:tcW w:w="7348" w:type="dxa"/>
            <w:gridSpan w:val="3"/>
            <w:tcBorders>
              <w:left w:val="single" w:sz="4" w:space="0" w:color="auto"/>
              <w:bottom w:val="single" w:sz="4" w:space="0" w:color="auto"/>
              <w:right w:val="single" w:sz="4" w:space="0" w:color="auto"/>
            </w:tcBorders>
            <w:hideMark/>
          </w:tcPr>
          <w:p w:rsidR="0087312B" w:rsidRPr="004B658C" w:rsidRDefault="0087312B" w:rsidP="002D2000">
            <w:pPr>
              <w:pStyle w:val="Tabelle6pt"/>
            </w:pPr>
            <w:r>
              <w:t>Kompetenzbereiche:</w:t>
            </w:r>
          </w:p>
          <w:p w:rsidR="0087312B" w:rsidRPr="00495F33" w:rsidRDefault="0025727D" w:rsidP="0087312B">
            <w:pPr>
              <w:pStyle w:val="Kopf8ptafz"/>
              <w:rPr>
                <w:i/>
                <w:iCs/>
              </w:rPr>
            </w:pPr>
            <w:r>
              <w:t>Ich kenne</w:t>
            </w:r>
            <w:r w:rsidR="0087312B">
              <w:t xml:space="preserve"> die r</w:t>
            </w:r>
            <w:r w:rsidR="0087312B" w:rsidRPr="00495F33">
              <w:t>echtliche</w:t>
            </w:r>
            <w:r>
              <w:t>n</w:t>
            </w:r>
            <w:r w:rsidR="0087312B" w:rsidRPr="00495F33">
              <w:t xml:space="preserve"> Rahmenbedingungen für das Arbeiten in der Gastronomie und </w:t>
            </w:r>
            <w:r w:rsidR="0087312B">
              <w:t xml:space="preserve">kann </w:t>
            </w:r>
            <w:r w:rsidR="0087312B" w:rsidRPr="00495F33">
              <w:t>sie situ</w:t>
            </w:r>
            <w:r w:rsidR="0087312B" w:rsidRPr="00495F33">
              <w:t>a</w:t>
            </w:r>
            <w:r w:rsidR="0087312B" w:rsidRPr="00495F33">
              <w:t>tionsbezogen anwenden</w:t>
            </w:r>
            <w:r w:rsidR="0087312B">
              <w:t xml:space="preserve">. </w:t>
            </w:r>
          </w:p>
          <w:p w:rsidR="0087312B" w:rsidRPr="00495F33" w:rsidRDefault="0087312B" w:rsidP="0087312B">
            <w:pPr>
              <w:pStyle w:val="Kopf8ptafz"/>
              <w:rPr>
                <w:iCs/>
              </w:rPr>
            </w:pPr>
            <w:r>
              <w:rPr>
                <w:iCs/>
              </w:rPr>
              <w:t xml:space="preserve">Ich kann </w:t>
            </w:r>
            <w:r w:rsidRPr="00495F33">
              <w:rPr>
                <w:iCs/>
              </w:rPr>
              <w:t>Lebensmittel auswählen und sie bearbeiten</w:t>
            </w:r>
            <w:r>
              <w:rPr>
                <w:iCs/>
              </w:rPr>
              <w:t>.</w:t>
            </w:r>
          </w:p>
          <w:p w:rsidR="0087312B" w:rsidRDefault="0087312B" w:rsidP="007206B4">
            <w:pPr>
              <w:pStyle w:val="Kopf8ptafz"/>
              <w:rPr>
                <w:iCs/>
              </w:rPr>
            </w:pPr>
            <w:r>
              <w:rPr>
                <w:iCs/>
              </w:rPr>
              <w:t>Ich kann d</w:t>
            </w:r>
            <w:r w:rsidRPr="00495F33">
              <w:rPr>
                <w:iCs/>
              </w:rPr>
              <w:t>en PC fachbezogen einsetzen</w:t>
            </w:r>
            <w:r>
              <w:rPr>
                <w:iCs/>
              </w:rPr>
              <w:t>.</w:t>
            </w:r>
          </w:p>
          <w:p w:rsidR="007A1D0A" w:rsidRPr="007A1D0A" w:rsidRDefault="007A1D0A" w:rsidP="007A1D0A">
            <w:pPr>
              <w:pStyle w:val="Kopf8ptafz"/>
              <w:rPr>
                <w:rStyle w:val="Hervorhebung"/>
                <w:i w:val="0"/>
                <w:iCs w:val="0"/>
              </w:rPr>
            </w:pPr>
            <w:r w:rsidRPr="007A1D0A">
              <w:rPr>
                <w:rStyle w:val="Hervorhebung"/>
              </w:rPr>
              <w:t>Ich kann Arbeitstechniken anwenden.</w:t>
            </w:r>
          </w:p>
          <w:p w:rsidR="007A1D0A" w:rsidRPr="007206B4" w:rsidRDefault="007A1D0A" w:rsidP="007A1D0A">
            <w:pPr>
              <w:pStyle w:val="Kopf8ptafz"/>
              <w:rPr>
                <w:iCs/>
              </w:rPr>
            </w:pPr>
            <w:r w:rsidRPr="007A1D0A">
              <w:rPr>
                <w:rStyle w:val="Hervorhebung"/>
              </w:rPr>
              <w:t>Ich kann kommunizieren und kooperieren.</w:t>
            </w:r>
          </w:p>
        </w:tc>
        <w:tc>
          <w:tcPr>
            <w:tcW w:w="188" w:type="dxa"/>
            <w:vMerge/>
            <w:tcBorders>
              <w:left w:val="single" w:sz="4" w:space="0" w:color="auto"/>
              <w:bottom w:val="nil"/>
              <w:right w:val="nil"/>
            </w:tcBorders>
            <w:vAlign w:val="center"/>
            <w:hideMark/>
          </w:tcPr>
          <w:p w:rsidR="0087312B" w:rsidRDefault="0087312B" w:rsidP="002D200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7312B" w:rsidRPr="00B51DE9" w:rsidTr="002D2000">
              <w:trPr>
                <w:trHeight w:val="284"/>
              </w:trPr>
              <w:tc>
                <w:tcPr>
                  <w:tcW w:w="2090" w:type="dxa"/>
                  <w:shd w:val="clear" w:color="auto" w:fill="D9D9D9" w:themeFill="background1" w:themeFillShade="D9"/>
                </w:tcPr>
                <w:p w:rsidR="0087312B" w:rsidRPr="00B51DE9" w:rsidRDefault="0087312B" w:rsidP="002D2000">
                  <w:pPr>
                    <w:pStyle w:val="TabelleKopfmitte"/>
                  </w:pPr>
                  <w:r w:rsidRPr="00B51DE9">
                    <w:t>LernPROJEKT</w:t>
                  </w:r>
                </w:p>
              </w:tc>
            </w:tr>
            <w:tr w:rsidR="0087312B" w:rsidRPr="00B51DE9" w:rsidTr="002D2000">
              <w:trPr>
                <w:trHeight w:val="284"/>
              </w:trPr>
              <w:tc>
                <w:tcPr>
                  <w:tcW w:w="2090" w:type="dxa"/>
                  <w:tcBorders>
                    <w:bottom w:val="single" w:sz="4" w:space="0" w:color="auto"/>
                  </w:tcBorders>
                </w:tcPr>
                <w:p w:rsidR="0087312B" w:rsidRPr="00B51DE9" w:rsidRDefault="0087312B" w:rsidP="002D2000">
                  <w:pPr>
                    <w:pStyle w:val="Textkrpermitte"/>
                  </w:pPr>
                  <w:r w:rsidRPr="00B51DE9">
                    <w:t>LernTHEMA</w:t>
                  </w:r>
                </w:p>
              </w:tc>
            </w:tr>
            <w:tr w:rsidR="0087312B" w:rsidRPr="00B51DE9" w:rsidTr="002D2000">
              <w:trPr>
                <w:trHeight w:val="284"/>
              </w:trPr>
              <w:tc>
                <w:tcPr>
                  <w:tcW w:w="2090" w:type="dxa"/>
                  <w:tcBorders>
                    <w:bottom w:val="nil"/>
                  </w:tcBorders>
                </w:tcPr>
                <w:p w:rsidR="0087312B" w:rsidRPr="00B51DE9" w:rsidRDefault="0087312B" w:rsidP="002D2000">
                  <w:pPr>
                    <w:pStyle w:val="Textkrpermitte"/>
                  </w:pPr>
                  <w:r w:rsidRPr="00B51DE9">
                    <w:t>LernSCHRITT</w:t>
                  </w:r>
                </w:p>
              </w:tc>
            </w:tr>
          </w:tbl>
          <w:p w:rsidR="0087312B" w:rsidRPr="00B51DE9" w:rsidRDefault="0087312B" w:rsidP="002D2000"/>
        </w:tc>
      </w:tr>
      <w:tr w:rsidR="0087312B" w:rsidRPr="00B51DE9" w:rsidTr="002D2000">
        <w:trPr>
          <w:trHeight w:val="149"/>
        </w:trPr>
        <w:tc>
          <w:tcPr>
            <w:tcW w:w="7348" w:type="dxa"/>
            <w:gridSpan w:val="3"/>
            <w:tcBorders>
              <w:top w:val="single" w:sz="4" w:space="0" w:color="auto"/>
              <w:left w:val="nil"/>
              <w:right w:val="nil"/>
            </w:tcBorders>
          </w:tcPr>
          <w:p w:rsidR="0087312B" w:rsidRPr="00B51DE9" w:rsidRDefault="0087312B" w:rsidP="002D2000"/>
        </w:tc>
        <w:tc>
          <w:tcPr>
            <w:tcW w:w="196" w:type="dxa"/>
            <w:gridSpan w:val="2"/>
            <w:tcBorders>
              <w:top w:val="nil"/>
              <w:left w:val="nil"/>
              <w:right w:val="nil"/>
            </w:tcBorders>
          </w:tcPr>
          <w:p w:rsidR="0087312B" w:rsidRPr="00B51DE9" w:rsidRDefault="0087312B" w:rsidP="002D2000"/>
        </w:tc>
        <w:tc>
          <w:tcPr>
            <w:tcW w:w="2095" w:type="dxa"/>
            <w:tcBorders>
              <w:top w:val="single" w:sz="4" w:space="0" w:color="auto"/>
              <w:left w:val="nil"/>
              <w:right w:val="nil"/>
            </w:tcBorders>
          </w:tcPr>
          <w:p w:rsidR="0087312B" w:rsidRPr="00B51DE9" w:rsidRDefault="0087312B" w:rsidP="002D2000"/>
        </w:tc>
      </w:tr>
      <w:tr w:rsidR="0087312B" w:rsidRPr="00B51DE9" w:rsidTr="002D2000">
        <w:trPr>
          <w:trHeight w:val="443"/>
        </w:trPr>
        <w:tc>
          <w:tcPr>
            <w:tcW w:w="4818" w:type="dxa"/>
            <w:gridSpan w:val="2"/>
            <w:vMerge w:val="restart"/>
            <w:tcBorders>
              <w:left w:val="single" w:sz="4" w:space="0" w:color="auto"/>
              <w:right w:val="single" w:sz="4" w:space="0" w:color="auto"/>
            </w:tcBorders>
          </w:tcPr>
          <w:p w:rsidR="0087312B" w:rsidRPr="004B658C" w:rsidRDefault="0087312B" w:rsidP="002D2000">
            <w:pPr>
              <w:pStyle w:val="Tabelle6pt"/>
            </w:pPr>
            <w:r>
              <w:t>Kompetenzen:</w:t>
            </w:r>
          </w:p>
          <w:p w:rsidR="0087312B" w:rsidRPr="00495F33" w:rsidRDefault="0087312B" w:rsidP="0087312B">
            <w:pPr>
              <w:pStyle w:val="Kopf8ptafz"/>
              <w:rPr>
                <w:i/>
                <w:iCs/>
              </w:rPr>
            </w:pPr>
            <w:r w:rsidRPr="00495F33">
              <w:t>Ich kann die Grundlagen der Hygiene und lebensmittelrechtliche Vorschriften anwenden.</w:t>
            </w:r>
          </w:p>
          <w:p w:rsidR="0087312B" w:rsidRPr="00495F33" w:rsidRDefault="0087312B" w:rsidP="0087312B">
            <w:pPr>
              <w:pStyle w:val="Kopf8ptafz"/>
              <w:rPr>
                <w:i/>
                <w:iCs/>
              </w:rPr>
            </w:pPr>
            <w:r w:rsidRPr="00495F33">
              <w:t>Ich kann die Qualität von Lebensmitteln durch geeignete Ma</w:t>
            </w:r>
            <w:r w:rsidRPr="00495F33">
              <w:t>ß</w:t>
            </w:r>
            <w:r w:rsidRPr="00495F33">
              <w:t xml:space="preserve">nahmen erhalten. </w:t>
            </w:r>
          </w:p>
          <w:p w:rsidR="0087312B" w:rsidRPr="00495F33" w:rsidRDefault="0087312B" w:rsidP="0087312B">
            <w:pPr>
              <w:pStyle w:val="Kopf8ptafz"/>
              <w:rPr>
                <w:i/>
                <w:iCs/>
              </w:rPr>
            </w:pPr>
            <w:r w:rsidRPr="00495F33">
              <w:t>Ich kann mein Wissen in der Praxis umsetzen und Grundtechn</w:t>
            </w:r>
            <w:r w:rsidRPr="00495F33">
              <w:t>i</w:t>
            </w:r>
            <w:r w:rsidRPr="00495F33">
              <w:t>ken in der Küche mit geeigneten Arbeitsmitteln anwenden.</w:t>
            </w:r>
          </w:p>
          <w:p w:rsidR="0087312B" w:rsidRPr="00495F33" w:rsidRDefault="0087312B" w:rsidP="0087312B">
            <w:pPr>
              <w:pStyle w:val="Kopf8ptafz"/>
              <w:rPr>
                <w:i/>
                <w:iCs/>
              </w:rPr>
            </w:pPr>
            <w:r w:rsidRPr="00495F33">
              <w:t>Ich kann einfache Textgestaltungen und Formatierungen umse</w:t>
            </w:r>
            <w:r w:rsidRPr="00495F33">
              <w:t>t</w:t>
            </w:r>
            <w:r w:rsidRPr="00495F33">
              <w:t>zen.</w:t>
            </w:r>
          </w:p>
          <w:p w:rsidR="0087312B" w:rsidRPr="00495F33" w:rsidRDefault="001066EA" w:rsidP="0087312B">
            <w:pPr>
              <w:pStyle w:val="Kopf8ptafz"/>
              <w:rPr>
                <w:i/>
                <w:iCs/>
              </w:rPr>
            </w:pPr>
            <w:r>
              <w:rPr>
                <w:i/>
                <w:iCs/>
              </w:rPr>
              <w:t>Ich kann mit einem Partner arbeiten.</w:t>
            </w:r>
          </w:p>
          <w:p w:rsidR="001066EA" w:rsidRPr="001066EA" w:rsidRDefault="001066EA" w:rsidP="001066EA">
            <w:pPr>
              <w:pStyle w:val="Kopf8ptafz"/>
              <w:rPr>
                <w:i/>
              </w:rPr>
            </w:pPr>
            <w:r w:rsidRPr="001066EA">
              <w:rPr>
                <w:i/>
              </w:rPr>
              <w:t>Ich kann Wissen mit anderen austauschen.</w:t>
            </w:r>
          </w:p>
          <w:p w:rsidR="001066EA" w:rsidRPr="001066EA" w:rsidRDefault="001066EA" w:rsidP="001066EA">
            <w:pPr>
              <w:pStyle w:val="Kopf8ptafz"/>
              <w:rPr>
                <w:i/>
              </w:rPr>
            </w:pPr>
            <w:r w:rsidRPr="001066EA">
              <w:rPr>
                <w:i/>
              </w:rPr>
              <w:t xml:space="preserve">Ich kann Aufgaben bearbeiten und eingeübte Arbeitstechniken </w:t>
            </w:r>
            <w:r w:rsidR="004A6DA4">
              <w:rPr>
                <w:i/>
              </w:rPr>
              <w:t>(Lese- und Markier</w:t>
            </w:r>
            <w:r>
              <w:rPr>
                <w:i/>
              </w:rPr>
              <w:t>technik)</w:t>
            </w:r>
            <w:r w:rsidR="0025727D">
              <w:rPr>
                <w:i/>
              </w:rPr>
              <w:t xml:space="preserve"> </w:t>
            </w:r>
            <w:r w:rsidRPr="001066EA">
              <w:rPr>
                <w:i/>
              </w:rPr>
              <w:t>anwenden.</w:t>
            </w:r>
          </w:p>
          <w:p w:rsidR="001066EA" w:rsidRPr="001066EA" w:rsidRDefault="001066EA" w:rsidP="001066EA">
            <w:pPr>
              <w:pStyle w:val="Kopf8ptafz"/>
              <w:rPr>
                <w:i/>
              </w:rPr>
            </w:pPr>
            <w:r w:rsidRPr="001066EA">
              <w:rPr>
                <w:i/>
              </w:rPr>
              <w:t>Ich kann meine Gedanken und fachliche Inhalte mitteilen.</w:t>
            </w:r>
          </w:p>
          <w:p w:rsidR="001066EA" w:rsidRPr="001066EA" w:rsidRDefault="001066EA" w:rsidP="001066EA">
            <w:pPr>
              <w:pStyle w:val="Kopf8ptafz"/>
              <w:rPr>
                <w:i/>
              </w:rPr>
            </w:pPr>
            <w:r w:rsidRPr="001066EA">
              <w:rPr>
                <w:i/>
              </w:rPr>
              <w:t>Ich kann meine Lernfortschritt</w:t>
            </w:r>
            <w:r>
              <w:rPr>
                <w:i/>
              </w:rPr>
              <w:t>e</w:t>
            </w:r>
            <w:r w:rsidRPr="001066EA">
              <w:rPr>
                <w:i/>
              </w:rPr>
              <w:t xml:space="preserve"> einschätzen und erkennen.</w:t>
            </w:r>
          </w:p>
          <w:p w:rsidR="0087312B" w:rsidRDefault="001066EA" w:rsidP="001066EA">
            <w:pPr>
              <w:pStyle w:val="Kopf8ptafz"/>
            </w:pPr>
            <w:r w:rsidRPr="001066EA">
              <w:rPr>
                <w:i/>
              </w:rPr>
              <w:t>Ich kann mich auf eine Aufgabe konzentrieren.</w:t>
            </w:r>
          </w:p>
        </w:tc>
        <w:tc>
          <w:tcPr>
            <w:tcW w:w="4821" w:type="dxa"/>
            <w:gridSpan w:val="4"/>
            <w:tcBorders>
              <w:left w:val="single" w:sz="4" w:space="0" w:color="auto"/>
              <w:right w:val="single" w:sz="4" w:space="0" w:color="auto"/>
            </w:tcBorders>
          </w:tcPr>
          <w:p w:rsidR="0087312B" w:rsidRDefault="0087312B" w:rsidP="002D2000">
            <w:pPr>
              <w:pStyle w:val="Tabelle6pt"/>
            </w:pPr>
            <w:r>
              <w:t>Was Sie schon können sollten:</w:t>
            </w:r>
          </w:p>
          <w:p w:rsidR="0087312B" w:rsidRPr="00495F33" w:rsidRDefault="0087312B" w:rsidP="0087312B">
            <w:pPr>
              <w:pStyle w:val="Kopf8ptafz"/>
            </w:pPr>
            <w:r w:rsidRPr="00495F33">
              <w:t>Ich kann mich in de</w:t>
            </w:r>
            <w:r w:rsidR="004A6DA4">
              <w:t>n Fachräumen der Schule zurecht</w:t>
            </w:r>
            <w:r w:rsidRPr="00495F33">
              <w:t>finden und habe einen Überblick über die unterschiedlichen Arbeitsmateri</w:t>
            </w:r>
            <w:r w:rsidRPr="00495F33">
              <w:t>a</w:t>
            </w:r>
            <w:r w:rsidRPr="00495F33">
              <w:t>lien und deren Einsatzmöglichkeiten.</w:t>
            </w:r>
          </w:p>
          <w:p w:rsidR="0087312B" w:rsidRPr="00495F33" w:rsidRDefault="0087312B" w:rsidP="0087312B">
            <w:pPr>
              <w:pStyle w:val="Kopf8ptafz"/>
            </w:pPr>
            <w:r w:rsidRPr="00495F33">
              <w:t>Ich bin mit dem lokalen Netzwerk vertraut.</w:t>
            </w:r>
          </w:p>
          <w:p w:rsidR="0087312B" w:rsidRPr="00495F33" w:rsidRDefault="0087312B" w:rsidP="0087312B">
            <w:pPr>
              <w:pStyle w:val="Kopf8ptafz"/>
            </w:pPr>
            <w:r w:rsidRPr="00495F33">
              <w:t>Ich kann in der Gruppe kommunizieren und vereinbarte Regeln einhalten.</w:t>
            </w:r>
          </w:p>
          <w:p w:rsidR="0087312B" w:rsidRPr="00234B66" w:rsidRDefault="0087312B" w:rsidP="0087312B">
            <w:pPr>
              <w:pStyle w:val="Kopf8ptafz"/>
            </w:pPr>
            <w:r w:rsidRPr="00495F33">
              <w:t>Ich kann Arbeitsabläufe lesen und verstehen.</w:t>
            </w:r>
          </w:p>
        </w:tc>
      </w:tr>
      <w:tr w:rsidR="0087312B" w:rsidRPr="00B51DE9" w:rsidTr="002D2000">
        <w:trPr>
          <w:trHeight w:val="443"/>
        </w:trPr>
        <w:tc>
          <w:tcPr>
            <w:tcW w:w="4818" w:type="dxa"/>
            <w:gridSpan w:val="2"/>
            <w:vMerge/>
            <w:tcBorders>
              <w:left w:val="single" w:sz="4" w:space="0" w:color="auto"/>
              <w:right w:val="single" w:sz="4" w:space="0" w:color="auto"/>
            </w:tcBorders>
          </w:tcPr>
          <w:p w:rsidR="0087312B" w:rsidRDefault="0087312B" w:rsidP="002D2000">
            <w:pPr>
              <w:pStyle w:val="Tabelle6pt"/>
            </w:pPr>
          </w:p>
        </w:tc>
        <w:tc>
          <w:tcPr>
            <w:tcW w:w="4821" w:type="dxa"/>
            <w:gridSpan w:val="4"/>
            <w:tcBorders>
              <w:left w:val="single" w:sz="4" w:space="0" w:color="auto"/>
              <w:right w:val="single" w:sz="4" w:space="0" w:color="auto"/>
            </w:tcBorders>
          </w:tcPr>
          <w:p w:rsidR="0087312B" w:rsidRDefault="0087312B" w:rsidP="002D2000">
            <w:pPr>
              <w:pStyle w:val="Tabelle6pt"/>
            </w:pPr>
            <w:r>
              <w:t>Wofür Sie das benötigen:</w:t>
            </w:r>
          </w:p>
          <w:p w:rsidR="0087312B" w:rsidRDefault="0087312B" w:rsidP="002D2000">
            <w:pPr>
              <w:pStyle w:val="Kopf8ptafz"/>
            </w:pPr>
            <w:r w:rsidRPr="00495F33">
              <w:t>Für Ihr Praktikum im Gastgewerbe</w:t>
            </w:r>
          </w:p>
        </w:tc>
      </w:tr>
      <w:tr w:rsidR="0087312B" w:rsidRPr="00B51DE9" w:rsidTr="002D2000">
        <w:trPr>
          <w:trHeight w:val="443"/>
        </w:trPr>
        <w:tc>
          <w:tcPr>
            <w:tcW w:w="4818" w:type="dxa"/>
            <w:gridSpan w:val="2"/>
            <w:vMerge/>
            <w:tcBorders>
              <w:left w:val="single" w:sz="4" w:space="0" w:color="auto"/>
              <w:right w:val="single" w:sz="4" w:space="0" w:color="auto"/>
            </w:tcBorders>
          </w:tcPr>
          <w:p w:rsidR="0087312B" w:rsidRDefault="0087312B" w:rsidP="002D2000">
            <w:pPr>
              <w:pStyle w:val="Tabelle6pt"/>
            </w:pPr>
          </w:p>
        </w:tc>
        <w:tc>
          <w:tcPr>
            <w:tcW w:w="4821" w:type="dxa"/>
            <w:gridSpan w:val="4"/>
            <w:tcBorders>
              <w:left w:val="single" w:sz="4" w:space="0" w:color="auto"/>
              <w:right w:val="single" w:sz="4" w:space="0" w:color="auto"/>
            </w:tcBorders>
          </w:tcPr>
          <w:p w:rsidR="0087312B" w:rsidRDefault="0087312B" w:rsidP="002D2000">
            <w:pPr>
              <w:pStyle w:val="Tabelle6pt"/>
            </w:pPr>
            <w:r>
              <w:t>Wie Sie Ihr Können prüfen können:</w:t>
            </w:r>
          </w:p>
          <w:p w:rsidR="0087312B" w:rsidRPr="00234B66" w:rsidRDefault="0087312B" w:rsidP="002D2000">
            <w:pPr>
              <w:pStyle w:val="Kopf8ptafz"/>
            </w:pPr>
            <w:r w:rsidRPr="00495F33">
              <w:t>Siehe Lernwegeliste, Klassenarbeit</w:t>
            </w:r>
          </w:p>
        </w:tc>
      </w:tr>
    </w:tbl>
    <w:p w:rsidR="0048120E" w:rsidRPr="007206B4" w:rsidRDefault="003006F3" w:rsidP="003006F3">
      <w:pPr>
        <w:pStyle w:val="berschrift1"/>
        <w:rPr>
          <w:rFonts w:eastAsiaTheme="minorHAnsi"/>
        </w:rPr>
      </w:pPr>
      <w:r w:rsidRPr="0048120E">
        <w:rPr>
          <w:noProof/>
          <w:color w:val="FF0000"/>
          <w:sz w:val="24"/>
        </w:rPr>
        <w:drawing>
          <wp:anchor distT="0" distB="0" distL="114300" distR="114300" simplePos="0" relativeHeight="251659264" behindDoc="0" locked="0" layoutInCell="0" allowOverlap="1" wp14:anchorId="23287337" wp14:editId="61D8CD79">
            <wp:simplePos x="0" y="0"/>
            <wp:positionH relativeFrom="rightMargin">
              <wp:posOffset>365125</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0E">
        <w:rPr>
          <w:noProof/>
          <w:color w:val="FF0000"/>
          <w:sz w:val="24"/>
        </w:rPr>
        <w:drawing>
          <wp:anchor distT="0" distB="0" distL="114300" distR="114300" simplePos="0" relativeHeight="251660288" behindDoc="0" locked="0" layoutInCell="0" allowOverlap="1" wp14:anchorId="554F7DE6" wp14:editId="659DC81B">
            <wp:simplePos x="0" y="0"/>
            <wp:positionH relativeFrom="rightMargin">
              <wp:posOffset>725170</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0E">
        <w:rPr>
          <w:noProof/>
          <w:color w:val="FF0000"/>
          <w:sz w:val="24"/>
        </w:rPr>
        <w:drawing>
          <wp:anchor distT="0" distB="0" distL="114300" distR="114300" simplePos="0" relativeHeight="251661312" behindDoc="0" locked="0" layoutInCell="0" allowOverlap="1" wp14:anchorId="71128EB2" wp14:editId="6FF9292A">
            <wp:simplePos x="0" y="0"/>
            <wp:positionH relativeFrom="rightMargin">
              <wp:posOffset>1085215</wp:posOffset>
            </wp:positionH>
            <wp:positionV relativeFrom="paragraph">
              <wp:posOffset>0</wp:posOffset>
            </wp:positionV>
            <wp:extent cx="348615" cy="32004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6B4" w:rsidRPr="00D3381F">
        <w:rPr>
          <w:rStyle w:val="Fett"/>
          <w:b w:val="0"/>
          <w:bCs/>
          <w:color w:val="auto"/>
        </w:rPr>
        <w:t>Gesund genießen in der Chill Out Lounge</w:t>
      </w:r>
      <w:r w:rsidR="007206B4" w:rsidRPr="00D3381F">
        <w:rPr>
          <w:rFonts w:eastAsiaTheme="minorHAnsi"/>
        </w:rPr>
        <w:t xml:space="preserve"> </w:t>
      </w:r>
      <w:r w:rsidR="007206B4">
        <w:rPr>
          <w:rFonts w:eastAsiaTheme="minorHAnsi"/>
        </w:rPr>
        <w:br/>
      </w:r>
    </w:p>
    <w:p w:rsidR="00C851FB" w:rsidRDefault="0025727D" w:rsidP="00566650">
      <w:pPr>
        <w:pStyle w:val="Textkrper"/>
        <w:rPr>
          <w:color w:val="FF0000"/>
        </w:rPr>
      </w:pPr>
      <w:r>
        <w:rPr>
          <w:noProof/>
        </w:rPr>
        <mc:AlternateContent>
          <mc:Choice Requires="wps">
            <w:drawing>
              <wp:anchor distT="0" distB="0" distL="114300" distR="114300" simplePos="0" relativeHeight="252634112" behindDoc="0" locked="0" layoutInCell="1" allowOverlap="1" wp14:anchorId="58E25540" wp14:editId="7DED705B">
                <wp:simplePos x="0" y="0"/>
                <wp:positionH relativeFrom="column">
                  <wp:posOffset>2115981</wp:posOffset>
                </wp:positionH>
                <wp:positionV relativeFrom="paragraph">
                  <wp:posOffset>1933575</wp:posOffset>
                </wp:positionV>
                <wp:extent cx="252095" cy="1403985"/>
                <wp:effectExtent l="0" t="0" r="0" b="0"/>
                <wp:wrapNone/>
                <wp:docPr id="20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403985"/>
                        </a:xfrm>
                        <a:prstGeom prst="rect">
                          <a:avLst/>
                        </a:prstGeom>
                        <a:noFill/>
                        <a:ln w="9525">
                          <a:noFill/>
                          <a:miter lim="800000"/>
                          <a:headEnd/>
                          <a:tailEnd/>
                        </a:ln>
                      </wps:spPr>
                      <wps:txbx>
                        <w:txbxContent>
                          <w:p w:rsidR="009171B1" w:rsidRDefault="009171B1">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6.6pt;margin-top:152.25pt;width:19.85pt;height:110.55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" filled="f" stroked="f">
                <v:textbox style="mso-fit-shape-to-text:t">
                  <w:txbxContent>
                    <w:p w:rsidR="009171B1" w:rsidRDefault="009171B1">
                      <w:r>
                        <w:t>,</w:t>
                      </w:r>
                    </w:p>
                  </w:txbxContent>
                </v:textbox>
              </v:shape>
            </w:pict>
          </mc:Fallback>
        </mc:AlternateContent>
      </w:r>
      <w:r w:rsidR="00D3381F" w:rsidRPr="00D3381F">
        <w:rPr>
          <w:noProof/>
          <w:color w:val="FF0000"/>
        </w:rPr>
        <w:drawing>
          <wp:inline distT="0" distB="0" distL="0" distR="0" wp14:anchorId="61B990AA" wp14:editId="26EFB967">
            <wp:extent cx="4679950" cy="3902642"/>
            <wp:effectExtent l="0" t="0" r="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9950" cy="3902642"/>
                    </a:xfrm>
                    <a:prstGeom prst="rect">
                      <a:avLst/>
                    </a:prstGeom>
                    <a:noFill/>
                    <a:ln>
                      <a:noFill/>
                    </a:ln>
                    <a:effectLst/>
                    <a:extLst/>
                  </pic:spPr>
                </pic:pic>
              </a:graphicData>
            </a:graphic>
          </wp:inline>
        </w:drawing>
      </w:r>
    </w:p>
    <w:p w:rsidR="00C851FB" w:rsidRDefault="00C851FB">
      <w:pPr>
        <w:spacing w:line="240" w:lineRule="exact"/>
        <w:rPr>
          <w:color w:val="FF0000"/>
          <w:lang w:eastAsia="de-DE"/>
        </w:rPr>
      </w:pPr>
      <w:r>
        <w:rPr>
          <w:color w:val="FF0000"/>
        </w:rPr>
        <w:br w:type="page"/>
      </w:r>
    </w:p>
    <w:p w:rsidR="00C851FB" w:rsidRDefault="00C851FB" w:rsidP="00C851FB">
      <w:pPr>
        <w:pStyle w:val="berschrift1"/>
      </w:pPr>
      <w:r>
        <w:lastRenderedPageBreak/>
        <w:t>Planung</w:t>
      </w:r>
      <w:r w:rsidRPr="00C851FB">
        <w:t xml:space="preserve"> und Handlungskreislauf</w:t>
      </w:r>
    </w:p>
    <w:p w:rsidR="00C851FB" w:rsidRPr="00C851FB" w:rsidRDefault="00C851FB" w:rsidP="00C851FB">
      <w:pPr>
        <w:pStyle w:val="Textkrper"/>
      </w:pPr>
    </w:p>
    <w:p w:rsidR="00C851FB" w:rsidRDefault="00C851FB" w:rsidP="00C851FB">
      <w:pPr>
        <w:pStyle w:val="Textkrper"/>
        <w:rPr>
          <w:rStyle w:val="Fett"/>
        </w:rPr>
      </w:pPr>
      <w:r w:rsidRPr="00C851FB">
        <w:rPr>
          <w:rStyle w:val="Fett"/>
        </w:rPr>
        <w:t>Un</w:t>
      </w:r>
      <w:r w:rsidR="00887D89">
        <w:rPr>
          <w:rStyle w:val="Fett"/>
        </w:rPr>
        <w:t xml:space="preserve">terrichtsarrangement für </w:t>
      </w:r>
      <w:r w:rsidR="00887D89" w:rsidRPr="00BA7E41">
        <w:rPr>
          <w:rStyle w:val="Fett"/>
          <w:color w:val="auto"/>
        </w:rPr>
        <w:t xml:space="preserve">ca. </w:t>
      </w:r>
      <w:r w:rsidR="007A1D0A">
        <w:rPr>
          <w:rStyle w:val="Fett"/>
          <w:color w:val="auto"/>
        </w:rPr>
        <w:t>27</w:t>
      </w:r>
      <w:r w:rsidRPr="00BA7E41">
        <w:rPr>
          <w:rStyle w:val="Fett"/>
          <w:color w:val="auto"/>
        </w:rPr>
        <w:t xml:space="preserve"> </w:t>
      </w:r>
      <w:r w:rsidRPr="00C851FB">
        <w:rPr>
          <w:rStyle w:val="Fett"/>
        </w:rPr>
        <w:t>Unterrichtsstunden:</w:t>
      </w:r>
    </w:p>
    <w:p w:rsidR="00C851FB" w:rsidRDefault="00C851FB" w:rsidP="00C851FB">
      <w:pPr>
        <w:pStyle w:val="Textkrper"/>
        <w:rPr>
          <w:rStyle w:val="Fett"/>
        </w:rPr>
      </w:pPr>
    </w:p>
    <w:tbl>
      <w:tblPr>
        <w:tblStyle w:val="Tabellenraster"/>
        <w:tblW w:w="9639" w:type="dxa"/>
        <w:tblInd w:w="28" w:type="dxa"/>
        <w:tblCellMar>
          <w:top w:w="28" w:type="dxa"/>
          <w:left w:w="28" w:type="dxa"/>
          <w:bottom w:w="28" w:type="dxa"/>
          <w:right w:w="28" w:type="dxa"/>
        </w:tblCellMar>
        <w:tblLook w:val="04A0" w:firstRow="1" w:lastRow="0" w:firstColumn="1" w:lastColumn="0" w:noHBand="0" w:noVBand="1"/>
      </w:tblPr>
      <w:tblGrid>
        <w:gridCol w:w="1157"/>
        <w:gridCol w:w="836"/>
        <w:gridCol w:w="566"/>
        <w:gridCol w:w="4387"/>
        <w:gridCol w:w="2693"/>
      </w:tblGrid>
      <w:tr w:rsidR="00C851FB" w:rsidTr="00887D89">
        <w:tc>
          <w:tcPr>
            <w:tcW w:w="1157" w:type="dxa"/>
            <w:shd w:val="clear" w:color="auto" w:fill="D9D9D9" w:themeFill="background1" w:themeFillShade="D9"/>
          </w:tcPr>
          <w:p w:rsidR="00C851FB" w:rsidRPr="00A66616" w:rsidRDefault="00C851FB" w:rsidP="00887D89">
            <w:pPr>
              <w:pStyle w:val="TabellenkopfLS"/>
            </w:pPr>
            <w:r>
              <w:t>Handlungs-kreislauf</w:t>
            </w:r>
          </w:p>
        </w:tc>
        <w:tc>
          <w:tcPr>
            <w:tcW w:w="836" w:type="dxa"/>
            <w:shd w:val="clear" w:color="auto" w:fill="D9D9D9" w:themeFill="background1" w:themeFillShade="D9"/>
          </w:tcPr>
          <w:p w:rsidR="00C851FB" w:rsidRPr="00A66616" w:rsidRDefault="00C851FB" w:rsidP="00887D89">
            <w:pPr>
              <w:pStyle w:val="TabellenkopfLS"/>
            </w:pPr>
            <w:r>
              <w:t>Lern-phase</w:t>
            </w:r>
          </w:p>
        </w:tc>
        <w:tc>
          <w:tcPr>
            <w:tcW w:w="566" w:type="dxa"/>
            <w:shd w:val="clear" w:color="auto" w:fill="D9D9D9" w:themeFill="background1" w:themeFillShade="D9"/>
          </w:tcPr>
          <w:p w:rsidR="00C851FB" w:rsidRPr="0042298B" w:rsidRDefault="00C851FB" w:rsidP="00887D89">
            <w:pPr>
              <w:pStyle w:val="TabellenkopfLS"/>
              <w:rPr>
                <w:rStyle w:val="Fett"/>
              </w:rPr>
            </w:pPr>
            <w:r w:rsidRPr="00470002">
              <w:rPr>
                <w:rStyle w:val="Fett"/>
                <w:b/>
                <w:bCs w:val="0"/>
              </w:rPr>
              <w:t>Zeit</w:t>
            </w:r>
            <w:r>
              <w:rPr>
                <w:rStyle w:val="Fett"/>
                <w:b/>
                <w:bCs w:val="0"/>
              </w:rPr>
              <w:t>*</w:t>
            </w:r>
          </w:p>
        </w:tc>
        <w:tc>
          <w:tcPr>
            <w:tcW w:w="4387" w:type="dxa"/>
            <w:shd w:val="clear" w:color="auto" w:fill="D9D9D9" w:themeFill="background1" w:themeFillShade="D9"/>
          </w:tcPr>
          <w:p w:rsidR="00C851FB" w:rsidRPr="00A66616" w:rsidRDefault="00C851FB" w:rsidP="00887D89">
            <w:pPr>
              <w:pStyle w:val="TabellenkopfLS"/>
            </w:pPr>
            <w:r>
              <w:t>Inhalte und Methode</w:t>
            </w:r>
          </w:p>
        </w:tc>
        <w:tc>
          <w:tcPr>
            <w:tcW w:w="2693" w:type="dxa"/>
            <w:shd w:val="clear" w:color="auto" w:fill="D9D9D9" w:themeFill="background1" w:themeFillShade="D9"/>
          </w:tcPr>
          <w:p w:rsidR="00C851FB" w:rsidRPr="00A66616" w:rsidRDefault="00C851FB" w:rsidP="00887D89">
            <w:pPr>
              <w:pStyle w:val="TabellenkopfLS"/>
            </w:pPr>
            <w:r>
              <w:t>Material</w:t>
            </w:r>
          </w:p>
        </w:tc>
      </w:tr>
      <w:tr w:rsidR="00C851FB" w:rsidTr="00887D89">
        <w:tc>
          <w:tcPr>
            <w:tcW w:w="1157" w:type="dxa"/>
          </w:tcPr>
          <w:p w:rsidR="00C851FB" w:rsidRPr="00A66616" w:rsidRDefault="00C851FB" w:rsidP="00887D89">
            <w:pPr>
              <w:pStyle w:val="TabelleLinks"/>
            </w:pPr>
            <w:r>
              <w:t>i</w:t>
            </w:r>
            <w:r w:rsidRPr="00A66616">
              <w:t>nformieren</w:t>
            </w:r>
          </w:p>
        </w:tc>
        <w:tc>
          <w:tcPr>
            <w:tcW w:w="836" w:type="dxa"/>
            <w:vMerge w:val="restart"/>
          </w:tcPr>
          <w:p w:rsidR="00D30B86" w:rsidRDefault="00D30B86" w:rsidP="00D30B86">
            <w:pPr>
              <w:pStyle w:val="TabelleLinks"/>
              <w:spacing w:line="240" w:lineRule="auto"/>
              <w:jc w:val="center"/>
            </w:pPr>
            <w:r>
              <w:rPr>
                <w:noProof/>
              </w:rPr>
              <w:drawing>
                <wp:inline distT="0" distB="0" distL="0" distR="0" wp14:anchorId="55A8709E" wp14:editId="39F55330">
                  <wp:extent cx="213360" cy="243840"/>
                  <wp:effectExtent l="0" t="0" r="0" b="3810"/>
                  <wp:docPr id="1574" name="Grafik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p w:rsidR="00D30B86" w:rsidRDefault="00D30B86" w:rsidP="00D30B86">
            <w:pPr>
              <w:pStyle w:val="TabelleLinks"/>
              <w:spacing w:line="240" w:lineRule="auto"/>
              <w:jc w:val="center"/>
            </w:pPr>
          </w:p>
          <w:p w:rsidR="00C851FB" w:rsidRDefault="00D30B86" w:rsidP="00D30B86">
            <w:pPr>
              <w:pStyle w:val="TabelleLinks"/>
              <w:spacing w:line="240" w:lineRule="auto"/>
              <w:jc w:val="center"/>
            </w:pPr>
            <w:r>
              <w:rPr>
                <w:noProof/>
              </w:rPr>
              <w:drawing>
                <wp:inline distT="0" distB="0" distL="0" distR="0" wp14:anchorId="13852099" wp14:editId="75403DFC">
                  <wp:extent cx="323215" cy="323215"/>
                  <wp:effectExtent l="0" t="0" r="635"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p w:rsidR="00D30B86" w:rsidRPr="006C7789" w:rsidRDefault="00D30B86" w:rsidP="00D30B86">
            <w:pPr>
              <w:pStyle w:val="TabelleLinks"/>
              <w:spacing w:line="240" w:lineRule="auto"/>
            </w:pPr>
          </w:p>
        </w:tc>
        <w:tc>
          <w:tcPr>
            <w:tcW w:w="566" w:type="dxa"/>
            <w:vMerge w:val="restart"/>
          </w:tcPr>
          <w:p w:rsidR="00C851FB" w:rsidRPr="006C7789" w:rsidRDefault="007A1D0A" w:rsidP="00887D89">
            <w:pPr>
              <w:pStyle w:val="Tabellezentriert"/>
            </w:pPr>
            <w:r>
              <w:t>1</w:t>
            </w:r>
          </w:p>
        </w:tc>
        <w:tc>
          <w:tcPr>
            <w:tcW w:w="4387" w:type="dxa"/>
          </w:tcPr>
          <w:p w:rsidR="00C851FB" w:rsidRDefault="00C851FB" w:rsidP="00887D89">
            <w:pPr>
              <w:pStyle w:val="TabelleLinks"/>
            </w:pPr>
            <w:r>
              <w:t>Analysieren des Lernprojektes</w:t>
            </w:r>
          </w:p>
          <w:p w:rsidR="00C851FB" w:rsidRPr="006C7789" w:rsidRDefault="00C851FB" w:rsidP="00887D89">
            <w:pPr>
              <w:pStyle w:val="TabelleLinks"/>
            </w:pPr>
            <w:r>
              <w:t>Vorstellung und Erläuterung des Advance Organizer</w:t>
            </w:r>
          </w:p>
        </w:tc>
        <w:tc>
          <w:tcPr>
            <w:tcW w:w="2693" w:type="dxa"/>
          </w:tcPr>
          <w:p w:rsidR="00C851FB" w:rsidRDefault="00C851FB" w:rsidP="00887D89">
            <w:pPr>
              <w:pStyle w:val="TabelleLinks"/>
            </w:pPr>
            <w:r>
              <w:t>Advance Organizer</w:t>
            </w:r>
          </w:p>
          <w:p w:rsidR="00C851FB" w:rsidRPr="006C7789" w:rsidRDefault="00C851FB" w:rsidP="00887D89">
            <w:pPr>
              <w:pStyle w:val="TabelleLinks"/>
            </w:pPr>
            <w:r>
              <w:t>Beschreibung Lernprojekt</w:t>
            </w:r>
          </w:p>
        </w:tc>
      </w:tr>
      <w:tr w:rsidR="00C851FB" w:rsidTr="00887D89">
        <w:tc>
          <w:tcPr>
            <w:tcW w:w="1157" w:type="dxa"/>
          </w:tcPr>
          <w:p w:rsidR="00C851FB" w:rsidRPr="00A66616" w:rsidRDefault="00C851FB" w:rsidP="00887D89">
            <w:pPr>
              <w:pStyle w:val="TabelleLinks"/>
            </w:pPr>
            <w:r>
              <w:t>p</w:t>
            </w:r>
            <w:r w:rsidRPr="00A66616">
              <w:t>lanen</w:t>
            </w:r>
          </w:p>
        </w:tc>
        <w:tc>
          <w:tcPr>
            <w:tcW w:w="836" w:type="dxa"/>
            <w:vMerge/>
          </w:tcPr>
          <w:p w:rsidR="00C851FB" w:rsidRPr="006C7789" w:rsidRDefault="00C851FB" w:rsidP="00887D89">
            <w:pPr>
              <w:pStyle w:val="TabelleLinks"/>
            </w:pPr>
          </w:p>
        </w:tc>
        <w:tc>
          <w:tcPr>
            <w:tcW w:w="566" w:type="dxa"/>
            <w:vMerge/>
          </w:tcPr>
          <w:p w:rsidR="00C851FB" w:rsidRPr="001A1A65" w:rsidRDefault="00C851FB" w:rsidP="00887D89">
            <w:pPr>
              <w:pStyle w:val="Tabellezentriert"/>
            </w:pPr>
          </w:p>
        </w:tc>
        <w:tc>
          <w:tcPr>
            <w:tcW w:w="4387" w:type="dxa"/>
          </w:tcPr>
          <w:p w:rsidR="00C851FB" w:rsidRPr="006C7789" w:rsidRDefault="00C851FB" w:rsidP="0025727D">
            <w:pPr>
              <w:pStyle w:val="TabelleLinks"/>
            </w:pPr>
            <w:r>
              <w:t xml:space="preserve">Planung der nächsten </w:t>
            </w:r>
            <w:r w:rsidR="00D30B86">
              <w:t>Lernthemen/Zeitplanung</w:t>
            </w:r>
          </w:p>
        </w:tc>
        <w:tc>
          <w:tcPr>
            <w:tcW w:w="2693" w:type="dxa"/>
          </w:tcPr>
          <w:p w:rsidR="00D30B86" w:rsidRDefault="00D30B86" w:rsidP="00D30B86">
            <w:pPr>
              <w:pStyle w:val="TabelleLinks"/>
            </w:pPr>
            <w:r>
              <w:t>Advance Organizer</w:t>
            </w:r>
          </w:p>
          <w:p w:rsidR="00C851FB" w:rsidRPr="006C7789" w:rsidRDefault="00C851FB" w:rsidP="00887D89">
            <w:pPr>
              <w:pStyle w:val="TabelleLinks"/>
            </w:pPr>
          </w:p>
        </w:tc>
      </w:tr>
      <w:tr w:rsidR="00C851FB" w:rsidTr="00887D89">
        <w:trPr>
          <w:trHeight w:val="492"/>
        </w:trPr>
        <w:tc>
          <w:tcPr>
            <w:tcW w:w="1157" w:type="dxa"/>
          </w:tcPr>
          <w:p w:rsidR="00C851FB" w:rsidRPr="00A66616" w:rsidRDefault="00C851FB" w:rsidP="00887D89">
            <w:pPr>
              <w:pStyle w:val="TabelleLinks"/>
            </w:pPr>
            <w:r>
              <w:t>entscheiden</w:t>
            </w:r>
          </w:p>
        </w:tc>
        <w:tc>
          <w:tcPr>
            <w:tcW w:w="836" w:type="dxa"/>
            <w:vMerge/>
          </w:tcPr>
          <w:p w:rsidR="00C851FB" w:rsidRPr="006C7789" w:rsidRDefault="00C851FB" w:rsidP="00887D89">
            <w:pPr>
              <w:pStyle w:val="TabelleLinks"/>
            </w:pPr>
          </w:p>
        </w:tc>
        <w:tc>
          <w:tcPr>
            <w:tcW w:w="566" w:type="dxa"/>
            <w:vMerge/>
          </w:tcPr>
          <w:p w:rsidR="00C851FB" w:rsidRPr="006C7789" w:rsidRDefault="00C851FB" w:rsidP="00887D89">
            <w:pPr>
              <w:pStyle w:val="Tabellezentriert"/>
            </w:pPr>
          </w:p>
        </w:tc>
        <w:tc>
          <w:tcPr>
            <w:tcW w:w="4387" w:type="dxa"/>
          </w:tcPr>
          <w:p w:rsidR="00C851FB" w:rsidRDefault="00C851FB" w:rsidP="00887D89">
            <w:pPr>
              <w:pStyle w:val="TabelleLinks"/>
            </w:pPr>
            <w:r>
              <w:t>E</w:t>
            </w:r>
            <w:r w:rsidR="00D30B86">
              <w:t>ntscheidung über die Lernthemen</w:t>
            </w:r>
          </w:p>
          <w:p w:rsidR="00C851FB" w:rsidRPr="006C7789" w:rsidRDefault="00C851FB" w:rsidP="00887D89">
            <w:pPr>
              <w:pStyle w:val="TabelleLinks"/>
            </w:pPr>
          </w:p>
        </w:tc>
        <w:tc>
          <w:tcPr>
            <w:tcW w:w="2693" w:type="dxa"/>
          </w:tcPr>
          <w:p w:rsidR="00C851FB" w:rsidRPr="001A1A65" w:rsidRDefault="00C851FB" w:rsidP="00887D89">
            <w:pPr>
              <w:pStyle w:val="TabelleLinks"/>
            </w:pPr>
          </w:p>
        </w:tc>
      </w:tr>
      <w:tr w:rsidR="00C851FB" w:rsidTr="00887D89">
        <w:trPr>
          <w:trHeight w:val="1768"/>
        </w:trPr>
        <w:tc>
          <w:tcPr>
            <w:tcW w:w="1157" w:type="dxa"/>
          </w:tcPr>
          <w:p w:rsidR="00C851FB" w:rsidRPr="00A66616" w:rsidRDefault="00C851FB" w:rsidP="00887D89">
            <w:pPr>
              <w:pStyle w:val="TabelleLinks"/>
            </w:pPr>
            <w:r>
              <w:t>durchführen</w:t>
            </w:r>
          </w:p>
        </w:tc>
        <w:tc>
          <w:tcPr>
            <w:tcW w:w="836" w:type="dxa"/>
          </w:tcPr>
          <w:p w:rsidR="00B1606D" w:rsidRDefault="00B1606D" w:rsidP="00B1606D">
            <w:pPr>
              <w:pStyle w:val="TabelleLinks"/>
              <w:spacing w:line="240" w:lineRule="auto"/>
              <w:jc w:val="center"/>
            </w:pPr>
            <w:r>
              <w:rPr>
                <w:noProof/>
              </w:rPr>
              <w:drawing>
                <wp:inline distT="0" distB="0" distL="0" distR="0" wp14:anchorId="3C96D36D" wp14:editId="0139BF37">
                  <wp:extent cx="219710" cy="237490"/>
                  <wp:effectExtent l="0" t="0" r="8890" b="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pic:spPr>
                      </pic:pic>
                    </a:graphicData>
                  </a:graphic>
                </wp:inline>
              </w:drawing>
            </w:r>
          </w:p>
          <w:p w:rsidR="00B1606D" w:rsidRDefault="00B1606D" w:rsidP="00B1606D">
            <w:pPr>
              <w:pStyle w:val="TabelleLinks"/>
              <w:spacing w:line="240" w:lineRule="auto"/>
              <w:jc w:val="center"/>
            </w:pPr>
          </w:p>
          <w:p w:rsidR="00C851FB" w:rsidRDefault="00D30B86" w:rsidP="00B1606D">
            <w:pPr>
              <w:pStyle w:val="TabelleLinks"/>
              <w:spacing w:line="240" w:lineRule="auto"/>
              <w:jc w:val="center"/>
            </w:pPr>
            <w:r>
              <w:rPr>
                <w:noProof/>
              </w:rPr>
              <w:drawing>
                <wp:inline distT="0" distB="0" distL="0" distR="0" wp14:anchorId="1F694074" wp14:editId="23DA60B5">
                  <wp:extent cx="469265" cy="280670"/>
                  <wp:effectExtent l="0" t="0" r="6985" b="5080"/>
                  <wp:docPr id="1589" name="Grafik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265" cy="280670"/>
                          </a:xfrm>
                          <a:prstGeom prst="rect">
                            <a:avLst/>
                          </a:prstGeom>
                          <a:noFill/>
                        </pic:spPr>
                      </pic:pic>
                    </a:graphicData>
                  </a:graphic>
                </wp:inline>
              </w:drawing>
            </w:r>
          </w:p>
          <w:p w:rsidR="00B1606D" w:rsidRDefault="00B1606D" w:rsidP="00B1606D">
            <w:pPr>
              <w:pStyle w:val="TabelleLinks"/>
              <w:spacing w:line="240" w:lineRule="auto"/>
              <w:jc w:val="center"/>
            </w:pPr>
          </w:p>
          <w:p w:rsidR="00B1606D" w:rsidRPr="006C7789" w:rsidRDefault="00B1606D" w:rsidP="00B1606D">
            <w:pPr>
              <w:pStyle w:val="TabelleLinks"/>
              <w:spacing w:line="240" w:lineRule="auto"/>
              <w:jc w:val="center"/>
            </w:pPr>
            <w:r>
              <w:rPr>
                <w:noProof/>
              </w:rPr>
              <w:drawing>
                <wp:inline distT="0" distB="0" distL="0" distR="0" wp14:anchorId="0BBCD86F" wp14:editId="66C7DFE5">
                  <wp:extent cx="213360" cy="243840"/>
                  <wp:effectExtent l="0" t="0" r="0" b="381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tc>
        <w:tc>
          <w:tcPr>
            <w:tcW w:w="566" w:type="dxa"/>
          </w:tcPr>
          <w:p w:rsidR="00C851FB" w:rsidRPr="001A1A65" w:rsidRDefault="007A1D0A" w:rsidP="00887D89">
            <w:pPr>
              <w:pStyle w:val="Tabellezentriert"/>
            </w:pPr>
            <w:r>
              <w:t>24</w:t>
            </w:r>
          </w:p>
        </w:tc>
        <w:tc>
          <w:tcPr>
            <w:tcW w:w="4387" w:type="dxa"/>
          </w:tcPr>
          <w:p w:rsidR="00C851FB" w:rsidRDefault="00C851FB" w:rsidP="00887D89">
            <w:pPr>
              <w:pStyle w:val="TabelleLinks"/>
            </w:pPr>
            <w:r>
              <w:t>Lernthemen bearbeiten:</w:t>
            </w:r>
          </w:p>
          <w:p w:rsidR="00C851FB" w:rsidRDefault="00C851FB" w:rsidP="00887D89">
            <w:pPr>
              <w:pStyle w:val="TabelleLinks"/>
            </w:pPr>
          </w:p>
          <w:p w:rsidR="00C851FB" w:rsidRDefault="00C851FB" w:rsidP="00887D89">
            <w:pPr>
              <w:pStyle w:val="TabelleLinks"/>
            </w:pPr>
            <w:r>
              <w:t xml:space="preserve">im Unterricht </w:t>
            </w:r>
          </w:p>
          <w:p w:rsidR="00C851FB" w:rsidRDefault="00C851FB" w:rsidP="00887D89">
            <w:pPr>
              <w:pStyle w:val="TabelleLinks"/>
            </w:pPr>
            <w:r>
              <w:t xml:space="preserve">und/oder </w:t>
            </w:r>
          </w:p>
          <w:p w:rsidR="00C851FB" w:rsidRDefault="00C851FB" w:rsidP="00887D89">
            <w:pPr>
              <w:pStyle w:val="TabelleLinks"/>
            </w:pPr>
            <w:r>
              <w:t xml:space="preserve">in der offenen Lernzeit </w:t>
            </w:r>
            <w:r>
              <w:br/>
            </w:r>
          </w:p>
          <w:p w:rsidR="00C851FB" w:rsidRPr="006C7789" w:rsidRDefault="00D30B86" w:rsidP="00887D89">
            <w:pPr>
              <w:pStyle w:val="TabelleLinks"/>
            </w:pPr>
            <w:r>
              <w:t>siehe Unterricht und Wochenplan</w:t>
            </w:r>
          </w:p>
        </w:tc>
        <w:tc>
          <w:tcPr>
            <w:tcW w:w="2693" w:type="dxa"/>
          </w:tcPr>
          <w:p w:rsidR="00C851FB" w:rsidRDefault="00C851FB" w:rsidP="00887D89">
            <w:pPr>
              <w:pStyle w:val="TabelleLinks"/>
            </w:pPr>
          </w:p>
          <w:p w:rsidR="00C851FB" w:rsidRDefault="00C851FB" w:rsidP="00887D89">
            <w:pPr>
              <w:pStyle w:val="TabelleLinks"/>
            </w:pPr>
          </w:p>
          <w:p w:rsidR="00C851FB" w:rsidRPr="006C7789" w:rsidRDefault="00C851FB" w:rsidP="00887D89">
            <w:pPr>
              <w:pStyle w:val="TabelleLinks"/>
            </w:pPr>
            <w:r>
              <w:t>siehe Lernthemen</w:t>
            </w:r>
          </w:p>
        </w:tc>
      </w:tr>
      <w:tr w:rsidR="00C851FB" w:rsidTr="00887D89">
        <w:tc>
          <w:tcPr>
            <w:tcW w:w="1157" w:type="dxa"/>
          </w:tcPr>
          <w:p w:rsidR="00C851FB" w:rsidRPr="00A66616" w:rsidRDefault="00C851FB" w:rsidP="00887D89">
            <w:pPr>
              <w:pStyle w:val="TabelleLinks"/>
            </w:pPr>
            <w:r>
              <w:t>kontrollieren</w:t>
            </w:r>
          </w:p>
        </w:tc>
        <w:tc>
          <w:tcPr>
            <w:tcW w:w="836" w:type="dxa"/>
          </w:tcPr>
          <w:p w:rsidR="00C851FB" w:rsidRPr="006C7789" w:rsidRDefault="00B1606D" w:rsidP="00D30B86">
            <w:pPr>
              <w:pStyle w:val="TabelleLinks"/>
              <w:spacing w:line="240" w:lineRule="auto"/>
              <w:jc w:val="center"/>
            </w:pPr>
            <w:r>
              <w:rPr>
                <w:noProof/>
              </w:rPr>
              <w:drawing>
                <wp:inline distT="0" distB="0" distL="0" distR="0" wp14:anchorId="1CE533EA" wp14:editId="20056077">
                  <wp:extent cx="219710" cy="243840"/>
                  <wp:effectExtent l="0" t="0" r="8890" b="381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710" cy="243840"/>
                          </a:xfrm>
                          <a:prstGeom prst="rect">
                            <a:avLst/>
                          </a:prstGeom>
                          <a:noFill/>
                        </pic:spPr>
                      </pic:pic>
                    </a:graphicData>
                  </a:graphic>
                </wp:inline>
              </w:drawing>
            </w:r>
          </w:p>
        </w:tc>
        <w:tc>
          <w:tcPr>
            <w:tcW w:w="566" w:type="dxa"/>
          </w:tcPr>
          <w:p w:rsidR="00C851FB" w:rsidRPr="006C7789" w:rsidRDefault="007A1D0A" w:rsidP="00887D89">
            <w:pPr>
              <w:pStyle w:val="Tabellezentriert"/>
            </w:pPr>
            <w:r>
              <w:t>1</w:t>
            </w:r>
          </w:p>
        </w:tc>
        <w:tc>
          <w:tcPr>
            <w:tcW w:w="4387" w:type="dxa"/>
          </w:tcPr>
          <w:p w:rsidR="00C851FB" w:rsidRDefault="00C851FB" w:rsidP="00887D89">
            <w:pPr>
              <w:pStyle w:val="TabelleLinks"/>
            </w:pPr>
            <w:r>
              <w:t xml:space="preserve">Kontrolle der Lernwegeliste </w:t>
            </w:r>
          </w:p>
          <w:p w:rsidR="00C851FB" w:rsidRDefault="00C851FB" w:rsidP="00887D89">
            <w:pPr>
              <w:pStyle w:val="TabelleLinks"/>
            </w:pPr>
            <w:r>
              <w:t>(alle nötigen Haken gesetzt)</w:t>
            </w:r>
          </w:p>
          <w:p w:rsidR="00C851FB" w:rsidRDefault="00C851FB" w:rsidP="00887D89">
            <w:pPr>
              <w:pStyle w:val="TabelleLinks"/>
            </w:pPr>
          </w:p>
          <w:p w:rsidR="00C851FB" w:rsidRPr="006C7789" w:rsidRDefault="00C851FB" w:rsidP="00887D89">
            <w:pPr>
              <w:pStyle w:val="TabelleLinks"/>
            </w:pPr>
            <w:r>
              <w:t>Klassenarbeit</w:t>
            </w:r>
          </w:p>
        </w:tc>
        <w:tc>
          <w:tcPr>
            <w:tcW w:w="2693" w:type="dxa"/>
          </w:tcPr>
          <w:p w:rsidR="00C851FB" w:rsidRDefault="00C851FB" w:rsidP="00887D89">
            <w:pPr>
              <w:pStyle w:val="TabelleLinks"/>
            </w:pPr>
            <w:r>
              <w:t>Lernwegeliste Lernprojekt</w:t>
            </w:r>
          </w:p>
          <w:p w:rsidR="00C851FB" w:rsidRDefault="00C851FB" w:rsidP="00887D89">
            <w:pPr>
              <w:pStyle w:val="TabelleLinks"/>
            </w:pPr>
          </w:p>
          <w:p w:rsidR="00C851FB" w:rsidRDefault="00C851FB" w:rsidP="00887D89">
            <w:pPr>
              <w:pStyle w:val="TabelleLinks"/>
            </w:pPr>
          </w:p>
          <w:p w:rsidR="00C851FB" w:rsidRPr="001A1A65" w:rsidRDefault="00C851FB" w:rsidP="00887D89">
            <w:pPr>
              <w:pStyle w:val="TabelleLinks"/>
            </w:pPr>
            <w:r>
              <w:t>Klassenarbeit</w:t>
            </w:r>
          </w:p>
        </w:tc>
      </w:tr>
      <w:tr w:rsidR="00C851FB" w:rsidTr="00887D89">
        <w:trPr>
          <w:trHeight w:val="1299"/>
        </w:trPr>
        <w:tc>
          <w:tcPr>
            <w:tcW w:w="1157" w:type="dxa"/>
          </w:tcPr>
          <w:p w:rsidR="00C851FB" w:rsidRDefault="00C851FB" w:rsidP="00887D89">
            <w:pPr>
              <w:pStyle w:val="TabelleLinks"/>
            </w:pPr>
            <w:r>
              <w:t>reflektieren</w:t>
            </w:r>
          </w:p>
          <w:p w:rsidR="00C851FB" w:rsidRPr="00A66616" w:rsidRDefault="00C851FB" w:rsidP="00887D89">
            <w:pPr>
              <w:pStyle w:val="TabelleLinks"/>
            </w:pPr>
            <w:r>
              <w:t>bewerten</w:t>
            </w:r>
          </w:p>
        </w:tc>
        <w:tc>
          <w:tcPr>
            <w:tcW w:w="836" w:type="dxa"/>
          </w:tcPr>
          <w:p w:rsidR="00C851FB" w:rsidRDefault="00B1606D" w:rsidP="00D30B86">
            <w:pPr>
              <w:pStyle w:val="TabelleLinks"/>
              <w:spacing w:line="240" w:lineRule="auto"/>
            </w:pPr>
            <w:r>
              <w:rPr>
                <w:noProof/>
              </w:rPr>
              <w:drawing>
                <wp:inline distT="0" distB="0" distL="0" distR="0" wp14:anchorId="09528183" wp14:editId="3D3F2E9F">
                  <wp:extent cx="469265" cy="280670"/>
                  <wp:effectExtent l="0" t="0" r="6985" b="508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265" cy="280670"/>
                          </a:xfrm>
                          <a:prstGeom prst="rect">
                            <a:avLst/>
                          </a:prstGeom>
                          <a:noFill/>
                        </pic:spPr>
                      </pic:pic>
                    </a:graphicData>
                  </a:graphic>
                </wp:inline>
              </w:drawing>
            </w:r>
          </w:p>
          <w:p w:rsidR="00B1606D" w:rsidRDefault="00B1606D" w:rsidP="00B1606D">
            <w:pPr>
              <w:pStyle w:val="TabelleLinks"/>
              <w:spacing w:line="240" w:lineRule="auto"/>
              <w:jc w:val="center"/>
            </w:pPr>
            <w:r>
              <w:rPr>
                <w:noProof/>
              </w:rPr>
              <w:drawing>
                <wp:inline distT="0" distB="0" distL="0" distR="0" wp14:anchorId="3BEC4DCC" wp14:editId="73716240">
                  <wp:extent cx="323215" cy="323215"/>
                  <wp:effectExtent l="0" t="0" r="635" b="635"/>
                  <wp:docPr id="1616" name="Grafik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p w:rsidR="00B1606D" w:rsidRDefault="00B1606D" w:rsidP="00B1606D">
            <w:pPr>
              <w:pStyle w:val="TabelleLinks"/>
              <w:spacing w:line="240" w:lineRule="auto"/>
              <w:jc w:val="center"/>
            </w:pPr>
            <w:r>
              <w:rPr>
                <w:noProof/>
              </w:rPr>
              <w:drawing>
                <wp:inline distT="0" distB="0" distL="0" distR="0" wp14:anchorId="5FD3149A" wp14:editId="3FCA529A">
                  <wp:extent cx="213360" cy="243840"/>
                  <wp:effectExtent l="0" t="0" r="0" b="381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tc>
        <w:tc>
          <w:tcPr>
            <w:tcW w:w="566" w:type="dxa"/>
          </w:tcPr>
          <w:p w:rsidR="00C851FB" w:rsidRPr="006C7789" w:rsidRDefault="007A1D0A" w:rsidP="00887D89">
            <w:pPr>
              <w:pStyle w:val="Tabellezentriert"/>
            </w:pPr>
            <w:r>
              <w:t>1</w:t>
            </w:r>
          </w:p>
        </w:tc>
        <w:tc>
          <w:tcPr>
            <w:tcW w:w="4387" w:type="dxa"/>
          </w:tcPr>
          <w:p w:rsidR="00C851FB" w:rsidRDefault="004A6DA4" w:rsidP="00887D89">
            <w:pPr>
              <w:pStyle w:val="TabelleLinks"/>
            </w:pPr>
            <w:r>
              <w:t>Feedback</w:t>
            </w:r>
          </w:p>
          <w:p w:rsidR="00B1606D" w:rsidRDefault="00B1606D" w:rsidP="00887D89">
            <w:pPr>
              <w:pStyle w:val="TabelleLinks"/>
            </w:pPr>
          </w:p>
          <w:p w:rsidR="00B1606D" w:rsidRDefault="00B1606D" w:rsidP="00887D89">
            <w:pPr>
              <w:pStyle w:val="TabelleLinks"/>
            </w:pPr>
            <w:r>
              <w:t>Netzwerk durchführen und mit dem AO vergleichen</w:t>
            </w:r>
          </w:p>
          <w:p w:rsidR="00B1606D" w:rsidRDefault="00B1606D" w:rsidP="00887D89">
            <w:pPr>
              <w:pStyle w:val="TabelleLinks"/>
            </w:pPr>
          </w:p>
          <w:p w:rsidR="00B1606D" w:rsidRDefault="00B1606D" w:rsidP="00887D89">
            <w:pPr>
              <w:pStyle w:val="TabelleLinks"/>
            </w:pPr>
          </w:p>
          <w:p w:rsidR="00C851FB" w:rsidRPr="001A1A65" w:rsidRDefault="00C851FB" w:rsidP="00887D89">
            <w:pPr>
              <w:pStyle w:val="TabelleLinks"/>
            </w:pPr>
            <w:r>
              <w:t>Lerntagebuch</w:t>
            </w:r>
          </w:p>
        </w:tc>
        <w:tc>
          <w:tcPr>
            <w:tcW w:w="2693" w:type="dxa"/>
          </w:tcPr>
          <w:p w:rsidR="00C851FB" w:rsidRDefault="004A6DA4" w:rsidP="00887D89">
            <w:pPr>
              <w:pStyle w:val="TabelleLinks"/>
            </w:pPr>
            <w:r>
              <w:t>Zielscheibe</w:t>
            </w:r>
          </w:p>
          <w:p w:rsidR="00B1606D" w:rsidRDefault="00B1606D" w:rsidP="00887D89">
            <w:pPr>
              <w:pStyle w:val="TabelleLinks"/>
            </w:pPr>
          </w:p>
          <w:p w:rsidR="00D30B86" w:rsidRDefault="00D30B86" w:rsidP="00887D89">
            <w:pPr>
              <w:pStyle w:val="TabelleLinks"/>
            </w:pPr>
            <w:r>
              <w:t>Advance Organizer</w:t>
            </w:r>
          </w:p>
          <w:p w:rsidR="00B1606D" w:rsidRDefault="00B1606D" w:rsidP="00887D89">
            <w:pPr>
              <w:pStyle w:val="TabelleLinks"/>
            </w:pPr>
          </w:p>
          <w:p w:rsidR="00B1606D" w:rsidRDefault="00B1606D" w:rsidP="00887D89">
            <w:pPr>
              <w:pStyle w:val="TabelleLinks"/>
            </w:pPr>
          </w:p>
          <w:p w:rsidR="00C851FB" w:rsidRPr="001A1A65" w:rsidRDefault="00C851FB" w:rsidP="00887D89">
            <w:pPr>
              <w:pStyle w:val="TabelleLinks"/>
            </w:pPr>
            <w:r>
              <w:t>Lernagenda</w:t>
            </w:r>
          </w:p>
        </w:tc>
      </w:tr>
    </w:tbl>
    <w:p w:rsidR="00C851FB" w:rsidRDefault="00C851FB" w:rsidP="00C851FB">
      <w:pPr>
        <w:pStyle w:val="Textkrper"/>
        <w:rPr>
          <w:rStyle w:val="Fett"/>
          <w:b w:val="0"/>
        </w:rPr>
      </w:pPr>
      <w:r w:rsidRPr="00C851FB">
        <w:rPr>
          <w:rStyle w:val="Fett"/>
          <w:b w:val="0"/>
        </w:rPr>
        <w:t>* Angabe in Unterrichtsstunden (á 45 min)</w:t>
      </w:r>
    </w:p>
    <w:p w:rsidR="00C851FB" w:rsidRDefault="00C851FB" w:rsidP="00C851FB">
      <w:pPr>
        <w:pStyle w:val="Textkrper"/>
        <w:rPr>
          <w:rStyle w:val="Fett"/>
          <w:b w:val="0"/>
        </w:rPr>
      </w:pPr>
    </w:p>
    <w:p w:rsidR="00360F20" w:rsidRDefault="00360F20" w:rsidP="00C851FB">
      <w:pPr>
        <w:pStyle w:val="Textkrper"/>
        <w:rPr>
          <w:bCs/>
          <w:noProof/>
          <w:color w:val="FF0000"/>
        </w:rPr>
      </w:pPr>
    </w:p>
    <w:p w:rsidR="00C851FB" w:rsidRDefault="002F18CE" w:rsidP="00C851FB">
      <w:pPr>
        <w:pStyle w:val="Textkrper"/>
        <w:rPr>
          <w:rStyle w:val="Fett"/>
          <w:b w:val="0"/>
          <w:color w:val="FF0000"/>
        </w:rPr>
      </w:pPr>
      <w:r w:rsidRPr="002F18CE">
        <w:rPr>
          <w:bCs/>
          <w:noProof/>
          <w:color w:val="FF0000"/>
        </w:rPr>
        <w:drawing>
          <wp:inline distT="0" distB="0" distL="0" distR="0" wp14:anchorId="4FCFC50C" wp14:editId="70C734CC">
            <wp:extent cx="5210346" cy="3214048"/>
            <wp:effectExtent l="0" t="0" r="0" b="571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76">
                      <a:extLst>
                        <a:ext uri="{28A0092B-C50C-407E-A947-70E740481C1C}">
                          <a14:useLocalDpi xmlns:a14="http://schemas.microsoft.com/office/drawing/2010/main" val="0"/>
                        </a:ext>
                      </a:extLst>
                    </a:blip>
                    <a:srcRect l="9604" t="15244" r="10823" b="19309"/>
                    <a:stretch/>
                  </pic:blipFill>
                  <pic:spPr bwMode="auto">
                    <a:xfrm>
                      <a:off x="0" y="0"/>
                      <a:ext cx="5207013" cy="321199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851FB" w:rsidRDefault="00C851FB">
      <w:pPr>
        <w:spacing w:line="240" w:lineRule="exact"/>
        <w:rPr>
          <w:rStyle w:val="Fett"/>
          <w:b w:val="0"/>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887D89" w:rsidRPr="00B51DE9" w:rsidTr="00887D89">
        <w:trPr>
          <w:trHeight w:val="523"/>
        </w:trPr>
        <w:tc>
          <w:tcPr>
            <w:tcW w:w="3119" w:type="dxa"/>
            <w:tcBorders>
              <w:left w:val="single" w:sz="4" w:space="0" w:color="auto"/>
              <w:bottom w:val="single" w:sz="4" w:space="0" w:color="auto"/>
              <w:right w:val="single" w:sz="4" w:space="0" w:color="auto"/>
            </w:tcBorders>
            <w:shd w:val="clear" w:color="auto" w:fill="D9D9D9"/>
            <w:hideMark/>
          </w:tcPr>
          <w:p w:rsidR="00887D89" w:rsidRDefault="00887D89" w:rsidP="00887D89">
            <w:pPr>
              <w:pStyle w:val="Tabelle6pt"/>
              <w:rPr>
                <w:color w:val="000000"/>
              </w:rPr>
            </w:pPr>
            <w:r>
              <w:lastRenderedPageBreak/>
              <w:br w:type="page"/>
            </w:r>
            <w:r>
              <w:br w:type="page"/>
              <w:t>Lernfeld</w:t>
            </w:r>
          </w:p>
          <w:p w:rsidR="00887D89" w:rsidRDefault="00887D89" w:rsidP="00887D89">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887D89" w:rsidRDefault="00887D89" w:rsidP="00887D89">
            <w:pPr>
              <w:pStyle w:val="Tabelle6pt"/>
            </w:pPr>
            <w:r>
              <w:t>Titel</w:t>
            </w:r>
          </w:p>
          <w:p w:rsidR="00887D89" w:rsidRPr="002408C7" w:rsidRDefault="00887D89" w:rsidP="002408C7">
            <w:pPr>
              <w:rPr>
                <w:b/>
              </w:rPr>
            </w:pPr>
            <w:r w:rsidRPr="002408C7">
              <w:rPr>
                <w:b/>
              </w:rPr>
              <w:t>Gesund</w:t>
            </w:r>
            <w:r w:rsidR="002408C7" w:rsidRPr="002408C7">
              <w:rPr>
                <w:b/>
              </w:rPr>
              <w:t xml:space="preserve"> genießen in der Chill Out </w:t>
            </w:r>
            <w:r w:rsidRPr="002408C7">
              <w:rPr>
                <w:b/>
              </w:rPr>
              <w:t>Lounge</w:t>
            </w:r>
          </w:p>
        </w:tc>
        <w:tc>
          <w:tcPr>
            <w:tcW w:w="188" w:type="dxa"/>
            <w:vMerge w:val="restart"/>
            <w:tcBorders>
              <w:top w:val="nil"/>
              <w:left w:val="single" w:sz="4" w:space="0" w:color="auto"/>
              <w:bottom w:val="nil"/>
              <w:right w:val="single" w:sz="4" w:space="0" w:color="auto"/>
            </w:tcBorders>
            <w:shd w:val="clear" w:color="auto" w:fill="FFFFFF"/>
          </w:tcPr>
          <w:p w:rsidR="00887D89" w:rsidRPr="004B658C" w:rsidRDefault="00887D89" w:rsidP="00887D89"/>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85C0E" w:rsidRDefault="00887D89" w:rsidP="00887D89">
            <w:pPr>
              <w:pStyle w:val="Textkrpermitte"/>
              <w:rPr>
                <w:b/>
              </w:rPr>
            </w:pPr>
            <w:r w:rsidRPr="00887D89">
              <w:rPr>
                <w:b/>
              </w:rPr>
              <w:t xml:space="preserve">Ernährung und </w:t>
            </w:r>
          </w:p>
          <w:p w:rsidR="00887D89" w:rsidRPr="00887D89" w:rsidRDefault="00887D89" w:rsidP="00887D89">
            <w:pPr>
              <w:pStyle w:val="Textkrpermitte"/>
              <w:rPr>
                <w:b/>
              </w:rPr>
            </w:pPr>
            <w:r w:rsidRPr="00887D89">
              <w:rPr>
                <w:b/>
              </w:rPr>
              <w:t>Gastronomie</w:t>
            </w:r>
          </w:p>
          <w:p w:rsidR="00887D89" w:rsidRPr="00B51DE9" w:rsidRDefault="000E2E52" w:rsidP="00887D89">
            <w:pPr>
              <w:pStyle w:val="TabelleKopfmitte"/>
              <w:rPr>
                <w:rFonts w:eastAsia="Calibri"/>
              </w:rPr>
            </w:pPr>
            <w:r>
              <w:t>EG2.01</w:t>
            </w:r>
          </w:p>
        </w:tc>
      </w:tr>
      <w:tr w:rsidR="00887D89" w:rsidRPr="00B51DE9" w:rsidTr="00887D89">
        <w:tc>
          <w:tcPr>
            <w:tcW w:w="7348" w:type="dxa"/>
            <w:gridSpan w:val="3"/>
            <w:tcBorders>
              <w:left w:val="single" w:sz="4" w:space="0" w:color="auto"/>
              <w:bottom w:val="single" w:sz="4" w:space="0" w:color="auto"/>
              <w:right w:val="single" w:sz="4" w:space="0" w:color="auto"/>
            </w:tcBorders>
            <w:hideMark/>
          </w:tcPr>
          <w:p w:rsidR="00887D89" w:rsidRPr="004B658C" w:rsidRDefault="00887D89" w:rsidP="00887D89">
            <w:pPr>
              <w:pStyle w:val="Tabelle6pt"/>
            </w:pPr>
            <w:r>
              <w:t>Kompetenzbereiche:</w:t>
            </w:r>
          </w:p>
          <w:p w:rsidR="00495F33" w:rsidRPr="00495F33" w:rsidRDefault="00360F20" w:rsidP="00495F33">
            <w:pPr>
              <w:pStyle w:val="Kopf8ptafz"/>
              <w:rPr>
                <w:i/>
                <w:iCs/>
              </w:rPr>
            </w:pPr>
            <w:r>
              <w:t>Ich kenne</w:t>
            </w:r>
            <w:r w:rsidR="00495F33">
              <w:t xml:space="preserve"> die r</w:t>
            </w:r>
            <w:r w:rsidR="00495F33" w:rsidRPr="00495F33">
              <w:t>echtliche</w:t>
            </w:r>
            <w:r>
              <w:t>n</w:t>
            </w:r>
            <w:r w:rsidR="00495F33" w:rsidRPr="00495F33">
              <w:t xml:space="preserve"> Rahmenbedingungen für das Arbeiten in der Gastronomie und </w:t>
            </w:r>
            <w:r w:rsidR="00495F33">
              <w:t xml:space="preserve">kann </w:t>
            </w:r>
            <w:r w:rsidR="00495F33" w:rsidRPr="00495F33">
              <w:t>sie situ</w:t>
            </w:r>
            <w:r w:rsidR="00495F33" w:rsidRPr="00495F33">
              <w:t>a</w:t>
            </w:r>
            <w:r w:rsidR="00495F33" w:rsidRPr="00495F33">
              <w:t>tionsbezogen anwenden</w:t>
            </w:r>
            <w:r w:rsidR="00495F33">
              <w:t xml:space="preserve">. </w:t>
            </w:r>
          </w:p>
          <w:p w:rsidR="00495F33" w:rsidRPr="00495F33" w:rsidRDefault="00495F33" w:rsidP="00495F33">
            <w:pPr>
              <w:pStyle w:val="Kopf8ptafz"/>
              <w:rPr>
                <w:iCs/>
              </w:rPr>
            </w:pPr>
            <w:r>
              <w:rPr>
                <w:iCs/>
              </w:rPr>
              <w:t xml:space="preserve">Ich kann </w:t>
            </w:r>
            <w:r w:rsidRPr="00495F33">
              <w:rPr>
                <w:iCs/>
              </w:rPr>
              <w:t>Lebensmittel auswählen und sie bearbeiten</w:t>
            </w:r>
            <w:r>
              <w:rPr>
                <w:iCs/>
              </w:rPr>
              <w:t>.</w:t>
            </w:r>
          </w:p>
          <w:p w:rsidR="00495F33" w:rsidRPr="00495F33" w:rsidRDefault="00495F33" w:rsidP="00495F33">
            <w:pPr>
              <w:pStyle w:val="Kopf8ptafz"/>
              <w:rPr>
                <w:iCs/>
              </w:rPr>
            </w:pPr>
            <w:r>
              <w:rPr>
                <w:iCs/>
              </w:rPr>
              <w:t>Ich kann d</w:t>
            </w:r>
            <w:r w:rsidRPr="00495F33">
              <w:rPr>
                <w:iCs/>
              </w:rPr>
              <w:t>en PC fachbezogen einsetzen</w:t>
            </w:r>
            <w:r>
              <w:rPr>
                <w:iCs/>
              </w:rPr>
              <w:t>.</w:t>
            </w:r>
          </w:p>
          <w:p w:rsidR="00887D89" w:rsidRPr="007A1D0A" w:rsidRDefault="007A1D0A" w:rsidP="00887D89">
            <w:pPr>
              <w:pStyle w:val="Kopf8ptafz"/>
              <w:rPr>
                <w:rStyle w:val="Hervorhebung"/>
                <w:i w:val="0"/>
                <w:iCs w:val="0"/>
              </w:rPr>
            </w:pPr>
            <w:r w:rsidRPr="007A1D0A">
              <w:rPr>
                <w:rStyle w:val="Hervorhebung"/>
              </w:rPr>
              <w:t>Ich kann Arbeitstechniken anwenden.</w:t>
            </w:r>
          </w:p>
          <w:p w:rsidR="007A1D0A" w:rsidRDefault="007A1D0A" w:rsidP="00887D89">
            <w:pPr>
              <w:pStyle w:val="Kopf8ptafz"/>
            </w:pPr>
            <w:r w:rsidRPr="007A1D0A">
              <w:rPr>
                <w:rStyle w:val="Hervorhebung"/>
              </w:rPr>
              <w:t>Ich kann kommunizieren und kooperieren.</w:t>
            </w:r>
          </w:p>
        </w:tc>
        <w:tc>
          <w:tcPr>
            <w:tcW w:w="188" w:type="dxa"/>
            <w:vMerge/>
            <w:tcBorders>
              <w:left w:val="single" w:sz="4" w:space="0" w:color="auto"/>
              <w:bottom w:val="nil"/>
              <w:right w:val="nil"/>
            </w:tcBorders>
            <w:vAlign w:val="center"/>
            <w:hideMark/>
          </w:tcPr>
          <w:p w:rsidR="00887D89" w:rsidRDefault="00887D89" w:rsidP="00887D89">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87D89" w:rsidRPr="00B51DE9" w:rsidTr="00887D89">
              <w:trPr>
                <w:trHeight w:val="284"/>
              </w:trPr>
              <w:tc>
                <w:tcPr>
                  <w:tcW w:w="2090" w:type="dxa"/>
                  <w:shd w:val="clear" w:color="auto" w:fill="D9D9D9" w:themeFill="background1" w:themeFillShade="D9"/>
                </w:tcPr>
                <w:p w:rsidR="00887D89" w:rsidRPr="00B51DE9" w:rsidRDefault="00887D89" w:rsidP="00887D89">
                  <w:pPr>
                    <w:pStyle w:val="TabelleKopfmitte"/>
                  </w:pPr>
                  <w:r w:rsidRPr="00B51DE9">
                    <w:t>LernPROJEKT</w:t>
                  </w:r>
                </w:p>
              </w:tc>
            </w:tr>
            <w:tr w:rsidR="00887D89" w:rsidRPr="00B51DE9" w:rsidTr="00887D89">
              <w:trPr>
                <w:trHeight w:val="284"/>
              </w:trPr>
              <w:tc>
                <w:tcPr>
                  <w:tcW w:w="2090" w:type="dxa"/>
                  <w:tcBorders>
                    <w:bottom w:val="single" w:sz="4" w:space="0" w:color="auto"/>
                  </w:tcBorders>
                </w:tcPr>
                <w:p w:rsidR="00887D89" w:rsidRPr="00B51DE9" w:rsidRDefault="00887D89" w:rsidP="00887D89">
                  <w:pPr>
                    <w:pStyle w:val="Textkrpermitte"/>
                  </w:pPr>
                  <w:r w:rsidRPr="00B51DE9">
                    <w:t>LernTHEMA</w:t>
                  </w:r>
                </w:p>
              </w:tc>
            </w:tr>
            <w:tr w:rsidR="00887D89" w:rsidRPr="00B51DE9" w:rsidTr="00887D89">
              <w:trPr>
                <w:trHeight w:val="284"/>
              </w:trPr>
              <w:tc>
                <w:tcPr>
                  <w:tcW w:w="2090" w:type="dxa"/>
                  <w:tcBorders>
                    <w:bottom w:val="nil"/>
                  </w:tcBorders>
                </w:tcPr>
                <w:p w:rsidR="00887D89" w:rsidRPr="00B51DE9" w:rsidRDefault="00887D89" w:rsidP="00887D89">
                  <w:pPr>
                    <w:pStyle w:val="Textkrpermitte"/>
                  </w:pPr>
                  <w:r w:rsidRPr="00B51DE9">
                    <w:t>LernSCHRITT</w:t>
                  </w:r>
                </w:p>
              </w:tc>
            </w:tr>
          </w:tbl>
          <w:p w:rsidR="00887D89" w:rsidRPr="00B51DE9" w:rsidRDefault="00887D89" w:rsidP="00887D89"/>
        </w:tc>
      </w:tr>
      <w:tr w:rsidR="00887D89" w:rsidRPr="00B51DE9" w:rsidTr="00887D89">
        <w:trPr>
          <w:trHeight w:val="149"/>
        </w:trPr>
        <w:tc>
          <w:tcPr>
            <w:tcW w:w="7348" w:type="dxa"/>
            <w:gridSpan w:val="3"/>
            <w:tcBorders>
              <w:top w:val="single" w:sz="4" w:space="0" w:color="auto"/>
              <w:left w:val="nil"/>
              <w:right w:val="nil"/>
            </w:tcBorders>
          </w:tcPr>
          <w:p w:rsidR="00495F33" w:rsidRPr="00B51DE9" w:rsidRDefault="00495F33" w:rsidP="00887D89"/>
        </w:tc>
        <w:tc>
          <w:tcPr>
            <w:tcW w:w="196" w:type="dxa"/>
            <w:gridSpan w:val="2"/>
            <w:tcBorders>
              <w:top w:val="nil"/>
              <w:left w:val="nil"/>
              <w:right w:val="nil"/>
            </w:tcBorders>
          </w:tcPr>
          <w:p w:rsidR="00887D89" w:rsidRPr="00B51DE9" w:rsidRDefault="00887D89" w:rsidP="00887D89"/>
        </w:tc>
        <w:tc>
          <w:tcPr>
            <w:tcW w:w="2095" w:type="dxa"/>
            <w:tcBorders>
              <w:top w:val="single" w:sz="4" w:space="0" w:color="auto"/>
              <w:left w:val="nil"/>
              <w:right w:val="nil"/>
            </w:tcBorders>
          </w:tcPr>
          <w:p w:rsidR="00887D89" w:rsidRPr="00B51DE9" w:rsidRDefault="00887D89" w:rsidP="00887D89"/>
        </w:tc>
      </w:tr>
      <w:tr w:rsidR="00495F33" w:rsidRPr="00B51DE9" w:rsidTr="00887D89">
        <w:trPr>
          <w:trHeight w:val="443"/>
        </w:trPr>
        <w:tc>
          <w:tcPr>
            <w:tcW w:w="4818" w:type="dxa"/>
            <w:gridSpan w:val="2"/>
            <w:vMerge w:val="restart"/>
            <w:tcBorders>
              <w:left w:val="single" w:sz="4" w:space="0" w:color="auto"/>
              <w:right w:val="single" w:sz="4" w:space="0" w:color="auto"/>
            </w:tcBorders>
          </w:tcPr>
          <w:p w:rsidR="00495F33" w:rsidRPr="00495F33" w:rsidRDefault="00495F33" w:rsidP="00495F33">
            <w:pPr>
              <w:pStyle w:val="Tabelle6pt"/>
            </w:pPr>
            <w:r w:rsidRPr="00495F33">
              <w:t>Kompetenzen:</w:t>
            </w:r>
          </w:p>
          <w:p w:rsidR="00495F33" w:rsidRPr="00495F33" w:rsidRDefault="00495F33" w:rsidP="00495F33">
            <w:pPr>
              <w:pStyle w:val="Kopf8ptafz"/>
              <w:rPr>
                <w:i/>
                <w:iCs/>
              </w:rPr>
            </w:pPr>
            <w:r w:rsidRPr="00495F33">
              <w:t>Ich kann die Grundlagen der Hygiene und lebensmittelrechtliche Vorschriften anwenden.</w:t>
            </w:r>
          </w:p>
          <w:p w:rsidR="00495F33" w:rsidRPr="00495F33" w:rsidRDefault="00495F33" w:rsidP="00495F33">
            <w:pPr>
              <w:pStyle w:val="Kopf8ptafz"/>
              <w:rPr>
                <w:i/>
                <w:iCs/>
              </w:rPr>
            </w:pPr>
            <w:r w:rsidRPr="00495F33">
              <w:t>Ich kann die Qualität von Lebensmitteln durch geeignete Ma</w:t>
            </w:r>
            <w:r w:rsidRPr="00495F33">
              <w:t>ß</w:t>
            </w:r>
            <w:r w:rsidRPr="00495F33">
              <w:t xml:space="preserve">nahmen erhalten. </w:t>
            </w:r>
          </w:p>
          <w:p w:rsidR="00495F33" w:rsidRPr="00495F33" w:rsidRDefault="00495F33" w:rsidP="00495F33">
            <w:pPr>
              <w:pStyle w:val="Kopf8ptafz"/>
              <w:rPr>
                <w:i/>
                <w:iCs/>
              </w:rPr>
            </w:pPr>
            <w:r w:rsidRPr="00495F33">
              <w:t>Ich kann mein Wissen in der Praxis umsetzen und Grundtechn</w:t>
            </w:r>
            <w:r w:rsidRPr="00495F33">
              <w:t>i</w:t>
            </w:r>
            <w:r w:rsidRPr="00495F33">
              <w:t>ken in der Küche mit geeigneten Arbeitsmitteln anwenden.</w:t>
            </w:r>
          </w:p>
          <w:p w:rsidR="00495F33" w:rsidRPr="00495F33" w:rsidRDefault="00495F33" w:rsidP="00495F33">
            <w:pPr>
              <w:pStyle w:val="Kopf8ptafz"/>
              <w:rPr>
                <w:i/>
                <w:iCs/>
              </w:rPr>
            </w:pPr>
            <w:r w:rsidRPr="00495F33">
              <w:t>Ich kann einfache Textgestaltungen und Formatierungen umse</w:t>
            </w:r>
            <w:r w:rsidRPr="00495F33">
              <w:t>t</w:t>
            </w:r>
            <w:r w:rsidRPr="00495F33">
              <w:t>zen.</w:t>
            </w:r>
          </w:p>
          <w:p w:rsidR="007A1D0A" w:rsidRPr="00495F33" w:rsidRDefault="007A1D0A" w:rsidP="007A1D0A">
            <w:pPr>
              <w:pStyle w:val="Kopf8ptafz"/>
              <w:rPr>
                <w:i/>
                <w:iCs/>
              </w:rPr>
            </w:pPr>
            <w:r>
              <w:rPr>
                <w:i/>
                <w:iCs/>
              </w:rPr>
              <w:t>Ich kann mit einem Partner arbeiten.</w:t>
            </w:r>
          </w:p>
          <w:p w:rsidR="007A1D0A" w:rsidRPr="001066EA" w:rsidRDefault="007A1D0A" w:rsidP="007A1D0A">
            <w:pPr>
              <w:pStyle w:val="Kopf8ptafz"/>
              <w:rPr>
                <w:i/>
              </w:rPr>
            </w:pPr>
            <w:r w:rsidRPr="001066EA">
              <w:rPr>
                <w:i/>
              </w:rPr>
              <w:t>Ich kann Wissen mit anderen austauschen.</w:t>
            </w:r>
          </w:p>
          <w:p w:rsidR="007A1D0A" w:rsidRPr="001066EA" w:rsidRDefault="007A1D0A" w:rsidP="007A1D0A">
            <w:pPr>
              <w:pStyle w:val="Kopf8ptafz"/>
              <w:rPr>
                <w:i/>
              </w:rPr>
            </w:pPr>
            <w:r w:rsidRPr="001066EA">
              <w:rPr>
                <w:i/>
              </w:rPr>
              <w:t xml:space="preserve">Ich kann Aufgaben bearbeiten und eingeübte Arbeitstechniken </w:t>
            </w:r>
            <w:r w:rsidR="001477AA">
              <w:rPr>
                <w:i/>
              </w:rPr>
              <w:t>(Lese- und Markier</w:t>
            </w:r>
            <w:r>
              <w:rPr>
                <w:i/>
              </w:rPr>
              <w:t>technik)</w:t>
            </w:r>
            <w:r w:rsidR="00360F20">
              <w:rPr>
                <w:i/>
              </w:rPr>
              <w:t xml:space="preserve"> </w:t>
            </w:r>
            <w:r w:rsidRPr="001066EA">
              <w:rPr>
                <w:i/>
              </w:rPr>
              <w:t>anwenden.</w:t>
            </w:r>
          </w:p>
          <w:p w:rsidR="007A1D0A" w:rsidRPr="001066EA" w:rsidRDefault="007A1D0A" w:rsidP="007A1D0A">
            <w:pPr>
              <w:pStyle w:val="Kopf8ptafz"/>
              <w:rPr>
                <w:i/>
              </w:rPr>
            </w:pPr>
            <w:r w:rsidRPr="001066EA">
              <w:rPr>
                <w:i/>
              </w:rPr>
              <w:t>Ich kann meine Gedanken und fachliche Inhalte mitteilen.</w:t>
            </w:r>
          </w:p>
          <w:p w:rsidR="007A1D0A" w:rsidRPr="001066EA" w:rsidRDefault="007A1D0A" w:rsidP="007A1D0A">
            <w:pPr>
              <w:pStyle w:val="Kopf8ptafz"/>
              <w:rPr>
                <w:i/>
              </w:rPr>
            </w:pPr>
            <w:r w:rsidRPr="001066EA">
              <w:rPr>
                <w:i/>
              </w:rPr>
              <w:t>Ich kann meine Lernfortschritt</w:t>
            </w:r>
            <w:r>
              <w:rPr>
                <w:i/>
              </w:rPr>
              <w:t>e</w:t>
            </w:r>
            <w:r w:rsidRPr="001066EA">
              <w:rPr>
                <w:i/>
              </w:rPr>
              <w:t xml:space="preserve"> einschätzen und erkennen.</w:t>
            </w:r>
          </w:p>
          <w:p w:rsidR="00495F33" w:rsidRPr="0048120E" w:rsidRDefault="007A1D0A" w:rsidP="007A1D0A">
            <w:pPr>
              <w:pStyle w:val="Kopf8ptafz"/>
              <w:rPr>
                <w:color w:val="FF0000"/>
              </w:rPr>
            </w:pPr>
            <w:r w:rsidRPr="001066EA">
              <w:rPr>
                <w:i/>
              </w:rPr>
              <w:t>Ich kann mich auf eine Aufgabe konzentrieren.</w:t>
            </w:r>
          </w:p>
        </w:tc>
        <w:tc>
          <w:tcPr>
            <w:tcW w:w="4821" w:type="dxa"/>
            <w:gridSpan w:val="4"/>
            <w:tcBorders>
              <w:left w:val="single" w:sz="4" w:space="0" w:color="auto"/>
              <w:right w:val="single" w:sz="4" w:space="0" w:color="auto"/>
            </w:tcBorders>
          </w:tcPr>
          <w:p w:rsidR="00495F33" w:rsidRPr="00495F33" w:rsidRDefault="00495F33" w:rsidP="00495F33">
            <w:pPr>
              <w:pStyle w:val="Tabelle6pt"/>
            </w:pPr>
            <w:r w:rsidRPr="00495F33">
              <w:t>Was Sie schon können sollten:</w:t>
            </w:r>
          </w:p>
          <w:p w:rsidR="00495F33" w:rsidRPr="00495F33" w:rsidRDefault="00495F33" w:rsidP="00495F33">
            <w:pPr>
              <w:pStyle w:val="Kopf8ptafz"/>
            </w:pPr>
            <w:r w:rsidRPr="00495F33">
              <w:t>Ich kann mich in de</w:t>
            </w:r>
            <w:r w:rsidR="001477AA">
              <w:t>n Fachräumen der Schule zurecht</w:t>
            </w:r>
            <w:r w:rsidRPr="00495F33">
              <w:t>finden und habe einen Überblick über die unterschiedlichen Arbeitsmateri</w:t>
            </w:r>
            <w:r w:rsidRPr="00495F33">
              <w:t>a</w:t>
            </w:r>
            <w:r w:rsidRPr="00495F33">
              <w:t>lien und deren Einsatzmöglichkeiten.</w:t>
            </w:r>
          </w:p>
          <w:p w:rsidR="00495F33" w:rsidRPr="00495F33" w:rsidRDefault="00495F33" w:rsidP="00495F33">
            <w:pPr>
              <w:pStyle w:val="Kopf8ptafz"/>
            </w:pPr>
            <w:r w:rsidRPr="00495F33">
              <w:t>Ich bin mit dem lokalen Netzwerk vertraut.</w:t>
            </w:r>
          </w:p>
          <w:p w:rsidR="00495F33" w:rsidRPr="00495F33" w:rsidRDefault="00495F33" w:rsidP="00495F33">
            <w:pPr>
              <w:pStyle w:val="Kopf8ptafz"/>
            </w:pPr>
            <w:r w:rsidRPr="00495F33">
              <w:t>Ich kann in der Gruppe kommunizieren und vereinbarte Regeln einhalten.</w:t>
            </w:r>
          </w:p>
          <w:p w:rsidR="00495F33" w:rsidRPr="00495F33" w:rsidRDefault="00495F33" w:rsidP="00495F33">
            <w:pPr>
              <w:pStyle w:val="Kopf8ptafz"/>
            </w:pPr>
            <w:r w:rsidRPr="00495F33">
              <w:t>Ich kann Arbeitsabläufe lesen und verstehen.</w:t>
            </w:r>
          </w:p>
        </w:tc>
      </w:tr>
      <w:tr w:rsidR="00495F33" w:rsidRPr="00B51DE9" w:rsidTr="00887D89">
        <w:trPr>
          <w:trHeight w:val="443"/>
        </w:trPr>
        <w:tc>
          <w:tcPr>
            <w:tcW w:w="4818" w:type="dxa"/>
            <w:gridSpan w:val="2"/>
            <w:vMerge/>
            <w:tcBorders>
              <w:left w:val="single" w:sz="4" w:space="0" w:color="auto"/>
              <w:right w:val="single" w:sz="4" w:space="0" w:color="auto"/>
            </w:tcBorders>
          </w:tcPr>
          <w:p w:rsidR="00495F33" w:rsidRDefault="00495F33" w:rsidP="00495F33">
            <w:pPr>
              <w:pStyle w:val="Tabelle6pt"/>
            </w:pPr>
          </w:p>
        </w:tc>
        <w:tc>
          <w:tcPr>
            <w:tcW w:w="4821" w:type="dxa"/>
            <w:gridSpan w:val="4"/>
            <w:tcBorders>
              <w:left w:val="single" w:sz="4" w:space="0" w:color="auto"/>
              <w:right w:val="single" w:sz="4" w:space="0" w:color="auto"/>
            </w:tcBorders>
          </w:tcPr>
          <w:p w:rsidR="00495F33" w:rsidRPr="00495F33" w:rsidRDefault="00495F33" w:rsidP="00495F33">
            <w:pPr>
              <w:pStyle w:val="Tabelle6pt"/>
            </w:pPr>
            <w:r w:rsidRPr="00495F33">
              <w:t>Wofür Sie das benötigen:</w:t>
            </w:r>
          </w:p>
          <w:p w:rsidR="00495F33" w:rsidRDefault="00495F33" w:rsidP="00495F33">
            <w:pPr>
              <w:pStyle w:val="Kopf8ptafz"/>
            </w:pPr>
            <w:r w:rsidRPr="00495F33">
              <w:t>F</w:t>
            </w:r>
            <w:r w:rsidR="00360F20">
              <w:t>ür Ihr Praktikum im Gastgewerbe</w:t>
            </w:r>
          </w:p>
        </w:tc>
      </w:tr>
      <w:tr w:rsidR="00495F33" w:rsidRPr="00B51DE9" w:rsidTr="00887D89">
        <w:trPr>
          <w:trHeight w:val="443"/>
        </w:trPr>
        <w:tc>
          <w:tcPr>
            <w:tcW w:w="4818" w:type="dxa"/>
            <w:gridSpan w:val="2"/>
            <w:vMerge/>
            <w:tcBorders>
              <w:left w:val="single" w:sz="4" w:space="0" w:color="auto"/>
              <w:right w:val="single" w:sz="4" w:space="0" w:color="auto"/>
            </w:tcBorders>
          </w:tcPr>
          <w:p w:rsidR="00495F33" w:rsidRDefault="00495F33" w:rsidP="00495F33">
            <w:pPr>
              <w:pStyle w:val="Tabelle6pt"/>
            </w:pPr>
          </w:p>
        </w:tc>
        <w:tc>
          <w:tcPr>
            <w:tcW w:w="4821" w:type="dxa"/>
            <w:gridSpan w:val="4"/>
            <w:tcBorders>
              <w:left w:val="single" w:sz="4" w:space="0" w:color="auto"/>
              <w:right w:val="single" w:sz="4" w:space="0" w:color="auto"/>
            </w:tcBorders>
          </w:tcPr>
          <w:p w:rsidR="00495F33" w:rsidRPr="00495F33" w:rsidRDefault="00495F33" w:rsidP="00495F33">
            <w:pPr>
              <w:pStyle w:val="Tabelle6pt"/>
            </w:pPr>
            <w:r w:rsidRPr="00495F33">
              <w:t>Wie Sie Ihr Können prüfen können:</w:t>
            </w:r>
          </w:p>
          <w:p w:rsidR="00495F33" w:rsidRPr="00234B66" w:rsidRDefault="00495F33" w:rsidP="00495F33">
            <w:pPr>
              <w:pStyle w:val="Kopf8ptafz"/>
            </w:pPr>
            <w:r w:rsidRPr="00495F33">
              <w:t>Siehe Lernwegeliste, Klassenarbeit</w:t>
            </w:r>
          </w:p>
        </w:tc>
      </w:tr>
    </w:tbl>
    <w:p w:rsidR="00C851FB" w:rsidRDefault="003006F3">
      <w:pPr>
        <w:spacing w:line="240" w:lineRule="exact"/>
        <w:rPr>
          <w:rStyle w:val="Fett"/>
          <w:b w:val="0"/>
          <w:lang w:eastAsia="de-DE"/>
        </w:rPr>
      </w:pPr>
      <w:r w:rsidRPr="00014886">
        <w:rPr>
          <w:rStyle w:val="Fett"/>
          <w:b w:val="0"/>
          <w:noProof/>
          <w:sz w:val="24"/>
          <w:lang w:eastAsia="de-DE"/>
        </w:rPr>
        <w:drawing>
          <wp:anchor distT="0" distB="0" distL="114300" distR="114300" simplePos="0" relativeHeight="251672576" behindDoc="0" locked="0" layoutInCell="0" allowOverlap="1" wp14:anchorId="196A745E" wp14:editId="23FEECE0">
            <wp:simplePos x="0" y="0"/>
            <wp:positionH relativeFrom="rightMargin">
              <wp:posOffset>365760</wp:posOffset>
            </wp:positionH>
            <wp:positionV relativeFrom="paragraph">
              <wp:posOffset>0</wp:posOffset>
            </wp:positionV>
            <wp:extent cx="349885" cy="320675"/>
            <wp:effectExtent l="0" t="0" r="0" b="3175"/>
            <wp:wrapNone/>
            <wp:docPr id="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86">
        <w:rPr>
          <w:rStyle w:val="Fett"/>
          <w:b w:val="0"/>
          <w:noProof/>
          <w:sz w:val="24"/>
          <w:lang w:eastAsia="de-DE"/>
        </w:rPr>
        <w:drawing>
          <wp:anchor distT="0" distB="0" distL="114300" distR="114300" simplePos="0" relativeHeight="251673600" behindDoc="0" locked="0" layoutInCell="0" allowOverlap="1" wp14:anchorId="05D22618" wp14:editId="6A0C1C97">
            <wp:simplePos x="0" y="0"/>
            <wp:positionH relativeFrom="rightMargin">
              <wp:posOffset>725805</wp:posOffset>
            </wp:positionH>
            <wp:positionV relativeFrom="paragraph">
              <wp:posOffset>0</wp:posOffset>
            </wp:positionV>
            <wp:extent cx="349885" cy="320675"/>
            <wp:effectExtent l="0" t="0" r="0" b="3175"/>
            <wp:wrapNone/>
            <wp:docPr id="1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886" w:rsidRPr="00014886">
        <w:rPr>
          <w:rStyle w:val="Fett"/>
          <w:b w:val="0"/>
          <w:noProof/>
          <w:sz w:val="24"/>
          <w:lang w:eastAsia="de-DE"/>
        </w:rPr>
        <w:drawing>
          <wp:anchor distT="0" distB="0" distL="114300" distR="114300" simplePos="0" relativeHeight="251674624" behindDoc="0" locked="0" layoutInCell="0" allowOverlap="1" wp14:anchorId="6DB1BDB2" wp14:editId="56C744A2">
            <wp:simplePos x="0" y="0"/>
            <wp:positionH relativeFrom="rightMargin">
              <wp:posOffset>1085850</wp:posOffset>
            </wp:positionH>
            <wp:positionV relativeFrom="paragraph">
              <wp:posOffset>0</wp:posOffset>
            </wp:positionV>
            <wp:extent cx="349200" cy="320400"/>
            <wp:effectExtent l="0" t="0" r="0" b="3810"/>
            <wp:wrapNone/>
            <wp:docPr id="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81F" w:rsidRPr="00F77AB6" w:rsidRDefault="00014886" w:rsidP="003006F3">
      <w:pPr>
        <w:pStyle w:val="berschrift1"/>
        <w:rPr>
          <w:rFonts w:eastAsiaTheme="minorHAnsi"/>
        </w:rPr>
      </w:pPr>
      <w:r w:rsidRPr="00F77AB6">
        <w:rPr>
          <w:rStyle w:val="Fett"/>
          <w:b w:val="0"/>
          <w:bCs/>
          <w:color w:val="auto"/>
        </w:rPr>
        <w:t>Gesund genießen in der Chill Out Lounge</w:t>
      </w:r>
    </w:p>
    <w:p w:rsidR="00D3381F" w:rsidRDefault="00360F20" w:rsidP="00D3381F">
      <w:pPr>
        <w:pStyle w:val="berschrift1"/>
        <w:rPr>
          <w:rStyle w:val="Fett"/>
          <w:b w:val="0"/>
        </w:rPr>
      </w:pPr>
      <w:r w:rsidRPr="00360F20">
        <w:rPr>
          <w:i/>
          <w:noProof/>
        </w:rPr>
        <mc:AlternateContent>
          <mc:Choice Requires="wps">
            <w:drawing>
              <wp:anchor distT="0" distB="0" distL="114300" distR="114300" simplePos="0" relativeHeight="252636160" behindDoc="0" locked="0" layoutInCell="1" allowOverlap="1" wp14:anchorId="0B55EFE9" wp14:editId="7AE176D0">
                <wp:simplePos x="0" y="0"/>
                <wp:positionH relativeFrom="column">
                  <wp:posOffset>2115820</wp:posOffset>
                </wp:positionH>
                <wp:positionV relativeFrom="paragraph">
                  <wp:posOffset>1976916</wp:posOffset>
                </wp:positionV>
                <wp:extent cx="395605" cy="1403985"/>
                <wp:effectExtent l="0" t="0" r="0" b="0"/>
                <wp:wrapNone/>
                <wp:docPr id="20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3985"/>
                        </a:xfrm>
                        <a:prstGeom prst="rect">
                          <a:avLst/>
                        </a:prstGeom>
                        <a:noFill/>
                        <a:ln w="9525">
                          <a:noFill/>
                          <a:miter lim="800000"/>
                          <a:headEnd/>
                          <a:tailEnd/>
                        </a:ln>
                      </wps:spPr>
                      <wps:txbx>
                        <w:txbxContent>
                          <w:p w:rsidR="009171B1" w:rsidRDefault="009171B1">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66.6pt;margin-top:155.65pt;width:31.15pt;height:110.55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" filled="f" stroked="f">
                <v:textbox style="mso-fit-shape-to-text:t">
                  <w:txbxContent>
                    <w:p w:rsidR="009171B1" w:rsidRDefault="009171B1">
                      <w:r>
                        <w:t>,</w:t>
                      </w:r>
                    </w:p>
                  </w:txbxContent>
                </v:textbox>
              </v:shape>
            </w:pict>
          </mc:Fallback>
        </mc:AlternateContent>
      </w:r>
      <w:r w:rsidR="00D3381F" w:rsidRPr="00D3381F">
        <w:rPr>
          <w:bCs w:val="0"/>
          <w:noProof/>
          <w:color w:val="000000"/>
        </w:rPr>
        <w:drawing>
          <wp:inline distT="0" distB="0" distL="0" distR="0" wp14:anchorId="76DAD41F" wp14:editId="4408A9EA">
            <wp:extent cx="4679950" cy="3902642"/>
            <wp:effectExtent l="0" t="0" r="0" b="0"/>
            <wp:docPr id="1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9950" cy="3902642"/>
                    </a:xfrm>
                    <a:prstGeom prst="rect">
                      <a:avLst/>
                    </a:prstGeom>
                    <a:noFill/>
                    <a:ln>
                      <a:noFill/>
                    </a:ln>
                    <a:effectLst/>
                    <a:extLst/>
                  </pic:spPr>
                </pic:pic>
              </a:graphicData>
            </a:graphic>
          </wp:inline>
        </w:drawing>
      </w:r>
    </w:p>
    <w:p w:rsidR="00D3381F" w:rsidRDefault="00D3381F">
      <w:pPr>
        <w:spacing w:line="240" w:lineRule="exact"/>
        <w:rPr>
          <w:rStyle w:val="Fett"/>
          <w:b w:val="0"/>
        </w:rPr>
      </w:pPr>
    </w:p>
    <w:p w:rsidR="00014886" w:rsidRDefault="00014886">
      <w:pPr>
        <w:spacing w:line="240" w:lineRule="exact"/>
        <w:rPr>
          <w:rStyle w:val="Fett"/>
          <w:b w:val="0"/>
        </w:rPr>
      </w:pPr>
      <w:r>
        <w:rPr>
          <w:rStyle w:val="Fett"/>
          <w:b w:val="0"/>
        </w:rPr>
        <w:br w:type="page"/>
      </w:r>
    </w:p>
    <w:p w:rsidR="00014886" w:rsidRDefault="00014886" w:rsidP="00014886">
      <w:pPr>
        <w:pStyle w:val="berschrift2"/>
        <w:rPr>
          <w:rStyle w:val="Fett"/>
          <w:b w:val="0"/>
        </w:rPr>
      </w:pPr>
      <w:r w:rsidRPr="00014886">
        <w:rPr>
          <w:rStyle w:val="Fett"/>
          <w:b w:val="0"/>
          <w:noProof/>
          <w:sz w:val="24"/>
        </w:rPr>
        <w:lastRenderedPageBreak/>
        <w:drawing>
          <wp:anchor distT="0" distB="0" distL="114300" distR="114300" simplePos="0" relativeHeight="251678720" behindDoc="0" locked="0" layoutInCell="0" allowOverlap="1" wp14:anchorId="1B6B4B34" wp14:editId="7E30D185">
            <wp:simplePos x="0" y="0"/>
            <wp:positionH relativeFrom="rightMargin">
              <wp:posOffset>828040</wp:posOffset>
            </wp:positionH>
            <wp:positionV relativeFrom="paragraph">
              <wp:posOffset>0</wp:posOffset>
            </wp:positionV>
            <wp:extent cx="349200" cy="320400"/>
            <wp:effectExtent l="0" t="0" r="0" b="3810"/>
            <wp:wrapNone/>
            <wp:docPr id="1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86">
        <w:rPr>
          <w:rStyle w:val="Fett"/>
          <w:b w:val="0"/>
          <w:noProof/>
          <w:sz w:val="24"/>
        </w:rPr>
        <w:drawing>
          <wp:anchor distT="0" distB="0" distL="114300" distR="114300" simplePos="0" relativeHeight="251677696" behindDoc="0" locked="0" layoutInCell="0" allowOverlap="1" wp14:anchorId="31E2CE08" wp14:editId="6506E657">
            <wp:simplePos x="0" y="0"/>
            <wp:positionH relativeFrom="rightMargin">
              <wp:posOffset>467995</wp:posOffset>
            </wp:positionH>
            <wp:positionV relativeFrom="paragraph">
              <wp:posOffset>0</wp:posOffset>
            </wp:positionV>
            <wp:extent cx="349885" cy="320675"/>
            <wp:effectExtent l="0" t="0" r="0" b="3175"/>
            <wp:wrapNone/>
            <wp:docPr id="2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86">
        <w:rPr>
          <w:rStyle w:val="Fett"/>
          <w:b w:val="0"/>
          <w:noProof/>
          <w:sz w:val="24"/>
        </w:rPr>
        <w:drawing>
          <wp:anchor distT="0" distB="0" distL="114300" distR="114300" simplePos="0" relativeHeight="251676672" behindDoc="0" locked="0" layoutInCell="0" allowOverlap="1" wp14:anchorId="54BF84DA" wp14:editId="52587297">
            <wp:simplePos x="0" y="0"/>
            <wp:positionH relativeFrom="rightMargin">
              <wp:posOffset>107950</wp:posOffset>
            </wp:positionH>
            <wp:positionV relativeFrom="paragraph">
              <wp:posOffset>0</wp:posOffset>
            </wp:positionV>
            <wp:extent cx="349885" cy="320675"/>
            <wp:effectExtent l="0" t="0" r="0" b="3175"/>
            <wp:wrapNone/>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86">
        <w:rPr>
          <w:rStyle w:val="Fett"/>
          <w:b w:val="0"/>
        </w:rPr>
        <w:t xml:space="preserve">Arbeitsauftrag und Handlungskreislauf </w:t>
      </w:r>
    </w:p>
    <w:p w:rsidR="009A2AB0" w:rsidRDefault="009A2AB0">
      <w:pPr>
        <w:spacing w:line="240" w:lineRule="exact"/>
        <w:rPr>
          <w:rStyle w:val="Fett"/>
          <w:b w:val="0"/>
        </w:rPr>
      </w:pPr>
    </w:p>
    <w:tbl>
      <w:tblPr>
        <w:tblW w:w="7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6"/>
        <w:gridCol w:w="778"/>
        <w:gridCol w:w="3943"/>
        <w:gridCol w:w="1730"/>
      </w:tblGrid>
      <w:tr w:rsidR="000574A8" w:rsidRPr="00DE4890" w:rsidTr="00BA7E41">
        <w:trPr>
          <w:trHeight w:val="397"/>
        </w:trPr>
        <w:tc>
          <w:tcPr>
            <w:tcW w:w="966" w:type="dxa"/>
            <w:shd w:val="clear" w:color="auto" w:fill="D9D9D9" w:themeFill="background1" w:themeFillShade="D9"/>
          </w:tcPr>
          <w:p w:rsidR="000574A8" w:rsidRPr="00A66616" w:rsidRDefault="000574A8" w:rsidP="002D2000">
            <w:pPr>
              <w:pStyle w:val="TabellenkopfLS"/>
            </w:pPr>
            <w:r>
              <w:t>Lern-phase</w:t>
            </w:r>
          </w:p>
        </w:tc>
        <w:tc>
          <w:tcPr>
            <w:tcW w:w="778" w:type="dxa"/>
            <w:shd w:val="clear" w:color="auto" w:fill="D9D9D9" w:themeFill="background1" w:themeFillShade="D9"/>
            <w:vAlign w:val="center"/>
          </w:tcPr>
          <w:p w:rsidR="000574A8" w:rsidRPr="00DE4890" w:rsidRDefault="000574A8" w:rsidP="00C562EC">
            <w:pPr>
              <w:pStyle w:val="TabelleKopfmitte"/>
            </w:pPr>
            <w:r>
              <w:t>Zeit</w:t>
            </w:r>
          </w:p>
        </w:tc>
        <w:tc>
          <w:tcPr>
            <w:tcW w:w="3943" w:type="dxa"/>
            <w:shd w:val="clear" w:color="auto" w:fill="D9D9D9" w:themeFill="background1" w:themeFillShade="D9"/>
            <w:vAlign w:val="center"/>
          </w:tcPr>
          <w:p w:rsidR="000574A8" w:rsidRPr="00DE4890" w:rsidRDefault="000574A8" w:rsidP="00C562EC">
            <w:pPr>
              <w:pStyle w:val="TabelleKopfmitte"/>
            </w:pPr>
            <w:r>
              <w:t>Aufgabe</w:t>
            </w:r>
          </w:p>
        </w:tc>
        <w:tc>
          <w:tcPr>
            <w:tcW w:w="1730" w:type="dxa"/>
            <w:shd w:val="clear" w:color="auto" w:fill="D9D9D9" w:themeFill="background1" w:themeFillShade="D9"/>
            <w:vAlign w:val="center"/>
          </w:tcPr>
          <w:p w:rsidR="000574A8" w:rsidRDefault="000574A8" w:rsidP="00B1606D">
            <w:pPr>
              <w:pStyle w:val="TabelleKopfmitte"/>
            </w:pPr>
            <w:r>
              <w:t>Hinweise</w:t>
            </w:r>
          </w:p>
        </w:tc>
      </w:tr>
      <w:tr w:rsidR="000574A8" w:rsidRPr="00DE4890" w:rsidTr="00BA7E41">
        <w:trPr>
          <w:trHeight w:val="624"/>
        </w:trPr>
        <w:tc>
          <w:tcPr>
            <w:tcW w:w="966" w:type="dxa"/>
          </w:tcPr>
          <w:p w:rsidR="000574A8" w:rsidRDefault="000574A8" w:rsidP="002D2000">
            <w:pPr>
              <w:pStyle w:val="TabelleLinks"/>
              <w:spacing w:line="240" w:lineRule="auto"/>
              <w:jc w:val="center"/>
            </w:pPr>
            <w:r>
              <w:rPr>
                <w:noProof/>
              </w:rPr>
              <w:drawing>
                <wp:inline distT="0" distB="0" distL="0" distR="0" wp14:anchorId="2630EB11" wp14:editId="3DB6A758">
                  <wp:extent cx="213360" cy="243840"/>
                  <wp:effectExtent l="0" t="0" r="0" b="3810"/>
                  <wp:docPr id="1617" name="Grafik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p w:rsidR="000574A8" w:rsidRDefault="000574A8" w:rsidP="002D2000">
            <w:pPr>
              <w:pStyle w:val="TabelleLinks"/>
              <w:spacing w:line="240" w:lineRule="auto"/>
              <w:jc w:val="center"/>
            </w:pPr>
          </w:p>
          <w:p w:rsidR="000574A8" w:rsidRDefault="000574A8" w:rsidP="002D2000">
            <w:pPr>
              <w:pStyle w:val="TabelleLinks"/>
              <w:spacing w:line="240" w:lineRule="auto"/>
              <w:jc w:val="center"/>
            </w:pPr>
            <w:r>
              <w:rPr>
                <w:noProof/>
              </w:rPr>
              <w:drawing>
                <wp:inline distT="0" distB="0" distL="0" distR="0" wp14:anchorId="233EAF57" wp14:editId="36D96450">
                  <wp:extent cx="323215" cy="323215"/>
                  <wp:effectExtent l="0" t="0" r="635" b="635"/>
                  <wp:docPr id="1618" name="Grafik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p w:rsidR="000574A8" w:rsidRPr="006C7789" w:rsidRDefault="000574A8" w:rsidP="002D2000">
            <w:pPr>
              <w:pStyle w:val="TabelleLinks"/>
              <w:spacing w:line="240" w:lineRule="auto"/>
            </w:pPr>
          </w:p>
        </w:tc>
        <w:tc>
          <w:tcPr>
            <w:tcW w:w="778" w:type="dxa"/>
            <w:shd w:val="clear" w:color="auto" w:fill="auto"/>
            <w:vAlign w:val="center"/>
          </w:tcPr>
          <w:p w:rsidR="000574A8" w:rsidRPr="00DE4890" w:rsidRDefault="005072A8" w:rsidP="00C562EC">
            <w:pPr>
              <w:pStyle w:val="Textkrper"/>
            </w:pPr>
            <w:r>
              <w:t xml:space="preserve">15 </w:t>
            </w:r>
            <w:r w:rsidR="00F77AB6">
              <w:t>min</w:t>
            </w:r>
          </w:p>
        </w:tc>
        <w:tc>
          <w:tcPr>
            <w:tcW w:w="3943" w:type="dxa"/>
            <w:shd w:val="clear" w:color="auto" w:fill="auto"/>
            <w:vAlign w:val="center"/>
          </w:tcPr>
          <w:p w:rsidR="000574A8" w:rsidRDefault="000574A8" w:rsidP="00B1606D">
            <w:pPr>
              <w:pStyle w:val="Textkrper"/>
              <w:rPr>
                <w:noProof/>
              </w:rPr>
            </w:pPr>
            <w:r>
              <w:rPr>
                <w:noProof/>
              </w:rPr>
              <w:t>Analysieren Sie das Lernprojekt, indem Sie den Text lesen und Wichtiges markieren.</w:t>
            </w:r>
          </w:p>
          <w:p w:rsidR="000574A8" w:rsidRDefault="000574A8" w:rsidP="00B1606D">
            <w:pPr>
              <w:pStyle w:val="Textkrper"/>
              <w:rPr>
                <w:noProof/>
              </w:rPr>
            </w:pPr>
            <w:r>
              <w:rPr>
                <w:noProof/>
              </w:rPr>
              <w:t xml:space="preserve">Schreiben Sie </w:t>
            </w:r>
            <w:r w:rsidR="00360F20">
              <w:rPr>
                <w:noProof/>
              </w:rPr>
              <w:t>drei</w:t>
            </w:r>
            <w:r>
              <w:rPr>
                <w:noProof/>
              </w:rPr>
              <w:t xml:space="preserve"> Aufgaben auf, die Ihnen in Bezug auf das Lernprojekt einfallen.</w:t>
            </w:r>
          </w:p>
          <w:p w:rsidR="000574A8" w:rsidRPr="00DE4890" w:rsidRDefault="000574A8" w:rsidP="00B1606D">
            <w:pPr>
              <w:pStyle w:val="Textkrper"/>
              <w:rPr>
                <w:noProof/>
              </w:rPr>
            </w:pPr>
            <w:r>
              <w:rPr>
                <w:noProof/>
              </w:rPr>
              <w:t>Bringen Sie Ihre Erge</w:t>
            </w:r>
            <w:r w:rsidR="006A3B50">
              <w:rPr>
                <w:noProof/>
              </w:rPr>
              <w:t>b</w:t>
            </w:r>
            <w:r>
              <w:rPr>
                <w:noProof/>
              </w:rPr>
              <w:t>nisse ins Plenum ein und vergleichen Sie</w:t>
            </w:r>
            <w:r w:rsidR="0091591D">
              <w:rPr>
                <w:noProof/>
              </w:rPr>
              <w:t xml:space="preserve"> diese</w:t>
            </w:r>
            <w:r>
              <w:rPr>
                <w:noProof/>
              </w:rPr>
              <w:t xml:space="preserve"> mit dem Advance Organizer.</w:t>
            </w:r>
          </w:p>
        </w:tc>
        <w:tc>
          <w:tcPr>
            <w:tcW w:w="1730" w:type="dxa"/>
          </w:tcPr>
          <w:p w:rsidR="00BD6CD5" w:rsidRDefault="00BD6CD5" w:rsidP="00C562EC">
            <w:pPr>
              <w:pStyle w:val="Textkrper"/>
              <w:rPr>
                <w:noProof/>
              </w:rPr>
            </w:pPr>
            <w:r>
              <w:rPr>
                <w:noProof/>
              </w:rPr>
              <w:t>Lernprojekt</w:t>
            </w:r>
          </w:p>
          <w:p w:rsidR="00BD6CD5" w:rsidRDefault="00BD6CD5" w:rsidP="00C562EC">
            <w:pPr>
              <w:pStyle w:val="Textkrper"/>
              <w:rPr>
                <w:noProof/>
              </w:rPr>
            </w:pPr>
          </w:p>
          <w:p w:rsidR="00BD6CD5" w:rsidRDefault="00BD6CD5" w:rsidP="00C562EC">
            <w:pPr>
              <w:pStyle w:val="Textkrper"/>
              <w:rPr>
                <w:noProof/>
              </w:rPr>
            </w:pPr>
          </w:p>
          <w:p w:rsidR="00BD6CD5" w:rsidRDefault="00BD6CD5" w:rsidP="00C562EC">
            <w:pPr>
              <w:pStyle w:val="Textkrper"/>
              <w:rPr>
                <w:noProof/>
              </w:rPr>
            </w:pPr>
          </w:p>
          <w:p w:rsidR="00BD6CD5" w:rsidRPr="00DE4890" w:rsidRDefault="001477AA" w:rsidP="00C562EC">
            <w:pPr>
              <w:pStyle w:val="Textkrper"/>
            </w:pPr>
            <w:r>
              <w:t xml:space="preserve">Advance </w:t>
            </w:r>
            <w:r w:rsidR="00BD6CD5">
              <w:t>Organ</w:t>
            </w:r>
            <w:r w:rsidR="00BD6CD5">
              <w:t>i</w:t>
            </w:r>
            <w:r w:rsidR="00BD6CD5">
              <w:t>zer</w:t>
            </w:r>
          </w:p>
        </w:tc>
      </w:tr>
      <w:tr w:rsidR="000574A8" w:rsidRPr="00DE4890" w:rsidTr="00BA7E41">
        <w:trPr>
          <w:trHeight w:val="624"/>
        </w:trPr>
        <w:tc>
          <w:tcPr>
            <w:tcW w:w="966" w:type="dxa"/>
          </w:tcPr>
          <w:p w:rsidR="000574A8" w:rsidRDefault="000574A8" w:rsidP="002D2000">
            <w:pPr>
              <w:pStyle w:val="TabelleLinks"/>
              <w:spacing w:line="240" w:lineRule="auto"/>
              <w:jc w:val="center"/>
            </w:pPr>
            <w:r>
              <w:rPr>
                <w:noProof/>
              </w:rPr>
              <w:drawing>
                <wp:inline distT="0" distB="0" distL="0" distR="0" wp14:anchorId="4CEA2462" wp14:editId="4D829CD7">
                  <wp:extent cx="469265" cy="280670"/>
                  <wp:effectExtent l="0" t="0" r="6985" b="5080"/>
                  <wp:docPr id="1621" name="Grafik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265" cy="280670"/>
                          </a:xfrm>
                          <a:prstGeom prst="rect">
                            <a:avLst/>
                          </a:prstGeom>
                          <a:noFill/>
                        </pic:spPr>
                      </pic:pic>
                    </a:graphicData>
                  </a:graphic>
                </wp:inline>
              </w:drawing>
            </w:r>
          </w:p>
          <w:p w:rsidR="000574A8" w:rsidRDefault="000574A8" w:rsidP="002D2000">
            <w:pPr>
              <w:pStyle w:val="TabelleLinks"/>
              <w:spacing w:line="240" w:lineRule="auto"/>
              <w:jc w:val="center"/>
            </w:pPr>
          </w:p>
          <w:p w:rsidR="000574A8" w:rsidRPr="006C7789" w:rsidRDefault="000574A8" w:rsidP="002D2000">
            <w:pPr>
              <w:pStyle w:val="TabelleLinks"/>
              <w:spacing w:line="240" w:lineRule="auto"/>
              <w:jc w:val="center"/>
            </w:pPr>
            <w:r>
              <w:rPr>
                <w:noProof/>
              </w:rPr>
              <w:drawing>
                <wp:inline distT="0" distB="0" distL="0" distR="0" wp14:anchorId="26C7CAC2" wp14:editId="59BA4878">
                  <wp:extent cx="213360" cy="243840"/>
                  <wp:effectExtent l="0" t="0" r="0" b="381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tc>
        <w:tc>
          <w:tcPr>
            <w:tcW w:w="778" w:type="dxa"/>
            <w:shd w:val="clear" w:color="auto" w:fill="auto"/>
            <w:vAlign w:val="center"/>
          </w:tcPr>
          <w:p w:rsidR="000574A8" w:rsidRPr="00DE4890" w:rsidRDefault="005072A8" w:rsidP="00C562EC">
            <w:pPr>
              <w:pStyle w:val="Textkrper"/>
            </w:pPr>
            <w:r>
              <w:t>30 min</w:t>
            </w:r>
          </w:p>
        </w:tc>
        <w:tc>
          <w:tcPr>
            <w:tcW w:w="3943" w:type="dxa"/>
            <w:shd w:val="clear" w:color="auto" w:fill="auto"/>
          </w:tcPr>
          <w:p w:rsidR="00B60A69" w:rsidRPr="00B60A69" w:rsidRDefault="00B60A69" w:rsidP="00BA7E41">
            <w:pPr>
              <w:pStyle w:val="Textkrper"/>
              <w:jc w:val="left"/>
              <w:rPr>
                <w:noProof/>
              </w:rPr>
            </w:pPr>
            <w:r w:rsidRPr="00B60A69">
              <w:rPr>
                <w:noProof/>
              </w:rPr>
              <w:t>Besprechen Sie im Team offene Fragen.</w:t>
            </w:r>
          </w:p>
          <w:p w:rsidR="00B60A69" w:rsidRPr="00B60A69" w:rsidRDefault="00B60A69" w:rsidP="00BA7E41">
            <w:pPr>
              <w:pStyle w:val="Textkrper"/>
              <w:jc w:val="left"/>
              <w:rPr>
                <w:noProof/>
              </w:rPr>
            </w:pPr>
          </w:p>
          <w:p w:rsidR="00F77AB6" w:rsidRPr="00B60A69" w:rsidRDefault="00F77AB6" w:rsidP="00BA7E41">
            <w:pPr>
              <w:pStyle w:val="Textkrper"/>
              <w:jc w:val="left"/>
              <w:rPr>
                <w:noProof/>
              </w:rPr>
            </w:pPr>
            <w:r>
              <w:rPr>
                <w:noProof/>
              </w:rPr>
              <w:t>Planen Sie Ihre weitere Vorgehensweise.</w:t>
            </w:r>
          </w:p>
          <w:p w:rsidR="000574A8" w:rsidRPr="00DE4890" w:rsidRDefault="00F77AB6" w:rsidP="00BA7E41">
            <w:pPr>
              <w:pStyle w:val="Textkrper"/>
              <w:jc w:val="left"/>
              <w:rPr>
                <w:noProof/>
              </w:rPr>
            </w:pPr>
            <w:r>
              <w:rPr>
                <w:noProof/>
              </w:rPr>
              <w:t>Entscheiden Sie über Ihre Vorgehensweise.</w:t>
            </w:r>
          </w:p>
        </w:tc>
        <w:tc>
          <w:tcPr>
            <w:tcW w:w="1730" w:type="dxa"/>
          </w:tcPr>
          <w:p w:rsidR="000574A8" w:rsidRPr="00DE4890" w:rsidRDefault="000574A8" w:rsidP="00C562EC">
            <w:pPr>
              <w:pStyle w:val="Textkrper"/>
              <w:rPr>
                <w:noProof/>
              </w:rPr>
            </w:pPr>
          </w:p>
        </w:tc>
      </w:tr>
      <w:tr w:rsidR="000574A8" w:rsidRPr="00DE4890" w:rsidTr="00BA7E41">
        <w:trPr>
          <w:trHeight w:val="624"/>
        </w:trPr>
        <w:tc>
          <w:tcPr>
            <w:tcW w:w="966" w:type="dxa"/>
          </w:tcPr>
          <w:p w:rsidR="000574A8" w:rsidRPr="006C7789" w:rsidRDefault="000574A8" w:rsidP="002D2000">
            <w:pPr>
              <w:pStyle w:val="TabelleLinks"/>
              <w:spacing w:line="240" w:lineRule="auto"/>
              <w:jc w:val="center"/>
            </w:pPr>
            <w:r>
              <w:rPr>
                <w:noProof/>
              </w:rPr>
              <w:drawing>
                <wp:inline distT="0" distB="0" distL="0" distR="0" wp14:anchorId="5A7B152F" wp14:editId="3EE89400">
                  <wp:extent cx="219710" cy="243840"/>
                  <wp:effectExtent l="0" t="0" r="8890" b="381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710" cy="243840"/>
                          </a:xfrm>
                          <a:prstGeom prst="rect">
                            <a:avLst/>
                          </a:prstGeom>
                          <a:noFill/>
                        </pic:spPr>
                      </pic:pic>
                    </a:graphicData>
                  </a:graphic>
                </wp:inline>
              </w:drawing>
            </w:r>
          </w:p>
        </w:tc>
        <w:tc>
          <w:tcPr>
            <w:tcW w:w="778" w:type="dxa"/>
            <w:shd w:val="clear" w:color="auto" w:fill="auto"/>
            <w:vAlign w:val="center"/>
          </w:tcPr>
          <w:p w:rsidR="000574A8" w:rsidRPr="00DE4890" w:rsidRDefault="000574A8" w:rsidP="00C562EC">
            <w:pPr>
              <w:pStyle w:val="Textkrper"/>
            </w:pPr>
          </w:p>
        </w:tc>
        <w:tc>
          <w:tcPr>
            <w:tcW w:w="3943" w:type="dxa"/>
            <w:shd w:val="clear" w:color="auto" w:fill="auto"/>
          </w:tcPr>
          <w:p w:rsidR="000574A8" w:rsidRPr="00DE4890" w:rsidRDefault="00B60A69" w:rsidP="00BA7E41">
            <w:pPr>
              <w:pStyle w:val="Textkrper"/>
              <w:jc w:val="left"/>
              <w:rPr>
                <w:noProof/>
              </w:rPr>
            </w:pPr>
            <w:r>
              <w:t xml:space="preserve">Bearbeiten Sie nun die </w:t>
            </w:r>
            <w:r w:rsidR="00F77AB6">
              <w:t xml:space="preserve">Lernthemen und </w:t>
            </w:r>
            <w:r w:rsidR="00F77AB6">
              <w:br/>
              <w:t>beachten Sie Ihren Plan</w:t>
            </w:r>
            <w:r>
              <w:t>.</w:t>
            </w:r>
          </w:p>
        </w:tc>
        <w:tc>
          <w:tcPr>
            <w:tcW w:w="1730" w:type="dxa"/>
          </w:tcPr>
          <w:p w:rsidR="000574A8" w:rsidRPr="00DE4890" w:rsidRDefault="00BA7E41" w:rsidP="00360F20">
            <w:pPr>
              <w:pStyle w:val="Textkrper"/>
              <w:rPr>
                <w:noProof/>
              </w:rPr>
            </w:pPr>
            <w:r>
              <w:rPr>
                <w:noProof/>
              </w:rPr>
              <w:t>Lernmaterial zu den Lernthemen</w:t>
            </w:r>
          </w:p>
        </w:tc>
      </w:tr>
      <w:tr w:rsidR="005072A8" w:rsidRPr="00DE4890" w:rsidTr="00BA7E41">
        <w:trPr>
          <w:trHeight w:val="624"/>
        </w:trPr>
        <w:tc>
          <w:tcPr>
            <w:tcW w:w="966" w:type="dxa"/>
          </w:tcPr>
          <w:p w:rsidR="005072A8" w:rsidRDefault="005072A8" w:rsidP="002D2000">
            <w:pPr>
              <w:pStyle w:val="TabelleLinks"/>
              <w:spacing w:line="240" w:lineRule="auto"/>
              <w:jc w:val="center"/>
              <w:rPr>
                <w:noProof/>
              </w:rPr>
            </w:pPr>
            <w:r>
              <w:rPr>
                <w:noProof/>
              </w:rPr>
              <w:drawing>
                <wp:inline distT="0" distB="0" distL="0" distR="0" wp14:anchorId="7B829B5D" wp14:editId="5C8F370B">
                  <wp:extent cx="219710" cy="243840"/>
                  <wp:effectExtent l="0" t="0" r="8890" b="381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710" cy="243840"/>
                          </a:xfrm>
                          <a:prstGeom prst="rect">
                            <a:avLst/>
                          </a:prstGeom>
                          <a:noFill/>
                        </pic:spPr>
                      </pic:pic>
                    </a:graphicData>
                  </a:graphic>
                </wp:inline>
              </w:drawing>
            </w:r>
          </w:p>
        </w:tc>
        <w:tc>
          <w:tcPr>
            <w:tcW w:w="778" w:type="dxa"/>
            <w:vMerge w:val="restart"/>
            <w:shd w:val="clear" w:color="auto" w:fill="auto"/>
            <w:vAlign w:val="center"/>
          </w:tcPr>
          <w:p w:rsidR="005072A8" w:rsidRPr="00DE4890" w:rsidRDefault="005072A8" w:rsidP="00C562EC">
            <w:pPr>
              <w:pStyle w:val="Textkrper"/>
            </w:pPr>
            <w:r>
              <w:t>45 min</w:t>
            </w:r>
          </w:p>
        </w:tc>
        <w:tc>
          <w:tcPr>
            <w:tcW w:w="3943" w:type="dxa"/>
            <w:shd w:val="clear" w:color="auto" w:fill="auto"/>
          </w:tcPr>
          <w:p w:rsidR="005072A8" w:rsidRPr="00B60A69" w:rsidRDefault="005072A8" w:rsidP="00BA7E41">
            <w:pPr>
              <w:pStyle w:val="Textkrper"/>
              <w:jc w:val="left"/>
            </w:pPr>
            <w:r w:rsidRPr="00B60A69">
              <w:t>Kontrollieren Sie die Vollständigkeit Ihrer Lernwegeliste zu diesem Lernprojekt.</w:t>
            </w:r>
          </w:p>
          <w:p w:rsidR="005072A8" w:rsidRPr="00BA7E41" w:rsidRDefault="005072A8" w:rsidP="00BA7E41">
            <w:pPr>
              <w:pStyle w:val="Textkrper"/>
              <w:jc w:val="left"/>
            </w:pPr>
            <w:r w:rsidRPr="00BA7E41">
              <w:t>Bereiten Sie sich auf die Klassenarbeit vor.</w:t>
            </w:r>
          </w:p>
          <w:p w:rsidR="005072A8" w:rsidRDefault="005072A8" w:rsidP="00BA7E41">
            <w:pPr>
              <w:pStyle w:val="Textkrper"/>
              <w:jc w:val="left"/>
            </w:pPr>
            <w:r w:rsidRPr="00BA7E41">
              <w:t>Schreiben Sie die Klassenarbeit.</w:t>
            </w:r>
          </w:p>
        </w:tc>
        <w:tc>
          <w:tcPr>
            <w:tcW w:w="1730" w:type="dxa"/>
          </w:tcPr>
          <w:p w:rsidR="005072A8" w:rsidRDefault="005072A8" w:rsidP="00F77AB6">
            <w:pPr>
              <w:pStyle w:val="TabelleLinks"/>
            </w:pPr>
            <w:r w:rsidRPr="00BA7E41">
              <w:rPr>
                <w:sz w:val="20"/>
              </w:rPr>
              <w:t>Lernwegeliste</w:t>
            </w:r>
          </w:p>
          <w:p w:rsidR="005072A8" w:rsidRDefault="005072A8" w:rsidP="00F77AB6">
            <w:pPr>
              <w:pStyle w:val="TabelleLinks"/>
            </w:pPr>
          </w:p>
          <w:p w:rsidR="005072A8" w:rsidRPr="00DE4890" w:rsidRDefault="005072A8" w:rsidP="00C562EC">
            <w:pPr>
              <w:pStyle w:val="Textkrper"/>
              <w:rPr>
                <w:noProof/>
              </w:rPr>
            </w:pPr>
          </w:p>
        </w:tc>
      </w:tr>
      <w:tr w:rsidR="005072A8" w:rsidRPr="00DE4890" w:rsidTr="00F04381">
        <w:trPr>
          <w:trHeight w:val="624"/>
        </w:trPr>
        <w:tc>
          <w:tcPr>
            <w:tcW w:w="966" w:type="dxa"/>
          </w:tcPr>
          <w:p w:rsidR="005072A8" w:rsidRDefault="005072A8" w:rsidP="00F04381">
            <w:pPr>
              <w:pStyle w:val="TabelleLinks"/>
              <w:spacing w:line="240" w:lineRule="auto"/>
              <w:jc w:val="center"/>
              <w:rPr>
                <w:noProof/>
              </w:rPr>
            </w:pPr>
            <w:r>
              <w:rPr>
                <w:noProof/>
              </w:rPr>
              <w:drawing>
                <wp:inline distT="0" distB="0" distL="0" distR="0" wp14:anchorId="7D3F8F5D" wp14:editId="0A6BD1FB">
                  <wp:extent cx="213360" cy="243840"/>
                  <wp:effectExtent l="0" t="0" r="0" b="3810"/>
                  <wp:docPr id="1643" name="Grafik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tc>
        <w:tc>
          <w:tcPr>
            <w:tcW w:w="778" w:type="dxa"/>
            <w:vMerge/>
            <w:shd w:val="clear" w:color="auto" w:fill="auto"/>
            <w:vAlign w:val="center"/>
          </w:tcPr>
          <w:p w:rsidR="005072A8" w:rsidRPr="00DE4890" w:rsidRDefault="005072A8" w:rsidP="00F04381">
            <w:pPr>
              <w:pStyle w:val="Textkrper"/>
            </w:pPr>
          </w:p>
        </w:tc>
        <w:tc>
          <w:tcPr>
            <w:tcW w:w="3943" w:type="dxa"/>
            <w:shd w:val="clear" w:color="auto" w:fill="auto"/>
          </w:tcPr>
          <w:p w:rsidR="005072A8" w:rsidRPr="00DE4890" w:rsidRDefault="005072A8" w:rsidP="00F04381">
            <w:pPr>
              <w:pStyle w:val="Textkrper"/>
              <w:jc w:val="left"/>
              <w:rPr>
                <w:noProof/>
              </w:rPr>
            </w:pPr>
            <w:r>
              <w:rPr>
                <w:noProof/>
              </w:rPr>
              <w:t xml:space="preserve">Lesen Sie in Ihrem Lerntagebuch die Eintragungen zu diesem Projekt. </w:t>
            </w:r>
          </w:p>
        </w:tc>
        <w:tc>
          <w:tcPr>
            <w:tcW w:w="1730" w:type="dxa"/>
          </w:tcPr>
          <w:p w:rsidR="005072A8" w:rsidRDefault="005072A8" w:rsidP="00F04381">
            <w:pPr>
              <w:pStyle w:val="Textkrper"/>
              <w:rPr>
                <w:noProof/>
              </w:rPr>
            </w:pPr>
          </w:p>
          <w:p w:rsidR="005072A8" w:rsidRPr="00DE4890" w:rsidRDefault="00F04381" w:rsidP="00F04381">
            <w:pPr>
              <w:pStyle w:val="Textkrper"/>
              <w:rPr>
                <w:noProof/>
              </w:rPr>
            </w:pPr>
            <w:r>
              <w:rPr>
                <w:noProof/>
              </w:rPr>
              <w:t>Lerntagebuch</w:t>
            </w:r>
          </w:p>
        </w:tc>
      </w:tr>
      <w:tr w:rsidR="005072A8" w:rsidRPr="00DE4890" w:rsidTr="00BA7E41">
        <w:trPr>
          <w:trHeight w:val="624"/>
        </w:trPr>
        <w:tc>
          <w:tcPr>
            <w:tcW w:w="966" w:type="dxa"/>
          </w:tcPr>
          <w:p w:rsidR="005072A8" w:rsidRDefault="005072A8" w:rsidP="00BA7E41">
            <w:pPr>
              <w:pStyle w:val="TabelleLinks"/>
              <w:spacing w:line="240" w:lineRule="auto"/>
              <w:jc w:val="center"/>
            </w:pPr>
            <w:r>
              <w:rPr>
                <w:noProof/>
              </w:rPr>
              <w:drawing>
                <wp:inline distT="0" distB="0" distL="0" distR="0" wp14:anchorId="656352F0" wp14:editId="2E71A957">
                  <wp:extent cx="213360" cy="243840"/>
                  <wp:effectExtent l="0" t="0" r="0" b="3810"/>
                  <wp:docPr id="1531" name="Grafik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p>
          <w:p w:rsidR="005072A8" w:rsidRDefault="005072A8" w:rsidP="002D2000">
            <w:pPr>
              <w:pStyle w:val="TabelleLinks"/>
              <w:spacing w:line="240" w:lineRule="auto"/>
              <w:jc w:val="center"/>
            </w:pPr>
          </w:p>
          <w:p w:rsidR="005072A8" w:rsidRDefault="005072A8" w:rsidP="002D2000">
            <w:pPr>
              <w:pStyle w:val="TabelleLinks"/>
              <w:spacing w:line="240" w:lineRule="auto"/>
              <w:jc w:val="center"/>
            </w:pPr>
          </w:p>
        </w:tc>
        <w:tc>
          <w:tcPr>
            <w:tcW w:w="778" w:type="dxa"/>
            <w:vMerge w:val="restart"/>
            <w:shd w:val="clear" w:color="auto" w:fill="auto"/>
            <w:vAlign w:val="center"/>
          </w:tcPr>
          <w:p w:rsidR="005072A8" w:rsidRPr="00DE4890" w:rsidRDefault="005072A8" w:rsidP="00C562EC">
            <w:pPr>
              <w:pStyle w:val="Textkrper"/>
            </w:pPr>
            <w:r>
              <w:t>45 min</w:t>
            </w:r>
          </w:p>
        </w:tc>
        <w:tc>
          <w:tcPr>
            <w:tcW w:w="3943" w:type="dxa"/>
            <w:shd w:val="clear" w:color="auto" w:fill="auto"/>
          </w:tcPr>
          <w:p w:rsidR="005072A8" w:rsidRPr="00DE4890" w:rsidRDefault="005072A8" w:rsidP="00BA7E41">
            <w:pPr>
              <w:pStyle w:val="Textkrper"/>
              <w:jc w:val="left"/>
              <w:rPr>
                <w:noProof/>
              </w:rPr>
            </w:pPr>
            <w:r>
              <w:t xml:space="preserve">Führen Sie das </w:t>
            </w:r>
            <w:r w:rsidRPr="00BA7E41">
              <w:t>Feedback</w:t>
            </w:r>
            <w:r>
              <w:t xml:space="preserve"> durch.</w:t>
            </w:r>
            <w:r w:rsidR="00360F20">
              <w:rPr>
                <w:noProof/>
              </w:rPr>
              <w:t xml:space="preserve"> Formulieren Sie zwei</w:t>
            </w:r>
            <w:r>
              <w:rPr>
                <w:noProof/>
              </w:rPr>
              <w:t xml:space="preserve"> Ziele, auf die Sie beim nächsten Lernprojekt achten werden. </w:t>
            </w:r>
          </w:p>
        </w:tc>
        <w:tc>
          <w:tcPr>
            <w:tcW w:w="1730" w:type="dxa"/>
          </w:tcPr>
          <w:p w:rsidR="005072A8" w:rsidRDefault="005072A8" w:rsidP="00C562EC">
            <w:pPr>
              <w:pStyle w:val="Textkrper"/>
              <w:rPr>
                <w:noProof/>
              </w:rPr>
            </w:pPr>
            <w:r>
              <w:rPr>
                <w:noProof/>
              </w:rPr>
              <w:t xml:space="preserve">Zielscheibe </w:t>
            </w:r>
          </w:p>
          <w:p w:rsidR="005072A8" w:rsidRDefault="005072A8" w:rsidP="00C562EC">
            <w:pPr>
              <w:pStyle w:val="Textkrper"/>
              <w:rPr>
                <w:noProof/>
              </w:rPr>
            </w:pPr>
          </w:p>
          <w:p w:rsidR="005072A8" w:rsidRPr="00DE4890" w:rsidRDefault="005072A8" w:rsidP="00C562EC">
            <w:pPr>
              <w:pStyle w:val="Textkrper"/>
              <w:rPr>
                <w:noProof/>
              </w:rPr>
            </w:pPr>
            <w:r>
              <w:rPr>
                <w:noProof/>
              </w:rPr>
              <w:t>Lerntagebuch</w:t>
            </w:r>
          </w:p>
        </w:tc>
      </w:tr>
      <w:tr w:rsidR="005072A8" w:rsidRPr="00DE4890" w:rsidTr="00BA7E41">
        <w:trPr>
          <w:trHeight w:val="624"/>
        </w:trPr>
        <w:tc>
          <w:tcPr>
            <w:tcW w:w="966" w:type="dxa"/>
          </w:tcPr>
          <w:p w:rsidR="005072A8" w:rsidRDefault="005072A8" w:rsidP="00BA7E41">
            <w:pPr>
              <w:pStyle w:val="TabelleLinks"/>
              <w:spacing w:line="240" w:lineRule="auto"/>
              <w:jc w:val="center"/>
              <w:rPr>
                <w:noProof/>
              </w:rPr>
            </w:pPr>
            <w:r>
              <w:rPr>
                <w:noProof/>
              </w:rPr>
              <w:drawing>
                <wp:inline distT="0" distB="0" distL="0" distR="0" wp14:anchorId="597A3483" wp14:editId="403D717D">
                  <wp:extent cx="469265" cy="280670"/>
                  <wp:effectExtent l="0" t="0" r="6985" b="5080"/>
                  <wp:docPr id="3078" name="Grafik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265" cy="280670"/>
                          </a:xfrm>
                          <a:prstGeom prst="rect">
                            <a:avLst/>
                          </a:prstGeom>
                          <a:noFill/>
                        </pic:spPr>
                      </pic:pic>
                    </a:graphicData>
                  </a:graphic>
                </wp:inline>
              </w:drawing>
            </w:r>
            <w:r>
              <w:rPr>
                <w:noProof/>
              </w:rPr>
              <w:drawing>
                <wp:inline distT="0" distB="0" distL="0" distR="0" wp14:anchorId="10379178" wp14:editId="3ED45FE4">
                  <wp:extent cx="323215" cy="323215"/>
                  <wp:effectExtent l="0" t="0" r="635" b="635"/>
                  <wp:docPr id="1640" name="Grafik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tc>
        <w:tc>
          <w:tcPr>
            <w:tcW w:w="778" w:type="dxa"/>
            <w:vMerge/>
            <w:shd w:val="clear" w:color="auto" w:fill="auto"/>
            <w:vAlign w:val="center"/>
          </w:tcPr>
          <w:p w:rsidR="005072A8" w:rsidRPr="00DE4890" w:rsidRDefault="005072A8" w:rsidP="00C562EC">
            <w:pPr>
              <w:pStyle w:val="Textkrper"/>
            </w:pPr>
          </w:p>
        </w:tc>
        <w:tc>
          <w:tcPr>
            <w:tcW w:w="3943" w:type="dxa"/>
            <w:shd w:val="clear" w:color="auto" w:fill="auto"/>
          </w:tcPr>
          <w:p w:rsidR="005072A8" w:rsidRDefault="005072A8" w:rsidP="00BA7E41">
            <w:pPr>
              <w:pStyle w:val="Textkrper"/>
              <w:jc w:val="left"/>
            </w:pPr>
            <w:r>
              <w:t>Bearbeiten Sie das Netzwerk und vergle</w:t>
            </w:r>
            <w:r>
              <w:t>i</w:t>
            </w:r>
            <w:r>
              <w:t>chen Sie es mit dem Advance Organizer.</w:t>
            </w:r>
          </w:p>
        </w:tc>
        <w:tc>
          <w:tcPr>
            <w:tcW w:w="1730" w:type="dxa"/>
          </w:tcPr>
          <w:p w:rsidR="005072A8" w:rsidRDefault="005072A8" w:rsidP="00C562EC">
            <w:pPr>
              <w:pStyle w:val="Textkrper"/>
            </w:pPr>
            <w:r>
              <w:t>Netzwerk</w:t>
            </w:r>
          </w:p>
          <w:p w:rsidR="005072A8" w:rsidRDefault="005072A8" w:rsidP="00C562EC">
            <w:pPr>
              <w:pStyle w:val="Textkrper"/>
              <w:rPr>
                <w:noProof/>
              </w:rPr>
            </w:pPr>
            <w:r>
              <w:t>Advance Organ</w:t>
            </w:r>
            <w:r>
              <w:t>i</w:t>
            </w:r>
            <w:r>
              <w:t>zer</w:t>
            </w:r>
          </w:p>
        </w:tc>
      </w:tr>
      <w:tr w:rsidR="005072A8" w:rsidRPr="00DE4890" w:rsidTr="00BA7E41">
        <w:trPr>
          <w:trHeight w:val="624"/>
        </w:trPr>
        <w:tc>
          <w:tcPr>
            <w:tcW w:w="966" w:type="dxa"/>
          </w:tcPr>
          <w:p w:rsidR="005072A8" w:rsidRPr="00DE4890" w:rsidRDefault="005072A8" w:rsidP="00DB37F1">
            <w:pPr>
              <w:pStyle w:val="Textkrper"/>
              <w:jc w:val="center"/>
            </w:pPr>
            <w:r>
              <w:rPr>
                <w:noProof/>
              </w:rPr>
              <w:drawing>
                <wp:inline distT="0" distB="0" distL="0" distR="0" wp14:anchorId="746F899D" wp14:editId="75FF396D">
                  <wp:extent cx="216000" cy="23737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000" cy="237375"/>
                          </a:xfrm>
                          <a:prstGeom prst="rect">
                            <a:avLst/>
                          </a:prstGeom>
                          <a:noFill/>
                        </pic:spPr>
                      </pic:pic>
                    </a:graphicData>
                  </a:graphic>
                </wp:inline>
              </w:drawing>
            </w:r>
          </w:p>
        </w:tc>
        <w:tc>
          <w:tcPr>
            <w:tcW w:w="778" w:type="dxa"/>
            <w:vMerge/>
            <w:shd w:val="clear" w:color="auto" w:fill="auto"/>
            <w:vAlign w:val="center"/>
          </w:tcPr>
          <w:p w:rsidR="005072A8" w:rsidRPr="00DE4890" w:rsidRDefault="005072A8" w:rsidP="00C562EC">
            <w:pPr>
              <w:pStyle w:val="Textkrper"/>
            </w:pPr>
          </w:p>
        </w:tc>
        <w:tc>
          <w:tcPr>
            <w:tcW w:w="3943" w:type="dxa"/>
            <w:shd w:val="clear" w:color="auto" w:fill="auto"/>
            <w:vAlign w:val="center"/>
          </w:tcPr>
          <w:p w:rsidR="005072A8" w:rsidRPr="00BA7E41" w:rsidRDefault="005072A8" w:rsidP="00C562EC">
            <w:pPr>
              <w:pStyle w:val="Textkrper"/>
            </w:pPr>
            <w:r w:rsidRPr="00BA7E41">
              <w:t>Heften Sie alle Informationen, Lernschritte und Materialien zusammen und mit der Lernwegeliste ab.</w:t>
            </w:r>
          </w:p>
          <w:p w:rsidR="005072A8" w:rsidRPr="00BA7E41" w:rsidRDefault="005072A8" w:rsidP="00C562EC">
            <w:pPr>
              <w:pStyle w:val="Textkrper"/>
              <w:rPr>
                <w:noProof/>
              </w:rPr>
            </w:pPr>
            <w:r w:rsidRPr="00BA7E41">
              <w:t>Schreiben Sie zur besseren Übersicht ein Inhaltsverzeichnis. (C)</w:t>
            </w:r>
          </w:p>
        </w:tc>
        <w:tc>
          <w:tcPr>
            <w:tcW w:w="1730" w:type="dxa"/>
          </w:tcPr>
          <w:p w:rsidR="005072A8" w:rsidRPr="00BA7E41" w:rsidRDefault="005072A8" w:rsidP="00C562EC">
            <w:pPr>
              <w:pStyle w:val="Textkrper"/>
              <w:rPr>
                <w:noProof/>
              </w:rPr>
            </w:pPr>
          </w:p>
          <w:p w:rsidR="005072A8" w:rsidRPr="00BA7E41" w:rsidRDefault="005072A8" w:rsidP="00C562EC">
            <w:pPr>
              <w:pStyle w:val="Textkrper"/>
              <w:rPr>
                <w:noProof/>
              </w:rPr>
            </w:pPr>
          </w:p>
          <w:p w:rsidR="005072A8" w:rsidRPr="00BA7E41" w:rsidRDefault="005072A8" w:rsidP="00C562EC">
            <w:pPr>
              <w:pStyle w:val="Textkrper"/>
              <w:rPr>
                <w:noProof/>
              </w:rPr>
            </w:pPr>
          </w:p>
          <w:p w:rsidR="005072A8" w:rsidRPr="00BA7E41" w:rsidRDefault="005072A8" w:rsidP="00C562EC">
            <w:pPr>
              <w:pStyle w:val="Textkrper"/>
              <w:rPr>
                <w:noProof/>
              </w:rPr>
            </w:pPr>
            <w:r w:rsidRPr="00BA7E41">
              <w:t>Inhaltsverzeichnis (C)</w:t>
            </w:r>
            <w:r w:rsidRPr="00BA7E41">
              <w:rPr>
                <w:noProof/>
              </w:rPr>
              <w:drawing>
                <wp:anchor distT="0" distB="0" distL="114300" distR="114300" simplePos="0" relativeHeight="252541952" behindDoc="0" locked="1" layoutInCell="1" allowOverlap="1" wp14:anchorId="5B4B124B" wp14:editId="6A099F49">
                  <wp:simplePos x="0" y="0"/>
                  <wp:positionH relativeFrom="column">
                    <wp:posOffset>1087120</wp:posOffset>
                  </wp:positionH>
                  <wp:positionV relativeFrom="page">
                    <wp:posOffset>-1905</wp:posOffset>
                  </wp:positionV>
                  <wp:extent cx="396000" cy="347706"/>
                  <wp:effectExtent l="0" t="0" r="4445" b="0"/>
                  <wp:wrapNone/>
                  <wp:docPr id="1650" name="Grafik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000" cy="347706"/>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9A2AB0" w:rsidRDefault="009A2AB0" w:rsidP="00BD6CD5">
      <w:pPr>
        <w:rPr>
          <w:rStyle w:val="Fett"/>
          <w:b w:val="0"/>
        </w:rPr>
      </w:pPr>
    </w:p>
    <w:p w:rsidR="00014886" w:rsidRDefault="00014886">
      <w:pPr>
        <w:spacing w:line="240" w:lineRule="exact"/>
        <w:rPr>
          <w:rStyle w:val="Fett"/>
          <w:b w:val="0"/>
        </w:rPr>
      </w:pPr>
    </w:p>
    <w:p w:rsidR="00360F20" w:rsidRDefault="00360F20">
      <w:pPr>
        <w:spacing w:line="240" w:lineRule="exact"/>
        <w:rPr>
          <w:bCs/>
          <w:noProof/>
          <w:color w:val="000000"/>
          <w:lang w:eastAsia="de-DE"/>
        </w:rPr>
      </w:pPr>
    </w:p>
    <w:p w:rsidR="00014886" w:rsidRDefault="005072A8">
      <w:pPr>
        <w:spacing w:line="240" w:lineRule="exact"/>
        <w:rPr>
          <w:rStyle w:val="Fett"/>
          <w:b w:val="0"/>
        </w:rPr>
      </w:pPr>
      <w:r w:rsidRPr="005072A8">
        <w:rPr>
          <w:bCs/>
          <w:noProof/>
          <w:color w:val="000000"/>
          <w:lang w:eastAsia="de-DE"/>
        </w:rPr>
        <w:drawing>
          <wp:anchor distT="0" distB="0" distL="114300" distR="114300" simplePos="0" relativeHeight="252542976" behindDoc="0" locked="1" layoutInCell="1" allowOverlap="1" wp14:anchorId="3237D9AE" wp14:editId="23A6C25A">
            <wp:simplePos x="716890" y="5391302"/>
            <wp:positionH relativeFrom="margin">
              <wp:align>left</wp:align>
            </wp:positionH>
            <wp:positionV relativeFrom="margin">
              <wp:align>bottom</wp:align>
            </wp:positionV>
            <wp:extent cx="3804920" cy="2579370"/>
            <wp:effectExtent l="0" t="0" r="5080" b="0"/>
            <wp:wrapSquare wrapText="bothSides"/>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l="5205" t="6690" r="5947" b="13022"/>
                    <a:stretch/>
                  </pic:blipFill>
                  <pic:spPr bwMode="auto">
                    <a:xfrm>
                      <a:off x="0" y="0"/>
                      <a:ext cx="3805784" cy="257965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939"/>
        <w:gridCol w:w="196"/>
        <w:gridCol w:w="2094"/>
      </w:tblGrid>
      <w:tr w:rsidR="00014886" w:rsidRPr="00DE4890" w:rsidTr="00B91900">
        <w:trPr>
          <w:trHeight w:val="544"/>
        </w:trPr>
        <w:tc>
          <w:tcPr>
            <w:tcW w:w="2410" w:type="dxa"/>
            <w:shd w:val="clear" w:color="auto" w:fill="D9D9D9" w:themeFill="background1" w:themeFillShade="D9"/>
          </w:tcPr>
          <w:p w:rsidR="00014886" w:rsidRDefault="00014886" w:rsidP="00B91900">
            <w:pPr>
              <w:pStyle w:val="Tabelle6pt"/>
              <w:rPr>
                <w:color w:val="000000"/>
              </w:rPr>
            </w:pPr>
            <w:r>
              <w:lastRenderedPageBreak/>
              <w:t>Lernfeld</w:t>
            </w:r>
          </w:p>
          <w:p w:rsidR="00014886" w:rsidRPr="00DE4890" w:rsidRDefault="00014886" w:rsidP="00B91900">
            <w:pPr>
              <w:pStyle w:val="TabelleKopflinks"/>
            </w:pPr>
            <w:r>
              <w:t>LF 2</w:t>
            </w:r>
          </w:p>
        </w:tc>
        <w:tc>
          <w:tcPr>
            <w:tcW w:w="4939" w:type="dxa"/>
            <w:shd w:val="clear" w:color="auto" w:fill="D9D9D9" w:themeFill="background1" w:themeFillShade="D9"/>
          </w:tcPr>
          <w:p w:rsidR="00014886" w:rsidRDefault="00014886" w:rsidP="00B91900">
            <w:pPr>
              <w:pStyle w:val="Tabelle6pt"/>
              <w:rPr>
                <w:color w:val="000000"/>
              </w:rPr>
            </w:pPr>
            <w:r>
              <w:t>Titel</w:t>
            </w:r>
          </w:p>
          <w:p w:rsidR="00014886" w:rsidRPr="00DE4890" w:rsidRDefault="00014886" w:rsidP="00B91900">
            <w:pPr>
              <w:pStyle w:val="TabelleKopflinks"/>
            </w:pPr>
            <w:r w:rsidRPr="00014886">
              <w:t>Klassenarbeit zum Thema / Lernprojekt</w:t>
            </w:r>
          </w:p>
        </w:tc>
        <w:tc>
          <w:tcPr>
            <w:tcW w:w="196" w:type="dxa"/>
            <w:tcBorders>
              <w:top w:val="nil"/>
              <w:bottom w:val="nil"/>
            </w:tcBorders>
            <w:shd w:val="clear" w:color="auto" w:fill="auto"/>
          </w:tcPr>
          <w:p w:rsidR="00014886" w:rsidRPr="00DE4890" w:rsidRDefault="00014886" w:rsidP="00B91900">
            <w:pPr>
              <w:pStyle w:val="Textkrper"/>
            </w:pPr>
          </w:p>
        </w:tc>
        <w:tc>
          <w:tcPr>
            <w:tcW w:w="2094" w:type="dxa"/>
            <w:shd w:val="clear" w:color="auto" w:fill="D9D9D9" w:themeFill="background1" w:themeFillShade="D9"/>
          </w:tcPr>
          <w:p w:rsidR="00685C0E" w:rsidRDefault="00014886" w:rsidP="00B91900">
            <w:pPr>
              <w:pStyle w:val="Textkrpermitte"/>
              <w:rPr>
                <w:rStyle w:val="Fett"/>
              </w:rPr>
            </w:pPr>
            <w:r w:rsidRPr="0048120E">
              <w:rPr>
                <w:rStyle w:val="Fett"/>
              </w:rPr>
              <w:t xml:space="preserve">Ernährung und </w:t>
            </w:r>
          </w:p>
          <w:p w:rsidR="00014886" w:rsidRPr="0048120E" w:rsidRDefault="00014886" w:rsidP="00B91900">
            <w:pPr>
              <w:pStyle w:val="Textkrpermitte"/>
              <w:rPr>
                <w:rStyle w:val="Fett"/>
              </w:rPr>
            </w:pPr>
            <w:r w:rsidRPr="0048120E">
              <w:rPr>
                <w:rStyle w:val="Fett"/>
              </w:rPr>
              <w:t>Gastronomie</w:t>
            </w:r>
          </w:p>
          <w:p w:rsidR="00014886" w:rsidRPr="0048120E" w:rsidRDefault="00014886" w:rsidP="00B91900">
            <w:pPr>
              <w:pStyle w:val="Textkrpermitte"/>
              <w:rPr>
                <w:rStyle w:val="Fett"/>
              </w:rPr>
            </w:pPr>
            <w:r w:rsidRPr="0048120E">
              <w:rPr>
                <w:rStyle w:val="Fett"/>
              </w:rPr>
              <w:t>EG2.01</w:t>
            </w:r>
            <w:r>
              <w:rPr>
                <w:rStyle w:val="Fett"/>
              </w:rPr>
              <w:t>.</w:t>
            </w:r>
          </w:p>
        </w:tc>
      </w:tr>
    </w:tbl>
    <w:p w:rsidR="00014886" w:rsidRDefault="00014886">
      <w:pPr>
        <w:spacing w:line="240" w:lineRule="exact"/>
        <w:rPr>
          <w:rStyle w:val="Fett"/>
          <w:b w:val="0"/>
        </w:rPr>
      </w:pPr>
    </w:p>
    <w:tbl>
      <w:tblPr>
        <w:tblStyle w:val="Tabellenraster"/>
        <w:tblW w:w="9690" w:type="dxa"/>
        <w:tblInd w:w="57" w:type="dxa"/>
        <w:tblLook w:val="04A0" w:firstRow="1" w:lastRow="0" w:firstColumn="1" w:lastColumn="0" w:noHBand="0" w:noVBand="1"/>
      </w:tblPr>
      <w:tblGrid>
        <w:gridCol w:w="594"/>
        <w:gridCol w:w="2038"/>
        <w:gridCol w:w="2660"/>
        <w:gridCol w:w="2165"/>
        <w:gridCol w:w="680"/>
        <w:gridCol w:w="696"/>
        <w:gridCol w:w="857"/>
      </w:tblGrid>
      <w:tr w:rsidR="00014886" w:rsidRPr="00C81A5B" w:rsidTr="003006F3">
        <w:tc>
          <w:tcPr>
            <w:tcW w:w="2632" w:type="dxa"/>
            <w:gridSpan w:val="2"/>
          </w:tcPr>
          <w:p w:rsidR="00014886" w:rsidRPr="00A200E2" w:rsidRDefault="00014886" w:rsidP="00B91900">
            <w:pPr>
              <w:pStyle w:val="TabellenkopfLSLinksbndig"/>
            </w:pPr>
            <w:r w:rsidRPr="00A200E2">
              <w:t>Name:</w:t>
            </w:r>
          </w:p>
          <w:p w:rsidR="00014886" w:rsidRPr="00A200E2" w:rsidRDefault="00014886" w:rsidP="00B91900">
            <w:pPr>
              <w:pStyle w:val="TabellenkopfLSLinksbndig"/>
            </w:pPr>
          </w:p>
        </w:tc>
        <w:tc>
          <w:tcPr>
            <w:tcW w:w="2660" w:type="dxa"/>
          </w:tcPr>
          <w:p w:rsidR="00014886" w:rsidRDefault="00014886" w:rsidP="00B91900">
            <w:pPr>
              <w:pStyle w:val="TabellenkopfLSLinksbndig"/>
            </w:pPr>
            <w:r w:rsidRPr="00A200E2">
              <w:t>Klasse:</w:t>
            </w:r>
          </w:p>
          <w:p w:rsidR="00014886" w:rsidRPr="00A200E2" w:rsidRDefault="00014886" w:rsidP="00B91900">
            <w:pPr>
              <w:pStyle w:val="TabelleLinks"/>
            </w:pPr>
            <w:r w:rsidRPr="00A200E2">
              <w:t>1BFPE</w:t>
            </w:r>
          </w:p>
        </w:tc>
        <w:tc>
          <w:tcPr>
            <w:tcW w:w="2165" w:type="dxa"/>
          </w:tcPr>
          <w:p w:rsidR="00014886" w:rsidRPr="00A200E2" w:rsidRDefault="00014886" w:rsidP="00B91900">
            <w:pPr>
              <w:pStyle w:val="TabellenkopfLSLinksbndig"/>
            </w:pPr>
            <w:r w:rsidRPr="00A200E2">
              <w:t>Datum:</w:t>
            </w:r>
          </w:p>
        </w:tc>
        <w:tc>
          <w:tcPr>
            <w:tcW w:w="2233" w:type="dxa"/>
            <w:gridSpan w:val="3"/>
          </w:tcPr>
          <w:p w:rsidR="00014886" w:rsidRPr="00A200E2" w:rsidRDefault="00014886" w:rsidP="00B91900">
            <w:pPr>
              <w:pStyle w:val="TabellenkopfLSLinksbndig"/>
            </w:pPr>
            <w:r w:rsidRPr="00A200E2">
              <w:t>Zeit:</w:t>
            </w:r>
          </w:p>
        </w:tc>
      </w:tr>
      <w:tr w:rsidR="00014886" w:rsidTr="003006F3">
        <w:trPr>
          <w:trHeight w:val="1537"/>
        </w:trPr>
        <w:tc>
          <w:tcPr>
            <w:tcW w:w="7457" w:type="dxa"/>
            <w:gridSpan w:val="4"/>
          </w:tcPr>
          <w:p w:rsidR="00014886" w:rsidRDefault="00014886" w:rsidP="00B91900">
            <w:pPr>
              <w:pStyle w:val="TabelleLinks6PT"/>
            </w:pPr>
            <w:r w:rsidRPr="00C81A5B">
              <w:t>Kompetenz</w:t>
            </w:r>
            <w:r>
              <w:t>en:</w:t>
            </w:r>
          </w:p>
          <w:p w:rsidR="003D7DED" w:rsidRPr="00495F33" w:rsidRDefault="003D7DED" w:rsidP="003D7DED">
            <w:pPr>
              <w:pStyle w:val="Kopf8ptafz"/>
              <w:rPr>
                <w:i/>
                <w:iCs/>
              </w:rPr>
            </w:pPr>
            <w:r w:rsidRPr="00495F33">
              <w:t>Ich kann die Grundlagen der Hygiene und lebensmittelrechtliche Vorschriften anwenden.</w:t>
            </w:r>
          </w:p>
          <w:p w:rsidR="003D7DED" w:rsidRPr="00495F33" w:rsidRDefault="003D7DED" w:rsidP="003D7DED">
            <w:pPr>
              <w:pStyle w:val="Kopf8ptafz"/>
              <w:rPr>
                <w:i/>
                <w:iCs/>
              </w:rPr>
            </w:pPr>
            <w:r w:rsidRPr="00495F33">
              <w:t xml:space="preserve">Ich kann die Qualität von Lebensmitteln durch geeignete Maßnahmen erhalten. </w:t>
            </w:r>
          </w:p>
          <w:p w:rsidR="003D7DED" w:rsidRPr="00495F33" w:rsidRDefault="003D7DED" w:rsidP="003D7DED">
            <w:pPr>
              <w:pStyle w:val="Kopf8ptafz"/>
              <w:rPr>
                <w:i/>
                <w:iCs/>
              </w:rPr>
            </w:pPr>
            <w:r w:rsidRPr="00495F33">
              <w:t>Ich kann mein Wissen in der Praxis umsetzen und Grundtechniken in der Küche mit geeigneten A</w:t>
            </w:r>
            <w:r w:rsidRPr="00495F33">
              <w:t>r</w:t>
            </w:r>
            <w:r w:rsidRPr="00495F33">
              <w:t>beitsmitteln anwenden.</w:t>
            </w:r>
          </w:p>
          <w:p w:rsidR="003D7DED" w:rsidRPr="003D7DED" w:rsidRDefault="003D7DED" w:rsidP="003D7DED">
            <w:pPr>
              <w:pStyle w:val="Kopf8ptafz"/>
              <w:rPr>
                <w:i/>
                <w:iCs/>
              </w:rPr>
            </w:pPr>
            <w:r w:rsidRPr="00495F33">
              <w:t>Ich kann einfache Textgestaltungen und Formatierungen umsetzen.</w:t>
            </w:r>
          </w:p>
          <w:p w:rsidR="003D7DED" w:rsidRPr="00C81A5B" w:rsidRDefault="003D7DED" w:rsidP="003D7DED">
            <w:pPr>
              <w:pStyle w:val="TabelleLinks8PTAufzhlung"/>
              <w:ind w:left="57" w:firstLine="0"/>
            </w:pPr>
          </w:p>
        </w:tc>
        <w:tc>
          <w:tcPr>
            <w:tcW w:w="2233" w:type="dxa"/>
            <w:gridSpan w:val="3"/>
          </w:tcPr>
          <w:p w:rsidR="00014886" w:rsidRPr="00C81A5B" w:rsidRDefault="003D7DED" w:rsidP="00014886">
            <w:pPr>
              <w:pStyle w:val="TabelleLinks8PT"/>
            </w:pPr>
            <w:r w:rsidRPr="006324DA">
              <w:rPr>
                <w:noProof/>
              </w:rPr>
              <w:drawing>
                <wp:anchor distT="0" distB="0" distL="114300" distR="114300" simplePos="0" relativeHeight="252549120" behindDoc="0" locked="1" layoutInCell="1" allowOverlap="1" wp14:anchorId="03A932E0" wp14:editId="0D115FA5">
                  <wp:simplePos x="0" y="0"/>
                  <wp:positionH relativeFrom="margin">
                    <wp:posOffset>80645</wp:posOffset>
                  </wp:positionH>
                  <wp:positionV relativeFrom="paragraph">
                    <wp:posOffset>138430</wp:posOffset>
                  </wp:positionV>
                  <wp:extent cx="1090295" cy="755650"/>
                  <wp:effectExtent l="0" t="0" r="0" b="6350"/>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90295" cy="755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014886" w:rsidTr="003006F3">
        <w:tc>
          <w:tcPr>
            <w:tcW w:w="9690" w:type="dxa"/>
            <w:gridSpan w:val="7"/>
          </w:tcPr>
          <w:p w:rsidR="00014886" w:rsidRPr="0075463C" w:rsidRDefault="00014886" w:rsidP="00B91900">
            <w:pPr>
              <w:pStyle w:val="TabelleLinks8PT"/>
              <w:rPr>
                <w:rStyle w:val="Fett"/>
              </w:rPr>
            </w:pPr>
            <w:r w:rsidRPr="0075463C">
              <w:rPr>
                <w:rStyle w:val="Fett"/>
              </w:rPr>
              <w:t>Beschreibung der Handlungssituation/des Lernprojektes:</w:t>
            </w:r>
          </w:p>
          <w:p w:rsidR="00F252AC" w:rsidRDefault="00F252AC" w:rsidP="00F252AC">
            <w:pPr>
              <w:pStyle w:val="TabelleLinks8PT"/>
              <w:rPr>
                <w:rStyle w:val="Fett"/>
              </w:rPr>
            </w:pPr>
          </w:p>
          <w:p w:rsidR="00F252AC" w:rsidRPr="00F252AC" w:rsidRDefault="00F252AC" w:rsidP="00F252AC">
            <w:pPr>
              <w:pStyle w:val="TabelleLinks8PT"/>
              <w:rPr>
                <w:rStyle w:val="Fett"/>
              </w:rPr>
            </w:pPr>
            <w:r>
              <w:rPr>
                <w:rStyle w:val="Fett"/>
              </w:rPr>
              <w:t xml:space="preserve">5 Jahre Chill Out Lounge.  </w:t>
            </w:r>
          </w:p>
          <w:p w:rsidR="00014886" w:rsidRPr="002818C3" w:rsidRDefault="002818C3" w:rsidP="002818C3">
            <w:pPr>
              <w:pStyle w:val="Textkrper"/>
              <w:rPr>
                <w:rStyle w:val="Fett"/>
                <w:b w:val="0"/>
                <w:bCs w:val="0"/>
                <w:color w:val="auto"/>
              </w:rPr>
            </w:pPr>
            <w:r w:rsidRPr="0094302A">
              <w:t>Zur Feier gibt es eine Bewirtung mit Livemusik. Zur Begrüßung erhalten die Gäste jeweils ein hausgemachtes Joghurtgetränk. Angeboten werden Salatkreationen mit Geflügel, Steaks oder Fisch, dazu gibt es selbstgeback</w:t>
            </w:r>
            <w:r w:rsidRPr="0094302A">
              <w:t>e</w:t>
            </w:r>
            <w:r w:rsidRPr="0094302A">
              <w:t>ne Minibrötchen. Die Gäste dürfen ausnahmsweise bei der Zubereitung der Speisen in der Küche zuschauen und Fragen stellen. Das Küchenteam trägt die Verantwortung dafür, dass hygienisch einwandfrei gearbeitet wird.</w:t>
            </w:r>
          </w:p>
          <w:p w:rsidR="00014886" w:rsidRPr="00EB2643" w:rsidRDefault="00014886" w:rsidP="00B91900">
            <w:pPr>
              <w:pStyle w:val="TabelleLinks8PT"/>
              <w:rPr>
                <w:rStyle w:val="Fett"/>
              </w:rPr>
            </w:pPr>
          </w:p>
        </w:tc>
      </w:tr>
      <w:tr w:rsidR="00014886" w:rsidRPr="00962633" w:rsidTr="003006F3">
        <w:tc>
          <w:tcPr>
            <w:tcW w:w="9690" w:type="dxa"/>
            <w:gridSpan w:val="7"/>
            <w:tcBorders>
              <w:top w:val="nil"/>
              <w:left w:val="nil"/>
              <w:bottom w:val="single" w:sz="4" w:space="0" w:color="auto"/>
              <w:right w:val="nil"/>
            </w:tcBorders>
            <w:shd w:val="clear" w:color="auto" w:fill="auto"/>
          </w:tcPr>
          <w:p w:rsidR="00014886" w:rsidRPr="00962633" w:rsidRDefault="00360F20" w:rsidP="00FF570A">
            <w:pPr>
              <w:pStyle w:val="berschrift2"/>
              <w:outlineLvl w:val="1"/>
              <w:rPr>
                <w:rStyle w:val="Fett"/>
              </w:rPr>
            </w:pPr>
            <w:r>
              <w:rPr>
                <w:rStyle w:val="Fett"/>
                <w:sz w:val="24"/>
                <w:szCs w:val="24"/>
              </w:rPr>
              <w:t>I</w:t>
            </w:r>
            <w:r w:rsidR="00014886" w:rsidRPr="00FF570A">
              <w:rPr>
                <w:rStyle w:val="Fett"/>
                <w:sz w:val="24"/>
                <w:szCs w:val="24"/>
              </w:rPr>
              <w:t>nformieren</w:t>
            </w:r>
          </w:p>
        </w:tc>
      </w:tr>
      <w:tr w:rsidR="00014886" w:rsidRPr="00962054" w:rsidTr="003006F3">
        <w:tc>
          <w:tcPr>
            <w:tcW w:w="7457" w:type="dxa"/>
            <w:gridSpan w:val="4"/>
            <w:tcBorders>
              <w:top w:val="single" w:sz="4" w:space="0" w:color="auto"/>
              <w:left w:val="single" w:sz="4" w:space="0" w:color="auto"/>
              <w:bottom w:val="single" w:sz="4" w:space="0" w:color="auto"/>
            </w:tcBorders>
            <w:shd w:val="clear" w:color="auto" w:fill="auto"/>
          </w:tcPr>
          <w:p w:rsidR="00014886" w:rsidRPr="003D7DED" w:rsidRDefault="00014886" w:rsidP="003D7DED">
            <w:pPr>
              <w:pStyle w:val="TabelleLinks8PT"/>
              <w:rPr>
                <w:b/>
                <w:bCs/>
                <w:color w:val="000000"/>
              </w:rPr>
            </w:pPr>
            <w:r w:rsidRPr="007129AA">
              <w:rPr>
                <w:rStyle w:val="Fett"/>
                <w:sz w:val="20"/>
              </w:rPr>
              <w:t>Aufgabe 1</w:t>
            </w:r>
          </w:p>
        </w:tc>
        <w:tc>
          <w:tcPr>
            <w:tcW w:w="680" w:type="dxa"/>
            <w:tcBorders>
              <w:top w:val="single" w:sz="4" w:space="0" w:color="auto"/>
              <w:bottom w:val="single" w:sz="4" w:space="0" w:color="auto"/>
            </w:tcBorders>
            <w:shd w:val="clear" w:color="auto" w:fill="F2F2F2" w:themeFill="background1" w:themeFillShade="F2"/>
            <w:vAlign w:val="center"/>
          </w:tcPr>
          <w:p w:rsidR="00014886" w:rsidRPr="005F69CD" w:rsidRDefault="00014886" w:rsidP="00B91900">
            <w:pPr>
              <w:pStyle w:val="Tabellezentriert"/>
              <w:spacing w:line="240" w:lineRule="atLeast"/>
            </w:pPr>
            <w:r w:rsidRPr="002F73C6">
              <w:rPr>
                <w:noProof/>
              </w:rPr>
              <w:drawing>
                <wp:inline distT="0" distB="0" distL="0" distR="0" wp14:anchorId="36ED1687" wp14:editId="4085FFA0">
                  <wp:extent cx="294640" cy="287655"/>
                  <wp:effectExtent l="0" t="0" r="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696" w:type="dxa"/>
            <w:tcBorders>
              <w:top w:val="single" w:sz="4" w:space="0" w:color="auto"/>
              <w:bottom w:val="single" w:sz="4" w:space="0" w:color="auto"/>
            </w:tcBorders>
            <w:shd w:val="clear" w:color="auto" w:fill="D9D9D9" w:themeFill="background1" w:themeFillShade="D9"/>
            <w:vAlign w:val="center"/>
          </w:tcPr>
          <w:p w:rsidR="00014886" w:rsidRPr="00962054" w:rsidRDefault="00014886" w:rsidP="00B91900">
            <w:pPr>
              <w:pStyle w:val="Tabellezentriert"/>
              <w:spacing w:line="240" w:lineRule="atLeast"/>
            </w:pPr>
            <w:r w:rsidRPr="002F73C6">
              <w:rPr>
                <w:noProof/>
              </w:rPr>
              <w:drawing>
                <wp:inline distT="0" distB="0" distL="0" distR="0" wp14:anchorId="6FAC7B02" wp14:editId="46F7EC6B">
                  <wp:extent cx="295910" cy="287655"/>
                  <wp:effectExtent l="0" t="0" r="889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857" w:type="dxa"/>
            <w:tcBorders>
              <w:top w:val="single" w:sz="4" w:space="0" w:color="auto"/>
              <w:bottom w:val="single" w:sz="4" w:space="0" w:color="auto"/>
            </w:tcBorders>
            <w:shd w:val="clear" w:color="auto" w:fill="BFBFBF" w:themeFill="background1" w:themeFillShade="BF"/>
            <w:vAlign w:val="center"/>
          </w:tcPr>
          <w:p w:rsidR="00014886" w:rsidRPr="00962054" w:rsidRDefault="00014886" w:rsidP="00B91900">
            <w:pPr>
              <w:pStyle w:val="Tabellezentriert"/>
              <w:spacing w:line="240" w:lineRule="atLeast"/>
            </w:pPr>
            <w:r w:rsidRPr="002F73C6">
              <w:rPr>
                <w:noProof/>
              </w:rPr>
              <w:drawing>
                <wp:inline distT="0" distB="0" distL="0" distR="0" wp14:anchorId="3035A5E8" wp14:editId="152A7160">
                  <wp:extent cx="295910" cy="287655"/>
                  <wp:effectExtent l="0" t="0" r="889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r w:rsidR="002818C3" w:rsidRPr="00962054" w:rsidTr="003006F3">
        <w:tc>
          <w:tcPr>
            <w:tcW w:w="594" w:type="dxa"/>
            <w:tcBorders>
              <w:top w:val="single" w:sz="4" w:space="0" w:color="auto"/>
              <w:left w:val="single" w:sz="4" w:space="0" w:color="auto"/>
              <w:bottom w:val="single" w:sz="4" w:space="0" w:color="auto"/>
            </w:tcBorders>
            <w:shd w:val="clear" w:color="auto" w:fill="F2F2F2" w:themeFill="background1" w:themeFillShade="F2"/>
          </w:tcPr>
          <w:p w:rsidR="002818C3" w:rsidRPr="00962054" w:rsidRDefault="002818C3" w:rsidP="00B91900">
            <w:pPr>
              <w:pStyle w:val="Tabellezentriert"/>
            </w:pPr>
            <w:r w:rsidRPr="00962054">
              <w:t>1.1</w:t>
            </w:r>
          </w:p>
        </w:tc>
        <w:tc>
          <w:tcPr>
            <w:tcW w:w="6863" w:type="dxa"/>
            <w:gridSpan w:val="3"/>
            <w:tcBorders>
              <w:top w:val="single" w:sz="4" w:space="0" w:color="auto"/>
              <w:bottom w:val="single" w:sz="4" w:space="0" w:color="auto"/>
            </w:tcBorders>
            <w:shd w:val="clear" w:color="auto" w:fill="F2F2F2" w:themeFill="background1" w:themeFillShade="F2"/>
          </w:tcPr>
          <w:p w:rsidR="002818C3" w:rsidRPr="007129AA" w:rsidRDefault="002818C3" w:rsidP="00564E35">
            <w:pPr>
              <w:spacing w:line="200" w:lineRule="exact"/>
              <w:rPr>
                <w:rFonts w:eastAsia="Times New Roman" w:cs="Times New Roman"/>
                <w:color w:val="000000"/>
              </w:rPr>
            </w:pPr>
            <w:r w:rsidRPr="007129AA">
              <w:rPr>
                <w:rFonts w:eastAsia="Times New Roman" w:cs="Times New Roman"/>
                <w:color w:val="000000"/>
              </w:rPr>
              <w:t>Nennen Sie die drei Hygienebereiche und dazu jeweils eine Hygienemaßnahme, die Sie bei der Herstellung dieser Bewirtung beachten.</w:t>
            </w:r>
          </w:p>
        </w:tc>
        <w:tc>
          <w:tcPr>
            <w:tcW w:w="680" w:type="dxa"/>
            <w:tcBorders>
              <w:top w:val="single" w:sz="4" w:space="0" w:color="auto"/>
              <w:bottom w:val="single" w:sz="4" w:space="0" w:color="auto"/>
            </w:tcBorders>
            <w:shd w:val="clear" w:color="auto" w:fill="F2F2F2" w:themeFill="background1" w:themeFillShade="F2"/>
          </w:tcPr>
          <w:p w:rsidR="002818C3" w:rsidRPr="007129AA" w:rsidRDefault="002818C3" w:rsidP="00564E35">
            <w:pPr>
              <w:spacing w:line="220" w:lineRule="exact"/>
              <w:jc w:val="center"/>
              <w:rPr>
                <w:rFonts w:eastAsia="Times New Roman" w:cs="Times New Roman"/>
                <w:color w:val="000000"/>
              </w:rPr>
            </w:pPr>
            <w:r w:rsidRPr="007129AA">
              <w:rPr>
                <w:rFonts w:eastAsia="Times New Roman" w:cs="Times New Roman"/>
                <w:color w:val="000000"/>
              </w:rPr>
              <w:t>3</w:t>
            </w:r>
          </w:p>
        </w:tc>
        <w:tc>
          <w:tcPr>
            <w:tcW w:w="696" w:type="dxa"/>
            <w:tcBorders>
              <w:top w:val="single" w:sz="4" w:space="0" w:color="auto"/>
              <w:bottom w:val="single" w:sz="4" w:space="0" w:color="auto"/>
            </w:tcBorders>
          </w:tcPr>
          <w:p w:rsidR="002818C3" w:rsidRPr="007129AA" w:rsidRDefault="002818C3" w:rsidP="00564E35">
            <w:pPr>
              <w:spacing w:line="220" w:lineRule="exact"/>
              <w:jc w:val="center"/>
              <w:rPr>
                <w:rFonts w:eastAsia="Times New Roman" w:cs="Times New Roman"/>
                <w:color w:val="000000"/>
              </w:rPr>
            </w:pPr>
          </w:p>
        </w:tc>
        <w:tc>
          <w:tcPr>
            <w:tcW w:w="857" w:type="dxa"/>
            <w:tcBorders>
              <w:top w:val="single" w:sz="4" w:space="0" w:color="auto"/>
              <w:bottom w:val="single" w:sz="4" w:space="0" w:color="auto"/>
            </w:tcBorders>
          </w:tcPr>
          <w:p w:rsidR="002818C3" w:rsidRPr="007129AA" w:rsidRDefault="002818C3" w:rsidP="00564E35">
            <w:pPr>
              <w:spacing w:line="220" w:lineRule="exact"/>
              <w:jc w:val="center"/>
              <w:rPr>
                <w:rFonts w:eastAsia="Times New Roman" w:cs="Times New Roman"/>
                <w:color w:val="000000"/>
              </w:rPr>
            </w:pPr>
          </w:p>
        </w:tc>
      </w:tr>
      <w:tr w:rsidR="002818C3" w:rsidRPr="00962054" w:rsidTr="003006F3">
        <w:tc>
          <w:tcPr>
            <w:tcW w:w="594" w:type="dxa"/>
            <w:tcBorders>
              <w:top w:val="single" w:sz="4" w:space="0" w:color="auto"/>
              <w:left w:val="single" w:sz="4" w:space="0" w:color="auto"/>
              <w:bottom w:val="single" w:sz="4" w:space="0" w:color="auto"/>
            </w:tcBorders>
            <w:shd w:val="clear" w:color="auto" w:fill="D9D9D9" w:themeFill="background1" w:themeFillShade="D9"/>
          </w:tcPr>
          <w:p w:rsidR="002818C3" w:rsidRPr="00962054" w:rsidRDefault="002818C3" w:rsidP="00B91900">
            <w:pPr>
              <w:pStyle w:val="Tabellezentriert"/>
            </w:pPr>
          </w:p>
        </w:tc>
        <w:tc>
          <w:tcPr>
            <w:tcW w:w="6863" w:type="dxa"/>
            <w:gridSpan w:val="3"/>
            <w:tcBorders>
              <w:top w:val="single" w:sz="4" w:space="0" w:color="auto"/>
              <w:bottom w:val="single" w:sz="4" w:space="0" w:color="auto"/>
            </w:tcBorders>
            <w:shd w:val="clear" w:color="auto" w:fill="D9D9D9" w:themeFill="background1" w:themeFillShade="D9"/>
          </w:tcPr>
          <w:p w:rsidR="002818C3" w:rsidRPr="007129AA" w:rsidRDefault="002818C3" w:rsidP="00564E35">
            <w:pPr>
              <w:spacing w:line="200" w:lineRule="exact"/>
              <w:rPr>
                <w:rFonts w:eastAsia="Times New Roman" w:cs="Times New Roman"/>
                <w:color w:val="000000"/>
              </w:rPr>
            </w:pPr>
            <w:r w:rsidRPr="007129AA">
              <w:rPr>
                <w:rFonts w:eastAsia="Times New Roman" w:cs="Times New Roman"/>
                <w:color w:val="000000"/>
              </w:rPr>
              <w:t>Nennen Sie die drei Hygienebereiche und dazu jeweils zwei Hygienemaßna</w:t>
            </w:r>
            <w:r w:rsidRPr="007129AA">
              <w:rPr>
                <w:rFonts w:eastAsia="Times New Roman" w:cs="Times New Roman"/>
                <w:color w:val="000000"/>
              </w:rPr>
              <w:t>h</w:t>
            </w:r>
            <w:r w:rsidRPr="007129AA">
              <w:rPr>
                <w:rFonts w:eastAsia="Times New Roman" w:cs="Times New Roman"/>
                <w:color w:val="000000"/>
              </w:rPr>
              <w:t>men, die Sie bei der Herstellung dieser Bewirtung beachten.</w:t>
            </w:r>
          </w:p>
        </w:tc>
        <w:tc>
          <w:tcPr>
            <w:tcW w:w="680" w:type="dxa"/>
            <w:tcBorders>
              <w:top w:val="single" w:sz="4" w:space="0" w:color="auto"/>
              <w:bottom w:val="single" w:sz="4" w:space="0" w:color="auto"/>
            </w:tcBorders>
            <w:shd w:val="clear" w:color="auto" w:fill="auto"/>
          </w:tcPr>
          <w:p w:rsidR="002818C3" w:rsidRPr="007129AA" w:rsidRDefault="002818C3" w:rsidP="00564E35">
            <w:pPr>
              <w:spacing w:line="220" w:lineRule="exact"/>
              <w:jc w:val="center"/>
              <w:rPr>
                <w:rFonts w:eastAsia="Times New Roman" w:cs="Times New Roman"/>
                <w:color w:val="000000"/>
              </w:rPr>
            </w:pPr>
          </w:p>
        </w:tc>
        <w:tc>
          <w:tcPr>
            <w:tcW w:w="696" w:type="dxa"/>
            <w:tcBorders>
              <w:top w:val="single" w:sz="4" w:space="0" w:color="auto"/>
              <w:bottom w:val="single" w:sz="4" w:space="0" w:color="auto"/>
            </w:tcBorders>
            <w:shd w:val="clear" w:color="auto" w:fill="D9D9D9" w:themeFill="background1" w:themeFillShade="D9"/>
          </w:tcPr>
          <w:p w:rsidR="002818C3" w:rsidRPr="007129AA" w:rsidRDefault="009864A9" w:rsidP="00564E35">
            <w:pPr>
              <w:spacing w:line="220" w:lineRule="exact"/>
              <w:jc w:val="center"/>
              <w:rPr>
                <w:rFonts w:eastAsia="Times New Roman" w:cs="Times New Roman"/>
                <w:color w:val="000000"/>
              </w:rPr>
            </w:pPr>
            <w:r>
              <w:rPr>
                <w:rFonts w:eastAsia="Times New Roman" w:cs="Times New Roman"/>
                <w:color w:val="000000"/>
              </w:rPr>
              <w:t>5</w:t>
            </w:r>
          </w:p>
        </w:tc>
        <w:tc>
          <w:tcPr>
            <w:tcW w:w="857" w:type="dxa"/>
            <w:tcBorders>
              <w:top w:val="single" w:sz="4" w:space="0" w:color="auto"/>
              <w:bottom w:val="single" w:sz="4" w:space="0" w:color="auto"/>
            </w:tcBorders>
          </w:tcPr>
          <w:p w:rsidR="002818C3" w:rsidRPr="007129AA" w:rsidRDefault="002818C3" w:rsidP="00564E35">
            <w:pPr>
              <w:spacing w:line="220" w:lineRule="exact"/>
              <w:jc w:val="center"/>
              <w:rPr>
                <w:rFonts w:eastAsia="Times New Roman" w:cs="Times New Roman"/>
                <w:color w:val="000000"/>
              </w:rPr>
            </w:pPr>
          </w:p>
        </w:tc>
      </w:tr>
      <w:tr w:rsidR="002818C3" w:rsidRPr="00962054" w:rsidTr="003006F3">
        <w:tc>
          <w:tcPr>
            <w:tcW w:w="594" w:type="dxa"/>
            <w:tcBorders>
              <w:top w:val="single" w:sz="4" w:space="0" w:color="auto"/>
              <w:left w:val="single" w:sz="4" w:space="0" w:color="auto"/>
              <w:bottom w:val="single" w:sz="4" w:space="0" w:color="auto"/>
            </w:tcBorders>
            <w:shd w:val="clear" w:color="auto" w:fill="BFBFBF" w:themeFill="background1" w:themeFillShade="BF"/>
          </w:tcPr>
          <w:p w:rsidR="002818C3" w:rsidRPr="00962054" w:rsidRDefault="002818C3" w:rsidP="00B91900">
            <w:pPr>
              <w:pStyle w:val="Tabellezentriert"/>
            </w:pPr>
          </w:p>
        </w:tc>
        <w:tc>
          <w:tcPr>
            <w:tcW w:w="6863" w:type="dxa"/>
            <w:gridSpan w:val="3"/>
            <w:tcBorders>
              <w:top w:val="single" w:sz="4" w:space="0" w:color="auto"/>
              <w:bottom w:val="single" w:sz="4" w:space="0" w:color="auto"/>
            </w:tcBorders>
            <w:shd w:val="clear" w:color="auto" w:fill="BFBFBF" w:themeFill="background1" w:themeFillShade="BF"/>
          </w:tcPr>
          <w:p w:rsidR="002818C3" w:rsidRPr="007129AA" w:rsidRDefault="002818C3" w:rsidP="00564E35">
            <w:pPr>
              <w:spacing w:line="200" w:lineRule="exact"/>
              <w:rPr>
                <w:rFonts w:eastAsia="Times New Roman" w:cs="Times New Roman"/>
                <w:color w:val="000000"/>
              </w:rPr>
            </w:pPr>
            <w:r w:rsidRPr="007129AA">
              <w:rPr>
                <w:rFonts w:eastAsia="Times New Roman" w:cs="Times New Roman"/>
                <w:color w:val="000000"/>
              </w:rPr>
              <w:t>Nennen Sie die Hygienebereiche mit je einer Hygienemaßnahme in Bezug auf die Bewirtung. Begründen Sie die Maßnahme.</w:t>
            </w:r>
          </w:p>
        </w:tc>
        <w:tc>
          <w:tcPr>
            <w:tcW w:w="680" w:type="dxa"/>
            <w:tcBorders>
              <w:top w:val="single" w:sz="4" w:space="0" w:color="auto"/>
              <w:bottom w:val="single" w:sz="4" w:space="0" w:color="auto"/>
            </w:tcBorders>
            <w:shd w:val="clear" w:color="auto" w:fill="auto"/>
          </w:tcPr>
          <w:p w:rsidR="002818C3" w:rsidRPr="007129AA" w:rsidRDefault="002818C3" w:rsidP="00564E35">
            <w:pPr>
              <w:spacing w:line="220" w:lineRule="exact"/>
              <w:jc w:val="center"/>
              <w:rPr>
                <w:rFonts w:eastAsia="Times New Roman" w:cs="Times New Roman"/>
                <w:color w:val="000000"/>
              </w:rPr>
            </w:pPr>
          </w:p>
        </w:tc>
        <w:tc>
          <w:tcPr>
            <w:tcW w:w="696" w:type="dxa"/>
            <w:tcBorders>
              <w:top w:val="single" w:sz="4" w:space="0" w:color="auto"/>
              <w:bottom w:val="single" w:sz="4" w:space="0" w:color="auto"/>
            </w:tcBorders>
          </w:tcPr>
          <w:p w:rsidR="002818C3" w:rsidRPr="007129AA" w:rsidRDefault="002818C3" w:rsidP="00564E35">
            <w:pPr>
              <w:spacing w:line="220" w:lineRule="exact"/>
              <w:jc w:val="center"/>
              <w:rPr>
                <w:rFonts w:eastAsia="Times New Roman" w:cs="Times New Roman"/>
                <w:color w:val="000000"/>
              </w:rPr>
            </w:pPr>
          </w:p>
        </w:tc>
        <w:tc>
          <w:tcPr>
            <w:tcW w:w="857" w:type="dxa"/>
            <w:tcBorders>
              <w:top w:val="single" w:sz="4" w:space="0" w:color="auto"/>
              <w:bottom w:val="single" w:sz="4" w:space="0" w:color="auto"/>
            </w:tcBorders>
            <w:shd w:val="clear" w:color="auto" w:fill="BFBFBF" w:themeFill="background1" w:themeFillShade="BF"/>
          </w:tcPr>
          <w:p w:rsidR="002818C3" w:rsidRPr="007129AA" w:rsidRDefault="002818C3" w:rsidP="00564E35">
            <w:pPr>
              <w:spacing w:line="220" w:lineRule="exact"/>
              <w:jc w:val="center"/>
              <w:rPr>
                <w:rFonts w:eastAsia="Times New Roman" w:cs="Times New Roman"/>
                <w:color w:val="000000"/>
              </w:rPr>
            </w:pPr>
            <w:r w:rsidRPr="007129AA">
              <w:rPr>
                <w:rFonts w:eastAsia="Times New Roman" w:cs="Times New Roman"/>
                <w:color w:val="000000"/>
              </w:rPr>
              <w:t>6</w:t>
            </w:r>
          </w:p>
        </w:tc>
      </w:tr>
      <w:tr w:rsidR="002818C3" w:rsidRPr="00962054" w:rsidTr="003006F3">
        <w:tc>
          <w:tcPr>
            <w:tcW w:w="9690" w:type="dxa"/>
            <w:gridSpan w:val="7"/>
            <w:tcBorders>
              <w:top w:val="single" w:sz="4" w:space="0" w:color="auto"/>
              <w:left w:val="nil"/>
              <w:bottom w:val="single" w:sz="4" w:space="0" w:color="auto"/>
              <w:right w:val="nil"/>
            </w:tcBorders>
            <w:shd w:val="clear" w:color="auto" w:fill="auto"/>
          </w:tcPr>
          <w:p w:rsidR="002818C3" w:rsidRPr="00962054" w:rsidRDefault="002818C3" w:rsidP="00B91900">
            <w:pPr>
              <w:pStyle w:val="Tabellezentriert"/>
            </w:pPr>
          </w:p>
        </w:tc>
      </w:tr>
      <w:tr w:rsidR="002818C3" w:rsidRPr="00962054" w:rsidTr="003006F3">
        <w:tc>
          <w:tcPr>
            <w:tcW w:w="594" w:type="dxa"/>
            <w:tcBorders>
              <w:top w:val="single" w:sz="4" w:space="0" w:color="auto"/>
              <w:left w:val="single" w:sz="4" w:space="0" w:color="auto"/>
              <w:bottom w:val="single" w:sz="4" w:space="0" w:color="auto"/>
            </w:tcBorders>
            <w:shd w:val="clear" w:color="auto" w:fill="F2F2F2" w:themeFill="background1" w:themeFillShade="F2"/>
          </w:tcPr>
          <w:p w:rsidR="002818C3" w:rsidRPr="00962054" w:rsidRDefault="002818C3" w:rsidP="00B91900">
            <w:pPr>
              <w:pStyle w:val="Tabellezentriert"/>
            </w:pPr>
            <w:r w:rsidRPr="00962054">
              <w:t>1.2</w:t>
            </w:r>
          </w:p>
        </w:tc>
        <w:tc>
          <w:tcPr>
            <w:tcW w:w="6863" w:type="dxa"/>
            <w:gridSpan w:val="3"/>
            <w:tcBorders>
              <w:top w:val="single" w:sz="4" w:space="0" w:color="auto"/>
              <w:bottom w:val="single" w:sz="4" w:space="0" w:color="auto"/>
            </w:tcBorders>
            <w:shd w:val="clear" w:color="auto" w:fill="F2F2F2" w:themeFill="background1" w:themeFillShade="F2"/>
          </w:tcPr>
          <w:p w:rsidR="002818C3" w:rsidRPr="007129AA" w:rsidRDefault="002818C3" w:rsidP="00360F20">
            <w:pPr>
              <w:pStyle w:val="TabelleLinks8PT"/>
              <w:rPr>
                <w:sz w:val="20"/>
              </w:rPr>
            </w:pPr>
            <w:r w:rsidRPr="007129AA">
              <w:rPr>
                <w:sz w:val="20"/>
              </w:rPr>
              <w:t xml:space="preserve">Nennen Sie die Arten der Mikroorganismen und beschreiben Sie </w:t>
            </w:r>
            <w:r w:rsidR="00360F20">
              <w:rPr>
                <w:sz w:val="20"/>
              </w:rPr>
              <w:t>i</w:t>
            </w:r>
            <w:r w:rsidRPr="007129AA">
              <w:rPr>
                <w:sz w:val="20"/>
              </w:rPr>
              <w:t>hr Aussehen.</w:t>
            </w:r>
          </w:p>
        </w:tc>
        <w:tc>
          <w:tcPr>
            <w:tcW w:w="680" w:type="dxa"/>
            <w:tcBorders>
              <w:top w:val="single" w:sz="4" w:space="0" w:color="auto"/>
              <w:bottom w:val="single" w:sz="4" w:space="0" w:color="auto"/>
            </w:tcBorders>
            <w:shd w:val="clear" w:color="auto" w:fill="F2F2F2" w:themeFill="background1" w:themeFillShade="F2"/>
          </w:tcPr>
          <w:p w:rsidR="002818C3" w:rsidRPr="007129AA" w:rsidRDefault="002818C3" w:rsidP="00B91900">
            <w:pPr>
              <w:pStyle w:val="Tabellezentriert"/>
              <w:rPr>
                <w:sz w:val="20"/>
              </w:rPr>
            </w:pPr>
            <w:r w:rsidRPr="007129AA">
              <w:rPr>
                <w:sz w:val="20"/>
              </w:rPr>
              <w:t>3</w:t>
            </w:r>
          </w:p>
        </w:tc>
        <w:tc>
          <w:tcPr>
            <w:tcW w:w="696" w:type="dxa"/>
            <w:tcBorders>
              <w:top w:val="single" w:sz="4" w:space="0" w:color="auto"/>
              <w:bottom w:val="single" w:sz="4" w:space="0" w:color="auto"/>
            </w:tcBorders>
          </w:tcPr>
          <w:p w:rsidR="002818C3" w:rsidRPr="007129AA" w:rsidRDefault="002818C3" w:rsidP="00B91900">
            <w:pPr>
              <w:pStyle w:val="Tabellezentriert"/>
              <w:rPr>
                <w:sz w:val="20"/>
              </w:rPr>
            </w:pPr>
          </w:p>
        </w:tc>
        <w:tc>
          <w:tcPr>
            <w:tcW w:w="857" w:type="dxa"/>
            <w:tcBorders>
              <w:top w:val="single" w:sz="4" w:space="0" w:color="auto"/>
              <w:bottom w:val="single" w:sz="4" w:space="0" w:color="auto"/>
            </w:tcBorders>
          </w:tcPr>
          <w:p w:rsidR="002818C3" w:rsidRPr="007129AA" w:rsidRDefault="002818C3" w:rsidP="00B91900">
            <w:pPr>
              <w:pStyle w:val="Tabellezentriert"/>
              <w:rPr>
                <w:sz w:val="20"/>
              </w:rPr>
            </w:pPr>
          </w:p>
        </w:tc>
      </w:tr>
      <w:tr w:rsidR="002818C3" w:rsidRPr="00962054" w:rsidTr="003006F3">
        <w:tc>
          <w:tcPr>
            <w:tcW w:w="594" w:type="dxa"/>
            <w:tcBorders>
              <w:top w:val="single" w:sz="4" w:space="0" w:color="auto"/>
              <w:left w:val="single" w:sz="4" w:space="0" w:color="auto"/>
              <w:bottom w:val="single" w:sz="4" w:space="0" w:color="auto"/>
            </w:tcBorders>
            <w:shd w:val="clear" w:color="auto" w:fill="D9D9D9" w:themeFill="background1" w:themeFillShade="D9"/>
          </w:tcPr>
          <w:p w:rsidR="002818C3" w:rsidRPr="00962054" w:rsidRDefault="002818C3" w:rsidP="00B91900">
            <w:pPr>
              <w:pStyle w:val="Tabellezentriert"/>
            </w:pPr>
          </w:p>
        </w:tc>
        <w:tc>
          <w:tcPr>
            <w:tcW w:w="6863" w:type="dxa"/>
            <w:gridSpan w:val="3"/>
            <w:tcBorders>
              <w:top w:val="single" w:sz="4" w:space="0" w:color="auto"/>
              <w:bottom w:val="single" w:sz="4" w:space="0" w:color="auto"/>
            </w:tcBorders>
            <w:shd w:val="clear" w:color="auto" w:fill="D9D9D9" w:themeFill="background1" w:themeFillShade="D9"/>
          </w:tcPr>
          <w:p w:rsidR="002818C3" w:rsidRPr="007129AA" w:rsidRDefault="002818C3" w:rsidP="002818C3">
            <w:pPr>
              <w:pStyle w:val="TabelleLinks8PT"/>
              <w:rPr>
                <w:sz w:val="20"/>
              </w:rPr>
            </w:pPr>
            <w:r w:rsidRPr="007129AA">
              <w:rPr>
                <w:sz w:val="20"/>
              </w:rPr>
              <w:t>Nennen Sie die Arten der Mikroorganismen und beschreiben Sie zwei Leben</w:t>
            </w:r>
            <w:r w:rsidRPr="007129AA">
              <w:rPr>
                <w:sz w:val="20"/>
              </w:rPr>
              <w:t>s</w:t>
            </w:r>
            <w:r w:rsidRPr="007129AA">
              <w:rPr>
                <w:sz w:val="20"/>
              </w:rPr>
              <w:t>bedingungen.</w:t>
            </w:r>
          </w:p>
        </w:tc>
        <w:tc>
          <w:tcPr>
            <w:tcW w:w="680" w:type="dxa"/>
            <w:tcBorders>
              <w:top w:val="single" w:sz="4" w:space="0" w:color="auto"/>
              <w:bottom w:val="single" w:sz="4" w:space="0" w:color="auto"/>
            </w:tcBorders>
            <w:shd w:val="clear" w:color="auto" w:fill="auto"/>
          </w:tcPr>
          <w:p w:rsidR="002818C3" w:rsidRPr="007129AA" w:rsidRDefault="002818C3" w:rsidP="00B91900">
            <w:pPr>
              <w:pStyle w:val="Tabellezentriert"/>
              <w:rPr>
                <w:sz w:val="20"/>
              </w:rPr>
            </w:pPr>
          </w:p>
        </w:tc>
        <w:tc>
          <w:tcPr>
            <w:tcW w:w="696" w:type="dxa"/>
            <w:tcBorders>
              <w:top w:val="single" w:sz="4" w:space="0" w:color="auto"/>
              <w:bottom w:val="single" w:sz="4" w:space="0" w:color="auto"/>
            </w:tcBorders>
            <w:shd w:val="clear" w:color="auto" w:fill="D9D9D9" w:themeFill="background1" w:themeFillShade="D9"/>
          </w:tcPr>
          <w:p w:rsidR="002818C3" w:rsidRPr="007129AA" w:rsidRDefault="002818C3" w:rsidP="00B91900">
            <w:pPr>
              <w:pStyle w:val="Tabellezentriert"/>
              <w:rPr>
                <w:sz w:val="20"/>
              </w:rPr>
            </w:pPr>
            <w:r w:rsidRPr="007129AA">
              <w:rPr>
                <w:sz w:val="20"/>
              </w:rPr>
              <w:t>5</w:t>
            </w:r>
          </w:p>
        </w:tc>
        <w:tc>
          <w:tcPr>
            <w:tcW w:w="857" w:type="dxa"/>
            <w:tcBorders>
              <w:top w:val="single" w:sz="4" w:space="0" w:color="auto"/>
              <w:bottom w:val="single" w:sz="4" w:space="0" w:color="auto"/>
            </w:tcBorders>
          </w:tcPr>
          <w:p w:rsidR="002818C3" w:rsidRPr="007129AA" w:rsidRDefault="002818C3" w:rsidP="00B91900">
            <w:pPr>
              <w:pStyle w:val="Tabellezentriert"/>
              <w:rPr>
                <w:sz w:val="20"/>
              </w:rPr>
            </w:pPr>
          </w:p>
        </w:tc>
      </w:tr>
      <w:tr w:rsidR="002818C3" w:rsidRPr="00962054" w:rsidTr="003006F3">
        <w:tc>
          <w:tcPr>
            <w:tcW w:w="594" w:type="dxa"/>
            <w:tcBorders>
              <w:top w:val="single" w:sz="4" w:space="0" w:color="auto"/>
              <w:left w:val="single" w:sz="4" w:space="0" w:color="auto"/>
              <w:bottom w:val="single" w:sz="4" w:space="0" w:color="auto"/>
            </w:tcBorders>
            <w:shd w:val="clear" w:color="auto" w:fill="BFBFBF" w:themeFill="background1" w:themeFillShade="BF"/>
          </w:tcPr>
          <w:p w:rsidR="002818C3" w:rsidRPr="00962054" w:rsidRDefault="002818C3" w:rsidP="00B91900">
            <w:pPr>
              <w:pStyle w:val="Tabellezentriert"/>
            </w:pPr>
          </w:p>
        </w:tc>
        <w:tc>
          <w:tcPr>
            <w:tcW w:w="6863" w:type="dxa"/>
            <w:gridSpan w:val="3"/>
            <w:tcBorders>
              <w:top w:val="single" w:sz="4" w:space="0" w:color="auto"/>
              <w:bottom w:val="single" w:sz="4" w:space="0" w:color="auto"/>
            </w:tcBorders>
            <w:shd w:val="clear" w:color="auto" w:fill="BFBFBF" w:themeFill="background1" w:themeFillShade="BF"/>
          </w:tcPr>
          <w:p w:rsidR="002818C3" w:rsidRPr="007129AA" w:rsidRDefault="002818C3" w:rsidP="002818C3">
            <w:pPr>
              <w:pStyle w:val="TabelleLinks8PT"/>
              <w:rPr>
                <w:sz w:val="20"/>
              </w:rPr>
            </w:pPr>
            <w:r w:rsidRPr="007129AA">
              <w:rPr>
                <w:sz w:val="20"/>
              </w:rPr>
              <w:t>Nennen Sie die Arten der Mikroorganismen und beschreiben Sie vier Lebensb</w:t>
            </w:r>
            <w:r w:rsidRPr="007129AA">
              <w:rPr>
                <w:sz w:val="20"/>
              </w:rPr>
              <w:t>e</w:t>
            </w:r>
            <w:r w:rsidRPr="007129AA">
              <w:rPr>
                <w:sz w:val="20"/>
              </w:rPr>
              <w:t>dingungen.</w:t>
            </w:r>
          </w:p>
        </w:tc>
        <w:tc>
          <w:tcPr>
            <w:tcW w:w="680" w:type="dxa"/>
            <w:tcBorders>
              <w:top w:val="single" w:sz="4" w:space="0" w:color="auto"/>
              <w:bottom w:val="single" w:sz="4" w:space="0" w:color="auto"/>
            </w:tcBorders>
            <w:shd w:val="clear" w:color="auto" w:fill="auto"/>
          </w:tcPr>
          <w:p w:rsidR="002818C3" w:rsidRPr="007129AA" w:rsidRDefault="002818C3" w:rsidP="00B91900">
            <w:pPr>
              <w:pStyle w:val="Tabellezentriert"/>
              <w:rPr>
                <w:sz w:val="20"/>
              </w:rPr>
            </w:pPr>
          </w:p>
        </w:tc>
        <w:tc>
          <w:tcPr>
            <w:tcW w:w="696" w:type="dxa"/>
            <w:tcBorders>
              <w:top w:val="single" w:sz="4" w:space="0" w:color="auto"/>
              <w:bottom w:val="single" w:sz="4" w:space="0" w:color="auto"/>
            </w:tcBorders>
          </w:tcPr>
          <w:p w:rsidR="002818C3" w:rsidRPr="007129AA" w:rsidRDefault="002818C3" w:rsidP="00B91900">
            <w:pPr>
              <w:pStyle w:val="Tabellezentriert"/>
              <w:rPr>
                <w:sz w:val="20"/>
              </w:rPr>
            </w:pPr>
          </w:p>
        </w:tc>
        <w:tc>
          <w:tcPr>
            <w:tcW w:w="857" w:type="dxa"/>
            <w:tcBorders>
              <w:top w:val="single" w:sz="4" w:space="0" w:color="auto"/>
              <w:bottom w:val="single" w:sz="4" w:space="0" w:color="auto"/>
            </w:tcBorders>
            <w:shd w:val="clear" w:color="auto" w:fill="BFBFBF" w:themeFill="background1" w:themeFillShade="BF"/>
          </w:tcPr>
          <w:p w:rsidR="002818C3" w:rsidRPr="007129AA" w:rsidRDefault="002818C3" w:rsidP="00B91900">
            <w:pPr>
              <w:pStyle w:val="Tabellezentriert"/>
              <w:rPr>
                <w:sz w:val="20"/>
              </w:rPr>
            </w:pPr>
            <w:r w:rsidRPr="007129AA">
              <w:rPr>
                <w:sz w:val="20"/>
              </w:rPr>
              <w:t>7</w:t>
            </w:r>
          </w:p>
        </w:tc>
      </w:tr>
      <w:tr w:rsidR="002818C3" w:rsidRPr="00962054" w:rsidTr="003006F3">
        <w:tc>
          <w:tcPr>
            <w:tcW w:w="9690" w:type="dxa"/>
            <w:gridSpan w:val="7"/>
            <w:tcBorders>
              <w:top w:val="single" w:sz="4" w:space="0" w:color="auto"/>
              <w:left w:val="nil"/>
              <w:bottom w:val="single" w:sz="4" w:space="0" w:color="auto"/>
              <w:right w:val="nil"/>
            </w:tcBorders>
            <w:shd w:val="clear" w:color="auto" w:fill="auto"/>
          </w:tcPr>
          <w:p w:rsidR="002818C3" w:rsidRPr="00962054" w:rsidRDefault="002818C3" w:rsidP="00B91900">
            <w:pPr>
              <w:pStyle w:val="Tabellezentriert"/>
            </w:pPr>
          </w:p>
        </w:tc>
      </w:tr>
      <w:tr w:rsidR="002818C3" w:rsidRPr="00962633" w:rsidTr="003006F3">
        <w:tc>
          <w:tcPr>
            <w:tcW w:w="9690" w:type="dxa"/>
            <w:gridSpan w:val="7"/>
            <w:tcBorders>
              <w:top w:val="nil"/>
              <w:left w:val="nil"/>
              <w:bottom w:val="single" w:sz="4" w:space="0" w:color="auto"/>
              <w:right w:val="nil"/>
            </w:tcBorders>
            <w:shd w:val="clear" w:color="auto" w:fill="auto"/>
          </w:tcPr>
          <w:p w:rsidR="002818C3" w:rsidRPr="0075463C" w:rsidRDefault="00360F20" w:rsidP="00B91900">
            <w:pPr>
              <w:pStyle w:val="berschrift2neu"/>
              <w:rPr>
                <w:rStyle w:val="Fett"/>
                <w:b/>
                <w:bCs/>
              </w:rPr>
            </w:pPr>
            <w:r>
              <w:rPr>
                <w:rStyle w:val="Fett"/>
                <w:b/>
                <w:bCs/>
              </w:rPr>
              <w:t>P</w:t>
            </w:r>
            <w:r w:rsidR="002818C3" w:rsidRPr="0075463C">
              <w:rPr>
                <w:rStyle w:val="Fett"/>
                <w:b/>
                <w:bCs/>
              </w:rPr>
              <w:t xml:space="preserve">lanen und </w:t>
            </w:r>
            <w:r w:rsidR="002818C3">
              <w:rPr>
                <w:rStyle w:val="Fett"/>
                <w:b/>
                <w:bCs/>
              </w:rPr>
              <w:t>e</w:t>
            </w:r>
            <w:r w:rsidR="002818C3" w:rsidRPr="0075463C">
              <w:rPr>
                <w:rStyle w:val="Fett"/>
                <w:b/>
                <w:bCs/>
              </w:rPr>
              <w:t>ntscheiden</w:t>
            </w:r>
          </w:p>
        </w:tc>
      </w:tr>
      <w:tr w:rsidR="002818C3" w:rsidRPr="00962054" w:rsidTr="003006F3">
        <w:tc>
          <w:tcPr>
            <w:tcW w:w="7457" w:type="dxa"/>
            <w:gridSpan w:val="4"/>
            <w:tcBorders>
              <w:top w:val="single" w:sz="4" w:space="0" w:color="auto"/>
              <w:left w:val="single" w:sz="4" w:space="0" w:color="auto"/>
              <w:bottom w:val="single" w:sz="4" w:space="0" w:color="auto"/>
            </w:tcBorders>
            <w:shd w:val="clear" w:color="auto" w:fill="auto"/>
          </w:tcPr>
          <w:p w:rsidR="002818C3" w:rsidRPr="007129AA" w:rsidRDefault="002818C3" w:rsidP="00B91900">
            <w:pPr>
              <w:pStyle w:val="TabelleLinks8PT"/>
              <w:rPr>
                <w:rStyle w:val="Fett"/>
                <w:sz w:val="20"/>
              </w:rPr>
            </w:pPr>
            <w:r w:rsidRPr="007129AA">
              <w:rPr>
                <w:rStyle w:val="Fett"/>
                <w:sz w:val="20"/>
              </w:rPr>
              <w:t>Aufgabe 2</w:t>
            </w:r>
          </w:p>
          <w:p w:rsidR="002818C3" w:rsidRPr="002F73C6" w:rsidRDefault="002818C3" w:rsidP="003D7DED">
            <w:pPr>
              <w:pStyle w:val="TabelleLinks8PT"/>
            </w:pPr>
          </w:p>
        </w:tc>
        <w:tc>
          <w:tcPr>
            <w:tcW w:w="680" w:type="dxa"/>
            <w:tcBorders>
              <w:top w:val="single" w:sz="4" w:space="0" w:color="auto"/>
              <w:bottom w:val="single" w:sz="4" w:space="0" w:color="auto"/>
            </w:tcBorders>
            <w:shd w:val="clear" w:color="auto" w:fill="F2F2F2" w:themeFill="background1" w:themeFillShade="F2"/>
            <w:vAlign w:val="center"/>
          </w:tcPr>
          <w:p w:rsidR="002818C3" w:rsidRPr="002F73C6" w:rsidRDefault="002818C3" w:rsidP="00B91900">
            <w:pPr>
              <w:pStyle w:val="Tabellezentriert"/>
              <w:spacing w:line="240" w:lineRule="atLeast"/>
            </w:pPr>
            <w:r w:rsidRPr="002F73C6">
              <w:rPr>
                <w:noProof/>
              </w:rPr>
              <w:drawing>
                <wp:inline distT="0" distB="0" distL="0" distR="0" wp14:anchorId="1528AF2C" wp14:editId="54D4EEA5">
                  <wp:extent cx="294640" cy="2876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696" w:type="dxa"/>
            <w:tcBorders>
              <w:top w:val="single" w:sz="4" w:space="0" w:color="auto"/>
              <w:bottom w:val="single" w:sz="4" w:space="0" w:color="auto"/>
            </w:tcBorders>
            <w:shd w:val="clear" w:color="auto" w:fill="D9D9D9" w:themeFill="background1" w:themeFillShade="D9"/>
            <w:vAlign w:val="center"/>
          </w:tcPr>
          <w:p w:rsidR="002818C3" w:rsidRPr="002F73C6" w:rsidRDefault="002818C3" w:rsidP="00B91900">
            <w:pPr>
              <w:pStyle w:val="Tabellezentriert"/>
              <w:spacing w:line="240" w:lineRule="atLeast"/>
            </w:pPr>
            <w:r w:rsidRPr="002F73C6">
              <w:rPr>
                <w:noProof/>
              </w:rPr>
              <w:drawing>
                <wp:inline distT="0" distB="0" distL="0" distR="0" wp14:anchorId="07D40A9C" wp14:editId="6CA7ADE7">
                  <wp:extent cx="295910" cy="287655"/>
                  <wp:effectExtent l="0" t="0" r="889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857" w:type="dxa"/>
            <w:tcBorders>
              <w:top w:val="single" w:sz="4" w:space="0" w:color="auto"/>
              <w:bottom w:val="single" w:sz="4" w:space="0" w:color="auto"/>
            </w:tcBorders>
            <w:shd w:val="clear" w:color="auto" w:fill="BFBFBF" w:themeFill="background1" w:themeFillShade="BF"/>
            <w:vAlign w:val="center"/>
          </w:tcPr>
          <w:p w:rsidR="002818C3" w:rsidRPr="002F73C6" w:rsidRDefault="002818C3" w:rsidP="00B91900">
            <w:pPr>
              <w:pStyle w:val="Tabellezentriert"/>
              <w:spacing w:line="240" w:lineRule="atLeast"/>
            </w:pPr>
            <w:r w:rsidRPr="002F73C6">
              <w:rPr>
                <w:noProof/>
              </w:rPr>
              <w:drawing>
                <wp:inline distT="0" distB="0" distL="0" distR="0" wp14:anchorId="77C76FB3" wp14:editId="39151EBD">
                  <wp:extent cx="295910" cy="287655"/>
                  <wp:effectExtent l="0" t="0" r="8890" b="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r w:rsidR="002F5BF9" w:rsidRPr="00962054" w:rsidTr="003006F3">
        <w:tc>
          <w:tcPr>
            <w:tcW w:w="594" w:type="dxa"/>
            <w:tcBorders>
              <w:top w:val="single" w:sz="4" w:space="0" w:color="auto"/>
              <w:left w:val="single" w:sz="4" w:space="0" w:color="auto"/>
              <w:bottom w:val="single" w:sz="4" w:space="0" w:color="auto"/>
            </w:tcBorders>
            <w:shd w:val="clear" w:color="auto" w:fill="F2F2F2" w:themeFill="background1" w:themeFillShade="F2"/>
          </w:tcPr>
          <w:p w:rsidR="002F5BF9" w:rsidRPr="005778F8" w:rsidRDefault="002F5BF9" w:rsidP="00B91900">
            <w:pPr>
              <w:pStyle w:val="Tabellezentriert"/>
            </w:pPr>
            <w:r>
              <w:t>2</w:t>
            </w:r>
            <w:r w:rsidRPr="005778F8">
              <w:t>.1</w:t>
            </w:r>
          </w:p>
        </w:tc>
        <w:tc>
          <w:tcPr>
            <w:tcW w:w="6863" w:type="dxa"/>
            <w:gridSpan w:val="3"/>
            <w:tcBorders>
              <w:top w:val="single" w:sz="4" w:space="0" w:color="auto"/>
              <w:bottom w:val="single" w:sz="4" w:space="0" w:color="auto"/>
            </w:tcBorders>
            <w:shd w:val="clear" w:color="auto" w:fill="F2F2F2" w:themeFill="background1" w:themeFillShade="F2"/>
          </w:tcPr>
          <w:p w:rsidR="002F5BF9" w:rsidRPr="007129AA" w:rsidRDefault="002F5BF9" w:rsidP="00564E35">
            <w:pPr>
              <w:spacing w:line="200" w:lineRule="exact"/>
              <w:rPr>
                <w:rFonts w:eastAsia="Times New Roman" w:cs="Times New Roman"/>
                <w:color w:val="000000"/>
              </w:rPr>
            </w:pPr>
            <w:r w:rsidRPr="007129AA">
              <w:rPr>
                <w:rFonts w:eastAsia="Times New Roman" w:cs="Times New Roman"/>
                <w:color w:val="000000"/>
              </w:rPr>
              <w:t>Entscheiden Sie sich in Bezug auf die Aufgabe welche Bretter Sie benötigen.</w:t>
            </w:r>
          </w:p>
        </w:tc>
        <w:tc>
          <w:tcPr>
            <w:tcW w:w="680" w:type="dxa"/>
            <w:tcBorders>
              <w:top w:val="single" w:sz="4" w:space="0" w:color="auto"/>
              <w:bottom w:val="single" w:sz="4" w:space="0" w:color="auto"/>
            </w:tcBorders>
            <w:shd w:val="clear" w:color="auto" w:fill="F2F2F2" w:themeFill="background1" w:themeFillShade="F2"/>
          </w:tcPr>
          <w:p w:rsidR="002F5BF9" w:rsidRPr="007129AA" w:rsidRDefault="002F5BF9" w:rsidP="00564E35">
            <w:pPr>
              <w:spacing w:line="220" w:lineRule="exact"/>
              <w:jc w:val="center"/>
              <w:rPr>
                <w:rFonts w:eastAsia="Times New Roman" w:cs="Times New Roman"/>
                <w:color w:val="000000"/>
              </w:rPr>
            </w:pPr>
            <w:r w:rsidRPr="007129AA">
              <w:rPr>
                <w:rFonts w:eastAsia="Times New Roman" w:cs="Times New Roman"/>
                <w:color w:val="000000"/>
              </w:rPr>
              <w:t>2</w:t>
            </w:r>
          </w:p>
        </w:tc>
        <w:tc>
          <w:tcPr>
            <w:tcW w:w="696" w:type="dxa"/>
            <w:tcBorders>
              <w:top w:val="single" w:sz="4" w:space="0" w:color="auto"/>
              <w:bottom w:val="single" w:sz="4" w:space="0" w:color="auto"/>
            </w:tcBorders>
          </w:tcPr>
          <w:p w:rsidR="002F5BF9" w:rsidRPr="007129AA" w:rsidRDefault="002F5BF9" w:rsidP="00564E35">
            <w:pPr>
              <w:spacing w:line="220" w:lineRule="exact"/>
              <w:jc w:val="center"/>
              <w:rPr>
                <w:rFonts w:eastAsia="Times New Roman" w:cs="Times New Roman"/>
                <w:color w:val="000000"/>
              </w:rPr>
            </w:pPr>
          </w:p>
        </w:tc>
        <w:tc>
          <w:tcPr>
            <w:tcW w:w="857" w:type="dxa"/>
            <w:tcBorders>
              <w:top w:val="single" w:sz="4" w:space="0" w:color="auto"/>
              <w:bottom w:val="single" w:sz="4" w:space="0" w:color="auto"/>
            </w:tcBorders>
          </w:tcPr>
          <w:p w:rsidR="002F5BF9" w:rsidRPr="007129AA" w:rsidRDefault="002F5BF9" w:rsidP="00564E35">
            <w:pPr>
              <w:spacing w:line="220" w:lineRule="exact"/>
              <w:jc w:val="center"/>
              <w:rPr>
                <w:rFonts w:eastAsia="Times New Roman" w:cs="Times New Roman"/>
                <w:color w:val="000000"/>
              </w:rPr>
            </w:pPr>
          </w:p>
        </w:tc>
      </w:tr>
      <w:tr w:rsidR="002F5BF9" w:rsidRPr="00962054" w:rsidTr="003006F3">
        <w:tc>
          <w:tcPr>
            <w:tcW w:w="594" w:type="dxa"/>
            <w:tcBorders>
              <w:top w:val="single" w:sz="4" w:space="0" w:color="auto"/>
              <w:left w:val="single" w:sz="4" w:space="0" w:color="auto"/>
              <w:bottom w:val="single" w:sz="4" w:space="0" w:color="auto"/>
            </w:tcBorders>
            <w:shd w:val="clear" w:color="auto" w:fill="D9D9D9" w:themeFill="background1" w:themeFillShade="D9"/>
          </w:tcPr>
          <w:p w:rsidR="002F5BF9" w:rsidRPr="00962054" w:rsidRDefault="002F5BF9" w:rsidP="00B91900">
            <w:pPr>
              <w:pStyle w:val="Tabellezentriert"/>
            </w:pPr>
          </w:p>
        </w:tc>
        <w:tc>
          <w:tcPr>
            <w:tcW w:w="6863" w:type="dxa"/>
            <w:gridSpan w:val="3"/>
            <w:tcBorders>
              <w:top w:val="single" w:sz="4" w:space="0" w:color="auto"/>
              <w:bottom w:val="single" w:sz="4" w:space="0" w:color="auto"/>
            </w:tcBorders>
            <w:shd w:val="clear" w:color="auto" w:fill="D9D9D9" w:themeFill="background1" w:themeFillShade="D9"/>
          </w:tcPr>
          <w:p w:rsidR="002F5BF9" w:rsidRPr="007129AA" w:rsidRDefault="002F5BF9" w:rsidP="00564E35">
            <w:pPr>
              <w:spacing w:line="200" w:lineRule="exact"/>
              <w:rPr>
                <w:rFonts w:eastAsia="Times New Roman" w:cs="Times New Roman"/>
                <w:color w:val="000000"/>
              </w:rPr>
            </w:pPr>
            <w:r w:rsidRPr="007129AA">
              <w:rPr>
                <w:rFonts w:eastAsia="Times New Roman" w:cs="Times New Roman"/>
                <w:color w:val="000000"/>
              </w:rPr>
              <w:t>Entscheiden Sie sich in Bezug auf die Aufgabe welche Bretter Sie benötigen. Begründen Sie.</w:t>
            </w:r>
          </w:p>
        </w:tc>
        <w:tc>
          <w:tcPr>
            <w:tcW w:w="680" w:type="dxa"/>
            <w:tcBorders>
              <w:top w:val="single" w:sz="4" w:space="0" w:color="auto"/>
              <w:bottom w:val="single" w:sz="4" w:space="0" w:color="auto"/>
            </w:tcBorders>
            <w:shd w:val="clear" w:color="auto" w:fill="auto"/>
          </w:tcPr>
          <w:p w:rsidR="002F5BF9" w:rsidRPr="007129AA" w:rsidRDefault="002F5BF9" w:rsidP="00564E35">
            <w:pPr>
              <w:spacing w:line="220" w:lineRule="exact"/>
              <w:jc w:val="center"/>
              <w:rPr>
                <w:rFonts w:eastAsia="Times New Roman" w:cs="Times New Roman"/>
                <w:color w:val="000000"/>
              </w:rPr>
            </w:pPr>
          </w:p>
        </w:tc>
        <w:tc>
          <w:tcPr>
            <w:tcW w:w="696" w:type="dxa"/>
            <w:tcBorders>
              <w:top w:val="single" w:sz="4" w:space="0" w:color="auto"/>
              <w:bottom w:val="single" w:sz="4" w:space="0" w:color="auto"/>
            </w:tcBorders>
            <w:shd w:val="clear" w:color="auto" w:fill="D9D9D9" w:themeFill="background1" w:themeFillShade="D9"/>
          </w:tcPr>
          <w:p w:rsidR="002F5BF9" w:rsidRPr="007129AA" w:rsidRDefault="002F5BF9" w:rsidP="00564E35">
            <w:pPr>
              <w:spacing w:line="220" w:lineRule="exact"/>
              <w:jc w:val="center"/>
              <w:rPr>
                <w:rFonts w:eastAsia="Times New Roman" w:cs="Times New Roman"/>
                <w:color w:val="000000"/>
              </w:rPr>
            </w:pPr>
            <w:r w:rsidRPr="007129AA">
              <w:rPr>
                <w:rFonts w:eastAsia="Times New Roman" w:cs="Times New Roman"/>
                <w:color w:val="000000"/>
              </w:rPr>
              <w:t>4</w:t>
            </w:r>
          </w:p>
        </w:tc>
        <w:tc>
          <w:tcPr>
            <w:tcW w:w="857" w:type="dxa"/>
            <w:tcBorders>
              <w:top w:val="single" w:sz="4" w:space="0" w:color="auto"/>
              <w:bottom w:val="single" w:sz="4" w:space="0" w:color="auto"/>
            </w:tcBorders>
          </w:tcPr>
          <w:p w:rsidR="002F5BF9" w:rsidRPr="007129AA" w:rsidRDefault="002F5BF9" w:rsidP="00564E35">
            <w:pPr>
              <w:spacing w:line="220" w:lineRule="exact"/>
              <w:jc w:val="center"/>
              <w:rPr>
                <w:rFonts w:eastAsia="Times New Roman" w:cs="Times New Roman"/>
                <w:color w:val="000000"/>
              </w:rPr>
            </w:pPr>
          </w:p>
        </w:tc>
      </w:tr>
      <w:tr w:rsidR="002F5BF9" w:rsidRPr="00962054" w:rsidTr="003006F3">
        <w:tc>
          <w:tcPr>
            <w:tcW w:w="594" w:type="dxa"/>
            <w:tcBorders>
              <w:top w:val="single" w:sz="4" w:space="0" w:color="auto"/>
              <w:left w:val="single" w:sz="4" w:space="0" w:color="auto"/>
              <w:bottom w:val="single" w:sz="4" w:space="0" w:color="auto"/>
            </w:tcBorders>
            <w:shd w:val="clear" w:color="auto" w:fill="BFBFBF" w:themeFill="background1" w:themeFillShade="BF"/>
          </w:tcPr>
          <w:p w:rsidR="002F5BF9" w:rsidRPr="00962054" w:rsidRDefault="002F5BF9" w:rsidP="00B91900">
            <w:pPr>
              <w:pStyle w:val="Tabellezentriert"/>
            </w:pPr>
          </w:p>
        </w:tc>
        <w:tc>
          <w:tcPr>
            <w:tcW w:w="6863" w:type="dxa"/>
            <w:gridSpan w:val="3"/>
            <w:tcBorders>
              <w:top w:val="single" w:sz="4" w:space="0" w:color="auto"/>
              <w:bottom w:val="single" w:sz="4" w:space="0" w:color="auto"/>
            </w:tcBorders>
            <w:shd w:val="clear" w:color="auto" w:fill="BFBFBF" w:themeFill="background1" w:themeFillShade="BF"/>
          </w:tcPr>
          <w:p w:rsidR="002F5BF9" w:rsidRPr="007129AA" w:rsidRDefault="002F5BF9" w:rsidP="00564E35">
            <w:pPr>
              <w:spacing w:line="200" w:lineRule="exact"/>
              <w:rPr>
                <w:rFonts w:eastAsia="Times New Roman" w:cs="Times New Roman"/>
                <w:color w:val="000000"/>
              </w:rPr>
            </w:pPr>
            <w:r w:rsidRPr="007129AA">
              <w:rPr>
                <w:rFonts w:eastAsia="Times New Roman" w:cs="Times New Roman"/>
                <w:color w:val="000000"/>
              </w:rPr>
              <w:t>Entscheiden Sie sich in Bezug auf die Aufgabe welche Bretter Sie benötigen. Wie erklären Sie einem Gast die Bedeutung der unterschiedlichen Bretter.</w:t>
            </w:r>
          </w:p>
        </w:tc>
        <w:tc>
          <w:tcPr>
            <w:tcW w:w="680" w:type="dxa"/>
            <w:tcBorders>
              <w:top w:val="single" w:sz="4" w:space="0" w:color="auto"/>
              <w:bottom w:val="single" w:sz="4" w:space="0" w:color="auto"/>
            </w:tcBorders>
            <w:shd w:val="clear" w:color="auto" w:fill="auto"/>
          </w:tcPr>
          <w:p w:rsidR="002F5BF9" w:rsidRPr="007129AA" w:rsidRDefault="002F5BF9" w:rsidP="00564E35">
            <w:pPr>
              <w:spacing w:line="220" w:lineRule="exact"/>
              <w:jc w:val="center"/>
              <w:rPr>
                <w:rFonts w:eastAsia="Times New Roman" w:cs="Times New Roman"/>
                <w:color w:val="000000"/>
              </w:rPr>
            </w:pPr>
          </w:p>
        </w:tc>
        <w:tc>
          <w:tcPr>
            <w:tcW w:w="696" w:type="dxa"/>
            <w:tcBorders>
              <w:top w:val="single" w:sz="4" w:space="0" w:color="auto"/>
              <w:bottom w:val="single" w:sz="4" w:space="0" w:color="auto"/>
            </w:tcBorders>
          </w:tcPr>
          <w:p w:rsidR="002F5BF9" w:rsidRPr="007129AA" w:rsidRDefault="002F5BF9" w:rsidP="00564E35">
            <w:pPr>
              <w:spacing w:line="220" w:lineRule="exact"/>
              <w:jc w:val="center"/>
              <w:rPr>
                <w:rFonts w:eastAsia="Times New Roman" w:cs="Times New Roman"/>
                <w:color w:val="000000"/>
              </w:rPr>
            </w:pPr>
          </w:p>
        </w:tc>
        <w:tc>
          <w:tcPr>
            <w:tcW w:w="857" w:type="dxa"/>
            <w:tcBorders>
              <w:top w:val="single" w:sz="4" w:space="0" w:color="auto"/>
              <w:bottom w:val="single" w:sz="4" w:space="0" w:color="auto"/>
            </w:tcBorders>
            <w:shd w:val="clear" w:color="auto" w:fill="BFBFBF" w:themeFill="background1" w:themeFillShade="BF"/>
          </w:tcPr>
          <w:p w:rsidR="002F5BF9" w:rsidRPr="007129AA" w:rsidRDefault="002F5BF9" w:rsidP="00564E35">
            <w:pPr>
              <w:spacing w:line="220" w:lineRule="exact"/>
              <w:jc w:val="center"/>
              <w:rPr>
                <w:rFonts w:eastAsia="Times New Roman" w:cs="Times New Roman"/>
                <w:color w:val="000000"/>
              </w:rPr>
            </w:pPr>
            <w:r w:rsidRPr="007129AA">
              <w:rPr>
                <w:rFonts w:eastAsia="Times New Roman" w:cs="Times New Roman"/>
                <w:color w:val="000000"/>
              </w:rPr>
              <w:t>6</w:t>
            </w:r>
          </w:p>
        </w:tc>
      </w:tr>
      <w:tr w:rsidR="002F5BF9" w:rsidRPr="00962054" w:rsidTr="003006F3">
        <w:tc>
          <w:tcPr>
            <w:tcW w:w="9690" w:type="dxa"/>
            <w:gridSpan w:val="7"/>
            <w:tcBorders>
              <w:top w:val="single" w:sz="4" w:space="0" w:color="auto"/>
              <w:left w:val="nil"/>
              <w:bottom w:val="single" w:sz="4" w:space="0" w:color="auto"/>
              <w:right w:val="nil"/>
            </w:tcBorders>
            <w:shd w:val="clear" w:color="auto" w:fill="auto"/>
          </w:tcPr>
          <w:p w:rsidR="002F5BF9" w:rsidRPr="00962054" w:rsidRDefault="002F5BF9" w:rsidP="00B91900">
            <w:pPr>
              <w:pStyle w:val="Tabellezentriert"/>
            </w:pPr>
          </w:p>
        </w:tc>
      </w:tr>
      <w:tr w:rsidR="002F5BF9" w:rsidRPr="00962054" w:rsidTr="003006F3">
        <w:tc>
          <w:tcPr>
            <w:tcW w:w="594" w:type="dxa"/>
            <w:tcBorders>
              <w:top w:val="single" w:sz="4" w:space="0" w:color="auto"/>
              <w:left w:val="single" w:sz="4" w:space="0" w:color="auto"/>
              <w:bottom w:val="single" w:sz="4" w:space="0" w:color="auto"/>
            </w:tcBorders>
            <w:shd w:val="clear" w:color="auto" w:fill="F2F2F2" w:themeFill="background1" w:themeFillShade="F2"/>
          </w:tcPr>
          <w:p w:rsidR="002F5BF9" w:rsidRPr="005778F8" w:rsidRDefault="002F5BF9" w:rsidP="00B91900">
            <w:pPr>
              <w:pStyle w:val="Tabellezentriert"/>
            </w:pPr>
            <w:r>
              <w:t>2</w:t>
            </w:r>
            <w:r w:rsidRPr="005778F8">
              <w:t>.2</w:t>
            </w:r>
          </w:p>
        </w:tc>
        <w:tc>
          <w:tcPr>
            <w:tcW w:w="6863" w:type="dxa"/>
            <w:gridSpan w:val="3"/>
            <w:tcBorders>
              <w:top w:val="single" w:sz="4" w:space="0" w:color="auto"/>
              <w:bottom w:val="single" w:sz="4" w:space="0" w:color="auto"/>
            </w:tcBorders>
            <w:shd w:val="clear" w:color="auto" w:fill="F2F2F2" w:themeFill="background1" w:themeFillShade="F2"/>
          </w:tcPr>
          <w:p w:rsidR="002F5BF9" w:rsidRPr="007129AA" w:rsidRDefault="002F5BF9" w:rsidP="00B91900">
            <w:pPr>
              <w:pStyle w:val="TabelleLinks8PT"/>
              <w:rPr>
                <w:sz w:val="20"/>
              </w:rPr>
            </w:pPr>
            <w:r w:rsidRPr="007129AA">
              <w:rPr>
                <w:sz w:val="20"/>
              </w:rPr>
              <w:t>Geflügel ist besonders anfällig für Salmonellen.</w:t>
            </w:r>
          </w:p>
          <w:p w:rsidR="002F5BF9" w:rsidRPr="007129AA" w:rsidRDefault="002F5BF9" w:rsidP="00B91900">
            <w:pPr>
              <w:pStyle w:val="TabelleLinks8PT"/>
              <w:rPr>
                <w:sz w:val="20"/>
              </w:rPr>
            </w:pPr>
            <w:r w:rsidRPr="007129AA">
              <w:rPr>
                <w:sz w:val="20"/>
              </w:rPr>
              <w:t>Nennen Sie zwei weitere Lebensmittel die Salmonellen übertragen.</w:t>
            </w:r>
          </w:p>
        </w:tc>
        <w:tc>
          <w:tcPr>
            <w:tcW w:w="680" w:type="dxa"/>
            <w:tcBorders>
              <w:top w:val="single" w:sz="4" w:space="0" w:color="auto"/>
              <w:bottom w:val="single" w:sz="4" w:space="0" w:color="auto"/>
            </w:tcBorders>
            <w:shd w:val="clear" w:color="auto" w:fill="F2F2F2" w:themeFill="background1" w:themeFillShade="F2"/>
          </w:tcPr>
          <w:p w:rsidR="002F5BF9" w:rsidRPr="007129AA" w:rsidRDefault="00564E35" w:rsidP="00B91900">
            <w:pPr>
              <w:pStyle w:val="Tabellezentriert"/>
              <w:rPr>
                <w:sz w:val="20"/>
              </w:rPr>
            </w:pPr>
            <w:r w:rsidRPr="007129AA">
              <w:rPr>
                <w:sz w:val="20"/>
              </w:rPr>
              <w:t>2</w:t>
            </w:r>
          </w:p>
        </w:tc>
        <w:tc>
          <w:tcPr>
            <w:tcW w:w="696" w:type="dxa"/>
            <w:tcBorders>
              <w:top w:val="single" w:sz="4" w:space="0" w:color="auto"/>
              <w:bottom w:val="single" w:sz="4" w:space="0" w:color="auto"/>
            </w:tcBorders>
          </w:tcPr>
          <w:p w:rsidR="002F5BF9" w:rsidRPr="007129AA" w:rsidRDefault="002F5BF9" w:rsidP="00B91900">
            <w:pPr>
              <w:pStyle w:val="Tabellezentriert"/>
              <w:rPr>
                <w:sz w:val="20"/>
              </w:rPr>
            </w:pPr>
          </w:p>
        </w:tc>
        <w:tc>
          <w:tcPr>
            <w:tcW w:w="857" w:type="dxa"/>
            <w:tcBorders>
              <w:top w:val="single" w:sz="4" w:space="0" w:color="auto"/>
              <w:bottom w:val="single" w:sz="4" w:space="0" w:color="auto"/>
            </w:tcBorders>
          </w:tcPr>
          <w:p w:rsidR="002F5BF9" w:rsidRPr="007129AA" w:rsidRDefault="002F5BF9" w:rsidP="00B91900">
            <w:pPr>
              <w:pStyle w:val="Tabellezentriert"/>
              <w:rPr>
                <w:sz w:val="20"/>
              </w:rPr>
            </w:pPr>
          </w:p>
        </w:tc>
      </w:tr>
      <w:tr w:rsidR="002F5BF9" w:rsidRPr="00962054" w:rsidTr="003006F3">
        <w:tc>
          <w:tcPr>
            <w:tcW w:w="594" w:type="dxa"/>
            <w:tcBorders>
              <w:top w:val="single" w:sz="4" w:space="0" w:color="auto"/>
              <w:left w:val="single" w:sz="4" w:space="0" w:color="auto"/>
              <w:bottom w:val="single" w:sz="4" w:space="0" w:color="auto"/>
            </w:tcBorders>
            <w:shd w:val="clear" w:color="auto" w:fill="D9D9D9" w:themeFill="background1" w:themeFillShade="D9"/>
          </w:tcPr>
          <w:p w:rsidR="002F5BF9" w:rsidRPr="00962054" w:rsidRDefault="002F5BF9" w:rsidP="00B91900">
            <w:pPr>
              <w:pStyle w:val="Tabellezentriert"/>
            </w:pPr>
          </w:p>
        </w:tc>
        <w:tc>
          <w:tcPr>
            <w:tcW w:w="6863" w:type="dxa"/>
            <w:gridSpan w:val="3"/>
            <w:tcBorders>
              <w:top w:val="single" w:sz="4" w:space="0" w:color="auto"/>
              <w:bottom w:val="single" w:sz="4" w:space="0" w:color="auto"/>
            </w:tcBorders>
            <w:shd w:val="clear" w:color="auto" w:fill="D9D9D9" w:themeFill="background1" w:themeFillShade="D9"/>
          </w:tcPr>
          <w:p w:rsidR="002F5BF9" w:rsidRPr="007129AA" w:rsidRDefault="002F5BF9" w:rsidP="002F5BF9">
            <w:pPr>
              <w:pStyle w:val="TabelleLinks8PT"/>
              <w:rPr>
                <w:sz w:val="20"/>
              </w:rPr>
            </w:pPr>
            <w:r w:rsidRPr="007129AA">
              <w:rPr>
                <w:sz w:val="20"/>
              </w:rPr>
              <w:t>Geflügel ist besonders anfällig für Salmonellen.</w:t>
            </w:r>
          </w:p>
          <w:p w:rsidR="002F5BF9" w:rsidRPr="007129AA" w:rsidRDefault="002F5BF9" w:rsidP="002F5BF9">
            <w:pPr>
              <w:pStyle w:val="TabelleLinks8PT"/>
              <w:rPr>
                <w:sz w:val="20"/>
              </w:rPr>
            </w:pPr>
            <w:r w:rsidRPr="007129AA">
              <w:rPr>
                <w:sz w:val="20"/>
              </w:rPr>
              <w:t>Nennen Sie zwei weitere Lebensmittel die Salmonellen übertragen und form</w:t>
            </w:r>
            <w:r w:rsidRPr="007129AA">
              <w:rPr>
                <w:sz w:val="20"/>
              </w:rPr>
              <w:t>u</w:t>
            </w:r>
            <w:r w:rsidRPr="007129AA">
              <w:rPr>
                <w:sz w:val="20"/>
              </w:rPr>
              <w:t>lieren Sie zwei Hygienemaßnahmen zur Vermeidung einer Salmonelleninfekt</w:t>
            </w:r>
            <w:r w:rsidRPr="007129AA">
              <w:rPr>
                <w:sz w:val="20"/>
              </w:rPr>
              <w:t>i</w:t>
            </w:r>
            <w:r w:rsidRPr="007129AA">
              <w:rPr>
                <w:sz w:val="20"/>
              </w:rPr>
              <w:t>on.</w:t>
            </w:r>
          </w:p>
        </w:tc>
        <w:tc>
          <w:tcPr>
            <w:tcW w:w="680" w:type="dxa"/>
            <w:tcBorders>
              <w:top w:val="single" w:sz="4" w:space="0" w:color="auto"/>
              <w:bottom w:val="single" w:sz="4" w:space="0" w:color="auto"/>
            </w:tcBorders>
            <w:shd w:val="clear" w:color="auto" w:fill="auto"/>
          </w:tcPr>
          <w:p w:rsidR="002F5BF9" w:rsidRPr="007129AA" w:rsidRDefault="002F5BF9" w:rsidP="00B91900">
            <w:pPr>
              <w:pStyle w:val="Tabellezentriert"/>
              <w:rPr>
                <w:sz w:val="20"/>
              </w:rPr>
            </w:pPr>
          </w:p>
        </w:tc>
        <w:tc>
          <w:tcPr>
            <w:tcW w:w="696" w:type="dxa"/>
            <w:tcBorders>
              <w:top w:val="single" w:sz="4" w:space="0" w:color="auto"/>
              <w:bottom w:val="single" w:sz="4" w:space="0" w:color="auto"/>
            </w:tcBorders>
            <w:shd w:val="clear" w:color="auto" w:fill="D9D9D9" w:themeFill="background1" w:themeFillShade="D9"/>
          </w:tcPr>
          <w:p w:rsidR="002F5BF9" w:rsidRPr="007129AA" w:rsidRDefault="00564E35" w:rsidP="00B91900">
            <w:pPr>
              <w:pStyle w:val="Tabellezentriert"/>
              <w:rPr>
                <w:sz w:val="20"/>
              </w:rPr>
            </w:pPr>
            <w:r w:rsidRPr="007129AA">
              <w:rPr>
                <w:sz w:val="20"/>
              </w:rPr>
              <w:t>4</w:t>
            </w:r>
          </w:p>
        </w:tc>
        <w:tc>
          <w:tcPr>
            <w:tcW w:w="857" w:type="dxa"/>
            <w:tcBorders>
              <w:top w:val="single" w:sz="4" w:space="0" w:color="auto"/>
              <w:bottom w:val="single" w:sz="4" w:space="0" w:color="auto"/>
            </w:tcBorders>
          </w:tcPr>
          <w:p w:rsidR="002F5BF9" w:rsidRPr="007129AA" w:rsidRDefault="002F5BF9" w:rsidP="00B91900">
            <w:pPr>
              <w:pStyle w:val="Tabellezentriert"/>
              <w:rPr>
                <w:sz w:val="20"/>
              </w:rPr>
            </w:pPr>
          </w:p>
        </w:tc>
      </w:tr>
      <w:tr w:rsidR="002F5BF9" w:rsidRPr="00962054" w:rsidTr="003006F3">
        <w:tc>
          <w:tcPr>
            <w:tcW w:w="594" w:type="dxa"/>
            <w:tcBorders>
              <w:top w:val="single" w:sz="4" w:space="0" w:color="auto"/>
              <w:left w:val="single" w:sz="4" w:space="0" w:color="auto"/>
              <w:bottom w:val="single" w:sz="4" w:space="0" w:color="auto"/>
            </w:tcBorders>
            <w:shd w:val="clear" w:color="auto" w:fill="BFBFBF" w:themeFill="background1" w:themeFillShade="BF"/>
          </w:tcPr>
          <w:p w:rsidR="002F5BF9" w:rsidRPr="00962054" w:rsidRDefault="002F5BF9" w:rsidP="00B91900">
            <w:pPr>
              <w:pStyle w:val="Tabellezentriert"/>
            </w:pPr>
          </w:p>
        </w:tc>
        <w:tc>
          <w:tcPr>
            <w:tcW w:w="6863" w:type="dxa"/>
            <w:gridSpan w:val="3"/>
            <w:tcBorders>
              <w:top w:val="single" w:sz="4" w:space="0" w:color="auto"/>
              <w:bottom w:val="single" w:sz="4" w:space="0" w:color="auto"/>
            </w:tcBorders>
            <w:shd w:val="clear" w:color="auto" w:fill="BFBFBF" w:themeFill="background1" w:themeFillShade="BF"/>
          </w:tcPr>
          <w:p w:rsidR="002F5BF9" w:rsidRPr="007129AA" w:rsidRDefault="002F5BF9" w:rsidP="002F5BF9">
            <w:pPr>
              <w:pStyle w:val="TabelleLinks8PT"/>
              <w:rPr>
                <w:sz w:val="20"/>
              </w:rPr>
            </w:pPr>
            <w:r w:rsidRPr="007129AA">
              <w:rPr>
                <w:sz w:val="20"/>
              </w:rPr>
              <w:t>Geflügel ist besonders anfällig für Salmonellen.</w:t>
            </w:r>
          </w:p>
          <w:p w:rsidR="002F5BF9" w:rsidRPr="007129AA" w:rsidRDefault="00564E35" w:rsidP="00B91900">
            <w:pPr>
              <w:pStyle w:val="TabelleLinks8PT"/>
              <w:rPr>
                <w:sz w:val="20"/>
              </w:rPr>
            </w:pPr>
            <w:r w:rsidRPr="007129AA">
              <w:rPr>
                <w:sz w:val="20"/>
              </w:rPr>
              <w:t>Beschreiben Sie die Krankheitszeichen und die Inkubationszeit einer Salmone</w:t>
            </w:r>
            <w:r w:rsidRPr="007129AA">
              <w:rPr>
                <w:sz w:val="20"/>
              </w:rPr>
              <w:t>l</w:t>
            </w:r>
            <w:r w:rsidRPr="007129AA">
              <w:rPr>
                <w:sz w:val="20"/>
              </w:rPr>
              <w:t>lose und nennen Sie zwei weitere Lebensmittel die Salmonellen übertragen.</w:t>
            </w:r>
          </w:p>
        </w:tc>
        <w:tc>
          <w:tcPr>
            <w:tcW w:w="680" w:type="dxa"/>
            <w:tcBorders>
              <w:top w:val="single" w:sz="4" w:space="0" w:color="auto"/>
              <w:bottom w:val="single" w:sz="4" w:space="0" w:color="auto"/>
            </w:tcBorders>
            <w:shd w:val="clear" w:color="auto" w:fill="auto"/>
          </w:tcPr>
          <w:p w:rsidR="002F5BF9" w:rsidRPr="007129AA" w:rsidRDefault="002F5BF9" w:rsidP="00B91900">
            <w:pPr>
              <w:pStyle w:val="Tabellezentriert"/>
              <w:rPr>
                <w:sz w:val="20"/>
              </w:rPr>
            </w:pPr>
          </w:p>
        </w:tc>
        <w:tc>
          <w:tcPr>
            <w:tcW w:w="696" w:type="dxa"/>
            <w:tcBorders>
              <w:top w:val="single" w:sz="4" w:space="0" w:color="auto"/>
              <w:bottom w:val="single" w:sz="4" w:space="0" w:color="auto"/>
            </w:tcBorders>
          </w:tcPr>
          <w:p w:rsidR="002F5BF9" w:rsidRPr="007129AA" w:rsidRDefault="002F5BF9" w:rsidP="00B91900">
            <w:pPr>
              <w:pStyle w:val="Tabellezentriert"/>
              <w:rPr>
                <w:sz w:val="20"/>
              </w:rPr>
            </w:pPr>
          </w:p>
        </w:tc>
        <w:tc>
          <w:tcPr>
            <w:tcW w:w="857" w:type="dxa"/>
            <w:tcBorders>
              <w:top w:val="single" w:sz="4" w:space="0" w:color="auto"/>
              <w:bottom w:val="single" w:sz="4" w:space="0" w:color="auto"/>
            </w:tcBorders>
            <w:shd w:val="clear" w:color="auto" w:fill="BFBFBF" w:themeFill="background1" w:themeFillShade="BF"/>
          </w:tcPr>
          <w:p w:rsidR="002F5BF9" w:rsidRPr="007129AA" w:rsidRDefault="00564E35" w:rsidP="00B91900">
            <w:pPr>
              <w:pStyle w:val="Tabellezentriert"/>
              <w:rPr>
                <w:sz w:val="20"/>
              </w:rPr>
            </w:pPr>
            <w:r w:rsidRPr="007129AA">
              <w:rPr>
                <w:sz w:val="20"/>
              </w:rPr>
              <w:t>6</w:t>
            </w:r>
          </w:p>
        </w:tc>
      </w:tr>
    </w:tbl>
    <w:p w:rsidR="00014886" w:rsidRDefault="00014886" w:rsidP="00014886">
      <w:r>
        <w:rPr>
          <w:b/>
          <w:bCs/>
        </w:rPr>
        <w:br w:type="page"/>
      </w:r>
    </w:p>
    <w:tbl>
      <w:tblPr>
        <w:tblStyle w:val="Tabellenraster"/>
        <w:tblW w:w="9697" w:type="dxa"/>
        <w:tblLook w:val="04A0" w:firstRow="1" w:lastRow="0" w:firstColumn="1" w:lastColumn="0" w:noHBand="0" w:noVBand="1"/>
      </w:tblPr>
      <w:tblGrid>
        <w:gridCol w:w="710"/>
        <w:gridCol w:w="6845"/>
        <w:gridCol w:w="686"/>
        <w:gridCol w:w="700"/>
        <w:gridCol w:w="756"/>
      </w:tblGrid>
      <w:tr w:rsidR="00014886" w:rsidRPr="00962633" w:rsidTr="00B91900">
        <w:trPr>
          <w:trHeight w:val="288"/>
        </w:trPr>
        <w:tc>
          <w:tcPr>
            <w:tcW w:w="9697" w:type="dxa"/>
            <w:gridSpan w:val="5"/>
            <w:tcBorders>
              <w:top w:val="nil"/>
              <w:left w:val="nil"/>
              <w:bottom w:val="single" w:sz="4" w:space="0" w:color="auto"/>
              <w:right w:val="nil"/>
            </w:tcBorders>
            <w:shd w:val="clear" w:color="auto" w:fill="auto"/>
          </w:tcPr>
          <w:p w:rsidR="00014886" w:rsidRPr="00D23450" w:rsidRDefault="00360F20" w:rsidP="00B91900">
            <w:pPr>
              <w:pStyle w:val="berschrift2neu"/>
              <w:spacing w:before="0"/>
            </w:pPr>
            <w:r>
              <w:lastRenderedPageBreak/>
              <w:t>D</w:t>
            </w:r>
            <w:r w:rsidR="00014886" w:rsidRPr="00D23450">
              <w:t>urchführen</w:t>
            </w:r>
          </w:p>
        </w:tc>
      </w:tr>
      <w:tr w:rsidR="00014886" w:rsidRPr="00962054" w:rsidTr="00B91900">
        <w:tc>
          <w:tcPr>
            <w:tcW w:w="7555" w:type="dxa"/>
            <w:gridSpan w:val="2"/>
            <w:tcBorders>
              <w:top w:val="single" w:sz="4" w:space="0" w:color="auto"/>
              <w:left w:val="single" w:sz="4" w:space="0" w:color="auto"/>
              <w:bottom w:val="single" w:sz="4" w:space="0" w:color="auto"/>
            </w:tcBorders>
            <w:shd w:val="clear" w:color="auto" w:fill="auto"/>
          </w:tcPr>
          <w:p w:rsidR="00014886" w:rsidRPr="003D7DED" w:rsidRDefault="00014886" w:rsidP="00FF570A">
            <w:pPr>
              <w:pStyle w:val="TabelleLinks8PT"/>
              <w:rPr>
                <w:b/>
                <w:bCs/>
                <w:color w:val="000000"/>
              </w:rPr>
            </w:pPr>
            <w:r w:rsidRPr="007129AA">
              <w:rPr>
                <w:rStyle w:val="Fett"/>
                <w:sz w:val="20"/>
              </w:rPr>
              <w:t>Aufgabe 3</w:t>
            </w:r>
            <w:r w:rsidRPr="007129AA">
              <w:rPr>
                <w:sz w:val="20"/>
              </w:rPr>
              <w:t xml:space="preserve"> </w:t>
            </w:r>
          </w:p>
        </w:tc>
        <w:tc>
          <w:tcPr>
            <w:tcW w:w="686" w:type="dxa"/>
            <w:tcBorders>
              <w:top w:val="single" w:sz="4" w:space="0" w:color="auto"/>
              <w:bottom w:val="single" w:sz="4" w:space="0" w:color="auto"/>
            </w:tcBorders>
            <w:shd w:val="clear" w:color="auto" w:fill="F2F2F2" w:themeFill="background1" w:themeFillShade="F2"/>
            <w:vAlign w:val="center"/>
          </w:tcPr>
          <w:p w:rsidR="00014886" w:rsidRPr="002F73C6" w:rsidRDefault="00014886" w:rsidP="00B91900">
            <w:pPr>
              <w:pStyle w:val="Tabellezentriert"/>
              <w:spacing w:line="240" w:lineRule="atLeast"/>
            </w:pPr>
            <w:r w:rsidRPr="002F73C6">
              <w:rPr>
                <w:noProof/>
              </w:rPr>
              <w:drawing>
                <wp:inline distT="0" distB="0" distL="0" distR="0" wp14:anchorId="33E6E93D" wp14:editId="3C8EA82B">
                  <wp:extent cx="294640" cy="287655"/>
                  <wp:effectExtent l="0" t="0" r="0" b="0"/>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700" w:type="dxa"/>
            <w:tcBorders>
              <w:top w:val="single" w:sz="4" w:space="0" w:color="auto"/>
              <w:bottom w:val="single" w:sz="4" w:space="0" w:color="auto"/>
            </w:tcBorders>
            <w:shd w:val="clear" w:color="auto" w:fill="D9D9D9" w:themeFill="background1" w:themeFillShade="D9"/>
            <w:vAlign w:val="center"/>
          </w:tcPr>
          <w:p w:rsidR="00014886" w:rsidRPr="002F73C6" w:rsidRDefault="00014886" w:rsidP="00B91900">
            <w:pPr>
              <w:pStyle w:val="Tabellezentriert"/>
              <w:spacing w:line="240" w:lineRule="atLeast"/>
            </w:pPr>
            <w:r w:rsidRPr="002F73C6">
              <w:rPr>
                <w:noProof/>
              </w:rPr>
              <w:drawing>
                <wp:inline distT="0" distB="0" distL="0" distR="0" wp14:anchorId="47D65FC0" wp14:editId="06241255">
                  <wp:extent cx="295910" cy="287655"/>
                  <wp:effectExtent l="0" t="0" r="8890" b="0"/>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756" w:type="dxa"/>
            <w:tcBorders>
              <w:top w:val="single" w:sz="4" w:space="0" w:color="auto"/>
              <w:bottom w:val="single" w:sz="4" w:space="0" w:color="auto"/>
            </w:tcBorders>
            <w:shd w:val="clear" w:color="auto" w:fill="BFBFBF" w:themeFill="background1" w:themeFillShade="BF"/>
            <w:vAlign w:val="center"/>
          </w:tcPr>
          <w:p w:rsidR="00014886" w:rsidRPr="002F73C6" w:rsidRDefault="00014886" w:rsidP="00B91900">
            <w:pPr>
              <w:pStyle w:val="Tabellezentriert"/>
              <w:spacing w:line="240" w:lineRule="atLeast"/>
            </w:pPr>
            <w:r w:rsidRPr="002F73C6">
              <w:rPr>
                <w:noProof/>
              </w:rPr>
              <w:drawing>
                <wp:inline distT="0" distB="0" distL="0" distR="0" wp14:anchorId="30E00898" wp14:editId="1DB66E29">
                  <wp:extent cx="295910" cy="287655"/>
                  <wp:effectExtent l="0" t="0" r="8890" b="0"/>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3</w:t>
            </w:r>
            <w:r w:rsidRPr="00EB6AC7">
              <w:t>.1</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Beschreiben Sie in Stichworten die Herstellung des Joghurts für das Begr</w:t>
            </w:r>
            <w:r w:rsidRPr="007129AA">
              <w:rPr>
                <w:rFonts w:eastAsia="Times New Roman" w:cs="Times New Roman"/>
                <w:color w:val="000000"/>
              </w:rPr>
              <w:t>ü</w:t>
            </w:r>
            <w:r w:rsidRPr="007129AA">
              <w:rPr>
                <w:rFonts w:eastAsia="Times New Roman" w:cs="Times New Roman"/>
                <w:color w:val="000000"/>
              </w:rPr>
              <w:t xml:space="preserve">ßungsgetränk.  </w:t>
            </w:r>
          </w:p>
        </w:tc>
        <w:tc>
          <w:tcPr>
            <w:tcW w:w="686" w:type="dxa"/>
            <w:tcBorders>
              <w:top w:val="single" w:sz="4" w:space="0" w:color="auto"/>
              <w:bottom w:val="single" w:sz="4" w:space="0" w:color="auto"/>
            </w:tcBorders>
            <w:shd w:val="clear" w:color="auto" w:fill="F2F2F2" w:themeFill="background1" w:themeFillShade="F2"/>
          </w:tcPr>
          <w:p w:rsidR="00564E35" w:rsidRPr="007129AA" w:rsidRDefault="00564E35" w:rsidP="00564E35">
            <w:pPr>
              <w:spacing w:line="220" w:lineRule="exact"/>
              <w:jc w:val="center"/>
              <w:rPr>
                <w:rFonts w:eastAsia="Times New Roman" w:cs="Times New Roman"/>
                <w:color w:val="000000"/>
              </w:rPr>
            </w:pPr>
            <w:r w:rsidRPr="007129AA">
              <w:rPr>
                <w:rFonts w:eastAsia="Times New Roman" w:cs="Times New Roman"/>
                <w:color w:val="000000"/>
              </w:rPr>
              <w:t>2</w:t>
            </w:r>
          </w:p>
        </w:tc>
        <w:tc>
          <w:tcPr>
            <w:tcW w:w="700"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c>
          <w:tcPr>
            <w:tcW w:w="756"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Beschreiben Sie ausführlich die Herstellung des Joghurts für das Begrüßung</w:t>
            </w:r>
            <w:r w:rsidRPr="007129AA">
              <w:rPr>
                <w:rFonts w:eastAsia="Times New Roman" w:cs="Times New Roman"/>
                <w:color w:val="000000"/>
              </w:rPr>
              <w:t>s</w:t>
            </w:r>
            <w:r w:rsidRPr="007129AA">
              <w:rPr>
                <w:rFonts w:eastAsia="Times New Roman" w:cs="Times New Roman"/>
                <w:color w:val="000000"/>
              </w:rPr>
              <w:t xml:space="preserve">getränk.  </w:t>
            </w:r>
          </w:p>
        </w:tc>
        <w:tc>
          <w:tcPr>
            <w:tcW w:w="686" w:type="dxa"/>
            <w:tcBorders>
              <w:top w:val="single" w:sz="4" w:space="0" w:color="auto"/>
              <w:bottom w:val="single" w:sz="4" w:space="0" w:color="auto"/>
            </w:tcBorders>
            <w:shd w:val="clear" w:color="auto" w:fill="auto"/>
          </w:tcPr>
          <w:p w:rsidR="00564E35" w:rsidRPr="007129AA" w:rsidRDefault="00564E35" w:rsidP="00564E35">
            <w:pPr>
              <w:spacing w:line="220" w:lineRule="exact"/>
              <w:jc w:val="center"/>
              <w:rPr>
                <w:rFonts w:eastAsia="Times New Roman" w:cs="Times New Roman"/>
                <w:color w:val="000000"/>
              </w:rPr>
            </w:pPr>
          </w:p>
        </w:tc>
        <w:tc>
          <w:tcPr>
            <w:tcW w:w="700" w:type="dxa"/>
            <w:tcBorders>
              <w:top w:val="single" w:sz="4" w:space="0" w:color="auto"/>
              <w:bottom w:val="single" w:sz="4" w:space="0" w:color="auto"/>
            </w:tcBorders>
            <w:shd w:val="clear" w:color="auto" w:fill="D9D9D9" w:themeFill="background1" w:themeFillShade="D9"/>
          </w:tcPr>
          <w:p w:rsidR="00564E35" w:rsidRPr="007129AA" w:rsidRDefault="009864A9" w:rsidP="00564E35">
            <w:pPr>
              <w:spacing w:line="220" w:lineRule="exact"/>
              <w:jc w:val="center"/>
              <w:rPr>
                <w:rFonts w:eastAsia="Times New Roman" w:cs="Times New Roman"/>
                <w:color w:val="000000"/>
              </w:rPr>
            </w:pPr>
            <w:r>
              <w:rPr>
                <w:rFonts w:eastAsia="Times New Roman" w:cs="Times New Roman"/>
                <w:color w:val="000000"/>
              </w:rPr>
              <w:t>5</w:t>
            </w:r>
          </w:p>
        </w:tc>
        <w:tc>
          <w:tcPr>
            <w:tcW w:w="756"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Beschreiben Sie ausführlich eine Herstellungsart des Joghurts für das Begr</w:t>
            </w:r>
            <w:r w:rsidRPr="007129AA">
              <w:rPr>
                <w:rFonts w:eastAsia="Times New Roman" w:cs="Times New Roman"/>
                <w:color w:val="000000"/>
              </w:rPr>
              <w:t>ü</w:t>
            </w:r>
            <w:r w:rsidRPr="007129AA">
              <w:rPr>
                <w:rFonts w:eastAsia="Times New Roman" w:cs="Times New Roman"/>
                <w:color w:val="000000"/>
              </w:rPr>
              <w:t xml:space="preserve">ßungsgetränk.  Begründen Sie die einzelnen Arbeitsschritte in Bezug auf die Wirkungsweise der Mikroorganismen. </w:t>
            </w:r>
          </w:p>
        </w:tc>
        <w:tc>
          <w:tcPr>
            <w:tcW w:w="686" w:type="dxa"/>
            <w:tcBorders>
              <w:top w:val="single" w:sz="4" w:space="0" w:color="auto"/>
              <w:bottom w:val="single" w:sz="4" w:space="0" w:color="auto"/>
            </w:tcBorders>
            <w:shd w:val="clear" w:color="auto" w:fill="auto"/>
          </w:tcPr>
          <w:p w:rsidR="00564E35" w:rsidRPr="007129AA" w:rsidRDefault="00564E35" w:rsidP="00564E35">
            <w:pPr>
              <w:spacing w:line="220" w:lineRule="exact"/>
              <w:jc w:val="center"/>
              <w:rPr>
                <w:rFonts w:eastAsia="Times New Roman" w:cs="Times New Roman"/>
                <w:color w:val="000000"/>
              </w:rPr>
            </w:pPr>
          </w:p>
        </w:tc>
        <w:tc>
          <w:tcPr>
            <w:tcW w:w="700"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c>
          <w:tcPr>
            <w:tcW w:w="756" w:type="dxa"/>
            <w:tcBorders>
              <w:top w:val="single" w:sz="4" w:space="0" w:color="auto"/>
              <w:bottom w:val="single" w:sz="4" w:space="0" w:color="auto"/>
            </w:tcBorders>
            <w:shd w:val="clear" w:color="auto" w:fill="BFBFBF" w:themeFill="background1" w:themeFillShade="BF"/>
          </w:tcPr>
          <w:p w:rsidR="00564E35" w:rsidRPr="007129AA" w:rsidRDefault="00564E35" w:rsidP="00564E35">
            <w:pPr>
              <w:spacing w:line="220" w:lineRule="exact"/>
              <w:jc w:val="center"/>
              <w:rPr>
                <w:rFonts w:eastAsia="Times New Roman" w:cs="Times New Roman"/>
                <w:color w:val="000000"/>
              </w:rPr>
            </w:pPr>
            <w:r w:rsidRPr="007129AA">
              <w:rPr>
                <w:rFonts w:eastAsia="Times New Roman" w:cs="Times New Roman"/>
                <w:color w:val="000000"/>
              </w:rPr>
              <w:t>8</w:t>
            </w:r>
          </w:p>
        </w:tc>
      </w:tr>
      <w:tr w:rsidR="00564E35" w:rsidRPr="00962054" w:rsidTr="00B91900">
        <w:tc>
          <w:tcPr>
            <w:tcW w:w="9697" w:type="dxa"/>
            <w:gridSpan w:val="5"/>
            <w:tcBorders>
              <w:top w:val="single" w:sz="4" w:space="0" w:color="auto"/>
              <w:left w:val="nil"/>
              <w:bottom w:val="single" w:sz="4" w:space="0" w:color="auto"/>
              <w:right w:val="nil"/>
            </w:tcBorders>
            <w:shd w:val="clear" w:color="auto" w:fill="auto"/>
          </w:tcPr>
          <w:p w:rsidR="00564E35" w:rsidRPr="00962054" w:rsidRDefault="00564E35" w:rsidP="00B91900">
            <w:pPr>
              <w:pStyle w:val="Tabellezentriert"/>
            </w:pP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3</w:t>
            </w:r>
            <w:r w:rsidRPr="00EB6AC7">
              <w:t>.2</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564E35" w:rsidP="00354BB3">
            <w:pPr>
              <w:pStyle w:val="TabelleLinks8PT"/>
              <w:rPr>
                <w:sz w:val="20"/>
              </w:rPr>
            </w:pPr>
            <w:r w:rsidRPr="007129AA">
              <w:rPr>
                <w:sz w:val="20"/>
              </w:rPr>
              <w:t xml:space="preserve">Welche Mikroorganismen benötigen Sie </w:t>
            </w:r>
            <w:r w:rsidR="00354BB3" w:rsidRPr="007129AA">
              <w:rPr>
                <w:sz w:val="20"/>
              </w:rPr>
              <w:t>zur Herstellung der</w:t>
            </w:r>
            <w:r w:rsidRPr="007129AA">
              <w:rPr>
                <w:sz w:val="20"/>
              </w:rPr>
              <w:t xml:space="preserve"> Minibrötchen?</w:t>
            </w:r>
          </w:p>
        </w:tc>
        <w:tc>
          <w:tcPr>
            <w:tcW w:w="686" w:type="dxa"/>
            <w:tcBorders>
              <w:top w:val="single" w:sz="4" w:space="0" w:color="auto"/>
              <w:bottom w:val="single" w:sz="4" w:space="0" w:color="auto"/>
            </w:tcBorders>
            <w:shd w:val="clear" w:color="auto" w:fill="F2F2F2" w:themeFill="background1" w:themeFillShade="F2"/>
          </w:tcPr>
          <w:p w:rsidR="00564E35" w:rsidRPr="007129AA" w:rsidRDefault="00564E35" w:rsidP="00B91900">
            <w:pPr>
              <w:pStyle w:val="Tabellezentriert"/>
              <w:rPr>
                <w:sz w:val="20"/>
              </w:rPr>
            </w:pPr>
            <w:r w:rsidRPr="007129AA">
              <w:rPr>
                <w:sz w:val="20"/>
              </w:rPr>
              <w:t>1</w:t>
            </w: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564E35" w:rsidP="00B91900">
            <w:pPr>
              <w:pStyle w:val="TabelleLinks8PT"/>
              <w:rPr>
                <w:sz w:val="20"/>
              </w:rPr>
            </w:pPr>
            <w:r w:rsidRPr="007129AA">
              <w:rPr>
                <w:sz w:val="20"/>
              </w:rPr>
              <w:t xml:space="preserve">Welche Mikroorganismen benötigen Sie </w:t>
            </w:r>
            <w:r w:rsidR="00354BB3" w:rsidRPr="007129AA">
              <w:rPr>
                <w:sz w:val="20"/>
              </w:rPr>
              <w:t>zur Herstellung der Minibrötchen und des</w:t>
            </w:r>
            <w:r w:rsidRPr="007129AA">
              <w:rPr>
                <w:sz w:val="20"/>
              </w:rPr>
              <w:t xml:space="preserve"> Speiseessig?</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shd w:val="clear" w:color="auto" w:fill="D9D9D9" w:themeFill="background1" w:themeFillShade="D9"/>
          </w:tcPr>
          <w:p w:rsidR="00564E35" w:rsidRPr="007129AA" w:rsidRDefault="00564E35" w:rsidP="00B91900">
            <w:pPr>
              <w:pStyle w:val="Tabellezentriert"/>
              <w:rPr>
                <w:sz w:val="20"/>
              </w:rPr>
            </w:pPr>
            <w:r w:rsidRPr="007129AA">
              <w:rPr>
                <w:sz w:val="20"/>
              </w:rPr>
              <w:t>2</w:t>
            </w: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564E35" w:rsidP="00B91900">
            <w:pPr>
              <w:pStyle w:val="TabelleLinks8PT"/>
              <w:rPr>
                <w:sz w:val="20"/>
              </w:rPr>
            </w:pPr>
            <w:r w:rsidRPr="007129AA">
              <w:rPr>
                <w:sz w:val="20"/>
              </w:rPr>
              <w:t xml:space="preserve">Welche Mikroorganismen benötigen Sie </w:t>
            </w:r>
            <w:r w:rsidR="00354BB3" w:rsidRPr="007129AA">
              <w:rPr>
                <w:sz w:val="20"/>
              </w:rPr>
              <w:t xml:space="preserve">bei der Herstellung von Minibrötchen, Bier und </w:t>
            </w:r>
            <w:r w:rsidRPr="007129AA">
              <w:rPr>
                <w:sz w:val="20"/>
              </w:rPr>
              <w:t>Speiseessig?</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shd w:val="clear" w:color="auto" w:fill="BFBFBF" w:themeFill="background1" w:themeFillShade="BF"/>
          </w:tcPr>
          <w:p w:rsidR="00564E35" w:rsidRPr="007129AA" w:rsidRDefault="00564E35" w:rsidP="00B91900">
            <w:pPr>
              <w:pStyle w:val="Tabellezentriert"/>
              <w:rPr>
                <w:sz w:val="20"/>
              </w:rPr>
            </w:pPr>
            <w:r w:rsidRPr="007129AA">
              <w:rPr>
                <w:sz w:val="20"/>
              </w:rPr>
              <w:t>3</w:t>
            </w:r>
          </w:p>
        </w:tc>
      </w:tr>
      <w:tr w:rsidR="00564E35" w:rsidRPr="00962633" w:rsidTr="00B91900">
        <w:tc>
          <w:tcPr>
            <w:tcW w:w="9697" w:type="dxa"/>
            <w:gridSpan w:val="5"/>
            <w:tcBorders>
              <w:top w:val="single" w:sz="4" w:space="0" w:color="auto"/>
              <w:left w:val="nil"/>
              <w:bottom w:val="single" w:sz="4" w:space="0" w:color="auto"/>
              <w:right w:val="nil"/>
            </w:tcBorders>
            <w:shd w:val="clear" w:color="auto" w:fill="auto"/>
          </w:tcPr>
          <w:p w:rsidR="00564E35" w:rsidRPr="00D23450" w:rsidRDefault="00360F20" w:rsidP="00B91900">
            <w:pPr>
              <w:pStyle w:val="berschrift2neu"/>
              <w:spacing w:before="240"/>
            </w:pPr>
            <w:r>
              <w:t>K</w:t>
            </w:r>
            <w:r w:rsidR="00564E35" w:rsidRPr="00D23450">
              <w:t>ontrollieren</w:t>
            </w:r>
          </w:p>
        </w:tc>
      </w:tr>
      <w:tr w:rsidR="00564E35" w:rsidRPr="00962054" w:rsidTr="00B91900">
        <w:tc>
          <w:tcPr>
            <w:tcW w:w="7555" w:type="dxa"/>
            <w:gridSpan w:val="2"/>
            <w:tcBorders>
              <w:top w:val="single" w:sz="4" w:space="0" w:color="auto"/>
              <w:left w:val="single" w:sz="4" w:space="0" w:color="auto"/>
              <w:bottom w:val="single" w:sz="4" w:space="0" w:color="auto"/>
            </w:tcBorders>
            <w:shd w:val="clear" w:color="auto" w:fill="auto"/>
          </w:tcPr>
          <w:p w:rsidR="00564E35" w:rsidRPr="003D7DED" w:rsidRDefault="00564E35" w:rsidP="00FF570A">
            <w:pPr>
              <w:pStyle w:val="TabelleLinks8PT"/>
              <w:rPr>
                <w:b/>
                <w:bCs/>
                <w:color w:val="000000"/>
              </w:rPr>
            </w:pPr>
            <w:r w:rsidRPr="007129AA">
              <w:rPr>
                <w:rStyle w:val="Fett"/>
                <w:sz w:val="20"/>
              </w:rPr>
              <w:t>Aufgabe 4</w:t>
            </w:r>
          </w:p>
        </w:tc>
        <w:tc>
          <w:tcPr>
            <w:tcW w:w="686" w:type="dxa"/>
            <w:tcBorders>
              <w:top w:val="single" w:sz="4" w:space="0" w:color="auto"/>
              <w:bottom w:val="single" w:sz="4" w:space="0" w:color="auto"/>
            </w:tcBorders>
            <w:shd w:val="clear" w:color="auto" w:fill="F2F2F2" w:themeFill="background1" w:themeFillShade="F2"/>
            <w:vAlign w:val="center"/>
          </w:tcPr>
          <w:p w:rsidR="00564E35" w:rsidRPr="002F73C6" w:rsidRDefault="00564E35" w:rsidP="00B91900">
            <w:pPr>
              <w:pStyle w:val="Tabellezentriert"/>
              <w:spacing w:line="240" w:lineRule="atLeast"/>
            </w:pPr>
            <w:r w:rsidRPr="002F73C6">
              <w:rPr>
                <w:noProof/>
              </w:rPr>
              <w:drawing>
                <wp:inline distT="0" distB="0" distL="0" distR="0" wp14:anchorId="7AACE48C" wp14:editId="55C8BDE7">
                  <wp:extent cx="294640" cy="287655"/>
                  <wp:effectExtent l="0" t="0" r="0" b="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700" w:type="dxa"/>
            <w:tcBorders>
              <w:top w:val="single" w:sz="4" w:space="0" w:color="auto"/>
              <w:bottom w:val="single" w:sz="4" w:space="0" w:color="auto"/>
            </w:tcBorders>
            <w:shd w:val="clear" w:color="auto" w:fill="D9D9D9" w:themeFill="background1" w:themeFillShade="D9"/>
            <w:vAlign w:val="center"/>
          </w:tcPr>
          <w:p w:rsidR="00564E35" w:rsidRPr="002F73C6" w:rsidRDefault="00564E35" w:rsidP="00B91900">
            <w:pPr>
              <w:pStyle w:val="Tabellezentriert"/>
              <w:spacing w:line="240" w:lineRule="atLeast"/>
            </w:pPr>
            <w:r w:rsidRPr="002F73C6">
              <w:rPr>
                <w:noProof/>
              </w:rPr>
              <w:drawing>
                <wp:inline distT="0" distB="0" distL="0" distR="0" wp14:anchorId="112A281A" wp14:editId="1951377A">
                  <wp:extent cx="295910" cy="287655"/>
                  <wp:effectExtent l="0" t="0" r="8890" b="0"/>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756" w:type="dxa"/>
            <w:tcBorders>
              <w:top w:val="single" w:sz="4" w:space="0" w:color="auto"/>
              <w:bottom w:val="single" w:sz="4" w:space="0" w:color="auto"/>
            </w:tcBorders>
            <w:shd w:val="clear" w:color="auto" w:fill="BFBFBF" w:themeFill="background1" w:themeFillShade="BF"/>
            <w:vAlign w:val="center"/>
          </w:tcPr>
          <w:p w:rsidR="00564E35" w:rsidRPr="002F73C6" w:rsidRDefault="00564E35" w:rsidP="00B91900">
            <w:pPr>
              <w:pStyle w:val="Tabellezentriert"/>
              <w:spacing w:line="240" w:lineRule="atLeast"/>
            </w:pPr>
            <w:r w:rsidRPr="002F73C6">
              <w:rPr>
                <w:noProof/>
              </w:rPr>
              <w:drawing>
                <wp:inline distT="0" distB="0" distL="0" distR="0" wp14:anchorId="5BCA087A" wp14:editId="70B42342">
                  <wp:extent cx="295910" cy="287655"/>
                  <wp:effectExtent l="0" t="0" r="8890" b="0"/>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4</w:t>
            </w:r>
            <w:r w:rsidRPr="00EB6AC7">
              <w:t>.1</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Wie kontrollieren Sie die Sensorik des hergestellten Joghurts?</w:t>
            </w:r>
          </w:p>
        </w:tc>
        <w:tc>
          <w:tcPr>
            <w:tcW w:w="686" w:type="dxa"/>
            <w:tcBorders>
              <w:top w:val="single" w:sz="4" w:space="0" w:color="auto"/>
              <w:bottom w:val="single" w:sz="4" w:space="0" w:color="auto"/>
            </w:tcBorders>
            <w:shd w:val="clear" w:color="auto" w:fill="F2F2F2" w:themeFill="background1" w:themeFillShade="F2"/>
          </w:tcPr>
          <w:p w:rsidR="00564E35" w:rsidRPr="007129AA" w:rsidRDefault="00564E35" w:rsidP="00564E35">
            <w:pPr>
              <w:spacing w:line="220" w:lineRule="exact"/>
              <w:jc w:val="center"/>
              <w:rPr>
                <w:rFonts w:eastAsia="Times New Roman" w:cs="Times New Roman"/>
                <w:color w:val="000000"/>
              </w:rPr>
            </w:pPr>
            <w:r w:rsidRPr="007129AA">
              <w:rPr>
                <w:rFonts w:eastAsia="Times New Roman" w:cs="Times New Roman"/>
                <w:color w:val="000000"/>
              </w:rPr>
              <w:t>1</w:t>
            </w:r>
          </w:p>
        </w:tc>
        <w:tc>
          <w:tcPr>
            <w:tcW w:w="700"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c>
          <w:tcPr>
            <w:tcW w:w="756"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Wie kontrollieren Sie die Sensorik des hergestellten Joghurts?</w:t>
            </w:r>
          </w:p>
        </w:tc>
        <w:tc>
          <w:tcPr>
            <w:tcW w:w="686" w:type="dxa"/>
            <w:tcBorders>
              <w:top w:val="single" w:sz="4" w:space="0" w:color="auto"/>
              <w:bottom w:val="single" w:sz="4" w:space="0" w:color="auto"/>
            </w:tcBorders>
            <w:shd w:val="clear" w:color="auto" w:fill="auto"/>
          </w:tcPr>
          <w:p w:rsidR="00564E35" w:rsidRPr="007129AA" w:rsidRDefault="00564E35" w:rsidP="00564E35">
            <w:pPr>
              <w:spacing w:line="220" w:lineRule="exact"/>
              <w:jc w:val="center"/>
              <w:rPr>
                <w:rFonts w:eastAsia="Times New Roman" w:cs="Times New Roman"/>
                <w:color w:val="000000"/>
              </w:rPr>
            </w:pPr>
          </w:p>
        </w:tc>
        <w:tc>
          <w:tcPr>
            <w:tcW w:w="700" w:type="dxa"/>
            <w:tcBorders>
              <w:top w:val="single" w:sz="4" w:space="0" w:color="auto"/>
              <w:bottom w:val="single" w:sz="4" w:space="0" w:color="auto"/>
            </w:tcBorders>
            <w:shd w:val="clear" w:color="auto" w:fill="D9D9D9" w:themeFill="background1" w:themeFillShade="D9"/>
          </w:tcPr>
          <w:p w:rsidR="00564E35" w:rsidRPr="007129AA" w:rsidRDefault="00564E35" w:rsidP="00564E35">
            <w:pPr>
              <w:spacing w:line="220" w:lineRule="exact"/>
              <w:jc w:val="center"/>
              <w:rPr>
                <w:rFonts w:eastAsia="Times New Roman" w:cs="Times New Roman"/>
                <w:color w:val="000000"/>
              </w:rPr>
            </w:pPr>
            <w:r w:rsidRPr="007129AA">
              <w:rPr>
                <w:rFonts w:eastAsia="Times New Roman" w:cs="Times New Roman"/>
                <w:color w:val="000000"/>
              </w:rPr>
              <w:t>1</w:t>
            </w:r>
          </w:p>
        </w:tc>
        <w:tc>
          <w:tcPr>
            <w:tcW w:w="756"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Wie kontrollieren Sie die Sensorik des hergestellten Joghurts? Beschreiben Sie Ihr Vorgehen ausführlich.</w:t>
            </w:r>
          </w:p>
        </w:tc>
        <w:tc>
          <w:tcPr>
            <w:tcW w:w="686" w:type="dxa"/>
            <w:tcBorders>
              <w:top w:val="single" w:sz="4" w:space="0" w:color="auto"/>
              <w:bottom w:val="single" w:sz="4" w:space="0" w:color="auto"/>
            </w:tcBorders>
            <w:shd w:val="clear" w:color="auto" w:fill="auto"/>
          </w:tcPr>
          <w:p w:rsidR="00564E35" w:rsidRPr="007129AA" w:rsidRDefault="00564E35" w:rsidP="00564E35">
            <w:pPr>
              <w:spacing w:line="220" w:lineRule="exact"/>
              <w:jc w:val="center"/>
              <w:rPr>
                <w:rFonts w:eastAsia="Times New Roman" w:cs="Times New Roman"/>
                <w:color w:val="000000"/>
              </w:rPr>
            </w:pPr>
          </w:p>
        </w:tc>
        <w:tc>
          <w:tcPr>
            <w:tcW w:w="700" w:type="dxa"/>
            <w:tcBorders>
              <w:top w:val="single" w:sz="4" w:space="0" w:color="auto"/>
              <w:bottom w:val="single" w:sz="4" w:space="0" w:color="auto"/>
            </w:tcBorders>
          </w:tcPr>
          <w:p w:rsidR="00564E35" w:rsidRPr="007129AA" w:rsidRDefault="00564E35" w:rsidP="00564E35">
            <w:pPr>
              <w:spacing w:line="220" w:lineRule="exact"/>
              <w:jc w:val="center"/>
              <w:rPr>
                <w:rFonts w:eastAsia="Times New Roman" w:cs="Times New Roman"/>
                <w:color w:val="000000"/>
              </w:rPr>
            </w:pPr>
          </w:p>
        </w:tc>
        <w:tc>
          <w:tcPr>
            <w:tcW w:w="756" w:type="dxa"/>
            <w:tcBorders>
              <w:top w:val="single" w:sz="4" w:space="0" w:color="auto"/>
              <w:bottom w:val="single" w:sz="4" w:space="0" w:color="auto"/>
            </w:tcBorders>
            <w:shd w:val="clear" w:color="auto" w:fill="BFBFBF" w:themeFill="background1" w:themeFillShade="BF"/>
          </w:tcPr>
          <w:p w:rsidR="00564E35" w:rsidRPr="007129AA" w:rsidRDefault="00564E35" w:rsidP="00564E35">
            <w:pPr>
              <w:spacing w:line="220" w:lineRule="exact"/>
              <w:jc w:val="center"/>
              <w:rPr>
                <w:rFonts w:eastAsia="Times New Roman" w:cs="Times New Roman"/>
                <w:color w:val="000000"/>
              </w:rPr>
            </w:pPr>
            <w:r w:rsidRPr="007129AA">
              <w:rPr>
                <w:rFonts w:eastAsia="Times New Roman" w:cs="Times New Roman"/>
                <w:color w:val="000000"/>
              </w:rPr>
              <w:t>2</w:t>
            </w:r>
          </w:p>
        </w:tc>
      </w:tr>
      <w:tr w:rsidR="00564E35" w:rsidRPr="00962054" w:rsidTr="00B91900">
        <w:tc>
          <w:tcPr>
            <w:tcW w:w="9697" w:type="dxa"/>
            <w:gridSpan w:val="5"/>
            <w:tcBorders>
              <w:top w:val="single" w:sz="4" w:space="0" w:color="auto"/>
              <w:left w:val="nil"/>
              <w:bottom w:val="single" w:sz="4" w:space="0" w:color="auto"/>
              <w:right w:val="nil"/>
            </w:tcBorders>
            <w:shd w:val="clear" w:color="auto" w:fill="auto"/>
          </w:tcPr>
          <w:p w:rsidR="00564E35" w:rsidRPr="00962054" w:rsidRDefault="00564E35" w:rsidP="00B91900">
            <w:pPr>
              <w:pStyle w:val="Tabellezentriert"/>
            </w:pP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4</w:t>
            </w:r>
            <w:r w:rsidRPr="00EB6AC7">
              <w:t>.2</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0B69B5" w:rsidP="000B69B5">
            <w:pPr>
              <w:pStyle w:val="TabelleLinks8PT"/>
              <w:rPr>
                <w:sz w:val="20"/>
              </w:rPr>
            </w:pPr>
            <w:r w:rsidRPr="007129AA">
              <w:rPr>
                <w:sz w:val="20"/>
              </w:rPr>
              <w:t>Das Team hat nach der Feier die Lebensmittel aufgeräumt. Wie kontrollieren Sie die Lagerung von zwei der oben genannten Lebensmittel (Beschreibung Lernprojekt).</w:t>
            </w:r>
          </w:p>
        </w:tc>
        <w:tc>
          <w:tcPr>
            <w:tcW w:w="686" w:type="dxa"/>
            <w:tcBorders>
              <w:top w:val="single" w:sz="4" w:space="0" w:color="auto"/>
              <w:bottom w:val="single" w:sz="4" w:space="0" w:color="auto"/>
            </w:tcBorders>
            <w:shd w:val="clear" w:color="auto" w:fill="F2F2F2" w:themeFill="background1" w:themeFillShade="F2"/>
          </w:tcPr>
          <w:p w:rsidR="00564E35" w:rsidRPr="007129AA" w:rsidRDefault="000B69B5" w:rsidP="00B91900">
            <w:pPr>
              <w:pStyle w:val="Tabellezentriert"/>
              <w:rPr>
                <w:sz w:val="20"/>
              </w:rPr>
            </w:pPr>
            <w:r w:rsidRPr="007129AA">
              <w:rPr>
                <w:sz w:val="20"/>
              </w:rPr>
              <w:t>2</w:t>
            </w: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0B69B5" w:rsidP="000B69B5">
            <w:pPr>
              <w:pStyle w:val="TabelleLinks8PT"/>
              <w:rPr>
                <w:sz w:val="20"/>
              </w:rPr>
            </w:pPr>
            <w:r w:rsidRPr="007129AA">
              <w:rPr>
                <w:sz w:val="20"/>
              </w:rPr>
              <w:t>Das Team hat nach der Feier die Lebensmittel aufgeräumt. Wie kontrollieren Sie die Lagerung von vier der oben genannten Lebensmittel (Beschreibung Lernprojekt).</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shd w:val="clear" w:color="auto" w:fill="D9D9D9" w:themeFill="background1" w:themeFillShade="D9"/>
          </w:tcPr>
          <w:p w:rsidR="00564E35" w:rsidRPr="007129AA" w:rsidRDefault="000B69B5" w:rsidP="00B91900">
            <w:pPr>
              <w:pStyle w:val="Tabellezentriert"/>
              <w:rPr>
                <w:sz w:val="20"/>
              </w:rPr>
            </w:pPr>
            <w:r w:rsidRPr="007129AA">
              <w:rPr>
                <w:sz w:val="20"/>
              </w:rPr>
              <w:t>4</w:t>
            </w: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0B69B5" w:rsidP="00B91900">
            <w:pPr>
              <w:pStyle w:val="TabelleLinks8PT"/>
              <w:rPr>
                <w:sz w:val="20"/>
              </w:rPr>
            </w:pPr>
            <w:r w:rsidRPr="007129AA">
              <w:rPr>
                <w:sz w:val="20"/>
              </w:rPr>
              <w:t>Das Team hat nach der Feier die Lebensmittel aufgeräumt. Wie kontrollieren Sie die Lagerung von vier der oben genannten Lebensmittel (Beschreibung Lernpr</w:t>
            </w:r>
            <w:r w:rsidR="00360F20">
              <w:rPr>
                <w:sz w:val="20"/>
              </w:rPr>
              <w:t>ojekt). Begründen Sie die Wahl i</w:t>
            </w:r>
            <w:r w:rsidRPr="007129AA">
              <w:rPr>
                <w:sz w:val="20"/>
              </w:rPr>
              <w:t>hrer Lagerbedingungen.</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shd w:val="clear" w:color="auto" w:fill="BFBFBF" w:themeFill="background1" w:themeFillShade="BF"/>
          </w:tcPr>
          <w:p w:rsidR="00564E35" w:rsidRPr="007129AA" w:rsidRDefault="000B69B5" w:rsidP="00B91900">
            <w:pPr>
              <w:pStyle w:val="Tabellezentriert"/>
              <w:rPr>
                <w:sz w:val="20"/>
              </w:rPr>
            </w:pPr>
            <w:r w:rsidRPr="007129AA">
              <w:rPr>
                <w:sz w:val="20"/>
              </w:rPr>
              <w:t>6</w:t>
            </w:r>
          </w:p>
        </w:tc>
      </w:tr>
      <w:tr w:rsidR="00564E35" w:rsidRPr="00962633" w:rsidTr="00B91900">
        <w:tc>
          <w:tcPr>
            <w:tcW w:w="9697" w:type="dxa"/>
            <w:gridSpan w:val="5"/>
            <w:tcBorders>
              <w:top w:val="single" w:sz="4" w:space="0" w:color="auto"/>
              <w:left w:val="nil"/>
              <w:bottom w:val="single" w:sz="4" w:space="0" w:color="auto"/>
              <w:right w:val="nil"/>
            </w:tcBorders>
            <w:shd w:val="clear" w:color="auto" w:fill="auto"/>
          </w:tcPr>
          <w:p w:rsidR="00564E35" w:rsidRPr="00992633" w:rsidRDefault="00360F20" w:rsidP="00B91900">
            <w:pPr>
              <w:pStyle w:val="berschrift2neu"/>
              <w:spacing w:before="240"/>
              <w:rPr>
                <w:rStyle w:val="Fett"/>
                <w:b/>
                <w:bCs/>
              </w:rPr>
            </w:pPr>
            <w:r>
              <w:rPr>
                <w:rStyle w:val="Fett"/>
                <w:b/>
                <w:bCs/>
              </w:rPr>
              <w:t>R</w:t>
            </w:r>
            <w:r w:rsidR="00564E35" w:rsidRPr="00992633">
              <w:rPr>
                <w:rStyle w:val="Fett"/>
                <w:b/>
                <w:bCs/>
              </w:rPr>
              <w:t>eflektieren und bewerten</w:t>
            </w:r>
          </w:p>
        </w:tc>
      </w:tr>
      <w:tr w:rsidR="00564E35" w:rsidRPr="00962054" w:rsidTr="00B91900">
        <w:tc>
          <w:tcPr>
            <w:tcW w:w="7555" w:type="dxa"/>
            <w:gridSpan w:val="2"/>
            <w:tcBorders>
              <w:top w:val="single" w:sz="4" w:space="0" w:color="auto"/>
              <w:left w:val="single" w:sz="4" w:space="0" w:color="auto"/>
              <w:bottom w:val="single" w:sz="4" w:space="0" w:color="auto"/>
            </w:tcBorders>
            <w:shd w:val="clear" w:color="auto" w:fill="auto"/>
          </w:tcPr>
          <w:p w:rsidR="00564E35" w:rsidRPr="003D7DED" w:rsidRDefault="00564E35" w:rsidP="00FF570A">
            <w:pPr>
              <w:pStyle w:val="TabelleLinks8PT"/>
              <w:rPr>
                <w:b/>
                <w:bCs/>
                <w:color w:val="000000"/>
              </w:rPr>
            </w:pPr>
            <w:r w:rsidRPr="007129AA">
              <w:rPr>
                <w:rStyle w:val="Fett"/>
                <w:sz w:val="20"/>
              </w:rPr>
              <w:t>Aufgabe 5</w:t>
            </w:r>
            <w:r w:rsidRPr="007129AA">
              <w:rPr>
                <w:sz w:val="20"/>
              </w:rPr>
              <w:t xml:space="preserve"> </w:t>
            </w:r>
          </w:p>
        </w:tc>
        <w:tc>
          <w:tcPr>
            <w:tcW w:w="686" w:type="dxa"/>
            <w:tcBorders>
              <w:top w:val="single" w:sz="4" w:space="0" w:color="auto"/>
              <w:bottom w:val="single" w:sz="4" w:space="0" w:color="auto"/>
            </w:tcBorders>
            <w:shd w:val="clear" w:color="auto" w:fill="F2F2F2" w:themeFill="background1" w:themeFillShade="F2"/>
            <w:vAlign w:val="center"/>
          </w:tcPr>
          <w:p w:rsidR="00564E35" w:rsidRPr="002F73C6" w:rsidRDefault="00564E35" w:rsidP="00B91900">
            <w:pPr>
              <w:pStyle w:val="Tabellezentriert"/>
              <w:spacing w:line="240" w:lineRule="atLeast"/>
            </w:pPr>
            <w:r w:rsidRPr="002F73C6">
              <w:rPr>
                <w:noProof/>
              </w:rPr>
              <w:drawing>
                <wp:inline distT="0" distB="0" distL="0" distR="0" wp14:anchorId="49B98D3E" wp14:editId="6E6C5D83">
                  <wp:extent cx="294640" cy="287655"/>
                  <wp:effectExtent l="0" t="0" r="0" b="0"/>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700" w:type="dxa"/>
            <w:tcBorders>
              <w:top w:val="single" w:sz="4" w:space="0" w:color="auto"/>
              <w:bottom w:val="single" w:sz="4" w:space="0" w:color="auto"/>
            </w:tcBorders>
            <w:shd w:val="clear" w:color="auto" w:fill="D9D9D9" w:themeFill="background1" w:themeFillShade="D9"/>
            <w:vAlign w:val="center"/>
          </w:tcPr>
          <w:p w:rsidR="00564E35" w:rsidRPr="002F73C6" w:rsidRDefault="00564E35" w:rsidP="00B91900">
            <w:pPr>
              <w:pStyle w:val="Tabellezentriert"/>
              <w:spacing w:line="240" w:lineRule="atLeast"/>
            </w:pPr>
            <w:r w:rsidRPr="002F73C6">
              <w:rPr>
                <w:noProof/>
              </w:rPr>
              <w:drawing>
                <wp:inline distT="0" distB="0" distL="0" distR="0" wp14:anchorId="4E4C4A33" wp14:editId="5FC757AC">
                  <wp:extent cx="295910" cy="287655"/>
                  <wp:effectExtent l="0" t="0" r="8890" b="0"/>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756" w:type="dxa"/>
            <w:tcBorders>
              <w:top w:val="single" w:sz="4" w:space="0" w:color="auto"/>
              <w:bottom w:val="single" w:sz="4" w:space="0" w:color="auto"/>
            </w:tcBorders>
            <w:shd w:val="clear" w:color="auto" w:fill="BFBFBF" w:themeFill="background1" w:themeFillShade="BF"/>
            <w:vAlign w:val="center"/>
          </w:tcPr>
          <w:p w:rsidR="00564E35" w:rsidRPr="002F73C6" w:rsidRDefault="00564E35" w:rsidP="00B91900">
            <w:pPr>
              <w:pStyle w:val="Tabellezentriert"/>
              <w:spacing w:line="240" w:lineRule="atLeast"/>
            </w:pPr>
            <w:r w:rsidRPr="002F73C6">
              <w:rPr>
                <w:noProof/>
              </w:rPr>
              <w:drawing>
                <wp:inline distT="0" distB="0" distL="0" distR="0" wp14:anchorId="7D7B56D2" wp14:editId="7FBEA15C">
                  <wp:extent cx="295910" cy="287655"/>
                  <wp:effectExtent l="0" t="0" r="8890" b="0"/>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5</w:t>
            </w:r>
            <w:r w:rsidRPr="00EB6AC7">
              <w:t>.1</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Die Feier war sehr erfolgreich. Die Gäste waren beeindruckt von Ihrer Arbeit</w:t>
            </w:r>
            <w:r w:rsidRPr="007129AA">
              <w:rPr>
                <w:rFonts w:eastAsia="Times New Roman" w:cs="Times New Roman"/>
                <w:color w:val="000000"/>
              </w:rPr>
              <w:t>s</w:t>
            </w:r>
            <w:r w:rsidRPr="007129AA">
              <w:rPr>
                <w:rFonts w:eastAsia="Times New Roman" w:cs="Times New Roman"/>
                <w:color w:val="000000"/>
              </w:rPr>
              <w:t>weise in Bezug auf die Hygiene. Wie haben Sie dazu beigetragen? (2 Antworten)</w:t>
            </w:r>
          </w:p>
        </w:tc>
        <w:tc>
          <w:tcPr>
            <w:tcW w:w="686" w:type="dxa"/>
            <w:tcBorders>
              <w:top w:val="single" w:sz="4" w:space="0" w:color="auto"/>
              <w:bottom w:val="single" w:sz="4" w:space="0" w:color="auto"/>
            </w:tcBorders>
            <w:shd w:val="clear" w:color="auto" w:fill="F2F2F2" w:themeFill="background1" w:themeFillShade="F2"/>
          </w:tcPr>
          <w:p w:rsidR="00564E35" w:rsidRPr="00E258F7" w:rsidRDefault="00564E35" w:rsidP="00564E35">
            <w:pPr>
              <w:spacing w:line="220" w:lineRule="exact"/>
              <w:jc w:val="center"/>
              <w:rPr>
                <w:rFonts w:eastAsia="Times New Roman" w:cs="Times New Roman"/>
                <w:color w:val="000000"/>
                <w:sz w:val="18"/>
              </w:rPr>
            </w:pPr>
            <w:r>
              <w:rPr>
                <w:rFonts w:eastAsia="Times New Roman" w:cs="Times New Roman"/>
                <w:color w:val="000000"/>
                <w:sz w:val="18"/>
              </w:rPr>
              <w:t>2</w:t>
            </w:r>
          </w:p>
        </w:tc>
        <w:tc>
          <w:tcPr>
            <w:tcW w:w="700" w:type="dxa"/>
            <w:tcBorders>
              <w:top w:val="single" w:sz="4" w:space="0" w:color="auto"/>
              <w:bottom w:val="single" w:sz="4" w:space="0" w:color="auto"/>
            </w:tcBorders>
          </w:tcPr>
          <w:p w:rsidR="00564E35" w:rsidRPr="00E258F7" w:rsidRDefault="00564E35" w:rsidP="00564E35">
            <w:pPr>
              <w:spacing w:line="220" w:lineRule="exact"/>
              <w:jc w:val="center"/>
              <w:rPr>
                <w:rFonts w:eastAsia="Times New Roman" w:cs="Times New Roman"/>
                <w:color w:val="000000"/>
                <w:sz w:val="18"/>
              </w:rPr>
            </w:pPr>
          </w:p>
        </w:tc>
        <w:tc>
          <w:tcPr>
            <w:tcW w:w="756" w:type="dxa"/>
            <w:tcBorders>
              <w:top w:val="single" w:sz="4" w:space="0" w:color="auto"/>
              <w:bottom w:val="single" w:sz="4" w:space="0" w:color="auto"/>
            </w:tcBorders>
          </w:tcPr>
          <w:p w:rsidR="00564E35" w:rsidRPr="00E258F7" w:rsidRDefault="00564E35" w:rsidP="00564E35">
            <w:pPr>
              <w:spacing w:line="220" w:lineRule="exact"/>
              <w:jc w:val="center"/>
              <w:rPr>
                <w:rFonts w:eastAsia="Times New Roman" w:cs="Times New Roman"/>
                <w:color w:val="000000"/>
                <w:sz w:val="18"/>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Die Feier war sehr erfolgreich. Die Gäste waren beeindruckt von Ihrer Arbeit</w:t>
            </w:r>
            <w:r w:rsidRPr="007129AA">
              <w:rPr>
                <w:rFonts w:eastAsia="Times New Roman" w:cs="Times New Roman"/>
                <w:color w:val="000000"/>
              </w:rPr>
              <w:t>s</w:t>
            </w:r>
            <w:r w:rsidRPr="007129AA">
              <w:rPr>
                <w:rFonts w:eastAsia="Times New Roman" w:cs="Times New Roman"/>
                <w:color w:val="000000"/>
              </w:rPr>
              <w:t>weise in Bezug auf die Hygiene. Wie haben Sie dazu beigetragen? (3 Antworten)</w:t>
            </w:r>
          </w:p>
        </w:tc>
        <w:tc>
          <w:tcPr>
            <w:tcW w:w="686" w:type="dxa"/>
            <w:tcBorders>
              <w:top w:val="single" w:sz="4" w:space="0" w:color="auto"/>
              <w:bottom w:val="single" w:sz="4" w:space="0" w:color="auto"/>
            </w:tcBorders>
            <w:shd w:val="clear" w:color="auto" w:fill="auto"/>
          </w:tcPr>
          <w:p w:rsidR="00564E35" w:rsidRPr="00E258F7" w:rsidRDefault="00564E35" w:rsidP="00564E35">
            <w:pPr>
              <w:spacing w:line="220" w:lineRule="exact"/>
              <w:jc w:val="center"/>
              <w:rPr>
                <w:rFonts w:eastAsia="Times New Roman" w:cs="Times New Roman"/>
                <w:color w:val="000000"/>
                <w:sz w:val="18"/>
              </w:rPr>
            </w:pPr>
          </w:p>
        </w:tc>
        <w:tc>
          <w:tcPr>
            <w:tcW w:w="700" w:type="dxa"/>
            <w:tcBorders>
              <w:top w:val="single" w:sz="4" w:space="0" w:color="auto"/>
              <w:bottom w:val="single" w:sz="4" w:space="0" w:color="auto"/>
            </w:tcBorders>
            <w:shd w:val="clear" w:color="auto" w:fill="D9D9D9" w:themeFill="background1" w:themeFillShade="D9"/>
          </w:tcPr>
          <w:p w:rsidR="00564E35" w:rsidRPr="00E258F7" w:rsidRDefault="00564E35" w:rsidP="00564E35">
            <w:pPr>
              <w:spacing w:line="220" w:lineRule="exact"/>
              <w:jc w:val="center"/>
              <w:rPr>
                <w:rFonts w:eastAsia="Times New Roman" w:cs="Times New Roman"/>
                <w:color w:val="000000"/>
                <w:sz w:val="18"/>
              </w:rPr>
            </w:pPr>
            <w:r>
              <w:rPr>
                <w:rFonts w:eastAsia="Times New Roman" w:cs="Times New Roman"/>
                <w:color w:val="000000"/>
                <w:sz w:val="18"/>
              </w:rPr>
              <w:t>3</w:t>
            </w:r>
          </w:p>
        </w:tc>
        <w:tc>
          <w:tcPr>
            <w:tcW w:w="756" w:type="dxa"/>
            <w:tcBorders>
              <w:top w:val="single" w:sz="4" w:space="0" w:color="auto"/>
              <w:bottom w:val="single" w:sz="4" w:space="0" w:color="auto"/>
            </w:tcBorders>
          </w:tcPr>
          <w:p w:rsidR="00564E35" w:rsidRPr="00E258F7" w:rsidRDefault="00564E35" w:rsidP="00564E35">
            <w:pPr>
              <w:spacing w:line="220" w:lineRule="exact"/>
              <w:jc w:val="center"/>
              <w:rPr>
                <w:rFonts w:eastAsia="Times New Roman" w:cs="Times New Roman"/>
                <w:color w:val="000000"/>
                <w:sz w:val="18"/>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564E35" w:rsidP="00564E35">
            <w:pPr>
              <w:spacing w:line="200" w:lineRule="exact"/>
              <w:rPr>
                <w:rFonts w:eastAsia="Times New Roman" w:cs="Times New Roman"/>
                <w:color w:val="000000"/>
              </w:rPr>
            </w:pPr>
            <w:r w:rsidRPr="007129AA">
              <w:rPr>
                <w:rFonts w:eastAsia="Times New Roman" w:cs="Times New Roman"/>
                <w:color w:val="000000"/>
              </w:rPr>
              <w:t>Die Feier war sehr erfolgreich. Die Gäste waren beeindruckt von Ihrer Arbeit</w:t>
            </w:r>
            <w:r w:rsidRPr="007129AA">
              <w:rPr>
                <w:rFonts w:eastAsia="Times New Roman" w:cs="Times New Roman"/>
                <w:color w:val="000000"/>
              </w:rPr>
              <w:t>s</w:t>
            </w:r>
            <w:r w:rsidRPr="007129AA">
              <w:rPr>
                <w:rFonts w:eastAsia="Times New Roman" w:cs="Times New Roman"/>
                <w:color w:val="000000"/>
              </w:rPr>
              <w:t>weise in Bezug auf die Hygiene. Wie haben Sie dazu beigetragen? (4 Antworten)</w:t>
            </w:r>
          </w:p>
        </w:tc>
        <w:tc>
          <w:tcPr>
            <w:tcW w:w="686" w:type="dxa"/>
            <w:tcBorders>
              <w:top w:val="single" w:sz="4" w:space="0" w:color="auto"/>
              <w:bottom w:val="single" w:sz="4" w:space="0" w:color="auto"/>
            </w:tcBorders>
            <w:shd w:val="clear" w:color="auto" w:fill="auto"/>
          </w:tcPr>
          <w:p w:rsidR="00564E35" w:rsidRPr="00E258F7" w:rsidRDefault="00564E35" w:rsidP="00564E35">
            <w:pPr>
              <w:spacing w:line="220" w:lineRule="exact"/>
              <w:jc w:val="center"/>
              <w:rPr>
                <w:rFonts w:eastAsia="Times New Roman" w:cs="Times New Roman"/>
                <w:color w:val="000000"/>
                <w:sz w:val="18"/>
              </w:rPr>
            </w:pPr>
          </w:p>
        </w:tc>
        <w:tc>
          <w:tcPr>
            <w:tcW w:w="700" w:type="dxa"/>
            <w:tcBorders>
              <w:top w:val="single" w:sz="4" w:space="0" w:color="auto"/>
              <w:bottom w:val="single" w:sz="4" w:space="0" w:color="auto"/>
            </w:tcBorders>
          </w:tcPr>
          <w:p w:rsidR="00564E35" w:rsidRPr="00E258F7" w:rsidRDefault="00564E35" w:rsidP="00564E35">
            <w:pPr>
              <w:spacing w:line="220" w:lineRule="exact"/>
              <w:jc w:val="center"/>
              <w:rPr>
                <w:rFonts w:eastAsia="Times New Roman" w:cs="Times New Roman"/>
                <w:color w:val="000000"/>
                <w:sz w:val="18"/>
              </w:rPr>
            </w:pPr>
          </w:p>
        </w:tc>
        <w:tc>
          <w:tcPr>
            <w:tcW w:w="756" w:type="dxa"/>
            <w:tcBorders>
              <w:top w:val="single" w:sz="4" w:space="0" w:color="auto"/>
              <w:bottom w:val="single" w:sz="4" w:space="0" w:color="auto"/>
            </w:tcBorders>
            <w:shd w:val="clear" w:color="auto" w:fill="BFBFBF" w:themeFill="background1" w:themeFillShade="BF"/>
          </w:tcPr>
          <w:p w:rsidR="00564E35" w:rsidRPr="00E258F7" w:rsidRDefault="00564E35" w:rsidP="00564E35">
            <w:pPr>
              <w:spacing w:line="220" w:lineRule="exact"/>
              <w:jc w:val="center"/>
              <w:rPr>
                <w:rFonts w:eastAsia="Times New Roman" w:cs="Times New Roman"/>
                <w:color w:val="000000"/>
                <w:sz w:val="18"/>
              </w:rPr>
            </w:pPr>
            <w:r>
              <w:rPr>
                <w:rFonts w:eastAsia="Times New Roman" w:cs="Times New Roman"/>
                <w:color w:val="000000"/>
                <w:sz w:val="18"/>
              </w:rPr>
              <w:t>4</w:t>
            </w:r>
          </w:p>
        </w:tc>
      </w:tr>
      <w:tr w:rsidR="00564E35" w:rsidRPr="00962054" w:rsidTr="00B91900">
        <w:tc>
          <w:tcPr>
            <w:tcW w:w="9697" w:type="dxa"/>
            <w:gridSpan w:val="5"/>
            <w:tcBorders>
              <w:top w:val="single" w:sz="4" w:space="0" w:color="auto"/>
              <w:left w:val="nil"/>
              <w:bottom w:val="single" w:sz="4" w:space="0" w:color="auto"/>
              <w:right w:val="nil"/>
            </w:tcBorders>
            <w:shd w:val="clear" w:color="auto" w:fill="auto"/>
          </w:tcPr>
          <w:p w:rsidR="00564E35" w:rsidRPr="00962054" w:rsidRDefault="00564E35" w:rsidP="00B91900">
            <w:pPr>
              <w:pStyle w:val="Tabellezentriert"/>
            </w:pPr>
          </w:p>
        </w:tc>
      </w:tr>
      <w:tr w:rsidR="00564E35" w:rsidRPr="00962054" w:rsidTr="00B91900">
        <w:tc>
          <w:tcPr>
            <w:tcW w:w="710" w:type="dxa"/>
            <w:tcBorders>
              <w:top w:val="single" w:sz="4" w:space="0" w:color="auto"/>
              <w:left w:val="single" w:sz="4" w:space="0" w:color="auto"/>
              <w:bottom w:val="single" w:sz="4" w:space="0" w:color="auto"/>
            </w:tcBorders>
            <w:shd w:val="clear" w:color="auto" w:fill="F2F2F2" w:themeFill="background1" w:themeFillShade="F2"/>
          </w:tcPr>
          <w:p w:rsidR="00564E35" w:rsidRPr="00EB6AC7" w:rsidRDefault="00564E35" w:rsidP="00B91900">
            <w:pPr>
              <w:pStyle w:val="Tabellezentriert"/>
            </w:pPr>
            <w:r>
              <w:t>5</w:t>
            </w:r>
            <w:r w:rsidRPr="00EB6AC7">
              <w:t>.2</w:t>
            </w:r>
          </w:p>
        </w:tc>
        <w:tc>
          <w:tcPr>
            <w:tcW w:w="6845" w:type="dxa"/>
            <w:tcBorders>
              <w:top w:val="single" w:sz="4" w:space="0" w:color="auto"/>
              <w:bottom w:val="single" w:sz="4" w:space="0" w:color="auto"/>
            </w:tcBorders>
            <w:shd w:val="clear" w:color="auto" w:fill="F2F2F2" w:themeFill="background1" w:themeFillShade="F2"/>
          </w:tcPr>
          <w:p w:rsidR="00564E35" w:rsidRPr="007129AA" w:rsidRDefault="006A1C29" w:rsidP="00B91900">
            <w:pPr>
              <w:pStyle w:val="TabelleLinks8PT"/>
              <w:rPr>
                <w:sz w:val="20"/>
              </w:rPr>
            </w:pPr>
            <w:r w:rsidRPr="007129AA">
              <w:rPr>
                <w:sz w:val="20"/>
              </w:rPr>
              <w:t>Welche Themen in Bezug auf hygienisches Arbeiten in der Küche sind Ihnen besonders wichtig. Nennen Sie zwei Themenbereiche und begründen Sie Ihre Auswahl.</w:t>
            </w:r>
          </w:p>
        </w:tc>
        <w:tc>
          <w:tcPr>
            <w:tcW w:w="686" w:type="dxa"/>
            <w:tcBorders>
              <w:top w:val="single" w:sz="4" w:space="0" w:color="auto"/>
              <w:bottom w:val="single" w:sz="4" w:space="0" w:color="auto"/>
            </w:tcBorders>
            <w:shd w:val="clear" w:color="auto" w:fill="F2F2F2" w:themeFill="background1" w:themeFillShade="F2"/>
          </w:tcPr>
          <w:p w:rsidR="00564E35" w:rsidRPr="007129AA" w:rsidRDefault="000B69B5" w:rsidP="00B91900">
            <w:pPr>
              <w:pStyle w:val="Tabellezentriert"/>
              <w:rPr>
                <w:sz w:val="20"/>
              </w:rPr>
            </w:pPr>
            <w:r w:rsidRPr="007129AA">
              <w:rPr>
                <w:sz w:val="20"/>
              </w:rPr>
              <w:t>2</w:t>
            </w: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D9D9D9" w:themeFill="background1" w:themeFillShade="D9"/>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D9D9D9" w:themeFill="background1" w:themeFillShade="D9"/>
          </w:tcPr>
          <w:p w:rsidR="00564E35" w:rsidRPr="007129AA" w:rsidRDefault="006A1C29" w:rsidP="006A1C29">
            <w:pPr>
              <w:pStyle w:val="TabelleLinks8PT"/>
              <w:rPr>
                <w:sz w:val="20"/>
              </w:rPr>
            </w:pPr>
            <w:r w:rsidRPr="007129AA">
              <w:rPr>
                <w:sz w:val="20"/>
              </w:rPr>
              <w:t>Welche Themen in Bezug auf hygienisches Arbeiten in der Küche sind Ihnen besonders wichtig. Nennen Sie zwei Themenbereiche und begründen Sie Ihre Auswahl.</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shd w:val="clear" w:color="auto" w:fill="D9D9D9" w:themeFill="background1" w:themeFillShade="D9"/>
          </w:tcPr>
          <w:p w:rsidR="00564E35" w:rsidRPr="007129AA" w:rsidRDefault="006A1C29" w:rsidP="00B91900">
            <w:pPr>
              <w:pStyle w:val="Tabellezentriert"/>
              <w:rPr>
                <w:sz w:val="20"/>
              </w:rPr>
            </w:pPr>
            <w:r w:rsidRPr="007129AA">
              <w:rPr>
                <w:sz w:val="20"/>
              </w:rPr>
              <w:t>2</w:t>
            </w:r>
          </w:p>
        </w:tc>
        <w:tc>
          <w:tcPr>
            <w:tcW w:w="756" w:type="dxa"/>
            <w:tcBorders>
              <w:top w:val="single" w:sz="4" w:space="0" w:color="auto"/>
              <w:bottom w:val="single" w:sz="4" w:space="0" w:color="auto"/>
            </w:tcBorders>
          </w:tcPr>
          <w:p w:rsidR="00564E35" w:rsidRPr="007129AA" w:rsidRDefault="00564E35" w:rsidP="00B91900">
            <w:pPr>
              <w:pStyle w:val="Tabellezentriert"/>
              <w:rPr>
                <w:sz w:val="20"/>
              </w:rPr>
            </w:pPr>
          </w:p>
        </w:tc>
      </w:tr>
      <w:tr w:rsidR="00564E35" w:rsidRPr="00962054" w:rsidTr="00B91900">
        <w:tc>
          <w:tcPr>
            <w:tcW w:w="710" w:type="dxa"/>
            <w:tcBorders>
              <w:top w:val="single" w:sz="4" w:space="0" w:color="auto"/>
              <w:left w:val="single" w:sz="4" w:space="0" w:color="auto"/>
              <w:bottom w:val="single" w:sz="4" w:space="0" w:color="auto"/>
            </w:tcBorders>
            <w:shd w:val="clear" w:color="auto" w:fill="BFBFBF" w:themeFill="background1" w:themeFillShade="BF"/>
          </w:tcPr>
          <w:p w:rsidR="00564E35" w:rsidRPr="00962054" w:rsidRDefault="00564E35" w:rsidP="00B91900">
            <w:pPr>
              <w:pStyle w:val="Tabellezentriert"/>
            </w:pPr>
          </w:p>
        </w:tc>
        <w:tc>
          <w:tcPr>
            <w:tcW w:w="6845" w:type="dxa"/>
            <w:tcBorders>
              <w:top w:val="single" w:sz="4" w:space="0" w:color="auto"/>
              <w:bottom w:val="single" w:sz="4" w:space="0" w:color="auto"/>
            </w:tcBorders>
            <w:shd w:val="clear" w:color="auto" w:fill="BFBFBF" w:themeFill="background1" w:themeFillShade="BF"/>
          </w:tcPr>
          <w:p w:rsidR="00564E35" w:rsidRPr="007129AA" w:rsidRDefault="006A1C29" w:rsidP="00B91900">
            <w:pPr>
              <w:pStyle w:val="TabelleLinks8PT"/>
              <w:rPr>
                <w:sz w:val="20"/>
              </w:rPr>
            </w:pPr>
            <w:r w:rsidRPr="007129AA">
              <w:rPr>
                <w:sz w:val="20"/>
              </w:rPr>
              <w:t>Welche Themen in Bezug auf hygienisches Arbeiten in der Küche sind Ihnen besonders wichtig. Nennen Sie zwei Themenbereiche und begründen Sie Ihre Auswahl.</w:t>
            </w:r>
          </w:p>
        </w:tc>
        <w:tc>
          <w:tcPr>
            <w:tcW w:w="686" w:type="dxa"/>
            <w:tcBorders>
              <w:top w:val="single" w:sz="4" w:space="0" w:color="auto"/>
              <w:bottom w:val="single" w:sz="4" w:space="0" w:color="auto"/>
            </w:tcBorders>
            <w:shd w:val="clear" w:color="auto" w:fill="auto"/>
          </w:tcPr>
          <w:p w:rsidR="00564E35" w:rsidRPr="007129AA" w:rsidRDefault="00564E35" w:rsidP="00B91900">
            <w:pPr>
              <w:pStyle w:val="Tabellezentriert"/>
              <w:rPr>
                <w:sz w:val="20"/>
              </w:rPr>
            </w:pPr>
          </w:p>
        </w:tc>
        <w:tc>
          <w:tcPr>
            <w:tcW w:w="700" w:type="dxa"/>
            <w:tcBorders>
              <w:top w:val="single" w:sz="4" w:space="0" w:color="auto"/>
              <w:bottom w:val="single" w:sz="4" w:space="0" w:color="auto"/>
            </w:tcBorders>
          </w:tcPr>
          <w:p w:rsidR="00564E35" w:rsidRPr="007129AA" w:rsidRDefault="00564E35" w:rsidP="00B91900">
            <w:pPr>
              <w:pStyle w:val="Tabellezentriert"/>
              <w:rPr>
                <w:sz w:val="20"/>
              </w:rPr>
            </w:pPr>
          </w:p>
        </w:tc>
        <w:tc>
          <w:tcPr>
            <w:tcW w:w="756" w:type="dxa"/>
            <w:tcBorders>
              <w:top w:val="single" w:sz="4" w:space="0" w:color="auto"/>
              <w:bottom w:val="single" w:sz="4" w:space="0" w:color="auto"/>
            </w:tcBorders>
            <w:shd w:val="clear" w:color="auto" w:fill="BFBFBF" w:themeFill="background1" w:themeFillShade="BF"/>
          </w:tcPr>
          <w:p w:rsidR="00564E35" w:rsidRPr="007129AA" w:rsidRDefault="000B69B5" w:rsidP="00B91900">
            <w:pPr>
              <w:pStyle w:val="Tabellezentriert"/>
              <w:rPr>
                <w:sz w:val="20"/>
              </w:rPr>
            </w:pPr>
            <w:r w:rsidRPr="007129AA">
              <w:rPr>
                <w:sz w:val="20"/>
              </w:rPr>
              <w:t>2</w:t>
            </w:r>
          </w:p>
        </w:tc>
      </w:tr>
    </w:tbl>
    <w:p w:rsidR="00014886" w:rsidRDefault="00014886" w:rsidP="00014886"/>
    <w:tbl>
      <w:tblPr>
        <w:tblStyle w:val="Tabellenraster"/>
        <w:tblW w:w="4124" w:type="dxa"/>
        <w:tblInd w:w="108" w:type="dxa"/>
        <w:tblLayout w:type="fixed"/>
        <w:tblLook w:val="04A0" w:firstRow="1" w:lastRow="0" w:firstColumn="1" w:lastColumn="0" w:noHBand="0" w:noVBand="1"/>
      </w:tblPr>
      <w:tblGrid>
        <w:gridCol w:w="1884"/>
        <w:gridCol w:w="784"/>
        <w:gridCol w:w="700"/>
        <w:gridCol w:w="756"/>
      </w:tblGrid>
      <w:tr w:rsidR="00F252AC" w:rsidTr="00B91900">
        <w:tc>
          <w:tcPr>
            <w:tcW w:w="1884" w:type="dxa"/>
            <w:tcBorders>
              <w:top w:val="nil"/>
              <w:left w:val="nil"/>
              <w:bottom w:val="nil"/>
              <w:right w:val="single" w:sz="4" w:space="0" w:color="auto"/>
            </w:tcBorders>
          </w:tcPr>
          <w:p w:rsidR="00F252AC" w:rsidRPr="004D4D3E" w:rsidRDefault="00F252AC" w:rsidP="00B91900">
            <w:pPr>
              <w:pStyle w:val="TabelleRechtsbndig"/>
            </w:pPr>
            <w:r w:rsidRPr="004D4D3E">
              <w:t>Gesamtsumme ∑</w:t>
            </w:r>
          </w:p>
        </w:tc>
        <w:tc>
          <w:tcPr>
            <w:tcW w:w="784" w:type="dxa"/>
            <w:tcBorders>
              <w:left w:val="single" w:sz="4" w:space="0" w:color="auto"/>
              <w:bottom w:val="single" w:sz="4" w:space="0" w:color="auto"/>
            </w:tcBorders>
            <w:shd w:val="clear" w:color="auto" w:fill="F2F2F2" w:themeFill="background1" w:themeFillShade="F2"/>
          </w:tcPr>
          <w:p w:rsidR="00F252AC" w:rsidRPr="00E258F7" w:rsidRDefault="00F252AC" w:rsidP="005E4648">
            <w:pPr>
              <w:spacing w:line="220" w:lineRule="exact"/>
              <w:jc w:val="center"/>
              <w:rPr>
                <w:rFonts w:eastAsia="Times New Roman" w:cs="Times New Roman"/>
                <w:color w:val="000000"/>
                <w:sz w:val="18"/>
              </w:rPr>
            </w:pPr>
            <w:r>
              <w:rPr>
                <w:rFonts w:eastAsia="Times New Roman" w:cs="Times New Roman"/>
                <w:color w:val="000000"/>
                <w:sz w:val="18"/>
              </w:rPr>
              <w:t>20</w:t>
            </w:r>
          </w:p>
        </w:tc>
        <w:tc>
          <w:tcPr>
            <w:tcW w:w="700" w:type="dxa"/>
            <w:tcBorders>
              <w:bottom w:val="single" w:sz="4" w:space="0" w:color="auto"/>
            </w:tcBorders>
            <w:shd w:val="clear" w:color="auto" w:fill="D9D9D9" w:themeFill="background1" w:themeFillShade="D9"/>
          </w:tcPr>
          <w:p w:rsidR="00F252AC" w:rsidRPr="00E258F7" w:rsidRDefault="00F252AC" w:rsidP="005E4648">
            <w:pPr>
              <w:spacing w:line="220" w:lineRule="exact"/>
              <w:jc w:val="center"/>
              <w:rPr>
                <w:rFonts w:eastAsia="Times New Roman" w:cs="Times New Roman"/>
                <w:color w:val="000000"/>
                <w:sz w:val="18"/>
              </w:rPr>
            </w:pPr>
            <w:r>
              <w:rPr>
                <w:rFonts w:eastAsia="Times New Roman" w:cs="Times New Roman"/>
                <w:color w:val="000000"/>
                <w:sz w:val="18"/>
              </w:rPr>
              <w:t>35</w:t>
            </w:r>
          </w:p>
        </w:tc>
        <w:tc>
          <w:tcPr>
            <w:tcW w:w="756" w:type="dxa"/>
            <w:tcBorders>
              <w:bottom w:val="single" w:sz="4" w:space="0" w:color="auto"/>
            </w:tcBorders>
            <w:shd w:val="clear" w:color="auto" w:fill="BFBFBF" w:themeFill="background1" w:themeFillShade="BF"/>
          </w:tcPr>
          <w:p w:rsidR="00F252AC" w:rsidRPr="00E258F7" w:rsidRDefault="00F252AC" w:rsidP="005E4648">
            <w:pPr>
              <w:spacing w:line="220" w:lineRule="exact"/>
              <w:jc w:val="center"/>
              <w:rPr>
                <w:rFonts w:eastAsia="Times New Roman" w:cs="Times New Roman"/>
                <w:color w:val="000000"/>
                <w:sz w:val="18"/>
              </w:rPr>
            </w:pPr>
            <w:r>
              <w:rPr>
                <w:rFonts w:eastAsia="Times New Roman" w:cs="Times New Roman"/>
                <w:color w:val="000000"/>
                <w:sz w:val="18"/>
              </w:rPr>
              <w:t>50</w:t>
            </w:r>
          </w:p>
        </w:tc>
      </w:tr>
      <w:tr w:rsidR="00014886" w:rsidTr="00B91900">
        <w:tc>
          <w:tcPr>
            <w:tcW w:w="1884" w:type="dxa"/>
            <w:tcBorders>
              <w:top w:val="nil"/>
              <w:left w:val="nil"/>
              <w:bottom w:val="single" w:sz="4" w:space="0" w:color="auto"/>
              <w:right w:val="single" w:sz="4" w:space="0" w:color="auto"/>
            </w:tcBorders>
          </w:tcPr>
          <w:p w:rsidR="00014886" w:rsidRPr="00973B32" w:rsidRDefault="00014886" w:rsidP="00B91900">
            <w:pPr>
              <w:pStyle w:val="TabelleRechtsbndig"/>
            </w:pPr>
            <w:r w:rsidRPr="004D4D3E">
              <w:t>davon erreicht</w:t>
            </w:r>
          </w:p>
        </w:tc>
        <w:tc>
          <w:tcPr>
            <w:tcW w:w="784" w:type="dxa"/>
            <w:tcBorders>
              <w:left w:val="single" w:sz="4" w:space="0" w:color="auto"/>
              <w:bottom w:val="single" w:sz="4" w:space="0" w:color="auto"/>
            </w:tcBorders>
            <w:shd w:val="clear" w:color="auto" w:fill="F2F2F2" w:themeFill="background1" w:themeFillShade="F2"/>
          </w:tcPr>
          <w:p w:rsidR="00014886" w:rsidRDefault="00014886" w:rsidP="00B91900">
            <w:pPr>
              <w:pStyle w:val="Tabellezentriert"/>
            </w:pPr>
          </w:p>
        </w:tc>
        <w:tc>
          <w:tcPr>
            <w:tcW w:w="700" w:type="dxa"/>
            <w:tcBorders>
              <w:bottom w:val="single" w:sz="4" w:space="0" w:color="auto"/>
            </w:tcBorders>
            <w:shd w:val="clear" w:color="auto" w:fill="D9D9D9" w:themeFill="background1" w:themeFillShade="D9"/>
          </w:tcPr>
          <w:p w:rsidR="00014886" w:rsidRPr="00795F4E" w:rsidRDefault="00014886" w:rsidP="00B91900">
            <w:pPr>
              <w:pStyle w:val="Tabellezentriert"/>
            </w:pPr>
          </w:p>
        </w:tc>
        <w:tc>
          <w:tcPr>
            <w:tcW w:w="756" w:type="dxa"/>
            <w:tcBorders>
              <w:bottom w:val="single" w:sz="4" w:space="0" w:color="auto"/>
            </w:tcBorders>
            <w:shd w:val="clear" w:color="auto" w:fill="BFBFBF" w:themeFill="background1" w:themeFillShade="BF"/>
          </w:tcPr>
          <w:p w:rsidR="00014886" w:rsidRPr="00795F4E" w:rsidRDefault="00014886" w:rsidP="00B91900">
            <w:pPr>
              <w:pStyle w:val="Tabellezentriert"/>
            </w:pPr>
          </w:p>
        </w:tc>
      </w:tr>
      <w:tr w:rsidR="00014886" w:rsidTr="00B91900">
        <w:tc>
          <w:tcPr>
            <w:tcW w:w="1884" w:type="dxa"/>
            <w:tcBorders>
              <w:top w:val="single" w:sz="4" w:space="0" w:color="auto"/>
              <w:left w:val="nil"/>
              <w:bottom w:val="nil"/>
              <w:right w:val="single" w:sz="4" w:space="0" w:color="auto"/>
            </w:tcBorders>
            <w:vAlign w:val="center"/>
          </w:tcPr>
          <w:p w:rsidR="00014886" w:rsidRPr="004D4D3E" w:rsidRDefault="00014886" w:rsidP="00B91900">
            <w:pPr>
              <w:pStyle w:val="TabelleRechtsbndig"/>
            </w:pPr>
            <w:r w:rsidRPr="004D4D3E">
              <w:rPr>
                <w:rStyle w:val="Fett"/>
              </w:rPr>
              <w:t>Note</w:t>
            </w:r>
          </w:p>
        </w:tc>
        <w:tc>
          <w:tcPr>
            <w:tcW w:w="784" w:type="dxa"/>
            <w:tcBorders>
              <w:top w:val="single" w:sz="4" w:space="0" w:color="auto"/>
              <w:left w:val="single" w:sz="4" w:space="0" w:color="auto"/>
              <w:bottom w:val="single" w:sz="4" w:space="0" w:color="auto"/>
            </w:tcBorders>
            <w:shd w:val="clear" w:color="auto" w:fill="F2F2F2" w:themeFill="background1" w:themeFillShade="F2"/>
          </w:tcPr>
          <w:p w:rsidR="00014886" w:rsidRDefault="00014886" w:rsidP="00B91900">
            <w:pPr>
              <w:pStyle w:val="Tabellezentriert"/>
            </w:pPr>
          </w:p>
          <w:p w:rsidR="00014886" w:rsidRDefault="00014886" w:rsidP="00B91900">
            <w:pPr>
              <w:pStyle w:val="Tabellezentriert"/>
            </w:pPr>
          </w:p>
        </w:tc>
        <w:tc>
          <w:tcPr>
            <w:tcW w:w="700" w:type="dxa"/>
            <w:tcBorders>
              <w:top w:val="single" w:sz="4" w:space="0" w:color="auto"/>
              <w:bottom w:val="single" w:sz="4" w:space="0" w:color="auto"/>
            </w:tcBorders>
            <w:shd w:val="clear" w:color="auto" w:fill="D9D9D9" w:themeFill="background1" w:themeFillShade="D9"/>
          </w:tcPr>
          <w:p w:rsidR="00014886" w:rsidRPr="00795F4E" w:rsidRDefault="00014886" w:rsidP="00B91900">
            <w:pPr>
              <w:pStyle w:val="Tabellezentriert"/>
            </w:pPr>
          </w:p>
        </w:tc>
        <w:tc>
          <w:tcPr>
            <w:tcW w:w="756" w:type="dxa"/>
            <w:tcBorders>
              <w:top w:val="single" w:sz="4" w:space="0" w:color="auto"/>
              <w:bottom w:val="single" w:sz="4" w:space="0" w:color="auto"/>
            </w:tcBorders>
            <w:shd w:val="clear" w:color="auto" w:fill="BFBFBF" w:themeFill="background1" w:themeFillShade="BF"/>
          </w:tcPr>
          <w:p w:rsidR="00014886" w:rsidRPr="00795F4E" w:rsidRDefault="00014886" w:rsidP="00B91900">
            <w:pPr>
              <w:pStyle w:val="Tabellezentriert"/>
            </w:pPr>
          </w:p>
        </w:tc>
      </w:tr>
      <w:tr w:rsidR="00014886" w:rsidRPr="00992633" w:rsidTr="00B91900">
        <w:tc>
          <w:tcPr>
            <w:tcW w:w="1884" w:type="dxa"/>
            <w:tcBorders>
              <w:top w:val="nil"/>
              <w:left w:val="nil"/>
              <w:bottom w:val="nil"/>
              <w:right w:val="single" w:sz="4" w:space="0" w:color="auto"/>
            </w:tcBorders>
            <w:shd w:val="clear" w:color="auto" w:fill="auto"/>
            <w:vAlign w:val="center"/>
          </w:tcPr>
          <w:p w:rsidR="00014886" w:rsidRPr="005759A5" w:rsidRDefault="00014886" w:rsidP="00B91900">
            <w:pPr>
              <w:pStyle w:val="TabelleRechtsbndig"/>
              <w:spacing w:line="240" w:lineRule="atLeast"/>
              <w:rPr>
                <w:rStyle w:val="Fett"/>
              </w:rPr>
            </w:pPr>
            <w:r w:rsidRPr="005759A5">
              <w:rPr>
                <w:rStyle w:val="Fett"/>
                <w:noProof/>
              </w:rPr>
              <w:drawing>
                <wp:inline distT="0" distB="0" distL="0" distR="0" wp14:anchorId="1F8126EB" wp14:editId="38BED997">
                  <wp:extent cx="263662" cy="263662"/>
                  <wp:effectExtent l="0" t="0" r="3175" b="3175"/>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Smiley_zufrieden_sw.emf"/>
                          <pic:cNvPicPr/>
                        </pic:nvPicPr>
                        <pic:blipFill>
                          <a:blip r:embed="rId84">
                            <a:extLst>
                              <a:ext uri="{28A0092B-C50C-407E-A947-70E740481C1C}">
                                <a14:useLocalDpi xmlns:a14="http://schemas.microsoft.com/office/drawing/2010/main" val="0"/>
                              </a:ext>
                            </a:extLst>
                          </a:blip>
                          <a:stretch>
                            <a:fillRect/>
                          </a:stretch>
                        </pic:blipFill>
                        <pic:spPr>
                          <a:xfrm>
                            <a:off x="0" y="0"/>
                            <a:ext cx="264377" cy="264377"/>
                          </a:xfrm>
                          <a:prstGeom prst="rect">
                            <a:avLst/>
                          </a:prstGeom>
                        </pic:spPr>
                      </pic:pic>
                    </a:graphicData>
                  </a:graphic>
                </wp:inline>
              </w:drawing>
            </w:r>
            <w:r w:rsidRPr="005759A5">
              <w:rPr>
                <w:rStyle w:val="Fett"/>
              </w:rPr>
              <w:t xml:space="preserve">Viel Erfolg! </w:t>
            </w:r>
          </w:p>
        </w:tc>
        <w:tc>
          <w:tcPr>
            <w:tcW w:w="784" w:type="dxa"/>
            <w:tcBorders>
              <w:top w:val="single" w:sz="4" w:space="0" w:color="auto"/>
              <w:left w:val="single" w:sz="4" w:space="0" w:color="auto"/>
              <w:bottom w:val="single" w:sz="4" w:space="0" w:color="auto"/>
            </w:tcBorders>
            <w:shd w:val="clear" w:color="auto" w:fill="F2F2F2" w:themeFill="background1" w:themeFillShade="F2"/>
            <w:vAlign w:val="center"/>
          </w:tcPr>
          <w:p w:rsidR="00014886" w:rsidRPr="00992633" w:rsidRDefault="00014886" w:rsidP="00B91900">
            <w:pPr>
              <w:pStyle w:val="Tabellezentriert"/>
              <w:spacing w:line="240" w:lineRule="atLeast"/>
            </w:pPr>
            <w:r w:rsidRPr="00992633">
              <w:rPr>
                <w:noProof/>
              </w:rPr>
              <w:drawing>
                <wp:inline distT="0" distB="0" distL="0" distR="0" wp14:anchorId="0CAE55FE" wp14:editId="1725A67A">
                  <wp:extent cx="294640" cy="287655"/>
                  <wp:effectExtent l="0" t="0" r="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LernzielA_sw.emf"/>
                          <pic:cNvPicPr/>
                        </pic:nvPicPr>
                        <pic:blipFill>
                          <a:blip r:embed="rId81">
                            <a:extLst>
                              <a:ext uri="{28A0092B-C50C-407E-A947-70E740481C1C}">
                                <a14:useLocalDpi xmlns:a14="http://schemas.microsoft.com/office/drawing/2010/main" val="0"/>
                              </a:ext>
                            </a:extLst>
                          </a:blip>
                          <a:stretch>
                            <a:fillRect/>
                          </a:stretch>
                        </pic:blipFill>
                        <pic:spPr>
                          <a:xfrm>
                            <a:off x="0" y="0"/>
                            <a:ext cx="294640" cy="287655"/>
                          </a:xfrm>
                          <a:prstGeom prst="rect">
                            <a:avLst/>
                          </a:prstGeom>
                        </pic:spPr>
                      </pic:pic>
                    </a:graphicData>
                  </a:graphic>
                </wp:inline>
              </w:drawing>
            </w:r>
          </w:p>
        </w:tc>
        <w:tc>
          <w:tcPr>
            <w:tcW w:w="700" w:type="dxa"/>
            <w:tcBorders>
              <w:top w:val="single" w:sz="4" w:space="0" w:color="auto"/>
              <w:bottom w:val="single" w:sz="4" w:space="0" w:color="auto"/>
            </w:tcBorders>
            <w:shd w:val="clear" w:color="auto" w:fill="D9D9D9" w:themeFill="background1" w:themeFillShade="D9"/>
            <w:vAlign w:val="center"/>
          </w:tcPr>
          <w:p w:rsidR="00014886" w:rsidRPr="00992633" w:rsidRDefault="00014886" w:rsidP="00B91900">
            <w:pPr>
              <w:pStyle w:val="Tabellezentriert"/>
              <w:spacing w:line="240" w:lineRule="atLeast"/>
            </w:pPr>
            <w:r w:rsidRPr="00992633">
              <w:rPr>
                <w:noProof/>
              </w:rPr>
              <w:drawing>
                <wp:inline distT="0" distB="0" distL="0" distR="0" wp14:anchorId="1A704873" wp14:editId="60982B1B">
                  <wp:extent cx="295910" cy="287655"/>
                  <wp:effectExtent l="0" t="0" r="889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LernzielB_sw.emf"/>
                          <pic:cNvPicPr/>
                        </pic:nvPicPr>
                        <pic:blipFill>
                          <a:blip r:embed="rId82">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c>
          <w:tcPr>
            <w:tcW w:w="756" w:type="dxa"/>
            <w:tcBorders>
              <w:top w:val="single" w:sz="4" w:space="0" w:color="auto"/>
              <w:bottom w:val="single" w:sz="4" w:space="0" w:color="auto"/>
            </w:tcBorders>
            <w:shd w:val="clear" w:color="auto" w:fill="BFBFBF" w:themeFill="background1" w:themeFillShade="BF"/>
            <w:vAlign w:val="center"/>
          </w:tcPr>
          <w:p w:rsidR="00014886" w:rsidRPr="00992633" w:rsidRDefault="00014886" w:rsidP="00B91900">
            <w:pPr>
              <w:pStyle w:val="Tabellezentriert"/>
              <w:spacing w:line="240" w:lineRule="atLeast"/>
            </w:pPr>
            <w:r w:rsidRPr="00992633">
              <w:rPr>
                <w:noProof/>
              </w:rPr>
              <w:drawing>
                <wp:inline distT="0" distB="0" distL="0" distR="0" wp14:anchorId="48BAA803" wp14:editId="3BCC68EF">
                  <wp:extent cx="295910" cy="287655"/>
                  <wp:effectExtent l="0" t="0" r="8890"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LernzielC_sw).emf"/>
                          <pic:cNvPicPr/>
                        </pic:nvPicPr>
                        <pic:blipFill>
                          <a:blip r:embed="rId83">
                            <a:extLst>
                              <a:ext uri="{28A0092B-C50C-407E-A947-70E740481C1C}">
                                <a14:useLocalDpi xmlns:a14="http://schemas.microsoft.com/office/drawing/2010/main" val="0"/>
                              </a:ext>
                            </a:extLst>
                          </a:blip>
                          <a:stretch>
                            <a:fillRect/>
                          </a:stretch>
                        </pic:blipFill>
                        <pic:spPr>
                          <a:xfrm>
                            <a:off x="0" y="0"/>
                            <a:ext cx="295910" cy="287655"/>
                          </a:xfrm>
                          <a:prstGeom prst="rect">
                            <a:avLst/>
                          </a:prstGeom>
                        </pic:spPr>
                      </pic:pic>
                    </a:graphicData>
                  </a:graphic>
                </wp:inline>
              </w:drawing>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4230"/>
        <w:gridCol w:w="188"/>
        <w:gridCol w:w="2103"/>
      </w:tblGrid>
      <w:tr w:rsidR="006A01EC" w:rsidRPr="00B51DE9" w:rsidTr="002C6DD4">
        <w:trPr>
          <w:trHeight w:val="523"/>
        </w:trPr>
        <w:tc>
          <w:tcPr>
            <w:tcW w:w="3118" w:type="dxa"/>
            <w:tcBorders>
              <w:left w:val="single" w:sz="4" w:space="0" w:color="auto"/>
              <w:bottom w:val="single" w:sz="4" w:space="0" w:color="auto"/>
              <w:right w:val="single" w:sz="4" w:space="0" w:color="auto"/>
            </w:tcBorders>
            <w:shd w:val="clear" w:color="auto" w:fill="D9D9D9"/>
            <w:hideMark/>
          </w:tcPr>
          <w:p w:rsidR="006A01EC" w:rsidRDefault="006A01EC" w:rsidP="002C6DD4">
            <w:pPr>
              <w:pStyle w:val="Tabelle6pt"/>
              <w:rPr>
                <w:color w:val="000000"/>
              </w:rPr>
            </w:pPr>
            <w:r>
              <w:lastRenderedPageBreak/>
              <w:br w:type="page"/>
            </w:r>
            <w:r>
              <w:br w:type="page"/>
              <w:t>Lernfeld</w:t>
            </w:r>
          </w:p>
          <w:p w:rsidR="006A01EC" w:rsidRDefault="006A01EC" w:rsidP="002C6DD4">
            <w:pPr>
              <w:pStyle w:val="TabelleKopflinks"/>
            </w:pPr>
            <w:r>
              <w:t>LF 2</w:t>
            </w:r>
          </w:p>
        </w:tc>
        <w:tc>
          <w:tcPr>
            <w:tcW w:w="4230" w:type="dxa"/>
            <w:tcBorders>
              <w:left w:val="single" w:sz="4" w:space="0" w:color="auto"/>
              <w:bottom w:val="single" w:sz="4" w:space="0" w:color="auto"/>
              <w:right w:val="single" w:sz="4" w:space="0" w:color="auto"/>
            </w:tcBorders>
            <w:shd w:val="clear" w:color="auto" w:fill="D9D9D9"/>
            <w:hideMark/>
          </w:tcPr>
          <w:p w:rsidR="006A01EC" w:rsidRDefault="006A01EC" w:rsidP="002C6DD4">
            <w:pPr>
              <w:pStyle w:val="Tabelle6pt"/>
              <w:rPr>
                <w:color w:val="000000"/>
              </w:rPr>
            </w:pPr>
            <w:r>
              <w:t>Titel</w:t>
            </w:r>
          </w:p>
          <w:p w:rsidR="006A01EC" w:rsidRDefault="006A01EC" w:rsidP="002C6DD4">
            <w:pPr>
              <w:pStyle w:val="TabelleKopflinks"/>
            </w:pPr>
            <w:r w:rsidRPr="002408C7">
              <w:t>Gesund genießen in der Chill Out Lounge</w:t>
            </w:r>
            <w:r>
              <w:t xml:space="preserve"> </w:t>
            </w:r>
            <w:r w:rsidR="00FF2201">
              <w:t>–</w:t>
            </w:r>
          </w:p>
          <w:p w:rsidR="006A01EC" w:rsidRDefault="006A01EC" w:rsidP="002C6DD4">
            <w:pPr>
              <w:pStyle w:val="TabelleKopflinks"/>
            </w:pPr>
            <w:r>
              <w:t>Netzwerkkarten</w:t>
            </w:r>
          </w:p>
        </w:tc>
        <w:tc>
          <w:tcPr>
            <w:tcW w:w="188" w:type="dxa"/>
            <w:vMerge w:val="restart"/>
            <w:tcBorders>
              <w:top w:val="nil"/>
              <w:left w:val="single" w:sz="4" w:space="0" w:color="auto"/>
              <w:bottom w:val="nil"/>
              <w:right w:val="single" w:sz="4" w:space="0" w:color="auto"/>
            </w:tcBorders>
            <w:shd w:val="clear" w:color="auto" w:fill="FFFFFF"/>
          </w:tcPr>
          <w:p w:rsidR="006A01EC" w:rsidRPr="004B658C" w:rsidRDefault="006A01EC" w:rsidP="002C6DD4"/>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A01EC" w:rsidRDefault="006A01EC" w:rsidP="002C6DD4">
            <w:pPr>
              <w:pStyle w:val="Textkrpermitte"/>
              <w:rPr>
                <w:rStyle w:val="Fett"/>
              </w:rPr>
            </w:pPr>
            <w:r w:rsidRPr="0048120E">
              <w:rPr>
                <w:rStyle w:val="Fett"/>
              </w:rPr>
              <w:t xml:space="preserve">Ernährung und </w:t>
            </w:r>
          </w:p>
          <w:p w:rsidR="006A01EC" w:rsidRPr="0048120E" w:rsidRDefault="006A01EC" w:rsidP="002C6DD4">
            <w:pPr>
              <w:pStyle w:val="Textkrpermitte"/>
              <w:rPr>
                <w:rStyle w:val="Fett"/>
              </w:rPr>
            </w:pPr>
            <w:r w:rsidRPr="0048120E">
              <w:rPr>
                <w:rStyle w:val="Fett"/>
              </w:rPr>
              <w:t>Gastronomie</w:t>
            </w:r>
          </w:p>
          <w:p w:rsidR="006A01EC" w:rsidRPr="00FF570A" w:rsidRDefault="006A01EC" w:rsidP="002C6DD4">
            <w:pPr>
              <w:pStyle w:val="TabelleKopfmitte"/>
              <w:rPr>
                <w:rFonts w:eastAsia="Calibri"/>
                <w:b w:val="0"/>
              </w:rPr>
            </w:pPr>
            <w:r w:rsidRPr="00FF570A">
              <w:rPr>
                <w:rStyle w:val="Fett"/>
                <w:b/>
              </w:rPr>
              <w:t>EG2.01</w:t>
            </w:r>
          </w:p>
        </w:tc>
      </w:tr>
      <w:tr w:rsidR="006A01EC" w:rsidRPr="00B51DE9" w:rsidTr="002C6DD4">
        <w:tc>
          <w:tcPr>
            <w:tcW w:w="7348" w:type="dxa"/>
            <w:gridSpan w:val="2"/>
            <w:tcBorders>
              <w:left w:val="single" w:sz="4" w:space="0" w:color="auto"/>
              <w:bottom w:val="single" w:sz="4" w:space="0" w:color="auto"/>
              <w:right w:val="single" w:sz="4" w:space="0" w:color="auto"/>
            </w:tcBorders>
            <w:hideMark/>
          </w:tcPr>
          <w:p w:rsidR="006A01EC" w:rsidRPr="004B658C" w:rsidRDefault="00BF4840" w:rsidP="002C6DD4">
            <w:pPr>
              <w:pStyle w:val="Tabelle6pt"/>
            </w:pPr>
            <w:r w:rsidRPr="00BF4840">
              <w:rPr>
                <w:rStyle w:val="Fett"/>
                <w:rFonts w:ascii="Source Sans Pro Light" w:eastAsia="Times New Roman" w:hAnsi="Source Sans Pro Light" w:cs="Times New Roman"/>
                <w:noProof/>
                <w:sz w:val="24"/>
                <w:lang w:eastAsia="de-DE"/>
              </w:rPr>
              <w:drawing>
                <wp:anchor distT="0" distB="0" distL="114300" distR="114300" simplePos="0" relativeHeight="252557312" behindDoc="0" locked="0" layoutInCell="0" allowOverlap="1" wp14:anchorId="78706C38" wp14:editId="0BF4A7F8">
                  <wp:simplePos x="0" y="0"/>
                  <wp:positionH relativeFrom="rightMargin">
                    <wp:posOffset>-428625</wp:posOffset>
                  </wp:positionH>
                  <wp:positionV relativeFrom="paragraph">
                    <wp:posOffset>340360</wp:posOffset>
                  </wp:positionV>
                  <wp:extent cx="348615" cy="320040"/>
                  <wp:effectExtent l="0" t="0" r="0" b="3810"/>
                  <wp:wrapNone/>
                  <wp:docPr id="47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840">
              <w:rPr>
                <w:rStyle w:val="Fett"/>
                <w:rFonts w:ascii="Source Sans Pro Light" w:eastAsia="Times New Roman" w:hAnsi="Source Sans Pro Light" w:cs="Times New Roman"/>
                <w:noProof/>
                <w:sz w:val="24"/>
                <w:lang w:eastAsia="de-DE"/>
              </w:rPr>
              <w:drawing>
                <wp:anchor distT="0" distB="0" distL="114300" distR="114300" simplePos="0" relativeHeight="252556288" behindDoc="0" locked="0" layoutInCell="0" allowOverlap="1" wp14:anchorId="43DC7FBA" wp14:editId="7D1CE9F8">
                  <wp:simplePos x="0" y="0"/>
                  <wp:positionH relativeFrom="rightMargin">
                    <wp:posOffset>-778510</wp:posOffset>
                  </wp:positionH>
                  <wp:positionV relativeFrom="paragraph">
                    <wp:posOffset>340360</wp:posOffset>
                  </wp:positionV>
                  <wp:extent cx="349885" cy="320675"/>
                  <wp:effectExtent l="0" t="0" r="0" b="3175"/>
                  <wp:wrapNone/>
                  <wp:docPr id="5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840">
              <w:rPr>
                <w:rStyle w:val="Fett"/>
                <w:rFonts w:ascii="Source Sans Pro Light" w:eastAsia="Times New Roman" w:hAnsi="Source Sans Pro Light" w:cs="Times New Roman"/>
                <w:noProof/>
                <w:sz w:val="24"/>
                <w:lang w:eastAsia="de-DE"/>
              </w:rPr>
              <w:drawing>
                <wp:anchor distT="0" distB="0" distL="114300" distR="114300" simplePos="0" relativeHeight="252555264" behindDoc="0" locked="0" layoutInCell="0" allowOverlap="1" wp14:anchorId="5948C268" wp14:editId="5756FE99">
                  <wp:simplePos x="0" y="0"/>
                  <wp:positionH relativeFrom="rightMargin">
                    <wp:posOffset>-1128395</wp:posOffset>
                  </wp:positionH>
                  <wp:positionV relativeFrom="paragraph">
                    <wp:posOffset>340360</wp:posOffset>
                  </wp:positionV>
                  <wp:extent cx="349885" cy="320675"/>
                  <wp:effectExtent l="0" t="0" r="0" b="3175"/>
                  <wp:wrapNone/>
                  <wp:docPr id="5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1EC">
              <w:t>Kompetenzbereiche:</w:t>
            </w:r>
          </w:p>
          <w:p w:rsidR="006A01EC" w:rsidRDefault="006A01EC" w:rsidP="006A01EC">
            <w:pPr>
              <w:pStyle w:val="Kopf8ptafz"/>
            </w:pPr>
            <w:r w:rsidRPr="00FF570A">
              <w:rPr>
                <w:rStyle w:val="Hervorhebung"/>
              </w:rPr>
              <w:t xml:space="preserve">Ich kann </w:t>
            </w:r>
            <w:r>
              <w:rPr>
                <w:rStyle w:val="Hervorhebung"/>
              </w:rPr>
              <w:t>mit der Gruppe ein Netzwerk legen und mein Wissen zum Projekt reflektieren.</w:t>
            </w:r>
          </w:p>
        </w:tc>
        <w:tc>
          <w:tcPr>
            <w:tcW w:w="188" w:type="dxa"/>
            <w:vMerge/>
            <w:tcBorders>
              <w:left w:val="single" w:sz="4" w:space="0" w:color="auto"/>
              <w:bottom w:val="nil"/>
              <w:right w:val="nil"/>
            </w:tcBorders>
            <w:vAlign w:val="center"/>
            <w:hideMark/>
          </w:tcPr>
          <w:p w:rsidR="006A01EC" w:rsidRDefault="006A01EC" w:rsidP="002C6DD4">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A01EC" w:rsidRPr="00B51DE9" w:rsidTr="002C6DD4">
              <w:trPr>
                <w:trHeight w:val="284"/>
              </w:trPr>
              <w:tc>
                <w:tcPr>
                  <w:tcW w:w="2090" w:type="dxa"/>
                  <w:shd w:val="clear" w:color="auto" w:fill="D9D9D9" w:themeFill="background1" w:themeFillShade="D9"/>
                </w:tcPr>
                <w:p w:rsidR="006A01EC" w:rsidRPr="00B51DE9" w:rsidRDefault="006A01EC" w:rsidP="002C6DD4">
                  <w:pPr>
                    <w:pStyle w:val="TabelleKopfmitte"/>
                  </w:pPr>
                  <w:r w:rsidRPr="00B51DE9">
                    <w:t>LernPROJEKT</w:t>
                  </w:r>
                </w:p>
              </w:tc>
            </w:tr>
            <w:tr w:rsidR="006A01EC" w:rsidRPr="00B51DE9" w:rsidTr="002C6DD4">
              <w:trPr>
                <w:trHeight w:val="284"/>
              </w:trPr>
              <w:tc>
                <w:tcPr>
                  <w:tcW w:w="2090" w:type="dxa"/>
                  <w:tcBorders>
                    <w:bottom w:val="single" w:sz="4" w:space="0" w:color="auto"/>
                  </w:tcBorders>
                </w:tcPr>
                <w:p w:rsidR="006A01EC" w:rsidRPr="00B51DE9" w:rsidRDefault="006A01EC" w:rsidP="002C6DD4">
                  <w:pPr>
                    <w:pStyle w:val="Textkrpermitte"/>
                  </w:pPr>
                  <w:r w:rsidRPr="00B51DE9">
                    <w:t>LernTHEMA</w:t>
                  </w:r>
                </w:p>
              </w:tc>
            </w:tr>
            <w:tr w:rsidR="006A01EC" w:rsidRPr="00B51DE9" w:rsidTr="002C6DD4">
              <w:trPr>
                <w:trHeight w:val="284"/>
              </w:trPr>
              <w:tc>
                <w:tcPr>
                  <w:tcW w:w="2090" w:type="dxa"/>
                  <w:tcBorders>
                    <w:bottom w:val="nil"/>
                  </w:tcBorders>
                </w:tcPr>
                <w:p w:rsidR="006A01EC" w:rsidRPr="00B51DE9" w:rsidRDefault="006A01EC" w:rsidP="002C6DD4">
                  <w:pPr>
                    <w:pStyle w:val="Textkrpermitte"/>
                  </w:pPr>
                  <w:r w:rsidRPr="00B51DE9">
                    <w:t>LernSCHRITT</w:t>
                  </w:r>
                </w:p>
              </w:tc>
            </w:tr>
          </w:tbl>
          <w:p w:rsidR="006A01EC" w:rsidRPr="00B51DE9" w:rsidRDefault="006A01EC" w:rsidP="002C6DD4"/>
        </w:tc>
      </w:tr>
    </w:tbl>
    <w:p w:rsidR="00BF4840" w:rsidRDefault="00BF4840" w:rsidP="006A01EC">
      <w:pPr>
        <w:spacing w:line="240" w:lineRule="exact"/>
        <w:rPr>
          <w:rStyle w:val="Fett"/>
          <w:rFonts w:ascii="Source Sans Pro Light" w:eastAsia="Times New Roman" w:hAnsi="Source Sans Pro Light" w:cs="Times New Roman"/>
          <w:lang w:eastAsia="de-DE"/>
        </w:rPr>
      </w:pPr>
    </w:p>
    <w:tbl>
      <w:tblPr>
        <w:tblStyle w:val="Tabellenraster"/>
        <w:tblW w:w="9639" w:type="dxa"/>
        <w:tblInd w:w="108" w:type="dxa"/>
        <w:tblLayout w:type="fixed"/>
        <w:tblCellMar>
          <w:top w:w="57" w:type="dxa"/>
          <w:bottom w:w="57" w:type="dxa"/>
        </w:tblCellMar>
        <w:tblLook w:val="04A0" w:firstRow="1" w:lastRow="0" w:firstColumn="1" w:lastColumn="0" w:noHBand="0" w:noVBand="1"/>
      </w:tblPr>
      <w:tblGrid>
        <w:gridCol w:w="3213"/>
        <w:gridCol w:w="3213"/>
        <w:gridCol w:w="3213"/>
      </w:tblGrid>
      <w:tr w:rsidR="00F455CB" w:rsidRPr="00A410C8" w:rsidTr="00F455CB">
        <w:tc>
          <w:tcPr>
            <w:tcW w:w="3213" w:type="dxa"/>
            <w:shd w:val="clear" w:color="auto" w:fill="auto"/>
          </w:tcPr>
          <w:p w:rsidR="00F455CB" w:rsidRPr="00D26BDE" w:rsidRDefault="00D26BDE" w:rsidP="00D26BDE">
            <w:pPr>
              <w:pStyle w:val="Textkrper"/>
              <w:spacing w:before="480" w:after="480"/>
              <w:jc w:val="center"/>
              <w:rPr>
                <w:sz w:val="28"/>
              </w:rPr>
            </w:pPr>
            <w:r w:rsidRPr="00D26BDE">
              <w:rPr>
                <w:sz w:val="28"/>
              </w:rPr>
              <w:t>Lebensmittelhygiene</w:t>
            </w:r>
          </w:p>
        </w:tc>
        <w:tc>
          <w:tcPr>
            <w:tcW w:w="3213" w:type="dxa"/>
          </w:tcPr>
          <w:p w:rsidR="00F455CB" w:rsidRPr="00D26BDE" w:rsidRDefault="00D26BDE" w:rsidP="00D26BDE">
            <w:pPr>
              <w:pStyle w:val="Textkrper"/>
              <w:spacing w:before="480" w:after="480"/>
              <w:jc w:val="center"/>
              <w:rPr>
                <w:sz w:val="28"/>
              </w:rPr>
            </w:pPr>
            <w:r w:rsidRPr="00D26BDE">
              <w:rPr>
                <w:sz w:val="28"/>
              </w:rPr>
              <w:t>Betriebshygiene</w:t>
            </w:r>
          </w:p>
        </w:tc>
        <w:tc>
          <w:tcPr>
            <w:tcW w:w="3213" w:type="dxa"/>
          </w:tcPr>
          <w:p w:rsidR="00F455CB" w:rsidRPr="00D26BDE" w:rsidRDefault="00D26BDE" w:rsidP="00D26BDE">
            <w:pPr>
              <w:pStyle w:val="Textkrper"/>
              <w:spacing w:before="480" w:after="480"/>
              <w:jc w:val="center"/>
              <w:rPr>
                <w:sz w:val="28"/>
              </w:rPr>
            </w:pPr>
            <w:r w:rsidRPr="00D26BDE">
              <w:rPr>
                <w:sz w:val="28"/>
              </w:rPr>
              <w:t>Persönliche Hygiene</w:t>
            </w:r>
          </w:p>
        </w:tc>
      </w:tr>
      <w:tr w:rsidR="00F455CB" w:rsidRPr="00A410C8" w:rsidTr="00F455CB">
        <w:tc>
          <w:tcPr>
            <w:tcW w:w="3213" w:type="dxa"/>
            <w:shd w:val="clear" w:color="auto" w:fill="auto"/>
          </w:tcPr>
          <w:p w:rsidR="00F455CB" w:rsidRPr="00D26BDE" w:rsidRDefault="00D26BDE" w:rsidP="00D26BDE">
            <w:pPr>
              <w:pStyle w:val="Textkrper"/>
              <w:spacing w:before="480" w:after="480"/>
              <w:jc w:val="center"/>
              <w:rPr>
                <w:sz w:val="28"/>
              </w:rPr>
            </w:pPr>
            <w:r w:rsidRPr="00D26BDE">
              <w:rPr>
                <w:sz w:val="28"/>
              </w:rPr>
              <w:t>Mikroorganismen</w:t>
            </w:r>
          </w:p>
        </w:tc>
        <w:tc>
          <w:tcPr>
            <w:tcW w:w="3213" w:type="dxa"/>
          </w:tcPr>
          <w:p w:rsidR="00F455CB" w:rsidRPr="00D26BDE" w:rsidRDefault="00D26BDE" w:rsidP="00D26BDE">
            <w:pPr>
              <w:pStyle w:val="Textkrper"/>
              <w:spacing w:before="480" w:after="480"/>
              <w:jc w:val="center"/>
              <w:rPr>
                <w:sz w:val="28"/>
              </w:rPr>
            </w:pPr>
            <w:r w:rsidRPr="00D26BDE">
              <w:rPr>
                <w:sz w:val="28"/>
              </w:rPr>
              <w:t>Verantwortung</w:t>
            </w:r>
          </w:p>
        </w:tc>
        <w:tc>
          <w:tcPr>
            <w:tcW w:w="3213" w:type="dxa"/>
          </w:tcPr>
          <w:p w:rsidR="00F455CB" w:rsidRPr="00D26BDE" w:rsidRDefault="00D26BDE" w:rsidP="00D26BDE">
            <w:pPr>
              <w:pStyle w:val="Textkrper"/>
              <w:spacing w:before="480" w:after="480"/>
              <w:jc w:val="center"/>
              <w:rPr>
                <w:sz w:val="28"/>
              </w:rPr>
            </w:pPr>
            <w:r>
              <w:rPr>
                <w:sz w:val="28"/>
              </w:rPr>
              <w:t>Hygienemaßnahmen</w:t>
            </w:r>
          </w:p>
        </w:tc>
      </w:tr>
      <w:tr w:rsidR="00F455CB" w:rsidRPr="00A410C8" w:rsidTr="00F455CB">
        <w:tc>
          <w:tcPr>
            <w:tcW w:w="3213" w:type="dxa"/>
            <w:shd w:val="clear" w:color="auto" w:fill="auto"/>
          </w:tcPr>
          <w:p w:rsidR="00F455CB" w:rsidRPr="00D26BDE" w:rsidRDefault="00D26BDE" w:rsidP="00D26BDE">
            <w:pPr>
              <w:pStyle w:val="Textkrper"/>
              <w:spacing w:before="480" w:after="480"/>
              <w:jc w:val="center"/>
              <w:rPr>
                <w:sz w:val="28"/>
              </w:rPr>
            </w:pPr>
            <w:r w:rsidRPr="00D26BDE">
              <w:rPr>
                <w:sz w:val="28"/>
              </w:rPr>
              <w:t>Salmonellen</w:t>
            </w:r>
          </w:p>
        </w:tc>
        <w:tc>
          <w:tcPr>
            <w:tcW w:w="3213" w:type="dxa"/>
          </w:tcPr>
          <w:p w:rsidR="00F455CB" w:rsidRPr="00F04381" w:rsidRDefault="00F04381" w:rsidP="00D26BDE">
            <w:pPr>
              <w:pStyle w:val="Textkrper"/>
              <w:spacing w:before="480" w:after="480"/>
              <w:jc w:val="center"/>
              <w:rPr>
                <w:sz w:val="28"/>
              </w:rPr>
            </w:pPr>
            <w:r>
              <w:rPr>
                <w:sz w:val="28"/>
              </w:rPr>
              <w:t>§</w:t>
            </w:r>
          </w:p>
        </w:tc>
        <w:tc>
          <w:tcPr>
            <w:tcW w:w="3213" w:type="dxa"/>
          </w:tcPr>
          <w:p w:rsidR="00F455CB" w:rsidRPr="00D26BDE" w:rsidRDefault="00D26BDE" w:rsidP="00D26BDE">
            <w:pPr>
              <w:pStyle w:val="Textkrper"/>
              <w:spacing w:before="480" w:after="480"/>
              <w:jc w:val="center"/>
              <w:rPr>
                <w:sz w:val="28"/>
              </w:rPr>
            </w:pPr>
            <w:r>
              <w:rPr>
                <w:sz w:val="28"/>
              </w:rPr>
              <w:t>Konservierung</w:t>
            </w:r>
          </w:p>
        </w:tc>
      </w:tr>
      <w:tr w:rsidR="00D26BDE" w:rsidRPr="00A410C8" w:rsidTr="00F455CB">
        <w:tc>
          <w:tcPr>
            <w:tcW w:w="3213" w:type="dxa"/>
            <w:shd w:val="clear" w:color="auto" w:fill="auto"/>
          </w:tcPr>
          <w:p w:rsidR="00D26BDE" w:rsidRPr="00D26BDE" w:rsidRDefault="00D26BDE" w:rsidP="00D26BDE">
            <w:pPr>
              <w:pStyle w:val="Textkrper"/>
              <w:spacing w:before="480" w:after="480"/>
              <w:jc w:val="center"/>
              <w:rPr>
                <w:sz w:val="28"/>
              </w:rPr>
            </w:pPr>
            <w:r w:rsidRPr="00D26BDE">
              <w:rPr>
                <w:sz w:val="28"/>
              </w:rPr>
              <w:t>Verschiedene Bretter</w:t>
            </w:r>
          </w:p>
        </w:tc>
        <w:tc>
          <w:tcPr>
            <w:tcW w:w="3213" w:type="dxa"/>
          </w:tcPr>
          <w:p w:rsidR="00D26BDE" w:rsidRPr="00D26BDE" w:rsidRDefault="00D26BDE" w:rsidP="00D26BDE">
            <w:pPr>
              <w:pStyle w:val="Textkrper"/>
              <w:spacing w:before="480" w:after="480"/>
              <w:jc w:val="center"/>
              <w:rPr>
                <w:sz w:val="28"/>
              </w:rPr>
            </w:pPr>
            <w:r w:rsidRPr="00D26BDE">
              <w:rPr>
                <w:sz w:val="28"/>
              </w:rPr>
              <w:t>Verordnungen</w:t>
            </w:r>
          </w:p>
        </w:tc>
        <w:tc>
          <w:tcPr>
            <w:tcW w:w="3213" w:type="dxa"/>
          </w:tcPr>
          <w:p w:rsidR="00D26BDE" w:rsidRPr="00D26BDE" w:rsidRDefault="00D26BDE" w:rsidP="00D26BDE">
            <w:pPr>
              <w:pStyle w:val="Textkrper"/>
              <w:spacing w:before="480" w:after="480"/>
              <w:jc w:val="center"/>
              <w:rPr>
                <w:sz w:val="28"/>
              </w:rPr>
            </w:pPr>
            <w:r>
              <w:rPr>
                <w:sz w:val="28"/>
              </w:rPr>
              <w:t>Gesetze</w:t>
            </w:r>
          </w:p>
        </w:tc>
      </w:tr>
      <w:tr w:rsidR="00D26BDE" w:rsidRPr="00A410C8" w:rsidTr="00F455CB">
        <w:tc>
          <w:tcPr>
            <w:tcW w:w="3213" w:type="dxa"/>
            <w:shd w:val="clear" w:color="auto" w:fill="auto"/>
          </w:tcPr>
          <w:p w:rsidR="00D26BDE" w:rsidRPr="00D26BDE" w:rsidRDefault="00D26BDE" w:rsidP="00D26BDE">
            <w:pPr>
              <w:pStyle w:val="Textkrper"/>
              <w:spacing w:before="480" w:after="480"/>
              <w:jc w:val="center"/>
              <w:rPr>
                <w:sz w:val="28"/>
              </w:rPr>
            </w:pPr>
            <w:r>
              <w:rPr>
                <w:sz w:val="28"/>
              </w:rPr>
              <w:t>Lebensmittel</w:t>
            </w:r>
          </w:p>
        </w:tc>
        <w:tc>
          <w:tcPr>
            <w:tcW w:w="3213" w:type="dxa"/>
          </w:tcPr>
          <w:p w:rsidR="00D26BDE" w:rsidRPr="00D26BDE" w:rsidRDefault="00D26BDE" w:rsidP="00D26BDE">
            <w:pPr>
              <w:pStyle w:val="Textkrper"/>
              <w:spacing w:before="480" w:after="480"/>
              <w:jc w:val="center"/>
              <w:rPr>
                <w:sz w:val="28"/>
              </w:rPr>
            </w:pPr>
            <w:r>
              <w:rPr>
                <w:sz w:val="28"/>
              </w:rPr>
              <w:t>Lebensmittel-Herstellung</w:t>
            </w:r>
          </w:p>
        </w:tc>
        <w:tc>
          <w:tcPr>
            <w:tcW w:w="3213" w:type="dxa"/>
          </w:tcPr>
          <w:p w:rsidR="00D26BDE" w:rsidRPr="00D26BDE" w:rsidRDefault="00D26BDE" w:rsidP="00D26BDE">
            <w:pPr>
              <w:pStyle w:val="Textkrper"/>
              <w:spacing w:before="480" w:after="480"/>
              <w:jc w:val="center"/>
              <w:rPr>
                <w:sz w:val="28"/>
              </w:rPr>
            </w:pPr>
            <w:r>
              <w:rPr>
                <w:sz w:val="28"/>
              </w:rPr>
              <w:t>HACCP</w:t>
            </w:r>
          </w:p>
        </w:tc>
      </w:tr>
      <w:tr w:rsidR="00D26BDE" w:rsidRPr="00A410C8" w:rsidTr="00F455CB">
        <w:tc>
          <w:tcPr>
            <w:tcW w:w="3213" w:type="dxa"/>
            <w:shd w:val="clear" w:color="auto" w:fill="auto"/>
          </w:tcPr>
          <w:p w:rsidR="00D26BDE" w:rsidRPr="00D26BDE" w:rsidRDefault="00D26BDE" w:rsidP="00D26BDE">
            <w:pPr>
              <w:pStyle w:val="Textkrper"/>
              <w:spacing w:before="480" w:after="480"/>
              <w:jc w:val="center"/>
              <w:rPr>
                <w:sz w:val="28"/>
              </w:rPr>
            </w:pPr>
            <w:r>
              <w:rPr>
                <w:sz w:val="28"/>
              </w:rPr>
              <w:t>Lebensmittel-Verderb</w:t>
            </w:r>
          </w:p>
        </w:tc>
        <w:tc>
          <w:tcPr>
            <w:tcW w:w="3213" w:type="dxa"/>
          </w:tcPr>
          <w:p w:rsidR="00D26BDE" w:rsidRPr="00D26BDE" w:rsidRDefault="00D26BDE" w:rsidP="00D26BDE">
            <w:pPr>
              <w:pStyle w:val="Textkrper"/>
              <w:spacing w:before="480" w:after="480"/>
              <w:jc w:val="center"/>
              <w:rPr>
                <w:sz w:val="28"/>
              </w:rPr>
            </w:pPr>
            <w:r>
              <w:rPr>
                <w:sz w:val="28"/>
              </w:rPr>
              <w:t>Gefahren</w:t>
            </w:r>
          </w:p>
        </w:tc>
        <w:tc>
          <w:tcPr>
            <w:tcW w:w="3213" w:type="dxa"/>
          </w:tcPr>
          <w:p w:rsidR="00D26BDE" w:rsidRPr="00D26BDE" w:rsidRDefault="00A55271" w:rsidP="00D26BDE">
            <w:pPr>
              <w:pStyle w:val="Textkrper"/>
              <w:spacing w:before="480" w:after="480"/>
              <w:jc w:val="center"/>
              <w:rPr>
                <w:sz w:val="28"/>
              </w:rPr>
            </w:pPr>
            <w:r>
              <w:rPr>
                <w:sz w:val="28"/>
              </w:rPr>
              <w:t>Joghurt</w:t>
            </w:r>
          </w:p>
        </w:tc>
      </w:tr>
      <w:tr w:rsidR="00D26BDE" w:rsidRPr="00A410C8" w:rsidTr="00F455CB">
        <w:tc>
          <w:tcPr>
            <w:tcW w:w="3213" w:type="dxa"/>
            <w:shd w:val="clear" w:color="auto" w:fill="auto"/>
          </w:tcPr>
          <w:p w:rsidR="00D26BDE" w:rsidRPr="00D26BDE" w:rsidRDefault="00EF71C5" w:rsidP="00D26BDE">
            <w:pPr>
              <w:pStyle w:val="Textkrper"/>
              <w:spacing w:before="480" w:after="480"/>
              <w:jc w:val="center"/>
              <w:rPr>
                <w:sz w:val="28"/>
              </w:rPr>
            </w:pPr>
            <w:r>
              <w:rPr>
                <w:sz w:val="28"/>
              </w:rPr>
              <w:t>Hitze</w:t>
            </w:r>
          </w:p>
        </w:tc>
        <w:tc>
          <w:tcPr>
            <w:tcW w:w="3213" w:type="dxa"/>
          </w:tcPr>
          <w:p w:rsidR="00D26BDE" w:rsidRPr="00D26BDE" w:rsidRDefault="00EF71C5" w:rsidP="00D26BDE">
            <w:pPr>
              <w:pStyle w:val="Textkrper"/>
              <w:spacing w:before="480" w:after="480"/>
              <w:jc w:val="center"/>
              <w:rPr>
                <w:sz w:val="28"/>
              </w:rPr>
            </w:pPr>
            <w:r>
              <w:rPr>
                <w:sz w:val="28"/>
              </w:rPr>
              <w:t>Kopfbedeckung</w:t>
            </w:r>
          </w:p>
        </w:tc>
        <w:tc>
          <w:tcPr>
            <w:tcW w:w="3213" w:type="dxa"/>
          </w:tcPr>
          <w:p w:rsidR="00D26BDE" w:rsidRPr="00D26BDE" w:rsidRDefault="00EF71C5" w:rsidP="00D26BDE">
            <w:pPr>
              <w:pStyle w:val="Textkrper"/>
              <w:spacing w:before="480" w:after="480"/>
              <w:jc w:val="center"/>
              <w:rPr>
                <w:sz w:val="28"/>
              </w:rPr>
            </w:pPr>
            <w:r>
              <w:rPr>
                <w:sz w:val="28"/>
              </w:rPr>
              <w:t>Spüllappen</w:t>
            </w:r>
          </w:p>
        </w:tc>
      </w:tr>
      <w:tr w:rsidR="00D26BDE" w:rsidRPr="00A410C8" w:rsidTr="00F455CB">
        <w:tc>
          <w:tcPr>
            <w:tcW w:w="3213" w:type="dxa"/>
            <w:shd w:val="clear" w:color="auto" w:fill="auto"/>
          </w:tcPr>
          <w:p w:rsidR="00D26BDE" w:rsidRPr="00D26BDE" w:rsidRDefault="00700FA9" w:rsidP="00D26BDE">
            <w:pPr>
              <w:pStyle w:val="Textkrper"/>
              <w:spacing w:before="480" w:after="480"/>
              <w:jc w:val="center"/>
              <w:rPr>
                <w:sz w:val="28"/>
              </w:rPr>
            </w:pPr>
            <w:r>
              <w:rPr>
                <w:sz w:val="28"/>
              </w:rPr>
              <w:t>Kühlschrank</w:t>
            </w:r>
          </w:p>
        </w:tc>
        <w:tc>
          <w:tcPr>
            <w:tcW w:w="3213" w:type="dxa"/>
          </w:tcPr>
          <w:p w:rsidR="00D26BDE" w:rsidRPr="00D26BDE" w:rsidRDefault="00700FA9" w:rsidP="00D26BDE">
            <w:pPr>
              <w:pStyle w:val="Textkrper"/>
              <w:spacing w:before="480" w:after="480"/>
              <w:jc w:val="center"/>
              <w:rPr>
                <w:sz w:val="28"/>
              </w:rPr>
            </w:pPr>
            <w:r>
              <w:rPr>
                <w:sz w:val="28"/>
              </w:rPr>
              <w:t>Desinfektion</w:t>
            </w:r>
          </w:p>
        </w:tc>
        <w:tc>
          <w:tcPr>
            <w:tcW w:w="3213" w:type="dxa"/>
          </w:tcPr>
          <w:p w:rsidR="00D26BDE" w:rsidRPr="00D26BDE" w:rsidRDefault="00554B32" w:rsidP="00D26BDE">
            <w:pPr>
              <w:pStyle w:val="Textkrper"/>
              <w:spacing w:before="480" w:after="480"/>
              <w:jc w:val="center"/>
              <w:rPr>
                <w:sz w:val="28"/>
              </w:rPr>
            </w:pPr>
            <w:r>
              <w:rPr>
                <w:sz w:val="28"/>
              </w:rPr>
              <w:t>Gesundheits</w:t>
            </w:r>
            <w:r w:rsidR="00700FA9">
              <w:rPr>
                <w:sz w:val="28"/>
              </w:rPr>
              <w:t>belehrung</w:t>
            </w:r>
          </w:p>
        </w:tc>
      </w:tr>
    </w:tbl>
    <w:p w:rsidR="00F455CB" w:rsidRDefault="00F455CB" w:rsidP="006A01EC">
      <w:pPr>
        <w:spacing w:line="240" w:lineRule="exact"/>
        <w:rPr>
          <w:rStyle w:val="Fett"/>
          <w:rFonts w:ascii="Source Sans Pro Light" w:eastAsia="Times New Roman" w:hAnsi="Source Sans Pro Light" w:cs="Times New Roman"/>
          <w:lang w:eastAsia="de-DE"/>
        </w:rPr>
      </w:pPr>
    </w:p>
    <w:p w:rsidR="00F04381" w:rsidRDefault="00F04381" w:rsidP="006A01EC">
      <w:pPr>
        <w:spacing w:line="240" w:lineRule="exact"/>
        <w:rPr>
          <w:rStyle w:val="Fett"/>
          <w:rFonts w:ascii="Source Sans Pro Light" w:eastAsia="Times New Roman" w:hAnsi="Source Sans Pro Light" w:cs="Times New Roman"/>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1699"/>
        <w:gridCol w:w="2531"/>
        <w:gridCol w:w="188"/>
        <w:gridCol w:w="8"/>
        <w:gridCol w:w="2095"/>
      </w:tblGrid>
      <w:tr w:rsidR="00FF570A" w:rsidRPr="00B51DE9" w:rsidTr="00FF570A">
        <w:trPr>
          <w:trHeight w:val="523"/>
        </w:trPr>
        <w:tc>
          <w:tcPr>
            <w:tcW w:w="3118" w:type="dxa"/>
            <w:tcBorders>
              <w:left w:val="single" w:sz="4" w:space="0" w:color="auto"/>
              <w:bottom w:val="single" w:sz="4" w:space="0" w:color="auto"/>
              <w:right w:val="single" w:sz="4" w:space="0" w:color="auto"/>
            </w:tcBorders>
            <w:shd w:val="clear" w:color="auto" w:fill="D9D9D9"/>
            <w:hideMark/>
          </w:tcPr>
          <w:p w:rsidR="00FF570A" w:rsidRDefault="00FF570A" w:rsidP="00B91900">
            <w:pPr>
              <w:pStyle w:val="Tabelle6pt"/>
              <w:rPr>
                <w:color w:val="000000"/>
              </w:rPr>
            </w:pPr>
            <w:r>
              <w:lastRenderedPageBreak/>
              <w:br w:type="page"/>
            </w:r>
            <w:r>
              <w:br w:type="page"/>
              <w:t>Lernfeld</w:t>
            </w:r>
          </w:p>
          <w:p w:rsidR="00FF570A" w:rsidRDefault="00FF570A" w:rsidP="00B91900">
            <w:pPr>
              <w:pStyle w:val="TabelleKopflinks"/>
            </w:pPr>
            <w:r>
              <w:t>LF 2</w:t>
            </w:r>
          </w:p>
        </w:tc>
        <w:tc>
          <w:tcPr>
            <w:tcW w:w="4230" w:type="dxa"/>
            <w:gridSpan w:val="2"/>
            <w:tcBorders>
              <w:left w:val="single" w:sz="4" w:space="0" w:color="auto"/>
              <w:bottom w:val="single" w:sz="4" w:space="0" w:color="auto"/>
              <w:right w:val="single" w:sz="4" w:space="0" w:color="auto"/>
            </w:tcBorders>
            <w:shd w:val="clear" w:color="auto" w:fill="D9D9D9"/>
            <w:hideMark/>
          </w:tcPr>
          <w:p w:rsidR="00FF570A" w:rsidRDefault="00FF570A" w:rsidP="00B91900">
            <w:pPr>
              <w:pStyle w:val="Tabelle6pt"/>
              <w:rPr>
                <w:color w:val="000000"/>
              </w:rPr>
            </w:pPr>
            <w:r>
              <w:t>Titel</w:t>
            </w:r>
          </w:p>
          <w:p w:rsidR="00FF570A" w:rsidRDefault="00FF570A" w:rsidP="00FF570A">
            <w:pPr>
              <w:pStyle w:val="TabelleKopflinks"/>
            </w:pPr>
            <w:r w:rsidRPr="002408C7">
              <w:t>Gesund genießen in der Chill Out Lounge</w:t>
            </w:r>
            <w:r>
              <w:t xml:space="preserve"> </w:t>
            </w:r>
            <w:r w:rsidR="00FF2201">
              <w:t>–</w:t>
            </w:r>
          </w:p>
          <w:p w:rsidR="00FF570A" w:rsidRDefault="00FF570A" w:rsidP="00FF570A">
            <w:pPr>
              <w:pStyle w:val="TabelleKopflinks"/>
            </w:pPr>
            <w:r>
              <w:t>Feedback</w:t>
            </w:r>
          </w:p>
        </w:tc>
        <w:tc>
          <w:tcPr>
            <w:tcW w:w="188" w:type="dxa"/>
            <w:vMerge w:val="restart"/>
            <w:tcBorders>
              <w:top w:val="nil"/>
              <w:left w:val="single" w:sz="4" w:space="0" w:color="auto"/>
              <w:bottom w:val="nil"/>
              <w:right w:val="single" w:sz="4" w:space="0" w:color="auto"/>
            </w:tcBorders>
            <w:shd w:val="clear" w:color="auto" w:fill="FFFFFF"/>
          </w:tcPr>
          <w:p w:rsidR="00FF570A" w:rsidRPr="004B658C" w:rsidRDefault="00FF570A" w:rsidP="00B91900"/>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85C0E" w:rsidRDefault="00FF570A" w:rsidP="00FF570A">
            <w:pPr>
              <w:pStyle w:val="Textkrpermitte"/>
              <w:rPr>
                <w:rStyle w:val="Fett"/>
              </w:rPr>
            </w:pPr>
            <w:r w:rsidRPr="0048120E">
              <w:rPr>
                <w:rStyle w:val="Fett"/>
              </w:rPr>
              <w:t xml:space="preserve">Ernährung und </w:t>
            </w:r>
          </w:p>
          <w:p w:rsidR="00FF570A" w:rsidRPr="0048120E" w:rsidRDefault="00FF570A" w:rsidP="00FF570A">
            <w:pPr>
              <w:pStyle w:val="Textkrpermitte"/>
              <w:rPr>
                <w:rStyle w:val="Fett"/>
              </w:rPr>
            </w:pPr>
            <w:r w:rsidRPr="0048120E">
              <w:rPr>
                <w:rStyle w:val="Fett"/>
              </w:rPr>
              <w:t>Gastronomie</w:t>
            </w:r>
          </w:p>
          <w:p w:rsidR="00FF570A" w:rsidRPr="00FF570A" w:rsidRDefault="00FF570A" w:rsidP="00FF570A">
            <w:pPr>
              <w:pStyle w:val="TabelleKopfmitte"/>
              <w:rPr>
                <w:rFonts w:eastAsia="Calibri"/>
                <w:b w:val="0"/>
              </w:rPr>
            </w:pPr>
            <w:r w:rsidRPr="00FF570A">
              <w:rPr>
                <w:rStyle w:val="Fett"/>
                <w:b/>
              </w:rPr>
              <w:t>EG2.01</w:t>
            </w:r>
            <w:r>
              <w:rPr>
                <w:rStyle w:val="Fett"/>
                <w:b/>
              </w:rPr>
              <w:t>.</w:t>
            </w:r>
          </w:p>
        </w:tc>
      </w:tr>
      <w:tr w:rsidR="00FF570A" w:rsidRPr="00B51DE9" w:rsidTr="00B91900">
        <w:tc>
          <w:tcPr>
            <w:tcW w:w="7348" w:type="dxa"/>
            <w:gridSpan w:val="3"/>
            <w:tcBorders>
              <w:left w:val="single" w:sz="4" w:space="0" w:color="auto"/>
              <w:bottom w:val="single" w:sz="4" w:space="0" w:color="auto"/>
              <w:right w:val="single" w:sz="4" w:space="0" w:color="auto"/>
            </w:tcBorders>
            <w:hideMark/>
          </w:tcPr>
          <w:p w:rsidR="00FF570A" w:rsidRPr="004B658C" w:rsidRDefault="00FF570A" w:rsidP="00B91900">
            <w:pPr>
              <w:pStyle w:val="Tabelle6pt"/>
            </w:pPr>
            <w:r>
              <w:t>Kompetenzbereiche:</w:t>
            </w:r>
          </w:p>
          <w:p w:rsidR="00FF570A" w:rsidRDefault="00FF570A" w:rsidP="00FF570A">
            <w:pPr>
              <w:pStyle w:val="Kopf8ptafz"/>
            </w:pPr>
            <w:r w:rsidRPr="00FF570A">
              <w:rPr>
                <w:rStyle w:val="Hervorhebung"/>
              </w:rPr>
              <w:t>Ich kann Wert auf meine Entwicklung legen. (Selbstständigkeit)</w:t>
            </w:r>
          </w:p>
        </w:tc>
        <w:tc>
          <w:tcPr>
            <w:tcW w:w="188" w:type="dxa"/>
            <w:vMerge/>
            <w:tcBorders>
              <w:left w:val="single" w:sz="4" w:space="0" w:color="auto"/>
              <w:bottom w:val="nil"/>
              <w:right w:val="nil"/>
            </w:tcBorders>
            <w:vAlign w:val="center"/>
            <w:hideMark/>
          </w:tcPr>
          <w:p w:rsidR="00FF570A" w:rsidRDefault="00FF570A" w:rsidP="00B9190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FF570A" w:rsidRPr="00B51DE9" w:rsidTr="00B91900">
              <w:trPr>
                <w:trHeight w:val="284"/>
              </w:trPr>
              <w:tc>
                <w:tcPr>
                  <w:tcW w:w="2090" w:type="dxa"/>
                  <w:shd w:val="clear" w:color="auto" w:fill="D9D9D9" w:themeFill="background1" w:themeFillShade="D9"/>
                </w:tcPr>
                <w:p w:rsidR="00FF570A" w:rsidRPr="00B51DE9" w:rsidRDefault="00FF570A" w:rsidP="00B91900">
                  <w:pPr>
                    <w:pStyle w:val="TabelleKopfmitte"/>
                  </w:pPr>
                  <w:r w:rsidRPr="00B51DE9">
                    <w:t>LernPROJEKT</w:t>
                  </w:r>
                </w:p>
              </w:tc>
            </w:tr>
            <w:tr w:rsidR="00FF570A" w:rsidRPr="00B51DE9" w:rsidTr="00B91900">
              <w:trPr>
                <w:trHeight w:val="284"/>
              </w:trPr>
              <w:tc>
                <w:tcPr>
                  <w:tcW w:w="2090" w:type="dxa"/>
                  <w:tcBorders>
                    <w:bottom w:val="single" w:sz="4" w:space="0" w:color="auto"/>
                  </w:tcBorders>
                </w:tcPr>
                <w:p w:rsidR="00FF570A" w:rsidRPr="00B51DE9" w:rsidRDefault="00FF570A" w:rsidP="00B91900">
                  <w:pPr>
                    <w:pStyle w:val="Textkrpermitte"/>
                  </w:pPr>
                  <w:r w:rsidRPr="00B51DE9">
                    <w:t>LernTHEMA</w:t>
                  </w:r>
                </w:p>
              </w:tc>
            </w:tr>
            <w:tr w:rsidR="00FF570A" w:rsidRPr="00B51DE9" w:rsidTr="00B91900">
              <w:trPr>
                <w:trHeight w:val="284"/>
              </w:trPr>
              <w:tc>
                <w:tcPr>
                  <w:tcW w:w="2090" w:type="dxa"/>
                  <w:tcBorders>
                    <w:bottom w:val="nil"/>
                  </w:tcBorders>
                </w:tcPr>
                <w:p w:rsidR="00FF570A" w:rsidRPr="00B51DE9" w:rsidRDefault="00FF570A" w:rsidP="00B91900">
                  <w:pPr>
                    <w:pStyle w:val="Textkrpermitte"/>
                  </w:pPr>
                  <w:r w:rsidRPr="00B51DE9">
                    <w:t>LernSCHRITT</w:t>
                  </w:r>
                </w:p>
              </w:tc>
            </w:tr>
          </w:tbl>
          <w:p w:rsidR="00FF570A" w:rsidRPr="00B51DE9" w:rsidRDefault="00FF570A" w:rsidP="00B91900"/>
        </w:tc>
      </w:tr>
      <w:tr w:rsidR="00FF570A" w:rsidRPr="00B51DE9" w:rsidTr="00B91900">
        <w:trPr>
          <w:trHeight w:val="149"/>
        </w:trPr>
        <w:tc>
          <w:tcPr>
            <w:tcW w:w="7348" w:type="dxa"/>
            <w:gridSpan w:val="3"/>
            <w:tcBorders>
              <w:top w:val="single" w:sz="4" w:space="0" w:color="auto"/>
              <w:left w:val="nil"/>
              <w:right w:val="nil"/>
            </w:tcBorders>
          </w:tcPr>
          <w:p w:rsidR="00FF570A" w:rsidRPr="00B51DE9" w:rsidRDefault="00FF570A" w:rsidP="00B91900"/>
        </w:tc>
        <w:tc>
          <w:tcPr>
            <w:tcW w:w="196" w:type="dxa"/>
            <w:gridSpan w:val="2"/>
            <w:tcBorders>
              <w:top w:val="nil"/>
              <w:left w:val="nil"/>
              <w:right w:val="nil"/>
            </w:tcBorders>
          </w:tcPr>
          <w:p w:rsidR="00FF570A" w:rsidRPr="00B51DE9" w:rsidRDefault="00FF570A" w:rsidP="00B91900"/>
        </w:tc>
        <w:tc>
          <w:tcPr>
            <w:tcW w:w="2095" w:type="dxa"/>
            <w:tcBorders>
              <w:top w:val="single" w:sz="4" w:space="0" w:color="auto"/>
              <w:left w:val="nil"/>
              <w:right w:val="nil"/>
            </w:tcBorders>
          </w:tcPr>
          <w:p w:rsidR="00FF570A" w:rsidRPr="00B51DE9" w:rsidRDefault="00FF570A" w:rsidP="00B91900"/>
        </w:tc>
      </w:tr>
      <w:tr w:rsidR="00FF570A" w:rsidRPr="00B51DE9" w:rsidTr="00FF570A">
        <w:trPr>
          <w:trHeight w:val="443"/>
        </w:trPr>
        <w:tc>
          <w:tcPr>
            <w:tcW w:w="4817" w:type="dxa"/>
            <w:gridSpan w:val="2"/>
            <w:vMerge w:val="restart"/>
            <w:tcBorders>
              <w:left w:val="single" w:sz="4" w:space="0" w:color="auto"/>
              <w:right w:val="single" w:sz="4" w:space="0" w:color="auto"/>
            </w:tcBorders>
          </w:tcPr>
          <w:p w:rsidR="00FF570A" w:rsidRPr="004B658C" w:rsidRDefault="00FF570A" w:rsidP="00B91900">
            <w:pPr>
              <w:pStyle w:val="Tabelle6pt"/>
            </w:pPr>
            <w:r>
              <w:t>Kompetenzen:</w:t>
            </w:r>
          </w:p>
          <w:p w:rsidR="00FF570A" w:rsidRPr="008311A7" w:rsidRDefault="00FF570A" w:rsidP="00FF570A">
            <w:pPr>
              <w:pStyle w:val="Kopf8ptafz"/>
              <w:rPr>
                <w:rStyle w:val="Hervorhebung"/>
              </w:rPr>
            </w:pPr>
            <w:r w:rsidRPr="008311A7">
              <w:rPr>
                <w:rStyle w:val="Hervorhebung"/>
              </w:rPr>
              <w:t>Ich kann meine und die gemeinsame Arbeit reflektieren.</w:t>
            </w:r>
          </w:p>
          <w:p w:rsidR="00FF570A" w:rsidRDefault="00FF570A" w:rsidP="00FF570A">
            <w:pPr>
              <w:pStyle w:val="Kopf8ptafz"/>
            </w:pPr>
            <w:r w:rsidRPr="008311A7">
              <w:rPr>
                <w:rStyle w:val="Hervorhebung"/>
              </w:rPr>
              <w:t>Ich kann Feedback geben.</w:t>
            </w:r>
          </w:p>
        </w:tc>
        <w:tc>
          <w:tcPr>
            <w:tcW w:w="4822" w:type="dxa"/>
            <w:gridSpan w:val="4"/>
            <w:tcBorders>
              <w:left w:val="single" w:sz="4" w:space="0" w:color="auto"/>
              <w:right w:val="single" w:sz="4" w:space="0" w:color="auto"/>
            </w:tcBorders>
          </w:tcPr>
          <w:p w:rsidR="00FF570A" w:rsidRDefault="00FF570A" w:rsidP="00B91900">
            <w:pPr>
              <w:pStyle w:val="Tabelle6pt"/>
            </w:pPr>
            <w:r>
              <w:t>Was Sie schon können sollten:</w:t>
            </w:r>
          </w:p>
          <w:p w:rsidR="00FF570A" w:rsidRPr="00234B66" w:rsidRDefault="00FF570A" w:rsidP="003006F3">
            <w:pPr>
              <w:pStyle w:val="Kopf8ptafz"/>
              <w:numPr>
                <w:ilvl w:val="0"/>
                <w:numId w:val="0"/>
              </w:numPr>
              <w:ind w:left="227"/>
            </w:pPr>
          </w:p>
        </w:tc>
      </w:tr>
      <w:tr w:rsidR="00FF570A" w:rsidRPr="00B51DE9" w:rsidTr="00FF570A">
        <w:trPr>
          <w:trHeight w:val="443"/>
        </w:trPr>
        <w:tc>
          <w:tcPr>
            <w:tcW w:w="4817" w:type="dxa"/>
            <w:gridSpan w:val="2"/>
            <w:vMerge/>
            <w:tcBorders>
              <w:left w:val="single" w:sz="4" w:space="0" w:color="auto"/>
              <w:right w:val="single" w:sz="4" w:space="0" w:color="auto"/>
            </w:tcBorders>
          </w:tcPr>
          <w:p w:rsidR="00FF570A" w:rsidRDefault="00FF570A" w:rsidP="00B91900">
            <w:pPr>
              <w:pStyle w:val="Tabelle6pt"/>
            </w:pPr>
          </w:p>
        </w:tc>
        <w:tc>
          <w:tcPr>
            <w:tcW w:w="4822" w:type="dxa"/>
            <w:gridSpan w:val="4"/>
            <w:tcBorders>
              <w:left w:val="single" w:sz="4" w:space="0" w:color="auto"/>
              <w:right w:val="single" w:sz="4" w:space="0" w:color="auto"/>
            </w:tcBorders>
          </w:tcPr>
          <w:p w:rsidR="00FF570A" w:rsidRDefault="00FF570A" w:rsidP="00B91900">
            <w:pPr>
              <w:pStyle w:val="Tabelle6pt"/>
            </w:pPr>
            <w:r>
              <w:t>Wofür Sie das benötigen:</w:t>
            </w:r>
          </w:p>
          <w:p w:rsidR="00FF570A" w:rsidRDefault="00FF570A" w:rsidP="003006F3">
            <w:pPr>
              <w:pStyle w:val="Kopf8ptafz"/>
              <w:numPr>
                <w:ilvl w:val="0"/>
                <w:numId w:val="0"/>
              </w:numPr>
              <w:ind w:left="227"/>
            </w:pPr>
          </w:p>
        </w:tc>
      </w:tr>
    </w:tbl>
    <w:p w:rsidR="00C42889" w:rsidRDefault="00276C83" w:rsidP="00C42889">
      <w:pPr>
        <w:pStyle w:val="berschrift1"/>
      </w:pPr>
      <w:r>
        <w:rPr>
          <w:noProof/>
          <w:sz w:val="24"/>
        </w:rPr>
        <w:drawing>
          <wp:anchor distT="0" distB="0" distL="114300" distR="114300" simplePos="0" relativeHeight="252535808" behindDoc="0" locked="0" layoutInCell="0" allowOverlap="1" wp14:anchorId="043ECF2B" wp14:editId="789E5DCA">
            <wp:simplePos x="0" y="0"/>
            <wp:positionH relativeFrom="rightMargin">
              <wp:posOffset>1099185</wp:posOffset>
            </wp:positionH>
            <wp:positionV relativeFrom="paragraph">
              <wp:posOffset>76200</wp:posOffset>
            </wp:positionV>
            <wp:extent cx="345440" cy="323850"/>
            <wp:effectExtent l="0" t="0" r="0" b="0"/>
            <wp:wrapNone/>
            <wp:docPr id="30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889">
        <w:t>Feedback</w:t>
      </w:r>
    </w:p>
    <w:p w:rsidR="00755626" w:rsidRDefault="00755626" w:rsidP="00755626">
      <w:pPr>
        <w:pStyle w:val="Textkrper"/>
      </w:pPr>
      <w:r w:rsidRPr="00755626">
        <w:t>Mögliche Feedbacksätze zur Hilfestellung für d</w:t>
      </w:r>
      <w:r>
        <w:t>ie</w:t>
      </w:r>
      <w:r w:rsidRPr="00755626">
        <w:t xml:space="preserve"> Schülerinnen und Schüler</w:t>
      </w:r>
    </w:p>
    <w:p w:rsidR="00755626" w:rsidRDefault="00755626" w:rsidP="00755626">
      <w:pPr>
        <w:pStyle w:val="Textkrper"/>
      </w:pPr>
    </w:p>
    <w:tbl>
      <w:tblPr>
        <w:tblStyle w:val="Tabellenraster"/>
        <w:tblW w:w="9639" w:type="dxa"/>
        <w:tblInd w:w="108" w:type="dxa"/>
        <w:tblLook w:val="04A0" w:firstRow="1" w:lastRow="0" w:firstColumn="1" w:lastColumn="0" w:noHBand="0" w:noVBand="1"/>
      </w:tblPr>
      <w:tblGrid>
        <w:gridCol w:w="9639"/>
      </w:tblGrid>
      <w:tr w:rsidR="00755626" w:rsidTr="002C6DD4">
        <w:trPr>
          <w:trHeight w:val="284"/>
        </w:trPr>
        <w:tc>
          <w:tcPr>
            <w:tcW w:w="9639" w:type="dxa"/>
          </w:tcPr>
          <w:p w:rsidR="00755626" w:rsidRPr="00D72729" w:rsidRDefault="00755626" w:rsidP="002C6DD4">
            <w:pPr>
              <w:pStyle w:val="TabelleLinks"/>
            </w:pPr>
            <w:r>
              <w:t>Ich kann kurze Texte lesen und finde Schlüsselbegriffe.</w:t>
            </w:r>
          </w:p>
        </w:tc>
      </w:tr>
      <w:tr w:rsidR="00755626" w:rsidTr="002C6DD4">
        <w:trPr>
          <w:trHeight w:val="284"/>
        </w:trPr>
        <w:tc>
          <w:tcPr>
            <w:tcW w:w="9639" w:type="dxa"/>
          </w:tcPr>
          <w:p w:rsidR="00755626" w:rsidRDefault="00755626" w:rsidP="002C6DD4">
            <w:pPr>
              <w:pStyle w:val="TabelleLinks"/>
            </w:pPr>
            <w:r>
              <w:t>Ich kann 5 min (10, 15 … min) konzentriert alleine arbeiten.</w:t>
            </w:r>
          </w:p>
        </w:tc>
      </w:tr>
      <w:tr w:rsidR="00755626" w:rsidTr="002C6DD4">
        <w:trPr>
          <w:trHeight w:val="284"/>
        </w:trPr>
        <w:tc>
          <w:tcPr>
            <w:tcW w:w="9639" w:type="dxa"/>
          </w:tcPr>
          <w:p w:rsidR="00755626" w:rsidRPr="00D72729" w:rsidRDefault="00755626" w:rsidP="002C6DD4">
            <w:pPr>
              <w:pStyle w:val="TabelleLinks"/>
            </w:pPr>
            <w:r>
              <w:t>Ich kann die Arbeitsanweisungen lesen und verstehen.</w:t>
            </w:r>
          </w:p>
        </w:tc>
      </w:tr>
      <w:tr w:rsidR="00755626" w:rsidTr="002C6DD4">
        <w:trPr>
          <w:trHeight w:val="284"/>
        </w:trPr>
        <w:tc>
          <w:tcPr>
            <w:tcW w:w="9639" w:type="dxa"/>
          </w:tcPr>
          <w:p w:rsidR="00755626" w:rsidRDefault="00755626" w:rsidP="002C6DD4">
            <w:pPr>
              <w:pStyle w:val="TabelleLinks"/>
            </w:pPr>
            <w:r>
              <w:t>Ich kann meine Arbeitsblätter sortiert im Ordner ablegen.</w:t>
            </w:r>
          </w:p>
        </w:tc>
      </w:tr>
      <w:tr w:rsidR="00755626" w:rsidTr="002C6DD4">
        <w:trPr>
          <w:trHeight w:val="284"/>
        </w:trPr>
        <w:tc>
          <w:tcPr>
            <w:tcW w:w="9639" w:type="dxa"/>
          </w:tcPr>
          <w:p w:rsidR="00755626" w:rsidRDefault="00B953B0" w:rsidP="002C6DD4">
            <w:pPr>
              <w:pStyle w:val="TabelleLinks"/>
            </w:pPr>
            <w:r>
              <w:t>Ich kann fünf</w:t>
            </w:r>
            <w:r w:rsidR="00755626">
              <w:t xml:space="preserve"> Hygienemaßnahmen nennen.</w:t>
            </w:r>
          </w:p>
        </w:tc>
      </w:tr>
      <w:tr w:rsidR="00755626" w:rsidTr="002C6DD4">
        <w:trPr>
          <w:trHeight w:val="284"/>
        </w:trPr>
        <w:tc>
          <w:tcPr>
            <w:tcW w:w="9639" w:type="dxa"/>
          </w:tcPr>
          <w:p w:rsidR="00755626" w:rsidRDefault="00755626" w:rsidP="002C6DD4">
            <w:pPr>
              <w:pStyle w:val="TabelleLinks"/>
            </w:pPr>
            <w:r>
              <w:t>Ich kann Mikroorganismen (eine, zwei, alle) beschreiben.</w:t>
            </w:r>
          </w:p>
        </w:tc>
      </w:tr>
      <w:tr w:rsidR="00755626" w:rsidTr="002C6DD4">
        <w:trPr>
          <w:trHeight w:val="284"/>
        </w:trPr>
        <w:tc>
          <w:tcPr>
            <w:tcW w:w="9639" w:type="dxa"/>
          </w:tcPr>
          <w:p w:rsidR="00755626" w:rsidRDefault="00755626" w:rsidP="002C6DD4">
            <w:pPr>
              <w:pStyle w:val="TabelleLinks"/>
            </w:pPr>
            <w:r>
              <w:t>Ich kann die gelernten Hygienemaßnahmen anwenden. Welche …..</w:t>
            </w:r>
          </w:p>
        </w:tc>
      </w:tr>
      <w:tr w:rsidR="00755626" w:rsidTr="002C6DD4">
        <w:trPr>
          <w:trHeight w:val="284"/>
        </w:trPr>
        <w:tc>
          <w:tcPr>
            <w:tcW w:w="9639" w:type="dxa"/>
          </w:tcPr>
          <w:p w:rsidR="00755626" w:rsidRDefault="00755626" w:rsidP="002C6DD4">
            <w:pPr>
              <w:pStyle w:val="TabelleLinks"/>
            </w:pPr>
            <w:r>
              <w:t>Ich kann die Wichtigkeit der Hygiene im Praktikum benennen und verstehen.</w:t>
            </w:r>
          </w:p>
        </w:tc>
      </w:tr>
      <w:tr w:rsidR="00755626" w:rsidTr="002C6DD4">
        <w:trPr>
          <w:trHeight w:val="284"/>
        </w:trPr>
        <w:tc>
          <w:tcPr>
            <w:tcW w:w="9639" w:type="dxa"/>
          </w:tcPr>
          <w:p w:rsidR="00755626" w:rsidRDefault="00755626" w:rsidP="002C6DD4">
            <w:pPr>
              <w:pStyle w:val="TabelleLinks"/>
            </w:pPr>
            <w:r>
              <w:t>Ich kann meine Arbeit im Lerntagebuch eintragen.</w:t>
            </w:r>
          </w:p>
        </w:tc>
      </w:tr>
      <w:tr w:rsidR="00755626" w:rsidTr="002C6DD4">
        <w:trPr>
          <w:trHeight w:val="284"/>
        </w:trPr>
        <w:tc>
          <w:tcPr>
            <w:tcW w:w="9639" w:type="dxa"/>
          </w:tcPr>
          <w:p w:rsidR="00755626" w:rsidRDefault="00755626" w:rsidP="002C6DD4">
            <w:pPr>
              <w:pStyle w:val="TabelleLinks"/>
            </w:pPr>
            <w:r>
              <w:t>….</w:t>
            </w:r>
          </w:p>
        </w:tc>
      </w:tr>
    </w:tbl>
    <w:p w:rsidR="00755626" w:rsidRPr="00755626" w:rsidRDefault="00755626" w:rsidP="00755626">
      <w:pPr>
        <w:pStyle w:val="Textkrper"/>
      </w:pPr>
    </w:p>
    <w:p w:rsidR="00FE021A" w:rsidRDefault="00FE021A">
      <w:pPr>
        <w:spacing w:line="240" w:lineRule="exact"/>
        <w:rPr>
          <w:rStyle w:val="Fett"/>
          <w:b w:val="0"/>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1699"/>
        <w:gridCol w:w="2531"/>
        <w:gridCol w:w="188"/>
        <w:gridCol w:w="8"/>
        <w:gridCol w:w="2095"/>
      </w:tblGrid>
      <w:tr w:rsidR="00FE021A" w:rsidRPr="00B51DE9" w:rsidTr="00B91900">
        <w:trPr>
          <w:trHeight w:val="523"/>
        </w:trPr>
        <w:tc>
          <w:tcPr>
            <w:tcW w:w="3118" w:type="dxa"/>
            <w:tcBorders>
              <w:left w:val="single" w:sz="4" w:space="0" w:color="auto"/>
              <w:bottom w:val="single" w:sz="4" w:space="0" w:color="auto"/>
              <w:right w:val="single" w:sz="4" w:space="0" w:color="auto"/>
            </w:tcBorders>
            <w:shd w:val="clear" w:color="auto" w:fill="D9D9D9"/>
            <w:hideMark/>
          </w:tcPr>
          <w:p w:rsidR="00FE021A" w:rsidRDefault="00FE021A" w:rsidP="00B91900">
            <w:pPr>
              <w:pStyle w:val="Tabelle6pt"/>
              <w:rPr>
                <w:color w:val="000000"/>
              </w:rPr>
            </w:pPr>
            <w:r>
              <w:lastRenderedPageBreak/>
              <w:br w:type="page"/>
            </w:r>
            <w:r>
              <w:br w:type="page"/>
              <w:t>Lernfeld</w:t>
            </w:r>
          </w:p>
          <w:p w:rsidR="00FE021A" w:rsidRDefault="00FE021A" w:rsidP="00B91900">
            <w:pPr>
              <w:pStyle w:val="TabelleKopflinks"/>
            </w:pPr>
            <w:r>
              <w:t>LF 2</w:t>
            </w:r>
          </w:p>
        </w:tc>
        <w:tc>
          <w:tcPr>
            <w:tcW w:w="4230" w:type="dxa"/>
            <w:gridSpan w:val="2"/>
            <w:tcBorders>
              <w:left w:val="single" w:sz="4" w:space="0" w:color="auto"/>
              <w:bottom w:val="single" w:sz="4" w:space="0" w:color="auto"/>
              <w:right w:val="single" w:sz="4" w:space="0" w:color="auto"/>
            </w:tcBorders>
            <w:shd w:val="clear" w:color="auto" w:fill="D9D9D9"/>
            <w:hideMark/>
          </w:tcPr>
          <w:p w:rsidR="00FE021A" w:rsidRDefault="00FE021A" w:rsidP="00B91900">
            <w:pPr>
              <w:pStyle w:val="Tabelle6pt"/>
              <w:rPr>
                <w:color w:val="000000"/>
              </w:rPr>
            </w:pPr>
            <w:r>
              <w:t>Titel</w:t>
            </w:r>
          </w:p>
          <w:p w:rsidR="00FE021A" w:rsidRDefault="00FE021A" w:rsidP="00B91900">
            <w:pPr>
              <w:pStyle w:val="TabelleKopflinks"/>
            </w:pPr>
            <w:r w:rsidRPr="002408C7">
              <w:t>Gesund genießen in der Chill Out Lounge</w:t>
            </w:r>
            <w:r>
              <w:t xml:space="preserve"> </w:t>
            </w:r>
            <w:r w:rsidR="00FF2201">
              <w:t>–</w:t>
            </w:r>
          </w:p>
          <w:p w:rsidR="00FE021A" w:rsidRDefault="00084D89" w:rsidP="00B91900">
            <w:pPr>
              <w:pStyle w:val="TabelleKopflinks"/>
            </w:pPr>
            <w:r>
              <w:t xml:space="preserve">Feedback </w:t>
            </w:r>
          </w:p>
        </w:tc>
        <w:tc>
          <w:tcPr>
            <w:tcW w:w="188" w:type="dxa"/>
            <w:vMerge w:val="restart"/>
            <w:tcBorders>
              <w:top w:val="nil"/>
              <w:left w:val="single" w:sz="4" w:space="0" w:color="auto"/>
              <w:bottom w:val="nil"/>
              <w:right w:val="single" w:sz="4" w:space="0" w:color="auto"/>
            </w:tcBorders>
            <w:shd w:val="clear" w:color="auto" w:fill="FFFFFF"/>
          </w:tcPr>
          <w:p w:rsidR="00FE021A" w:rsidRPr="004B658C" w:rsidRDefault="00FE021A" w:rsidP="00B91900"/>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85C0E" w:rsidRDefault="00FE021A" w:rsidP="00B91900">
            <w:pPr>
              <w:pStyle w:val="Textkrpermitte"/>
              <w:rPr>
                <w:rStyle w:val="Fett"/>
              </w:rPr>
            </w:pPr>
            <w:r w:rsidRPr="0048120E">
              <w:rPr>
                <w:rStyle w:val="Fett"/>
              </w:rPr>
              <w:t xml:space="preserve">Ernährung und </w:t>
            </w:r>
          </w:p>
          <w:p w:rsidR="00FE021A" w:rsidRPr="0048120E" w:rsidRDefault="00FE021A" w:rsidP="00B91900">
            <w:pPr>
              <w:pStyle w:val="Textkrpermitte"/>
              <w:rPr>
                <w:rStyle w:val="Fett"/>
              </w:rPr>
            </w:pPr>
            <w:r w:rsidRPr="0048120E">
              <w:rPr>
                <w:rStyle w:val="Fett"/>
              </w:rPr>
              <w:t>Gastronomie</w:t>
            </w:r>
          </w:p>
          <w:p w:rsidR="00FE021A" w:rsidRPr="00FF570A" w:rsidRDefault="00FE021A" w:rsidP="00B91900">
            <w:pPr>
              <w:pStyle w:val="TabelleKopfmitte"/>
              <w:rPr>
                <w:rFonts w:eastAsia="Calibri"/>
                <w:b w:val="0"/>
              </w:rPr>
            </w:pPr>
            <w:r w:rsidRPr="00FF570A">
              <w:rPr>
                <w:rStyle w:val="Fett"/>
                <w:b/>
              </w:rPr>
              <w:t>EG2.01</w:t>
            </w:r>
            <w:r>
              <w:rPr>
                <w:rStyle w:val="Fett"/>
                <w:b/>
              </w:rPr>
              <w:t>.</w:t>
            </w:r>
          </w:p>
        </w:tc>
      </w:tr>
      <w:tr w:rsidR="00FE021A" w:rsidRPr="00B51DE9" w:rsidTr="00B91900">
        <w:tc>
          <w:tcPr>
            <w:tcW w:w="7348" w:type="dxa"/>
            <w:gridSpan w:val="3"/>
            <w:tcBorders>
              <w:left w:val="single" w:sz="4" w:space="0" w:color="auto"/>
              <w:bottom w:val="single" w:sz="4" w:space="0" w:color="auto"/>
              <w:right w:val="single" w:sz="4" w:space="0" w:color="auto"/>
            </w:tcBorders>
            <w:hideMark/>
          </w:tcPr>
          <w:p w:rsidR="00FE021A" w:rsidRPr="004B658C" w:rsidRDefault="00FE021A" w:rsidP="00B91900">
            <w:pPr>
              <w:pStyle w:val="Tabelle6pt"/>
            </w:pPr>
            <w:r>
              <w:t>Kompetenzbereiche:</w:t>
            </w:r>
          </w:p>
          <w:p w:rsidR="00FE021A" w:rsidRDefault="00FE021A" w:rsidP="00B91900">
            <w:pPr>
              <w:pStyle w:val="Kopf8ptafz"/>
            </w:pPr>
            <w:r w:rsidRPr="00FF570A">
              <w:rPr>
                <w:rStyle w:val="Hervorhebung"/>
              </w:rPr>
              <w:t>Ich kann Wert auf meine Entwicklung legen. (Selbstständigkeit)</w:t>
            </w:r>
          </w:p>
        </w:tc>
        <w:tc>
          <w:tcPr>
            <w:tcW w:w="188" w:type="dxa"/>
            <w:vMerge/>
            <w:tcBorders>
              <w:left w:val="single" w:sz="4" w:space="0" w:color="auto"/>
              <w:bottom w:val="nil"/>
              <w:right w:val="nil"/>
            </w:tcBorders>
            <w:vAlign w:val="center"/>
            <w:hideMark/>
          </w:tcPr>
          <w:p w:rsidR="00FE021A" w:rsidRDefault="00FE021A" w:rsidP="00B9190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76C83" w:rsidRPr="00B51DE9" w:rsidTr="00276C83">
              <w:trPr>
                <w:trHeight w:val="284"/>
              </w:trPr>
              <w:tc>
                <w:tcPr>
                  <w:tcW w:w="2090" w:type="dxa"/>
                  <w:shd w:val="clear" w:color="auto" w:fill="D9D9D9" w:themeFill="background1" w:themeFillShade="D9"/>
                </w:tcPr>
                <w:p w:rsidR="00276C83" w:rsidRPr="00B51DE9" w:rsidRDefault="00276C83" w:rsidP="00276C83">
                  <w:pPr>
                    <w:pStyle w:val="TabelleKopfmitte"/>
                  </w:pPr>
                  <w:r w:rsidRPr="00B51DE9">
                    <w:t>LernPROJEKT</w:t>
                  </w:r>
                </w:p>
              </w:tc>
            </w:tr>
            <w:tr w:rsidR="00276C83" w:rsidRPr="00B51DE9" w:rsidTr="00276C83">
              <w:trPr>
                <w:trHeight w:val="284"/>
              </w:trPr>
              <w:tc>
                <w:tcPr>
                  <w:tcW w:w="2090" w:type="dxa"/>
                  <w:tcBorders>
                    <w:bottom w:val="single" w:sz="4" w:space="0" w:color="auto"/>
                  </w:tcBorders>
                </w:tcPr>
                <w:p w:rsidR="00276C83" w:rsidRPr="00B51DE9" w:rsidRDefault="00276C83" w:rsidP="00276C83">
                  <w:pPr>
                    <w:pStyle w:val="Textkrpermitte"/>
                  </w:pPr>
                  <w:r w:rsidRPr="00B51DE9">
                    <w:t>LernTHEMA</w:t>
                  </w:r>
                </w:p>
              </w:tc>
            </w:tr>
            <w:tr w:rsidR="00276C83" w:rsidRPr="00B51DE9" w:rsidTr="00276C83">
              <w:trPr>
                <w:trHeight w:val="284"/>
              </w:trPr>
              <w:tc>
                <w:tcPr>
                  <w:tcW w:w="2090" w:type="dxa"/>
                  <w:tcBorders>
                    <w:bottom w:val="nil"/>
                  </w:tcBorders>
                </w:tcPr>
                <w:p w:rsidR="00276C83" w:rsidRPr="00B51DE9" w:rsidRDefault="00276C83" w:rsidP="00276C83">
                  <w:pPr>
                    <w:pStyle w:val="Textkrpermitte"/>
                  </w:pPr>
                  <w:r w:rsidRPr="00B51DE9">
                    <w:t>LernSCHRITT</w:t>
                  </w:r>
                </w:p>
              </w:tc>
            </w:tr>
          </w:tbl>
          <w:p w:rsidR="00FE021A" w:rsidRPr="00B51DE9" w:rsidRDefault="00FE021A" w:rsidP="00B91900"/>
        </w:tc>
      </w:tr>
      <w:tr w:rsidR="00FE021A" w:rsidRPr="00B51DE9" w:rsidTr="00B91900">
        <w:trPr>
          <w:trHeight w:val="149"/>
        </w:trPr>
        <w:tc>
          <w:tcPr>
            <w:tcW w:w="7348" w:type="dxa"/>
            <w:gridSpan w:val="3"/>
            <w:tcBorders>
              <w:top w:val="single" w:sz="4" w:space="0" w:color="auto"/>
              <w:left w:val="nil"/>
              <w:right w:val="nil"/>
            </w:tcBorders>
          </w:tcPr>
          <w:p w:rsidR="00FE021A" w:rsidRPr="00B51DE9" w:rsidRDefault="00FE021A" w:rsidP="00B91900"/>
        </w:tc>
        <w:tc>
          <w:tcPr>
            <w:tcW w:w="196" w:type="dxa"/>
            <w:gridSpan w:val="2"/>
            <w:tcBorders>
              <w:top w:val="nil"/>
              <w:left w:val="nil"/>
              <w:right w:val="nil"/>
            </w:tcBorders>
          </w:tcPr>
          <w:p w:rsidR="00FE021A" w:rsidRPr="00B51DE9" w:rsidRDefault="00FE021A" w:rsidP="00B91900"/>
        </w:tc>
        <w:tc>
          <w:tcPr>
            <w:tcW w:w="2095" w:type="dxa"/>
            <w:tcBorders>
              <w:top w:val="single" w:sz="4" w:space="0" w:color="auto"/>
              <w:left w:val="nil"/>
              <w:right w:val="nil"/>
            </w:tcBorders>
          </w:tcPr>
          <w:p w:rsidR="00FE021A" w:rsidRPr="00B51DE9" w:rsidRDefault="00FE021A" w:rsidP="00B91900"/>
        </w:tc>
      </w:tr>
      <w:tr w:rsidR="00FE021A" w:rsidRPr="00B51DE9" w:rsidTr="00B91900">
        <w:trPr>
          <w:trHeight w:val="443"/>
        </w:trPr>
        <w:tc>
          <w:tcPr>
            <w:tcW w:w="4817" w:type="dxa"/>
            <w:gridSpan w:val="2"/>
            <w:vMerge w:val="restart"/>
            <w:tcBorders>
              <w:left w:val="single" w:sz="4" w:space="0" w:color="auto"/>
              <w:right w:val="single" w:sz="4" w:space="0" w:color="auto"/>
            </w:tcBorders>
          </w:tcPr>
          <w:p w:rsidR="00FE021A" w:rsidRPr="004B658C" w:rsidRDefault="00FE021A" w:rsidP="00B91900">
            <w:pPr>
              <w:pStyle w:val="Tabelle6pt"/>
            </w:pPr>
            <w:r>
              <w:t>Kompetenzen:</w:t>
            </w:r>
          </w:p>
          <w:p w:rsidR="00FE021A" w:rsidRPr="008311A7" w:rsidRDefault="00FE021A" w:rsidP="00B91900">
            <w:pPr>
              <w:pStyle w:val="Kopf8ptafz"/>
              <w:rPr>
                <w:rStyle w:val="Hervorhebung"/>
              </w:rPr>
            </w:pPr>
            <w:r w:rsidRPr="008311A7">
              <w:rPr>
                <w:rStyle w:val="Hervorhebung"/>
              </w:rPr>
              <w:t>Ich kann meine und die gemeinsame Arbeit reflektieren.</w:t>
            </w:r>
          </w:p>
          <w:p w:rsidR="00FE021A" w:rsidRDefault="00FE021A" w:rsidP="00B91900">
            <w:pPr>
              <w:pStyle w:val="Kopf8ptafz"/>
            </w:pPr>
            <w:r w:rsidRPr="008311A7">
              <w:rPr>
                <w:rStyle w:val="Hervorhebung"/>
              </w:rPr>
              <w:t>Ich kann Feedback geben.</w:t>
            </w:r>
          </w:p>
        </w:tc>
        <w:tc>
          <w:tcPr>
            <w:tcW w:w="4822" w:type="dxa"/>
            <w:gridSpan w:val="4"/>
            <w:tcBorders>
              <w:left w:val="single" w:sz="4" w:space="0" w:color="auto"/>
              <w:right w:val="single" w:sz="4" w:space="0" w:color="auto"/>
            </w:tcBorders>
          </w:tcPr>
          <w:p w:rsidR="00FE021A" w:rsidRDefault="00FE021A" w:rsidP="00B91900">
            <w:pPr>
              <w:pStyle w:val="Tabelle6pt"/>
            </w:pPr>
            <w:r>
              <w:t>Was Sie schon können sollten:</w:t>
            </w:r>
          </w:p>
          <w:p w:rsidR="00FE021A" w:rsidRPr="00234B66" w:rsidRDefault="00FE021A" w:rsidP="00B91900">
            <w:pPr>
              <w:pStyle w:val="Kopf8ptafz"/>
            </w:pPr>
          </w:p>
        </w:tc>
      </w:tr>
      <w:tr w:rsidR="00FE021A" w:rsidRPr="00B51DE9" w:rsidTr="00B91900">
        <w:trPr>
          <w:trHeight w:val="443"/>
        </w:trPr>
        <w:tc>
          <w:tcPr>
            <w:tcW w:w="4817" w:type="dxa"/>
            <w:gridSpan w:val="2"/>
            <w:vMerge/>
            <w:tcBorders>
              <w:left w:val="single" w:sz="4" w:space="0" w:color="auto"/>
              <w:right w:val="single" w:sz="4" w:space="0" w:color="auto"/>
            </w:tcBorders>
          </w:tcPr>
          <w:p w:rsidR="00FE021A" w:rsidRDefault="00FE021A" w:rsidP="00B91900">
            <w:pPr>
              <w:pStyle w:val="Tabelle6pt"/>
            </w:pPr>
          </w:p>
        </w:tc>
        <w:tc>
          <w:tcPr>
            <w:tcW w:w="4822" w:type="dxa"/>
            <w:gridSpan w:val="4"/>
            <w:tcBorders>
              <w:left w:val="single" w:sz="4" w:space="0" w:color="auto"/>
              <w:right w:val="single" w:sz="4" w:space="0" w:color="auto"/>
            </w:tcBorders>
          </w:tcPr>
          <w:p w:rsidR="00FE021A" w:rsidRDefault="00FE021A" w:rsidP="00B91900">
            <w:pPr>
              <w:pStyle w:val="Tabelle6pt"/>
            </w:pPr>
            <w:r>
              <w:t>Wofür Sie das benötigen:</w:t>
            </w:r>
          </w:p>
          <w:p w:rsidR="00FE021A" w:rsidRDefault="00FE021A" w:rsidP="00B91900">
            <w:pPr>
              <w:pStyle w:val="Kopf8ptafz"/>
            </w:pPr>
          </w:p>
        </w:tc>
      </w:tr>
    </w:tbl>
    <w:p w:rsidR="00075C18" w:rsidRDefault="00276C83" w:rsidP="00FE021A">
      <w:pPr>
        <w:pStyle w:val="berschrift1"/>
        <w:rPr>
          <w:rStyle w:val="Fett"/>
          <w:b w:val="0"/>
        </w:rPr>
      </w:pPr>
      <w:r w:rsidRPr="00084D89">
        <w:rPr>
          <w:rStyle w:val="Fett"/>
          <w:b w:val="0"/>
          <w:noProof/>
          <w:sz w:val="24"/>
        </w:rPr>
        <w:drawing>
          <wp:anchor distT="0" distB="0" distL="114300" distR="114300" simplePos="0" relativeHeight="252537856" behindDoc="0" locked="0" layoutInCell="0" allowOverlap="1" wp14:anchorId="65AB7EA0" wp14:editId="7F25BD8D">
            <wp:simplePos x="0" y="0"/>
            <wp:positionH relativeFrom="rightMargin">
              <wp:posOffset>365760</wp:posOffset>
            </wp:positionH>
            <wp:positionV relativeFrom="paragraph">
              <wp:posOffset>0</wp:posOffset>
            </wp:positionV>
            <wp:extent cx="349885" cy="320675"/>
            <wp:effectExtent l="0" t="0" r="0" b="3175"/>
            <wp:wrapNone/>
            <wp:docPr id="30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D89">
        <w:rPr>
          <w:rStyle w:val="Fett"/>
          <w:b w:val="0"/>
          <w:noProof/>
          <w:sz w:val="24"/>
        </w:rPr>
        <w:drawing>
          <wp:anchor distT="0" distB="0" distL="114300" distR="114300" simplePos="0" relativeHeight="252538880" behindDoc="0" locked="0" layoutInCell="0" allowOverlap="1" wp14:anchorId="7A2ECEEE" wp14:editId="70C57F16">
            <wp:simplePos x="0" y="0"/>
            <wp:positionH relativeFrom="rightMargin">
              <wp:posOffset>725805</wp:posOffset>
            </wp:positionH>
            <wp:positionV relativeFrom="paragraph">
              <wp:posOffset>0</wp:posOffset>
            </wp:positionV>
            <wp:extent cx="349885" cy="320675"/>
            <wp:effectExtent l="0" t="0" r="0" b="3175"/>
            <wp:wrapNone/>
            <wp:docPr id="309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D89">
        <w:rPr>
          <w:rStyle w:val="Fett"/>
          <w:b w:val="0"/>
          <w:noProof/>
          <w:sz w:val="24"/>
        </w:rPr>
        <w:drawing>
          <wp:anchor distT="0" distB="0" distL="114300" distR="114300" simplePos="0" relativeHeight="252539904" behindDoc="0" locked="0" layoutInCell="0" allowOverlap="1" wp14:anchorId="3F5B417B" wp14:editId="2AEBE3E0">
            <wp:simplePos x="0" y="0"/>
            <wp:positionH relativeFrom="rightMargin">
              <wp:posOffset>1085850</wp:posOffset>
            </wp:positionH>
            <wp:positionV relativeFrom="paragraph">
              <wp:posOffset>0</wp:posOffset>
            </wp:positionV>
            <wp:extent cx="348615" cy="320040"/>
            <wp:effectExtent l="0" t="0" r="0" b="3810"/>
            <wp:wrapNone/>
            <wp:docPr id="308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21A">
        <w:t>Feedback</w:t>
      </w:r>
      <w:r w:rsidR="00FE021A">
        <w:rPr>
          <w:rStyle w:val="Fett"/>
          <w:b w:val="0"/>
        </w:rPr>
        <w:t xml:space="preserve"> </w:t>
      </w:r>
    </w:p>
    <w:p w:rsidR="00084D89" w:rsidRPr="00084D89" w:rsidRDefault="00084D89" w:rsidP="00084D89">
      <w:pPr>
        <w:pStyle w:val="Textkrper"/>
        <w:rPr>
          <w:rStyle w:val="Fett"/>
          <w:b w:val="0"/>
        </w:rPr>
      </w:pPr>
      <w:r w:rsidRPr="00084D89">
        <w:rPr>
          <w:rStyle w:val="Fett"/>
          <w:b w:val="0"/>
        </w:rPr>
        <w:t>Individual-Feedback für Schülerinnen, Schüler und Lehrkraft für Lernberatung und Zie</w:t>
      </w:r>
      <w:r w:rsidRPr="00084D89">
        <w:rPr>
          <w:rStyle w:val="Fett"/>
          <w:b w:val="0"/>
        </w:rPr>
        <w:t>l</w:t>
      </w:r>
      <w:r w:rsidRPr="00084D89">
        <w:rPr>
          <w:rStyle w:val="Fett"/>
          <w:b w:val="0"/>
        </w:rPr>
        <w:t>vereinbarungsgespräch</w:t>
      </w:r>
    </w:p>
    <w:p w:rsidR="00084D89" w:rsidRDefault="00084D89" w:rsidP="00084D89">
      <w:pPr>
        <w:pStyle w:val="Textkrper"/>
        <w:rPr>
          <w:rStyle w:val="Fett"/>
        </w:rPr>
      </w:pPr>
    </w:p>
    <w:p w:rsidR="00084D89" w:rsidRDefault="00084D89" w:rsidP="00084D89">
      <w:pPr>
        <w:pStyle w:val="Textkrper"/>
      </w:pPr>
      <w:r>
        <w:t>1 = sehr gut</w:t>
      </w:r>
    </w:p>
    <w:p w:rsidR="00084D89" w:rsidRDefault="00084D89" w:rsidP="00084D89">
      <w:pPr>
        <w:pStyle w:val="Textkrper"/>
      </w:pPr>
      <w:r>
        <w:t>5 = mangelhaft</w:t>
      </w:r>
    </w:p>
    <w:tbl>
      <w:tblPr>
        <w:tblStyle w:val="Tabellenraster"/>
        <w:tblW w:w="7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tblGrid>
      <w:tr w:rsidR="00084D89" w:rsidTr="002C6DD4">
        <w:tc>
          <w:tcPr>
            <w:tcW w:w="7583" w:type="dxa"/>
          </w:tcPr>
          <w:p w:rsidR="00084D89" w:rsidRPr="00172597" w:rsidRDefault="00084D89" w:rsidP="002C6DD4">
            <w:pPr>
              <w:pStyle w:val="TextkrperGrauhinterlegt"/>
              <w:spacing w:before="120" w:after="120"/>
              <w:rPr>
                <w:rFonts w:ascii="Source Sans Pro" w:hAnsi="Source Sans Pro"/>
              </w:rPr>
            </w:pPr>
            <w:r>
              <w:rPr>
                <w:rFonts w:ascii="Source Sans Pro" w:hAnsi="Source Sans Pro"/>
              </w:rPr>
              <w:t>Formulieren Sie zwei</w:t>
            </w:r>
            <w:r w:rsidRPr="00172597">
              <w:rPr>
                <w:rFonts w:ascii="Source Sans Pro" w:hAnsi="Source Sans Pro"/>
              </w:rPr>
              <w:t xml:space="preserve"> Ziel</w:t>
            </w:r>
            <w:r>
              <w:rPr>
                <w:rFonts w:ascii="Source Sans Pro" w:hAnsi="Source Sans Pro"/>
              </w:rPr>
              <w:t>e</w:t>
            </w:r>
            <w:r w:rsidRPr="00172597">
              <w:rPr>
                <w:rFonts w:ascii="Source Sans Pro" w:hAnsi="Source Sans Pro"/>
              </w:rPr>
              <w:t xml:space="preserve"> zu einer Auss</w:t>
            </w:r>
            <w:r>
              <w:rPr>
                <w:rFonts w:ascii="Source Sans Pro" w:hAnsi="Source Sans Pro"/>
              </w:rPr>
              <w:t>age auf der Zielscheibe, auf die</w:t>
            </w:r>
            <w:r w:rsidRPr="00172597">
              <w:rPr>
                <w:rFonts w:ascii="Source Sans Pro" w:hAnsi="Source Sans Pro"/>
              </w:rPr>
              <w:t xml:space="preserve"> Sie in den nächsten Wochen bzw. im nächsten Projekt achten werden.</w:t>
            </w:r>
          </w:p>
        </w:tc>
      </w:tr>
    </w:tbl>
    <w:p w:rsidR="00084D89" w:rsidRDefault="00084D89" w:rsidP="00084D89">
      <w:pPr>
        <w:pStyle w:val="Textkrper"/>
      </w:pPr>
    </w:p>
    <w:p w:rsidR="00114E19" w:rsidRDefault="00114E19" w:rsidP="00084D89">
      <w:pPr>
        <w:pStyle w:val="Textkrper"/>
      </w:pPr>
    </w:p>
    <w:p w:rsidR="00114E19" w:rsidRPr="00084D89" w:rsidRDefault="00114E19" w:rsidP="00084D89">
      <w:pPr>
        <w:pStyle w:val="Textkrper"/>
      </w:pPr>
      <w:r>
        <w:rPr>
          <w:noProof/>
        </w:rPr>
        <w:drawing>
          <wp:inline distT="0" distB="0" distL="0" distR="0" wp14:anchorId="4EC1746D" wp14:editId="6E9C63C5">
            <wp:extent cx="4716000" cy="3358743"/>
            <wp:effectExtent l="19050" t="19050" r="27940" b="13335"/>
            <wp:docPr id="3100" name="Grafik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e.png"/>
                    <pic:cNvPicPr/>
                  </pic:nvPicPr>
                  <pic:blipFill rotWithShape="1">
                    <a:blip r:embed="rId85">
                      <a:extLst>
                        <a:ext uri="{28A0092B-C50C-407E-A947-70E740481C1C}">
                          <a14:useLocalDpi xmlns:a14="http://schemas.microsoft.com/office/drawing/2010/main" val="0"/>
                        </a:ext>
                      </a:extLst>
                    </a:blip>
                    <a:srcRect t="11742" r="15604" b="8440"/>
                    <a:stretch/>
                  </pic:blipFill>
                  <pic:spPr bwMode="auto">
                    <a:xfrm>
                      <a:off x="0" y="0"/>
                      <a:ext cx="4716000" cy="3358743"/>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075C18" w:rsidRDefault="00075C18">
      <w:pPr>
        <w:spacing w:line="240" w:lineRule="exact"/>
        <w:rPr>
          <w:rStyle w:val="Fett"/>
          <w:rFonts w:ascii="Source Sans Pro Semibold" w:eastAsia="Times New Roman" w:hAnsi="Source Sans Pro Semibold" w:cs="Times New Roman"/>
          <w:b w:val="0"/>
          <w:bCs w:val="0"/>
          <w:sz w:val="30"/>
          <w:szCs w:val="28"/>
          <w:lang w:eastAsia="de-DE"/>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75C18" w:rsidRPr="00B51DE9" w:rsidTr="00B91900">
        <w:trPr>
          <w:trHeight w:val="523"/>
        </w:trPr>
        <w:tc>
          <w:tcPr>
            <w:tcW w:w="3119" w:type="dxa"/>
            <w:tcBorders>
              <w:left w:val="single" w:sz="4" w:space="0" w:color="auto"/>
              <w:bottom w:val="single" w:sz="4" w:space="0" w:color="auto"/>
              <w:right w:val="single" w:sz="4" w:space="0" w:color="auto"/>
            </w:tcBorders>
            <w:shd w:val="clear" w:color="auto" w:fill="D9D9D9"/>
            <w:hideMark/>
          </w:tcPr>
          <w:p w:rsidR="00075C18" w:rsidRDefault="00075C18" w:rsidP="00B91900">
            <w:pPr>
              <w:pStyle w:val="Tabelle6pt"/>
              <w:rPr>
                <w:color w:val="000000"/>
              </w:rPr>
            </w:pPr>
            <w:r>
              <w:lastRenderedPageBreak/>
              <w:br w:type="page"/>
              <w:t>Lernfeld</w:t>
            </w:r>
          </w:p>
          <w:p w:rsidR="00075C18" w:rsidRDefault="00EC6AAA" w:rsidP="00B91900">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75C18" w:rsidRDefault="00075C18" w:rsidP="00B91900">
            <w:pPr>
              <w:pStyle w:val="Tabelle6pt"/>
              <w:rPr>
                <w:color w:val="000000"/>
              </w:rPr>
            </w:pPr>
            <w:r>
              <w:t>Titel</w:t>
            </w:r>
          </w:p>
          <w:p w:rsidR="00776738" w:rsidRDefault="00776738" w:rsidP="00776738">
            <w:pPr>
              <w:pStyle w:val="TabelleKopflinks"/>
              <w:rPr>
                <w:b w:val="0"/>
              </w:rPr>
            </w:pPr>
            <w:r w:rsidRPr="00D661AD">
              <w:t>Gesund genießen in der Chill Out Lounge</w:t>
            </w:r>
            <w:r>
              <w:t xml:space="preserve"> –</w:t>
            </w:r>
            <w:r w:rsidRPr="00C562EC">
              <w:rPr>
                <w:b w:val="0"/>
              </w:rPr>
              <w:t xml:space="preserve"> </w:t>
            </w:r>
          </w:p>
          <w:p w:rsidR="00075C18" w:rsidRDefault="00620FFF" w:rsidP="00B91900">
            <w:pPr>
              <w:pStyle w:val="TabelleKopflinks"/>
            </w:pPr>
            <w:r>
              <w:t>Mikroorganismen</w:t>
            </w:r>
            <w:r w:rsidR="00FF2201">
              <w:t xml:space="preserve"> –</w:t>
            </w:r>
          </w:p>
          <w:p w:rsidR="00EC6AAA" w:rsidRDefault="00EC6AAA" w:rsidP="00B91900">
            <w:pPr>
              <w:pStyle w:val="TabelleKopflinks"/>
            </w:pPr>
            <w:r w:rsidRPr="00EC6AAA">
              <w:t>Unterrichtsarrangement Lehrkraft</w:t>
            </w:r>
          </w:p>
        </w:tc>
        <w:tc>
          <w:tcPr>
            <w:tcW w:w="188" w:type="dxa"/>
            <w:vMerge w:val="restart"/>
            <w:tcBorders>
              <w:top w:val="nil"/>
              <w:left w:val="single" w:sz="4" w:space="0" w:color="auto"/>
              <w:bottom w:val="nil"/>
              <w:right w:val="single" w:sz="4" w:space="0" w:color="auto"/>
            </w:tcBorders>
            <w:shd w:val="clear" w:color="auto" w:fill="FFFFFF"/>
          </w:tcPr>
          <w:p w:rsidR="00075C18" w:rsidRPr="004B658C" w:rsidRDefault="00075C18" w:rsidP="00B91900"/>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85C0E" w:rsidRDefault="007670A9" w:rsidP="007670A9">
            <w:pPr>
              <w:pStyle w:val="Textkrpermitte"/>
              <w:rPr>
                <w:rStyle w:val="Fett"/>
              </w:rPr>
            </w:pPr>
            <w:r w:rsidRPr="0048120E">
              <w:rPr>
                <w:rStyle w:val="Fett"/>
              </w:rPr>
              <w:t xml:space="preserve">Ernährung und </w:t>
            </w:r>
          </w:p>
          <w:p w:rsidR="007670A9" w:rsidRPr="0048120E" w:rsidRDefault="007670A9" w:rsidP="007670A9">
            <w:pPr>
              <w:pStyle w:val="Textkrpermitte"/>
              <w:rPr>
                <w:rStyle w:val="Fett"/>
              </w:rPr>
            </w:pPr>
            <w:r w:rsidRPr="0048120E">
              <w:rPr>
                <w:rStyle w:val="Fett"/>
              </w:rPr>
              <w:t>Gastronomie</w:t>
            </w:r>
          </w:p>
          <w:p w:rsidR="00075C18" w:rsidRPr="00B51DE9" w:rsidRDefault="007670A9" w:rsidP="007670A9">
            <w:pPr>
              <w:pStyle w:val="TabelleKopfmitte"/>
              <w:rPr>
                <w:rFonts w:eastAsia="Calibri"/>
              </w:rPr>
            </w:pPr>
            <w:r w:rsidRPr="00FF570A">
              <w:rPr>
                <w:rStyle w:val="Fett"/>
                <w:b/>
              </w:rPr>
              <w:t>EG2.01</w:t>
            </w:r>
            <w:r>
              <w:rPr>
                <w:rStyle w:val="Fett"/>
                <w:b/>
              </w:rPr>
              <w:t>.</w:t>
            </w:r>
            <w:r w:rsidR="008D313E">
              <w:rPr>
                <w:rStyle w:val="Fett"/>
                <w:b/>
              </w:rPr>
              <w:t>01</w:t>
            </w:r>
          </w:p>
        </w:tc>
      </w:tr>
      <w:tr w:rsidR="00075C18" w:rsidRPr="00B51DE9" w:rsidTr="00B91900">
        <w:tc>
          <w:tcPr>
            <w:tcW w:w="7348" w:type="dxa"/>
            <w:gridSpan w:val="3"/>
            <w:tcBorders>
              <w:left w:val="single" w:sz="4" w:space="0" w:color="auto"/>
              <w:bottom w:val="single" w:sz="4" w:space="0" w:color="auto"/>
              <w:right w:val="single" w:sz="4" w:space="0" w:color="auto"/>
            </w:tcBorders>
            <w:hideMark/>
          </w:tcPr>
          <w:p w:rsidR="00075C18" w:rsidRPr="004B658C" w:rsidRDefault="00075C18" w:rsidP="00B91900">
            <w:pPr>
              <w:pStyle w:val="Tabelle6pt"/>
            </w:pPr>
            <w:r>
              <w:t>Kompetenzbereiche:</w:t>
            </w:r>
          </w:p>
          <w:p w:rsidR="0011027A" w:rsidRDefault="0011027A" w:rsidP="0011027A">
            <w:pPr>
              <w:pStyle w:val="Kopf8ptafz"/>
            </w:pPr>
            <w:r>
              <w:t>Ich kann die Grundlagen der Hygiene und lebensmittelrechtliche Vorschriften anwenden.</w:t>
            </w:r>
          </w:p>
          <w:p w:rsidR="0011027A" w:rsidRDefault="0011027A" w:rsidP="0011027A">
            <w:pPr>
              <w:pStyle w:val="Kopf8ptafz"/>
            </w:pPr>
            <w:r>
              <w:t>Ich kann die Qualität von Lebensmitteln durch geeignete Maßnahmen erhalten.</w:t>
            </w:r>
          </w:p>
          <w:p w:rsidR="0011027A" w:rsidRDefault="0011027A" w:rsidP="0011027A">
            <w:pPr>
              <w:pStyle w:val="Kopf8ptafz"/>
            </w:pPr>
            <w:r>
              <w:t>Ich kann mein Wissen in der Praxis umsetzen und Grundtechniken in der Küche mit geeigneten A</w:t>
            </w:r>
            <w:r>
              <w:t>r</w:t>
            </w:r>
            <w:r>
              <w:t xml:space="preserve">beitsmitteln anwenden. </w:t>
            </w:r>
          </w:p>
          <w:p w:rsidR="00075C18" w:rsidRDefault="0011027A" w:rsidP="0011027A">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75C18" w:rsidRDefault="00075C18" w:rsidP="00B9190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75C18" w:rsidRPr="00B51DE9" w:rsidTr="00B91900">
              <w:trPr>
                <w:trHeight w:val="284"/>
              </w:trPr>
              <w:tc>
                <w:tcPr>
                  <w:tcW w:w="2090" w:type="dxa"/>
                  <w:shd w:val="clear" w:color="auto" w:fill="auto"/>
                </w:tcPr>
                <w:p w:rsidR="00075C18" w:rsidRPr="00B51DE9" w:rsidRDefault="00075C18" w:rsidP="00B91900">
                  <w:pPr>
                    <w:pStyle w:val="Textkrpermitte"/>
                  </w:pPr>
                  <w:r w:rsidRPr="00B51DE9">
                    <w:t>LernPROJEKT</w:t>
                  </w:r>
                </w:p>
              </w:tc>
            </w:tr>
            <w:tr w:rsidR="00075C18" w:rsidRPr="00B51DE9" w:rsidTr="00B91900">
              <w:trPr>
                <w:trHeight w:val="284"/>
              </w:trPr>
              <w:tc>
                <w:tcPr>
                  <w:tcW w:w="2090" w:type="dxa"/>
                  <w:tcBorders>
                    <w:bottom w:val="single" w:sz="4" w:space="0" w:color="auto"/>
                  </w:tcBorders>
                  <w:shd w:val="clear" w:color="auto" w:fill="D9D9D9" w:themeFill="background1" w:themeFillShade="D9"/>
                </w:tcPr>
                <w:p w:rsidR="00075C18" w:rsidRPr="00B51DE9" w:rsidRDefault="00075C18" w:rsidP="00B91900">
                  <w:pPr>
                    <w:pStyle w:val="TabelleKopfmitte"/>
                  </w:pPr>
                  <w:r w:rsidRPr="00B51DE9">
                    <w:t>LernTHEMA</w:t>
                  </w:r>
                </w:p>
              </w:tc>
            </w:tr>
            <w:tr w:rsidR="00075C18" w:rsidRPr="00B51DE9" w:rsidTr="00B91900">
              <w:trPr>
                <w:trHeight w:val="284"/>
              </w:trPr>
              <w:tc>
                <w:tcPr>
                  <w:tcW w:w="2090" w:type="dxa"/>
                  <w:tcBorders>
                    <w:bottom w:val="nil"/>
                  </w:tcBorders>
                </w:tcPr>
                <w:p w:rsidR="00075C18" w:rsidRPr="00B51DE9" w:rsidRDefault="00075C18" w:rsidP="00B91900">
                  <w:pPr>
                    <w:pStyle w:val="Textkrpermitte"/>
                  </w:pPr>
                  <w:r w:rsidRPr="00B51DE9">
                    <w:t>LernSCHRITT</w:t>
                  </w:r>
                </w:p>
              </w:tc>
            </w:tr>
          </w:tbl>
          <w:p w:rsidR="00075C18" w:rsidRPr="00B51DE9" w:rsidRDefault="00075C18" w:rsidP="00B91900"/>
        </w:tc>
      </w:tr>
      <w:tr w:rsidR="00075C18" w:rsidRPr="00B51DE9" w:rsidTr="00B91900">
        <w:trPr>
          <w:trHeight w:val="149"/>
        </w:trPr>
        <w:tc>
          <w:tcPr>
            <w:tcW w:w="7348" w:type="dxa"/>
            <w:gridSpan w:val="3"/>
            <w:tcBorders>
              <w:top w:val="single" w:sz="4" w:space="0" w:color="auto"/>
              <w:left w:val="nil"/>
              <w:right w:val="nil"/>
            </w:tcBorders>
          </w:tcPr>
          <w:p w:rsidR="00075C18" w:rsidRPr="00B51DE9" w:rsidRDefault="00075C18" w:rsidP="00B91900"/>
        </w:tc>
        <w:tc>
          <w:tcPr>
            <w:tcW w:w="196" w:type="dxa"/>
            <w:gridSpan w:val="2"/>
            <w:tcBorders>
              <w:top w:val="nil"/>
              <w:left w:val="nil"/>
              <w:right w:val="nil"/>
            </w:tcBorders>
          </w:tcPr>
          <w:p w:rsidR="00075C18" w:rsidRPr="00B51DE9" w:rsidRDefault="00075C18" w:rsidP="00B91900"/>
        </w:tc>
        <w:tc>
          <w:tcPr>
            <w:tcW w:w="2095" w:type="dxa"/>
            <w:tcBorders>
              <w:top w:val="single" w:sz="4" w:space="0" w:color="auto"/>
              <w:left w:val="nil"/>
              <w:right w:val="nil"/>
            </w:tcBorders>
          </w:tcPr>
          <w:p w:rsidR="00075C18" w:rsidRPr="00B51DE9" w:rsidRDefault="00075C18" w:rsidP="00B91900"/>
        </w:tc>
      </w:tr>
      <w:tr w:rsidR="00172195" w:rsidRPr="00B51DE9" w:rsidTr="00B91900">
        <w:trPr>
          <w:trHeight w:val="443"/>
        </w:trPr>
        <w:tc>
          <w:tcPr>
            <w:tcW w:w="4818" w:type="dxa"/>
            <w:gridSpan w:val="2"/>
            <w:vMerge w:val="restart"/>
            <w:tcBorders>
              <w:left w:val="single" w:sz="4" w:space="0" w:color="auto"/>
              <w:right w:val="single" w:sz="4" w:space="0" w:color="auto"/>
            </w:tcBorders>
          </w:tcPr>
          <w:p w:rsidR="00172195" w:rsidRPr="004B658C" w:rsidRDefault="00172195" w:rsidP="00B91900">
            <w:pPr>
              <w:pStyle w:val="Tabelle6pt"/>
            </w:pPr>
            <w:r>
              <w:t>Kompetenzen:</w:t>
            </w:r>
          </w:p>
          <w:p w:rsidR="00172195" w:rsidRDefault="00172195" w:rsidP="00EC6AAA">
            <w:pPr>
              <w:pStyle w:val="Kopf8ptafz"/>
            </w:pPr>
            <w:r>
              <w:t>Ich kann die Grundlagen der Hygiene benennen, erklären und begründen.</w:t>
            </w:r>
          </w:p>
          <w:p w:rsidR="00172195" w:rsidRDefault="00172195" w:rsidP="00EC6AAA">
            <w:pPr>
              <w:pStyle w:val="Kopf8ptafz"/>
            </w:pPr>
            <w:r>
              <w:t>Ich kann geeignete Maßnahmen für die Erhaltung der Qualität von Lebensmitteln benennen und erläutern.</w:t>
            </w:r>
          </w:p>
          <w:p w:rsidR="00172195" w:rsidRPr="001066EA" w:rsidRDefault="00F8414B" w:rsidP="00EC6AAA">
            <w:pPr>
              <w:pStyle w:val="Kopf8ptafz"/>
              <w:rPr>
                <w:i/>
              </w:rPr>
            </w:pPr>
            <w:r>
              <w:rPr>
                <w:i/>
              </w:rPr>
              <w:t>Ich kann Wissen mit a</w:t>
            </w:r>
            <w:r w:rsidR="00172195" w:rsidRPr="001066EA">
              <w:rPr>
                <w:i/>
              </w:rPr>
              <w:t>nderen austauschen.</w:t>
            </w:r>
          </w:p>
          <w:p w:rsidR="00172195" w:rsidRPr="001066EA" w:rsidRDefault="00172195" w:rsidP="00EC6AAA">
            <w:pPr>
              <w:pStyle w:val="Kopf8ptafz"/>
              <w:rPr>
                <w:i/>
              </w:rPr>
            </w:pPr>
            <w:r w:rsidRPr="001066EA">
              <w:rPr>
                <w:i/>
              </w:rPr>
              <w:t>Ich kann Aufgaben bearbeiten und eingeübte Arbeitstechniken anwenden.</w:t>
            </w:r>
          </w:p>
          <w:p w:rsidR="00172195" w:rsidRPr="001066EA" w:rsidRDefault="00172195" w:rsidP="00EC6AAA">
            <w:pPr>
              <w:pStyle w:val="Kopf8ptafz"/>
              <w:rPr>
                <w:i/>
              </w:rPr>
            </w:pPr>
            <w:r w:rsidRPr="001066EA">
              <w:rPr>
                <w:i/>
              </w:rPr>
              <w:t>Ich kann meine Gedanken und fachliche Inhalte mitteilen.</w:t>
            </w:r>
          </w:p>
          <w:p w:rsidR="00172195" w:rsidRPr="001066EA" w:rsidRDefault="00172195" w:rsidP="00EC6AAA">
            <w:pPr>
              <w:pStyle w:val="Kopf8ptafz"/>
              <w:rPr>
                <w:i/>
              </w:rPr>
            </w:pPr>
            <w:r w:rsidRPr="001066EA">
              <w:rPr>
                <w:i/>
              </w:rPr>
              <w:t>Ich kann meine Lernfortschritt einschätzen und erkennen.</w:t>
            </w:r>
          </w:p>
          <w:p w:rsidR="00172195" w:rsidRDefault="00172195" w:rsidP="00EC6AAA">
            <w:pPr>
              <w:pStyle w:val="Kopf8ptafz"/>
            </w:pPr>
            <w:r w:rsidRPr="001066EA">
              <w:rPr>
                <w:i/>
              </w:rPr>
              <w:t>Ich kann mich auf eine Aufgabe konzentrieren.</w:t>
            </w:r>
          </w:p>
        </w:tc>
        <w:tc>
          <w:tcPr>
            <w:tcW w:w="4821" w:type="dxa"/>
            <w:gridSpan w:val="4"/>
            <w:tcBorders>
              <w:left w:val="single" w:sz="4" w:space="0" w:color="auto"/>
              <w:right w:val="single" w:sz="4" w:space="0" w:color="auto"/>
            </w:tcBorders>
          </w:tcPr>
          <w:p w:rsidR="00172195" w:rsidRDefault="00172195" w:rsidP="00344377">
            <w:pPr>
              <w:pStyle w:val="Tabelle6pt"/>
            </w:pPr>
            <w:r>
              <w:t>Was Sie schon können sollten:</w:t>
            </w:r>
          </w:p>
          <w:p w:rsidR="00172195" w:rsidRDefault="00172195" w:rsidP="00344377">
            <w:pPr>
              <w:pStyle w:val="Kopf8ptafz"/>
            </w:pPr>
            <w:r>
              <w:t>Ich kann Texte lesen, markieren und strukturieren.</w:t>
            </w:r>
          </w:p>
          <w:p w:rsidR="00172195" w:rsidRPr="008B55B1" w:rsidRDefault="00172195" w:rsidP="00344377">
            <w:pPr>
              <w:pStyle w:val="Kopf8ptafz"/>
              <w:rPr>
                <w:rStyle w:val="Hervorhebung"/>
                <w:i w:val="0"/>
                <w:iCs w:val="0"/>
              </w:rPr>
            </w:pPr>
            <w:r>
              <w:t>Ich kann eine Mind-Map erstellen.</w:t>
            </w:r>
            <w:r w:rsidRPr="00682154">
              <w:rPr>
                <w:rStyle w:val="Hervorhebung"/>
                <w:color w:val="00B050"/>
              </w:rPr>
              <w:t xml:space="preserve"> </w:t>
            </w:r>
          </w:p>
          <w:p w:rsidR="00172195" w:rsidRPr="00620FFF" w:rsidRDefault="00172195" w:rsidP="00344377">
            <w:pPr>
              <w:pStyle w:val="Kopf8ptafz"/>
              <w:rPr>
                <w:i/>
              </w:rPr>
            </w:pPr>
            <w:r w:rsidRPr="00620FFF">
              <w:rPr>
                <w:rStyle w:val="Hervorhebung"/>
                <w:i w:val="0"/>
              </w:rPr>
              <w:t>Ich kann Spielregeln einhalten</w:t>
            </w:r>
            <w:r>
              <w:rPr>
                <w:rStyle w:val="Hervorhebung"/>
                <w:i w:val="0"/>
              </w:rPr>
              <w:t>.</w:t>
            </w:r>
          </w:p>
        </w:tc>
      </w:tr>
      <w:tr w:rsidR="00172195" w:rsidRPr="00B51DE9" w:rsidTr="00B91900">
        <w:trPr>
          <w:trHeight w:val="443"/>
        </w:trPr>
        <w:tc>
          <w:tcPr>
            <w:tcW w:w="4818" w:type="dxa"/>
            <w:gridSpan w:val="2"/>
            <w:vMerge/>
            <w:tcBorders>
              <w:left w:val="single" w:sz="4" w:space="0" w:color="auto"/>
              <w:right w:val="single" w:sz="4" w:space="0" w:color="auto"/>
            </w:tcBorders>
          </w:tcPr>
          <w:p w:rsidR="00172195" w:rsidRDefault="00172195" w:rsidP="00B91900">
            <w:pPr>
              <w:pStyle w:val="Tabelle6pt"/>
            </w:pPr>
          </w:p>
        </w:tc>
        <w:tc>
          <w:tcPr>
            <w:tcW w:w="4821" w:type="dxa"/>
            <w:gridSpan w:val="4"/>
            <w:tcBorders>
              <w:left w:val="single" w:sz="4" w:space="0" w:color="auto"/>
              <w:right w:val="single" w:sz="4" w:space="0" w:color="auto"/>
            </w:tcBorders>
          </w:tcPr>
          <w:p w:rsidR="00172195" w:rsidRDefault="00172195" w:rsidP="00344377">
            <w:pPr>
              <w:pStyle w:val="Tabelle6pt"/>
            </w:pPr>
            <w:r>
              <w:t>Wofür Sie das benötigen:</w:t>
            </w:r>
          </w:p>
          <w:p w:rsidR="00172195" w:rsidRDefault="00172195" w:rsidP="00344377">
            <w:pPr>
              <w:pStyle w:val="Kopf8ptafz"/>
            </w:pPr>
            <w:r>
              <w:t>Fachliche</w:t>
            </w:r>
            <w:r w:rsidR="00B953B0">
              <w:t xml:space="preserve"> Vorbereitung auf das Praktikum</w:t>
            </w:r>
          </w:p>
        </w:tc>
      </w:tr>
      <w:tr w:rsidR="00172195" w:rsidRPr="00B51DE9" w:rsidTr="00B91900">
        <w:trPr>
          <w:trHeight w:val="443"/>
        </w:trPr>
        <w:tc>
          <w:tcPr>
            <w:tcW w:w="4818" w:type="dxa"/>
            <w:gridSpan w:val="2"/>
            <w:vMerge/>
            <w:tcBorders>
              <w:left w:val="single" w:sz="4" w:space="0" w:color="auto"/>
              <w:right w:val="single" w:sz="4" w:space="0" w:color="auto"/>
            </w:tcBorders>
          </w:tcPr>
          <w:p w:rsidR="00172195" w:rsidRDefault="00172195" w:rsidP="00B91900">
            <w:pPr>
              <w:pStyle w:val="Tabelle6pt"/>
            </w:pPr>
          </w:p>
        </w:tc>
        <w:tc>
          <w:tcPr>
            <w:tcW w:w="4821" w:type="dxa"/>
            <w:gridSpan w:val="4"/>
            <w:tcBorders>
              <w:left w:val="single" w:sz="4" w:space="0" w:color="auto"/>
              <w:right w:val="single" w:sz="4" w:space="0" w:color="auto"/>
            </w:tcBorders>
          </w:tcPr>
          <w:p w:rsidR="00172195" w:rsidRDefault="00172195" w:rsidP="00344377">
            <w:pPr>
              <w:pStyle w:val="Tabelle6pt"/>
            </w:pPr>
            <w:r>
              <w:t>Wie Sie Ihr Können prüfen können:</w:t>
            </w:r>
          </w:p>
          <w:p w:rsidR="00172195" w:rsidRPr="00234B66" w:rsidRDefault="00172195" w:rsidP="00344377">
            <w:pPr>
              <w:pStyle w:val="Kopf8ptafz"/>
            </w:pPr>
            <w:r>
              <w:t>Übungsaufgaben siehe Lernwegeliste</w:t>
            </w:r>
          </w:p>
        </w:tc>
      </w:tr>
    </w:tbl>
    <w:p w:rsidR="00EC6AAA" w:rsidRPr="00EC6AAA" w:rsidRDefault="00276C83" w:rsidP="00FE021A">
      <w:pPr>
        <w:pStyle w:val="berschrift1"/>
        <w:rPr>
          <w:rStyle w:val="Fett"/>
          <w:b w:val="0"/>
          <w:noProof/>
          <w:sz w:val="24"/>
        </w:rPr>
      </w:pPr>
      <w:r w:rsidRPr="00EC6AAA">
        <w:rPr>
          <w:rStyle w:val="Fett"/>
          <w:b w:val="0"/>
          <w:noProof/>
          <w:sz w:val="24"/>
        </w:rPr>
        <w:drawing>
          <wp:anchor distT="0" distB="0" distL="114300" distR="114300" simplePos="0" relativeHeight="252489728" behindDoc="0" locked="0" layoutInCell="0" allowOverlap="1" wp14:anchorId="63CF3FF8" wp14:editId="20D5F4B9">
            <wp:simplePos x="0" y="0"/>
            <wp:positionH relativeFrom="rightMargin">
              <wp:posOffset>365760</wp:posOffset>
            </wp:positionH>
            <wp:positionV relativeFrom="paragraph">
              <wp:posOffset>0</wp:posOffset>
            </wp:positionV>
            <wp:extent cx="349885" cy="320675"/>
            <wp:effectExtent l="0" t="0" r="0" b="3175"/>
            <wp:wrapNone/>
            <wp:docPr id="15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Style w:val="Fett"/>
          <w:b w:val="0"/>
          <w:noProof/>
          <w:sz w:val="24"/>
        </w:rPr>
        <w:drawing>
          <wp:anchor distT="0" distB="0" distL="114300" distR="114300" simplePos="0" relativeHeight="252490752" behindDoc="0" locked="0" layoutInCell="0" allowOverlap="1" wp14:anchorId="15B8001C" wp14:editId="4EE8E738">
            <wp:simplePos x="0" y="0"/>
            <wp:positionH relativeFrom="rightMargin">
              <wp:posOffset>725805</wp:posOffset>
            </wp:positionH>
            <wp:positionV relativeFrom="paragraph">
              <wp:posOffset>0</wp:posOffset>
            </wp:positionV>
            <wp:extent cx="349885" cy="320675"/>
            <wp:effectExtent l="0" t="0" r="0" b="3175"/>
            <wp:wrapNone/>
            <wp:docPr id="152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Style w:val="Fett"/>
          <w:b w:val="0"/>
          <w:noProof/>
          <w:sz w:val="24"/>
        </w:rPr>
        <w:drawing>
          <wp:anchor distT="0" distB="0" distL="114300" distR="114300" simplePos="0" relativeHeight="252491776" behindDoc="0" locked="0" layoutInCell="0" allowOverlap="1" wp14:anchorId="64B440AD" wp14:editId="7222227B">
            <wp:simplePos x="0" y="0"/>
            <wp:positionH relativeFrom="rightMargin">
              <wp:posOffset>1085850</wp:posOffset>
            </wp:positionH>
            <wp:positionV relativeFrom="paragraph">
              <wp:posOffset>0</wp:posOffset>
            </wp:positionV>
            <wp:extent cx="348615" cy="320040"/>
            <wp:effectExtent l="0" t="0" r="0" b="3810"/>
            <wp:wrapNone/>
            <wp:docPr id="15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AAA" w:rsidRPr="00EC6AAA">
        <w:rPr>
          <w:rStyle w:val="Fett"/>
          <w:b w:val="0"/>
        </w:rPr>
        <w:t xml:space="preserve">Unterrichtsarrangement für ca. 8 Unterrichtsstunden </w:t>
      </w:r>
    </w:p>
    <w:tbl>
      <w:tblPr>
        <w:tblStyle w:val="Tabellenraster18"/>
        <w:tblW w:w="7230" w:type="dxa"/>
        <w:tblInd w:w="108" w:type="dxa"/>
        <w:tblLayout w:type="fixed"/>
        <w:tblCellMar>
          <w:top w:w="57" w:type="dxa"/>
          <w:bottom w:w="57" w:type="dxa"/>
        </w:tblCellMar>
        <w:tblLook w:val="04A0" w:firstRow="1" w:lastRow="0" w:firstColumn="1" w:lastColumn="0" w:noHBand="0" w:noVBand="1"/>
      </w:tblPr>
      <w:tblGrid>
        <w:gridCol w:w="1134"/>
        <w:gridCol w:w="993"/>
        <w:gridCol w:w="708"/>
        <w:gridCol w:w="3119"/>
        <w:gridCol w:w="1276"/>
      </w:tblGrid>
      <w:tr w:rsidR="00EC6AAA" w:rsidRPr="00EC6AAA" w:rsidTr="00A02633">
        <w:tc>
          <w:tcPr>
            <w:tcW w:w="1134" w:type="dxa"/>
            <w:shd w:val="clear" w:color="auto" w:fill="D9D9D9" w:themeFill="background1" w:themeFillShade="D9"/>
          </w:tcPr>
          <w:p w:rsidR="00EC6AAA" w:rsidRPr="00EC6AAA" w:rsidRDefault="00EC6AAA" w:rsidP="00EC6AAA">
            <w:pPr>
              <w:rPr>
                <w:rFonts w:eastAsiaTheme="minorHAnsi"/>
                <w:b/>
                <w:sz w:val="16"/>
                <w:lang w:eastAsia="en-US"/>
              </w:rPr>
            </w:pPr>
            <w:r w:rsidRPr="00EC6AAA">
              <w:rPr>
                <w:rFonts w:eastAsiaTheme="minorHAnsi"/>
                <w:b/>
                <w:sz w:val="16"/>
                <w:lang w:eastAsia="en-US"/>
              </w:rPr>
              <w:t>Handlung</w:t>
            </w:r>
            <w:r w:rsidRPr="00EC6AAA">
              <w:rPr>
                <w:rFonts w:eastAsiaTheme="minorHAnsi"/>
                <w:b/>
                <w:sz w:val="16"/>
                <w:lang w:eastAsia="en-US"/>
              </w:rPr>
              <w:t>s</w:t>
            </w:r>
            <w:r w:rsidRPr="00EC6AAA">
              <w:rPr>
                <w:rFonts w:eastAsiaTheme="minorHAnsi"/>
                <w:b/>
                <w:sz w:val="16"/>
                <w:lang w:eastAsia="en-US"/>
              </w:rPr>
              <w:t>kreislauf</w:t>
            </w:r>
          </w:p>
        </w:tc>
        <w:tc>
          <w:tcPr>
            <w:tcW w:w="993" w:type="dxa"/>
            <w:shd w:val="clear" w:color="auto" w:fill="D9D9D9" w:themeFill="background1" w:themeFillShade="D9"/>
          </w:tcPr>
          <w:p w:rsidR="00EC6AAA" w:rsidRPr="00EC6AAA" w:rsidRDefault="00EC6AAA" w:rsidP="00EC6AAA">
            <w:pPr>
              <w:rPr>
                <w:rFonts w:eastAsiaTheme="minorHAnsi"/>
                <w:b/>
                <w:sz w:val="16"/>
                <w:lang w:eastAsia="en-US"/>
              </w:rPr>
            </w:pPr>
            <w:r w:rsidRPr="00EC6AAA">
              <w:rPr>
                <w:rFonts w:eastAsiaTheme="minorHAnsi"/>
                <w:b/>
                <w:sz w:val="16"/>
                <w:lang w:eastAsia="en-US"/>
              </w:rPr>
              <w:t>Lernphase</w:t>
            </w:r>
          </w:p>
        </w:tc>
        <w:tc>
          <w:tcPr>
            <w:tcW w:w="708" w:type="dxa"/>
            <w:shd w:val="clear" w:color="auto" w:fill="D9D9D9" w:themeFill="background1" w:themeFillShade="D9"/>
          </w:tcPr>
          <w:p w:rsidR="00EC6AAA" w:rsidRPr="00EC6AAA" w:rsidRDefault="00EC6AAA" w:rsidP="00EC6AAA">
            <w:pPr>
              <w:rPr>
                <w:rFonts w:eastAsiaTheme="minorHAnsi"/>
                <w:b/>
                <w:sz w:val="16"/>
                <w:lang w:eastAsia="en-US"/>
              </w:rPr>
            </w:pPr>
            <w:r w:rsidRPr="00EC6AAA">
              <w:rPr>
                <w:rFonts w:eastAsiaTheme="minorHAnsi"/>
                <w:b/>
                <w:sz w:val="16"/>
                <w:lang w:eastAsia="en-US"/>
              </w:rPr>
              <w:t>Zeit</w:t>
            </w:r>
          </w:p>
        </w:tc>
        <w:tc>
          <w:tcPr>
            <w:tcW w:w="3119" w:type="dxa"/>
            <w:shd w:val="clear" w:color="auto" w:fill="D9D9D9" w:themeFill="background1" w:themeFillShade="D9"/>
          </w:tcPr>
          <w:p w:rsidR="00EC6AAA" w:rsidRPr="00EC6AAA" w:rsidRDefault="00EC6AAA" w:rsidP="00EC6AAA">
            <w:pPr>
              <w:rPr>
                <w:rFonts w:eastAsiaTheme="minorHAnsi"/>
                <w:b/>
                <w:sz w:val="16"/>
                <w:lang w:eastAsia="en-US"/>
              </w:rPr>
            </w:pPr>
            <w:r w:rsidRPr="00EC6AAA">
              <w:rPr>
                <w:rFonts w:eastAsiaTheme="minorHAnsi"/>
                <w:b/>
                <w:sz w:val="16"/>
                <w:lang w:eastAsia="en-US"/>
              </w:rPr>
              <w:t>Inhalte und Methoden</w:t>
            </w:r>
          </w:p>
        </w:tc>
        <w:tc>
          <w:tcPr>
            <w:tcW w:w="1276" w:type="dxa"/>
            <w:shd w:val="clear" w:color="auto" w:fill="D9D9D9" w:themeFill="background1" w:themeFillShade="D9"/>
          </w:tcPr>
          <w:p w:rsidR="00EC6AAA" w:rsidRPr="00EC6AAA" w:rsidRDefault="00EC6AAA" w:rsidP="00EC6AAA">
            <w:pPr>
              <w:rPr>
                <w:rFonts w:eastAsiaTheme="minorHAnsi"/>
                <w:b/>
                <w:sz w:val="16"/>
                <w:lang w:eastAsia="en-US"/>
              </w:rPr>
            </w:pPr>
            <w:r w:rsidRPr="00EC6AAA">
              <w:rPr>
                <w:rFonts w:eastAsiaTheme="minorHAnsi"/>
                <w:b/>
                <w:sz w:val="16"/>
                <w:lang w:eastAsia="en-US"/>
              </w:rPr>
              <w:t>Material</w:t>
            </w:r>
          </w:p>
        </w:tc>
      </w:tr>
      <w:tr w:rsidR="00EC6AAA" w:rsidRPr="00EC6AAA" w:rsidTr="00A02633">
        <w:tc>
          <w:tcPr>
            <w:tcW w:w="1134" w:type="dxa"/>
            <w:shd w:val="clear" w:color="auto" w:fill="auto"/>
          </w:tcPr>
          <w:p w:rsidR="00EC6AAA" w:rsidRPr="00EC6AAA" w:rsidRDefault="00EC6AAA" w:rsidP="00EC6AAA">
            <w:pPr>
              <w:jc w:val="both"/>
              <w:rPr>
                <w:rFonts w:eastAsiaTheme="minorHAnsi"/>
                <w:sz w:val="16"/>
              </w:rPr>
            </w:pPr>
            <w:r w:rsidRPr="00EC6AAA">
              <w:rPr>
                <w:noProof/>
                <w:sz w:val="24"/>
              </w:rPr>
              <w:drawing>
                <wp:anchor distT="0" distB="0" distL="114300" distR="114300" simplePos="0" relativeHeight="252480512" behindDoc="0" locked="0" layoutInCell="0" allowOverlap="1" wp14:anchorId="280A7FF3" wp14:editId="35DB4CD1">
                  <wp:simplePos x="0" y="0"/>
                  <wp:positionH relativeFrom="rightMargin">
                    <wp:posOffset>-3806190</wp:posOffset>
                  </wp:positionH>
                  <wp:positionV relativeFrom="paragraph">
                    <wp:posOffset>197485</wp:posOffset>
                  </wp:positionV>
                  <wp:extent cx="254000" cy="272143"/>
                  <wp:effectExtent l="0" t="0" r="0" b="0"/>
                  <wp:wrapNone/>
                  <wp:docPr id="14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72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Fonts w:eastAsiaTheme="minorHAnsi"/>
                <w:sz w:val="16"/>
              </w:rPr>
              <w:t>informieren</w:t>
            </w:r>
          </w:p>
        </w:tc>
        <w:tc>
          <w:tcPr>
            <w:tcW w:w="993" w:type="dxa"/>
          </w:tcPr>
          <w:p w:rsidR="00EC6AAA" w:rsidRPr="00EC6AAA" w:rsidRDefault="00EC6AAA" w:rsidP="00EC6AAA">
            <w:pPr>
              <w:jc w:val="both"/>
              <w:rPr>
                <w:rFonts w:eastAsiaTheme="minorHAnsi"/>
                <w:sz w:val="16"/>
              </w:rPr>
            </w:pPr>
          </w:p>
        </w:tc>
        <w:tc>
          <w:tcPr>
            <w:tcW w:w="708" w:type="dxa"/>
          </w:tcPr>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r w:rsidRPr="00EC6AAA">
              <w:rPr>
                <w:rFonts w:eastAsiaTheme="minorHAnsi"/>
                <w:sz w:val="16"/>
              </w:rPr>
              <w:t>45 min</w:t>
            </w:r>
          </w:p>
          <w:p w:rsidR="00EC6AAA" w:rsidRPr="00EC6AAA" w:rsidRDefault="00EC6AAA" w:rsidP="00EC6AAA">
            <w:pPr>
              <w:jc w:val="both"/>
              <w:rPr>
                <w:rFonts w:eastAsiaTheme="minorHAnsi"/>
                <w:sz w:val="16"/>
              </w:rPr>
            </w:pPr>
          </w:p>
        </w:tc>
        <w:tc>
          <w:tcPr>
            <w:tcW w:w="3119" w:type="dxa"/>
          </w:tcPr>
          <w:p w:rsidR="00EC6AAA" w:rsidRPr="00EC6AAA" w:rsidRDefault="00EC6AAA" w:rsidP="00EC6AAA">
            <w:pPr>
              <w:jc w:val="both"/>
              <w:rPr>
                <w:rFonts w:eastAsiaTheme="minorHAnsi"/>
                <w:sz w:val="16"/>
              </w:rPr>
            </w:pPr>
            <w:r w:rsidRPr="00EC6AAA">
              <w:rPr>
                <w:rFonts w:eastAsiaTheme="minorHAnsi"/>
                <w:sz w:val="16"/>
              </w:rPr>
              <w:t>Einstieg</w:t>
            </w:r>
          </w:p>
          <w:p w:rsidR="00B953B0" w:rsidRDefault="00EC6AAA" w:rsidP="00172195">
            <w:pPr>
              <w:jc w:val="both"/>
              <w:rPr>
                <w:rFonts w:eastAsiaTheme="minorHAnsi"/>
                <w:sz w:val="16"/>
              </w:rPr>
            </w:pPr>
            <w:r w:rsidRPr="00EC6AAA">
              <w:rPr>
                <w:rFonts w:eastAsiaTheme="minorHAnsi"/>
                <w:sz w:val="16"/>
              </w:rPr>
              <w:t>Werbeplakat lesen und analysieren, um die Inhalte einer Hygieneschulung kennenz</w:t>
            </w:r>
            <w:r w:rsidRPr="00EC6AAA">
              <w:rPr>
                <w:rFonts w:eastAsiaTheme="minorHAnsi"/>
                <w:sz w:val="16"/>
              </w:rPr>
              <w:t>u</w:t>
            </w:r>
            <w:r w:rsidR="00B953B0">
              <w:rPr>
                <w:rFonts w:eastAsiaTheme="minorHAnsi"/>
                <w:sz w:val="16"/>
              </w:rPr>
              <w:t>lernen</w:t>
            </w:r>
            <w:r w:rsidRPr="00EC6AAA">
              <w:rPr>
                <w:rFonts w:eastAsiaTheme="minorHAnsi"/>
                <w:sz w:val="16"/>
              </w:rPr>
              <w:t xml:space="preserve"> </w:t>
            </w:r>
          </w:p>
          <w:p w:rsidR="00EC6AAA" w:rsidRPr="00EC6AAA" w:rsidRDefault="00EC6AAA" w:rsidP="00172195">
            <w:pPr>
              <w:jc w:val="both"/>
              <w:rPr>
                <w:rFonts w:eastAsiaTheme="minorHAnsi"/>
                <w:sz w:val="16"/>
              </w:rPr>
            </w:pPr>
            <w:r w:rsidRPr="00EC6AAA">
              <w:rPr>
                <w:rFonts w:eastAsiaTheme="minorHAnsi"/>
                <w:sz w:val="16"/>
              </w:rPr>
              <w:t>Inhalte eine</w:t>
            </w:r>
            <w:r w:rsidR="00172195">
              <w:rPr>
                <w:rFonts w:eastAsiaTheme="minorHAnsi"/>
                <w:sz w:val="16"/>
              </w:rPr>
              <w:t>r Hygieneschulung als Mind-M</w:t>
            </w:r>
            <w:r w:rsidR="00B953B0">
              <w:rPr>
                <w:rFonts w:eastAsiaTheme="minorHAnsi"/>
                <w:sz w:val="16"/>
              </w:rPr>
              <w:t>ap darstellen</w:t>
            </w:r>
          </w:p>
        </w:tc>
        <w:tc>
          <w:tcPr>
            <w:tcW w:w="1276" w:type="dxa"/>
          </w:tcPr>
          <w:p w:rsidR="00EC6AAA" w:rsidRPr="00EC6AAA" w:rsidRDefault="00EC6AAA" w:rsidP="00EC6AAA">
            <w:pPr>
              <w:jc w:val="both"/>
              <w:rPr>
                <w:rFonts w:eastAsiaTheme="minorHAnsi"/>
                <w:sz w:val="16"/>
              </w:rPr>
            </w:pPr>
            <w:r w:rsidRPr="00EC6AAA">
              <w:rPr>
                <w:rFonts w:eastAsiaTheme="minorHAnsi"/>
                <w:sz w:val="16"/>
              </w:rPr>
              <w:t>EG2.01.02.01</w:t>
            </w:r>
          </w:p>
        </w:tc>
      </w:tr>
      <w:tr w:rsidR="00EC6AAA" w:rsidRPr="00EC6AAA" w:rsidTr="00A02633">
        <w:tc>
          <w:tcPr>
            <w:tcW w:w="1134" w:type="dxa"/>
            <w:shd w:val="clear" w:color="auto" w:fill="auto"/>
          </w:tcPr>
          <w:p w:rsidR="00EC6AAA" w:rsidRPr="00EC6AAA" w:rsidRDefault="00EC6AAA" w:rsidP="00EC6AAA">
            <w:pPr>
              <w:jc w:val="both"/>
              <w:rPr>
                <w:rFonts w:eastAsiaTheme="minorHAnsi"/>
                <w:sz w:val="16"/>
              </w:rPr>
            </w:pPr>
            <w:r w:rsidRPr="00EC6AAA">
              <w:rPr>
                <w:noProof/>
                <w:sz w:val="24"/>
              </w:rPr>
              <w:drawing>
                <wp:anchor distT="0" distB="0" distL="114300" distR="114300" simplePos="0" relativeHeight="252481536" behindDoc="0" locked="0" layoutInCell="0" allowOverlap="1" wp14:anchorId="391EC8F7" wp14:editId="6D1079CE">
                  <wp:simplePos x="0" y="0"/>
                  <wp:positionH relativeFrom="rightMargin">
                    <wp:posOffset>-3806190</wp:posOffset>
                  </wp:positionH>
                  <wp:positionV relativeFrom="paragraph">
                    <wp:posOffset>148047</wp:posOffset>
                  </wp:positionV>
                  <wp:extent cx="254847" cy="273050"/>
                  <wp:effectExtent l="0" t="0" r="0" b="0"/>
                  <wp:wrapNone/>
                  <wp:docPr id="14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47"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Fonts w:eastAsiaTheme="minorHAnsi"/>
                <w:sz w:val="16"/>
              </w:rPr>
              <w:t>planen und entscheiden</w:t>
            </w:r>
          </w:p>
        </w:tc>
        <w:tc>
          <w:tcPr>
            <w:tcW w:w="993" w:type="dxa"/>
          </w:tcPr>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tc>
        <w:tc>
          <w:tcPr>
            <w:tcW w:w="708" w:type="dxa"/>
          </w:tcPr>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r w:rsidRPr="00EC6AAA">
              <w:rPr>
                <w:rFonts w:eastAsiaTheme="minorHAnsi"/>
                <w:sz w:val="16"/>
              </w:rPr>
              <w:t>15 min</w:t>
            </w:r>
          </w:p>
        </w:tc>
        <w:tc>
          <w:tcPr>
            <w:tcW w:w="3119" w:type="dxa"/>
          </w:tcPr>
          <w:p w:rsidR="00EC6AAA" w:rsidRPr="00EC6AAA" w:rsidRDefault="00EC6AAA" w:rsidP="00EC6AAA">
            <w:pPr>
              <w:jc w:val="both"/>
              <w:rPr>
                <w:rFonts w:eastAsiaTheme="minorHAnsi"/>
                <w:sz w:val="16"/>
              </w:rPr>
            </w:pPr>
            <w:r w:rsidRPr="00EC6AAA">
              <w:rPr>
                <w:rFonts w:eastAsiaTheme="minorHAnsi"/>
                <w:sz w:val="16"/>
              </w:rPr>
              <w:t>Vorgehensweise bei der Bearbeitung der Lernschritte planen, entscheiden, mit welchem P</w:t>
            </w:r>
            <w:r w:rsidR="00267BE1">
              <w:rPr>
                <w:rFonts w:eastAsiaTheme="minorHAnsi"/>
                <w:sz w:val="16"/>
              </w:rPr>
              <w:t>artner zusammengearbeitet wird, Arbeitsmaterial zusammenstellen, Vorgehensweise dokumentieren</w:t>
            </w:r>
          </w:p>
        </w:tc>
        <w:tc>
          <w:tcPr>
            <w:tcW w:w="1276" w:type="dxa"/>
          </w:tcPr>
          <w:p w:rsidR="00EC6AAA" w:rsidRPr="00EC6AAA" w:rsidRDefault="00EC6AAA" w:rsidP="00EC6AAA">
            <w:pPr>
              <w:jc w:val="both"/>
              <w:rPr>
                <w:rFonts w:eastAsiaTheme="minorHAnsi"/>
                <w:sz w:val="16"/>
              </w:rPr>
            </w:pPr>
          </w:p>
        </w:tc>
      </w:tr>
      <w:tr w:rsidR="00EC6AAA" w:rsidRPr="00EC6AAA" w:rsidTr="00A02633">
        <w:tc>
          <w:tcPr>
            <w:tcW w:w="1134" w:type="dxa"/>
            <w:shd w:val="clear" w:color="auto" w:fill="auto"/>
          </w:tcPr>
          <w:p w:rsidR="00EC6AAA" w:rsidRPr="00EC6AAA" w:rsidRDefault="00EC6AAA" w:rsidP="00EC6AAA">
            <w:pPr>
              <w:jc w:val="both"/>
              <w:rPr>
                <w:rFonts w:eastAsiaTheme="minorHAnsi"/>
                <w:sz w:val="16"/>
              </w:rPr>
            </w:pPr>
            <w:r w:rsidRPr="00EC6AAA">
              <w:rPr>
                <w:noProof/>
                <w:sz w:val="24"/>
              </w:rPr>
              <w:drawing>
                <wp:anchor distT="0" distB="0" distL="114300" distR="114300" simplePos="0" relativeHeight="252483584" behindDoc="0" locked="0" layoutInCell="0" allowOverlap="1" wp14:anchorId="2C1DB804" wp14:editId="0B2945C0">
                  <wp:simplePos x="0" y="0"/>
                  <wp:positionH relativeFrom="rightMargin">
                    <wp:posOffset>-3939518</wp:posOffset>
                  </wp:positionH>
                  <wp:positionV relativeFrom="paragraph">
                    <wp:posOffset>508298</wp:posOffset>
                  </wp:positionV>
                  <wp:extent cx="569595" cy="280035"/>
                  <wp:effectExtent l="0" t="0" r="1905" b="5715"/>
                  <wp:wrapNone/>
                  <wp:docPr id="141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noProof/>
                <w:sz w:val="24"/>
              </w:rPr>
              <w:drawing>
                <wp:anchor distT="0" distB="0" distL="114300" distR="114300" simplePos="0" relativeHeight="252482560" behindDoc="0" locked="0" layoutInCell="0" allowOverlap="1" wp14:anchorId="4965977D" wp14:editId="59716DDA">
                  <wp:simplePos x="0" y="0"/>
                  <wp:positionH relativeFrom="rightMargin">
                    <wp:posOffset>-3806190</wp:posOffset>
                  </wp:positionH>
                  <wp:positionV relativeFrom="paragraph">
                    <wp:posOffset>62865</wp:posOffset>
                  </wp:positionV>
                  <wp:extent cx="254635" cy="273050"/>
                  <wp:effectExtent l="0" t="0" r="0" b="0"/>
                  <wp:wrapNone/>
                  <wp:docPr id="141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3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Fonts w:eastAsiaTheme="minorHAnsi"/>
                <w:sz w:val="16"/>
              </w:rPr>
              <w:t>durchführen</w:t>
            </w:r>
          </w:p>
        </w:tc>
        <w:tc>
          <w:tcPr>
            <w:tcW w:w="993" w:type="dxa"/>
          </w:tcPr>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tc>
        <w:tc>
          <w:tcPr>
            <w:tcW w:w="708" w:type="dxa"/>
          </w:tcPr>
          <w:p w:rsidR="00EC6AAA" w:rsidRPr="00EC6AAA" w:rsidRDefault="00FB6688" w:rsidP="00EC6AAA">
            <w:pPr>
              <w:jc w:val="both"/>
              <w:rPr>
                <w:rFonts w:eastAsiaTheme="minorHAnsi"/>
                <w:sz w:val="16"/>
              </w:rPr>
            </w:pPr>
            <w:r>
              <w:rPr>
                <w:rFonts w:eastAsiaTheme="minorHAnsi"/>
                <w:sz w:val="16"/>
              </w:rPr>
              <w:t>135 min</w:t>
            </w:r>
          </w:p>
        </w:tc>
        <w:tc>
          <w:tcPr>
            <w:tcW w:w="3119" w:type="dxa"/>
          </w:tcPr>
          <w:p w:rsidR="00EC6AAA" w:rsidRPr="00EC6AAA" w:rsidRDefault="00EC6AAA" w:rsidP="00EC6AAA">
            <w:pPr>
              <w:jc w:val="both"/>
              <w:rPr>
                <w:rFonts w:eastAsiaTheme="minorHAnsi"/>
                <w:sz w:val="16"/>
              </w:rPr>
            </w:pPr>
            <w:r w:rsidRPr="00EC6AAA">
              <w:rPr>
                <w:rFonts w:eastAsiaTheme="minorHAnsi"/>
                <w:sz w:val="16"/>
              </w:rPr>
              <w:t xml:space="preserve">Lernschritte: </w:t>
            </w:r>
          </w:p>
          <w:p w:rsidR="00EC6AAA" w:rsidRPr="00EC6AAA" w:rsidRDefault="00EC6AAA" w:rsidP="00EC6AAA">
            <w:pPr>
              <w:jc w:val="both"/>
              <w:rPr>
                <w:rFonts w:eastAsiaTheme="minorHAnsi"/>
                <w:sz w:val="16"/>
              </w:rPr>
            </w:pPr>
            <w:r w:rsidRPr="00EC6AAA">
              <w:rPr>
                <w:rFonts w:eastAsiaTheme="minorHAnsi"/>
                <w:sz w:val="16"/>
              </w:rPr>
              <w:t>Steckbrief über Mikroorganismen</w:t>
            </w:r>
          </w:p>
          <w:p w:rsidR="00EC6AAA" w:rsidRPr="00EC6AAA" w:rsidRDefault="00EC6AAA" w:rsidP="00EC6AAA">
            <w:pPr>
              <w:jc w:val="both"/>
              <w:rPr>
                <w:rFonts w:eastAsiaTheme="minorHAnsi"/>
                <w:sz w:val="16"/>
              </w:rPr>
            </w:pPr>
            <w:r w:rsidRPr="00EC6AAA">
              <w:rPr>
                <w:rFonts w:eastAsiaTheme="minorHAnsi"/>
                <w:sz w:val="16"/>
              </w:rPr>
              <w:t>Salmonellen</w:t>
            </w:r>
            <w:r w:rsidR="00B953B0">
              <w:rPr>
                <w:rFonts w:eastAsiaTheme="minorHAnsi"/>
                <w:sz w:val="16"/>
              </w:rPr>
              <w:t>,</w:t>
            </w:r>
            <w:r w:rsidRPr="00EC6AAA">
              <w:rPr>
                <w:rFonts w:eastAsiaTheme="minorHAnsi"/>
                <w:sz w:val="16"/>
              </w:rPr>
              <w:t xml:space="preserve"> eine Gefahr für den Gast</w:t>
            </w:r>
          </w:p>
          <w:p w:rsidR="00EC6AAA" w:rsidRPr="00EC6AAA" w:rsidRDefault="00EC6AAA" w:rsidP="00EC6AAA">
            <w:pPr>
              <w:jc w:val="both"/>
              <w:rPr>
                <w:rFonts w:eastAsiaTheme="minorHAnsi"/>
                <w:sz w:val="16"/>
              </w:rPr>
            </w:pPr>
            <w:r w:rsidRPr="00EC6AAA">
              <w:rPr>
                <w:rFonts w:eastAsiaTheme="minorHAnsi"/>
                <w:sz w:val="16"/>
              </w:rPr>
              <w:t>Konservierungsmethoden</w:t>
            </w:r>
          </w:p>
          <w:p w:rsidR="00EC6AAA" w:rsidRPr="00EC6AAA" w:rsidRDefault="00EC6AAA" w:rsidP="00EC6AAA">
            <w:pPr>
              <w:jc w:val="both"/>
              <w:rPr>
                <w:rFonts w:eastAsiaTheme="minorHAnsi"/>
                <w:sz w:val="16"/>
              </w:rPr>
            </w:pPr>
            <w:r w:rsidRPr="00EC6AAA">
              <w:rPr>
                <w:rFonts w:eastAsiaTheme="minorHAnsi"/>
                <w:sz w:val="16"/>
              </w:rPr>
              <w:t>Mikroorganismen bei der Lebensmittelhe</w:t>
            </w:r>
            <w:r w:rsidRPr="00EC6AAA">
              <w:rPr>
                <w:rFonts w:eastAsiaTheme="minorHAnsi"/>
                <w:sz w:val="16"/>
              </w:rPr>
              <w:t>r</w:t>
            </w:r>
            <w:r w:rsidRPr="00EC6AAA">
              <w:rPr>
                <w:rFonts w:eastAsiaTheme="minorHAnsi"/>
                <w:sz w:val="16"/>
              </w:rPr>
              <w:t>stellung</w:t>
            </w:r>
          </w:p>
          <w:p w:rsidR="00EC6AAA" w:rsidRPr="00EC6AAA" w:rsidRDefault="00EC6AAA" w:rsidP="00EC6AAA">
            <w:pPr>
              <w:jc w:val="both"/>
              <w:rPr>
                <w:rFonts w:eastAsiaTheme="minorHAnsi"/>
                <w:sz w:val="16"/>
              </w:rPr>
            </w:pPr>
          </w:p>
        </w:tc>
        <w:tc>
          <w:tcPr>
            <w:tcW w:w="1276" w:type="dxa"/>
          </w:tcPr>
          <w:p w:rsidR="001449E2" w:rsidRDefault="001449E2" w:rsidP="00EC6AAA">
            <w:pPr>
              <w:jc w:val="both"/>
              <w:rPr>
                <w:rFonts w:eastAsiaTheme="minorHAnsi"/>
                <w:sz w:val="16"/>
              </w:rPr>
            </w:pPr>
          </w:p>
          <w:p w:rsidR="00EC6AAA" w:rsidRPr="00EC6AAA" w:rsidRDefault="00EC6AAA" w:rsidP="00EC6AAA">
            <w:pPr>
              <w:jc w:val="both"/>
              <w:rPr>
                <w:rFonts w:eastAsiaTheme="minorHAnsi"/>
                <w:sz w:val="16"/>
              </w:rPr>
            </w:pPr>
            <w:r w:rsidRPr="00EC6AAA">
              <w:rPr>
                <w:rFonts w:eastAsiaTheme="minorHAnsi"/>
                <w:sz w:val="16"/>
              </w:rPr>
              <w:t>EG2.01.02.02</w:t>
            </w:r>
          </w:p>
          <w:p w:rsidR="00EC6AAA" w:rsidRPr="00EC6AAA" w:rsidRDefault="00EC6AAA" w:rsidP="00EC6AAA">
            <w:pPr>
              <w:jc w:val="both"/>
              <w:rPr>
                <w:rFonts w:eastAsiaTheme="minorHAnsi"/>
                <w:sz w:val="16"/>
              </w:rPr>
            </w:pPr>
            <w:r w:rsidRPr="00EC6AAA">
              <w:rPr>
                <w:rFonts w:eastAsiaTheme="minorHAnsi"/>
                <w:sz w:val="16"/>
              </w:rPr>
              <w:t>EG2.01.02.04</w:t>
            </w:r>
          </w:p>
          <w:p w:rsidR="00EC6AAA" w:rsidRPr="00EC6AAA" w:rsidRDefault="00EC6AAA" w:rsidP="00EC6AAA">
            <w:pPr>
              <w:jc w:val="both"/>
              <w:rPr>
                <w:rFonts w:eastAsiaTheme="minorHAnsi"/>
                <w:sz w:val="16"/>
              </w:rPr>
            </w:pPr>
            <w:r w:rsidRPr="00EC6AAA">
              <w:rPr>
                <w:rFonts w:eastAsiaTheme="minorHAnsi"/>
                <w:sz w:val="16"/>
              </w:rPr>
              <w:t>EG2.01.02.06</w:t>
            </w:r>
          </w:p>
          <w:p w:rsidR="00EC6AAA" w:rsidRPr="00EC6AAA" w:rsidRDefault="00EC6AAA" w:rsidP="00EC6AAA">
            <w:pPr>
              <w:jc w:val="both"/>
              <w:rPr>
                <w:rFonts w:eastAsiaTheme="minorHAnsi"/>
                <w:sz w:val="16"/>
              </w:rPr>
            </w:pPr>
            <w:r w:rsidRPr="00EC6AAA">
              <w:rPr>
                <w:rFonts w:eastAsiaTheme="minorHAnsi"/>
                <w:sz w:val="16"/>
              </w:rPr>
              <w:t>EG2.01.02.08</w:t>
            </w:r>
          </w:p>
        </w:tc>
      </w:tr>
      <w:tr w:rsidR="00EC6AAA" w:rsidRPr="00EC6AAA" w:rsidTr="00A02633">
        <w:tc>
          <w:tcPr>
            <w:tcW w:w="1134" w:type="dxa"/>
            <w:shd w:val="clear" w:color="auto" w:fill="auto"/>
          </w:tcPr>
          <w:p w:rsidR="00EC6AAA" w:rsidRPr="00EC6AAA" w:rsidRDefault="00EC6AAA" w:rsidP="00EC6AAA">
            <w:pPr>
              <w:jc w:val="both"/>
              <w:rPr>
                <w:rFonts w:eastAsiaTheme="minorHAnsi"/>
                <w:sz w:val="16"/>
              </w:rPr>
            </w:pPr>
            <w:r w:rsidRPr="00EC6AAA">
              <w:rPr>
                <w:noProof/>
                <w:sz w:val="24"/>
              </w:rPr>
              <w:drawing>
                <wp:anchor distT="0" distB="0" distL="114300" distR="114300" simplePos="0" relativeHeight="252485632" behindDoc="0" locked="0" layoutInCell="0" allowOverlap="1" wp14:anchorId="6F901D0F" wp14:editId="06B7B2A0">
                  <wp:simplePos x="0" y="0"/>
                  <wp:positionH relativeFrom="rightMargin">
                    <wp:posOffset>-3916680</wp:posOffset>
                  </wp:positionH>
                  <wp:positionV relativeFrom="paragraph">
                    <wp:posOffset>709930</wp:posOffset>
                  </wp:positionV>
                  <wp:extent cx="518795" cy="254635"/>
                  <wp:effectExtent l="0" t="0" r="0" b="0"/>
                  <wp:wrapNone/>
                  <wp:docPr id="141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79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noProof/>
                <w:sz w:val="16"/>
              </w:rPr>
              <w:drawing>
                <wp:anchor distT="0" distB="0" distL="114300" distR="114300" simplePos="0" relativeHeight="252486656" behindDoc="0" locked="0" layoutInCell="0" allowOverlap="1" wp14:anchorId="504C6670" wp14:editId="1E02A703">
                  <wp:simplePos x="0" y="0"/>
                  <wp:positionH relativeFrom="rightMargin">
                    <wp:posOffset>-3935730</wp:posOffset>
                  </wp:positionH>
                  <wp:positionV relativeFrom="paragraph">
                    <wp:posOffset>1155700</wp:posOffset>
                  </wp:positionV>
                  <wp:extent cx="532765" cy="323850"/>
                  <wp:effectExtent l="0" t="0" r="635" b="0"/>
                  <wp:wrapNone/>
                  <wp:docPr id="141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noProof/>
                <w:sz w:val="24"/>
              </w:rPr>
              <w:drawing>
                <wp:anchor distT="0" distB="0" distL="114300" distR="114300" simplePos="0" relativeHeight="252484608" behindDoc="0" locked="0" layoutInCell="0" allowOverlap="1" wp14:anchorId="66CDED23" wp14:editId="050F49C2">
                  <wp:simplePos x="0" y="0"/>
                  <wp:positionH relativeFrom="rightMargin">
                    <wp:posOffset>-3803650</wp:posOffset>
                  </wp:positionH>
                  <wp:positionV relativeFrom="paragraph">
                    <wp:posOffset>144780</wp:posOffset>
                  </wp:positionV>
                  <wp:extent cx="289560" cy="311150"/>
                  <wp:effectExtent l="0" t="0" r="0" b="0"/>
                  <wp:wrapNone/>
                  <wp:docPr id="142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Fonts w:eastAsiaTheme="minorHAnsi"/>
                <w:sz w:val="16"/>
              </w:rPr>
              <w:t>kontrollieren</w:t>
            </w:r>
          </w:p>
        </w:tc>
        <w:tc>
          <w:tcPr>
            <w:tcW w:w="993" w:type="dxa"/>
          </w:tcPr>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tc>
        <w:tc>
          <w:tcPr>
            <w:tcW w:w="708" w:type="dxa"/>
          </w:tcPr>
          <w:p w:rsidR="00EC6AAA" w:rsidRPr="00EC6AAA" w:rsidRDefault="00EC6AAA" w:rsidP="00EC6AAA">
            <w:pPr>
              <w:jc w:val="both"/>
              <w:rPr>
                <w:rFonts w:eastAsiaTheme="minorHAnsi"/>
                <w:sz w:val="16"/>
              </w:rPr>
            </w:pPr>
          </w:p>
          <w:p w:rsidR="00FB6688" w:rsidRDefault="00FB6688" w:rsidP="00EC6AAA">
            <w:pPr>
              <w:jc w:val="both"/>
              <w:rPr>
                <w:rFonts w:eastAsiaTheme="minorHAnsi"/>
                <w:sz w:val="16"/>
              </w:rPr>
            </w:pPr>
          </w:p>
          <w:p w:rsidR="00FB6688" w:rsidRDefault="00FB6688" w:rsidP="00EC6AAA">
            <w:pPr>
              <w:jc w:val="both"/>
              <w:rPr>
                <w:rFonts w:eastAsiaTheme="minorHAnsi"/>
                <w:sz w:val="16"/>
              </w:rPr>
            </w:pPr>
          </w:p>
          <w:p w:rsidR="00FB6688" w:rsidRDefault="00FB6688" w:rsidP="00EC6AAA">
            <w:pPr>
              <w:jc w:val="both"/>
              <w:rPr>
                <w:rFonts w:eastAsiaTheme="minorHAnsi"/>
                <w:sz w:val="16"/>
              </w:rPr>
            </w:pPr>
          </w:p>
          <w:p w:rsidR="00EC6AAA" w:rsidRPr="00EC6AAA" w:rsidRDefault="00FB6688" w:rsidP="00EC6AAA">
            <w:pPr>
              <w:jc w:val="both"/>
              <w:rPr>
                <w:rFonts w:eastAsiaTheme="minorHAnsi"/>
                <w:sz w:val="16"/>
              </w:rPr>
            </w:pPr>
            <w:r>
              <w:rPr>
                <w:rFonts w:eastAsiaTheme="minorHAnsi"/>
                <w:sz w:val="16"/>
              </w:rPr>
              <w:t>90 min</w:t>
            </w: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FB6688" w:rsidP="00EC6AAA">
            <w:pPr>
              <w:jc w:val="both"/>
              <w:rPr>
                <w:rFonts w:eastAsiaTheme="minorHAnsi"/>
                <w:sz w:val="16"/>
              </w:rPr>
            </w:pPr>
            <w:r>
              <w:rPr>
                <w:rFonts w:eastAsiaTheme="minorHAnsi"/>
                <w:sz w:val="16"/>
              </w:rPr>
              <w:t>45 min</w:t>
            </w:r>
          </w:p>
        </w:tc>
        <w:tc>
          <w:tcPr>
            <w:tcW w:w="3119" w:type="dxa"/>
          </w:tcPr>
          <w:p w:rsidR="00EC6AAA" w:rsidRPr="00EC6AAA" w:rsidRDefault="00EC6AAA" w:rsidP="00EC6AAA">
            <w:pPr>
              <w:jc w:val="both"/>
              <w:rPr>
                <w:rFonts w:eastAsiaTheme="minorHAnsi"/>
                <w:sz w:val="16"/>
              </w:rPr>
            </w:pPr>
            <w:r w:rsidRPr="00EC6AAA">
              <w:rPr>
                <w:rFonts w:eastAsiaTheme="minorHAnsi"/>
                <w:sz w:val="16"/>
              </w:rPr>
              <w:t>Kontrollieren der Arbeitsergebnisse mit den ausliegenden Lösungen</w:t>
            </w: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r w:rsidRPr="00EC6AAA">
              <w:rPr>
                <w:rFonts w:eastAsiaTheme="minorHAnsi"/>
                <w:sz w:val="16"/>
              </w:rPr>
              <w:t>Prüfen des erworbenen Wissens mit den entsprechenden Übungen</w:t>
            </w: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p>
          <w:p w:rsidR="00EC6AAA" w:rsidRPr="00EC6AAA" w:rsidRDefault="00EC6AAA" w:rsidP="00EC6AAA">
            <w:pPr>
              <w:jc w:val="both"/>
              <w:rPr>
                <w:rFonts w:eastAsiaTheme="minorHAnsi"/>
                <w:sz w:val="16"/>
              </w:rPr>
            </w:pPr>
            <w:r w:rsidRPr="00EC6AAA">
              <w:rPr>
                <w:rFonts w:eastAsiaTheme="minorHAnsi"/>
                <w:sz w:val="16"/>
              </w:rPr>
              <w:t>Festigen des erworbenen Wissens mit Sortieraufgabe und Dreiergespräch</w:t>
            </w:r>
          </w:p>
        </w:tc>
        <w:tc>
          <w:tcPr>
            <w:tcW w:w="1276" w:type="dxa"/>
          </w:tcPr>
          <w:p w:rsidR="00EC6AAA" w:rsidRPr="00EC6AAA" w:rsidRDefault="00EC6AAA" w:rsidP="00EC6AAA">
            <w:pPr>
              <w:jc w:val="both"/>
              <w:rPr>
                <w:rFonts w:eastAsiaTheme="minorHAnsi"/>
                <w:sz w:val="16"/>
              </w:rPr>
            </w:pPr>
            <w:r w:rsidRPr="00EC6AAA">
              <w:rPr>
                <w:rFonts w:eastAsiaTheme="minorHAnsi"/>
                <w:sz w:val="16"/>
              </w:rPr>
              <w:t>Lösung</w:t>
            </w:r>
          </w:p>
          <w:p w:rsidR="00EC6AAA" w:rsidRPr="00EC6AAA" w:rsidRDefault="00EC6AAA" w:rsidP="00EC6AAA">
            <w:pPr>
              <w:jc w:val="both"/>
              <w:rPr>
                <w:rFonts w:eastAsiaTheme="minorHAnsi"/>
                <w:sz w:val="16"/>
              </w:rPr>
            </w:pPr>
            <w:r w:rsidRPr="00EC6AAA">
              <w:rPr>
                <w:rFonts w:eastAsiaTheme="minorHAnsi"/>
                <w:sz w:val="16"/>
              </w:rPr>
              <w:t>EG2.01.02.02</w:t>
            </w:r>
          </w:p>
          <w:p w:rsidR="00EC6AAA" w:rsidRPr="00EC6AAA" w:rsidRDefault="00EC6AAA" w:rsidP="00EC6AAA">
            <w:pPr>
              <w:jc w:val="both"/>
              <w:rPr>
                <w:rFonts w:eastAsiaTheme="minorHAnsi"/>
                <w:sz w:val="16"/>
              </w:rPr>
            </w:pPr>
            <w:r w:rsidRPr="00EC6AAA">
              <w:rPr>
                <w:rFonts w:eastAsiaTheme="minorHAnsi"/>
                <w:sz w:val="16"/>
              </w:rPr>
              <w:t>EG2.01.02.04</w:t>
            </w:r>
          </w:p>
          <w:p w:rsidR="00EC6AAA" w:rsidRPr="00EC6AAA" w:rsidRDefault="00EC6AAA" w:rsidP="00EC6AAA">
            <w:pPr>
              <w:jc w:val="both"/>
              <w:rPr>
                <w:rFonts w:eastAsiaTheme="minorHAnsi"/>
                <w:sz w:val="16"/>
              </w:rPr>
            </w:pPr>
            <w:r w:rsidRPr="00EC6AAA">
              <w:rPr>
                <w:rFonts w:eastAsiaTheme="minorHAnsi"/>
                <w:sz w:val="16"/>
              </w:rPr>
              <w:t>EG2.01.02.06</w:t>
            </w:r>
          </w:p>
          <w:p w:rsidR="00EC6AAA" w:rsidRPr="00EC6AAA" w:rsidRDefault="00EC6AAA" w:rsidP="00EC6AAA">
            <w:pPr>
              <w:jc w:val="both"/>
              <w:rPr>
                <w:rFonts w:eastAsiaTheme="minorHAnsi"/>
                <w:sz w:val="16"/>
              </w:rPr>
            </w:pPr>
            <w:r w:rsidRPr="00EC6AAA">
              <w:rPr>
                <w:rFonts w:eastAsiaTheme="minorHAnsi"/>
                <w:sz w:val="16"/>
              </w:rPr>
              <w:t>EG2.01.02.08</w:t>
            </w:r>
          </w:p>
          <w:p w:rsidR="00EC6AAA" w:rsidRPr="00EC6AAA" w:rsidRDefault="00EC6AAA" w:rsidP="00EC6AAA">
            <w:pPr>
              <w:jc w:val="both"/>
              <w:rPr>
                <w:rFonts w:eastAsiaTheme="minorHAnsi"/>
                <w:sz w:val="16"/>
              </w:rPr>
            </w:pPr>
            <w:r w:rsidRPr="00EC6AAA">
              <w:rPr>
                <w:rFonts w:eastAsiaTheme="minorHAnsi"/>
                <w:sz w:val="16"/>
              </w:rPr>
              <w:t>Übung</w:t>
            </w:r>
          </w:p>
          <w:p w:rsidR="00EC6AAA" w:rsidRPr="00EC6AAA" w:rsidRDefault="00EC6AAA" w:rsidP="00EC6AAA">
            <w:pPr>
              <w:jc w:val="both"/>
              <w:rPr>
                <w:rFonts w:eastAsiaTheme="minorHAnsi"/>
                <w:sz w:val="16"/>
              </w:rPr>
            </w:pPr>
            <w:r w:rsidRPr="00EC6AAA">
              <w:rPr>
                <w:rFonts w:eastAsiaTheme="minorHAnsi"/>
                <w:sz w:val="16"/>
              </w:rPr>
              <w:t>EG2.01.02.03</w:t>
            </w:r>
          </w:p>
          <w:p w:rsidR="00EC6AAA" w:rsidRPr="00EC6AAA" w:rsidRDefault="00EC6AAA" w:rsidP="00EC6AAA">
            <w:pPr>
              <w:jc w:val="both"/>
              <w:rPr>
                <w:rFonts w:eastAsiaTheme="minorHAnsi"/>
                <w:sz w:val="16"/>
              </w:rPr>
            </w:pPr>
            <w:r w:rsidRPr="00EC6AAA">
              <w:rPr>
                <w:rFonts w:eastAsiaTheme="minorHAnsi"/>
                <w:sz w:val="16"/>
              </w:rPr>
              <w:t>EG2.01.02.05</w:t>
            </w:r>
          </w:p>
          <w:p w:rsidR="00EC6AAA" w:rsidRPr="00EC6AAA" w:rsidRDefault="00EC6AAA" w:rsidP="00EC6AAA">
            <w:pPr>
              <w:jc w:val="both"/>
              <w:rPr>
                <w:rFonts w:eastAsiaTheme="minorHAnsi"/>
                <w:sz w:val="16"/>
              </w:rPr>
            </w:pPr>
            <w:r w:rsidRPr="00EC6AAA">
              <w:rPr>
                <w:rFonts w:eastAsiaTheme="minorHAnsi"/>
                <w:sz w:val="16"/>
              </w:rPr>
              <w:t>EG2.01.02.07</w:t>
            </w:r>
          </w:p>
          <w:p w:rsidR="00EC6AAA" w:rsidRPr="00EC6AAA" w:rsidRDefault="00EC6AAA" w:rsidP="00EC6AAA">
            <w:pPr>
              <w:jc w:val="both"/>
              <w:rPr>
                <w:rFonts w:eastAsiaTheme="minorHAnsi"/>
                <w:sz w:val="16"/>
              </w:rPr>
            </w:pPr>
            <w:r w:rsidRPr="00EC6AAA">
              <w:rPr>
                <w:rFonts w:eastAsiaTheme="minorHAnsi"/>
                <w:sz w:val="16"/>
              </w:rPr>
              <w:t>Methodenblä</w:t>
            </w:r>
            <w:r w:rsidRPr="00EC6AAA">
              <w:rPr>
                <w:rFonts w:eastAsiaTheme="minorHAnsi"/>
                <w:sz w:val="16"/>
              </w:rPr>
              <w:t>t</w:t>
            </w:r>
            <w:r w:rsidRPr="00EC6AAA">
              <w:rPr>
                <w:rFonts w:eastAsiaTheme="minorHAnsi"/>
                <w:sz w:val="16"/>
              </w:rPr>
              <w:t>ter</w:t>
            </w:r>
          </w:p>
        </w:tc>
      </w:tr>
      <w:tr w:rsidR="00EC6AAA" w:rsidRPr="00EC6AAA" w:rsidTr="00A02633">
        <w:tc>
          <w:tcPr>
            <w:tcW w:w="1134" w:type="dxa"/>
            <w:shd w:val="clear" w:color="auto" w:fill="auto"/>
          </w:tcPr>
          <w:p w:rsidR="00EC6AAA" w:rsidRPr="00EC6AAA" w:rsidRDefault="00EC6AAA" w:rsidP="00EC6AAA">
            <w:pPr>
              <w:jc w:val="both"/>
              <w:rPr>
                <w:rFonts w:eastAsiaTheme="minorHAnsi"/>
                <w:sz w:val="16"/>
              </w:rPr>
            </w:pPr>
            <w:r w:rsidRPr="00EC6AAA">
              <w:rPr>
                <w:noProof/>
                <w:sz w:val="24"/>
              </w:rPr>
              <w:drawing>
                <wp:anchor distT="0" distB="0" distL="114300" distR="114300" simplePos="0" relativeHeight="252487680" behindDoc="0" locked="0" layoutInCell="0" allowOverlap="1" wp14:anchorId="368D5C7D" wp14:editId="6821E60C">
                  <wp:simplePos x="0" y="0"/>
                  <wp:positionH relativeFrom="rightMargin">
                    <wp:posOffset>-3803650</wp:posOffset>
                  </wp:positionH>
                  <wp:positionV relativeFrom="paragraph">
                    <wp:posOffset>118753</wp:posOffset>
                  </wp:positionV>
                  <wp:extent cx="302260" cy="323850"/>
                  <wp:effectExtent l="0" t="0" r="2540" b="0"/>
                  <wp:wrapNone/>
                  <wp:docPr id="15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AA">
              <w:rPr>
                <w:rFonts w:eastAsiaTheme="minorHAnsi"/>
                <w:sz w:val="16"/>
              </w:rPr>
              <w:t>reflektieren</w:t>
            </w:r>
          </w:p>
          <w:p w:rsidR="00EC6AAA" w:rsidRPr="00EC6AAA" w:rsidRDefault="00EC6AAA" w:rsidP="00EC6AAA">
            <w:pPr>
              <w:jc w:val="both"/>
              <w:rPr>
                <w:rFonts w:eastAsiaTheme="minorHAnsi"/>
                <w:sz w:val="16"/>
              </w:rPr>
            </w:pPr>
            <w:r w:rsidRPr="00EC6AAA">
              <w:rPr>
                <w:rFonts w:eastAsiaTheme="minorHAnsi"/>
                <w:sz w:val="16"/>
              </w:rPr>
              <w:t>bewerten</w:t>
            </w:r>
          </w:p>
        </w:tc>
        <w:tc>
          <w:tcPr>
            <w:tcW w:w="993" w:type="dxa"/>
          </w:tcPr>
          <w:p w:rsidR="00EC6AAA" w:rsidRPr="00EC6AAA" w:rsidRDefault="00EC6AAA" w:rsidP="00EC6AAA">
            <w:pPr>
              <w:jc w:val="both"/>
              <w:rPr>
                <w:rFonts w:eastAsiaTheme="minorHAnsi"/>
                <w:sz w:val="16"/>
              </w:rPr>
            </w:pPr>
          </w:p>
        </w:tc>
        <w:tc>
          <w:tcPr>
            <w:tcW w:w="708" w:type="dxa"/>
          </w:tcPr>
          <w:p w:rsidR="00EC6AAA" w:rsidRPr="00EC6AAA" w:rsidRDefault="00EC6AAA" w:rsidP="00EC6AAA">
            <w:pPr>
              <w:jc w:val="both"/>
              <w:rPr>
                <w:rFonts w:eastAsiaTheme="minorHAnsi"/>
                <w:sz w:val="16"/>
              </w:rPr>
            </w:pPr>
            <w:r w:rsidRPr="00EC6AAA">
              <w:rPr>
                <w:rFonts w:eastAsiaTheme="minorHAnsi"/>
                <w:sz w:val="16"/>
              </w:rPr>
              <w:t>30 min</w:t>
            </w:r>
          </w:p>
        </w:tc>
        <w:tc>
          <w:tcPr>
            <w:tcW w:w="3119" w:type="dxa"/>
          </w:tcPr>
          <w:p w:rsidR="00EC6AAA" w:rsidRPr="001449E2" w:rsidRDefault="00B953B0" w:rsidP="00EC6AAA">
            <w:pPr>
              <w:jc w:val="both"/>
              <w:rPr>
                <w:bCs/>
                <w:color w:val="000000"/>
                <w:sz w:val="16"/>
                <w:szCs w:val="16"/>
              </w:rPr>
            </w:pPr>
            <w:r>
              <w:rPr>
                <w:bCs/>
                <w:color w:val="000000"/>
                <w:sz w:val="16"/>
                <w:szCs w:val="16"/>
              </w:rPr>
              <w:t>Eintrag in das Lerntagebuch</w:t>
            </w:r>
          </w:p>
          <w:p w:rsidR="001449E2" w:rsidRPr="001449E2" w:rsidRDefault="001449E2" w:rsidP="001449E2">
            <w:pPr>
              <w:jc w:val="both"/>
              <w:rPr>
                <w:rFonts w:eastAsiaTheme="minorHAnsi"/>
                <w:sz w:val="16"/>
                <w:szCs w:val="16"/>
              </w:rPr>
            </w:pPr>
            <w:r w:rsidRPr="001449E2">
              <w:rPr>
                <w:rFonts w:eastAsiaTheme="minorHAnsi"/>
                <w:sz w:val="16"/>
                <w:szCs w:val="16"/>
              </w:rPr>
              <w:t>Lernverhalten mit dem Feedbackbogen reflektieren, Lernfortschritt bewerten</w:t>
            </w:r>
            <w:r w:rsidRPr="001449E2">
              <w:rPr>
                <w:bCs/>
                <w:color w:val="000000"/>
                <w:sz w:val="16"/>
                <w:szCs w:val="16"/>
              </w:rPr>
              <w:t xml:space="preserve"> </w:t>
            </w:r>
          </w:p>
        </w:tc>
        <w:tc>
          <w:tcPr>
            <w:tcW w:w="1276" w:type="dxa"/>
          </w:tcPr>
          <w:p w:rsidR="001449E2" w:rsidRDefault="001449E2" w:rsidP="001449E2">
            <w:pPr>
              <w:rPr>
                <w:bCs/>
                <w:color w:val="000000"/>
                <w:sz w:val="16"/>
                <w:szCs w:val="16"/>
              </w:rPr>
            </w:pPr>
            <w:r w:rsidRPr="001449E2">
              <w:rPr>
                <w:bCs/>
                <w:color w:val="000000"/>
                <w:sz w:val="16"/>
                <w:szCs w:val="16"/>
              </w:rPr>
              <w:t>Lerntagebuch</w:t>
            </w:r>
          </w:p>
          <w:p w:rsidR="00EC6AAA" w:rsidRDefault="001449E2" w:rsidP="001449E2">
            <w:pPr>
              <w:rPr>
                <w:bCs/>
                <w:color w:val="000000"/>
                <w:sz w:val="16"/>
                <w:szCs w:val="16"/>
              </w:rPr>
            </w:pPr>
            <w:r>
              <w:rPr>
                <w:bCs/>
                <w:color w:val="000000"/>
                <w:sz w:val="16"/>
                <w:szCs w:val="16"/>
              </w:rPr>
              <w:t>Lernwegeliste</w:t>
            </w:r>
          </w:p>
          <w:p w:rsidR="001449E2" w:rsidRPr="001449E2" w:rsidRDefault="001449E2" w:rsidP="001449E2">
            <w:pPr>
              <w:rPr>
                <w:bCs/>
                <w:color w:val="000000"/>
                <w:sz w:val="16"/>
                <w:szCs w:val="16"/>
              </w:rPr>
            </w:pPr>
            <w:r>
              <w:rPr>
                <w:bCs/>
                <w:color w:val="000000"/>
                <w:sz w:val="16"/>
                <w:szCs w:val="16"/>
              </w:rPr>
              <w:t>Kompetenzra</w:t>
            </w:r>
            <w:r>
              <w:rPr>
                <w:bCs/>
                <w:color w:val="000000"/>
                <w:sz w:val="16"/>
                <w:szCs w:val="16"/>
              </w:rPr>
              <w:t>s</w:t>
            </w:r>
            <w:r>
              <w:rPr>
                <w:bCs/>
                <w:color w:val="000000"/>
                <w:sz w:val="16"/>
                <w:szCs w:val="16"/>
              </w:rPr>
              <w:t>ter</w:t>
            </w:r>
          </w:p>
        </w:tc>
      </w:tr>
      <w:tr w:rsidR="001449E2" w:rsidRPr="00EC6AAA" w:rsidTr="005A33F4">
        <w:trPr>
          <w:trHeight w:val="460"/>
        </w:trPr>
        <w:tc>
          <w:tcPr>
            <w:tcW w:w="1134" w:type="dxa"/>
            <w:shd w:val="clear" w:color="auto" w:fill="auto"/>
          </w:tcPr>
          <w:p w:rsidR="001449E2" w:rsidRPr="00EC6AAA" w:rsidRDefault="001449E2" w:rsidP="00EC6AAA">
            <w:pPr>
              <w:jc w:val="both"/>
              <w:rPr>
                <w:noProof/>
                <w:sz w:val="24"/>
              </w:rPr>
            </w:pPr>
          </w:p>
        </w:tc>
        <w:tc>
          <w:tcPr>
            <w:tcW w:w="993" w:type="dxa"/>
          </w:tcPr>
          <w:p w:rsidR="001449E2" w:rsidRPr="00EC6AAA" w:rsidRDefault="001449E2" w:rsidP="00EC6AAA">
            <w:pPr>
              <w:jc w:val="both"/>
              <w:rPr>
                <w:sz w:val="16"/>
              </w:rPr>
            </w:pPr>
            <w:r>
              <w:rPr>
                <w:noProof/>
                <w:sz w:val="16"/>
              </w:rPr>
              <w:drawing>
                <wp:anchor distT="0" distB="0" distL="114300" distR="114300" simplePos="0" relativeHeight="252637184" behindDoc="0" locked="0" layoutInCell="1" allowOverlap="1" wp14:anchorId="728ACBF3" wp14:editId="51BF140D">
                  <wp:simplePos x="0" y="0"/>
                  <wp:positionH relativeFrom="column">
                    <wp:posOffset>83128</wp:posOffset>
                  </wp:positionH>
                  <wp:positionV relativeFrom="paragraph">
                    <wp:posOffset>-54932</wp:posOffset>
                  </wp:positionV>
                  <wp:extent cx="298450" cy="323215"/>
                  <wp:effectExtent l="0" t="0" r="6350" b="635"/>
                  <wp:wrapNone/>
                  <wp:docPr id="3092" name="Grafik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tcPr>
          <w:p w:rsidR="001449E2" w:rsidRPr="00EC6AAA" w:rsidRDefault="001449E2" w:rsidP="00EC6AAA">
            <w:pPr>
              <w:jc w:val="both"/>
              <w:rPr>
                <w:sz w:val="16"/>
              </w:rPr>
            </w:pPr>
            <w:r>
              <w:rPr>
                <w:sz w:val="16"/>
              </w:rPr>
              <w:t>10 min</w:t>
            </w:r>
          </w:p>
        </w:tc>
        <w:tc>
          <w:tcPr>
            <w:tcW w:w="3119" w:type="dxa"/>
          </w:tcPr>
          <w:p w:rsidR="001449E2" w:rsidRPr="001449E2" w:rsidRDefault="001449E2" w:rsidP="001449E2">
            <w:pPr>
              <w:spacing w:line="240" w:lineRule="exact"/>
              <w:rPr>
                <w:bCs/>
                <w:color w:val="000000"/>
                <w:sz w:val="16"/>
                <w:szCs w:val="16"/>
              </w:rPr>
            </w:pPr>
            <w:r w:rsidRPr="001449E2">
              <w:rPr>
                <w:bCs/>
                <w:color w:val="000000"/>
                <w:sz w:val="16"/>
                <w:szCs w:val="16"/>
              </w:rPr>
              <w:t>Abla</w:t>
            </w:r>
            <w:r w:rsidR="00B953B0">
              <w:rPr>
                <w:bCs/>
                <w:color w:val="000000"/>
                <w:sz w:val="16"/>
                <w:szCs w:val="16"/>
              </w:rPr>
              <w:t>ge der Arbeitsblätter im Ordner</w:t>
            </w:r>
          </w:p>
        </w:tc>
        <w:tc>
          <w:tcPr>
            <w:tcW w:w="1276" w:type="dxa"/>
          </w:tcPr>
          <w:p w:rsidR="001449E2" w:rsidRPr="001449E2" w:rsidRDefault="001449E2" w:rsidP="001449E2">
            <w:pPr>
              <w:spacing w:line="240" w:lineRule="exact"/>
              <w:rPr>
                <w:bCs/>
                <w:color w:val="000000"/>
                <w:sz w:val="16"/>
                <w:szCs w:val="16"/>
              </w:rPr>
            </w:pPr>
            <w:r>
              <w:rPr>
                <w:bCs/>
                <w:color w:val="000000"/>
                <w:sz w:val="16"/>
                <w:szCs w:val="16"/>
              </w:rPr>
              <w:t>Ordner</w:t>
            </w:r>
          </w:p>
        </w:tc>
      </w:tr>
    </w:tbl>
    <w:p w:rsidR="00391BCE" w:rsidRDefault="00267BE1" w:rsidP="004412FE">
      <w:pPr>
        <w:pStyle w:val="berschrift2"/>
        <w:rPr>
          <w:rStyle w:val="Fett"/>
          <w:b w:val="0"/>
        </w:rPr>
      </w:pPr>
      <w:r>
        <w:rPr>
          <w:bCs w:val="0"/>
          <w:noProof/>
          <w:color w:val="000000"/>
        </w:rPr>
        <w:lastRenderedPageBreak/>
        <w:drawing>
          <wp:inline distT="0" distB="0" distL="0" distR="0" wp14:anchorId="72CA8843">
            <wp:extent cx="5788325" cy="3804048"/>
            <wp:effectExtent l="0" t="0" r="3175" b="635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91325" cy="3806020"/>
                    </a:xfrm>
                    <a:prstGeom prst="rect">
                      <a:avLst/>
                    </a:prstGeom>
                    <a:noFill/>
                  </pic:spPr>
                </pic:pic>
              </a:graphicData>
            </a:graphic>
          </wp:inline>
        </w:drawing>
      </w:r>
    </w:p>
    <w:p w:rsidR="00391BCE" w:rsidRDefault="00391BCE" w:rsidP="00620FFF">
      <w:pPr>
        <w:rPr>
          <w:rStyle w:val="Fett"/>
          <w:rFonts w:ascii="Source Sans Pro Semibold" w:eastAsia="Times New Roman" w:hAnsi="Source Sans Pro Semibold" w:cs="Times New Roman"/>
          <w:b w:val="0"/>
          <w:bCs w:val="0"/>
          <w:sz w:val="26"/>
          <w:szCs w:val="26"/>
          <w:lang w:eastAsia="de-DE"/>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391BCE"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t>Titel</w:t>
            </w:r>
          </w:p>
          <w:p w:rsidR="00776738" w:rsidRDefault="00776738" w:rsidP="00776738">
            <w:pPr>
              <w:pStyle w:val="TabelleKopflinks"/>
              <w:rPr>
                <w:b w:val="0"/>
              </w:rPr>
            </w:pPr>
            <w:r w:rsidRPr="00D661AD">
              <w:t>Gesund genießen in der Chill Out Lounge</w:t>
            </w:r>
            <w:r>
              <w:t xml:space="preserve"> –</w:t>
            </w:r>
            <w:r w:rsidRPr="00C562EC">
              <w:rPr>
                <w:b w:val="0"/>
              </w:rPr>
              <w:t xml:space="preserve"> </w:t>
            </w:r>
          </w:p>
          <w:p w:rsidR="00620FFF" w:rsidRDefault="00620FFF" w:rsidP="00620FFF">
            <w:pPr>
              <w:pStyle w:val="TabelleKopflinks"/>
            </w:pPr>
            <w:r>
              <w:t>Mikroorganismen</w:t>
            </w:r>
            <w:r w:rsidR="00FF2201">
              <w:t xml:space="preserve"> – </w:t>
            </w:r>
          </w:p>
          <w:p w:rsidR="00391BCE" w:rsidRDefault="00391BCE" w:rsidP="00D16185">
            <w:pPr>
              <w:pStyle w:val="TabelleKopflinks"/>
            </w:pPr>
            <w:r>
              <w:t>Schüler</w:t>
            </w:r>
          </w:p>
        </w:tc>
        <w:tc>
          <w:tcPr>
            <w:tcW w:w="188" w:type="dxa"/>
            <w:vMerge w:val="restart"/>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B51DE9" w:rsidRDefault="00391BCE" w:rsidP="00D16185">
            <w:pPr>
              <w:pStyle w:val="TabelleKopfmitte"/>
              <w:rPr>
                <w:rFonts w:eastAsia="Calibri"/>
              </w:rPr>
            </w:pPr>
            <w:r w:rsidRPr="00D661AD">
              <w:rPr>
                <w:rFonts w:eastAsia="Calibri"/>
              </w:rPr>
              <w:t>EG2.01</w:t>
            </w:r>
            <w:r>
              <w:rPr>
                <w:rFonts w:eastAsia="Calibri"/>
              </w:rPr>
              <w:t>.02</w:t>
            </w:r>
          </w:p>
        </w:tc>
      </w:tr>
      <w:tr w:rsidR="00391BCE" w:rsidRPr="00B51DE9" w:rsidTr="00D16185">
        <w:tc>
          <w:tcPr>
            <w:tcW w:w="7348" w:type="dxa"/>
            <w:gridSpan w:val="3"/>
            <w:tcBorders>
              <w:left w:val="single" w:sz="4" w:space="0" w:color="auto"/>
              <w:bottom w:val="single" w:sz="4" w:space="0" w:color="auto"/>
              <w:right w:val="single" w:sz="4" w:space="0" w:color="auto"/>
            </w:tcBorders>
            <w:hideMark/>
          </w:tcPr>
          <w:p w:rsidR="00391BCE" w:rsidRPr="004B658C" w:rsidRDefault="00391BCE" w:rsidP="00D16185">
            <w:pPr>
              <w:pStyle w:val="Tabelle6pt"/>
            </w:pPr>
            <w:r>
              <w:t>Kompetenzbereiche:</w:t>
            </w:r>
          </w:p>
          <w:p w:rsidR="00391BCE" w:rsidRDefault="00391BCE" w:rsidP="00D16185">
            <w:pPr>
              <w:pStyle w:val="Kopf8ptafz"/>
            </w:pPr>
            <w:r>
              <w:t>Ich kann die Grundlagen der Hygiene und lebensmittelrechtliche Vorschriften anwenden.</w:t>
            </w:r>
          </w:p>
          <w:p w:rsidR="00391BCE" w:rsidRDefault="00391BCE" w:rsidP="00D16185">
            <w:pPr>
              <w:pStyle w:val="Kopf8ptafz"/>
            </w:pPr>
            <w:r>
              <w:t>Ich kann die Qualität von Lebensmitteln durch geeignete Maßnahmen erhalten.</w:t>
            </w:r>
          </w:p>
          <w:p w:rsidR="00391BCE" w:rsidRDefault="00391BCE"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391BCE" w:rsidRDefault="00391BCE"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91BCE" w:rsidRPr="00B51DE9" w:rsidTr="00D16185">
              <w:trPr>
                <w:trHeight w:val="284"/>
              </w:trPr>
              <w:tc>
                <w:tcPr>
                  <w:tcW w:w="2090" w:type="dxa"/>
                  <w:shd w:val="clear" w:color="auto" w:fill="auto"/>
                </w:tcPr>
                <w:p w:rsidR="00391BCE" w:rsidRPr="00B51DE9" w:rsidRDefault="00391BCE" w:rsidP="00D16185">
                  <w:pPr>
                    <w:pStyle w:val="Textkrpermitte"/>
                  </w:pPr>
                  <w:r w:rsidRPr="00B51DE9">
                    <w:t>LernPROJEKT</w:t>
                  </w:r>
                </w:p>
              </w:tc>
            </w:tr>
            <w:tr w:rsidR="00391BCE" w:rsidRPr="00B51DE9" w:rsidTr="00D16185">
              <w:trPr>
                <w:trHeight w:val="284"/>
              </w:trPr>
              <w:tc>
                <w:tcPr>
                  <w:tcW w:w="2090" w:type="dxa"/>
                  <w:tcBorders>
                    <w:bottom w:val="single" w:sz="4" w:space="0" w:color="auto"/>
                  </w:tcBorders>
                  <w:shd w:val="clear" w:color="auto" w:fill="D9D9D9" w:themeFill="background1" w:themeFillShade="D9"/>
                </w:tcPr>
                <w:p w:rsidR="00391BCE" w:rsidRPr="00B51DE9" w:rsidRDefault="00391BCE" w:rsidP="00D16185">
                  <w:pPr>
                    <w:pStyle w:val="TabelleKopfmitte"/>
                  </w:pPr>
                  <w:r w:rsidRPr="00B51DE9">
                    <w:t>LernTHEMA</w:t>
                  </w:r>
                </w:p>
              </w:tc>
            </w:tr>
            <w:tr w:rsidR="00391BCE" w:rsidRPr="00B51DE9" w:rsidTr="00D16185">
              <w:trPr>
                <w:trHeight w:val="284"/>
              </w:trPr>
              <w:tc>
                <w:tcPr>
                  <w:tcW w:w="2090" w:type="dxa"/>
                  <w:tcBorders>
                    <w:bottom w:val="nil"/>
                  </w:tcBorders>
                </w:tcPr>
                <w:p w:rsidR="00391BCE" w:rsidRPr="00B51DE9" w:rsidRDefault="00391BCE" w:rsidP="00D16185">
                  <w:pPr>
                    <w:pStyle w:val="Textkrpermitte"/>
                  </w:pPr>
                  <w:r w:rsidRPr="00B51DE9">
                    <w:t>LernSCHRITT</w:t>
                  </w:r>
                </w:p>
              </w:tc>
            </w:tr>
          </w:tbl>
          <w:p w:rsidR="00391BCE" w:rsidRPr="00B51DE9" w:rsidRDefault="00391BCE" w:rsidP="00D16185"/>
        </w:tc>
      </w:tr>
      <w:tr w:rsidR="00391BCE" w:rsidRPr="00B51DE9" w:rsidTr="00D16185">
        <w:trPr>
          <w:trHeight w:val="149"/>
        </w:trPr>
        <w:tc>
          <w:tcPr>
            <w:tcW w:w="7348" w:type="dxa"/>
            <w:gridSpan w:val="3"/>
            <w:tcBorders>
              <w:top w:val="single" w:sz="4" w:space="0" w:color="auto"/>
              <w:left w:val="nil"/>
              <w:right w:val="nil"/>
            </w:tcBorders>
          </w:tcPr>
          <w:p w:rsidR="00391BCE" w:rsidRPr="00B51DE9" w:rsidRDefault="00391BCE" w:rsidP="00D16185"/>
        </w:tc>
        <w:tc>
          <w:tcPr>
            <w:tcW w:w="196" w:type="dxa"/>
            <w:gridSpan w:val="2"/>
            <w:tcBorders>
              <w:top w:val="nil"/>
              <w:left w:val="nil"/>
              <w:right w:val="nil"/>
            </w:tcBorders>
          </w:tcPr>
          <w:p w:rsidR="00391BCE" w:rsidRPr="00B51DE9" w:rsidRDefault="00391BCE" w:rsidP="00D16185"/>
        </w:tc>
        <w:tc>
          <w:tcPr>
            <w:tcW w:w="2095" w:type="dxa"/>
            <w:tcBorders>
              <w:top w:val="single" w:sz="4" w:space="0" w:color="auto"/>
              <w:left w:val="nil"/>
              <w:right w:val="nil"/>
            </w:tcBorders>
          </w:tcPr>
          <w:p w:rsidR="00391BCE" w:rsidRPr="00B51DE9" w:rsidRDefault="00391BCE" w:rsidP="00D16185"/>
        </w:tc>
      </w:tr>
      <w:tr w:rsidR="00391BCE" w:rsidRPr="00B51DE9" w:rsidTr="00D16185">
        <w:trPr>
          <w:trHeight w:val="443"/>
        </w:trPr>
        <w:tc>
          <w:tcPr>
            <w:tcW w:w="4818" w:type="dxa"/>
            <w:gridSpan w:val="2"/>
            <w:vMerge w:val="restart"/>
            <w:tcBorders>
              <w:left w:val="single" w:sz="4" w:space="0" w:color="auto"/>
              <w:right w:val="single" w:sz="4" w:space="0" w:color="auto"/>
            </w:tcBorders>
          </w:tcPr>
          <w:p w:rsidR="00391BCE" w:rsidRPr="004B658C" w:rsidRDefault="00391BCE" w:rsidP="00D16185">
            <w:pPr>
              <w:pStyle w:val="Tabelle6pt"/>
            </w:pPr>
            <w:r>
              <w:t>Kompetenzen:</w:t>
            </w:r>
          </w:p>
          <w:p w:rsidR="00391BCE" w:rsidRDefault="00391BCE" w:rsidP="00D16185">
            <w:pPr>
              <w:pStyle w:val="Kopf8ptafz"/>
            </w:pPr>
            <w:r>
              <w:t>Ich kann die Grundlagen der Hygiene benennen, erklären und begründen.</w:t>
            </w:r>
          </w:p>
          <w:p w:rsidR="00391BCE" w:rsidRDefault="00391BCE" w:rsidP="00D16185">
            <w:pPr>
              <w:pStyle w:val="Kopf8ptafz"/>
            </w:pPr>
            <w:r>
              <w:t>Ich kann geeignete Maßnahmen für die Erhaltung der Qualität von Lebensmitteln benennen und erläutern.</w:t>
            </w:r>
          </w:p>
          <w:p w:rsidR="00391BCE" w:rsidRPr="00FC4F14" w:rsidRDefault="00391BCE" w:rsidP="00D16185">
            <w:pPr>
              <w:pStyle w:val="Kopf8ptafz"/>
              <w:rPr>
                <w:rStyle w:val="Hervorhebung"/>
                <w:i w:val="0"/>
                <w:iCs w:val="0"/>
              </w:rPr>
            </w:pPr>
            <w:r>
              <w:rPr>
                <w:rStyle w:val="Hervorhebung"/>
              </w:rPr>
              <w:t>Ich kann Wissen mit anderen austauschen.</w:t>
            </w:r>
          </w:p>
          <w:p w:rsidR="00391BCE" w:rsidRPr="00FC4F14" w:rsidRDefault="00391BCE" w:rsidP="00D16185">
            <w:pPr>
              <w:pStyle w:val="Kopf8ptafz"/>
              <w:rPr>
                <w:rStyle w:val="Hervorhebung"/>
                <w:i w:val="0"/>
                <w:iCs w:val="0"/>
              </w:rPr>
            </w:pPr>
            <w:r>
              <w:rPr>
                <w:rStyle w:val="Hervorhebung"/>
              </w:rPr>
              <w:t>Ich kann Aufgaben bearbeiten und eingeübte Arbeitstechniken anwenden.</w:t>
            </w:r>
          </w:p>
          <w:p w:rsidR="00391BCE" w:rsidRPr="00FC4F14" w:rsidRDefault="00391BCE" w:rsidP="00D16185">
            <w:pPr>
              <w:pStyle w:val="Kopf8ptafz"/>
              <w:rPr>
                <w:rStyle w:val="Hervorhebung"/>
                <w:i w:val="0"/>
                <w:iCs w:val="0"/>
              </w:rPr>
            </w:pPr>
            <w:r>
              <w:rPr>
                <w:rStyle w:val="Hervorhebung"/>
              </w:rPr>
              <w:t>Ich kann meine Gedanken und fachliche Inhalte mitteilen.</w:t>
            </w:r>
          </w:p>
          <w:p w:rsidR="00391BCE" w:rsidRPr="00C438AA" w:rsidRDefault="00391BCE" w:rsidP="00D16185">
            <w:pPr>
              <w:pStyle w:val="Kopf8ptafz"/>
              <w:rPr>
                <w:rStyle w:val="Hervorhebung"/>
                <w:i w:val="0"/>
                <w:iCs w:val="0"/>
              </w:rPr>
            </w:pPr>
            <w:r>
              <w:rPr>
                <w:rStyle w:val="Hervorhebung"/>
              </w:rPr>
              <w:t>Ich kann meine Lernfortschritt einschätzen und erkennen.</w:t>
            </w:r>
          </w:p>
          <w:p w:rsidR="00391BCE" w:rsidRDefault="00391BCE" w:rsidP="00D16185">
            <w:pPr>
              <w:pStyle w:val="Kopf8ptafz"/>
            </w:pPr>
            <w:r>
              <w:rPr>
                <w:rStyle w:val="Hervorhebung"/>
              </w:rPr>
              <w:t>Ich kann mich auf eine Aufgabe konzentrieren</w:t>
            </w:r>
            <w:r w:rsidR="00172195">
              <w:rPr>
                <w:rStyle w:val="Hervorhebung"/>
              </w:rPr>
              <w:t>.</w:t>
            </w:r>
          </w:p>
        </w:tc>
        <w:tc>
          <w:tcPr>
            <w:tcW w:w="4821" w:type="dxa"/>
            <w:gridSpan w:val="4"/>
            <w:tcBorders>
              <w:left w:val="single" w:sz="4" w:space="0" w:color="auto"/>
              <w:right w:val="single" w:sz="4" w:space="0" w:color="auto"/>
            </w:tcBorders>
          </w:tcPr>
          <w:p w:rsidR="00391BCE" w:rsidRDefault="00391BCE" w:rsidP="00D16185">
            <w:pPr>
              <w:pStyle w:val="Tabelle6pt"/>
            </w:pPr>
            <w:r>
              <w:t>Was Sie schon können sollten:</w:t>
            </w:r>
          </w:p>
          <w:p w:rsidR="00620FFF" w:rsidRDefault="00620FFF" w:rsidP="00620FFF">
            <w:pPr>
              <w:pStyle w:val="Kopf8ptafz"/>
            </w:pPr>
            <w:r>
              <w:t>Ich kann Texte lesen, markieren und strukturieren.</w:t>
            </w:r>
          </w:p>
          <w:p w:rsidR="00620FFF" w:rsidRPr="008B55B1" w:rsidRDefault="00172195" w:rsidP="00620FFF">
            <w:pPr>
              <w:pStyle w:val="Kopf8ptafz"/>
              <w:rPr>
                <w:rStyle w:val="Hervorhebung"/>
                <w:i w:val="0"/>
                <w:iCs w:val="0"/>
              </w:rPr>
            </w:pPr>
            <w:r>
              <w:t>Ich kann eine Mind-Map erstellen</w:t>
            </w:r>
            <w:r>
              <w:rPr>
                <w:rStyle w:val="Hervorhebung"/>
                <w:color w:val="00B050"/>
              </w:rPr>
              <w:t>.</w:t>
            </w:r>
          </w:p>
          <w:p w:rsidR="00621A88" w:rsidRPr="00620FFF" w:rsidRDefault="00620FFF" w:rsidP="00620FFF">
            <w:pPr>
              <w:pStyle w:val="Kopf8ptafz"/>
              <w:rPr>
                <w:i/>
              </w:rPr>
            </w:pPr>
            <w:r w:rsidRPr="00620FFF">
              <w:rPr>
                <w:rStyle w:val="Hervorhebung"/>
                <w:i w:val="0"/>
              </w:rPr>
              <w:t>Ich kann Spielregeln einhalten</w:t>
            </w:r>
            <w:r w:rsidR="00172195">
              <w:rPr>
                <w:rStyle w:val="Hervorhebung"/>
                <w:i w:val="0"/>
              </w:rPr>
              <w:t>.</w:t>
            </w:r>
          </w:p>
        </w:tc>
      </w:tr>
      <w:tr w:rsidR="00391BCE" w:rsidRPr="00B51DE9" w:rsidTr="00D16185">
        <w:trPr>
          <w:trHeight w:val="443"/>
        </w:trPr>
        <w:tc>
          <w:tcPr>
            <w:tcW w:w="4818" w:type="dxa"/>
            <w:gridSpan w:val="2"/>
            <w:vMerge/>
            <w:tcBorders>
              <w:left w:val="single" w:sz="4" w:space="0" w:color="auto"/>
              <w:right w:val="single" w:sz="4" w:space="0" w:color="auto"/>
            </w:tcBorders>
          </w:tcPr>
          <w:p w:rsidR="00391BCE" w:rsidRDefault="00391BCE" w:rsidP="00D16185">
            <w:pPr>
              <w:pStyle w:val="Tabelle6pt"/>
            </w:pPr>
          </w:p>
        </w:tc>
        <w:tc>
          <w:tcPr>
            <w:tcW w:w="4821" w:type="dxa"/>
            <w:gridSpan w:val="4"/>
            <w:tcBorders>
              <w:left w:val="single" w:sz="4" w:space="0" w:color="auto"/>
              <w:right w:val="single" w:sz="4" w:space="0" w:color="auto"/>
            </w:tcBorders>
          </w:tcPr>
          <w:p w:rsidR="00391BCE" w:rsidRDefault="00391BCE" w:rsidP="00D16185">
            <w:pPr>
              <w:pStyle w:val="Tabelle6pt"/>
            </w:pPr>
            <w:r>
              <w:t>Wofür Sie das benötigen:</w:t>
            </w:r>
          </w:p>
          <w:p w:rsidR="00391BCE" w:rsidRDefault="00391BCE" w:rsidP="00D16185">
            <w:pPr>
              <w:pStyle w:val="Kopf8ptafz"/>
            </w:pPr>
            <w:r>
              <w:t>Fachliche</w:t>
            </w:r>
            <w:r w:rsidR="00196CC1">
              <w:t xml:space="preserve"> Vorbereitung auf das Praktikum</w:t>
            </w:r>
          </w:p>
        </w:tc>
      </w:tr>
      <w:tr w:rsidR="00391BCE" w:rsidRPr="00B51DE9" w:rsidTr="00D16185">
        <w:trPr>
          <w:trHeight w:val="443"/>
        </w:trPr>
        <w:tc>
          <w:tcPr>
            <w:tcW w:w="4818" w:type="dxa"/>
            <w:gridSpan w:val="2"/>
            <w:vMerge/>
            <w:tcBorders>
              <w:left w:val="single" w:sz="4" w:space="0" w:color="auto"/>
              <w:right w:val="single" w:sz="4" w:space="0" w:color="auto"/>
            </w:tcBorders>
          </w:tcPr>
          <w:p w:rsidR="00391BCE" w:rsidRDefault="00391BCE" w:rsidP="00D16185">
            <w:pPr>
              <w:pStyle w:val="Tabelle6pt"/>
            </w:pPr>
          </w:p>
        </w:tc>
        <w:tc>
          <w:tcPr>
            <w:tcW w:w="4821" w:type="dxa"/>
            <w:gridSpan w:val="4"/>
            <w:tcBorders>
              <w:left w:val="single" w:sz="4" w:space="0" w:color="auto"/>
              <w:right w:val="single" w:sz="4" w:space="0" w:color="auto"/>
            </w:tcBorders>
          </w:tcPr>
          <w:p w:rsidR="00391BCE" w:rsidRDefault="00391BCE" w:rsidP="00D16185">
            <w:pPr>
              <w:pStyle w:val="Tabelle6pt"/>
            </w:pPr>
            <w:r>
              <w:t>Wie Sie Ihr Können prüfen können:</w:t>
            </w:r>
          </w:p>
          <w:p w:rsidR="00391BCE" w:rsidRPr="00234B66" w:rsidRDefault="00391BCE" w:rsidP="00D16185">
            <w:pPr>
              <w:pStyle w:val="Kopf8ptafz"/>
            </w:pPr>
            <w:r>
              <w:t>Übungsaufgaben siehe Lernwegeliste</w:t>
            </w:r>
          </w:p>
        </w:tc>
      </w:tr>
    </w:tbl>
    <w:p w:rsidR="00391BCE" w:rsidRDefault="00276C83" w:rsidP="00391BCE">
      <w:r>
        <w:rPr>
          <w:noProof/>
          <w:sz w:val="24"/>
          <w:lang w:eastAsia="de-DE"/>
        </w:rPr>
        <w:drawing>
          <wp:anchor distT="0" distB="0" distL="114300" distR="114300" simplePos="0" relativeHeight="251825152" behindDoc="0" locked="0" layoutInCell="0" allowOverlap="1" wp14:anchorId="447555A6" wp14:editId="646393E0">
            <wp:simplePos x="0" y="0"/>
            <wp:positionH relativeFrom="rightMargin">
              <wp:posOffset>365760</wp:posOffset>
            </wp:positionH>
            <wp:positionV relativeFrom="paragraph">
              <wp:posOffset>0</wp:posOffset>
            </wp:positionV>
            <wp:extent cx="349885" cy="320675"/>
            <wp:effectExtent l="0" t="0" r="0" b="3175"/>
            <wp:wrapNone/>
            <wp:docPr id="2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26176" behindDoc="0" locked="0" layoutInCell="0" allowOverlap="1" wp14:anchorId="590CB2DD" wp14:editId="57369E60">
            <wp:simplePos x="0" y="0"/>
            <wp:positionH relativeFrom="rightMargin">
              <wp:posOffset>725805</wp:posOffset>
            </wp:positionH>
            <wp:positionV relativeFrom="paragraph">
              <wp:posOffset>0</wp:posOffset>
            </wp:positionV>
            <wp:extent cx="349885" cy="320675"/>
            <wp:effectExtent l="0" t="0" r="0" b="3175"/>
            <wp:wrapNone/>
            <wp:docPr id="25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Pr>
          <w:noProof/>
          <w:sz w:val="24"/>
          <w:lang w:eastAsia="de-DE"/>
        </w:rPr>
        <w:drawing>
          <wp:anchor distT="0" distB="0" distL="114300" distR="114300" simplePos="0" relativeHeight="251827200" behindDoc="0" locked="0" layoutInCell="0" allowOverlap="1" wp14:anchorId="50163613" wp14:editId="7F2567D1">
            <wp:simplePos x="0" y="0"/>
            <wp:positionH relativeFrom="rightMargin">
              <wp:posOffset>1085850</wp:posOffset>
            </wp:positionH>
            <wp:positionV relativeFrom="paragraph">
              <wp:posOffset>0</wp:posOffset>
            </wp:positionV>
            <wp:extent cx="349200" cy="320400"/>
            <wp:effectExtent l="0" t="0" r="0" b="3810"/>
            <wp:wrapNone/>
            <wp:docPr id="25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7"/>
        <w:gridCol w:w="726"/>
        <w:gridCol w:w="14"/>
        <w:gridCol w:w="3736"/>
        <w:gridCol w:w="1665"/>
      </w:tblGrid>
      <w:tr w:rsidR="00391BCE" w:rsidRPr="00AF31E1" w:rsidTr="00D16185">
        <w:trPr>
          <w:trHeight w:val="397"/>
        </w:trPr>
        <w:tc>
          <w:tcPr>
            <w:tcW w:w="1338" w:type="dxa"/>
            <w:shd w:val="clear" w:color="auto" w:fill="D9D9D9" w:themeFill="background1" w:themeFillShade="D9"/>
            <w:vAlign w:val="center"/>
          </w:tcPr>
          <w:p w:rsidR="00391BCE" w:rsidRPr="00AF31E1" w:rsidRDefault="00391BCE" w:rsidP="00D16185">
            <w:pPr>
              <w:pStyle w:val="TabelleKopfmitte"/>
              <w:rPr>
                <w:b w:val="0"/>
              </w:rPr>
            </w:pPr>
            <w:r w:rsidRPr="00AF31E1">
              <w:rPr>
                <w:b w:val="0"/>
              </w:rPr>
              <w:t>Phase</w:t>
            </w:r>
          </w:p>
        </w:tc>
        <w:tc>
          <w:tcPr>
            <w:tcW w:w="726" w:type="dxa"/>
            <w:shd w:val="clear" w:color="auto" w:fill="D9D9D9" w:themeFill="background1" w:themeFillShade="D9"/>
            <w:vAlign w:val="center"/>
          </w:tcPr>
          <w:p w:rsidR="00391BCE" w:rsidRPr="00AF31E1" w:rsidRDefault="00391BCE" w:rsidP="00AF31E1">
            <w:pPr>
              <w:pStyle w:val="TabelleKopfmitte"/>
              <w:rPr>
                <w:b w:val="0"/>
              </w:rPr>
            </w:pPr>
            <w:r w:rsidRPr="00AF31E1">
              <w:rPr>
                <w:b w:val="0"/>
              </w:rPr>
              <w:t>Zeit</w:t>
            </w:r>
          </w:p>
        </w:tc>
        <w:tc>
          <w:tcPr>
            <w:tcW w:w="3748" w:type="dxa"/>
            <w:gridSpan w:val="2"/>
            <w:shd w:val="clear" w:color="auto" w:fill="D9D9D9" w:themeFill="background1" w:themeFillShade="D9"/>
            <w:vAlign w:val="center"/>
          </w:tcPr>
          <w:p w:rsidR="00391BCE" w:rsidRPr="00AF31E1" w:rsidRDefault="00391BCE" w:rsidP="00D16185">
            <w:pPr>
              <w:pStyle w:val="TabelleKopfmitte"/>
              <w:rPr>
                <w:b w:val="0"/>
              </w:rPr>
            </w:pPr>
            <w:r w:rsidRPr="00AF31E1">
              <w:rPr>
                <w:b w:val="0"/>
              </w:rPr>
              <w:t>Aufgabe</w:t>
            </w:r>
          </w:p>
        </w:tc>
        <w:tc>
          <w:tcPr>
            <w:tcW w:w="1666" w:type="dxa"/>
            <w:shd w:val="clear" w:color="auto" w:fill="D9D9D9" w:themeFill="background1" w:themeFillShade="D9"/>
          </w:tcPr>
          <w:p w:rsidR="00391BCE" w:rsidRPr="00AF31E1" w:rsidRDefault="00391BCE" w:rsidP="00D16185">
            <w:pPr>
              <w:pStyle w:val="TabelleKopfmitte"/>
              <w:rPr>
                <w:b w:val="0"/>
              </w:rPr>
            </w:pPr>
            <w:r w:rsidRPr="00AF31E1">
              <w:rPr>
                <w:b w:val="0"/>
              </w:rPr>
              <w:t>Hinweise</w:t>
            </w:r>
          </w:p>
        </w:tc>
      </w:tr>
      <w:tr w:rsidR="00391BCE" w:rsidRPr="00AF31E1" w:rsidTr="00D16185">
        <w:trPr>
          <w:trHeight w:val="624"/>
        </w:trPr>
        <w:tc>
          <w:tcPr>
            <w:tcW w:w="1335" w:type="dxa"/>
            <w:shd w:val="clear" w:color="auto" w:fill="auto"/>
            <w:vAlign w:val="center"/>
          </w:tcPr>
          <w:p w:rsidR="00391BCE" w:rsidRPr="00AF31E1" w:rsidRDefault="00391BCE" w:rsidP="00D16185">
            <w:pPr>
              <w:pStyle w:val="Textkrpermitte"/>
            </w:pPr>
            <w:r w:rsidRPr="00AF31E1">
              <w:rPr>
                <w:noProof/>
              </w:rPr>
              <w:drawing>
                <wp:inline distT="0" distB="0" distL="0" distR="0" wp14:anchorId="22BBB36F" wp14:editId="15DF760E">
                  <wp:extent cx="302701" cy="324000"/>
                  <wp:effectExtent l="0" t="0" r="2540" b="0"/>
                  <wp:docPr id="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gridSpan w:val="2"/>
            <w:shd w:val="clear" w:color="auto" w:fill="auto"/>
            <w:vAlign w:val="center"/>
          </w:tcPr>
          <w:p w:rsidR="00391BCE" w:rsidRPr="00AF31E1" w:rsidRDefault="00391BCE" w:rsidP="00AF31E1">
            <w:pPr>
              <w:pStyle w:val="Textkrper"/>
              <w:jc w:val="center"/>
            </w:pPr>
            <w:r w:rsidRPr="00AF31E1">
              <w:t>30</w:t>
            </w:r>
            <w:r w:rsidR="00AF31E1" w:rsidRPr="00AF31E1">
              <w:t xml:space="preserve"> </w:t>
            </w:r>
            <w:r w:rsidRPr="00AF31E1">
              <w:t>min</w:t>
            </w:r>
          </w:p>
        </w:tc>
        <w:tc>
          <w:tcPr>
            <w:tcW w:w="3739" w:type="dxa"/>
            <w:shd w:val="clear" w:color="auto" w:fill="auto"/>
            <w:vAlign w:val="center"/>
          </w:tcPr>
          <w:p w:rsidR="00391BCE" w:rsidRPr="00AF31E1" w:rsidRDefault="00391BCE" w:rsidP="00D16185">
            <w:pPr>
              <w:pStyle w:val="Textkrper"/>
              <w:rPr>
                <w:noProof/>
              </w:rPr>
            </w:pPr>
            <w:r w:rsidRPr="00AF31E1">
              <w:rPr>
                <w:noProof/>
              </w:rPr>
              <w:t xml:space="preserve">Lesen Sie das Werbeplakat zur Hygieneschulung auf der Intergastra. Strukturieren Sie den Text durch Schlüsselbegriffe. Finden Sie heraus, welche Themen in der Hygieneschulung angeboten werden. </w:t>
            </w:r>
          </w:p>
        </w:tc>
        <w:tc>
          <w:tcPr>
            <w:tcW w:w="1664" w:type="dxa"/>
          </w:tcPr>
          <w:p w:rsidR="00391BCE" w:rsidRPr="00AF31E1" w:rsidRDefault="005A33F4" w:rsidP="00D16185">
            <w:pPr>
              <w:pStyle w:val="Textkrper"/>
              <w:rPr>
                <w:noProof/>
              </w:rPr>
            </w:pPr>
            <w:r w:rsidRPr="00AA18D1">
              <w:rPr>
                <w:noProof/>
              </w:rPr>
              <w:drawing>
                <wp:anchor distT="0" distB="0" distL="114300" distR="114300" simplePos="0" relativeHeight="252638208" behindDoc="0" locked="0" layoutInCell="1" allowOverlap="1" wp14:anchorId="491D15B2" wp14:editId="7BD629E6">
                  <wp:simplePos x="0" y="0"/>
                  <wp:positionH relativeFrom="column">
                    <wp:posOffset>1029970</wp:posOffset>
                  </wp:positionH>
                  <wp:positionV relativeFrom="paragraph">
                    <wp:posOffset>-23305</wp:posOffset>
                  </wp:positionV>
                  <wp:extent cx="314325" cy="3143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CE" w:rsidRPr="00AF31E1">
              <w:rPr>
                <w:noProof/>
              </w:rPr>
              <w:t>EG2.01.02.01</w:t>
            </w:r>
          </w:p>
          <w:p w:rsidR="00391BCE" w:rsidRPr="00AF31E1" w:rsidRDefault="00391BCE" w:rsidP="00D16185">
            <w:pPr>
              <w:pStyle w:val="Textkrper"/>
              <w:rPr>
                <w:noProof/>
              </w:rPr>
            </w:pPr>
            <w:r w:rsidRPr="00AF31E1">
              <w:rPr>
                <w:noProof/>
              </w:rPr>
              <w:t>A,B,C</w:t>
            </w:r>
          </w:p>
        </w:tc>
      </w:tr>
    </w:tbl>
    <w:p w:rsidR="00196CC1" w:rsidRPr="00196CC1" w:rsidRDefault="00196CC1" w:rsidP="000B2746">
      <w:pPr>
        <w:pStyle w:val="Marginaliegrau"/>
        <w:framePr w:wrap="around" w:x="8704" w:y="688"/>
        <w:rPr>
          <w:sz w:val="16"/>
          <w:szCs w:val="16"/>
        </w:rPr>
      </w:pPr>
      <w:r>
        <w:rPr>
          <w:sz w:val="16"/>
          <w:szCs w:val="16"/>
        </w:rPr>
        <w:t>Bücher:</w:t>
      </w:r>
      <w:r w:rsidR="00FF2201" w:rsidRPr="00196CC1">
        <w:rPr>
          <w:sz w:val="16"/>
          <w:szCs w:val="16"/>
        </w:rPr>
        <w:t xml:space="preserve"> „</w:t>
      </w:r>
      <w:r w:rsidR="000B2746" w:rsidRPr="00196CC1">
        <w:rPr>
          <w:sz w:val="16"/>
          <w:szCs w:val="16"/>
        </w:rPr>
        <w:t>Ernährung heute</w:t>
      </w:r>
      <w:r w:rsidR="00FF2201" w:rsidRPr="00196CC1">
        <w:rPr>
          <w:sz w:val="16"/>
          <w:szCs w:val="16"/>
        </w:rPr>
        <w:t>“</w:t>
      </w:r>
      <w:r w:rsidR="000B2746" w:rsidRPr="00196CC1">
        <w:rPr>
          <w:sz w:val="16"/>
          <w:szCs w:val="16"/>
        </w:rPr>
        <w:t>, Cornelia A. Schlieper, Han</w:t>
      </w:r>
      <w:r w:rsidR="000B2746" w:rsidRPr="00196CC1">
        <w:rPr>
          <w:sz w:val="16"/>
          <w:szCs w:val="16"/>
        </w:rPr>
        <w:t>d</w:t>
      </w:r>
      <w:r w:rsidR="000B2746" w:rsidRPr="00196CC1">
        <w:rPr>
          <w:sz w:val="16"/>
          <w:szCs w:val="16"/>
        </w:rPr>
        <w:t>werk und Technik, 2008)</w:t>
      </w:r>
      <w:r w:rsidR="00FF2201" w:rsidRPr="00196CC1">
        <w:rPr>
          <w:sz w:val="16"/>
          <w:szCs w:val="16"/>
        </w:rPr>
        <w:t xml:space="preserve"> oder </w:t>
      </w:r>
    </w:p>
    <w:p w:rsidR="000B2746" w:rsidRPr="00196CC1" w:rsidRDefault="00196CC1" w:rsidP="000B2746">
      <w:pPr>
        <w:pStyle w:val="Marginaliegrau"/>
        <w:framePr w:wrap="around" w:x="8704" w:y="688"/>
        <w:rPr>
          <w:sz w:val="16"/>
          <w:szCs w:val="16"/>
        </w:rPr>
      </w:pPr>
      <w:r w:rsidRPr="00196CC1">
        <w:rPr>
          <w:sz w:val="16"/>
          <w:szCs w:val="16"/>
        </w:rPr>
        <w:t>„Ernährungslehre: zeitgemäß - praxisnah“, Ulrike Arens-Azevedo, Renate Pletschen, Georg Schneider, Bildungsve</w:t>
      </w:r>
      <w:r w:rsidRPr="00196CC1">
        <w:rPr>
          <w:sz w:val="16"/>
          <w:szCs w:val="16"/>
        </w:rPr>
        <w:t>r</w:t>
      </w:r>
      <w:r w:rsidRPr="00196CC1">
        <w:rPr>
          <w:sz w:val="16"/>
          <w:szCs w:val="16"/>
        </w:rPr>
        <w:t>lag EINS, (2013)</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6"/>
        <w:gridCol w:w="740"/>
        <w:gridCol w:w="3738"/>
        <w:gridCol w:w="1664"/>
      </w:tblGrid>
      <w:tr w:rsidR="00391BCE" w:rsidRPr="00AF31E1" w:rsidTr="00276C83">
        <w:trPr>
          <w:trHeight w:val="624"/>
        </w:trPr>
        <w:tc>
          <w:tcPr>
            <w:tcW w:w="1336" w:type="dxa"/>
            <w:tcBorders>
              <w:top w:val="nil"/>
            </w:tcBorders>
            <w:shd w:val="clear" w:color="auto" w:fill="auto"/>
            <w:vAlign w:val="center"/>
          </w:tcPr>
          <w:p w:rsidR="00391BCE" w:rsidRDefault="00AF31E1" w:rsidP="00D16185">
            <w:pPr>
              <w:pStyle w:val="Textkrpermitte"/>
            </w:pPr>
            <w:r>
              <w:rPr>
                <w:noProof/>
              </w:rPr>
              <w:drawing>
                <wp:inline distT="0" distB="0" distL="0" distR="0" wp14:anchorId="7A18AB95" wp14:editId="1F7B69E4">
                  <wp:extent cx="304800" cy="323215"/>
                  <wp:effectExtent l="0" t="0" r="0" b="635"/>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p w:rsidR="00AF31E1" w:rsidRPr="00AF31E1" w:rsidRDefault="00AF31E1" w:rsidP="00D16185">
            <w:pPr>
              <w:pStyle w:val="Textkrpermitte"/>
            </w:pPr>
          </w:p>
          <w:p w:rsidR="00391BCE" w:rsidRPr="00AF31E1" w:rsidRDefault="00AF31E1" w:rsidP="00D16185">
            <w:pPr>
              <w:pStyle w:val="Textkrpermitte"/>
            </w:pPr>
            <w:r>
              <w:rPr>
                <w:noProof/>
              </w:rPr>
              <w:drawing>
                <wp:inline distT="0" distB="0" distL="0" distR="0" wp14:anchorId="5C9A25EB" wp14:editId="20AD9D43">
                  <wp:extent cx="658495" cy="323215"/>
                  <wp:effectExtent l="0" t="0" r="8255" b="635"/>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p w:rsidR="00391BCE" w:rsidRPr="00AF31E1" w:rsidRDefault="00391BCE" w:rsidP="00AF31E1">
            <w:pPr>
              <w:pStyle w:val="Textkrpermitte"/>
              <w:jc w:val="left"/>
            </w:pPr>
          </w:p>
        </w:tc>
        <w:tc>
          <w:tcPr>
            <w:tcW w:w="740" w:type="dxa"/>
            <w:tcBorders>
              <w:top w:val="nil"/>
            </w:tcBorders>
            <w:shd w:val="clear" w:color="auto" w:fill="auto"/>
            <w:vAlign w:val="center"/>
          </w:tcPr>
          <w:p w:rsidR="00391BCE" w:rsidRPr="00AF31E1" w:rsidRDefault="00391BCE" w:rsidP="00D16185">
            <w:pPr>
              <w:pStyle w:val="Textkrper"/>
            </w:pPr>
            <w:r w:rsidRPr="00AF31E1">
              <w:t>15</w:t>
            </w:r>
            <w:r w:rsidR="00AF31E1" w:rsidRPr="00AF31E1">
              <w:t xml:space="preserve"> </w:t>
            </w:r>
            <w:r w:rsidRPr="00AF31E1">
              <w:t>min</w:t>
            </w:r>
          </w:p>
        </w:tc>
        <w:tc>
          <w:tcPr>
            <w:tcW w:w="3738" w:type="dxa"/>
            <w:tcBorders>
              <w:top w:val="nil"/>
            </w:tcBorders>
            <w:shd w:val="clear" w:color="auto" w:fill="auto"/>
            <w:vAlign w:val="center"/>
          </w:tcPr>
          <w:p w:rsidR="00391BCE" w:rsidRPr="00AF31E1" w:rsidRDefault="00621A88" w:rsidP="00621A88">
            <w:pPr>
              <w:pStyle w:val="Textkrper"/>
              <w:rPr>
                <w:noProof/>
              </w:rPr>
            </w:pPr>
            <w:r w:rsidRPr="00AF31E1">
              <w:rPr>
                <w:noProof/>
              </w:rPr>
              <w:t>Erstellen Sie eine Mind-M</w:t>
            </w:r>
            <w:r w:rsidR="00391BCE" w:rsidRPr="00AF31E1">
              <w:rPr>
                <w:noProof/>
              </w:rPr>
              <w:t>ap zum Thema „Hygiene“. Die Mind-Map sollte alle Unterthemen und die Struktur der Hygieneschulung abbilden. Sie können auch Ihr Ernährungslehrebuch zur Hilfe nehmen. Vergleichen Sie Ihr Ergebnis mit einem Partner</w:t>
            </w:r>
            <w:r w:rsidR="003006F3">
              <w:rPr>
                <w:noProof/>
              </w:rPr>
              <w:t xml:space="preserve"> oder einer Partnerin</w:t>
            </w:r>
            <w:r w:rsidR="00391BCE" w:rsidRPr="00AF31E1">
              <w:rPr>
                <w:noProof/>
              </w:rPr>
              <w:t xml:space="preserve">. </w:t>
            </w:r>
          </w:p>
        </w:tc>
        <w:tc>
          <w:tcPr>
            <w:tcW w:w="1664" w:type="dxa"/>
            <w:tcBorders>
              <w:top w:val="nil"/>
            </w:tcBorders>
          </w:tcPr>
          <w:p w:rsidR="00391BCE" w:rsidRPr="00AF31E1" w:rsidRDefault="005A33F4" w:rsidP="00D16185">
            <w:pPr>
              <w:pStyle w:val="Textkrper"/>
              <w:rPr>
                <w:noProof/>
              </w:rPr>
            </w:pPr>
            <w:r w:rsidRPr="00AA18D1">
              <w:rPr>
                <w:noProof/>
              </w:rPr>
              <w:drawing>
                <wp:anchor distT="0" distB="0" distL="114300" distR="114300" simplePos="0" relativeHeight="252639232" behindDoc="0" locked="0" layoutInCell="1" allowOverlap="1" wp14:anchorId="362591CC" wp14:editId="5A56FE59">
                  <wp:simplePos x="0" y="0"/>
                  <wp:positionH relativeFrom="column">
                    <wp:posOffset>1029335</wp:posOffset>
                  </wp:positionH>
                  <wp:positionV relativeFrom="paragraph">
                    <wp:posOffset>80645</wp:posOffset>
                  </wp:positionV>
                  <wp:extent cx="314325" cy="314325"/>
                  <wp:effectExtent l="0" t="0" r="9525" b="9525"/>
                  <wp:wrapNone/>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CE" w:rsidRPr="00AF31E1">
              <w:rPr>
                <w:noProof/>
              </w:rPr>
              <w:t>EG2.01.02.01</w:t>
            </w:r>
          </w:p>
          <w:p w:rsidR="00391BCE" w:rsidRPr="00AF31E1" w:rsidRDefault="00391BCE" w:rsidP="00D16185">
            <w:pPr>
              <w:pStyle w:val="Textkrper"/>
              <w:rPr>
                <w:noProof/>
              </w:rPr>
            </w:pPr>
            <w:r w:rsidRPr="00AF31E1">
              <w:rPr>
                <w:noProof/>
              </w:rPr>
              <w:t>A,B,C</w:t>
            </w:r>
          </w:p>
        </w:tc>
      </w:tr>
      <w:tr w:rsidR="00391BCE" w:rsidRPr="00AF31E1" w:rsidTr="00620FFF">
        <w:trPr>
          <w:trHeight w:val="624"/>
        </w:trPr>
        <w:tc>
          <w:tcPr>
            <w:tcW w:w="1336" w:type="dxa"/>
            <w:shd w:val="clear" w:color="auto" w:fill="auto"/>
            <w:vAlign w:val="center"/>
          </w:tcPr>
          <w:p w:rsidR="00391BCE" w:rsidRPr="00AF31E1" w:rsidRDefault="00AF31E1" w:rsidP="00D16185">
            <w:pPr>
              <w:pStyle w:val="Textkrpermitte"/>
            </w:pPr>
            <w:r>
              <w:rPr>
                <w:noProof/>
              </w:rPr>
              <w:drawing>
                <wp:inline distT="0" distB="0" distL="0" distR="0" wp14:anchorId="2B1DDE9F" wp14:editId="33F23375">
                  <wp:extent cx="298450" cy="323215"/>
                  <wp:effectExtent l="0" t="0" r="6350" b="635"/>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740" w:type="dxa"/>
            <w:shd w:val="clear" w:color="auto" w:fill="auto"/>
            <w:vAlign w:val="center"/>
          </w:tcPr>
          <w:p w:rsidR="00391BCE" w:rsidRPr="00AF31E1" w:rsidRDefault="00391BCE" w:rsidP="00D16185">
            <w:pPr>
              <w:pStyle w:val="Textkrper"/>
            </w:pPr>
            <w:r w:rsidRPr="00AF31E1">
              <w:t>45</w:t>
            </w:r>
            <w:r w:rsidR="00AF31E1" w:rsidRPr="00AF31E1">
              <w:t xml:space="preserve"> </w:t>
            </w:r>
            <w:r w:rsidRPr="00AF31E1">
              <w:t>min</w:t>
            </w:r>
          </w:p>
        </w:tc>
        <w:tc>
          <w:tcPr>
            <w:tcW w:w="3738" w:type="dxa"/>
            <w:shd w:val="clear" w:color="auto" w:fill="auto"/>
            <w:vAlign w:val="center"/>
          </w:tcPr>
          <w:p w:rsidR="00391BCE" w:rsidRPr="00AF31E1" w:rsidRDefault="00621A88" w:rsidP="00D16185">
            <w:pPr>
              <w:pStyle w:val="Textkrper"/>
              <w:rPr>
                <w:noProof/>
              </w:rPr>
            </w:pPr>
            <w:r w:rsidRPr="00AF31E1">
              <w:rPr>
                <w:noProof/>
              </w:rPr>
              <w:t>Durch einen Steckbrief lernen S</w:t>
            </w:r>
            <w:r w:rsidR="00391BCE" w:rsidRPr="00AF31E1">
              <w:rPr>
                <w:noProof/>
              </w:rPr>
              <w:t>ie die Mikroorganismen besser kenne</w:t>
            </w:r>
            <w:r w:rsidRPr="00AF31E1">
              <w:rPr>
                <w:noProof/>
              </w:rPr>
              <w:t>n</w:t>
            </w:r>
            <w:r w:rsidR="00391BCE" w:rsidRPr="00AF31E1">
              <w:rPr>
                <w:noProof/>
              </w:rPr>
              <w:t>. Bearbeiten Sie den Lernschritt mit einem Partner</w:t>
            </w:r>
            <w:r w:rsidR="003006F3">
              <w:rPr>
                <w:noProof/>
              </w:rPr>
              <w:t xml:space="preserve"> oder einer Partnerin</w:t>
            </w:r>
            <w:r w:rsidR="00391BCE" w:rsidRPr="00AF31E1">
              <w:rPr>
                <w:noProof/>
              </w:rPr>
              <w:t xml:space="preserve">. </w:t>
            </w:r>
          </w:p>
        </w:tc>
        <w:tc>
          <w:tcPr>
            <w:tcW w:w="1664" w:type="dxa"/>
          </w:tcPr>
          <w:p w:rsidR="00391BCE" w:rsidRPr="00AF31E1" w:rsidRDefault="00391BCE" w:rsidP="00D16185">
            <w:pPr>
              <w:pStyle w:val="Textkrper"/>
              <w:rPr>
                <w:noProof/>
              </w:rPr>
            </w:pPr>
            <w:r w:rsidRPr="00AF31E1">
              <w:rPr>
                <w:noProof/>
              </w:rPr>
              <w:t>EG2.01.02.0</w:t>
            </w:r>
            <w:r w:rsidR="00AF31E1" w:rsidRPr="00AF31E1">
              <w:rPr>
                <w:noProof/>
              </w:rPr>
              <w:t>2</w:t>
            </w:r>
          </w:p>
          <w:p w:rsidR="00391BCE" w:rsidRPr="00AF31E1" w:rsidRDefault="00391BCE" w:rsidP="00D16185">
            <w:pPr>
              <w:pStyle w:val="Textkrper"/>
              <w:rPr>
                <w:noProof/>
              </w:rPr>
            </w:pPr>
            <w:r w:rsidRPr="00AF31E1">
              <w:rPr>
                <w:noProof/>
              </w:rPr>
              <w:t>A,B,C</w:t>
            </w:r>
          </w:p>
        </w:tc>
      </w:tr>
      <w:tr w:rsidR="00620FFF" w:rsidRPr="00AF31E1" w:rsidTr="00620FFF">
        <w:trPr>
          <w:trHeight w:val="624"/>
        </w:trPr>
        <w:tc>
          <w:tcPr>
            <w:tcW w:w="1336" w:type="dxa"/>
            <w:shd w:val="clear" w:color="auto" w:fill="auto"/>
            <w:vAlign w:val="center"/>
          </w:tcPr>
          <w:p w:rsidR="00620FFF" w:rsidRDefault="00620FFF" w:rsidP="00D16185">
            <w:pPr>
              <w:pStyle w:val="Textkrpermitte"/>
              <w:rPr>
                <w:noProof/>
              </w:rPr>
            </w:pPr>
            <w:r>
              <w:rPr>
                <w:noProof/>
              </w:rPr>
              <w:drawing>
                <wp:inline distT="0" distB="0" distL="0" distR="0" wp14:anchorId="500B2A5E" wp14:editId="57654372">
                  <wp:extent cx="304800" cy="323215"/>
                  <wp:effectExtent l="0" t="0" r="0" b="635"/>
                  <wp:docPr id="157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740" w:type="dxa"/>
            <w:shd w:val="clear" w:color="auto" w:fill="auto"/>
          </w:tcPr>
          <w:p w:rsidR="00620FFF" w:rsidRPr="003023D9" w:rsidRDefault="00620FFF" w:rsidP="00A02633">
            <w:r w:rsidRPr="003023D9">
              <w:t>45 min</w:t>
            </w:r>
          </w:p>
        </w:tc>
        <w:tc>
          <w:tcPr>
            <w:tcW w:w="3738" w:type="dxa"/>
            <w:shd w:val="clear" w:color="auto" w:fill="auto"/>
          </w:tcPr>
          <w:p w:rsidR="00620FFF" w:rsidRPr="003023D9" w:rsidRDefault="00620FFF" w:rsidP="00196CC1">
            <w:r w:rsidRPr="003023D9">
              <w:t>Erstellen Sie für die Vorbereitung auf eine Klassenarbeit eine Frage-Antwort</w:t>
            </w:r>
            <w:r w:rsidR="00196CC1">
              <w:t>-</w:t>
            </w:r>
            <w:r w:rsidRPr="003023D9">
              <w:t xml:space="preserve">Kartei. </w:t>
            </w:r>
          </w:p>
        </w:tc>
        <w:tc>
          <w:tcPr>
            <w:tcW w:w="1664" w:type="dxa"/>
          </w:tcPr>
          <w:p w:rsidR="00620FFF" w:rsidRPr="003023D9" w:rsidRDefault="005A33F4" w:rsidP="00A02633">
            <w:r w:rsidRPr="00AA18D1">
              <w:rPr>
                <w:noProof/>
                <w:lang w:eastAsia="de-DE"/>
              </w:rPr>
              <w:drawing>
                <wp:anchor distT="0" distB="0" distL="114300" distR="114300" simplePos="0" relativeHeight="252640256" behindDoc="0" locked="0" layoutInCell="1" allowOverlap="1" wp14:anchorId="699C0484" wp14:editId="21661E30">
                  <wp:simplePos x="0" y="0"/>
                  <wp:positionH relativeFrom="column">
                    <wp:posOffset>1029335</wp:posOffset>
                  </wp:positionH>
                  <wp:positionV relativeFrom="paragraph">
                    <wp:posOffset>59055</wp:posOffset>
                  </wp:positionV>
                  <wp:extent cx="314325" cy="31432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FFF" w:rsidRPr="003023D9">
              <w:t>EG2.01.02.03</w:t>
            </w:r>
          </w:p>
        </w:tc>
      </w:tr>
    </w:tbl>
    <w:p w:rsidR="00196CC1" w:rsidRPr="00196CC1" w:rsidRDefault="00196CC1" w:rsidP="000B2746">
      <w:pPr>
        <w:pStyle w:val="Marginaliegrau"/>
        <w:framePr w:wrap="around" w:x="8703" w:y="593"/>
        <w:rPr>
          <w:sz w:val="16"/>
          <w:szCs w:val="16"/>
        </w:rPr>
      </w:pPr>
      <w:r>
        <w:rPr>
          <w:sz w:val="16"/>
          <w:szCs w:val="16"/>
        </w:rPr>
        <w:t>Bü</w:t>
      </w:r>
      <w:r w:rsidR="000B2746" w:rsidRPr="00196CC1">
        <w:rPr>
          <w:sz w:val="16"/>
          <w:szCs w:val="16"/>
        </w:rPr>
        <w:t>ch</w:t>
      </w:r>
      <w:r>
        <w:rPr>
          <w:sz w:val="16"/>
          <w:szCs w:val="16"/>
        </w:rPr>
        <w:t>er:</w:t>
      </w:r>
      <w:r w:rsidR="000B2746" w:rsidRPr="00196CC1">
        <w:rPr>
          <w:sz w:val="16"/>
          <w:szCs w:val="16"/>
        </w:rPr>
        <w:t xml:space="preserve"> „Arbeitsbuch Ernä</w:t>
      </w:r>
      <w:r w:rsidR="000B2746" w:rsidRPr="00196CC1">
        <w:rPr>
          <w:sz w:val="16"/>
          <w:szCs w:val="16"/>
        </w:rPr>
        <w:t>h</w:t>
      </w:r>
      <w:r w:rsidR="0002327B">
        <w:rPr>
          <w:sz w:val="16"/>
          <w:szCs w:val="16"/>
        </w:rPr>
        <w:t>rung</w:t>
      </w:r>
      <w:r w:rsidR="000B2746" w:rsidRPr="00196CC1">
        <w:rPr>
          <w:sz w:val="16"/>
          <w:szCs w:val="16"/>
        </w:rPr>
        <w:t xml:space="preserve"> für den handlungsorie</w:t>
      </w:r>
      <w:r w:rsidR="000B2746" w:rsidRPr="00196CC1">
        <w:rPr>
          <w:sz w:val="16"/>
          <w:szCs w:val="16"/>
        </w:rPr>
        <w:t>n</w:t>
      </w:r>
      <w:r w:rsidR="000B2746" w:rsidRPr="00196CC1">
        <w:rPr>
          <w:sz w:val="16"/>
          <w:szCs w:val="16"/>
        </w:rPr>
        <w:t>tierten Unterricht</w:t>
      </w:r>
      <w:r w:rsidR="0002327B">
        <w:rPr>
          <w:sz w:val="16"/>
          <w:szCs w:val="16"/>
        </w:rPr>
        <w:t>“</w:t>
      </w:r>
      <w:r w:rsidR="000B2746" w:rsidRPr="00196CC1">
        <w:rPr>
          <w:sz w:val="16"/>
          <w:szCs w:val="16"/>
        </w:rPr>
        <w:t>, Cornelia Schlieper, Verlag Handwerk und Technik</w:t>
      </w:r>
      <w:r w:rsidR="00FF2201" w:rsidRPr="00196CC1">
        <w:rPr>
          <w:sz w:val="16"/>
          <w:szCs w:val="16"/>
        </w:rPr>
        <w:t xml:space="preserve"> oder </w:t>
      </w:r>
    </w:p>
    <w:p w:rsidR="000B2746" w:rsidRPr="00AF31E1" w:rsidRDefault="00196CC1" w:rsidP="000B2746">
      <w:pPr>
        <w:pStyle w:val="Marginaliegrau"/>
        <w:framePr w:wrap="around" w:x="8703" w:y="593"/>
      </w:pPr>
      <w:r w:rsidRPr="00196CC1">
        <w:rPr>
          <w:sz w:val="16"/>
          <w:szCs w:val="16"/>
        </w:rPr>
        <w:t>„Ernährung und Gesundheit: Arbeitsblätter für den Fach- und Projektunterricht“, Mart</w:t>
      </w:r>
      <w:r w:rsidRPr="00196CC1">
        <w:rPr>
          <w:sz w:val="16"/>
          <w:szCs w:val="16"/>
        </w:rPr>
        <w:t>i</w:t>
      </w:r>
      <w:r w:rsidRPr="00196CC1">
        <w:rPr>
          <w:sz w:val="16"/>
          <w:szCs w:val="16"/>
        </w:rPr>
        <w:t>na Rüter, Verlag an der Ruhr, (2013)</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7"/>
        <w:gridCol w:w="740"/>
        <w:gridCol w:w="3737"/>
        <w:gridCol w:w="1664"/>
      </w:tblGrid>
      <w:tr w:rsidR="00391BCE" w:rsidRPr="00AF31E1" w:rsidTr="00276C83">
        <w:trPr>
          <w:trHeight w:val="624"/>
        </w:trPr>
        <w:tc>
          <w:tcPr>
            <w:tcW w:w="1337" w:type="dxa"/>
            <w:tcBorders>
              <w:top w:val="nil"/>
            </w:tcBorders>
            <w:shd w:val="clear" w:color="auto" w:fill="auto"/>
            <w:vAlign w:val="center"/>
          </w:tcPr>
          <w:p w:rsidR="00391BCE" w:rsidRDefault="00AF31E1" w:rsidP="00D16185">
            <w:pPr>
              <w:pStyle w:val="Textkrpermitte"/>
            </w:pPr>
            <w:r>
              <w:rPr>
                <w:noProof/>
              </w:rPr>
              <w:drawing>
                <wp:inline distT="0" distB="0" distL="0" distR="0" wp14:anchorId="08CD2B4F" wp14:editId="42031AA4">
                  <wp:extent cx="298450" cy="323215"/>
                  <wp:effectExtent l="0" t="0" r="6350" b="635"/>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p w:rsidR="00AF31E1" w:rsidRPr="00AF31E1" w:rsidRDefault="00AF31E1" w:rsidP="00D16185">
            <w:pPr>
              <w:pStyle w:val="Textkrpermitte"/>
            </w:pPr>
          </w:p>
          <w:p w:rsidR="00391BCE" w:rsidRPr="00AF31E1" w:rsidRDefault="00AF31E1" w:rsidP="00AF31E1">
            <w:pPr>
              <w:pStyle w:val="Textkrpermitte"/>
            </w:pPr>
            <w:r>
              <w:rPr>
                <w:noProof/>
              </w:rPr>
              <w:drawing>
                <wp:inline distT="0" distB="0" distL="0" distR="0" wp14:anchorId="0C21CE1D" wp14:editId="07ECDB6C">
                  <wp:extent cx="646430" cy="316865"/>
                  <wp:effectExtent l="0" t="0" r="1270" b="6985"/>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430" cy="316865"/>
                          </a:xfrm>
                          <a:prstGeom prst="rect">
                            <a:avLst/>
                          </a:prstGeom>
                          <a:noFill/>
                        </pic:spPr>
                      </pic:pic>
                    </a:graphicData>
                  </a:graphic>
                </wp:inline>
              </w:drawing>
            </w:r>
          </w:p>
        </w:tc>
        <w:tc>
          <w:tcPr>
            <w:tcW w:w="740" w:type="dxa"/>
            <w:tcBorders>
              <w:top w:val="nil"/>
            </w:tcBorders>
            <w:shd w:val="clear" w:color="auto" w:fill="auto"/>
            <w:vAlign w:val="center"/>
          </w:tcPr>
          <w:p w:rsidR="00391BCE" w:rsidRPr="00AF31E1" w:rsidRDefault="00391BCE" w:rsidP="00D16185">
            <w:pPr>
              <w:pStyle w:val="Textkrper"/>
            </w:pPr>
            <w:r w:rsidRPr="00AF31E1">
              <w:t>10</w:t>
            </w:r>
            <w:r w:rsidR="00AF31E1" w:rsidRPr="00AF31E1">
              <w:t xml:space="preserve"> </w:t>
            </w:r>
            <w:r w:rsidRPr="00AF31E1">
              <w:t>min</w:t>
            </w:r>
          </w:p>
        </w:tc>
        <w:tc>
          <w:tcPr>
            <w:tcW w:w="3737" w:type="dxa"/>
            <w:tcBorders>
              <w:top w:val="nil"/>
            </w:tcBorders>
            <w:shd w:val="clear" w:color="auto" w:fill="auto"/>
            <w:vAlign w:val="center"/>
          </w:tcPr>
          <w:p w:rsidR="00391BCE" w:rsidRPr="00AF31E1" w:rsidRDefault="00391BCE" w:rsidP="00196CC1">
            <w:pPr>
              <w:pStyle w:val="Textkrper"/>
              <w:rPr>
                <w:noProof/>
              </w:rPr>
            </w:pPr>
            <w:r w:rsidRPr="00AF31E1">
              <w:rPr>
                <w:noProof/>
              </w:rPr>
              <w:t>Mikroorga</w:t>
            </w:r>
            <w:r w:rsidR="00196CC1">
              <w:rPr>
                <w:noProof/>
              </w:rPr>
              <w:t>ni</w:t>
            </w:r>
            <w:r w:rsidRPr="00AF31E1">
              <w:rPr>
                <w:noProof/>
              </w:rPr>
              <w:t xml:space="preserve">smen sind leider unsichtbar und eine große Gefahr für  die Gäste. Lesen </w:t>
            </w:r>
            <w:r w:rsidR="00196CC1">
              <w:rPr>
                <w:noProof/>
              </w:rPr>
              <w:t>S</w:t>
            </w:r>
            <w:r w:rsidRPr="00AF31E1">
              <w:rPr>
                <w:noProof/>
              </w:rPr>
              <w:t xml:space="preserve">ie in </w:t>
            </w:r>
            <w:r w:rsidR="00196CC1">
              <w:rPr>
                <w:noProof/>
              </w:rPr>
              <w:t>I</w:t>
            </w:r>
            <w:r w:rsidRPr="00AF31E1">
              <w:rPr>
                <w:noProof/>
              </w:rPr>
              <w:t xml:space="preserve">hrem Buch „Arbeitsbuch Ernährung, Cornelia Schlieper“ S. 187 die Fallbeispiele und nenen Sie mögliche Gründe für die Erkrankungen. Tauschen Sie sich mit einem Parter darüber aus. </w:t>
            </w:r>
          </w:p>
        </w:tc>
        <w:tc>
          <w:tcPr>
            <w:tcW w:w="1664" w:type="dxa"/>
            <w:tcBorders>
              <w:top w:val="nil"/>
            </w:tcBorders>
          </w:tcPr>
          <w:p w:rsidR="00391BCE" w:rsidRPr="00AF31E1" w:rsidRDefault="000B2746" w:rsidP="00D16185">
            <w:pPr>
              <w:pStyle w:val="Textkrper"/>
              <w:rPr>
                <w:noProof/>
              </w:rPr>
            </w:pPr>
            <w:r w:rsidRPr="00AF31E1">
              <w:rPr>
                <w:noProof/>
                <w:sz w:val="24"/>
              </w:rPr>
              <w:drawing>
                <wp:anchor distT="0" distB="0" distL="114300" distR="114300" simplePos="0" relativeHeight="251831296" behindDoc="0" locked="0" layoutInCell="0" allowOverlap="1" wp14:anchorId="24AA6A25" wp14:editId="38B6D1DA">
                  <wp:simplePos x="0" y="0"/>
                  <wp:positionH relativeFrom="rightMargin">
                    <wp:posOffset>107950</wp:posOffset>
                  </wp:positionH>
                  <wp:positionV relativeFrom="paragraph">
                    <wp:posOffset>0</wp:posOffset>
                  </wp:positionV>
                  <wp:extent cx="323850" cy="323850"/>
                  <wp:effectExtent l="0" t="0" r="0" b="0"/>
                  <wp:wrapNone/>
                  <wp:docPr id="259"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1E1" w:rsidRPr="00AF31E1">
              <w:rPr>
                <w:noProof/>
              </w:rPr>
              <w:t>Buch Seite 187</w:t>
            </w:r>
          </w:p>
        </w:tc>
      </w:tr>
      <w:tr w:rsidR="00391BCE" w:rsidRPr="00AF31E1" w:rsidTr="00D16185">
        <w:trPr>
          <w:trHeight w:val="624"/>
        </w:trPr>
        <w:tc>
          <w:tcPr>
            <w:tcW w:w="1337" w:type="dxa"/>
            <w:shd w:val="clear" w:color="auto" w:fill="auto"/>
            <w:vAlign w:val="center"/>
          </w:tcPr>
          <w:p w:rsidR="00391BCE" w:rsidRDefault="00AF31E1" w:rsidP="00D16185">
            <w:pPr>
              <w:pStyle w:val="Textkrpermitte"/>
            </w:pPr>
            <w:r>
              <w:rPr>
                <w:noProof/>
              </w:rPr>
              <w:drawing>
                <wp:inline distT="0" distB="0" distL="0" distR="0" wp14:anchorId="589D6BD0" wp14:editId="2A3DFFAD">
                  <wp:extent cx="298450" cy="323215"/>
                  <wp:effectExtent l="0" t="0" r="6350" b="635"/>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p w:rsidR="00AF31E1" w:rsidRPr="00AF31E1" w:rsidRDefault="00AF31E1" w:rsidP="00D16185">
            <w:pPr>
              <w:pStyle w:val="Textkrpermitte"/>
            </w:pPr>
          </w:p>
          <w:p w:rsidR="00391BCE" w:rsidRPr="00AF31E1" w:rsidRDefault="00AF31E1" w:rsidP="00AF31E1">
            <w:pPr>
              <w:pStyle w:val="Textkrpermitte"/>
            </w:pPr>
            <w:r>
              <w:rPr>
                <w:noProof/>
              </w:rPr>
              <w:drawing>
                <wp:inline distT="0" distB="0" distL="0" distR="0" wp14:anchorId="27866604" wp14:editId="6A047CF2">
                  <wp:extent cx="646430" cy="316865"/>
                  <wp:effectExtent l="0" t="0" r="1270" b="6985"/>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430" cy="316865"/>
                          </a:xfrm>
                          <a:prstGeom prst="rect">
                            <a:avLst/>
                          </a:prstGeom>
                          <a:noFill/>
                        </pic:spPr>
                      </pic:pic>
                    </a:graphicData>
                  </a:graphic>
                </wp:inline>
              </w:drawing>
            </w:r>
          </w:p>
        </w:tc>
        <w:tc>
          <w:tcPr>
            <w:tcW w:w="740" w:type="dxa"/>
            <w:shd w:val="clear" w:color="auto" w:fill="auto"/>
            <w:vAlign w:val="center"/>
          </w:tcPr>
          <w:p w:rsidR="00391BCE" w:rsidRPr="00AF31E1" w:rsidRDefault="00391BCE" w:rsidP="00D16185">
            <w:pPr>
              <w:pStyle w:val="Textkrper"/>
            </w:pPr>
            <w:r w:rsidRPr="00AF31E1">
              <w:t>35</w:t>
            </w:r>
            <w:r w:rsidR="00AF31E1" w:rsidRPr="00AF31E1">
              <w:t xml:space="preserve"> </w:t>
            </w:r>
            <w:r w:rsidRPr="00AF31E1">
              <w:t>min</w:t>
            </w:r>
          </w:p>
        </w:tc>
        <w:tc>
          <w:tcPr>
            <w:tcW w:w="3737" w:type="dxa"/>
            <w:shd w:val="clear" w:color="auto" w:fill="auto"/>
            <w:vAlign w:val="center"/>
          </w:tcPr>
          <w:p w:rsidR="00391BCE" w:rsidRPr="00AF31E1" w:rsidRDefault="00391BCE" w:rsidP="00D16185">
            <w:pPr>
              <w:pStyle w:val="Textkrper"/>
              <w:rPr>
                <w:noProof/>
              </w:rPr>
            </w:pPr>
            <w:r w:rsidRPr="00AF31E1">
              <w:rPr>
                <w:noProof/>
              </w:rPr>
              <w:t xml:space="preserve">Mikroorganismen verderben häufig unsere Lebensmittel und sind damit eine große Gefahr für den Gast. Bearbeiten Sie den Lernschritt zunächst alleine und tauschen sich anschließend mit einem Parter aus . </w:t>
            </w:r>
          </w:p>
        </w:tc>
        <w:tc>
          <w:tcPr>
            <w:tcW w:w="1664" w:type="dxa"/>
          </w:tcPr>
          <w:p w:rsidR="00391BCE" w:rsidRPr="00AF31E1" w:rsidRDefault="00620FFF" w:rsidP="00D16185">
            <w:pPr>
              <w:pStyle w:val="Textkrper"/>
              <w:rPr>
                <w:noProof/>
              </w:rPr>
            </w:pPr>
            <w:r>
              <w:rPr>
                <w:noProof/>
              </w:rPr>
              <w:t>EG2.01.02.04</w:t>
            </w:r>
          </w:p>
          <w:p w:rsidR="00391BCE" w:rsidRPr="00AF31E1" w:rsidRDefault="00391BCE" w:rsidP="00D16185">
            <w:pPr>
              <w:pStyle w:val="Textkrper"/>
              <w:rPr>
                <w:noProof/>
              </w:rPr>
            </w:pPr>
            <w:r w:rsidRPr="00AF31E1">
              <w:rPr>
                <w:noProof/>
              </w:rPr>
              <w:t>A,B,C</w:t>
            </w:r>
          </w:p>
        </w:tc>
      </w:tr>
      <w:tr w:rsidR="00391BCE" w:rsidRPr="00DE4890" w:rsidTr="00D16185">
        <w:trPr>
          <w:trHeight w:val="624"/>
        </w:trPr>
        <w:tc>
          <w:tcPr>
            <w:tcW w:w="1337" w:type="dxa"/>
            <w:shd w:val="clear" w:color="auto" w:fill="auto"/>
            <w:vAlign w:val="center"/>
          </w:tcPr>
          <w:p w:rsidR="00391BCE" w:rsidRPr="00F0156F" w:rsidRDefault="00AF31E1" w:rsidP="00D16185">
            <w:pPr>
              <w:pStyle w:val="Textkrpermitte"/>
            </w:pPr>
            <w:r>
              <w:rPr>
                <w:noProof/>
              </w:rPr>
              <w:lastRenderedPageBreak/>
              <w:drawing>
                <wp:inline distT="0" distB="0" distL="0" distR="0" wp14:anchorId="6AFE4C51" wp14:editId="38C2AAB9">
                  <wp:extent cx="646430" cy="316865"/>
                  <wp:effectExtent l="0" t="0" r="1270" b="6985"/>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430" cy="316865"/>
                          </a:xfrm>
                          <a:prstGeom prst="rect">
                            <a:avLst/>
                          </a:prstGeom>
                          <a:noFill/>
                        </pic:spPr>
                      </pic:pic>
                    </a:graphicData>
                  </a:graphic>
                </wp:inline>
              </w:drawing>
            </w:r>
          </w:p>
        </w:tc>
        <w:tc>
          <w:tcPr>
            <w:tcW w:w="740" w:type="dxa"/>
            <w:shd w:val="clear" w:color="auto" w:fill="auto"/>
            <w:vAlign w:val="center"/>
          </w:tcPr>
          <w:p w:rsidR="00391BCE" w:rsidRPr="00DE4890" w:rsidRDefault="00620FFF" w:rsidP="00D16185">
            <w:pPr>
              <w:pStyle w:val="Textkrper"/>
            </w:pPr>
            <w:r>
              <w:t>3</w:t>
            </w:r>
            <w:r w:rsidR="00391BCE">
              <w:t>0</w:t>
            </w:r>
            <w:r w:rsidR="00AF31E1">
              <w:t xml:space="preserve"> </w:t>
            </w:r>
            <w:r w:rsidR="00391BCE">
              <w:t>min</w:t>
            </w:r>
          </w:p>
        </w:tc>
        <w:tc>
          <w:tcPr>
            <w:tcW w:w="3737" w:type="dxa"/>
            <w:shd w:val="clear" w:color="auto" w:fill="auto"/>
            <w:vAlign w:val="center"/>
          </w:tcPr>
          <w:p w:rsidR="00620FFF" w:rsidRDefault="00620FFF" w:rsidP="00620FFF">
            <w:pPr>
              <w:pStyle w:val="Textkrper"/>
              <w:rPr>
                <w:noProof/>
              </w:rPr>
            </w:pPr>
            <w:r>
              <w:rPr>
                <w:noProof/>
              </w:rPr>
              <w:t>Führen Sie mit einem selber gewählten Partner</w:t>
            </w:r>
            <w:r w:rsidR="003006F3">
              <w:rPr>
                <w:noProof/>
              </w:rPr>
              <w:t xml:space="preserve"> oder einer Partnerin</w:t>
            </w:r>
            <w:r>
              <w:rPr>
                <w:noProof/>
              </w:rPr>
              <w:t xml:space="preserve"> ein Partnerinterview durch. Nehmen Sie</w:t>
            </w:r>
            <w:r w:rsidR="0002327B">
              <w:rPr>
                <w:noProof/>
              </w:rPr>
              <w:t xml:space="preserve"> sich dazu das angegebene</w:t>
            </w:r>
            <w:r>
              <w:rPr>
                <w:noProof/>
              </w:rPr>
              <w:t xml:space="preserve"> Übungsblatt. Bevor Sie mit dem Partnerinterview starten, sollten Sie die Schritte EG2.01.02.02 und EG2.01.02.04</w:t>
            </w:r>
          </w:p>
          <w:p w:rsidR="00391BCE" w:rsidRPr="00DE4890" w:rsidRDefault="00620FFF" w:rsidP="00620FFF">
            <w:pPr>
              <w:pStyle w:val="Textkrper"/>
              <w:rPr>
                <w:noProof/>
              </w:rPr>
            </w:pPr>
            <w:r>
              <w:rPr>
                <w:noProof/>
              </w:rPr>
              <w:t>bearbeitet haben.</w:t>
            </w:r>
          </w:p>
        </w:tc>
        <w:tc>
          <w:tcPr>
            <w:tcW w:w="1664" w:type="dxa"/>
          </w:tcPr>
          <w:p w:rsidR="00391BCE" w:rsidRPr="003250EE" w:rsidRDefault="00620FFF" w:rsidP="00D16185">
            <w:pPr>
              <w:pStyle w:val="Textkrper"/>
              <w:rPr>
                <w:rFonts w:eastAsia="Calibri"/>
              </w:rPr>
            </w:pPr>
            <w:r>
              <w:rPr>
                <w:rFonts w:eastAsia="Calibri"/>
              </w:rPr>
              <w:t>EG2.01.02.05</w:t>
            </w:r>
          </w:p>
          <w:p w:rsidR="00391BCE" w:rsidRPr="00F0156F" w:rsidRDefault="00391BCE" w:rsidP="00D16185">
            <w:pPr>
              <w:pStyle w:val="Textkrper"/>
              <w:rPr>
                <w:noProof/>
              </w:rPr>
            </w:pPr>
            <w:r>
              <w:rPr>
                <w:rFonts w:eastAsia="Calibri"/>
              </w:rPr>
              <w:t>Übung, A,B,C</w:t>
            </w:r>
          </w:p>
        </w:tc>
      </w:tr>
    </w:tbl>
    <w:p w:rsidR="0002327B" w:rsidRPr="00AF31E1" w:rsidRDefault="00391BCE" w:rsidP="0002327B">
      <w:pPr>
        <w:pStyle w:val="Marginaliegrau"/>
        <w:framePr w:wrap="around" w:x="8704" w:y="750"/>
      </w:pPr>
      <w:r w:rsidRPr="0002327B">
        <w:rPr>
          <w:sz w:val="16"/>
          <w:szCs w:val="16"/>
        </w:rPr>
        <w:t>Buch „Arbeitsbuch Ernährung für den handlungsorientierten Unterricht</w:t>
      </w:r>
      <w:r w:rsidR="00381E66">
        <w:rPr>
          <w:sz w:val="16"/>
          <w:szCs w:val="16"/>
        </w:rPr>
        <w:t>“</w:t>
      </w:r>
      <w:r w:rsidRPr="0002327B">
        <w:rPr>
          <w:sz w:val="16"/>
          <w:szCs w:val="16"/>
        </w:rPr>
        <w:t>, Cornelia Schli</w:t>
      </w:r>
      <w:r w:rsidRPr="0002327B">
        <w:rPr>
          <w:sz w:val="16"/>
          <w:szCs w:val="16"/>
        </w:rPr>
        <w:t>e</w:t>
      </w:r>
      <w:r w:rsidRPr="0002327B">
        <w:rPr>
          <w:sz w:val="16"/>
          <w:szCs w:val="16"/>
        </w:rPr>
        <w:t>per, Verlag Handwerk und Technik</w:t>
      </w:r>
      <w:r w:rsidR="00FF2201" w:rsidRPr="0002327B">
        <w:rPr>
          <w:sz w:val="16"/>
          <w:szCs w:val="16"/>
        </w:rPr>
        <w:t xml:space="preserve"> oder </w:t>
      </w:r>
      <w:r w:rsidR="0002327B" w:rsidRPr="00196CC1">
        <w:rPr>
          <w:sz w:val="16"/>
          <w:szCs w:val="16"/>
        </w:rPr>
        <w:t>„Ernährung und Gesundheit: Arbeitsblätter für den Fach- und Projektunte</w:t>
      </w:r>
      <w:r w:rsidR="0002327B" w:rsidRPr="00196CC1">
        <w:rPr>
          <w:sz w:val="16"/>
          <w:szCs w:val="16"/>
        </w:rPr>
        <w:t>r</w:t>
      </w:r>
      <w:r w:rsidR="0002327B" w:rsidRPr="00196CC1">
        <w:rPr>
          <w:sz w:val="16"/>
          <w:szCs w:val="16"/>
        </w:rPr>
        <w:t>richt“, Martina Rüter, Verlag an der Ruhr, (2013)</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8"/>
        <w:gridCol w:w="726"/>
        <w:gridCol w:w="3748"/>
        <w:gridCol w:w="1666"/>
      </w:tblGrid>
      <w:tr w:rsidR="00391BCE" w:rsidRPr="00DE4890" w:rsidTr="00276C83">
        <w:trPr>
          <w:trHeight w:val="624"/>
        </w:trPr>
        <w:tc>
          <w:tcPr>
            <w:tcW w:w="1338" w:type="dxa"/>
            <w:tcBorders>
              <w:top w:val="nil"/>
            </w:tcBorders>
            <w:shd w:val="clear" w:color="auto" w:fill="auto"/>
            <w:vAlign w:val="center"/>
          </w:tcPr>
          <w:p w:rsidR="00391BCE" w:rsidRDefault="00AF31E1" w:rsidP="00D16185">
            <w:pPr>
              <w:pStyle w:val="Textkrpermitte"/>
              <w:rPr>
                <w:noProof/>
              </w:rPr>
            </w:pPr>
            <w:r>
              <w:rPr>
                <w:noProof/>
              </w:rPr>
              <w:drawing>
                <wp:inline distT="0" distB="0" distL="0" distR="0" wp14:anchorId="7C3CF52A" wp14:editId="49963DEC">
                  <wp:extent cx="298450" cy="323215"/>
                  <wp:effectExtent l="0" t="0" r="6350" b="635"/>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p w:rsidR="00391BCE" w:rsidRPr="00FC0F56" w:rsidRDefault="00391BCE" w:rsidP="00AF31E1">
            <w:pPr>
              <w:pStyle w:val="Textkrpermitte"/>
              <w:jc w:val="left"/>
              <w:rPr>
                <w:noProof/>
              </w:rPr>
            </w:pPr>
          </w:p>
        </w:tc>
        <w:tc>
          <w:tcPr>
            <w:tcW w:w="726" w:type="dxa"/>
            <w:tcBorders>
              <w:top w:val="nil"/>
            </w:tcBorders>
            <w:shd w:val="clear" w:color="auto" w:fill="auto"/>
            <w:vAlign w:val="center"/>
          </w:tcPr>
          <w:p w:rsidR="00391BCE" w:rsidRPr="00DE4890" w:rsidRDefault="00620FFF" w:rsidP="00D16185">
            <w:pPr>
              <w:pStyle w:val="Textkrper"/>
            </w:pPr>
            <w:r>
              <w:t>45</w:t>
            </w:r>
            <w:r w:rsidR="00AF31E1">
              <w:t xml:space="preserve"> </w:t>
            </w:r>
            <w:r w:rsidR="00391BCE">
              <w:t>min</w:t>
            </w:r>
          </w:p>
        </w:tc>
        <w:tc>
          <w:tcPr>
            <w:tcW w:w="3748" w:type="dxa"/>
            <w:tcBorders>
              <w:top w:val="nil"/>
            </w:tcBorders>
            <w:shd w:val="clear" w:color="auto" w:fill="auto"/>
            <w:vAlign w:val="center"/>
          </w:tcPr>
          <w:p w:rsidR="00391BCE" w:rsidRPr="00F0156F" w:rsidRDefault="00391BCE" w:rsidP="00D16185">
            <w:pPr>
              <w:pStyle w:val="Textkrper"/>
              <w:rPr>
                <w:noProof/>
              </w:rPr>
            </w:pPr>
            <w:r>
              <w:rPr>
                <w:noProof/>
              </w:rPr>
              <w:t xml:space="preserve">Machmal kommen wir nicht zum Einkaufen und brauchen unbedingt Lebensmittelvorräte. Damit Lebensmittel lange gelagert werden können, müssen sie vorher haltbar gemacht werden. Bearbeiten Sie den Lernschritt „Haltbarmachung von Lebensmitteln“ in Einzelarbeit. </w:t>
            </w:r>
          </w:p>
        </w:tc>
        <w:tc>
          <w:tcPr>
            <w:tcW w:w="1666" w:type="dxa"/>
            <w:tcBorders>
              <w:top w:val="nil"/>
            </w:tcBorders>
          </w:tcPr>
          <w:p w:rsidR="00391BCE" w:rsidRDefault="00391BCE" w:rsidP="00D16185">
            <w:pPr>
              <w:pStyle w:val="Textkrper"/>
              <w:rPr>
                <w:noProof/>
              </w:rPr>
            </w:pPr>
            <w:r>
              <w:rPr>
                <w:noProof/>
              </w:rPr>
              <w:t>EG2.01.02.</w:t>
            </w:r>
            <w:r w:rsidR="00443A85" w:rsidRPr="00443A85">
              <w:rPr>
                <w:noProof/>
                <w:sz w:val="24"/>
              </w:rPr>
              <w:drawing>
                <wp:anchor distT="0" distB="0" distL="114300" distR="114300" simplePos="0" relativeHeight="251833344" behindDoc="0" locked="0" layoutInCell="0" allowOverlap="1" wp14:anchorId="23D275B5" wp14:editId="5BFA549A">
                  <wp:simplePos x="0" y="0"/>
                  <wp:positionH relativeFrom="rightMargin">
                    <wp:posOffset>107950</wp:posOffset>
                  </wp:positionH>
                  <wp:positionV relativeFrom="paragraph">
                    <wp:posOffset>0</wp:posOffset>
                  </wp:positionV>
                  <wp:extent cx="323850" cy="323850"/>
                  <wp:effectExtent l="0" t="0" r="0" b="0"/>
                  <wp:wrapNone/>
                  <wp:docPr id="260"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FFF">
              <w:rPr>
                <w:noProof/>
              </w:rPr>
              <w:t>06</w:t>
            </w:r>
          </w:p>
          <w:p w:rsidR="00391BCE" w:rsidRDefault="00391BCE" w:rsidP="00D16185">
            <w:pPr>
              <w:pStyle w:val="Textkrper"/>
              <w:rPr>
                <w:noProof/>
              </w:rPr>
            </w:pPr>
            <w:r>
              <w:rPr>
                <w:noProof/>
              </w:rPr>
              <w:t>A,B,C</w:t>
            </w:r>
          </w:p>
          <w:p w:rsidR="00391BCE" w:rsidRPr="00F0156F" w:rsidRDefault="00391BCE" w:rsidP="00D16185">
            <w:pPr>
              <w:pStyle w:val="Textkrper"/>
              <w:rPr>
                <w:noProof/>
              </w:rPr>
            </w:pPr>
            <w:r>
              <w:rPr>
                <w:noProof/>
              </w:rPr>
              <w:t>Buch</w:t>
            </w:r>
          </w:p>
        </w:tc>
      </w:tr>
      <w:tr w:rsidR="00391BCE" w:rsidRPr="00DE4890" w:rsidTr="00D16185">
        <w:trPr>
          <w:trHeight w:val="624"/>
        </w:trPr>
        <w:tc>
          <w:tcPr>
            <w:tcW w:w="1338" w:type="dxa"/>
            <w:shd w:val="clear" w:color="auto" w:fill="auto"/>
            <w:vAlign w:val="center"/>
          </w:tcPr>
          <w:p w:rsidR="00391BCE" w:rsidRPr="00FC0F56" w:rsidRDefault="00AF31E1" w:rsidP="00D16185">
            <w:pPr>
              <w:pStyle w:val="Textkrpermitte"/>
              <w:rPr>
                <w:noProof/>
              </w:rPr>
            </w:pPr>
            <w:r>
              <w:rPr>
                <w:noProof/>
              </w:rPr>
              <w:drawing>
                <wp:inline distT="0" distB="0" distL="0" distR="0" wp14:anchorId="0EBEF0F8" wp14:editId="4E2F0FD1">
                  <wp:extent cx="658495" cy="323215"/>
                  <wp:effectExtent l="0" t="0" r="8255" b="635"/>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726" w:type="dxa"/>
            <w:shd w:val="clear" w:color="auto" w:fill="auto"/>
            <w:vAlign w:val="center"/>
          </w:tcPr>
          <w:p w:rsidR="00391BCE" w:rsidRPr="00DE4890" w:rsidRDefault="00391BCE" w:rsidP="00D16185">
            <w:pPr>
              <w:pStyle w:val="Textkrper"/>
            </w:pPr>
            <w:r>
              <w:t>25</w:t>
            </w:r>
            <w:r w:rsidR="00AF31E1">
              <w:t xml:space="preserve"> </w:t>
            </w:r>
            <w:r>
              <w:t>min</w:t>
            </w:r>
          </w:p>
        </w:tc>
        <w:tc>
          <w:tcPr>
            <w:tcW w:w="3748" w:type="dxa"/>
            <w:shd w:val="clear" w:color="auto" w:fill="auto"/>
            <w:vAlign w:val="center"/>
          </w:tcPr>
          <w:p w:rsidR="00391BCE" w:rsidRPr="00F0156F" w:rsidRDefault="00391BCE" w:rsidP="00D16185">
            <w:pPr>
              <w:pStyle w:val="Textkrper"/>
              <w:rPr>
                <w:noProof/>
              </w:rPr>
            </w:pPr>
            <w:r>
              <w:rPr>
                <w:noProof/>
              </w:rPr>
              <w:t>Führen Sie mit einem selber gewählten Partner</w:t>
            </w:r>
            <w:r w:rsidR="003006F3">
              <w:rPr>
                <w:noProof/>
              </w:rPr>
              <w:t xml:space="preserve"> oder einer Partnerin</w:t>
            </w:r>
            <w:r>
              <w:rPr>
                <w:noProof/>
              </w:rPr>
              <w:t xml:space="preserve"> ein Partnerinterview durch. Nehm</w:t>
            </w:r>
            <w:r w:rsidR="0002327B">
              <w:rPr>
                <w:noProof/>
              </w:rPr>
              <w:t>en Sie sich dazu das angegebene</w:t>
            </w:r>
            <w:r>
              <w:rPr>
                <w:noProof/>
              </w:rPr>
              <w:t xml:space="preserve"> Übungsblatt.</w:t>
            </w:r>
          </w:p>
        </w:tc>
        <w:tc>
          <w:tcPr>
            <w:tcW w:w="1666" w:type="dxa"/>
          </w:tcPr>
          <w:p w:rsidR="00391BCE" w:rsidRPr="003250EE" w:rsidRDefault="00391BCE" w:rsidP="00D16185">
            <w:pPr>
              <w:pStyle w:val="Textkrper"/>
              <w:rPr>
                <w:rFonts w:eastAsia="Calibri"/>
              </w:rPr>
            </w:pPr>
            <w:r>
              <w:rPr>
                <w:rFonts w:eastAsia="Calibri"/>
              </w:rPr>
              <w:t>EG2.01.02.</w:t>
            </w:r>
            <w:r w:rsidR="00620FFF">
              <w:rPr>
                <w:rFonts w:eastAsia="Calibri"/>
              </w:rPr>
              <w:t>07</w:t>
            </w:r>
          </w:p>
          <w:p w:rsidR="00391BCE" w:rsidRPr="00F0156F" w:rsidRDefault="00391BCE" w:rsidP="00D16185">
            <w:pPr>
              <w:pStyle w:val="Textkrper"/>
              <w:rPr>
                <w:noProof/>
              </w:rPr>
            </w:pPr>
            <w:r>
              <w:rPr>
                <w:rFonts w:eastAsia="Calibri"/>
              </w:rPr>
              <w:t>Übung, A,B,C</w:t>
            </w:r>
          </w:p>
        </w:tc>
      </w:tr>
      <w:tr w:rsidR="00620FFF" w:rsidRPr="00DE4890" w:rsidTr="00A02633">
        <w:trPr>
          <w:trHeight w:val="624"/>
        </w:trPr>
        <w:tc>
          <w:tcPr>
            <w:tcW w:w="1338" w:type="dxa"/>
            <w:shd w:val="clear" w:color="auto" w:fill="auto"/>
            <w:vAlign w:val="center"/>
          </w:tcPr>
          <w:p w:rsidR="00620FFF" w:rsidRPr="00FC0F56" w:rsidRDefault="00620FFF" w:rsidP="00D16185">
            <w:pPr>
              <w:pStyle w:val="Textkrpermitte"/>
              <w:rPr>
                <w:noProof/>
              </w:rPr>
            </w:pPr>
            <w:r>
              <w:rPr>
                <w:noProof/>
              </w:rPr>
              <w:drawing>
                <wp:inline distT="0" distB="0" distL="0" distR="0" wp14:anchorId="7E7EA7D4" wp14:editId="5BF9673A">
                  <wp:extent cx="658495" cy="323215"/>
                  <wp:effectExtent l="0" t="0" r="8255" b="635"/>
                  <wp:docPr id="1581"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726" w:type="dxa"/>
            <w:shd w:val="clear" w:color="auto" w:fill="auto"/>
          </w:tcPr>
          <w:p w:rsidR="00620FFF" w:rsidRPr="00D87C3C" w:rsidRDefault="00620FFF" w:rsidP="00A02633">
            <w:r w:rsidRPr="00D87C3C">
              <w:t>20 min</w:t>
            </w:r>
          </w:p>
        </w:tc>
        <w:tc>
          <w:tcPr>
            <w:tcW w:w="3748" w:type="dxa"/>
            <w:shd w:val="clear" w:color="auto" w:fill="auto"/>
          </w:tcPr>
          <w:p w:rsidR="00620FFF" w:rsidRPr="00D87C3C" w:rsidRDefault="00620FFF" w:rsidP="00A02633">
            <w:r w:rsidRPr="00D87C3C">
              <w:t>Mikroorganismen verändern unsere L</w:t>
            </w:r>
            <w:r w:rsidRPr="00D87C3C">
              <w:t>e</w:t>
            </w:r>
            <w:r w:rsidRPr="00D87C3C">
              <w:t>bensmittel. Wenn Mikroorganismen uns</w:t>
            </w:r>
            <w:r w:rsidRPr="00D87C3C">
              <w:t>e</w:t>
            </w:r>
            <w:r w:rsidRPr="00D87C3C">
              <w:t>re Lebensmittel verderben, dann ärgern wir uns über sie. Manche Mik</w:t>
            </w:r>
            <w:r>
              <w:t>r</w:t>
            </w:r>
            <w:r w:rsidRPr="00D87C3C">
              <w:t>oorgani</w:t>
            </w:r>
            <w:r w:rsidRPr="00D87C3C">
              <w:t>s</w:t>
            </w:r>
            <w:r w:rsidRPr="00D87C3C">
              <w:t>men sind aber für die Herstellung b</w:t>
            </w:r>
            <w:r w:rsidRPr="00D87C3C">
              <w:t>e</w:t>
            </w:r>
            <w:r w:rsidRPr="00D87C3C">
              <w:t xml:space="preserve">stimmter Lebensmittel nötig und daher von großem Nutzen. Informieren Sie sich </w:t>
            </w:r>
            <w:r w:rsidR="003006F3">
              <w:t>mit I</w:t>
            </w:r>
            <w:r w:rsidRPr="00D87C3C">
              <w:t>hrem Partner</w:t>
            </w:r>
            <w:r w:rsidR="003006F3">
              <w:t xml:space="preserve"> oder Ihrer Partnerin </w:t>
            </w:r>
            <w:r w:rsidRPr="00D87C3C">
              <w:t xml:space="preserve"> über die Rolle der Mikroorganismen bei der Lebensmittelherstellung. </w:t>
            </w:r>
          </w:p>
        </w:tc>
        <w:tc>
          <w:tcPr>
            <w:tcW w:w="1666" w:type="dxa"/>
          </w:tcPr>
          <w:p w:rsidR="00620FFF" w:rsidRPr="00D87C3C" w:rsidRDefault="00620FFF" w:rsidP="00A02633">
            <w:r w:rsidRPr="00D87C3C">
              <w:t>EG2.01.02.08</w:t>
            </w:r>
          </w:p>
        </w:tc>
      </w:tr>
      <w:tr w:rsidR="00620FFF" w:rsidRPr="00DE4890" w:rsidTr="00A02633">
        <w:trPr>
          <w:trHeight w:val="624"/>
        </w:trPr>
        <w:tc>
          <w:tcPr>
            <w:tcW w:w="1338" w:type="dxa"/>
            <w:shd w:val="clear" w:color="auto" w:fill="auto"/>
            <w:vAlign w:val="center"/>
          </w:tcPr>
          <w:p w:rsidR="00620FFF" w:rsidRPr="00FC0F56" w:rsidRDefault="00620FFF" w:rsidP="00D16185">
            <w:pPr>
              <w:pStyle w:val="Textkrpermitte"/>
              <w:rPr>
                <w:noProof/>
              </w:rPr>
            </w:pPr>
            <w:r>
              <w:rPr>
                <w:noProof/>
              </w:rPr>
              <w:drawing>
                <wp:inline distT="0" distB="0" distL="0" distR="0" wp14:anchorId="09F9F59D" wp14:editId="55503DD5">
                  <wp:extent cx="536575" cy="323215"/>
                  <wp:effectExtent l="0" t="0" r="0" b="6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6575" cy="323215"/>
                          </a:xfrm>
                          <a:prstGeom prst="rect">
                            <a:avLst/>
                          </a:prstGeom>
                          <a:noFill/>
                        </pic:spPr>
                      </pic:pic>
                    </a:graphicData>
                  </a:graphic>
                </wp:inline>
              </w:drawing>
            </w:r>
          </w:p>
        </w:tc>
        <w:tc>
          <w:tcPr>
            <w:tcW w:w="726" w:type="dxa"/>
            <w:shd w:val="clear" w:color="auto" w:fill="auto"/>
          </w:tcPr>
          <w:p w:rsidR="00620FFF" w:rsidRPr="00AB5450" w:rsidRDefault="00620FFF" w:rsidP="00A02633">
            <w:r w:rsidRPr="00AB5450">
              <w:t>25 min</w:t>
            </w:r>
          </w:p>
        </w:tc>
        <w:tc>
          <w:tcPr>
            <w:tcW w:w="3748" w:type="dxa"/>
            <w:shd w:val="clear" w:color="auto" w:fill="auto"/>
          </w:tcPr>
          <w:p w:rsidR="00620FFF" w:rsidRPr="00AB5450" w:rsidRDefault="00620FFF" w:rsidP="00A02633">
            <w:r w:rsidRPr="00AB5450">
              <w:t>Spielen macht Spaß und ganz nebenbei kann man sich Zusammenhänge besser merken. Suchen Sie sich ausreichend Part</w:t>
            </w:r>
            <w:r>
              <w:t>n</w:t>
            </w:r>
            <w:r w:rsidRPr="00AB5450">
              <w:t xml:space="preserve">er </w:t>
            </w:r>
            <w:r w:rsidR="003006F3">
              <w:t xml:space="preserve">oder Partnerinnen </w:t>
            </w:r>
            <w:r w:rsidRPr="00AB5450">
              <w:t>und spielen Sie: Domino, Memory oder Begriffskette – Viel Spaß!</w:t>
            </w:r>
          </w:p>
        </w:tc>
        <w:tc>
          <w:tcPr>
            <w:tcW w:w="1666" w:type="dxa"/>
          </w:tcPr>
          <w:p w:rsidR="00620FFF" w:rsidRPr="00AB5450" w:rsidRDefault="00620FFF" w:rsidP="00A02633">
            <w:r w:rsidRPr="00AB5450">
              <w:t>EG2.01.02.08</w:t>
            </w:r>
          </w:p>
        </w:tc>
      </w:tr>
    </w:tbl>
    <w:p w:rsidR="00A02633" w:rsidRDefault="00276C83" w:rsidP="00A02633">
      <w:pPr>
        <w:pStyle w:val="berschrift2"/>
      </w:pPr>
      <w:r>
        <w:rPr>
          <w:noProof/>
          <w:sz w:val="24"/>
        </w:rPr>
        <w:drawing>
          <wp:anchor distT="0" distB="0" distL="114300" distR="114300" simplePos="0" relativeHeight="252495872" behindDoc="0" locked="0" layoutInCell="0" allowOverlap="1" wp14:anchorId="787936C5" wp14:editId="5D372651">
            <wp:simplePos x="0" y="0"/>
            <wp:positionH relativeFrom="rightMargin">
              <wp:posOffset>107950</wp:posOffset>
            </wp:positionH>
            <wp:positionV relativeFrom="paragraph">
              <wp:posOffset>180975</wp:posOffset>
            </wp:positionV>
            <wp:extent cx="349885" cy="320675"/>
            <wp:effectExtent l="0" t="0" r="0" b="3175"/>
            <wp:wrapNone/>
            <wp:docPr id="30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6896" behindDoc="0" locked="0" layoutInCell="0" allowOverlap="1" wp14:anchorId="4C3FDD58" wp14:editId="491B665D">
            <wp:simplePos x="0" y="0"/>
            <wp:positionH relativeFrom="rightMargin">
              <wp:posOffset>467995</wp:posOffset>
            </wp:positionH>
            <wp:positionV relativeFrom="paragraph">
              <wp:posOffset>180975</wp:posOffset>
            </wp:positionV>
            <wp:extent cx="349885" cy="320675"/>
            <wp:effectExtent l="0" t="0" r="0" b="3175"/>
            <wp:wrapNone/>
            <wp:docPr id="307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7920" behindDoc="0" locked="0" layoutInCell="0" allowOverlap="1" wp14:anchorId="7CDD88D9" wp14:editId="59D7F0DB">
            <wp:simplePos x="0" y="0"/>
            <wp:positionH relativeFrom="rightMargin">
              <wp:posOffset>828040</wp:posOffset>
            </wp:positionH>
            <wp:positionV relativeFrom="paragraph">
              <wp:posOffset>180975</wp:posOffset>
            </wp:positionV>
            <wp:extent cx="348615" cy="320040"/>
            <wp:effectExtent l="0" t="0" r="0" b="3810"/>
            <wp:wrapNone/>
            <wp:docPr id="30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633">
        <w:t>Übungsphase</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2633" w:rsidRPr="00A02633" w:rsidTr="00A02633">
        <w:trPr>
          <w:trHeight w:val="397"/>
        </w:trPr>
        <w:tc>
          <w:tcPr>
            <w:tcW w:w="1470" w:type="dxa"/>
            <w:shd w:val="clear" w:color="auto" w:fill="D9D9D9" w:themeFill="background1" w:themeFillShade="D9"/>
            <w:vAlign w:val="center"/>
          </w:tcPr>
          <w:p w:rsidR="00A02633" w:rsidRPr="00A02633" w:rsidRDefault="00A02633" w:rsidP="00A02633">
            <w:pPr>
              <w:pStyle w:val="TabelleKopfmitte"/>
            </w:pPr>
            <w:r w:rsidRPr="00A02633">
              <w:t>Phase</w:t>
            </w:r>
          </w:p>
        </w:tc>
        <w:tc>
          <w:tcPr>
            <w:tcW w:w="940" w:type="dxa"/>
            <w:shd w:val="clear" w:color="auto" w:fill="D9D9D9" w:themeFill="background1" w:themeFillShade="D9"/>
            <w:vAlign w:val="center"/>
          </w:tcPr>
          <w:p w:rsidR="00A02633" w:rsidRPr="00A02633" w:rsidRDefault="00A02633" w:rsidP="00A02633">
            <w:pPr>
              <w:pStyle w:val="TabelleKopfmitte"/>
            </w:pPr>
            <w:r w:rsidRPr="00A02633">
              <w:t>Zeit</w:t>
            </w:r>
          </w:p>
        </w:tc>
        <w:tc>
          <w:tcPr>
            <w:tcW w:w="4961" w:type="dxa"/>
            <w:shd w:val="clear" w:color="auto" w:fill="D9D9D9" w:themeFill="background1" w:themeFillShade="D9"/>
            <w:vAlign w:val="center"/>
          </w:tcPr>
          <w:p w:rsidR="00A02633" w:rsidRPr="00A02633" w:rsidRDefault="00A02633" w:rsidP="00A02633">
            <w:pPr>
              <w:pStyle w:val="TabelleKopfmitte"/>
            </w:pPr>
            <w:r w:rsidRPr="00A02633">
              <w:t>Aufgabe</w:t>
            </w:r>
          </w:p>
        </w:tc>
      </w:tr>
    </w:tbl>
    <w:p w:rsidR="00A02633" w:rsidRPr="00A02633" w:rsidRDefault="00A02633" w:rsidP="00A02633">
      <w:pPr>
        <w:pStyle w:val="Marginalie"/>
        <w:framePr w:wrap="notBeside" w:x="8781" w:y="842"/>
      </w:pPr>
    </w:p>
    <w:p w:rsidR="00A02633" w:rsidRPr="00A02633" w:rsidRDefault="00A02633" w:rsidP="00A02633">
      <w:pPr>
        <w:pStyle w:val="Marginalie"/>
        <w:framePr w:wrap="notBeside" w:x="8781" w:y="842"/>
      </w:pPr>
    </w:p>
    <w:p w:rsidR="00A02633" w:rsidRPr="00A02633" w:rsidRDefault="00A02633" w:rsidP="00A02633">
      <w:pPr>
        <w:pStyle w:val="Marginalie"/>
        <w:framePr w:wrap="notBeside" w:x="8781" w:y="842"/>
      </w:pPr>
      <w:r w:rsidRPr="00A02633">
        <w:t xml:space="preserve">Methodenblatt </w:t>
      </w:r>
    </w:p>
    <w:p w:rsidR="00A02633" w:rsidRPr="00A02633" w:rsidRDefault="00A02633" w:rsidP="00A02633">
      <w:pPr>
        <w:pStyle w:val="Marginalie"/>
        <w:framePr w:wrap="notBeside" w:x="8781" w:y="842"/>
      </w:pPr>
      <w:r w:rsidRPr="00A02633">
        <w:t>Sortieraufgabe</w:t>
      </w:r>
    </w:p>
    <w:tbl>
      <w:tblPr>
        <w:tblW w:w="7371" w:type="dxa"/>
        <w:tblInd w:w="108" w:type="dxa"/>
        <w:tblBorders>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2633" w:rsidRPr="00A02633" w:rsidTr="00276C83">
        <w:trPr>
          <w:trHeight w:val="624"/>
        </w:trPr>
        <w:tc>
          <w:tcPr>
            <w:tcW w:w="1470" w:type="dxa"/>
            <w:shd w:val="clear" w:color="auto" w:fill="auto"/>
            <w:vAlign w:val="center"/>
          </w:tcPr>
          <w:p w:rsidR="00A02633" w:rsidRPr="00A02633" w:rsidRDefault="00A02633" w:rsidP="00A02633">
            <w:pPr>
              <w:pStyle w:val="Textkrpermitte"/>
              <w:rPr>
                <w:noProof/>
              </w:rPr>
            </w:pPr>
            <w:r w:rsidRPr="00A02633">
              <w:rPr>
                <w:noProof/>
                <w:sz w:val="24"/>
              </w:rPr>
              <w:drawing>
                <wp:anchor distT="0" distB="0" distL="114300" distR="114300" simplePos="0" relativeHeight="252502016" behindDoc="0" locked="0" layoutInCell="0" allowOverlap="1" wp14:anchorId="1DD38B17" wp14:editId="578BAB93">
                  <wp:simplePos x="0" y="0"/>
                  <wp:positionH relativeFrom="rightMargin">
                    <wp:posOffset>-4508500</wp:posOffset>
                  </wp:positionH>
                  <wp:positionV relativeFrom="paragraph">
                    <wp:posOffset>292100</wp:posOffset>
                  </wp:positionV>
                  <wp:extent cx="658495" cy="323850"/>
                  <wp:effectExtent l="0" t="0" r="8255" b="0"/>
                  <wp:wrapNone/>
                  <wp:docPr id="30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633" w:rsidRPr="00A02633" w:rsidRDefault="00A02633" w:rsidP="00A02633">
            <w:pPr>
              <w:pStyle w:val="Textkrpermitte"/>
            </w:pPr>
          </w:p>
        </w:tc>
        <w:tc>
          <w:tcPr>
            <w:tcW w:w="940" w:type="dxa"/>
            <w:shd w:val="clear" w:color="auto" w:fill="auto"/>
            <w:vAlign w:val="center"/>
          </w:tcPr>
          <w:p w:rsidR="00A02633" w:rsidRPr="00A02633" w:rsidRDefault="00A02633" w:rsidP="00A02633">
            <w:pPr>
              <w:pStyle w:val="Textkrper"/>
            </w:pPr>
            <w:r w:rsidRPr="00A02633">
              <w:t>30 min</w:t>
            </w:r>
          </w:p>
        </w:tc>
        <w:tc>
          <w:tcPr>
            <w:tcW w:w="4961" w:type="dxa"/>
            <w:shd w:val="clear" w:color="auto" w:fill="auto"/>
            <w:vAlign w:val="center"/>
          </w:tcPr>
          <w:p w:rsidR="00A02633" w:rsidRPr="00A02633" w:rsidRDefault="00A02633" w:rsidP="00A02633">
            <w:pPr>
              <w:pStyle w:val="Textkrper"/>
              <w:rPr>
                <w:noProof/>
              </w:rPr>
            </w:pPr>
            <w:r w:rsidRPr="00A02633">
              <w:rPr>
                <w:noProof/>
              </w:rPr>
              <w:t>Bilden Sie Zweiergruppen und sortieren Sie die folgenden Begriff in „verstanden“ und „nicht verst</w:t>
            </w:r>
            <w:r w:rsidR="0002327B">
              <w:rPr>
                <w:noProof/>
              </w:rPr>
              <w:t>a</w:t>
            </w:r>
            <w:r w:rsidRPr="00A02633">
              <w:rPr>
                <w:noProof/>
              </w:rPr>
              <w:t>nden“.</w:t>
            </w:r>
          </w:p>
          <w:p w:rsidR="00A02633" w:rsidRPr="00A02633" w:rsidRDefault="00A02633" w:rsidP="00A02633">
            <w:pPr>
              <w:pStyle w:val="Textkrper"/>
              <w:rPr>
                <w:noProof/>
              </w:rPr>
            </w:pPr>
            <w:r w:rsidRPr="00A02633">
              <w:rPr>
                <w:noProof/>
              </w:rPr>
              <w:t>Lebensbedingungen der Mikroorganismen, Salmonellen,</w:t>
            </w:r>
          </w:p>
          <w:p w:rsidR="00A02633" w:rsidRPr="00A02633" w:rsidRDefault="00A02633" w:rsidP="00A02633">
            <w:pPr>
              <w:pStyle w:val="Textkrper"/>
              <w:rPr>
                <w:noProof/>
              </w:rPr>
            </w:pPr>
            <w:r w:rsidRPr="00A02633">
              <w:rPr>
                <w:noProof/>
              </w:rPr>
              <w:t>Konservierungsmethoden, Mikroorganismen bei der Lebensmittelherstellung, Lebensmittelverderb erkennt man an …, Vorkommen von Mikroorganismen</w:t>
            </w:r>
          </w:p>
        </w:tc>
      </w:tr>
    </w:tbl>
    <w:p w:rsidR="00A02633" w:rsidRPr="00A02633" w:rsidRDefault="00A02633" w:rsidP="00A02633">
      <w:pPr>
        <w:pStyle w:val="Marginalie"/>
        <w:framePr w:h="491" w:hRule="exact" w:wrap="notBeside" w:x="8741" w:y="465"/>
      </w:pPr>
      <w:r w:rsidRPr="00A02633">
        <w:t xml:space="preserve">Methodenblatt </w:t>
      </w:r>
    </w:p>
    <w:p w:rsidR="00A02633" w:rsidRPr="00A02633" w:rsidRDefault="00A02633" w:rsidP="00A02633">
      <w:pPr>
        <w:pStyle w:val="Marginalie"/>
        <w:framePr w:h="491" w:hRule="exact" w:wrap="notBeside" w:x="8741" w:y="465"/>
      </w:pPr>
      <w:r w:rsidRPr="00A02633">
        <w:t>Dreiergespräch</w:t>
      </w:r>
    </w:p>
    <w:tbl>
      <w:tblPr>
        <w:tblW w:w="7371" w:type="dxa"/>
        <w:tblInd w:w="108" w:type="dxa"/>
        <w:tblBorders>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2633" w:rsidRPr="00A02633" w:rsidTr="007C670C">
        <w:trPr>
          <w:trHeight w:val="250"/>
        </w:trPr>
        <w:tc>
          <w:tcPr>
            <w:tcW w:w="1470" w:type="dxa"/>
            <w:shd w:val="clear" w:color="auto" w:fill="auto"/>
            <w:vAlign w:val="center"/>
          </w:tcPr>
          <w:p w:rsidR="00A02633" w:rsidRPr="00A02633" w:rsidRDefault="00A02633" w:rsidP="00A02633">
            <w:pPr>
              <w:pStyle w:val="Textkrpermitte"/>
            </w:pPr>
            <w:r w:rsidRPr="00A02633">
              <w:rPr>
                <w:noProof/>
              </w:rPr>
              <w:drawing>
                <wp:anchor distT="0" distB="0" distL="114300" distR="114300" simplePos="0" relativeHeight="252503040" behindDoc="0" locked="0" layoutInCell="0" allowOverlap="1" wp14:anchorId="299223F4" wp14:editId="6679FEF0">
                  <wp:simplePos x="0" y="0"/>
                  <wp:positionH relativeFrom="rightMargin">
                    <wp:posOffset>-4457065</wp:posOffset>
                  </wp:positionH>
                  <wp:positionV relativeFrom="paragraph">
                    <wp:posOffset>438150</wp:posOffset>
                  </wp:positionV>
                  <wp:extent cx="532765" cy="323850"/>
                  <wp:effectExtent l="0" t="0" r="635" b="0"/>
                  <wp:wrapNone/>
                  <wp:docPr id="307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A02633" w:rsidRPr="00A02633" w:rsidRDefault="00A02633" w:rsidP="00A02633">
            <w:pPr>
              <w:pStyle w:val="Textkrper"/>
            </w:pPr>
            <w:r w:rsidRPr="00A02633">
              <w:t>30 min</w:t>
            </w:r>
          </w:p>
        </w:tc>
        <w:tc>
          <w:tcPr>
            <w:tcW w:w="4961" w:type="dxa"/>
            <w:shd w:val="clear" w:color="auto" w:fill="auto"/>
            <w:vAlign w:val="center"/>
          </w:tcPr>
          <w:p w:rsidR="00A02633" w:rsidRPr="00A02633" w:rsidRDefault="00A02633" w:rsidP="00A02633">
            <w:pPr>
              <w:pStyle w:val="Textkrper"/>
              <w:rPr>
                <w:noProof/>
              </w:rPr>
            </w:pPr>
            <w:r w:rsidRPr="00A02633">
              <w:rPr>
                <w:noProof/>
              </w:rPr>
              <w:t>Bilden Sie Dreiergruppen und führen Sie ein Dreiergespräch durch. Themen für das Dreiergespräch sind: Lebensbedingungen der Mikroorganismen, Salmonellen,</w:t>
            </w:r>
          </w:p>
          <w:p w:rsidR="00A02633" w:rsidRPr="00A02633" w:rsidRDefault="00A02633" w:rsidP="00A02633">
            <w:pPr>
              <w:pStyle w:val="Textkrper"/>
              <w:rPr>
                <w:noProof/>
              </w:rPr>
            </w:pPr>
            <w:r w:rsidRPr="00A02633">
              <w:rPr>
                <w:noProof/>
              </w:rPr>
              <w:t>Konservierungsmethoden, Mikroorganismen bei der Lebensmittelherstellung, Lebensmittelverderb erkennt man an …, Vorkommen von Mikroorganismen</w:t>
            </w:r>
          </w:p>
        </w:tc>
      </w:tr>
    </w:tbl>
    <w:p w:rsidR="00156B73" w:rsidRDefault="00156B73" w:rsidP="00156B73">
      <w:pPr>
        <w:pStyle w:val="berschrift2"/>
      </w:pPr>
      <w:r>
        <w:lastRenderedPageBreak/>
        <w:t>Reflexionsphase</w:t>
      </w:r>
      <w:r>
        <w:rPr>
          <w:noProof/>
          <w:sz w:val="24"/>
        </w:rPr>
        <w:drawing>
          <wp:anchor distT="0" distB="0" distL="114300" distR="114300" simplePos="0" relativeHeight="252526592" behindDoc="0" locked="0" layoutInCell="0" allowOverlap="1" wp14:anchorId="1A7CEE97" wp14:editId="45D9D725">
            <wp:simplePos x="0" y="0"/>
            <wp:positionH relativeFrom="rightMargin">
              <wp:posOffset>828040</wp:posOffset>
            </wp:positionH>
            <wp:positionV relativeFrom="paragraph">
              <wp:posOffset>0</wp:posOffset>
            </wp:positionV>
            <wp:extent cx="349200" cy="320400"/>
            <wp:effectExtent l="0" t="0" r="0" b="3810"/>
            <wp:wrapNone/>
            <wp:docPr id="309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525568" behindDoc="0" locked="0" layoutInCell="0" allowOverlap="1" wp14:anchorId="511F7A6F" wp14:editId="3FA8E5EA">
            <wp:simplePos x="0" y="0"/>
            <wp:positionH relativeFrom="rightMargin">
              <wp:posOffset>467995</wp:posOffset>
            </wp:positionH>
            <wp:positionV relativeFrom="paragraph">
              <wp:posOffset>0</wp:posOffset>
            </wp:positionV>
            <wp:extent cx="349885" cy="320675"/>
            <wp:effectExtent l="0" t="0" r="0" b="3175"/>
            <wp:wrapNone/>
            <wp:docPr id="309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524544" behindDoc="0" locked="0" layoutInCell="0" allowOverlap="1" wp14:anchorId="4D8929EF" wp14:editId="221A8D31">
            <wp:simplePos x="0" y="0"/>
            <wp:positionH relativeFrom="rightMargin">
              <wp:posOffset>107950</wp:posOffset>
            </wp:positionH>
            <wp:positionV relativeFrom="paragraph">
              <wp:posOffset>0</wp:posOffset>
            </wp:positionV>
            <wp:extent cx="349885" cy="320675"/>
            <wp:effectExtent l="0" t="0" r="0" b="3175"/>
            <wp:wrapNone/>
            <wp:docPr id="309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15E59" w:rsidRPr="00A02633" w:rsidTr="00415E59">
        <w:trPr>
          <w:trHeight w:val="397"/>
        </w:trPr>
        <w:tc>
          <w:tcPr>
            <w:tcW w:w="1470" w:type="dxa"/>
            <w:shd w:val="clear" w:color="auto" w:fill="D9D9D9" w:themeFill="background1" w:themeFillShade="D9"/>
            <w:vAlign w:val="center"/>
          </w:tcPr>
          <w:p w:rsidR="00415E59" w:rsidRPr="00A02633" w:rsidRDefault="00415E59" w:rsidP="00497369">
            <w:pPr>
              <w:pStyle w:val="TabelleKopfmitte"/>
            </w:pPr>
            <w:r w:rsidRPr="00A02633">
              <w:t>Phase</w:t>
            </w:r>
          </w:p>
        </w:tc>
        <w:tc>
          <w:tcPr>
            <w:tcW w:w="940" w:type="dxa"/>
            <w:shd w:val="clear" w:color="auto" w:fill="D9D9D9" w:themeFill="background1" w:themeFillShade="D9"/>
            <w:vAlign w:val="center"/>
          </w:tcPr>
          <w:p w:rsidR="00415E59" w:rsidRPr="00A02633" w:rsidRDefault="00415E59" w:rsidP="00497369">
            <w:pPr>
              <w:pStyle w:val="TabelleKopfmitte"/>
            </w:pPr>
            <w:r w:rsidRPr="00A02633">
              <w:t>Zeit</w:t>
            </w:r>
          </w:p>
        </w:tc>
        <w:tc>
          <w:tcPr>
            <w:tcW w:w="4961" w:type="dxa"/>
            <w:shd w:val="clear" w:color="auto" w:fill="D9D9D9" w:themeFill="background1" w:themeFillShade="D9"/>
            <w:vAlign w:val="center"/>
          </w:tcPr>
          <w:p w:rsidR="00415E59" w:rsidRPr="00A02633" w:rsidRDefault="00415E59" w:rsidP="00497369">
            <w:pPr>
              <w:pStyle w:val="TabelleKopfmitte"/>
            </w:pPr>
            <w:r w:rsidRPr="00A02633">
              <w:t>Aufgabe</w:t>
            </w:r>
          </w:p>
        </w:tc>
      </w:tr>
      <w:tr w:rsidR="00415E59" w:rsidRPr="00A02633" w:rsidTr="00415E59">
        <w:trPr>
          <w:trHeight w:val="624"/>
        </w:trPr>
        <w:tc>
          <w:tcPr>
            <w:tcW w:w="1470" w:type="dxa"/>
            <w:shd w:val="clear" w:color="auto" w:fill="auto"/>
            <w:vAlign w:val="center"/>
          </w:tcPr>
          <w:p w:rsidR="00415E59" w:rsidRPr="00A02633" w:rsidRDefault="00415E59" w:rsidP="00156B73">
            <w:pPr>
              <w:pStyle w:val="Textkrpermitte"/>
              <w:rPr>
                <w:noProof/>
              </w:rPr>
            </w:pPr>
            <w:r>
              <w:rPr>
                <w:noProof/>
              </w:rPr>
              <w:drawing>
                <wp:inline distT="0" distB="0" distL="0" distR="0" wp14:anchorId="6FA762B2" wp14:editId="038234F6">
                  <wp:extent cx="658495" cy="323215"/>
                  <wp:effectExtent l="0" t="0" r="8255" b="635"/>
                  <wp:docPr id="3097" name="Grafik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415E59" w:rsidRPr="00415E59" w:rsidRDefault="00415E59" w:rsidP="00497369">
            <w:pPr>
              <w:pStyle w:val="Textkrper"/>
            </w:pPr>
            <w:r w:rsidRPr="00415E59">
              <w:t>30 min</w:t>
            </w:r>
          </w:p>
        </w:tc>
        <w:tc>
          <w:tcPr>
            <w:tcW w:w="4961" w:type="dxa"/>
            <w:shd w:val="clear" w:color="auto" w:fill="auto"/>
            <w:vAlign w:val="center"/>
          </w:tcPr>
          <w:p w:rsidR="00415E59" w:rsidRDefault="00415E59" w:rsidP="00497369">
            <w:pPr>
              <w:pStyle w:val="Textkrper"/>
              <w:rPr>
                <w:noProof/>
              </w:rPr>
            </w:pPr>
            <w:r>
              <w:rPr>
                <w:noProof/>
              </w:rPr>
              <w:t>Reflektieren Sie in Ihrem Lerntagebuch:</w:t>
            </w:r>
          </w:p>
          <w:p w:rsidR="00415E59" w:rsidRDefault="00415E59" w:rsidP="00497369">
            <w:pPr>
              <w:pStyle w:val="Textkrper"/>
              <w:rPr>
                <w:noProof/>
              </w:rPr>
            </w:pPr>
            <w:r>
              <w:rPr>
                <w:noProof/>
              </w:rPr>
              <w:t>Diese Themen habe ich bearbeitet.</w:t>
            </w:r>
          </w:p>
          <w:p w:rsidR="00415E59" w:rsidRDefault="00415E59" w:rsidP="00497369">
            <w:pPr>
              <w:pStyle w:val="Textkrper"/>
              <w:rPr>
                <w:noProof/>
              </w:rPr>
            </w:pPr>
            <w:r>
              <w:rPr>
                <w:noProof/>
              </w:rPr>
              <w:t>Diese Arbeitsmethoden habe ich verwendet.</w:t>
            </w:r>
          </w:p>
          <w:p w:rsidR="00415E59" w:rsidRDefault="00415E59" w:rsidP="00497369">
            <w:pPr>
              <w:pStyle w:val="Textkrper"/>
              <w:rPr>
                <w:noProof/>
              </w:rPr>
            </w:pPr>
            <w:r>
              <w:rPr>
                <w:noProof/>
              </w:rPr>
              <w:t>Dabei konnte ich besonders gut lernen.</w:t>
            </w:r>
          </w:p>
          <w:p w:rsidR="00415E59" w:rsidRPr="00415E59" w:rsidRDefault="00415E59" w:rsidP="00497369">
            <w:pPr>
              <w:pStyle w:val="Textkrper"/>
              <w:rPr>
                <w:noProof/>
              </w:rPr>
            </w:pPr>
            <w:r>
              <w:rPr>
                <w:noProof/>
              </w:rPr>
              <w:t>Dabei habe ich Lernfortschritte gemacht.</w:t>
            </w:r>
          </w:p>
        </w:tc>
      </w:tr>
      <w:tr w:rsidR="00415E59" w:rsidRPr="00A02633" w:rsidTr="00415E59">
        <w:trPr>
          <w:trHeight w:val="624"/>
        </w:trPr>
        <w:tc>
          <w:tcPr>
            <w:tcW w:w="1470" w:type="dxa"/>
            <w:shd w:val="clear" w:color="auto" w:fill="auto"/>
          </w:tcPr>
          <w:p w:rsidR="00415E59" w:rsidRPr="00EC6AAA" w:rsidRDefault="00415E59" w:rsidP="00415E59">
            <w:pPr>
              <w:jc w:val="center"/>
              <w:rPr>
                <w:sz w:val="16"/>
              </w:rPr>
            </w:pPr>
            <w:r>
              <w:rPr>
                <w:noProof/>
                <w:sz w:val="16"/>
                <w:lang w:eastAsia="de-DE"/>
              </w:rPr>
              <w:drawing>
                <wp:inline distT="0" distB="0" distL="0" distR="0" wp14:anchorId="3536833B" wp14:editId="07553B50">
                  <wp:extent cx="298450" cy="323215"/>
                  <wp:effectExtent l="0" t="0" r="6350" b="635"/>
                  <wp:docPr id="3098" name="Grafik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tcPr>
          <w:p w:rsidR="00415E59" w:rsidRPr="00415E59" w:rsidRDefault="00415E59" w:rsidP="00497369">
            <w:pPr>
              <w:jc w:val="both"/>
            </w:pPr>
            <w:r w:rsidRPr="00415E59">
              <w:t>10 min</w:t>
            </w:r>
          </w:p>
        </w:tc>
        <w:tc>
          <w:tcPr>
            <w:tcW w:w="4961" w:type="dxa"/>
            <w:shd w:val="clear" w:color="auto" w:fill="auto"/>
          </w:tcPr>
          <w:p w:rsidR="00415E59" w:rsidRPr="00415E59" w:rsidRDefault="00415E59" w:rsidP="00497369">
            <w:pPr>
              <w:spacing w:line="240" w:lineRule="exact"/>
              <w:rPr>
                <w:bCs/>
                <w:color w:val="000000"/>
              </w:rPr>
            </w:pPr>
            <w:r w:rsidRPr="00415E59">
              <w:rPr>
                <w:bCs/>
                <w:color w:val="000000"/>
              </w:rPr>
              <w:t>Ablage der Arbeitsblätter im Ordner.</w:t>
            </w:r>
          </w:p>
        </w:tc>
      </w:tr>
    </w:tbl>
    <w:p w:rsidR="00156B73" w:rsidRDefault="00156B73" w:rsidP="00A02633">
      <w:pPr>
        <w:pStyle w:val="Textkrper"/>
      </w:pPr>
    </w:p>
    <w:p w:rsidR="00156B73" w:rsidRPr="00A02633" w:rsidRDefault="00156B73" w:rsidP="00A02633">
      <w:pPr>
        <w:pStyle w:val="Textkrper"/>
      </w:pPr>
    </w:p>
    <w:p w:rsidR="00391BCE" w:rsidRDefault="00267BE1" w:rsidP="00391BCE">
      <w:r>
        <w:rPr>
          <w:noProof/>
          <w:lang w:eastAsia="de-DE"/>
        </w:rPr>
        <w:drawing>
          <wp:inline distT="0" distB="0" distL="0" distR="0" wp14:anchorId="2F7FA86B">
            <wp:extent cx="5512279" cy="3622632"/>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5136" cy="3624510"/>
                    </a:xfrm>
                    <a:prstGeom prst="rect">
                      <a:avLst/>
                    </a:prstGeom>
                    <a:noFill/>
                  </pic:spPr>
                </pic:pic>
              </a:graphicData>
            </a:graphic>
          </wp:inline>
        </w:drawing>
      </w:r>
    </w:p>
    <w:p w:rsidR="00391BCE"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391BCE" w:rsidRPr="00B51DE9" w:rsidTr="00D16185">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t>Titel</w:t>
            </w:r>
          </w:p>
          <w:p w:rsidR="0059699D" w:rsidRDefault="0059699D" w:rsidP="0059699D">
            <w:pPr>
              <w:pStyle w:val="TabelleKopflinks"/>
            </w:pPr>
            <w:r>
              <w:t>Mikroorganismen</w:t>
            </w:r>
          </w:p>
          <w:p w:rsidR="00A22C41" w:rsidRDefault="00A22C41" w:rsidP="00D16185">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DC25F7" w:rsidRDefault="00391BCE" w:rsidP="00D16185">
            <w:pPr>
              <w:pStyle w:val="TabelleKopfmitte"/>
              <w:rPr>
                <w:sz w:val="18"/>
              </w:rPr>
            </w:pPr>
            <w:r w:rsidRPr="00DC25F7">
              <w:rPr>
                <w:sz w:val="18"/>
              </w:rPr>
              <w:t>EG2.01.02</w:t>
            </w:r>
            <w:r>
              <w:rPr>
                <w:sz w:val="18"/>
              </w:rPr>
              <w:t>.01</w:t>
            </w:r>
          </w:p>
        </w:tc>
      </w:tr>
      <w:tr w:rsidR="00391BCE" w:rsidRPr="00B51DE9" w:rsidTr="00D16185">
        <w:tc>
          <w:tcPr>
            <w:tcW w:w="7348" w:type="dxa"/>
            <w:gridSpan w:val="3"/>
            <w:tcBorders>
              <w:left w:val="single" w:sz="4" w:space="0" w:color="auto"/>
              <w:bottom w:val="single" w:sz="4" w:space="0" w:color="auto"/>
              <w:right w:val="single" w:sz="4" w:space="0" w:color="auto"/>
            </w:tcBorders>
            <w:hideMark/>
          </w:tcPr>
          <w:p w:rsidR="00391BCE" w:rsidRPr="004B658C" w:rsidRDefault="00391BCE" w:rsidP="00D16185">
            <w:pPr>
              <w:pStyle w:val="Tabelle6pt"/>
            </w:pPr>
            <w:r>
              <w:t>Kompetenzbereiche:</w:t>
            </w:r>
          </w:p>
          <w:p w:rsidR="00391BCE" w:rsidRDefault="00391BCE" w:rsidP="00D16185">
            <w:pPr>
              <w:pStyle w:val="Kopf8ptafz"/>
            </w:pPr>
            <w:r>
              <w:t>Ich kann die Grundlagen der Hygiene und lebensmittelrechtliche Vorschriften anwenden.</w:t>
            </w:r>
          </w:p>
          <w:p w:rsidR="00391BCE" w:rsidRDefault="00391BCE" w:rsidP="00D16185">
            <w:pPr>
              <w:pStyle w:val="Kopf8ptafz"/>
            </w:pPr>
            <w:r>
              <w:t>Ich kann die Qualität von Lebensmitteln durch geeignete Maßnahmen erhalten.</w:t>
            </w:r>
          </w:p>
          <w:p w:rsidR="00391BCE" w:rsidRDefault="00391BCE"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391BCE" w:rsidRDefault="00391BCE"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91BCE" w:rsidRPr="00B51DE9" w:rsidTr="00D16185">
              <w:trPr>
                <w:trHeight w:val="284"/>
              </w:trPr>
              <w:tc>
                <w:tcPr>
                  <w:tcW w:w="2090" w:type="dxa"/>
                  <w:shd w:val="clear" w:color="auto" w:fill="auto"/>
                </w:tcPr>
                <w:p w:rsidR="00391BCE" w:rsidRPr="00B51DE9" w:rsidRDefault="00391BCE" w:rsidP="00D16185">
                  <w:pPr>
                    <w:pStyle w:val="Textkrpermitte"/>
                  </w:pPr>
                  <w:r w:rsidRPr="00B51DE9">
                    <w:t>LernPROJEKT</w:t>
                  </w:r>
                </w:p>
              </w:tc>
            </w:tr>
            <w:tr w:rsidR="00391BCE" w:rsidRPr="00B51DE9" w:rsidTr="00D16185">
              <w:trPr>
                <w:trHeight w:val="284"/>
              </w:trPr>
              <w:tc>
                <w:tcPr>
                  <w:tcW w:w="2090" w:type="dxa"/>
                  <w:tcBorders>
                    <w:bottom w:val="single" w:sz="4" w:space="0" w:color="auto"/>
                  </w:tcBorders>
                  <w:shd w:val="clear" w:color="auto" w:fill="D9D9D9" w:themeFill="background1" w:themeFillShade="D9"/>
                </w:tcPr>
                <w:p w:rsidR="00391BCE" w:rsidRPr="00B51DE9" w:rsidRDefault="00391BCE" w:rsidP="00D16185">
                  <w:pPr>
                    <w:pStyle w:val="TabelleKopfmitte"/>
                  </w:pPr>
                  <w:r w:rsidRPr="00B51DE9">
                    <w:t>LernTHEMA</w:t>
                  </w:r>
                </w:p>
              </w:tc>
            </w:tr>
            <w:tr w:rsidR="00391BCE" w:rsidRPr="00B51DE9" w:rsidTr="00D16185">
              <w:trPr>
                <w:trHeight w:val="284"/>
              </w:trPr>
              <w:tc>
                <w:tcPr>
                  <w:tcW w:w="2090" w:type="dxa"/>
                  <w:tcBorders>
                    <w:bottom w:val="nil"/>
                  </w:tcBorders>
                </w:tcPr>
                <w:p w:rsidR="00391BCE" w:rsidRPr="00B51DE9" w:rsidRDefault="00391BCE" w:rsidP="00D16185">
                  <w:pPr>
                    <w:pStyle w:val="Textkrpermitte"/>
                  </w:pPr>
                  <w:r w:rsidRPr="00B51DE9">
                    <w:t>LernSCHRITT</w:t>
                  </w:r>
                </w:p>
              </w:tc>
            </w:tr>
          </w:tbl>
          <w:p w:rsidR="00391BCE" w:rsidRPr="00B51DE9" w:rsidRDefault="00391BCE" w:rsidP="00D16185"/>
        </w:tc>
      </w:tr>
      <w:tr w:rsidR="00391BCE" w:rsidRPr="00B51DE9" w:rsidTr="00D16185">
        <w:trPr>
          <w:trHeight w:val="149"/>
        </w:trPr>
        <w:tc>
          <w:tcPr>
            <w:tcW w:w="7348" w:type="dxa"/>
            <w:gridSpan w:val="3"/>
            <w:tcBorders>
              <w:top w:val="single" w:sz="4" w:space="0" w:color="auto"/>
              <w:left w:val="nil"/>
              <w:right w:val="nil"/>
            </w:tcBorders>
          </w:tcPr>
          <w:p w:rsidR="00391BCE" w:rsidRPr="00B51DE9" w:rsidRDefault="00391BCE" w:rsidP="00D16185"/>
        </w:tc>
        <w:tc>
          <w:tcPr>
            <w:tcW w:w="196" w:type="dxa"/>
            <w:gridSpan w:val="2"/>
            <w:tcBorders>
              <w:top w:val="nil"/>
              <w:left w:val="nil"/>
              <w:right w:val="nil"/>
            </w:tcBorders>
          </w:tcPr>
          <w:p w:rsidR="00391BCE" w:rsidRPr="00B51DE9" w:rsidRDefault="00391BCE" w:rsidP="00D16185"/>
        </w:tc>
        <w:tc>
          <w:tcPr>
            <w:tcW w:w="2095" w:type="dxa"/>
            <w:tcBorders>
              <w:top w:val="single" w:sz="4" w:space="0" w:color="auto"/>
              <w:left w:val="nil"/>
              <w:right w:val="nil"/>
            </w:tcBorders>
          </w:tcPr>
          <w:p w:rsidR="00391BCE" w:rsidRPr="00B51DE9" w:rsidRDefault="00391BCE" w:rsidP="00D16185"/>
        </w:tc>
      </w:tr>
      <w:tr w:rsidR="00391BCE" w:rsidRPr="00B51DE9" w:rsidTr="00D16185">
        <w:trPr>
          <w:trHeight w:val="443"/>
        </w:trPr>
        <w:tc>
          <w:tcPr>
            <w:tcW w:w="4818" w:type="dxa"/>
            <w:gridSpan w:val="2"/>
            <w:vMerge w:val="restart"/>
            <w:tcBorders>
              <w:left w:val="single" w:sz="4" w:space="0" w:color="auto"/>
              <w:right w:val="single" w:sz="4" w:space="0" w:color="auto"/>
            </w:tcBorders>
          </w:tcPr>
          <w:p w:rsidR="00391BCE" w:rsidRPr="004B658C" w:rsidRDefault="00391BCE" w:rsidP="00D16185">
            <w:pPr>
              <w:pStyle w:val="Tabelle6pt"/>
            </w:pPr>
            <w:r>
              <w:t>Kompetenzen:</w:t>
            </w:r>
          </w:p>
          <w:p w:rsidR="00391BCE" w:rsidRDefault="00391BCE" w:rsidP="00D16185">
            <w:pPr>
              <w:pStyle w:val="Kopf8ptafz"/>
            </w:pPr>
            <w:r>
              <w:t>Ich kann die Grundlagen der Hygiene benennen und strukturi</w:t>
            </w:r>
            <w:r>
              <w:t>e</w:t>
            </w:r>
            <w:r>
              <w:t>ren.</w:t>
            </w:r>
          </w:p>
          <w:p w:rsidR="00391BCE" w:rsidRPr="00FC4F14" w:rsidRDefault="00391BCE" w:rsidP="00D16185">
            <w:pPr>
              <w:pStyle w:val="Kopf8ptafz"/>
              <w:rPr>
                <w:rStyle w:val="Hervorhebung"/>
                <w:i w:val="0"/>
                <w:iCs w:val="0"/>
              </w:rPr>
            </w:pPr>
            <w:r>
              <w:rPr>
                <w:rStyle w:val="Hervorhebung"/>
              </w:rPr>
              <w:t>Ich kann Wissen mit anderen austauschen.</w:t>
            </w:r>
          </w:p>
          <w:p w:rsidR="00391BCE" w:rsidRPr="00FC4F14" w:rsidRDefault="00391BCE" w:rsidP="00D16185">
            <w:pPr>
              <w:pStyle w:val="Kopf8ptafz"/>
              <w:rPr>
                <w:rStyle w:val="Hervorhebung"/>
                <w:i w:val="0"/>
                <w:iCs w:val="0"/>
              </w:rPr>
            </w:pPr>
            <w:r>
              <w:rPr>
                <w:rStyle w:val="Hervorhebung"/>
              </w:rPr>
              <w:t>Ich kann Aufgaben bearbeiten und eingeübte Arbeitstechniken anwenden.</w:t>
            </w:r>
          </w:p>
          <w:p w:rsidR="00391BCE" w:rsidRPr="008046AA" w:rsidRDefault="00391BCE" w:rsidP="00D16185">
            <w:pPr>
              <w:pStyle w:val="Kopf8ptafz"/>
              <w:rPr>
                <w:rStyle w:val="Hervorhebung"/>
                <w:i w:val="0"/>
                <w:iCs w:val="0"/>
              </w:rPr>
            </w:pPr>
            <w:r>
              <w:rPr>
                <w:rStyle w:val="Hervorhebung"/>
              </w:rPr>
              <w:t>Ich kann meine Gedanken und fachliche Inhalte mitteilen.</w:t>
            </w:r>
          </w:p>
          <w:p w:rsidR="008046AA" w:rsidRPr="00FC4F14" w:rsidRDefault="008046AA" w:rsidP="00D16185">
            <w:pPr>
              <w:pStyle w:val="Kopf8ptafz"/>
              <w:rPr>
                <w:rStyle w:val="Hervorhebung"/>
                <w:i w:val="0"/>
                <w:iCs w:val="0"/>
              </w:rPr>
            </w:pPr>
            <w:r>
              <w:rPr>
                <w:rStyle w:val="Hervorhebung"/>
              </w:rPr>
              <w:t>Ich kann mich auf eine Aufgabe konzentrieren.</w:t>
            </w:r>
          </w:p>
          <w:p w:rsidR="00391BCE" w:rsidRDefault="00391BCE" w:rsidP="00D16185">
            <w:pPr>
              <w:pStyle w:val="Kopf8ptafz"/>
              <w:numPr>
                <w:ilvl w:val="0"/>
                <w:numId w:val="0"/>
              </w:numPr>
              <w:ind w:left="227" w:hanging="170"/>
            </w:pPr>
          </w:p>
        </w:tc>
        <w:tc>
          <w:tcPr>
            <w:tcW w:w="4821" w:type="dxa"/>
            <w:gridSpan w:val="4"/>
            <w:tcBorders>
              <w:left w:val="single" w:sz="4" w:space="0" w:color="auto"/>
              <w:right w:val="single" w:sz="4" w:space="0" w:color="auto"/>
            </w:tcBorders>
          </w:tcPr>
          <w:p w:rsidR="00391BCE" w:rsidRDefault="00391BCE" w:rsidP="00D16185">
            <w:pPr>
              <w:pStyle w:val="Tabelle6pt"/>
            </w:pPr>
            <w:r>
              <w:t>Was Sie schon können sollten:</w:t>
            </w:r>
          </w:p>
          <w:p w:rsidR="00391BCE" w:rsidRDefault="00391BCE" w:rsidP="00D16185">
            <w:pPr>
              <w:pStyle w:val="Kopf8ptafz"/>
            </w:pPr>
            <w:r>
              <w:t>Ich kann Texte lesen, markieren und strukturieren.</w:t>
            </w:r>
          </w:p>
          <w:p w:rsidR="0091591D" w:rsidRDefault="0091591D" w:rsidP="00D16185">
            <w:pPr>
              <w:pStyle w:val="Kopf8ptafz"/>
            </w:pPr>
            <w:r>
              <w:t>Ich kann Fragen zu einem Thema formulieren.</w:t>
            </w:r>
          </w:p>
          <w:p w:rsidR="008046AA" w:rsidRPr="00234B66" w:rsidRDefault="008046AA" w:rsidP="008046AA">
            <w:pPr>
              <w:pStyle w:val="Kopf8ptafz"/>
            </w:pPr>
            <w:r>
              <w:t>Ich kann eine Mind-Map erstellen</w:t>
            </w:r>
            <w:r>
              <w:rPr>
                <w:rStyle w:val="Hervorhebung"/>
                <w:color w:val="00B050"/>
              </w:rPr>
              <w:t>.</w:t>
            </w:r>
          </w:p>
        </w:tc>
      </w:tr>
      <w:tr w:rsidR="00391BCE" w:rsidRPr="00B51DE9" w:rsidTr="00D16185">
        <w:trPr>
          <w:trHeight w:val="443"/>
        </w:trPr>
        <w:tc>
          <w:tcPr>
            <w:tcW w:w="4818" w:type="dxa"/>
            <w:gridSpan w:val="2"/>
            <w:vMerge/>
            <w:tcBorders>
              <w:left w:val="single" w:sz="4" w:space="0" w:color="auto"/>
              <w:right w:val="single" w:sz="4" w:space="0" w:color="auto"/>
            </w:tcBorders>
          </w:tcPr>
          <w:p w:rsidR="00391BCE" w:rsidRDefault="00391BCE" w:rsidP="00D16185">
            <w:pPr>
              <w:pStyle w:val="Tabelle6pt"/>
            </w:pPr>
          </w:p>
        </w:tc>
        <w:tc>
          <w:tcPr>
            <w:tcW w:w="4821" w:type="dxa"/>
            <w:gridSpan w:val="4"/>
            <w:tcBorders>
              <w:left w:val="single" w:sz="4" w:space="0" w:color="auto"/>
              <w:right w:val="single" w:sz="4" w:space="0" w:color="auto"/>
            </w:tcBorders>
          </w:tcPr>
          <w:p w:rsidR="00391BCE" w:rsidRDefault="00391BCE" w:rsidP="00D16185">
            <w:pPr>
              <w:pStyle w:val="Tabelle6pt"/>
            </w:pPr>
            <w:r>
              <w:t>Wofür Sie das benötigen:</w:t>
            </w:r>
          </w:p>
          <w:p w:rsidR="00391BCE" w:rsidRDefault="00391BCE" w:rsidP="00D16185">
            <w:pPr>
              <w:pStyle w:val="Kopf8ptafz"/>
            </w:pPr>
            <w:r>
              <w:t>Fachliche Vorbereitung auf das Praktikum.</w:t>
            </w:r>
          </w:p>
        </w:tc>
      </w:tr>
      <w:tr w:rsidR="00391BCE" w:rsidRPr="00B51DE9" w:rsidTr="00D16185">
        <w:trPr>
          <w:trHeight w:val="443"/>
        </w:trPr>
        <w:tc>
          <w:tcPr>
            <w:tcW w:w="4818" w:type="dxa"/>
            <w:gridSpan w:val="2"/>
            <w:vMerge/>
            <w:tcBorders>
              <w:left w:val="single" w:sz="4" w:space="0" w:color="auto"/>
              <w:bottom w:val="single" w:sz="4" w:space="0" w:color="auto"/>
              <w:right w:val="single" w:sz="4" w:space="0" w:color="auto"/>
            </w:tcBorders>
          </w:tcPr>
          <w:p w:rsidR="00391BCE" w:rsidRDefault="00391BCE" w:rsidP="00D16185">
            <w:pPr>
              <w:pStyle w:val="Tabelle6pt"/>
            </w:pPr>
          </w:p>
        </w:tc>
        <w:tc>
          <w:tcPr>
            <w:tcW w:w="4821" w:type="dxa"/>
            <w:gridSpan w:val="4"/>
            <w:tcBorders>
              <w:left w:val="single" w:sz="4" w:space="0" w:color="auto"/>
              <w:bottom w:val="single" w:sz="4" w:space="0" w:color="auto"/>
              <w:right w:val="single" w:sz="4" w:space="0" w:color="auto"/>
            </w:tcBorders>
          </w:tcPr>
          <w:p w:rsidR="00391BCE" w:rsidRDefault="00391BCE" w:rsidP="00D16185">
            <w:pPr>
              <w:pStyle w:val="Tabelle6pt"/>
            </w:pPr>
            <w:r>
              <w:t>Wie Sie Ihr Können prüfen können:</w:t>
            </w:r>
          </w:p>
          <w:p w:rsidR="00391BCE" w:rsidRPr="00234B66" w:rsidRDefault="00391BCE" w:rsidP="00D16185">
            <w:pPr>
              <w:pStyle w:val="Kopf8ptafz"/>
            </w:pPr>
            <w:r>
              <w:t>Übungsaufgaben siehe Lernwegeliste</w:t>
            </w:r>
          </w:p>
        </w:tc>
      </w:tr>
    </w:tbl>
    <w:p w:rsidR="00391BCE" w:rsidRDefault="00391BCE" w:rsidP="00391BCE"/>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6"/>
        <w:gridCol w:w="740"/>
        <w:gridCol w:w="5295"/>
      </w:tblGrid>
      <w:tr w:rsidR="00391BCE" w:rsidRPr="00DE4890" w:rsidTr="00D16185">
        <w:trPr>
          <w:trHeight w:val="397"/>
        </w:trPr>
        <w:tc>
          <w:tcPr>
            <w:tcW w:w="1336" w:type="dxa"/>
            <w:shd w:val="clear" w:color="auto" w:fill="D9D9D9" w:themeFill="background1" w:themeFillShade="D9"/>
            <w:vAlign w:val="center"/>
          </w:tcPr>
          <w:p w:rsidR="00391BCE" w:rsidRPr="00DE4890" w:rsidRDefault="00391BCE" w:rsidP="00D16185">
            <w:pPr>
              <w:pStyle w:val="TabelleKopfmitte"/>
            </w:pPr>
            <w:r>
              <w:t>Phase</w:t>
            </w:r>
          </w:p>
        </w:tc>
        <w:tc>
          <w:tcPr>
            <w:tcW w:w="740" w:type="dxa"/>
            <w:shd w:val="clear" w:color="auto" w:fill="D9D9D9" w:themeFill="background1" w:themeFillShade="D9"/>
            <w:vAlign w:val="center"/>
          </w:tcPr>
          <w:p w:rsidR="00391BCE" w:rsidRPr="00DE4890" w:rsidRDefault="00391BCE" w:rsidP="00D16185">
            <w:pPr>
              <w:pStyle w:val="TabelleKopfmitte"/>
            </w:pPr>
            <w:r>
              <w:t>Zeit</w:t>
            </w:r>
          </w:p>
        </w:tc>
        <w:tc>
          <w:tcPr>
            <w:tcW w:w="5295" w:type="dxa"/>
            <w:shd w:val="clear" w:color="auto" w:fill="D9D9D9" w:themeFill="background1" w:themeFillShade="D9"/>
            <w:vAlign w:val="center"/>
          </w:tcPr>
          <w:p w:rsidR="00391BCE" w:rsidRPr="00DE4890" w:rsidRDefault="00391BCE" w:rsidP="00D16185">
            <w:pPr>
              <w:pStyle w:val="TabelleKopfmitte"/>
            </w:pPr>
            <w:r>
              <w:t>Aufgabe</w:t>
            </w:r>
            <w:r w:rsidR="00443A85">
              <w:rPr>
                <w:noProof/>
                <w:sz w:val="24"/>
              </w:rPr>
              <w:drawing>
                <wp:anchor distT="0" distB="0" distL="114300" distR="114300" simplePos="0" relativeHeight="251835392" behindDoc="0" locked="0" layoutInCell="0" allowOverlap="1" wp14:anchorId="3A6E21E4" wp14:editId="2E16EF03">
                  <wp:simplePos x="0" y="0"/>
                  <wp:positionH relativeFrom="rightMargin">
                    <wp:posOffset>107950</wp:posOffset>
                  </wp:positionH>
                  <wp:positionV relativeFrom="paragraph">
                    <wp:posOffset>0</wp:posOffset>
                  </wp:positionV>
                  <wp:extent cx="345440" cy="323850"/>
                  <wp:effectExtent l="0" t="0" r="0" b="0"/>
                  <wp:wrapNone/>
                  <wp:docPr id="2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BCE" w:rsidRPr="00DE4890" w:rsidTr="00D16185">
        <w:trPr>
          <w:trHeight w:val="624"/>
        </w:trPr>
        <w:tc>
          <w:tcPr>
            <w:tcW w:w="1336" w:type="dxa"/>
            <w:shd w:val="clear" w:color="auto" w:fill="auto"/>
            <w:vAlign w:val="center"/>
          </w:tcPr>
          <w:p w:rsidR="00391BCE" w:rsidRPr="00F0156F" w:rsidRDefault="00391BCE" w:rsidP="00D16185">
            <w:pPr>
              <w:pStyle w:val="Textkrpermitte"/>
            </w:pPr>
            <w:r w:rsidRPr="00FC0F56">
              <w:rPr>
                <w:noProof/>
              </w:rPr>
              <w:drawing>
                <wp:inline distT="0" distB="0" distL="0" distR="0" wp14:anchorId="0FA5009D" wp14:editId="48153B7C">
                  <wp:extent cx="302701" cy="324000"/>
                  <wp:effectExtent l="0" t="0" r="2540" b="0"/>
                  <wp:docPr id="141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1B1C57" w:rsidRDefault="00391BCE" w:rsidP="00B45F97">
            <w:pPr>
              <w:pStyle w:val="Textkrper"/>
              <w:jc w:val="center"/>
            </w:pPr>
            <w:r>
              <w:t>30</w:t>
            </w:r>
          </w:p>
          <w:p w:rsidR="00391BCE" w:rsidRPr="00DE4890" w:rsidRDefault="00391BCE" w:rsidP="00B45F97">
            <w:pPr>
              <w:pStyle w:val="Textkrper"/>
              <w:jc w:val="center"/>
            </w:pPr>
            <w:r>
              <w:t>min</w:t>
            </w:r>
          </w:p>
        </w:tc>
        <w:tc>
          <w:tcPr>
            <w:tcW w:w="5295" w:type="dxa"/>
            <w:shd w:val="clear" w:color="auto" w:fill="auto"/>
            <w:vAlign w:val="center"/>
          </w:tcPr>
          <w:p w:rsidR="00391BCE" w:rsidRDefault="005A33F4" w:rsidP="00D16185">
            <w:pPr>
              <w:pStyle w:val="Textkrper"/>
              <w:rPr>
                <w:noProof/>
              </w:rPr>
            </w:pPr>
            <w:r w:rsidRPr="00AA18D1">
              <w:rPr>
                <w:noProof/>
              </w:rPr>
              <w:drawing>
                <wp:anchor distT="0" distB="0" distL="114300" distR="114300" simplePos="0" relativeHeight="252641280" behindDoc="0" locked="0" layoutInCell="1" allowOverlap="1" wp14:anchorId="6DB27077" wp14:editId="71918488">
                  <wp:simplePos x="0" y="0"/>
                  <wp:positionH relativeFrom="column">
                    <wp:posOffset>3417570</wp:posOffset>
                  </wp:positionH>
                  <wp:positionV relativeFrom="paragraph">
                    <wp:posOffset>55245</wp:posOffset>
                  </wp:positionV>
                  <wp:extent cx="314325" cy="314325"/>
                  <wp:effectExtent l="0" t="0" r="9525"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CE">
              <w:rPr>
                <w:noProof/>
              </w:rPr>
              <w:t>Als Vorbereitung auf Ihr großes Lernprojekt „Gesund genießen in der Chill Out Lounge“ besuchen Sie die Intergastra. Bearbeiten Sie das Werbeplakat nach folgender Anleitung:</w:t>
            </w:r>
            <w:r w:rsidRPr="00AA18D1">
              <w:rPr>
                <w:noProof/>
              </w:rPr>
              <w:t xml:space="preserve"> </w:t>
            </w:r>
          </w:p>
          <w:p w:rsidR="00391BCE" w:rsidRDefault="005A33F4" w:rsidP="00D16185">
            <w:pPr>
              <w:pStyle w:val="Textkrper"/>
              <w:rPr>
                <w:noProof/>
              </w:rPr>
            </w:pPr>
            <w:r w:rsidRPr="00AA18D1">
              <w:rPr>
                <w:noProof/>
              </w:rPr>
              <w:drawing>
                <wp:anchor distT="0" distB="0" distL="114300" distR="114300" simplePos="0" relativeHeight="252642304" behindDoc="0" locked="0" layoutInCell="1" allowOverlap="1" wp14:anchorId="59488D77" wp14:editId="4F67EFF0">
                  <wp:simplePos x="0" y="0"/>
                  <wp:positionH relativeFrom="column">
                    <wp:posOffset>3405505</wp:posOffset>
                  </wp:positionH>
                  <wp:positionV relativeFrom="paragraph">
                    <wp:posOffset>45720</wp:posOffset>
                  </wp:positionV>
                  <wp:extent cx="314325" cy="31432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A85">
              <w:rPr>
                <w:noProof/>
              </w:rPr>
              <w:t>1.</w:t>
            </w:r>
            <w:r w:rsidR="008E51B8">
              <w:rPr>
                <w:noProof/>
              </w:rPr>
              <w:t xml:space="preserve"> </w:t>
            </w:r>
            <w:r w:rsidR="00391BCE">
              <w:rPr>
                <w:noProof/>
              </w:rPr>
              <w:t>Lesen Sie das Werbeplak</w:t>
            </w:r>
            <w:r w:rsidR="0002327B">
              <w:rPr>
                <w:noProof/>
              </w:rPr>
              <w:t>a</w:t>
            </w:r>
            <w:r w:rsidR="00391BCE">
              <w:rPr>
                <w:noProof/>
              </w:rPr>
              <w:t xml:space="preserve">t zur Hygieneschulung für Mitarbeiter in der Gastronomie. </w:t>
            </w:r>
          </w:p>
          <w:p w:rsidR="00391BCE" w:rsidRDefault="00391BCE" w:rsidP="00D16185">
            <w:pPr>
              <w:pStyle w:val="Textkrper"/>
              <w:rPr>
                <w:noProof/>
              </w:rPr>
            </w:pPr>
          </w:p>
          <w:p w:rsidR="00391BCE" w:rsidRDefault="00443A85" w:rsidP="00D16185">
            <w:pPr>
              <w:pStyle w:val="Textkrper"/>
              <w:rPr>
                <w:noProof/>
              </w:rPr>
            </w:pPr>
            <w:r>
              <w:rPr>
                <w:noProof/>
              </w:rPr>
              <w:t>2.</w:t>
            </w:r>
            <w:r w:rsidR="008E51B8">
              <w:rPr>
                <w:noProof/>
              </w:rPr>
              <w:t xml:space="preserve"> </w:t>
            </w:r>
            <w:r w:rsidR="00391BCE">
              <w:rPr>
                <w:noProof/>
              </w:rPr>
              <w:t xml:space="preserve">Schreiben Sie die markierten Schlüsselworte in die Randspalte. </w:t>
            </w:r>
          </w:p>
          <w:p w:rsidR="00391BCE" w:rsidRDefault="00391BCE" w:rsidP="00D16185">
            <w:pPr>
              <w:pStyle w:val="Textkrper"/>
              <w:rPr>
                <w:noProof/>
              </w:rPr>
            </w:pPr>
            <w:r>
              <w:rPr>
                <w:noProof/>
              </w:rPr>
              <w:t>Bsp: Hygiene</w:t>
            </w:r>
          </w:p>
          <w:p w:rsidR="00391BCE" w:rsidRDefault="00391BCE" w:rsidP="00D16185">
            <w:pPr>
              <w:pStyle w:val="Textkrper"/>
              <w:rPr>
                <w:noProof/>
              </w:rPr>
            </w:pPr>
          </w:p>
          <w:p w:rsidR="00391BCE" w:rsidRDefault="00443A85" w:rsidP="00D16185">
            <w:pPr>
              <w:pStyle w:val="Textkrper"/>
              <w:rPr>
                <w:noProof/>
              </w:rPr>
            </w:pPr>
            <w:r>
              <w:rPr>
                <w:noProof/>
              </w:rPr>
              <w:t>3.</w:t>
            </w:r>
            <w:r w:rsidR="008E51B8">
              <w:rPr>
                <w:noProof/>
              </w:rPr>
              <w:t xml:space="preserve"> </w:t>
            </w:r>
            <w:r w:rsidR="00391BCE">
              <w:rPr>
                <w:noProof/>
              </w:rPr>
              <w:t xml:space="preserve">Ordnen Sie Ihre Schlüsselworte den Themen unter dem Text zu. </w:t>
            </w:r>
          </w:p>
          <w:p w:rsidR="00391BCE" w:rsidRDefault="00391BCE" w:rsidP="00D16185">
            <w:pPr>
              <w:pStyle w:val="Textkrper"/>
              <w:rPr>
                <w:noProof/>
              </w:rPr>
            </w:pPr>
          </w:p>
          <w:p w:rsidR="00391BCE" w:rsidRDefault="00443A85" w:rsidP="00D16185">
            <w:pPr>
              <w:pStyle w:val="Textkrper"/>
              <w:rPr>
                <w:noProof/>
              </w:rPr>
            </w:pPr>
            <w:r>
              <w:rPr>
                <w:noProof/>
              </w:rPr>
              <w:t>4.</w:t>
            </w:r>
            <w:r w:rsidR="008E51B8">
              <w:rPr>
                <w:noProof/>
              </w:rPr>
              <w:t xml:space="preserve"> </w:t>
            </w:r>
            <w:r w:rsidR="00391BCE">
              <w:rPr>
                <w:noProof/>
              </w:rPr>
              <w:t xml:space="preserve">Ordnen Sie </w:t>
            </w:r>
            <w:r w:rsidR="0091591D">
              <w:rPr>
                <w:noProof/>
              </w:rPr>
              <w:t>die Fragen den entsprechenden T</w:t>
            </w:r>
            <w:r w:rsidR="00391BCE">
              <w:rPr>
                <w:noProof/>
              </w:rPr>
              <w:t>h</w:t>
            </w:r>
            <w:r w:rsidR="0091591D">
              <w:rPr>
                <w:noProof/>
              </w:rPr>
              <w:t>e</w:t>
            </w:r>
            <w:r w:rsidR="00391BCE">
              <w:rPr>
                <w:noProof/>
              </w:rPr>
              <w:t xml:space="preserve">men zu und </w:t>
            </w:r>
            <w:r w:rsidR="0091591D">
              <w:rPr>
                <w:noProof/>
              </w:rPr>
              <w:t>schreiben</w:t>
            </w:r>
            <w:r w:rsidR="00391BCE">
              <w:rPr>
                <w:noProof/>
              </w:rPr>
              <w:t xml:space="preserve"> Sie für jedes Thema eine weitere Frage, die Sie interessiert. Bsp. Wie lange dauert eine Salmonelleninfektion?</w:t>
            </w:r>
          </w:p>
          <w:p w:rsidR="00391BCE" w:rsidRPr="00DE4890" w:rsidRDefault="00391BCE" w:rsidP="00D16185">
            <w:pPr>
              <w:pStyle w:val="Textkrper"/>
              <w:rPr>
                <w:noProof/>
              </w:rPr>
            </w:pPr>
          </w:p>
        </w:tc>
      </w:tr>
      <w:tr w:rsidR="00391BCE" w:rsidRPr="00DE4890" w:rsidTr="00D16185">
        <w:trPr>
          <w:trHeight w:val="624"/>
        </w:trPr>
        <w:tc>
          <w:tcPr>
            <w:tcW w:w="1336" w:type="dxa"/>
            <w:vMerge w:val="restart"/>
            <w:shd w:val="clear" w:color="auto" w:fill="auto"/>
            <w:vAlign w:val="center"/>
          </w:tcPr>
          <w:p w:rsidR="00391BCE" w:rsidRDefault="001B1C57" w:rsidP="00D16185">
            <w:pPr>
              <w:pStyle w:val="Textkrpermitte"/>
              <w:rPr>
                <w:noProof/>
              </w:rPr>
            </w:pPr>
            <w:r>
              <w:rPr>
                <w:noProof/>
              </w:rPr>
              <w:drawing>
                <wp:inline distT="0" distB="0" distL="0" distR="0" wp14:anchorId="7197E394" wp14:editId="6B02954E">
                  <wp:extent cx="304800" cy="323215"/>
                  <wp:effectExtent l="0" t="0" r="0" b="635"/>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p w:rsidR="001B1C57" w:rsidRDefault="001B1C57" w:rsidP="00D16185">
            <w:pPr>
              <w:pStyle w:val="Textkrpermitte"/>
              <w:rPr>
                <w:noProof/>
              </w:rPr>
            </w:pPr>
          </w:p>
          <w:p w:rsidR="00391BCE" w:rsidRDefault="001B1C57" w:rsidP="00D16185">
            <w:pPr>
              <w:pStyle w:val="Textkrpermitte"/>
              <w:rPr>
                <w:noProof/>
              </w:rPr>
            </w:pPr>
            <w:r>
              <w:rPr>
                <w:noProof/>
              </w:rPr>
              <w:drawing>
                <wp:inline distT="0" distB="0" distL="0" distR="0" wp14:anchorId="5D26CACB" wp14:editId="343EB885">
                  <wp:extent cx="658495" cy="323215"/>
                  <wp:effectExtent l="0" t="0" r="8255" b="635"/>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p w:rsidR="001B1C57" w:rsidRPr="00FC0F56" w:rsidRDefault="001B1C57" w:rsidP="00D16185">
            <w:pPr>
              <w:pStyle w:val="Textkrpermitte"/>
              <w:rPr>
                <w:noProof/>
              </w:rPr>
            </w:pPr>
          </w:p>
          <w:p w:rsidR="00391BCE" w:rsidRPr="00FC0F56" w:rsidRDefault="001B1C57" w:rsidP="001B1C57">
            <w:pPr>
              <w:pStyle w:val="Textkrpermitte"/>
              <w:rPr>
                <w:noProof/>
              </w:rPr>
            </w:pPr>
            <w:r>
              <w:rPr>
                <w:noProof/>
              </w:rPr>
              <w:drawing>
                <wp:inline distT="0" distB="0" distL="0" distR="0" wp14:anchorId="653999EF" wp14:editId="6DD35AEF">
                  <wp:extent cx="304800" cy="323215"/>
                  <wp:effectExtent l="0" t="0" r="0" b="635"/>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740" w:type="dxa"/>
            <w:vMerge w:val="restart"/>
            <w:shd w:val="clear" w:color="auto" w:fill="auto"/>
            <w:vAlign w:val="center"/>
          </w:tcPr>
          <w:p w:rsidR="001B1C57" w:rsidRDefault="00391BCE" w:rsidP="00B45F97">
            <w:pPr>
              <w:pStyle w:val="Textkrper"/>
              <w:jc w:val="center"/>
            </w:pPr>
            <w:r>
              <w:t>15</w:t>
            </w:r>
          </w:p>
          <w:p w:rsidR="00391BCE" w:rsidRDefault="00391BCE" w:rsidP="00B45F97">
            <w:pPr>
              <w:pStyle w:val="Textkrper"/>
              <w:jc w:val="center"/>
            </w:pPr>
            <w:r>
              <w:t>min</w:t>
            </w:r>
          </w:p>
          <w:p w:rsidR="00391BCE" w:rsidRDefault="00391BCE" w:rsidP="00B45F97">
            <w:pPr>
              <w:pStyle w:val="Textkrper"/>
              <w:jc w:val="center"/>
            </w:pPr>
          </w:p>
        </w:tc>
        <w:tc>
          <w:tcPr>
            <w:tcW w:w="5295" w:type="dxa"/>
            <w:shd w:val="clear" w:color="auto" w:fill="auto"/>
            <w:vAlign w:val="center"/>
          </w:tcPr>
          <w:p w:rsidR="00391BCE" w:rsidRPr="00DE4890" w:rsidRDefault="00443A85" w:rsidP="00D16185">
            <w:pPr>
              <w:pStyle w:val="Textkrper"/>
              <w:rPr>
                <w:noProof/>
              </w:rPr>
            </w:pPr>
            <w:r>
              <w:rPr>
                <w:noProof/>
              </w:rPr>
              <w:t>5.</w:t>
            </w:r>
            <w:r w:rsidR="008E51B8">
              <w:rPr>
                <w:noProof/>
              </w:rPr>
              <w:t xml:space="preserve"> </w:t>
            </w:r>
            <w:r w:rsidR="00391BCE">
              <w:rPr>
                <w:noProof/>
              </w:rPr>
              <w:t>Ergänzen Sie auf der vorgegebenen Mind</w:t>
            </w:r>
            <w:r w:rsidR="0002327B">
              <w:rPr>
                <w:noProof/>
              </w:rPr>
              <w:t>-Map die unter der Mind-M</w:t>
            </w:r>
            <w:r w:rsidR="00391BCE">
              <w:rPr>
                <w:noProof/>
              </w:rPr>
              <w:t xml:space="preserve">ap angegebenen Begriffe. </w:t>
            </w:r>
          </w:p>
          <w:p w:rsidR="00391BCE" w:rsidRDefault="00391BCE" w:rsidP="00D16185">
            <w:pPr>
              <w:pStyle w:val="Textkrper"/>
              <w:rPr>
                <w:noProof/>
              </w:rPr>
            </w:pPr>
          </w:p>
        </w:tc>
      </w:tr>
      <w:tr w:rsidR="00391BCE" w:rsidRPr="00DE4890" w:rsidTr="00D16185">
        <w:trPr>
          <w:trHeight w:val="624"/>
        </w:trPr>
        <w:tc>
          <w:tcPr>
            <w:tcW w:w="1336" w:type="dxa"/>
            <w:vMerge/>
            <w:shd w:val="clear" w:color="auto" w:fill="auto"/>
            <w:vAlign w:val="center"/>
          </w:tcPr>
          <w:p w:rsidR="00391BCE" w:rsidRPr="00FC0F56" w:rsidRDefault="00391BCE" w:rsidP="00D16185">
            <w:pPr>
              <w:pStyle w:val="Textkrpermitte"/>
              <w:rPr>
                <w:noProof/>
              </w:rPr>
            </w:pPr>
          </w:p>
        </w:tc>
        <w:tc>
          <w:tcPr>
            <w:tcW w:w="740" w:type="dxa"/>
            <w:vMerge/>
            <w:shd w:val="clear" w:color="auto" w:fill="auto"/>
            <w:vAlign w:val="center"/>
          </w:tcPr>
          <w:p w:rsidR="00391BCE" w:rsidRDefault="00391BCE" w:rsidP="00D16185">
            <w:pPr>
              <w:pStyle w:val="Textkrper"/>
            </w:pPr>
          </w:p>
        </w:tc>
        <w:tc>
          <w:tcPr>
            <w:tcW w:w="5295" w:type="dxa"/>
            <w:shd w:val="clear" w:color="auto" w:fill="auto"/>
            <w:vAlign w:val="center"/>
          </w:tcPr>
          <w:p w:rsidR="00391BCE" w:rsidRDefault="00443A85" w:rsidP="00D16185">
            <w:pPr>
              <w:pStyle w:val="Textkrper"/>
              <w:rPr>
                <w:noProof/>
              </w:rPr>
            </w:pPr>
            <w:r>
              <w:rPr>
                <w:noProof/>
              </w:rPr>
              <w:t>6.</w:t>
            </w:r>
            <w:r w:rsidR="008E51B8">
              <w:rPr>
                <w:noProof/>
              </w:rPr>
              <w:t xml:space="preserve"> </w:t>
            </w:r>
            <w:r w:rsidR="00391BCE">
              <w:rPr>
                <w:noProof/>
              </w:rPr>
              <w:t xml:space="preserve">Vergleichen Sie Ihr Ergebnis mit einem Mitschüler und ergänzen Sie falls nötig. </w:t>
            </w:r>
          </w:p>
        </w:tc>
      </w:tr>
      <w:tr w:rsidR="00391BCE" w:rsidRPr="00DE4890" w:rsidTr="00D16185">
        <w:trPr>
          <w:trHeight w:val="624"/>
        </w:trPr>
        <w:tc>
          <w:tcPr>
            <w:tcW w:w="1336" w:type="dxa"/>
            <w:vMerge/>
            <w:shd w:val="clear" w:color="auto" w:fill="auto"/>
            <w:vAlign w:val="center"/>
          </w:tcPr>
          <w:p w:rsidR="00391BCE" w:rsidRPr="004A00CF" w:rsidRDefault="00391BCE" w:rsidP="00D16185">
            <w:pPr>
              <w:pStyle w:val="Textkrpermitte"/>
              <w:rPr>
                <w:noProof/>
                <w:sz w:val="24"/>
              </w:rPr>
            </w:pPr>
          </w:p>
        </w:tc>
        <w:tc>
          <w:tcPr>
            <w:tcW w:w="740" w:type="dxa"/>
            <w:vMerge/>
            <w:shd w:val="clear" w:color="auto" w:fill="auto"/>
            <w:vAlign w:val="center"/>
          </w:tcPr>
          <w:p w:rsidR="00391BCE" w:rsidRDefault="00391BCE" w:rsidP="00D16185">
            <w:pPr>
              <w:pStyle w:val="Textkrper"/>
            </w:pPr>
          </w:p>
        </w:tc>
        <w:tc>
          <w:tcPr>
            <w:tcW w:w="5295" w:type="dxa"/>
            <w:shd w:val="clear" w:color="auto" w:fill="auto"/>
            <w:vAlign w:val="center"/>
          </w:tcPr>
          <w:p w:rsidR="00391BCE" w:rsidRDefault="00443A85" w:rsidP="00D16185">
            <w:pPr>
              <w:pStyle w:val="Textkrper"/>
              <w:rPr>
                <w:noProof/>
              </w:rPr>
            </w:pPr>
            <w:r>
              <w:rPr>
                <w:noProof/>
              </w:rPr>
              <w:t>7.</w:t>
            </w:r>
            <w:r w:rsidR="008E51B8">
              <w:rPr>
                <w:noProof/>
              </w:rPr>
              <w:t xml:space="preserve"> </w:t>
            </w:r>
            <w:r w:rsidR="00391BCE">
              <w:rPr>
                <w:noProof/>
              </w:rPr>
              <w:t xml:space="preserve">Vergleichen Sie Ihr Ergebnis mit der ausliegenden Mind-Map. </w:t>
            </w:r>
          </w:p>
        </w:tc>
      </w:tr>
    </w:tbl>
    <w:p w:rsidR="00391BCE" w:rsidRDefault="00391BCE" w:rsidP="00391BCE"/>
    <w:p w:rsidR="00391BCE"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391BCE"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t>Titel</w:t>
            </w:r>
          </w:p>
          <w:p w:rsidR="0059699D" w:rsidRDefault="0059699D" w:rsidP="0059699D">
            <w:pPr>
              <w:pStyle w:val="TabelleKopflinks"/>
            </w:pPr>
            <w:r>
              <w:t>Mikroorganismen</w:t>
            </w:r>
          </w:p>
          <w:p w:rsidR="00A22C41" w:rsidRDefault="00A22C41" w:rsidP="00D16185">
            <w:pPr>
              <w:pStyle w:val="TabelleKopflinks"/>
            </w:pPr>
          </w:p>
        </w:tc>
        <w:tc>
          <w:tcPr>
            <w:tcW w:w="188" w:type="dxa"/>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B51DE9" w:rsidRDefault="00391BCE" w:rsidP="00D16185">
            <w:pPr>
              <w:pStyle w:val="TabelleKopfmitte"/>
              <w:rPr>
                <w:rFonts w:eastAsia="Calibri"/>
              </w:rPr>
            </w:pPr>
            <w:r w:rsidRPr="00D661AD">
              <w:rPr>
                <w:rFonts w:eastAsia="Calibri"/>
              </w:rPr>
              <w:t>EG2.01</w:t>
            </w:r>
            <w:r>
              <w:rPr>
                <w:rFonts w:eastAsia="Calibri"/>
              </w:rPr>
              <w:t>.02.01</w:t>
            </w:r>
          </w:p>
        </w:tc>
      </w:tr>
    </w:tbl>
    <w:p w:rsidR="00391BCE" w:rsidRDefault="00391BCE" w:rsidP="00391BCE"/>
    <w:p w:rsidR="00391BCE" w:rsidRDefault="00391BCE" w:rsidP="00391BCE">
      <w:r>
        <w:t>Die Intergastra ist die wichtigste Fachmesse für Gastronomie. Sie besuchen zur Vorb</w:t>
      </w:r>
      <w:r>
        <w:t>e</w:t>
      </w:r>
      <w:r>
        <w:t>reitung auf ihr Praktikum die Intergastra. An einem Infostand zum Thema Hyg</w:t>
      </w:r>
      <w:r w:rsidR="002663DF">
        <w:t>iene lesen Sie folgende Werbung:</w:t>
      </w:r>
      <w:r>
        <w:t xml:space="preserve"> </w:t>
      </w:r>
    </w:p>
    <w:p w:rsidR="00391BCE" w:rsidRPr="00C03A8F" w:rsidRDefault="00C03A8F" w:rsidP="00391BCE">
      <w:pPr>
        <w:rPr>
          <w:b/>
          <w:bCs/>
          <w:color w:val="000000"/>
        </w:rPr>
      </w:pPr>
      <w:r>
        <w:rPr>
          <w:rStyle w:val="Fett"/>
        </w:rPr>
        <w:t>Werbeplakat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245"/>
        <w:gridCol w:w="2126"/>
      </w:tblGrid>
      <w:tr w:rsidR="00391BCE" w:rsidRPr="00A410C8" w:rsidTr="00D16185">
        <w:tc>
          <w:tcPr>
            <w:tcW w:w="5245" w:type="dxa"/>
            <w:shd w:val="clear" w:color="auto" w:fill="auto"/>
          </w:tcPr>
          <w:p w:rsidR="00391BCE" w:rsidRPr="00C03A8F" w:rsidRDefault="00391BCE" w:rsidP="00D16185">
            <w:pPr>
              <w:pStyle w:val="Textkrper"/>
              <w:rPr>
                <w:rStyle w:val="Unterstrichen"/>
                <w:b/>
                <w:bCs/>
                <w:color w:val="000000"/>
                <w:u w:val="none"/>
              </w:rPr>
            </w:pPr>
            <w:r w:rsidRPr="005E3A34">
              <w:rPr>
                <w:rStyle w:val="Fett"/>
              </w:rPr>
              <w:t>Gute Gastro</w:t>
            </w:r>
            <w:r w:rsidR="00C03A8F">
              <w:rPr>
                <w:rStyle w:val="Fett"/>
              </w:rPr>
              <w:t>nomie heißt gute Hygienepraxis!</w:t>
            </w:r>
          </w:p>
          <w:p w:rsidR="00391BCE" w:rsidRPr="00A410C8" w:rsidRDefault="00391BCE" w:rsidP="00D16185">
            <w:pPr>
              <w:pStyle w:val="Textkrper"/>
            </w:pPr>
            <w:r>
              <w:t xml:space="preserve">Wir bieten Hygieneschulungen für alle Mitarbeiter in der Gastronomie. </w:t>
            </w:r>
            <w:r w:rsidRPr="005E3A34">
              <w:t>Hygiene</w:t>
            </w:r>
            <w:r>
              <w:t xml:space="preserve"> bedeutet Gesundheitsvorsorgen. Gute Kenntnisse zur </w:t>
            </w:r>
            <w:r w:rsidRPr="005E3A34">
              <w:t>persönlichen Hygiene, Betriebs- und Produkthygiene</w:t>
            </w:r>
            <w:r>
              <w:t xml:space="preserve"> sind wichtige Säulen der Hygienepraxis. </w:t>
            </w:r>
            <w:r w:rsidRPr="005E3A34">
              <w:t>Informationen zu Mikroorganismen und ihre Lebensbedi</w:t>
            </w:r>
            <w:r w:rsidRPr="005E3A34">
              <w:t>n</w:t>
            </w:r>
            <w:r w:rsidRPr="005E3A34">
              <w:t>gungen</w:t>
            </w:r>
            <w:r>
              <w:t xml:space="preserve"> helfen den </w:t>
            </w:r>
            <w:r w:rsidRPr="00DC3D17">
              <w:t>Lebensmittelverderb zu verhindern</w:t>
            </w:r>
            <w:r>
              <w:t xml:space="preserve">. Vor allem </w:t>
            </w:r>
            <w:r w:rsidRPr="005E3A34">
              <w:t>Salmonellen</w:t>
            </w:r>
            <w:r>
              <w:t xml:space="preserve"> sind eine große </w:t>
            </w:r>
            <w:r w:rsidRPr="005E3A34">
              <w:t>Gefahr für die Gesun</w:t>
            </w:r>
            <w:r w:rsidRPr="005E3A34">
              <w:t>d</w:t>
            </w:r>
            <w:r w:rsidRPr="005E3A34">
              <w:t>heit</w:t>
            </w:r>
            <w:r>
              <w:t xml:space="preserve"> des Gastes. Aber nicht alle Mikroorganismen sind eine Gefahr für uns! Manche </w:t>
            </w:r>
            <w:r w:rsidRPr="00DC3D17">
              <w:t>Mikroorganismen</w:t>
            </w:r>
            <w:r>
              <w:t xml:space="preserve"> nutzen wir sogar </w:t>
            </w:r>
            <w:r w:rsidRPr="00DC3D17">
              <w:t>bei der Lebensmittelherstellung</w:t>
            </w:r>
            <w:r>
              <w:t xml:space="preserve"> Bsp. Joghurt. Damit die Hygiene auch eingehalten wird</w:t>
            </w:r>
            <w:r w:rsidR="002663DF">
              <w:t>,</w:t>
            </w:r>
            <w:r>
              <w:t xml:space="preserve"> sind regelmäßige Kontro</w:t>
            </w:r>
            <w:r>
              <w:t>l</w:t>
            </w:r>
            <w:r>
              <w:t xml:space="preserve">len in allen Gastronomiebetrieben nötig. Zusätzlich liefert der Gesetzgeber </w:t>
            </w:r>
            <w:r w:rsidRPr="0068461C">
              <w:t>rechtliche Vorschriften</w:t>
            </w:r>
            <w:r>
              <w:t>, um den Gast vor Gesundheitsschäden zu schützen. Die Einhaltung der rech</w:t>
            </w:r>
            <w:r>
              <w:t>t</w:t>
            </w:r>
            <w:r>
              <w:t xml:space="preserve">lichen Vorschriften wird auch regelmäßig von den Behörden kontrolliert. Melden Sie sich zur Hygieneschulung an, ein Muss für jeden Profi. </w:t>
            </w:r>
          </w:p>
        </w:tc>
        <w:tc>
          <w:tcPr>
            <w:tcW w:w="2126" w:type="dxa"/>
          </w:tcPr>
          <w:p w:rsidR="00391BCE" w:rsidRDefault="00DA1DA9" w:rsidP="00D16185">
            <w:pPr>
              <w:pStyle w:val="Textkrper"/>
            </w:pPr>
            <w:r w:rsidRPr="00DA1DA9">
              <w:rPr>
                <w:noProof/>
                <w:sz w:val="24"/>
              </w:rPr>
              <w:drawing>
                <wp:anchor distT="0" distB="0" distL="114300" distR="114300" simplePos="0" relativeHeight="251841536" behindDoc="0" locked="0" layoutInCell="0" allowOverlap="1" wp14:anchorId="1EAA7D46" wp14:editId="0D94994F">
                  <wp:simplePos x="0" y="0"/>
                  <wp:positionH relativeFrom="rightMargin">
                    <wp:posOffset>107950</wp:posOffset>
                  </wp:positionH>
                  <wp:positionV relativeFrom="paragraph">
                    <wp:posOffset>0</wp:posOffset>
                  </wp:positionV>
                  <wp:extent cx="345440" cy="323850"/>
                  <wp:effectExtent l="0" t="0" r="0" b="0"/>
                  <wp:wrapNone/>
                  <wp:docPr id="2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CE" w:rsidRDefault="00391BCE" w:rsidP="00D16185">
            <w:pPr>
              <w:pStyle w:val="Textkrper"/>
            </w:pPr>
          </w:p>
          <w:p w:rsidR="00391BCE" w:rsidRPr="00A410C8" w:rsidRDefault="00391BCE" w:rsidP="00D16185">
            <w:pPr>
              <w:pStyle w:val="Textkrper"/>
            </w:pPr>
            <w:r>
              <w:t>Hygiene</w:t>
            </w:r>
          </w:p>
        </w:tc>
      </w:tr>
    </w:tbl>
    <w:p w:rsidR="00391BCE" w:rsidRDefault="00391BCE" w:rsidP="00391BCE"/>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4111"/>
        <w:gridCol w:w="3260"/>
      </w:tblGrid>
      <w:tr w:rsidR="00391BCE" w:rsidRPr="00367C77" w:rsidTr="00DA1DA9">
        <w:tc>
          <w:tcPr>
            <w:tcW w:w="4111" w:type="dxa"/>
            <w:shd w:val="clear" w:color="auto" w:fill="auto"/>
          </w:tcPr>
          <w:p w:rsidR="00391BCE" w:rsidRPr="00367C77" w:rsidRDefault="00391BCE" w:rsidP="00D16185">
            <w:pPr>
              <w:pStyle w:val="Textkrper"/>
              <w:rPr>
                <w:rStyle w:val="Fett"/>
              </w:rPr>
            </w:pPr>
            <w:r w:rsidRPr="00367C77">
              <w:rPr>
                <w:rStyle w:val="Fett"/>
              </w:rPr>
              <w:t>Themen der Hygieneschulung</w:t>
            </w:r>
          </w:p>
        </w:tc>
        <w:tc>
          <w:tcPr>
            <w:tcW w:w="3260" w:type="dxa"/>
          </w:tcPr>
          <w:p w:rsidR="00391BCE" w:rsidRPr="00367C77" w:rsidRDefault="00391BCE" w:rsidP="00D16185">
            <w:pPr>
              <w:pStyle w:val="Textkrper"/>
              <w:rPr>
                <w:rStyle w:val="Fett"/>
              </w:rPr>
            </w:pPr>
            <w:r w:rsidRPr="00367C77">
              <w:rPr>
                <w:rStyle w:val="Fett"/>
              </w:rPr>
              <w:t>Schlüsselbegriffe aus dem Werb</w:t>
            </w:r>
            <w:r w:rsidRPr="00367C77">
              <w:rPr>
                <w:rStyle w:val="Fett"/>
              </w:rPr>
              <w:t>e</w:t>
            </w:r>
            <w:r w:rsidRPr="00367C77">
              <w:rPr>
                <w:rStyle w:val="Fett"/>
              </w:rPr>
              <w:t>plakat</w:t>
            </w:r>
            <w:r>
              <w:rPr>
                <w:rStyle w:val="Fett"/>
              </w:rPr>
              <w:t>, die darauf hinweisen</w:t>
            </w:r>
          </w:p>
        </w:tc>
      </w:tr>
      <w:tr w:rsidR="00391BCE" w:rsidRPr="00A410C8" w:rsidTr="00DA1DA9">
        <w:tc>
          <w:tcPr>
            <w:tcW w:w="4111" w:type="dxa"/>
            <w:shd w:val="clear" w:color="auto" w:fill="auto"/>
          </w:tcPr>
          <w:p w:rsidR="00391BCE" w:rsidRPr="00A410C8" w:rsidRDefault="00391BCE" w:rsidP="00D16185">
            <w:pPr>
              <w:pStyle w:val="Textkrper"/>
            </w:pPr>
            <w:r>
              <w:t>Die Fachsprache der Hygiene</w:t>
            </w:r>
          </w:p>
        </w:tc>
        <w:tc>
          <w:tcPr>
            <w:tcW w:w="3260" w:type="dxa"/>
          </w:tcPr>
          <w:p w:rsidR="00391BCE" w:rsidRPr="00A410C8" w:rsidRDefault="00391BCE" w:rsidP="00D16185">
            <w:pPr>
              <w:pStyle w:val="Textkrper"/>
            </w:pPr>
            <w:r>
              <w:t>Hygiene</w:t>
            </w:r>
          </w:p>
        </w:tc>
      </w:tr>
      <w:tr w:rsidR="00391BCE" w:rsidRPr="00A410C8" w:rsidTr="00DA1DA9">
        <w:tc>
          <w:tcPr>
            <w:tcW w:w="4111" w:type="dxa"/>
            <w:shd w:val="clear" w:color="auto" w:fill="auto"/>
          </w:tcPr>
          <w:p w:rsidR="00391BCE" w:rsidRPr="00A410C8" w:rsidRDefault="00391BCE" w:rsidP="00D16185">
            <w:pPr>
              <w:pStyle w:val="Textkrper"/>
            </w:pPr>
            <w:r>
              <w:t>Die drei Säulen der Hygiene</w:t>
            </w:r>
          </w:p>
        </w:tc>
        <w:tc>
          <w:tcPr>
            <w:tcW w:w="3260" w:type="dxa"/>
          </w:tcPr>
          <w:p w:rsidR="00391BCE" w:rsidRPr="00A410C8" w:rsidRDefault="00391BCE" w:rsidP="00D16185">
            <w:pPr>
              <w:pStyle w:val="Textkrper"/>
            </w:pPr>
          </w:p>
        </w:tc>
      </w:tr>
      <w:tr w:rsidR="00391BCE" w:rsidRPr="00A410C8" w:rsidTr="00DA1DA9">
        <w:tc>
          <w:tcPr>
            <w:tcW w:w="4111" w:type="dxa"/>
            <w:shd w:val="clear" w:color="auto" w:fill="auto"/>
          </w:tcPr>
          <w:p w:rsidR="00391BCE" w:rsidRPr="00A410C8" w:rsidRDefault="00391BCE" w:rsidP="00D16185">
            <w:pPr>
              <w:pStyle w:val="Textkrper"/>
            </w:pPr>
            <w:r>
              <w:t>Mikroorganismen, die unsichtbaren Lebew</w:t>
            </w:r>
            <w:r>
              <w:t>e</w:t>
            </w:r>
            <w:r w:rsidR="002663DF">
              <w:t>sen in den Lebensmitteln</w:t>
            </w:r>
          </w:p>
        </w:tc>
        <w:tc>
          <w:tcPr>
            <w:tcW w:w="3260" w:type="dxa"/>
          </w:tcPr>
          <w:p w:rsidR="00391BCE" w:rsidRPr="00A410C8" w:rsidRDefault="00391BCE" w:rsidP="00D16185">
            <w:pPr>
              <w:pStyle w:val="Textkrper"/>
            </w:pPr>
          </w:p>
        </w:tc>
      </w:tr>
      <w:tr w:rsidR="00391BCE" w:rsidRPr="00A410C8" w:rsidTr="00DA1DA9">
        <w:tc>
          <w:tcPr>
            <w:tcW w:w="4111" w:type="dxa"/>
            <w:shd w:val="clear" w:color="auto" w:fill="auto"/>
          </w:tcPr>
          <w:p w:rsidR="00391BCE" w:rsidRPr="00A410C8" w:rsidRDefault="00391BCE" w:rsidP="00D16185">
            <w:pPr>
              <w:pStyle w:val="Textkrper"/>
            </w:pPr>
            <w:r>
              <w:t>Konservierungsmethoden – schützen die L</w:t>
            </w:r>
            <w:r>
              <w:t>e</w:t>
            </w:r>
            <w:r w:rsidR="00267BE1">
              <w:t>bensmittel vor dem V</w:t>
            </w:r>
            <w:r>
              <w:t>erderben.</w:t>
            </w:r>
          </w:p>
        </w:tc>
        <w:tc>
          <w:tcPr>
            <w:tcW w:w="3260" w:type="dxa"/>
          </w:tcPr>
          <w:p w:rsidR="00391BCE" w:rsidRPr="00A410C8" w:rsidRDefault="00391BCE" w:rsidP="00D16185">
            <w:pPr>
              <w:pStyle w:val="Textkrper"/>
            </w:pPr>
          </w:p>
        </w:tc>
      </w:tr>
      <w:tr w:rsidR="00391BCE" w:rsidRPr="00A410C8" w:rsidTr="00DA1DA9">
        <w:tc>
          <w:tcPr>
            <w:tcW w:w="4111" w:type="dxa"/>
            <w:shd w:val="clear" w:color="auto" w:fill="auto"/>
          </w:tcPr>
          <w:p w:rsidR="00391BCE" w:rsidRPr="00A410C8" w:rsidRDefault="00391BCE" w:rsidP="00D16185">
            <w:pPr>
              <w:pStyle w:val="Textkrper"/>
            </w:pPr>
            <w:r>
              <w:t>Mikroorganismen eine g</w:t>
            </w:r>
            <w:r w:rsidR="002663DF">
              <w:t>roße Gefahr für die Gesundheit</w:t>
            </w:r>
          </w:p>
        </w:tc>
        <w:tc>
          <w:tcPr>
            <w:tcW w:w="3260" w:type="dxa"/>
          </w:tcPr>
          <w:p w:rsidR="00391BCE" w:rsidRPr="00A410C8" w:rsidRDefault="00391BCE" w:rsidP="00D16185">
            <w:pPr>
              <w:pStyle w:val="Textkrper"/>
            </w:pPr>
          </w:p>
        </w:tc>
      </w:tr>
      <w:tr w:rsidR="00391BCE" w:rsidRPr="00A410C8" w:rsidTr="00DA1DA9">
        <w:tc>
          <w:tcPr>
            <w:tcW w:w="4111" w:type="dxa"/>
            <w:shd w:val="clear" w:color="auto" w:fill="auto"/>
          </w:tcPr>
          <w:p w:rsidR="00391BCE" w:rsidRPr="00A410C8" w:rsidRDefault="00391BCE" w:rsidP="00D16185">
            <w:pPr>
              <w:pStyle w:val="Textkrper"/>
            </w:pPr>
            <w:r>
              <w:t xml:space="preserve">Erwünschte Mikroorganismen </w:t>
            </w:r>
          </w:p>
        </w:tc>
        <w:tc>
          <w:tcPr>
            <w:tcW w:w="3260" w:type="dxa"/>
          </w:tcPr>
          <w:p w:rsidR="00391BCE" w:rsidRPr="00A410C8" w:rsidRDefault="00391BCE" w:rsidP="00D16185">
            <w:pPr>
              <w:pStyle w:val="Textkrper"/>
            </w:pPr>
          </w:p>
        </w:tc>
      </w:tr>
      <w:tr w:rsidR="00391BCE" w:rsidRPr="00A410C8" w:rsidTr="00DA1DA9">
        <w:tc>
          <w:tcPr>
            <w:tcW w:w="4111" w:type="dxa"/>
            <w:shd w:val="clear" w:color="auto" w:fill="auto"/>
          </w:tcPr>
          <w:p w:rsidR="00391BCE" w:rsidRPr="00A410C8" w:rsidRDefault="00391BCE" w:rsidP="00D16185">
            <w:pPr>
              <w:pStyle w:val="Textkrper"/>
            </w:pPr>
            <w:r>
              <w:t>Das Lebensmittelrecht – Gesetze, die eing</w:t>
            </w:r>
            <w:r>
              <w:t>e</w:t>
            </w:r>
            <w:r w:rsidR="002663DF">
              <w:t>halten werden müssen</w:t>
            </w:r>
          </w:p>
        </w:tc>
        <w:tc>
          <w:tcPr>
            <w:tcW w:w="3260" w:type="dxa"/>
          </w:tcPr>
          <w:p w:rsidR="00391BCE" w:rsidRPr="00A410C8" w:rsidRDefault="00391BCE" w:rsidP="00D16185">
            <w:pPr>
              <w:pStyle w:val="Textkrper"/>
            </w:pPr>
          </w:p>
        </w:tc>
      </w:tr>
    </w:tbl>
    <w:p w:rsidR="00391BCE" w:rsidRDefault="00391BCE" w:rsidP="00391BCE"/>
    <w:p w:rsidR="00391BCE" w:rsidRPr="00F11C8A" w:rsidRDefault="00391BCE" w:rsidP="00391BCE">
      <w:pPr>
        <w:rPr>
          <w:rStyle w:val="Fett"/>
        </w:rPr>
      </w:pPr>
      <w:r w:rsidRPr="00F11C8A">
        <w:rPr>
          <w:rStyle w:val="Fett"/>
        </w:rPr>
        <w:t xml:space="preserve">Fragen, die bei der Hygieneschulung beantwortet werden: </w:t>
      </w:r>
    </w:p>
    <w:p w:rsidR="00391BCE" w:rsidRDefault="00391BCE" w:rsidP="00133D3C">
      <w:pPr>
        <w:pStyle w:val="Listenabsatz"/>
        <w:numPr>
          <w:ilvl w:val="0"/>
          <w:numId w:val="20"/>
        </w:numPr>
      </w:pPr>
      <w:r>
        <w:t>Was ist Hygiene?</w:t>
      </w:r>
    </w:p>
    <w:p w:rsidR="00391BCE" w:rsidRDefault="00391BCE" w:rsidP="00133D3C">
      <w:pPr>
        <w:pStyle w:val="Listenabsatz"/>
        <w:numPr>
          <w:ilvl w:val="0"/>
          <w:numId w:val="20"/>
        </w:numPr>
      </w:pPr>
      <w:r>
        <w:t>Wie kann ich die Lebensmittel vor dem Verderben schützen?</w:t>
      </w:r>
    </w:p>
    <w:p w:rsidR="00391BCE" w:rsidRDefault="00391BCE" w:rsidP="00133D3C">
      <w:pPr>
        <w:pStyle w:val="Listenabsatz"/>
        <w:numPr>
          <w:ilvl w:val="0"/>
          <w:numId w:val="20"/>
        </w:numPr>
      </w:pPr>
      <w:r>
        <w:t>Welche Krankheitszeichen gibt es bei einer Salmonelleninfektion?</w:t>
      </w:r>
    </w:p>
    <w:p w:rsidR="00391BCE" w:rsidRDefault="00391BCE" w:rsidP="00133D3C">
      <w:pPr>
        <w:pStyle w:val="Listenabsatz"/>
        <w:numPr>
          <w:ilvl w:val="0"/>
          <w:numId w:val="20"/>
        </w:numPr>
      </w:pPr>
      <w:r>
        <w:t>Was brauchen Mikroorganismen, damit sie sich gut vermehren?</w:t>
      </w:r>
    </w:p>
    <w:p w:rsidR="00391BCE" w:rsidRDefault="00391BCE" w:rsidP="00133D3C">
      <w:pPr>
        <w:pStyle w:val="Listenabsatz"/>
        <w:numPr>
          <w:ilvl w:val="0"/>
          <w:numId w:val="20"/>
        </w:numPr>
      </w:pPr>
      <w:r>
        <w:t>Wie setze ich die Hygienevorschriften beim Arbeiten mit Lebensmittel</w:t>
      </w:r>
      <w:r w:rsidR="002663DF">
        <w:t>n</w:t>
      </w:r>
      <w:r>
        <w:t xml:space="preserve"> um?</w:t>
      </w:r>
    </w:p>
    <w:p w:rsidR="00391BCE" w:rsidRDefault="00391BCE" w:rsidP="00133D3C">
      <w:pPr>
        <w:pStyle w:val="Listenabsatz"/>
        <w:numPr>
          <w:ilvl w:val="0"/>
          <w:numId w:val="20"/>
        </w:numPr>
      </w:pPr>
      <w:r>
        <w:t>Woran erkenne ich ein verdorbenes Lebensmittel?</w:t>
      </w:r>
    </w:p>
    <w:p w:rsidR="00391BCE" w:rsidRDefault="00391BCE" w:rsidP="00133D3C">
      <w:pPr>
        <w:pStyle w:val="Listenabsatz"/>
        <w:numPr>
          <w:ilvl w:val="0"/>
          <w:numId w:val="20"/>
        </w:numPr>
      </w:pPr>
      <w:r>
        <w:t>Welche Lebensmittel werden mit Hilfe von Mikroorganismen hergestellt?</w:t>
      </w:r>
    </w:p>
    <w:p w:rsidR="00391BCE" w:rsidRDefault="00391BCE" w:rsidP="00133D3C">
      <w:pPr>
        <w:pStyle w:val="Listenabsatz"/>
        <w:numPr>
          <w:ilvl w:val="0"/>
          <w:numId w:val="20"/>
        </w:numPr>
      </w:pPr>
      <w:r>
        <w:t>Wie kann ich Mikroorganismen überlisten?</w:t>
      </w:r>
    </w:p>
    <w:p w:rsidR="00391BCE" w:rsidRDefault="00391BCE" w:rsidP="00133D3C">
      <w:pPr>
        <w:pStyle w:val="Listenabsatz"/>
        <w:numPr>
          <w:ilvl w:val="0"/>
          <w:numId w:val="20"/>
        </w:numPr>
      </w:pPr>
      <w:r>
        <w:t>Welche Hygienegesetze gelten in der Gastronomie?</w:t>
      </w:r>
    </w:p>
    <w:p w:rsidR="00FB7E3D" w:rsidRDefault="00391BCE" w:rsidP="00133D3C">
      <w:pPr>
        <w:pStyle w:val="Listenabsatz"/>
        <w:numPr>
          <w:ilvl w:val="0"/>
          <w:numId w:val="20"/>
        </w:numPr>
      </w:pPr>
      <w:r>
        <w:t>Wie sieht ein hygienischer Arbeitsplatz aus?</w:t>
      </w:r>
      <w:r w:rsidR="00DA1DA9">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FB7E3D" w:rsidRPr="00B51DE9" w:rsidTr="00497369">
        <w:trPr>
          <w:trHeight w:val="523"/>
        </w:trPr>
        <w:tc>
          <w:tcPr>
            <w:tcW w:w="3119" w:type="dxa"/>
            <w:tcBorders>
              <w:left w:val="single" w:sz="4" w:space="0" w:color="auto"/>
              <w:bottom w:val="single" w:sz="4" w:space="0" w:color="auto"/>
              <w:right w:val="single" w:sz="4" w:space="0" w:color="auto"/>
            </w:tcBorders>
            <w:shd w:val="clear" w:color="auto" w:fill="D9D9D9"/>
            <w:hideMark/>
          </w:tcPr>
          <w:p w:rsidR="00FB7E3D" w:rsidRDefault="00FB7E3D" w:rsidP="00FB7E3D">
            <w:pPr>
              <w:pStyle w:val="Tabelle6pt"/>
              <w:rPr>
                <w:color w:val="000000"/>
              </w:rPr>
            </w:pPr>
            <w:r>
              <w:lastRenderedPageBreak/>
              <w:br w:type="page"/>
              <w:t>Lernfeld</w:t>
            </w:r>
          </w:p>
          <w:p w:rsidR="00FB7E3D" w:rsidRDefault="00FB7E3D" w:rsidP="00FB7E3D">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FB7E3D" w:rsidRDefault="00FB7E3D" w:rsidP="00497369">
            <w:pPr>
              <w:pStyle w:val="Tabelle6pt"/>
              <w:rPr>
                <w:color w:val="000000"/>
              </w:rPr>
            </w:pPr>
            <w:r>
              <w:t>Titel</w:t>
            </w:r>
          </w:p>
          <w:p w:rsidR="00FB7E3D" w:rsidRDefault="00FB7E3D" w:rsidP="00497369">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FB7E3D" w:rsidRPr="004B658C" w:rsidRDefault="00FB7E3D" w:rsidP="00497369"/>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B7E3D" w:rsidRDefault="00FB7E3D" w:rsidP="00497369">
            <w:pPr>
              <w:pStyle w:val="TabelleKopfmitte"/>
              <w:rPr>
                <w:sz w:val="18"/>
              </w:rPr>
            </w:pPr>
            <w:r w:rsidRPr="00D661AD">
              <w:rPr>
                <w:sz w:val="18"/>
              </w:rPr>
              <w:t xml:space="preserve">Ernährung und </w:t>
            </w:r>
          </w:p>
          <w:p w:rsidR="00FB7E3D" w:rsidRPr="00D661AD" w:rsidRDefault="00FB7E3D" w:rsidP="00497369">
            <w:pPr>
              <w:pStyle w:val="TabelleKopfmitte"/>
              <w:rPr>
                <w:sz w:val="18"/>
              </w:rPr>
            </w:pPr>
            <w:r>
              <w:rPr>
                <w:sz w:val="18"/>
              </w:rPr>
              <w:t>Gastro</w:t>
            </w:r>
            <w:r w:rsidRPr="00D661AD">
              <w:rPr>
                <w:sz w:val="18"/>
              </w:rPr>
              <w:t>nomie</w:t>
            </w:r>
          </w:p>
          <w:p w:rsidR="00FB7E3D" w:rsidRPr="00B51DE9" w:rsidRDefault="00FB7E3D" w:rsidP="00497369">
            <w:pPr>
              <w:pStyle w:val="TabelleKopfmitte"/>
              <w:rPr>
                <w:rFonts w:eastAsia="Calibri"/>
              </w:rPr>
            </w:pPr>
            <w:r w:rsidRPr="00D661AD">
              <w:rPr>
                <w:rFonts w:eastAsia="Calibri"/>
              </w:rPr>
              <w:t>EG2.01</w:t>
            </w:r>
            <w:r>
              <w:rPr>
                <w:rFonts w:eastAsia="Calibri"/>
              </w:rPr>
              <w:t>.02.01</w:t>
            </w:r>
          </w:p>
        </w:tc>
      </w:tr>
    </w:tbl>
    <w:p w:rsidR="00FB7E3D" w:rsidRDefault="00CE3CCB" w:rsidP="00FB7E3D">
      <w:pPr>
        <w:spacing w:line="240" w:lineRule="exact"/>
      </w:pPr>
      <w:r>
        <w:rPr>
          <w:noProof/>
          <w:sz w:val="24"/>
          <w:lang w:eastAsia="de-DE"/>
        </w:rPr>
        <w:drawing>
          <wp:anchor distT="0" distB="0" distL="114300" distR="114300" simplePos="0" relativeHeight="252522496" behindDoc="0" locked="0" layoutInCell="0" allowOverlap="1" wp14:anchorId="26AA53BB" wp14:editId="6F5AE8CC">
            <wp:simplePos x="0" y="0"/>
            <wp:positionH relativeFrom="rightMargin">
              <wp:posOffset>1099185</wp:posOffset>
            </wp:positionH>
            <wp:positionV relativeFrom="paragraph">
              <wp:posOffset>20955</wp:posOffset>
            </wp:positionV>
            <wp:extent cx="345440" cy="323850"/>
            <wp:effectExtent l="0" t="0" r="0" b="0"/>
            <wp:wrapNone/>
            <wp:docPr id="30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7BD" w:rsidRDefault="00A74194" w:rsidP="00FB7E3D">
      <w:pPr>
        <w:spacing w:line="240" w:lineRule="exact"/>
      </w:pPr>
      <w:r>
        <w:rPr>
          <w:noProof/>
          <w:lang w:eastAsia="de-DE"/>
        </w:rPr>
        <w:drawing>
          <wp:anchor distT="0" distB="0" distL="114300" distR="114300" simplePos="0" relativeHeight="252532736" behindDoc="0" locked="0" layoutInCell="1" allowOverlap="1" wp14:anchorId="0DA1DF56" wp14:editId="16019813">
            <wp:simplePos x="0" y="0"/>
            <wp:positionH relativeFrom="margin">
              <wp:posOffset>-15875</wp:posOffset>
            </wp:positionH>
            <wp:positionV relativeFrom="margin">
              <wp:posOffset>800100</wp:posOffset>
            </wp:positionV>
            <wp:extent cx="6119495" cy="6494145"/>
            <wp:effectExtent l="0" t="0" r="0" b="1905"/>
            <wp:wrapSquare wrapText="bothSides"/>
            <wp:docPr id="1530" name="Grafik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9495" cy="6494145"/>
                    </a:xfrm>
                    <a:prstGeom prst="rect">
                      <a:avLst/>
                    </a:prstGeom>
                    <a:noFill/>
                  </pic:spPr>
                </pic:pic>
              </a:graphicData>
            </a:graphic>
            <wp14:sizeRelH relativeFrom="margin">
              <wp14:pctWidth>0</wp14:pctWidth>
            </wp14:sizeRelH>
            <wp14:sizeRelV relativeFrom="margin">
              <wp14:pctHeight>0</wp14:pctHeight>
            </wp14:sizeRelV>
          </wp:anchor>
        </w:drawing>
      </w:r>
    </w:p>
    <w:p w:rsidR="00A74194" w:rsidRPr="00916714" w:rsidRDefault="00A74194" w:rsidP="00A74194">
      <w:pPr>
        <w:pStyle w:val="berschrift3"/>
      </w:pPr>
      <w:r>
        <w:t>Begriffe:</w:t>
      </w:r>
    </w:p>
    <w:tbl>
      <w:tblPr>
        <w:tblStyle w:val="Tabellenraster19"/>
        <w:tblW w:w="9747" w:type="dxa"/>
        <w:tblLook w:val="04A0" w:firstRow="1" w:lastRow="0" w:firstColumn="1" w:lastColumn="0" w:noHBand="0" w:noVBand="1"/>
      </w:tblPr>
      <w:tblGrid>
        <w:gridCol w:w="3249"/>
        <w:gridCol w:w="3249"/>
        <w:gridCol w:w="3249"/>
      </w:tblGrid>
      <w:tr w:rsidR="002D0CD6" w:rsidRPr="00B13B15" w:rsidTr="002C6DD4">
        <w:tc>
          <w:tcPr>
            <w:tcW w:w="3249" w:type="dxa"/>
          </w:tcPr>
          <w:p w:rsidR="002D0CD6" w:rsidRPr="000A4643" w:rsidRDefault="002D0CD6" w:rsidP="002D0CD6">
            <w:pPr>
              <w:spacing w:before="120" w:after="120"/>
              <w:jc w:val="center"/>
              <w:rPr>
                <w:rFonts w:ascii="Source Sans Pro" w:hAnsi="Source Sans Pro"/>
              </w:rPr>
            </w:pPr>
            <w:r w:rsidRPr="000A4643">
              <w:rPr>
                <w:rFonts w:ascii="Source Sans Pro" w:hAnsi="Source Sans Pro"/>
              </w:rPr>
              <w:t>Hygienepraxis</w:t>
            </w:r>
          </w:p>
        </w:tc>
        <w:tc>
          <w:tcPr>
            <w:tcW w:w="3249" w:type="dxa"/>
          </w:tcPr>
          <w:p w:rsidR="002D0CD6" w:rsidRPr="000A4643" w:rsidRDefault="002D0CD6" w:rsidP="002D0CD6">
            <w:pPr>
              <w:spacing w:before="120" w:after="120"/>
              <w:jc w:val="center"/>
              <w:rPr>
                <w:rFonts w:ascii="Source Sans Pro" w:hAnsi="Source Sans Pro"/>
              </w:rPr>
            </w:pPr>
            <w:r w:rsidRPr="000A4643">
              <w:rPr>
                <w:rFonts w:ascii="Source Sans Pro" w:hAnsi="Source Sans Pro"/>
              </w:rPr>
              <w:t>Rechtliche Vorschriften</w:t>
            </w:r>
          </w:p>
        </w:tc>
        <w:tc>
          <w:tcPr>
            <w:tcW w:w="3249" w:type="dxa"/>
          </w:tcPr>
          <w:p w:rsidR="002D0CD6" w:rsidRPr="000A4643" w:rsidRDefault="002D0CD6" w:rsidP="002D0CD6">
            <w:pPr>
              <w:spacing w:before="120" w:after="120"/>
              <w:jc w:val="center"/>
              <w:rPr>
                <w:rFonts w:ascii="Source Sans Pro" w:hAnsi="Source Sans Pro"/>
              </w:rPr>
            </w:pPr>
            <w:r w:rsidRPr="000A4643">
              <w:rPr>
                <w:rFonts w:ascii="Source Sans Pro" w:hAnsi="Source Sans Pro"/>
              </w:rPr>
              <w:t>Gefahren für den Menschen</w:t>
            </w:r>
          </w:p>
        </w:tc>
      </w:tr>
      <w:tr w:rsidR="002D0CD6" w:rsidRPr="00B13B15" w:rsidTr="002C6DD4">
        <w:tc>
          <w:tcPr>
            <w:tcW w:w="3249" w:type="dxa"/>
          </w:tcPr>
          <w:p w:rsidR="002D0CD6" w:rsidRPr="000A4643" w:rsidRDefault="002D0CD6" w:rsidP="002D0CD6">
            <w:pPr>
              <w:spacing w:before="120" w:after="120"/>
              <w:jc w:val="center"/>
              <w:rPr>
                <w:rFonts w:ascii="Source Sans Pro" w:hAnsi="Source Sans Pro"/>
              </w:rPr>
            </w:pPr>
            <w:r w:rsidRPr="000A4643">
              <w:rPr>
                <w:rFonts w:ascii="Source Sans Pro" w:hAnsi="Source Sans Pro"/>
              </w:rPr>
              <w:t>Mikroorganismen helfen bei der Lebensmittelherstellung</w:t>
            </w:r>
          </w:p>
        </w:tc>
        <w:tc>
          <w:tcPr>
            <w:tcW w:w="3249" w:type="dxa"/>
          </w:tcPr>
          <w:p w:rsidR="002D0CD6" w:rsidRPr="000A4643" w:rsidRDefault="002D0CD6" w:rsidP="000A4643">
            <w:pPr>
              <w:spacing w:before="120" w:after="120"/>
              <w:jc w:val="center"/>
              <w:rPr>
                <w:rFonts w:ascii="Source Sans Pro" w:hAnsi="Source Sans Pro"/>
              </w:rPr>
            </w:pPr>
            <w:r w:rsidRPr="000A4643">
              <w:rPr>
                <w:rFonts w:ascii="Source Sans Pro" w:hAnsi="Source Sans Pro"/>
              </w:rPr>
              <w:t xml:space="preserve">Steckbrief der </w:t>
            </w:r>
            <w:r w:rsidR="000A4643" w:rsidRPr="000A4643">
              <w:rPr>
                <w:rFonts w:ascii="Source Sans Pro" w:hAnsi="Source Sans Pro"/>
              </w:rPr>
              <w:br/>
            </w:r>
            <w:r w:rsidRPr="000A4643">
              <w:rPr>
                <w:rFonts w:ascii="Source Sans Pro" w:hAnsi="Source Sans Pro"/>
              </w:rPr>
              <w:t>Mikroorganismen</w:t>
            </w:r>
          </w:p>
        </w:tc>
        <w:tc>
          <w:tcPr>
            <w:tcW w:w="3249" w:type="dxa"/>
          </w:tcPr>
          <w:p w:rsidR="002D0CD6" w:rsidRPr="000A4643" w:rsidRDefault="002D0CD6" w:rsidP="002D0CD6">
            <w:pPr>
              <w:spacing w:before="120" w:after="120"/>
              <w:jc w:val="center"/>
              <w:rPr>
                <w:rFonts w:ascii="Source Sans Pro" w:hAnsi="Source Sans Pro"/>
              </w:rPr>
            </w:pPr>
            <w:r w:rsidRPr="000A4643">
              <w:rPr>
                <w:rFonts w:ascii="Source Sans Pro" w:hAnsi="Source Sans Pro"/>
              </w:rPr>
              <w:t>Personalhygiene</w:t>
            </w:r>
          </w:p>
        </w:tc>
      </w:tr>
    </w:tbl>
    <w:p w:rsidR="00DA1DA9" w:rsidRDefault="00FB7E3D" w:rsidP="00FB7E3D">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391BCE"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A22C41" w:rsidRDefault="00A22C41" w:rsidP="00A22C41">
            <w:pPr>
              <w:pStyle w:val="Tabelle6pt"/>
              <w:rPr>
                <w:color w:val="000000"/>
              </w:rPr>
            </w:pPr>
            <w:r>
              <w:t>Titel</w:t>
            </w:r>
          </w:p>
          <w:p w:rsidR="0059699D" w:rsidRDefault="0059699D" w:rsidP="0059699D">
            <w:pPr>
              <w:pStyle w:val="TabelleKopflinks"/>
            </w:pPr>
            <w:r>
              <w:t>Mikroorganismen</w:t>
            </w:r>
          </w:p>
          <w:p w:rsidR="00391BCE" w:rsidRDefault="00391BCE" w:rsidP="00A22C41">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B51DE9" w:rsidRDefault="00391BCE" w:rsidP="00D16185">
            <w:pPr>
              <w:pStyle w:val="TabelleKopfmitte"/>
              <w:rPr>
                <w:rFonts w:eastAsia="Calibri"/>
              </w:rPr>
            </w:pPr>
            <w:r w:rsidRPr="00D661AD">
              <w:rPr>
                <w:rFonts w:eastAsia="Calibri"/>
              </w:rPr>
              <w:t>EG2.01</w:t>
            </w:r>
            <w:r>
              <w:rPr>
                <w:rFonts w:eastAsia="Calibri"/>
              </w:rPr>
              <w:t>.02.01</w:t>
            </w:r>
          </w:p>
        </w:tc>
      </w:tr>
      <w:tr w:rsidR="00391BCE" w:rsidRPr="00B51DE9" w:rsidTr="00D16185">
        <w:tc>
          <w:tcPr>
            <w:tcW w:w="7348" w:type="dxa"/>
            <w:gridSpan w:val="3"/>
            <w:tcBorders>
              <w:left w:val="single" w:sz="4" w:space="0" w:color="auto"/>
              <w:bottom w:val="single" w:sz="4" w:space="0" w:color="auto"/>
              <w:right w:val="single" w:sz="4" w:space="0" w:color="auto"/>
            </w:tcBorders>
            <w:hideMark/>
          </w:tcPr>
          <w:p w:rsidR="00391BCE" w:rsidRPr="004B658C" w:rsidRDefault="00391BCE" w:rsidP="00D16185">
            <w:pPr>
              <w:pStyle w:val="Tabelle6pt"/>
            </w:pPr>
            <w:r>
              <w:t>Kompetenzbereiche:</w:t>
            </w:r>
          </w:p>
          <w:p w:rsidR="00391BCE" w:rsidRDefault="00391BCE" w:rsidP="00D16185">
            <w:pPr>
              <w:pStyle w:val="Kopf8ptafz"/>
            </w:pPr>
            <w:r>
              <w:t>Ich kann die Grundlagen der Hygiene und lebensmittelrechtliche Vorschriften anwenden.</w:t>
            </w:r>
          </w:p>
          <w:p w:rsidR="00391BCE" w:rsidRDefault="00391BCE" w:rsidP="00D16185">
            <w:pPr>
              <w:pStyle w:val="Kopf8ptafz"/>
            </w:pPr>
            <w:r>
              <w:t>Ich kann die Qualität von Lebensmitteln durch geeignete Maßnahmen erhalten.</w:t>
            </w:r>
          </w:p>
          <w:p w:rsidR="00391BCE" w:rsidRDefault="00391BCE"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391BCE" w:rsidRDefault="00391BCE"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91BCE" w:rsidRPr="00B51DE9" w:rsidTr="00D16185">
              <w:trPr>
                <w:trHeight w:val="284"/>
              </w:trPr>
              <w:tc>
                <w:tcPr>
                  <w:tcW w:w="2090" w:type="dxa"/>
                  <w:shd w:val="clear" w:color="auto" w:fill="auto"/>
                </w:tcPr>
                <w:p w:rsidR="00391BCE" w:rsidRPr="00B51DE9" w:rsidRDefault="00391BCE" w:rsidP="00D16185">
                  <w:pPr>
                    <w:pStyle w:val="Textkrpermitte"/>
                  </w:pPr>
                  <w:r w:rsidRPr="00B51DE9">
                    <w:t>LernPROJEKT</w:t>
                  </w:r>
                </w:p>
              </w:tc>
            </w:tr>
            <w:tr w:rsidR="00391BCE" w:rsidRPr="00B51DE9" w:rsidTr="00D16185">
              <w:trPr>
                <w:trHeight w:val="284"/>
              </w:trPr>
              <w:tc>
                <w:tcPr>
                  <w:tcW w:w="2090" w:type="dxa"/>
                  <w:tcBorders>
                    <w:bottom w:val="single" w:sz="4" w:space="0" w:color="auto"/>
                  </w:tcBorders>
                  <w:shd w:val="clear" w:color="auto" w:fill="D9D9D9" w:themeFill="background1" w:themeFillShade="D9"/>
                </w:tcPr>
                <w:p w:rsidR="00391BCE" w:rsidRPr="00B51DE9" w:rsidRDefault="00391BCE" w:rsidP="00D16185">
                  <w:pPr>
                    <w:pStyle w:val="TabelleKopfmitte"/>
                  </w:pPr>
                  <w:r w:rsidRPr="00B51DE9">
                    <w:t>LernTHEMA</w:t>
                  </w:r>
                </w:p>
              </w:tc>
            </w:tr>
            <w:tr w:rsidR="00391BCE" w:rsidRPr="00B51DE9" w:rsidTr="00D16185">
              <w:trPr>
                <w:trHeight w:val="284"/>
              </w:trPr>
              <w:tc>
                <w:tcPr>
                  <w:tcW w:w="2090" w:type="dxa"/>
                  <w:tcBorders>
                    <w:bottom w:val="nil"/>
                  </w:tcBorders>
                </w:tcPr>
                <w:p w:rsidR="00391BCE" w:rsidRPr="00B51DE9" w:rsidRDefault="00391BCE" w:rsidP="00D16185">
                  <w:pPr>
                    <w:pStyle w:val="Textkrpermitte"/>
                  </w:pPr>
                  <w:r w:rsidRPr="00B51DE9">
                    <w:t>LernSCHRITT</w:t>
                  </w:r>
                </w:p>
              </w:tc>
            </w:tr>
          </w:tbl>
          <w:p w:rsidR="00391BCE" w:rsidRPr="00B51DE9" w:rsidRDefault="00391BCE" w:rsidP="00D16185"/>
        </w:tc>
      </w:tr>
      <w:tr w:rsidR="00391BCE" w:rsidRPr="00B51DE9" w:rsidTr="00D16185">
        <w:trPr>
          <w:trHeight w:val="149"/>
        </w:trPr>
        <w:tc>
          <w:tcPr>
            <w:tcW w:w="7348" w:type="dxa"/>
            <w:gridSpan w:val="3"/>
            <w:tcBorders>
              <w:top w:val="single" w:sz="4" w:space="0" w:color="auto"/>
              <w:left w:val="nil"/>
              <w:right w:val="nil"/>
            </w:tcBorders>
          </w:tcPr>
          <w:p w:rsidR="00391BCE" w:rsidRPr="00B51DE9" w:rsidRDefault="00391BCE" w:rsidP="00D16185"/>
        </w:tc>
        <w:tc>
          <w:tcPr>
            <w:tcW w:w="196" w:type="dxa"/>
            <w:gridSpan w:val="2"/>
            <w:tcBorders>
              <w:top w:val="nil"/>
              <w:left w:val="nil"/>
              <w:right w:val="nil"/>
            </w:tcBorders>
          </w:tcPr>
          <w:p w:rsidR="00391BCE" w:rsidRPr="00B51DE9" w:rsidRDefault="00391BCE" w:rsidP="00D16185"/>
        </w:tc>
        <w:tc>
          <w:tcPr>
            <w:tcW w:w="2095" w:type="dxa"/>
            <w:tcBorders>
              <w:top w:val="single" w:sz="4" w:space="0" w:color="auto"/>
              <w:left w:val="nil"/>
              <w:right w:val="nil"/>
            </w:tcBorders>
          </w:tcPr>
          <w:p w:rsidR="00391BCE" w:rsidRPr="00B51DE9" w:rsidRDefault="00391BCE" w:rsidP="00D16185"/>
        </w:tc>
      </w:tr>
      <w:tr w:rsidR="008046AA" w:rsidRPr="00B51DE9" w:rsidTr="00D16185">
        <w:trPr>
          <w:trHeight w:val="443"/>
        </w:trPr>
        <w:tc>
          <w:tcPr>
            <w:tcW w:w="4818" w:type="dxa"/>
            <w:gridSpan w:val="2"/>
            <w:vMerge w:val="restart"/>
            <w:tcBorders>
              <w:left w:val="single" w:sz="4" w:space="0" w:color="auto"/>
              <w:right w:val="single" w:sz="4" w:space="0" w:color="auto"/>
            </w:tcBorders>
          </w:tcPr>
          <w:p w:rsidR="008046AA" w:rsidRPr="004B658C" w:rsidRDefault="008046AA" w:rsidP="005E4648">
            <w:pPr>
              <w:pStyle w:val="Tabelle6pt"/>
            </w:pPr>
            <w:r>
              <w:t>Kompetenzen:</w:t>
            </w:r>
          </w:p>
          <w:p w:rsidR="008046AA" w:rsidRDefault="008046AA" w:rsidP="005E4648">
            <w:pPr>
              <w:pStyle w:val="Kopf8ptafz"/>
            </w:pPr>
            <w:r>
              <w:t>Ich kann die Grundlagen der Hygiene benennen und strukturi</w:t>
            </w:r>
            <w:r>
              <w:t>e</w:t>
            </w:r>
            <w:r>
              <w:t>ren.</w:t>
            </w:r>
          </w:p>
          <w:p w:rsidR="008046AA" w:rsidRPr="00FC4F14" w:rsidRDefault="008046AA" w:rsidP="005E4648">
            <w:pPr>
              <w:pStyle w:val="Kopf8ptafz"/>
              <w:rPr>
                <w:rStyle w:val="Hervorhebung"/>
                <w:i w:val="0"/>
                <w:iCs w:val="0"/>
              </w:rPr>
            </w:pPr>
            <w:r>
              <w:rPr>
                <w:rStyle w:val="Hervorhebung"/>
              </w:rPr>
              <w:t>Ich kann Wissen mit anderen austauschen.</w:t>
            </w:r>
          </w:p>
          <w:p w:rsidR="008046AA" w:rsidRPr="00FC4F14" w:rsidRDefault="008046AA" w:rsidP="005E4648">
            <w:pPr>
              <w:pStyle w:val="Kopf8ptafz"/>
              <w:rPr>
                <w:rStyle w:val="Hervorhebung"/>
                <w:i w:val="0"/>
                <w:iCs w:val="0"/>
              </w:rPr>
            </w:pPr>
            <w:r>
              <w:rPr>
                <w:rStyle w:val="Hervorhebung"/>
              </w:rPr>
              <w:t>Ich kann Aufgaben bearbeiten und eingeübte Arbeitstechniken anwenden.</w:t>
            </w:r>
          </w:p>
          <w:p w:rsidR="008046AA" w:rsidRPr="008046AA" w:rsidRDefault="008046AA" w:rsidP="005E4648">
            <w:pPr>
              <w:pStyle w:val="Kopf8ptafz"/>
              <w:rPr>
                <w:rStyle w:val="Hervorhebung"/>
                <w:i w:val="0"/>
                <w:iCs w:val="0"/>
              </w:rPr>
            </w:pPr>
            <w:r>
              <w:rPr>
                <w:rStyle w:val="Hervorhebung"/>
              </w:rPr>
              <w:t>Ich kann meine Gedanken und fachliche Inhalte mitteilen.</w:t>
            </w:r>
          </w:p>
          <w:p w:rsidR="008046AA" w:rsidRPr="00FC4F14" w:rsidRDefault="008046AA" w:rsidP="005E4648">
            <w:pPr>
              <w:pStyle w:val="Kopf8ptafz"/>
              <w:rPr>
                <w:rStyle w:val="Hervorhebung"/>
                <w:i w:val="0"/>
                <w:iCs w:val="0"/>
              </w:rPr>
            </w:pPr>
            <w:r>
              <w:rPr>
                <w:rStyle w:val="Hervorhebung"/>
              </w:rPr>
              <w:t>Ich kann mich auf eine Aufgabe konzentrieren.</w:t>
            </w:r>
          </w:p>
          <w:p w:rsidR="008046AA" w:rsidRDefault="008046AA" w:rsidP="005E4648">
            <w:pPr>
              <w:pStyle w:val="Kopf8ptafz"/>
              <w:numPr>
                <w:ilvl w:val="0"/>
                <w:numId w:val="0"/>
              </w:numPr>
              <w:ind w:left="227" w:hanging="170"/>
            </w:pPr>
          </w:p>
        </w:tc>
        <w:tc>
          <w:tcPr>
            <w:tcW w:w="4821" w:type="dxa"/>
            <w:gridSpan w:val="4"/>
            <w:tcBorders>
              <w:left w:val="single" w:sz="4" w:space="0" w:color="auto"/>
              <w:right w:val="single" w:sz="4" w:space="0" w:color="auto"/>
            </w:tcBorders>
          </w:tcPr>
          <w:p w:rsidR="008046AA" w:rsidRDefault="008046AA" w:rsidP="005E4648">
            <w:pPr>
              <w:pStyle w:val="Tabelle6pt"/>
            </w:pPr>
            <w:r>
              <w:t>Was Sie schon können sollten:</w:t>
            </w:r>
          </w:p>
          <w:p w:rsidR="008046AA" w:rsidRDefault="008046AA" w:rsidP="005E4648">
            <w:pPr>
              <w:pStyle w:val="Kopf8ptafz"/>
            </w:pPr>
            <w:r>
              <w:t>Ich kann Texte lesen, markieren und strukturieren.</w:t>
            </w:r>
          </w:p>
          <w:p w:rsidR="0091591D" w:rsidRDefault="0091591D" w:rsidP="0091591D">
            <w:pPr>
              <w:pStyle w:val="Kopf8ptafz"/>
            </w:pPr>
            <w:r>
              <w:t>Ich kann Fragen zu einem Thema formulieren.</w:t>
            </w:r>
          </w:p>
          <w:p w:rsidR="008046AA" w:rsidRPr="00234B66" w:rsidRDefault="008046AA" w:rsidP="005E4648">
            <w:pPr>
              <w:pStyle w:val="Kopf8ptafz"/>
            </w:pPr>
            <w:r>
              <w:t>Ich kann eine Mind-Map erstellen</w:t>
            </w:r>
            <w:r>
              <w:rPr>
                <w:rStyle w:val="Hervorhebung"/>
                <w:color w:val="00B050"/>
              </w:rPr>
              <w:t>.</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Wofür Sie das benötigen:</w:t>
            </w:r>
          </w:p>
          <w:p w:rsidR="008046AA" w:rsidRDefault="008046AA" w:rsidP="00D16185">
            <w:pPr>
              <w:pStyle w:val="Kopf8ptafz"/>
            </w:pPr>
            <w:r>
              <w:t>Fachliche</w:t>
            </w:r>
            <w:r w:rsidR="002663DF">
              <w:t xml:space="preserve"> Vorbereitung auf das Praktikum</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Wie Sie Ihr Können prüfen können:</w:t>
            </w:r>
          </w:p>
          <w:p w:rsidR="008046AA" w:rsidRPr="00234B66" w:rsidRDefault="008046AA" w:rsidP="00D16185">
            <w:pPr>
              <w:pStyle w:val="Kopf8ptafz"/>
            </w:pPr>
            <w:r>
              <w:t>Übungsaufgaben siehe Lernwegeliste</w:t>
            </w:r>
          </w:p>
        </w:tc>
      </w:tr>
    </w:tbl>
    <w:p w:rsidR="00391BCE" w:rsidRDefault="00391BCE" w:rsidP="00391BCE"/>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5"/>
        <w:gridCol w:w="740"/>
        <w:gridCol w:w="3740"/>
        <w:gridCol w:w="1556"/>
      </w:tblGrid>
      <w:tr w:rsidR="00391BCE" w:rsidRPr="00DE4890" w:rsidTr="007C670C">
        <w:trPr>
          <w:trHeight w:val="397"/>
        </w:trPr>
        <w:tc>
          <w:tcPr>
            <w:tcW w:w="1335" w:type="dxa"/>
            <w:shd w:val="clear" w:color="auto" w:fill="D9D9D9" w:themeFill="background1" w:themeFillShade="D9"/>
            <w:vAlign w:val="center"/>
          </w:tcPr>
          <w:p w:rsidR="00391BCE" w:rsidRPr="00DE4890" w:rsidRDefault="00391BCE" w:rsidP="00D16185">
            <w:pPr>
              <w:pStyle w:val="TabelleKopfmitte"/>
            </w:pPr>
            <w:r>
              <w:t>Phase</w:t>
            </w:r>
          </w:p>
        </w:tc>
        <w:tc>
          <w:tcPr>
            <w:tcW w:w="740" w:type="dxa"/>
            <w:shd w:val="clear" w:color="auto" w:fill="D9D9D9" w:themeFill="background1" w:themeFillShade="D9"/>
            <w:vAlign w:val="center"/>
          </w:tcPr>
          <w:p w:rsidR="00391BCE" w:rsidRPr="00DE4890" w:rsidRDefault="00391BCE" w:rsidP="00D16185">
            <w:pPr>
              <w:pStyle w:val="TabelleKopfmitte"/>
            </w:pPr>
            <w:r>
              <w:t>Zeit</w:t>
            </w:r>
          </w:p>
        </w:tc>
        <w:tc>
          <w:tcPr>
            <w:tcW w:w="3740" w:type="dxa"/>
            <w:shd w:val="clear" w:color="auto" w:fill="D9D9D9" w:themeFill="background1" w:themeFillShade="D9"/>
            <w:vAlign w:val="center"/>
          </w:tcPr>
          <w:p w:rsidR="00391BCE" w:rsidRPr="00DE4890" w:rsidRDefault="00391BCE" w:rsidP="00D16185">
            <w:pPr>
              <w:pStyle w:val="TabelleKopfmitte"/>
            </w:pPr>
            <w:r>
              <w:t>Aufgabe</w:t>
            </w:r>
          </w:p>
        </w:tc>
        <w:tc>
          <w:tcPr>
            <w:tcW w:w="1556" w:type="dxa"/>
            <w:shd w:val="clear" w:color="auto" w:fill="D9D9D9" w:themeFill="background1" w:themeFillShade="D9"/>
          </w:tcPr>
          <w:p w:rsidR="00391BCE" w:rsidRDefault="00391BCE" w:rsidP="00D16185">
            <w:pPr>
              <w:pStyle w:val="TabelleKopfmitte"/>
            </w:pPr>
            <w:r>
              <w:t>Hinweise</w:t>
            </w:r>
            <w:r w:rsidR="00DA1DA9">
              <w:rPr>
                <w:noProof/>
                <w:sz w:val="24"/>
              </w:rPr>
              <w:drawing>
                <wp:anchor distT="0" distB="0" distL="114300" distR="114300" simplePos="0" relativeHeight="251843584" behindDoc="0" locked="0" layoutInCell="0" allowOverlap="1" wp14:anchorId="37925BD1" wp14:editId="04D933E0">
                  <wp:simplePos x="0" y="0"/>
                  <wp:positionH relativeFrom="rightMargin">
                    <wp:posOffset>107950</wp:posOffset>
                  </wp:positionH>
                  <wp:positionV relativeFrom="paragraph">
                    <wp:posOffset>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BCE" w:rsidRPr="00DE4890" w:rsidTr="007C670C">
        <w:trPr>
          <w:trHeight w:val="624"/>
        </w:trPr>
        <w:tc>
          <w:tcPr>
            <w:tcW w:w="1335" w:type="dxa"/>
            <w:shd w:val="clear" w:color="auto" w:fill="auto"/>
            <w:vAlign w:val="center"/>
          </w:tcPr>
          <w:p w:rsidR="00391BCE" w:rsidRPr="00F0156F" w:rsidRDefault="00391BCE" w:rsidP="00D16185">
            <w:pPr>
              <w:pStyle w:val="Textkrpermitte"/>
            </w:pPr>
            <w:r w:rsidRPr="00FC0F56">
              <w:rPr>
                <w:noProof/>
              </w:rPr>
              <w:drawing>
                <wp:inline distT="0" distB="0" distL="0" distR="0" wp14:anchorId="401F2D33" wp14:editId="0715E528">
                  <wp:extent cx="302701" cy="324000"/>
                  <wp:effectExtent l="0" t="0" r="2540" b="0"/>
                  <wp:docPr id="14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B45F97" w:rsidRDefault="00391BCE" w:rsidP="00B45F97">
            <w:pPr>
              <w:pStyle w:val="Textkrper"/>
              <w:jc w:val="center"/>
            </w:pPr>
            <w:r>
              <w:t>30</w:t>
            </w:r>
          </w:p>
          <w:p w:rsidR="00391BCE" w:rsidRPr="00DE4890" w:rsidRDefault="00391BCE" w:rsidP="00B45F97">
            <w:pPr>
              <w:pStyle w:val="Textkrper"/>
              <w:jc w:val="center"/>
            </w:pPr>
            <w:r>
              <w:t>min</w:t>
            </w:r>
          </w:p>
        </w:tc>
        <w:tc>
          <w:tcPr>
            <w:tcW w:w="3740" w:type="dxa"/>
            <w:shd w:val="clear" w:color="auto" w:fill="auto"/>
            <w:vAlign w:val="center"/>
          </w:tcPr>
          <w:p w:rsidR="00391BCE" w:rsidRDefault="00391BCE" w:rsidP="00D16185">
            <w:pPr>
              <w:pStyle w:val="Textkrper"/>
              <w:rPr>
                <w:noProof/>
              </w:rPr>
            </w:pPr>
            <w:r>
              <w:rPr>
                <w:noProof/>
              </w:rPr>
              <w:t>Als Vorbereitung auf Ihr großes Lernprojekt „Gesund genießen in der Chill Out Lounge“ besuchen Sie die Intergastra. Bearbeiten Sie das Werbeplakat nach folgender Anleitung:</w:t>
            </w:r>
          </w:p>
          <w:p w:rsidR="00391BCE" w:rsidRDefault="00DA1DA9" w:rsidP="00D16185">
            <w:pPr>
              <w:pStyle w:val="Textkrper"/>
              <w:rPr>
                <w:noProof/>
              </w:rPr>
            </w:pPr>
            <w:r>
              <w:rPr>
                <w:noProof/>
              </w:rPr>
              <w:t>1.</w:t>
            </w:r>
            <w:r w:rsidR="008E51B8">
              <w:rPr>
                <w:noProof/>
              </w:rPr>
              <w:t xml:space="preserve"> </w:t>
            </w:r>
            <w:r w:rsidR="00391BCE">
              <w:rPr>
                <w:noProof/>
              </w:rPr>
              <w:t>Lesen Sie das Werbeplak</w:t>
            </w:r>
            <w:r w:rsidR="002663DF">
              <w:rPr>
                <w:noProof/>
              </w:rPr>
              <w:t>a</w:t>
            </w:r>
            <w:r w:rsidR="00391BCE">
              <w:rPr>
                <w:noProof/>
              </w:rPr>
              <w:t>t zur Hygieneschulung für Mitarbeiter in der Gastronomi</w:t>
            </w:r>
            <w:r w:rsidR="00700FA9">
              <w:rPr>
                <w:noProof/>
              </w:rPr>
              <w:t>e. Markieren Sie die Schlüsselb</w:t>
            </w:r>
            <w:r w:rsidR="00391BCE">
              <w:rPr>
                <w:noProof/>
              </w:rPr>
              <w:t>egriffe in dem Werbeplakat. Bsp: Hygiene</w:t>
            </w:r>
          </w:p>
          <w:p w:rsidR="00391BCE" w:rsidRDefault="00391BCE" w:rsidP="00D16185">
            <w:pPr>
              <w:pStyle w:val="Textkrper"/>
              <w:rPr>
                <w:noProof/>
              </w:rPr>
            </w:pPr>
          </w:p>
          <w:p w:rsidR="00391BCE" w:rsidRDefault="00DA1DA9" w:rsidP="00D16185">
            <w:pPr>
              <w:pStyle w:val="Textkrper"/>
              <w:rPr>
                <w:noProof/>
              </w:rPr>
            </w:pPr>
            <w:r>
              <w:rPr>
                <w:noProof/>
              </w:rPr>
              <w:t>2.</w:t>
            </w:r>
            <w:r w:rsidR="008E51B8">
              <w:rPr>
                <w:noProof/>
              </w:rPr>
              <w:t xml:space="preserve"> </w:t>
            </w:r>
            <w:r w:rsidR="00391BCE">
              <w:rPr>
                <w:noProof/>
              </w:rPr>
              <w:t xml:space="preserve">Schreiben Sie die markierten Schlüsselworte in die Randspalte. </w:t>
            </w:r>
          </w:p>
          <w:p w:rsidR="00391BCE" w:rsidRDefault="00391BCE" w:rsidP="00D16185">
            <w:pPr>
              <w:pStyle w:val="Textkrper"/>
              <w:rPr>
                <w:noProof/>
              </w:rPr>
            </w:pPr>
            <w:r>
              <w:rPr>
                <w:noProof/>
              </w:rPr>
              <w:t>Bsp: Hygiene</w:t>
            </w:r>
          </w:p>
          <w:p w:rsidR="00391BCE" w:rsidRDefault="00391BCE" w:rsidP="00D16185">
            <w:pPr>
              <w:pStyle w:val="Textkrper"/>
              <w:rPr>
                <w:noProof/>
              </w:rPr>
            </w:pPr>
          </w:p>
          <w:p w:rsidR="00391BCE" w:rsidRDefault="00DA1DA9" w:rsidP="00D16185">
            <w:pPr>
              <w:pStyle w:val="Textkrper"/>
              <w:rPr>
                <w:noProof/>
              </w:rPr>
            </w:pPr>
            <w:r>
              <w:rPr>
                <w:noProof/>
              </w:rPr>
              <w:t>3.</w:t>
            </w:r>
            <w:r w:rsidR="008E51B8">
              <w:rPr>
                <w:noProof/>
              </w:rPr>
              <w:t xml:space="preserve"> </w:t>
            </w:r>
            <w:r w:rsidR="00391BCE">
              <w:rPr>
                <w:noProof/>
              </w:rPr>
              <w:t xml:space="preserve">Ordnen Sie Ihre Schlüsselworte den Themen unter dem Text zu. </w:t>
            </w:r>
          </w:p>
          <w:p w:rsidR="00391BCE" w:rsidRDefault="00391BCE" w:rsidP="00D16185">
            <w:pPr>
              <w:pStyle w:val="Textkrper"/>
              <w:rPr>
                <w:noProof/>
              </w:rPr>
            </w:pPr>
          </w:p>
          <w:p w:rsidR="00391BCE" w:rsidRPr="00DE4890" w:rsidRDefault="00DA1DA9" w:rsidP="00D16185">
            <w:pPr>
              <w:pStyle w:val="Textkrper"/>
              <w:rPr>
                <w:noProof/>
              </w:rPr>
            </w:pPr>
            <w:r>
              <w:rPr>
                <w:noProof/>
              </w:rPr>
              <w:t>4.</w:t>
            </w:r>
            <w:r w:rsidR="008E51B8">
              <w:rPr>
                <w:noProof/>
              </w:rPr>
              <w:t xml:space="preserve"> </w:t>
            </w:r>
            <w:r w:rsidR="00391BCE">
              <w:rPr>
                <w:noProof/>
              </w:rPr>
              <w:t>Schreiben Sie zu den Themen mögliche Fragen, die Sie bei der Bearbeitung des Themas interessieren. Bsp. Wie lange dauert eine Salmonelleninfektion?</w:t>
            </w:r>
          </w:p>
        </w:tc>
        <w:tc>
          <w:tcPr>
            <w:tcW w:w="1556" w:type="dxa"/>
          </w:tcPr>
          <w:p w:rsidR="00391BCE" w:rsidRDefault="005A33F4" w:rsidP="00D16185">
            <w:pPr>
              <w:pStyle w:val="Textkrper"/>
              <w:rPr>
                <w:noProof/>
              </w:rPr>
            </w:pPr>
            <w:r w:rsidRPr="00AA18D1">
              <w:rPr>
                <w:noProof/>
              </w:rPr>
              <w:drawing>
                <wp:anchor distT="0" distB="0" distL="114300" distR="114300" simplePos="0" relativeHeight="252644352" behindDoc="0" locked="0" layoutInCell="1" allowOverlap="1" wp14:anchorId="73B33663" wp14:editId="3D3A5FF0">
                  <wp:simplePos x="0" y="0"/>
                  <wp:positionH relativeFrom="column">
                    <wp:posOffset>1028065</wp:posOffset>
                  </wp:positionH>
                  <wp:positionV relativeFrom="paragraph">
                    <wp:posOffset>1757045</wp:posOffset>
                  </wp:positionV>
                  <wp:extent cx="314325" cy="314325"/>
                  <wp:effectExtent l="0" t="0" r="9525"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643328" behindDoc="0" locked="0" layoutInCell="1" allowOverlap="1" wp14:anchorId="43F6A0E2" wp14:editId="6786E74C">
                  <wp:simplePos x="0" y="0"/>
                  <wp:positionH relativeFrom="column">
                    <wp:posOffset>1051370</wp:posOffset>
                  </wp:positionH>
                  <wp:positionV relativeFrom="paragraph">
                    <wp:posOffset>62865</wp:posOffset>
                  </wp:positionV>
                  <wp:extent cx="314325" cy="314325"/>
                  <wp:effectExtent l="0" t="0" r="9525"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BCE" w:rsidRPr="00DE4890" w:rsidTr="007C670C">
        <w:trPr>
          <w:trHeight w:val="624"/>
        </w:trPr>
        <w:tc>
          <w:tcPr>
            <w:tcW w:w="1335" w:type="dxa"/>
            <w:vMerge w:val="restart"/>
            <w:shd w:val="clear" w:color="auto" w:fill="auto"/>
            <w:vAlign w:val="center"/>
          </w:tcPr>
          <w:p w:rsidR="00391BCE" w:rsidRDefault="00640D2A" w:rsidP="00640D2A">
            <w:pPr>
              <w:pStyle w:val="Textkrpermitte"/>
              <w:rPr>
                <w:noProof/>
              </w:rPr>
            </w:pPr>
            <w:r>
              <w:rPr>
                <w:noProof/>
              </w:rPr>
              <w:drawing>
                <wp:inline distT="0" distB="0" distL="0" distR="0" wp14:anchorId="77F16D3F" wp14:editId="03F8F723">
                  <wp:extent cx="304800" cy="323215"/>
                  <wp:effectExtent l="0" t="0" r="0" b="635"/>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p w:rsidR="00640D2A" w:rsidRDefault="00640D2A" w:rsidP="00640D2A">
            <w:pPr>
              <w:pStyle w:val="Textkrpermitte"/>
              <w:rPr>
                <w:noProof/>
              </w:rPr>
            </w:pPr>
          </w:p>
          <w:p w:rsidR="00640D2A" w:rsidRDefault="00640D2A" w:rsidP="00640D2A">
            <w:pPr>
              <w:pStyle w:val="Textkrpermitte"/>
              <w:rPr>
                <w:noProof/>
              </w:rPr>
            </w:pPr>
            <w:r>
              <w:rPr>
                <w:noProof/>
              </w:rPr>
              <w:drawing>
                <wp:inline distT="0" distB="0" distL="0" distR="0" wp14:anchorId="012DA6C0" wp14:editId="4F62CD98">
                  <wp:extent cx="658495" cy="323215"/>
                  <wp:effectExtent l="0" t="0" r="8255" b="635"/>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p w:rsidR="00640D2A" w:rsidRDefault="00640D2A" w:rsidP="00640D2A">
            <w:pPr>
              <w:pStyle w:val="Textkrpermitte"/>
              <w:rPr>
                <w:noProof/>
              </w:rPr>
            </w:pPr>
          </w:p>
          <w:p w:rsidR="00640D2A" w:rsidRPr="00FC0F56" w:rsidRDefault="00640D2A" w:rsidP="00640D2A">
            <w:pPr>
              <w:pStyle w:val="Textkrpermitte"/>
              <w:rPr>
                <w:noProof/>
              </w:rPr>
            </w:pPr>
            <w:r>
              <w:rPr>
                <w:noProof/>
              </w:rPr>
              <w:drawing>
                <wp:inline distT="0" distB="0" distL="0" distR="0" wp14:anchorId="1C7622C1" wp14:editId="7B1FFF94">
                  <wp:extent cx="298450" cy="323215"/>
                  <wp:effectExtent l="0" t="0" r="6350" b="635"/>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740" w:type="dxa"/>
            <w:vMerge w:val="restart"/>
            <w:shd w:val="clear" w:color="auto" w:fill="auto"/>
            <w:vAlign w:val="center"/>
          </w:tcPr>
          <w:p w:rsidR="00B45F97" w:rsidRDefault="00391BCE" w:rsidP="00B45F97">
            <w:pPr>
              <w:pStyle w:val="Textkrper"/>
              <w:jc w:val="center"/>
            </w:pPr>
            <w:r>
              <w:t>15</w:t>
            </w:r>
          </w:p>
          <w:p w:rsidR="00391BCE" w:rsidRDefault="00391BCE" w:rsidP="00B45F97">
            <w:pPr>
              <w:pStyle w:val="Textkrper"/>
              <w:jc w:val="center"/>
            </w:pPr>
            <w:r>
              <w:t>min</w:t>
            </w:r>
          </w:p>
          <w:p w:rsidR="00391BCE" w:rsidRDefault="00391BCE" w:rsidP="00B45F97">
            <w:pPr>
              <w:pStyle w:val="Textkrper"/>
              <w:jc w:val="center"/>
            </w:pPr>
          </w:p>
        </w:tc>
        <w:tc>
          <w:tcPr>
            <w:tcW w:w="3740" w:type="dxa"/>
            <w:shd w:val="clear" w:color="auto" w:fill="auto"/>
            <w:vAlign w:val="center"/>
          </w:tcPr>
          <w:p w:rsidR="00391BCE" w:rsidRPr="00DE4890" w:rsidRDefault="00DA1DA9" w:rsidP="00D16185">
            <w:pPr>
              <w:pStyle w:val="Textkrper"/>
              <w:rPr>
                <w:noProof/>
              </w:rPr>
            </w:pPr>
            <w:r>
              <w:rPr>
                <w:noProof/>
              </w:rPr>
              <w:t>5.</w:t>
            </w:r>
            <w:r w:rsidR="008E51B8">
              <w:rPr>
                <w:noProof/>
              </w:rPr>
              <w:t xml:space="preserve"> </w:t>
            </w:r>
            <w:r w:rsidR="00391BCE">
              <w:rPr>
                <w:noProof/>
              </w:rPr>
              <w:t>Ergänze</w:t>
            </w:r>
            <w:r w:rsidR="002663DF">
              <w:rPr>
                <w:noProof/>
              </w:rPr>
              <w:t>n Sie auf der vorgegebenen Mind-M</w:t>
            </w:r>
            <w:r w:rsidR="00391BCE">
              <w:rPr>
                <w:noProof/>
              </w:rPr>
              <w:t>ap die unter der Mind</w:t>
            </w:r>
            <w:r w:rsidR="002663DF">
              <w:rPr>
                <w:noProof/>
              </w:rPr>
              <w:t>-M</w:t>
            </w:r>
            <w:r w:rsidR="00391BCE">
              <w:rPr>
                <w:noProof/>
              </w:rPr>
              <w:t xml:space="preserve">ap angegebenen Begriffe. </w:t>
            </w:r>
          </w:p>
          <w:p w:rsidR="00391BCE" w:rsidRDefault="00391BCE" w:rsidP="00D16185">
            <w:pPr>
              <w:pStyle w:val="Textkrper"/>
              <w:rPr>
                <w:noProof/>
              </w:rPr>
            </w:pPr>
          </w:p>
        </w:tc>
        <w:tc>
          <w:tcPr>
            <w:tcW w:w="1556" w:type="dxa"/>
          </w:tcPr>
          <w:p w:rsidR="00391BCE" w:rsidRDefault="00391BCE" w:rsidP="00D16185">
            <w:pPr>
              <w:pStyle w:val="Textkrper"/>
              <w:rPr>
                <w:noProof/>
              </w:rPr>
            </w:pPr>
          </w:p>
        </w:tc>
      </w:tr>
      <w:tr w:rsidR="00391BCE" w:rsidRPr="00DE4890" w:rsidTr="007C670C">
        <w:trPr>
          <w:trHeight w:val="624"/>
        </w:trPr>
        <w:tc>
          <w:tcPr>
            <w:tcW w:w="1335" w:type="dxa"/>
            <w:vMerge/>
            <w:shd w:val="clear" w:color="auto" w:fill="auto"/>
            <w:vAlign w:val="center"/>
          </w:tcPr>
          <w:p w:rsidR="00391BCE" w:rsidRPr="00FC0F56" w:rsidRDefault="00391BCE" w:rsidP="00D16185">
            <w:pPr>
              <w:pStyle w:val="Textkrpermitte"/>
              <w:rPr>
                <w:noProof/>
              </w:rPr>
            </w:pPr>
          </w:p>
        </w:tc>
        <w:tc>
          <w:tcPr>
            <w:tcW w:w="740" w:type="dxa"/>
            <w:vMerge/>
            <w:shd w:val="clear" w:color="auto" w:fill="auto"/>
            <w:vAlign w:val="center"/>
          </w:tcPr>
          <w:p w:rsidR="00391BCE" w:rsidRDefault="00391BCE" w:rsidP="00D16185">
            <w:pPr>
              <w:pStyle w:val="Textkrper"/>
            </w:pPr>
          </w:p>
        </w:tc>
        <w:tc>
          <w:tcPr>
            <w:tcW w:w="3740" w:type="dxa"/>
            <w:shd w:val="clear" w:color="auto" w:fill="auto"/>
            <w:vAlign w:val="center"/>
          </w:tcPr>
          <w:p w:rsidR="00391BCE" w:rsidRDefault="00DA1DA9" w:rsidP="00D16185">
            <w:pPr>
              <w:pStyle w:val="Textkrper"/>
              <w:rPr>
                <w:noProof/>
              </w:rPr>
            </w:pPr>
            <w:r>
              <w:rPr>
                <w:noProof/>
              </w:rPr>
              <w:t>6.</w:t>
            </w:r>
            <w:r w:rsidR="008E51B8">
              <w:rPr>
                <w:noProof/>
              </w:rPr>
              <w:t xml:space="preserve"> </w:t>
            </w:r>
            <w:r w:rsidR="00391BCE">
              <w:rPr>
                <w:noProof/>
              </w:rPr>
              <w:t xml:space="preserve">Vergleichen Sie Ihr Ergebnis mit einem Mitschüler und ergänzen Sie falls nötig. </w:t>
            </w:r>
          </w:p>
        </w:tc>
        <w:tc>
          <w:tcPr>
            <w:tcW w:w="1556" w:type="dxa"/>
          </w:tcPr>
          <w:p w:rsidR="00391BCE" w:rsidRDefault="00391BCE" w:rsidP="00D16185">
            <w:pPr>
              <w:pStyle w:val="Textkrper"/>
              <w:rPr>
                <w:noProof/>
              </w:rPr>
            </w:pPr>
          </w:p>
        </w:tc>
      </w:tr>
      <w:tr w:rsidR="00391BCE" w:rsidRPr="00DE4890" w:rsidTr="007C670C">
        <w:trPr>
          <w:trHeight w:val="624"/>
        </w:trPr>
        <w:tc>
          <w:tcPr>
            <w:tcW w:w="1335" w:type="dxa"/>
            <w:vMerge/>
            <w:shd w:val="clear" w:color="auto" w:fill="auto"/>
            <w:vAlign w:val="center"/>
          </w:tcPr>
          <w:p w:rsidR="00391BCE" w:rsidRPr="00FC0F56" w:rsidRDefault="00391BCE" w:rsidP="00D16185">
            <w:pPr>
              <w:pStyle w:val="Textkrpermitte"/>
              <w:rPr>
                <w:noProof/>
              </w:rPr>
            </w:pPr>
          </w:p>
        </w:tc>
        <w:tc>
          <w:tcPr>
            <w:tcW w:w="740" w:type="dxa"/>
            <w:vMerge/>
            <w:shd w:val="clear" w:color="auto" w:fill="auto"/>
            <w:vAlign w:val="center"/>
          </w:tcPr>
          <w:p w:rsidR="00391BCE" w:rsidRDefault="00391BCE" w:rsidP="00D16185">
            <w:pPr>
              <w:pStyle w:val="Textkrper"/>
            </w:pPr>
          </w:p>
        </w:tc>
        <w:tc>
          <w:tcPr>
            <w:tcW w:w="3740" w:type="dxa"/>
            <w:shd w:val="clear" w:color="auto" w:fill="auto"/>
            <w:vAlign w:val="center"/>
          </w:tcPr>
          <w:p w:rsidR="00391BCE" w:rsidRDefault="00DA1DA9" w:rsidP="00D16185">
            <w:pPr>
              <w:pStyle w:val="Textkrper"/>
              <w:rPr>
                <w:noProof/>
              </w:rPr>
            </w:pPr>
            <w:r>
              <w:rPr>
                <w:noProof/>
              </w:rPr>
              <w:t>7.</w:t>
            </w:r>
            <w:r w:rsidR="008E51B8">
              <w:rPr>
                <w:noProof/>
              </w:rPr>
              <w:t xml:space="preserve"> </w:t>
            </w:r>
            <w:r w:rsidR="00391BCE">
              <w:rPr>
                <w:noProof/>
              </w:rPr>
              <w:t xml:space="preserve">Vergleichen Sie Ihr Ergebnis mit der ausliegenden Mind-Map. </w:t>
            </w:r>
          </w:p>
        </w:tc>
        <w:tc>
          <w:tcPr>
            <w:tcW w:w="1556" w:type="dxa"/>
          </w:tcPr>
          <w:p w:rsidR="00391BCE" w:rsidRDefault="00391BCE" w:rsidP="00D16185">
            <w:pPr>
              <w:pStyle w:val="Textkrper"/>
              <w:rPr>
                <w:noProof/>
              </w:rPr>
            </w:pPr>
          </w:p>
        </w:tc>
      </w:tr>
    </w:tbl>
    <w:p w:rsidR="00391BCE" w:rsidRDefault="00391BCE" w:rsidP="00391BCE"/>
    <w:p w:rsidR="00391BCE" w:rsidRDefault="00391BCE" w:rsidP="00391BCE"/>
    <w:p w:rsidR="00391BCE" w:rsidRDefault="00391BCE" w:rsidP="00391BCE"/>
    <w:p w:rsidR="00391BCE" w:rsidRDefault="00391BCE" w:rsidP="00391BCE"/>
    <w:p w:rsidR="00391BCE"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391BCE" w:rsidRPr="00391BCE"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Pr="00391BCE" w:rsidRDefault="00391BCE" w:rsidP="00391BCE">
            <w:pPr>
              <w:spacing w:line="240" w:lineRule="exact"/>
            </w:pPr>
            <w:r w:rsidRPr="00391BCE">
              <w:lastRenderedPageBreak/>
              <w:br w:type="page"/>
              <w:t>Lernfeld</w:t>
            </w:r>
          </w:p>
          <w:p w:rsidR="00391BCE" w:rsidRPr="00391BCE" w:rsidRDefault="00391BCE" w:rsidP="00391BCE">
            <w:pPr>
              <w:spacing w:line="240" w:lineRule="exact"/>
              <w:rPr>
                <w:b/>
              </w:rPr>
            </w:pPr>
            <w:r w:rsidRPr="00391BCE">
              <w:rPr>
                <w:b/>
              </w:rPr>
              <w:t>LF 2</w:t>
            </w:r>
          </w:p>
        </w:tc>
        <w:tc>
          <w:tcPr>
            <w:tcW w:w="4229" w:type="dxa"/>
            <w:tcBorders>
              <w:left w:val="single" w:sz="4" w:space="0" w:color="auto"/>
              <w:bottom w:val="single" w:sz="4" w:space="0" w:color="auto"/>
              <w:right w:val="single" w:sz="4" w:space="0" w:color="auto"/>
            </w:tcBorders>
            <w:shd w:val="clear" w:color="auto" w:fill="D9D9D9"/>
            <w:hideMark/>
          </w:tcPr>
          <w:p w:rsidR="00A22C41" w:rsidRDefault="00A22C41" w:rsidP="00A22C41">
            <w:pPr>
              <w:pStyle w:val="Tabelle6pt"/>
              <w:rPr>
                <w:color w:val="000000"/>
              </w:rPr>
            </w:pPr>
            <w:r>
              <w:t>Titel</w:t>
            </w:r>
          </w:p>
          <w:p w:rsidR="0059699D" w:rsidRDefault="0059699D" w:rsidP="0059699D">
            <w:pPr>
              <w:pStyle w:val="TabelleKopflinks"/>
            </w:pPr>
            <w:r>
              <w:t>Mikroorganismen</w:t>
            </w:r>
          </w:p>
          <w:p w:rsidR="00391BCE" w:rsidRPr="00A22C41" w:rsidRDefault="00391BCE" w:rsidP="00A22C41">
            <w:pPr>
              <w:spacing w:line="240" w:lineRule="exact"/>
              <w:rPr>
                <w:b/>
              </w:rPr>
            </w:pPr>
          </w:p>
        </w:tc>
        <w:tc>
          <w:tcPr>
            <w:tcW w:w="188" w:type="dxa"/>
            <w:tcBorders>
              <w:top w:val="nil"/>
              <w:left w:val="single" w:sz="4" w:space="0" w:color="auto"/>
              <w:bottom w:val="nil"/>
              <w:right w:val="single" w:sz="4" w:space="0" w:color="auto"/>
            </w:tcBorders>
            <w:shd w:val="clear" w:color="auto" w:fill="FFFFFF"/>
          </w:tcPr>
          <w:p w:rsidR="00391BCE" w:rsidRPr="00391BCE" w:rsidRDefault="00391BCE" w:rsidP="00391BCE">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91BCE" w:rsidRPr="00391BCE" w:rsidRDefault="00391BCE" w:rsidP="00491A7A">
            <w:pPr>
              <w:spacing w:line="240" w:lineRule="exact"/>
              <w:jc w:val="center"/>
              <w:rPr>
                <w:b/>
              </w:rPr>
            </w:pPr>
            <w:r w:rsidRPr="00391BCE">
              <w:rPr>
                <w:b/>
              </w:rPr>
              <w:t>Ernährung und</w:t>
            </w:r>
          </w:p>
          <w:p w:rsidR="00391BCE" w:rsidRPr="00391BCE" w:rsidRDefault="00391BCE" w:rsidP="00491A7A">
            <w:pPr>
              <w:spacing w:line="240" w:lineRule="exact"/>
              <w:jc w:val="center"/>
              <w:rPr>
                <w:b/>
              </w:rPr>
            </w:pPr>
            <w:r w:rsidRPr="00391BCE">
              <w:rPr>
                <w:b/>
              </w:rPr>
              <w:t>Gastronomie</w:t>
            </w:r>
          </w:p>
          <w:p w:rsidR="00391BCE" w:rsidRPr="00391BCE" w:rsidRDefault="00391BCE" w:rsidP="00491A7A">
            <w:pPr>
              <w:spacing w:line="240" w:lineRule="exact"/>
              <w:jc w:val="center"/>
              <w:rPr>
                <w:b/>
              </w:rPr>
            </w:pPr>
            <w:r w:rsidRPr="00391BCE">
              <w:rPr>
                <w:b/>
              </w:rPr>
              <w:t>EG2.01.02.01</w:t>
            </w:r>
          </w:p>
        </w:tc>
      </w:tr>
    </w:tbl>
    <w:p w:rsidR="00391BCE" w:rsidRPr="00391BCE" w:rsidRDefault="00391BCE" w:rsidP="00391BCE">
      <w:pPr>
        <w:spacing w:line="240" w:lineRule="exact"/>
      </w:pPr>
    </w:p>
    <w:p w:rsidR="00391BCE" w:rsidRPr="00391BCE" w:rsidRDefault="00391BCE" w:rsidP="00391BCE">
      <w:pPr>
        <w:spacing w:line="240" w:lineRule="exact"/>
      </w:pPr>
      <w:r w:rsidRPr="00391BCE">
        <w:t>Die Intergastra ist die wichtigste Fachmesse für Gastronomie. Sie besuchen zur Vorb</w:t>
      </w:r>
      <w:r w:rsidRPr="00391BCE">
        <w:t>e</w:t>
      </w:r>
      <w:r w:rsidRPr="00391BCE">
        <w:t>reitung auf ihr Praktikum die Intergastra. An einem Infostand zum Thema Hygi</w:t>
      </w:r>
      <w:r w:rsidR="002663DF">
        <w:t>ene lesen Sie folgende Werbung:</w:t>
      </w:r>
    </w:p>
    <w:p w:rsidR="00391BCE" w:rsidRPr="00391BCE" w:rsidRDefault="00391BCE" w:rsidP="00391BCE">
      <w:pPr>
        <w:spacing w:line="240" w:lineRule="exact"/>
      </w:pPr>
    </w:p>
    <w:p w:rsidR="00391BCE" w:rsidRPr="00491A7A" w:rsidRDefault="00491A7A" w:rsidP="00391BCE">
      <w:pPr>
        <w:spacing w:line="240" w:lineRule="exact"/>
        <w:rPr>
          <w:b/>
          <w:bCs/>
        </w:rPr>
      </w:pPr>
      <w:r>
        <w:rPr>
          <w:b/>
          <w:bCs/>
        </w:rPr>
        <w:t>Werbeplakat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245"/>
        <w:gridCol w:w="2126"/>
      </w:tblGrid>
      <w:tr w:rsidR="00391BCE" w:rsidRPr="00391BCE" w:rsidTr="00D16185">
        <w:tc>
          <w:tcPr>
            <w:tcW w:w="5245" w:type="dxa"/>
            <w:shd w:val="clear" w:color="auto" w:fill="auto"/>
          </w:tcPr>
          <w:p w:rsidR="00391BCE" w:rsidRPr="00391BCE" w:rsidRDefault="00391BCE" w:rsidP="00391BCE">
            <w:pPr>
              <w:spacing w:line="240" w:lineRule="exact"/>
              <w:rPr>
                <w:rFonts w:eastAsiaTheme="minorHAnsi"/>
                <w:b/>
                <w:bCs/>
                <w:lang w:eastAsia="en-US"/>
              </w:rPr>
            </w:pPr>
            <w:r w:rsidRPr="00391BCE">
              <w:rPr>
                <w:rFonts w:eastAsiaTheme="minorHAnsi"/>
                <w:b/>
                <w:bCs/>
                <w:lang w:eastAsia="en-US"/>
              </w:rPr>
              <w:t>Gute Gastronomie heißt gute Hygienepraxis!</w:t>
            </w:r>
          </w:p>
          <w:p w:rsidR="00391BCE" w:rsidRPr="00391BCE" w:rsidRDefault="00391BCE" w:rsidP="00391BCE">
            <w:pPr>
              <w:spacing w:line="240" w:lineRule="exact"/>
              <w:rPr>
                <w:rFonts w:eastAsiaTheme="minorHAnsi"/>
                <w:u w:val="single"/>
                <w:lang w:eastAsia="en-US"/>
              </w:rPr>
            </w:pPr>
          </w:p>
          <w:p w:rsidR="00391BCE" w:rsidRPr="00391BCE" w:rsidRDefault="00391BCE" w:rsidP="00391BCE">
            <w:pPr>
              <w:spacing w:line="240" w:lineRule="exact"/>
              <w:rPr>
                <w:rFonts w:eastAsiaTheme="minorHAnsi"/>
                <w:lang w:eastAsia="en-US"/>
              </w:rPr>
            </w:pPr>
            <w:r w:rsidRPr="00391BCE">
              <w:rPr>
                <w:rFonts w:eastAsiaTheme="minorHAnsi"/>
                <w:lang w:eastAsia="en-US"/>
              </w:rPr>
              <w:t xml:space="preserve">Wir bieten Hygieneschulungen für alle Mitarbeiter in der Gastronomie. </w:t>
            </w:r>
            <w:r w:rsidRPr="00391BCE">
              <w:rPr>
                <w:rFonts w:eastAsiaTheme="minorHAnsi"/>
                <w:b/>
                <w:bCs/>
                <w:lang w:eastAsia="en-US"/>
              </w:rPr>
              <w:t xml:space="preserve">Hygiene </w:t>
            </w:r>
            <w:r w:rsidRPr="00391BCE">
              <w:rPr>
                <w:rFonts w:eastAsiaTheme="minorHAnsi"/>
                <w:lang w:eastAsia="en-US"/>
              </w:rPr>
              <w:t>bedeutet Gesundheitsvorsorgen. Gute Kenntnisse zur persönlichen Hygiene, Betriebs- und Produkthygiene sind wichtige Säulen der Hygienepraxis. Informationen zu Mikroorganismen und ihre Lebensbedi</w:t>
            </w:r>
            <w:r w:rsidRPr="00391BCE">
              <w:rPr>
                <w:rFonts w:eastAsiaTheme="minorHAnsi"/>
                <w:lang w:eastAsia="en-US"/>
              </w:rPr>
              <w:t>n</w:t>
            </w:r>
            <w:r w:rsidRPr="00391BCE">
              <w:rPr>
                <w:rFonts w:eastAsiaTheme="minorHAnsi"/>
                <w:lang w:eastAsia="en-US"/>
              </w:rPr>
              <w:t>gungen helfen den Lebensmittelverderb zu verhindern. Vor allem Salmonellen sind eine große Gefahr für die Gesun</w:t>
            </w:r>
            <w:r w:rsidRPr="00391BCE">
              <w:rPr>
                <w:rFonts w:eastAsiaTheme="minorHAnsi"/>
                <w:lang w:eastAsia="en-US"/>
              </w:rPr>
              <w:t>d</w:t>
            </w:r>
            <w:r w:rsidRPr="00391BCE">
              <w:rPr>
                <w:rFonts w:eastAsiaTheme="minorHAnsi"/>
                <w:lang w:eastAsia="en-US"/>
              </w:rPr>
              <w:t>heit des Gastes. Aber nicht alle Mikroorganismen sind eine Gefahr für uns! Manche Mikroorganismen nutzen wir sogar bei der Lebensmittelherstellung. Damit die Hygiene auch eingehalten wird</w:t>
            </w:r>
            <w:r w:rsidR="001D0DC6">
              <w:rPr>
                <w:rFonts w:eastAsiaTheme="minorHAnsi"/>
                <w:lang w:eastAsia="en-US"/>
              </w:rPr>
              <w:t>,</w:t>
            </w:r>
            <w:r w:rsidRPr="00391BCE">
              <w:rPr>
                <w:rFonts w:eastAsiaTheme="minorHAnsi"/>
                <w:lang w:eastAsia="en-US"/>
              </w:rPr>
              <w:t xml:space="preserve"> sind regelmäßige Kontrollen in allen Gas</w:t>
            </w:r>
            <w:r w:rsidRPr="00391BCE">
              <w:rPr>
                <w:rFonts w:eastAsiaTheme="minorHAnsi"/>
                <w:lang w:eastAsia="en-US"/>
              </w:rPr>
              <w:t>t</w:t>
            </w:r>
            <w:r w:rsidRPr="00391BCE">
              <w:rPr>
                <w:rFonts w:eastAsiaTheme="minorHAnsi"/>
                <w:lang w:eastAsia="en-US"/>
              </w:rPr>
              <w:t>ronomiebetrieben nötig. Zusätzlich liefert der Gesetzgeber rechtliche Vorschriften, um den Gast vor Gesundheitssch</w:t>
            </w:r>
            <w:r w:rsidRPr="00391BCE">
              <w:rPr>
                <w:rFonts w:eastAsiaTheme="minorHAnsi"/>
                <w:lang w:eastAsia="en-US"/>
              </w:rPr>
              <w:t>ä</w:t>
            </w:r>
            <w:r w:rsidRPr="00391BCE">
              <w:rPr>
                <w:rFonts w:eastAsiaTheme="minorHAnsi"/>
                <w:lang w:eastAsia="en-US"/>
              </w:rPr>
              <w:t>den zu schützen. Die Einhaltung der rechtlichen Vorschriften wird auch regelmäßig von den Behörden kontrolliert. Me</w:t>
            </w:r>
            <w:r w:rsidRPr="00391BCE">
              <w:rPr>
                <w:rFonts w:eastAsiaTheme="minorHAnsi"/>
                <w:lang w:eastAsia="en-US"/>
              </w:rPr>
              <w:t>l</w:t>
            </w:r>
            <w:r w:rsidRPr="00391BCE">
              <w:rPr>
                <w:rFonts w:eastAsiaTheme="minorHAnsi"/>
                <w:lang w:eastAsia="en-US"/>
              </w:rPr>
              <w:t xml:space="preserve">den Sie sich zur Hygieneschulung an, ein Muss für jeden Profi. </w:t>
            </w:r>
          </w:p>
        </w:tc>
        <w:tc>
          <w:tcPr>
            <w:tcW w:w="2126" w:type="dxa"/>
          </w:tcPr>
          <w:p w:rsidR="00391BCE" w:rsidRPr="00391BCE" w:rsidRDefault="00491A7A" w:rsidP="00391BCE">
            <w:pPr>
              <w:spacing w:line="240" w:lineRule="exact"/>
              <w:rPr>
                <w:rFonts w:eastAsiaTheme="minorHAnsi"/>
                <w:lang w:eastAsia="en-US"/>
              </w:rPr>
            </w:pPr>
            <w:r>
              <w:rPr>
                <w:noProof/>
                <w:sz w:val="24"/>
              </w:rPr>
              <w:drawing>
                <wp:anchor distT="0" distB="0" distL="114300" distR="114300" simplePos="0" relativeHeight="251851776" behindDoc="0" locked="0" layoutInCell="0" allowOverlap="1" wp14:anchorId="0F603C04" wp14:editId="79EB0C43">
                  <wp:simplePos x="0" y="0"/>
                  <wp:positionH relativeFrom="rightMargin">
                    <wp:posOffset>107950</wp:posOffset>
                  </wp:positionH>
                  <wp:positionV relativeFrom="paragraph">
                    <wp:posOffset>0</wp:posOffset>
                  </wp:positionV>
                  <wp:extent cx="345440" cy="323850"/>
                  <wp:effectExtent l="0" t="0" r="0" b="0"/>
                  <wp:wrapNone/>
                  <wp:docPr id="26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CE" w:rsidRPr="00391BCE" w:rsidRDefault="00391BCE" w:rsidP="00391BCE">
            <w:pPr>
              <w:spacing w:line="240" w:lineRule="exact"/>
              <w:rPr>
                <w:rFonts w:eastAsiaTheme="minorHAnsi"/>
                <w:lang w:eastAsia="en-US"/>
              </w:rPr>
            </w:pPr>
          </w:p>
          <w:p w:rsidR="00391BCE" w:rsidRPr="00391BCE" w:rsidRDefault="00391BCE" w:rsidP="00391BCE">
            <w:pPr>
              <w:spacing w:line="240" w:lineRule="exact"/>
              <w:rPr>
                <w:rFonts w:eastAsiaTheme="minorHAnsi"/>
                <w:lang w:eastAsia="en-US"/>
              </w:rPr>
            </w:pPr>
          </w:p>
          <w:p w:rsidR="00391BCE" w:rsidRPr="00391BCE" w:rsidRDefault="00391BCE" w:rsidP="00391BCE">
            <w:pPr>
              <w:spacing w:line="240" w:lineRule="exact"/>
              <w:rPr>
                <w:rFonts w:eastAsiaTheme="minorHAnsi"/>
                <w:lang w:eastAsia="en-US"/>
              </w:rPr>
            </w:pPr>
            <w:r w:rsidRPr="00391BCE">
              <w:rPr>
                <w:rFonts w:eastAsiaTheme="minorHAnsi"/>
                <w:lang w:eastAsia="en-US"/>
              </w:rPr>
              <w:t>Hygiene</w:t>
            </w:r>
          </w:p>
        </w:tc>
      </w:tr>
    </w:tbl>
    <w:p w:rsidR="00391BCE" w:rsidRPr="00391BCE" w:rsidRDefault="00391BCE" w:rsidP="00391BCE">
      <w:pPr>
        <w:spacing w:line="240" w:lineRule="exact"/>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4111"/>
        <w:gridCol w:w="3260"/>
      </w:tblGrid>
      <w:tr w:rsidR="00391BCE" w:rsidRPr="00391BCE" w:rsidTr="00491A7A">
        <w:tc>
          <w:tcPr>
            <w:tcW w:w="4111" w:type="dxa"/>
            <w:shd w:val="clear" w:color="auto" w:fill="auto"/>
          </w:tcPr>
          <w:p w:rsidR="00391BCE" w:rsidRPr="00391BCE" w:rsidRDefault="00391BCE" w:rsidP="00391BCE">
            <w:pPr>
              <w:spacing w:line="240" w:lineRule="exact"/>
              <w:rPr>
                <w:rFonts w:eastAsiaTheme="minorHAnsi"/>
                <w:b/>
                <w:bCs/>
                <w:lang w:eastAsia="en-US"/>
              </w:rPr>
            </w:pPr>
            <w:r w:rsidRPr="00391BCE">
              <w:rPr>
                <w:rFonts w:eastAsiaTheme="minorHAnsi"/>
                <w:b/>
                <w:bCs/>
                <w:lang w:eastAsia="en-US"/>
              </w:rPr>
              <w:t>Themen der Hygieneschulung</w:t>
            </w:r>
          </w:p>
        </w:tc>
        <w:tc>
          <w:tcPr>
            <w:tcW w:w="3260" w:type="dxa"/>
          </w:tcPr>
          <w:p w:rsidR="00391BCE" w:rsidRPr="00391BCE" w:rsidRDefault="00391BCE" w:rsidP="00391BCE">
            <w:pPr>
              <w:spacing w:line="240" w:lineRule="exact"/>
              <w:rPr>
                <w:rFonts w:eastAsiaTheme="minorHAnsi"/>
                <w:b/>
                <w:bCs/>
                <w:lang w:eastAsia="en-US"/>
              </w:rPr>
            </w:pPr>
            <w:r w:rsidRPr="00391BCE">
              <w:rPr>
                <w:rFonts w:eastAsiaTheme="minorHAnsi"/>
                <w:b/>
                <w:bCs/>
                <w:lang w:eastAsia="en-US"/>
              </w:rPr>
              <w:t>Schlüsselbegriffe aus dem Werb</w:t>
            </w:r>
            <w:r w:rsidRPr="00391BCE">
              <w:rPr>
                <w:rFonts w:eastAsiaTheme="minorHAnsi"/>
                <w:b/>
                <w:bCs/>
                <w:lang w:eastAsia="en-US"/>
              </w:rPr>
              <w:t>e</w:t>
            </w:r>
            <w:r w:rsidRPr="00391BCE">
              <w:rPr>
                <w:rFonts w:eastAsiaTheme="minorHAnsi"/>
                <w:b/>
                <w:bCs/>
                <w:lang w:eastAsia="en-US"/>
              </w:rPr>
              <w:t>plakat, die darauf hinweisen</w:t>
            </w: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Die Fachsprache der Hygiene</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Die drei Säulen der Hygiene</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Mikroorganismen, die unsichtbaren Lebew</w:t>
            </w:r>
            <w:r w:rsidRPr="00391BCE">
              <w:rPr>
                <w:rFonts w:eastAsiaTheme="minorHAnsi"/>
                <w:lang w:eastAsia="en-US"/>
              </w:rPr>
              <w:t>e</w:t>
            </w:r>
            <w:r w:rsidRPr="00391BCE">
              <w:rPr>
                <w:rFonts w:eastAsiaTheme="minorHAnsi"/>
                <w:lang w:eastAsia="en-US"/>
              </w:rPr>
              <w:t>sen in den Lebensmitteln.</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Konservierungsmethoden – schützen die L</w:t>
            </w:r>
            <w:r w:rsidRPr="00391BCE">
              <w:rPr>
                <w:rFonts w:eastAsiaTheme="minorHAnsi"/>
                <w:lang w:eastAsia="en-US"/>
              </w:rPr>
              <w:t>e</w:t>
            </w:r>
            <w:r w:rsidR="00267BE1">
              <w:rPr>
                <w:rFonts w:eastAsiaTheme="minorHAnsi"/>
                <w:lang w:eastAsia="en-US"/>
              </w:rPr>
              <w:t>bensmittel vor dem V</w:t>
            </w:r>
            <w:r w:rsidR="001D0DC6">
              <w:rPr>
                <w:rFonts w:eastAsiaTheme="minorHAnsi"/>
                <w:lang w:eastAsia="en-US"/>
              </w:rPr>
              <w:t>erderben</w:t>
            </w:r>
            <w:r w:rsidR="00267BE1">
              <w:rPr>
                <w:rFonts w:eastAsiaTheme="minorHAnsi"/>
                <w:lang w:eastAsia="en-US"/>
              </w:rPr>
              <w:t>.</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 xml:space="preserve">Mikroorganismen eine große Gefahr für die Gesundheit. </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Mikroorganismen helfen bei der Lebensmi</w:t>
            </w:r>
            <w:r w:rsidRPr="00391BCE">
              <w:rPr>
                <w:rFonts w:eastAsiaTheme="minorHAnsi"/>
                <w:lang w:eastAsia="en-US"/>
              </w:rPr>
              <w:t>t</w:t>
            </w:r>
            <w:r w:rsidR="001D0DC6">
              <w:rPr>
                <w:rFonts w:eastAsiaTheme="minorHAnsi"/>
                <w:lang w:eastAsia="en-US"/>
              </w:rPr>
              <w:t>telherstellung</w:t>
            </w:r>
            <w:r w:rsidR="00267BE1">
              <w:rPr>
                <w:rFonts w:eastAsiaTheme="minorHAnsi"/>
                <w:lang w:eastAsia="en-US"/>
              </w:rPr>
              <w:t>.</w:t>
            </w:r>
          </w:p>
        </w:tc>
        <w:tc>
          <w:tcPr>
            <w:tcW w:w="3260" w:type="dxa"/>
          </w:tcPr>
          <w:p w:rsidR="00391BCE" w:rsidRPr="00391BCE" w:rsidRDefault="00391BCE" w:rsidP="00391BCE">
            <w:pPr>
              <w:spacing w:line="240" w:lineRule="exact"/>
              <w:rPr>
                <w:rFonts w:eastAsiaTheme="minorHAnsi"/>
                <w:lang w:eastAsia="en-US"/>
              </w:rPr>
            </w:pPr>
          </w:p>
        </w:tc>
      </w:tr>
      <w:tr w:rsidR="00391BCE" w:rsidRPr="00391BCE" w:rsidTr="00491A7A">
        <w:tc>
          <w:tcPr>
            <w:tcW w:w="4111" w:type="dxa"/>
            <w:shd w:val="clear" w:color="auto" w:fill="auto"/>
          </w:tcPr>
          <w:p w:rsidR="00391BCE" w:rsidRPr="00391BCE" w:rsidRDefault="00391BCE" w:rsidP="00391BCE">
            <w:pPr>
              <w:spacing w:line="240" w:lineRule="exact"/>
              <w:rPr>
                <w:rFonts w:eastAsiaTheme="minorHAnsi"/>
                <w:lang w:eastAsia="en-US"/>
              </w:rPr>
            </w:pPr>
            <w:r w:rsidRPr="00391BCE">
              <w:rPr>
                <w:rFonts w:eastAsiaTheme="minorHAnsi"/>
                <w:lang w:eastAsia="en-US"/>
              </w:rPr>
              <w:t>Das Lebensmittelrecht – Gesetze, die eing</w:t>
            </w:r>
            <w:r w:rsidRPr="00391BCE">
              <w:rPr>
                <w:rFonts w:eastAsiaTheme="minorHAnsi"/>
                <w:lang w:eastAsia="en-US"/>
              </w:rPr>
              <w:t>e</w:t>
            </w:r>
            <w:r w:rsidR="001D0DC6">
              <w:rPr>
                <w:rFonts w:eastAsiaTheme="minorHAnsi"/>
                <w:lang w:eastAsia="en-US"/>
              </w:rPr>
              <w:t>halten werden müssen</w:t>
            </w:r>
            <w:r w:rsidRPr="00391BCE">
              <w:rPr>
                <w:rFonts w:eastAsiaTheme="minorHAnsi"/>
                <w:lang w:eastAsia="en-US"/>
              </w:rPr>
              <w:t xml:space="preserve"> </w:t>
            </w:r>
          </w:p>
        </w:tc>
        <w:tc>
          <w:tcPr>
            <w:tcW w:w="3260" w:type="dxa"/>
          </w:tcPr>
          <w:p w:rsidR="00391BCE" w:rsidRPr="00391BCE" w:rsidRDefault="00391BCE" w:rsidP="00391BCE">
            <w:pPr>
              <w:spacing w:line="240" w:lineRule="exact"/>
              <w:rPr>
                <w:rFonts w:eastAsiaTheme="minorHAnsi"/>
                <w:lang w:eastAsia="en-US"/>
              </w:rPr>
            </w:pPr>
          </w:p>
        </w:tc>
      </w:tr>
    </w:tbl>
    <w:p w:rsidR="00391BCE" w:rsidRPr="00391BCE" w:rsidRDefault="00391BCE" w:rsidP="00391BCE">
      <w:pPr>
        <w:spacing w:line="240" w:lineRule="exact"/>
      </w:pPr>
    </w:p>
    <w:p w:rsidR="00391BCE" w:rsidRPr="00391BCE" w:rsidRDefault="00391BCE" w:rsidP="00391BCE">
      <w:pPr>
        <w:spacing w:line="240" w:lineRule="exact"/>
        <w:rPr>
          <w:b/>
          <w:bCs/>
        </w:rPr>
      </w:pPr>
      <w:r w:rsidRPr="00391BCE">
        <w:rPr>
          <w:b/>
          <w:bCs/>
        </w:rPr>
        <w:t xml:space="preserve">Fragen, die bei der Hygieneschulung beantwortet werden: </w:t>
      </w:r>
    </w:p>
    <w:p w:rsidR="00391BCE" w:rsidRPr="00391BCE" w:rsidRDefault="00391BCE" w:rsidP="00133D3C">
      <w:pPr>
        <w:numPr>
          <w:ilvl w:val="0"/>
          <w:numId w:val="20"/>
        </w:numPr>
        <w:spacing w:line="240" w:lineRule="exact"/>
      </w:pPr>
      <w:r w:rsidRPr="00391BCE">
        <w:t>Wie lange dauert eine Salmonelleninfektion?</w:t>
      </w:r>
    </w:p>
    <w:p w:rsidR="0091591D" w:rsidRDefault="0091591D" w:rsidP="0091591D">
      <w:pPr>
        <w:pStyle w:val="Listenabsatz"/>
        <w:numPr>
          <w:ilvl w:val="0"/>
          <w:numId w:val="20"/>
        </w:numPr>
      </w:pPr>
      <w:r>
        <w:t>Was ist Hygiene?</w:t>
      </w:r>
    </w:p>
    <w:p w:rsidR="0091591D" w:rsidRDefault="0091591D" w:rsidP="0091591D">
      <w:pPr>
        <w:pStyle w:val="Listenabsatz"/>
        <w:numPr>
          <w:ilvl w:val="0"/>
          <w:numId w:val="20"/>
        </w:numPr>
      </w:pPr>
      <w:r>
        <w:t>Wie kann ich die Lebensmittel vor dem Verderben schützen?</w:t>
      </w:r>
    </w:p>
    <w:p w:rsidR="0091591D" w:rsidRDefault="0091591D" w:rsidP="0091591D">
      <w:pPr>
        <w:pStyle w:val="Listenabsatz"/>
        <w:numPr>
          <w:ilvl w:val="0"/>
          <w:numId w:val="20"/>
        </w:numPr>
      </w:pPr>
      <w:r>
        <w:t>Was brauchen Mikroorganismen, damit sie sich gut vermehren?</w:t>
      </w:r>
    </w:p>
    <w:p w:rsidR="001D0DC6" w:rsidRDefault="001D0DC6" w:rsidP="00CD322C">
      <w:pPr>
        <w:pStyle w:val="Listenabsatz"/>
      </w:pPr>
    </w:p>
    <w:p w:rsidR="00391BCE" w:rsidRPr="00391BCE" w:rsidRDefault="00391BCE" w:rsidP="001D0DC6">
      <w:pPr>
        <w:spacing w:line="240" w:lineRule="exact"/>
        <w:ind w:left="720"/>
      </w:pPr>
    </w:p>
    <w:p w:rsidR="00FB7E3D"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FB7E3D" w:rsidRPr="00B51DE9" w:rsidTr="00497369">
        <w:trPr>
          <w:trHeight w:val="523"/>
        </w:trPr>
        <w:tc>
          <w:tcPr>
            <w:tcW w:w="3119" w:type="dxa"/>
            <w:tcBorders>
              <w:left w:val="single" w:sz="4" w:space="0" w:color="auto"/>
              <w:bottom w:val="single" w:sz="4" w:space="0" w:color="auto"/>
              <w:right w:val="single" w:sz="4" w:space="0" w:color="auto"/>
            </w:tcBorders>
            <w:shd w:val="clear" w:color="auto" w:fill="D9D9D9"/>
            <w:hideMark/>
          </w:tcPr>
          <w:p w:rsidR="00FB7E3D" w:rsidRDefault="00FB7E3D" w:rsidP="00497369">
            <w:pPr>
              <w:pStyle w:val="Tabelle6pt"/>
              <w:rPr>
                <w:color w:val="000000"/>
              </w:rPr>
            </w:pPr>
            <w:r>
              <w:lastRenderedPageBreak/>
              <w:br w:type="page"/>
              <w:t>Lernfeld</w:t>
            </w:r>
          </w:p>
          <w:p w:rsidR="00FB7E3D" w:rsidRDefault="00FB7E3D" w:rsidP="00497369">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FB7E3D" w:rsidRDefault="00FB7E3D" w:rsidP="00497369">
            <w:pPr>
              <w:pStyle w:val="Tabelle6pt"/>
              <w:rPr>
                <w:color w:val="000000"/>
              </w:rPr>
            </w:pPr>
            <w:r>
              <w:t>Titel</w:t>
            </w:r>
          </w:p>
          <w:p w:rsidR="00FB7E3D" w:rsidRDefault="00FB7E3D" w:rsidP="00497369">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FB7E3D" w:rsidRPr="004B658C" w:rsidRDefault="00FB7E3D" w:rsidP="00497369"/>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B7E3D" w:rsidRDefault="00FB7E3D" w:rsidP="00497369">
            <w:pPr>
              <w:pStyle w:val="TabelleKopfmitte"/>
              <w:rPr>
                <w:sz w:val="18"/>
              </w:rPr>
            </w:pPr>
            <w:r w:rsidRPr="00D661AD">
              <w:rPr>
                <w:sz w:val="18"/>
              </w:rPr>
              <w:t xml:space="preserve">Ernährung und </w:t>
            </w:r>
          </w:p>
          <w:p w:rsidR="00FB7E3D" w:rsidRPr="00D661AD" w:rsidRDefault="00FB7E3D" w:rsidP="00497369">
            <w:pPr>
              <w:pStyle w:val="TabelleKopfmitte"/>
              <w:rPr>
                <w:sz w:val="18"/>
              </w:rPr>
            </w:pPr>
            <w:r>
              <w:rPr>
                <w:sz w:val="18"/>
              </w:rPr>
              <w:t>Gastro</w:t>
            </w:r>
            <w:r w:rsidRPr="00D661AD">
              <w:rPr>
                <w:sz w:val="18"/>
              </w:rPr>
              <w:t>nomie</w:t>
            </w:r>
          </w:p>
          <w:p w:rsidR="00FB7E3D" w:rsidRPr="00B51DE9" w:rsidRDefault="00FB7E3D" w:rsidP="00497369">
            <w:pPr>
              <w:pStyle w:val="TabelleKopfmitte"/>
              <w:rPr>
                <w:rFonts w:eastAsia="Calibri"/>
              </w:rPr>
            </w:pPr>
            <w:r w:rsidRPr="00D661AD">
              <w:rPr>
                <w:rFonts w:eastAsia="Calibri"/>
              </w:rPr>
              <w:t>EG2.01</w:t>
            </w:r>
            <w:r>
              <w:rPr>
                <w:rFonts w:eastAsia="Calibri"/>
              </w:rPr>
              <w:t>.02.01</w:t>
            </w:r>
          </w:p>
        </w:tc>
      </w:tr>
    </w:tbl>
    <w:p w:rsidR="00497369" w:rsidRDefault="00FB7E3D" w:rsidP="00FB7E3D">
      <w:pPr>
        <w:spacing w:line="240" w:lineRule="exact"/>
      </w:pPr>
      <w:r>
        <w:rPr>
          <w:noProof/>
          <w:sz w:val="24"/>
          <w:lang w:eastAsia="de-DE"/>
        </w:rPr>
        <w:drawing>
          <wp:anchor distT="0" distB="0" distL="114300" distR="114300" simplePos="0" relativeHeight="252514304" behindDoc="0" locked="0" layoutInCell="0" allowOverlap="1" wp14:anchorId="494269FD" wp14:editId="13E8EE4C">
            <wp:simplePos x="0" y="0"/>
            <wp:positionH relativeFrom="rightMargin">
              <wp:posOffset>107950</wp:posOffset>
            </wp:positionH>
            <wp:positionV relativeFrom="paragraph">
              <wp:posOffset>0</wp:posOffset>
            </wp:positionV>
            <wp:extent cx="345440" cy="323850"/>
            <wp:effectExtent l="0" t="0" r="0" b="0"/>
            <wp:wrapNone/>
            <wp:docPr id="308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272" w:rsidRDefault="00701272" w:rsidP="00FB7E3D">
      <w:pPr>
        <w:spacing w:line="240" w:lineRule="exact"/>
      </w:pPr>
      <w:r w:rsidRPr="00701272">
        <w:rPr>
          <w:noProof/>
          <w:lang w:eastAsia="de-DE"/>
        </w:rPr>
        <w:drawing>
          <wp:anchor distT="0" distB="0" distL="114300" distR="114300" simplePos="0" relativeHeight="252530688" behindDoc="0" locked="1" layoutInCell="1" allowOverlap="1" wp14:anchorId="6A0A95D9" wp14:editId="3323A789">
            <wp:simplePos x="0" y="0"/>
            <wp:positionH relativeFrom="column">
              <wp:posOffset>5080</wp:posOffset>
            </wp:positionH>
            <wp:positionV relativeFrom="paragraph">
              <wp:posOffset>175260</wp:posOffset>
            </wp:positionV>
            <wp:extent cx="6120000" cy="6411600"/>
            <wp:effectExtent l="0" t="0" r="0" b="8255"/>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000" cy="6411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16714" w:rsidRPr="00916714" w:rsidRDefault="00497369" w:rsidP="00701272">
      <w:pPr>
        <w:pStyle w:val="berschrift3"/>
      </w:pPr>
      <w:r>
        <w:t>Begriffe:</w:t>
      </w:r>
    </w:p>
    <w:tbl>
      <w:tblPr>
        <w:tblStyle w:val="Tabellenraster19"/>
        <w:tblW w:w="9747" w:type="dxa"/>
        <w:tblLook w:val="04A0" w:firstRow="1" w:lastRow="0" w:firstColumn="1" w:lastColumn="0" w:noHBand="0" w:noVBand="1"/>
      </w:tblPr>
      <w:tblGrid>
        <w:gridCol w:w="3249"/>
        <w:gridCol w:w="3249"/>
        <w:gridCol w:w="3249"/>
      </w:tblGrid>
      <w:tr w:rsidR="00916714" w:rsidRPr="00B13B15" w:rsidTr="00497369">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Salmonellen</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Rechtliche Vorschriften</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Hygiene</w:t>
            </w:r>
          </w:p>
        </w:tc>
      </w:tr>
      <w:tr w:rsidR="00916714" w:rsidRPr="00B13B15" w:rsidTr="00497369">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Mikroorganismen helfen bei der Lebensmittelherstellung</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Steckbrief der</w:t>
            </w:r>
            <w:r w:rsidR="000A4643" w:rsidRPr="000A4643">
              <w:rPr>
                <w:rFonts w:ascii="Source Sans Pro" w:hAnsi="Source Sans Pro"/>
              </w:rPr>
              <w:br/>
            </w:r>
            <w:r w:rsidRPr="000A4643">
              <w:rPr>
                <w:rFonts w:ascii="Source Sans Pro" w:hAnsi="Source Sans Pro"/>
              </w:rPr>
              <w:t xml:space="preserve"> Mikroorganismen</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Personalhygiene</w:t>
            </w:r>
          </w:p>
        </w:tc>
      </w:tr>
      <w:tr w:rsidR="00916714" w:rsidRPr="00B13B15" w:rsidTr="002C6DD4">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Betriebshygiene</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Mikroorganismen überlisten und den Verderb verhindern</w:t>
            </w:r>
          </w:p>
        </w:tc>
        <w:tc>
          <w:tcPr>
            <w:tcW w:w="3249" w:type="dxa"/>
          </w:tcPr>
          <w:p w:rsidR="00916714" w:rsidRPr="000A4643" w:rsidRDefault="00916714" w:rsidP="00916714">
            <w:pPr>
              <w:spacing w:before="120" w:after="120"/>
              <w:jc w:val="center"/>
              <w:rPr>
                <w:rFonts w:ascii="Source Sans Pro" w:hAnsi="Source Sans Pro"/>
              </w:rPr>
            </w:pPr>
            <w:r w:rsidRPr="000A4643">
              <w:rPr>
                <w:rFonts w:ascii="Source Sans Pro" w:hAnsi="Source Sans Pro"/>
              </w:rPr>
              <w:t>Produkthygiene</w:t>
            </w:r>
          </w:p>
        </w:tc>
      </w:tr>
    </w:tbl>
    <w:p w:rsidR="00391BCE" w:rsidRDefault="00FB7E3D" w:rsidP="00FB7E3D">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391BCE"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A22C41" w:rsidRDefault="00A22C41" w:rsidP="00A22C41">
            <w:pPr>
              <w:pStyle w:val="Tabelle6pt"/>
              <w:rPr>
                <w:color w:val="000000"/>
              </w:rPr>
            </w:pPr>
            <w:r>
              <w:t>Titel</w:t>
            </w:r>
          </w:p>
          <w:p w:rsidR="0059699D" w:rsidRDefault="0059699D" w:rsidP="0059699D">
            <w:pPr>
              <w:pStyle w:val="TabelleKopflinks"/>
            </w:pPr>
            <w:r>
              <w:t>Mikroorganismen</w:t>
            </w:r>
          </w:p>
          <w:p w:rsidR="00391BCE" w:rsidRPr="00A22C41" w:rsidRDefault="00391BCE" w:rsidP="00A22C41">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B51DE9" w:rsidRDefault="00391BCE" w:rsidP="00D16185">
            <w:pPr>
              <w:pStyle w:val="TabelleKopfmitte"/>
              <w:rPr>
                <w:rFonts w:eastAsia="Calibri"/>
              </w:rPr>
            </w:pPr>
            <w:r w:rsidRPr="00D661AD">
              <w:rPr>
                <w:rFonts w:eastAsia="Calibri"/>
              </w:rPr>
              <w:t>EG2.01</w:t>
            </w:r>
            <w:r>
              <w:rPr>
                <w:rFonts w:eastAsia="Calibri"/>
              </w:rPr>
              <w:t>.02.01</w:t>
            </w:r>
          </w:p>
        </w:tc>
      </w:tr>
      <w:tr w:rsidR="00391BCE" w:rsidRPr="00B51DE9" w:rsidTr="00D16185">
        <w:tc>
          <w:tcPr>
            <w:tcW w:w="7348" w:type="dxa"/>
            <w:gridSpan w:val="3"/>
            <w:tcBorders>
              <w:left w:val="single" w:sz="4" w:space="0" w:color="auto"/>
              <w:bottom w:val="single" w:sz="4" w:space="0" w:color="auto"/>
              <w:right w:val="single" w:sz="4" w:space="0" w:color="auto"/>
            </w:tcBorders>
            <w:hideMark/>
          </w:tcPr>
          <w:p w:rsidR="00391BCE" w:rsidRPr="004B658C" w:rsidRDefault="00391BCE" w:rsidP="00D16185">
            <w:pPr>
              <w:pStyle w:val="Tabelle6pt"/>
            </w:pPr>
            <w:r>
              <w:t>Kompetenzbereiche:</w:t>
            </w:r>
          </w:p>
          <w:p w:rsidR="00391BCE" w:rsidRDefault="00391BCE" w:rsidP="00D16185">
            <w:pPr>
              <w:pStyle w:val="Kopf8ptafz"/>
            </w:pPr>
            <w:r>
              <w:t>Ich kann die Grundlagen der Hygiene und lebensmittelrechtliche Vorschriften anwenden.</w:t>
            </w:r>
          </w:p>
          <w:p w:rsidR="00391BCE" w:rsidRDefault="00391BCE" w:rsidP="00D16185">
            <w:pPr>
              <w:pStyle w:val="Kopf8ptafz"/>
            </w:pPr>
            <w:r>
              <w:t>Ich kann die Qualität von Lebensmitteln durch geeignete Maßnahmen erhalten.</w:t>
            </w:r>
          </w:p>
          <w:p w:rsidR="00391BCE" w:rsidRDefault="00391BCE"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391BCE" w:rsidRDefault="00391BCE"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91BCE" w:rsidRPr="00B51DE9" w:rsidTr="00D16185">
              <w:trPr>
                <w:trHeight w:val="284"/>
              </w:trPr>
              <w:tc>
                <w:tcPr>
                  <w:tcW w:w="2090" w:type="dxa"/>
                  <w:shd w:val="clear" w:color="auto" w:fill="auto"/>
                </w:tcPr>
                <w:p w:rsidR="00391BCE" w:rsidRPr="00B51DE9" w:rsidRDefault="00391BCE" w:rsidP="00D16185">
                  <w:pPr>
                    <w:pStyle w:val="Textkrpermitte"/>
                  </w:pPr>
                  <w:r w:rsidRPr="00B51DE9">
                    <w:t>LernPROJEKT</w:t>
                  </w:r>
                </w:p>
              </w:tc>
            </w:tr>
            <w:tr w:rsidR="00391BCE" w:rsidRPr="00B51DE9" w:rsidTr="00D16185">
              <w:trPr>
                <w:trHeight w:val="284"/>
              </w:trPr>
              <w:tc>
                <w:tcPr>
                  <w:tcW w:w="2090" w:type="dxa"/>
                  <w:tcBorders>
                    <w:bottom w:val="single" w:sz="4" w:space="0" w:color="auto"/>
                  </w:tcBorders>
                  <w:shd w:val="clear" w:color="auto" w:fill="D9D9D9" w:themeFill="background1" w:themeFillShade="D9"/>
                </w:tcPr>
                <w:p w:rsidR="00391BCE" w:rsidRPr="00B51DE9" w:rsidRDefault="00391BCE" w:rsidP="00D16185">
                  <w:pPr>
                    <w:pStyle w:val="TabelleKopfmitte"/>
                  </w:pPr>
                  <w:r w:rsidRPr="00B51DE9">
                    <w:t>LernTHEMA</w:t>
                  </w:r>
                </w:p>
              </w:tc>
            </w:tr>
            <w:tr w:rsidR="00391BCE" w:rsidRPr="00B51DE9" w:rsidTr="00D16185">
              <w:trPr>
                <w:trHeight w:val="284"/>
              </w:trPr>
              <w:tc>
                <w:tcPr>
                  <w:tcW w:w="2090" w:type="dxa"/>
                  <w:tcBorders>
                    <w:bottom w:val="nil"/>
                  </w:tcBorders>
                </w:tcPr>
                <w:p w:rsidR="00391BCE" w:rsidRPr="00B51DE9" w:rsidRDefault="00391BCE" w:rsidP="00D16185">
                  <w:pPr>
                    <w:pStyle w:val="Textkrpermitte"/>
                  </w:pPr>
                  <w:r w:rsidRPr="00B51DE9">
                    <w:t>LernSCHRITT</w:t>
                  </w:r>
                </w:p>
              </w:tc>
            </w:tr>
          </w:tbl>
          <w:p w:rsidR="00391BCE" w:rsidRPr="00B51DE9" w:rsidRDefault="00391BCE" w:rsidP="00D16185"/>
        </w:tc>
      </w:tr>
      <w:tr w:rsidR="00391BCE" w:rsidRPr="00B51DE9" w:rsidTr="00D16185">
        <w:trPr>
          <w:trHeight w:val="149"/>
        </w:trPr>
        <w:tc>
          <w:tcPr>
            <w:tcW w:w="7348" w:type="dxa"/>
            <w:gridSpan w:val="3"/>
            <w:tcBorders>
              <w:top w:val="single" w:sz="4" w:space="0" w:color="auto"/>
              <w:left w:val="nil"/>
              <w:right w:val="nil"/>
            </w:tcBorders>
          </w:tcPr>
          <w:p w:rsidR="00391BCE" w:rsidRPr="00B51DE9" w:rsidRDefault="00391BCE" w:rsidP="00D16185"/>
        </w:tc>
        <w:tc>
          <w:tcPr>
            <w:tcW w:w="196" w:type="dxa"/>
            <w:gridSpan w:val="2"/>
            <w:tcBorders>
              <w:top w:val="nil"/>
              <w:left w:val="nil"/>
              <w:right w:val="nil"/>
            </w:tcBorders>
          </w:tcPr>
          <w:p w:rsidR="00391BCE" w:rsidRPr="00B51DE9" w:rsidRDefault="00391BCE" w:rsidP="00D16185"/>
        </w:tc>
        <w:tc>
          <w:tcPr>
            <w:tcW w:w="2095" w:type="dxa"/>
            <w:tcBorders>
              <w:top w:val="single" w:sz="4" w:space="0" w:color="auto"/>
              <w:left w:val="nil"/>
              <w:right w:val="nil"/>
            </w:tcBorders>
          </w:tcPr>
          <w:p w:rsidR="00391BCE" w:rsidRPr="00B51DE9" w:rsidRDefault="00391BCE" w:rsidP="00D16185"/>
        </w:tc>
      </w:tr>
      <w:tr w:rsidR="008046AA" w:rsidRPr="00B51DE9" w:rsidTr="00D16185">
        <w:trPr>
          <w:trHeight w:val="443"/>
        </w:trPr>
        <w:tc>
          <w:tcPr>
            <w:tcW w:w="4818" w:type="dxa"/>
            <w:gridSpan w:val="2"/>
            <w:vMerge w:val="restart"/>
            <w:tcBorders>
              <w:left w:val="single" w:sz="4" w:space="0" w:color="auto"/>
              <w:right w:val="single" w:sz="4" w:space="0" w:color="auto"/>
            </w:tcBorders>
          </w:tcPr>
          <w:p w:rsidR="008046AA" w:rsidRPr="004B658C" w:rsidRDefault="008046AA" w:rsidP="005E4648">
            <w:pPr>
              <w:pStyle w:val="Tabelle6pt"/>
            </w:pPr>
            <w:r>
              <w:t>Kompetenzen:</w:t>
            </w:r>
          </w:p>
          <w:p w:rsidR="008046AA" w:rsidRDefault="008046AA" w:rsidP="005E4648">
            <w:pPr>
              <w:pStyle w:val="Kopf8ptafz"/>
            </w:pPr>
            <w:r>
              <w:t>Ich kann die Grundlagen der Hygiene benennen und strukturi</w:t>
            </w:r>
            <w:r>
              <w:t>e</w:t>
            </w:r>
            <w:r>
              <w:t>ren.</w:t>
            </w:r>
          </w:p>
          <w:p w:rsidR="008046AA" w:rsidRPr="00FC4F14" w:rsidRDefault="008046AA" w:rsidP="005E4648">
            <w:pPr>
              <w:pStyle w:val="Kopf8ptafz"/>
              <w:rPr>
                <w:rStyle w:val="Hervorhebung"/>
                <w:i w:val="0"/>
                <w:iCs w:val="0"/>
              </w:rPr>
            </w:pPr>
            <w:r>
              <w:rPr>
                <w:rStyle w:val="Hervorhebung"/>
              </w:rPr>
              <w:t>Ich kann Wissen mit anderen austauschen.</w:t>
            </w:r>
          </w:p>
          <w:p w:rsidR="008046AA" w:rsidRPr="00FC4F14" w:rsidRDefault="008046AA" w:rsidP="005E4648">
            <w:pPr>
              <w:pStyle w:val="Kopf8ptafz"/>
              <w:rPr>
                <w:rStyle w:val="Hervorhebung"/>
                <w:i w:val="0"/>
                <w:iCs w:val="0"/>
              </w:rPr>
            </w:pPr>
            <w:r>
              <w:rPr>
                <w:rStyle w:val="Hervorhebung"/>
              </w:rPr>
              <w:t>Ich kann Aufgaben bearbeiten und eingeübte Arbeitstechniken anwenden.</w:t>
            </w:r>
          </w:p>
          <w:p w:rsidR="008046AA" w:rsidRPr="008046AA" w:rsidRDefault="008046AA" w:rsidP="005E4648">
            <w:pPr>
              <w:pStyle w:val="Kopf8ptafz"/>
              <w:rPr>
                <w:rStyle w:val="Hervorhebung"/>
                <w:i w:val="0"/>
                <w:iCs w:val="0"/>
              </w:rPr>
            </w:pPr>
            <w:r>
              <w:rPr>
                <w:rStyle w:val="Hervorhebung"/>
              </w:rPr>
              <w:t>Ich kann meine Gedanken und fachliche Inhalte mitteilen.</w:t>
            </w:r>
          </w:p>
          <w:p w:rsidR="008046AA" w:rsidRPr="00FC4F14" w:rsidRDefault="008046AA" w:rsidP="005E4648">
            <w:pPr>
              <w:pStyle w:val="Kopf8ptafz"/>
              <w:rPr>
                <w:rStyle w:val="Hervorhebung"/>
                <w:i w:val="0"/>
                <w:iCs w:val="0"/>
              </w:rPr>
            </w:pPr>
            <w:r>
              <w:rPr>
                <w:rStyle w:val="Hervorhebung"/>
              </w:rPr>
              <w:t>Ich kann mich auf eine Aufgabe konzentrieren.</w:t>
            </w:r>
          </w:p>
          <w:p w:rsidR="008046AA" w:rsidRDefault="008046AA" w:rsidP="005E4648">
            <w:pPr>
              <w:pStyle w:val="Kopf8ptafz"/>
              <w:numPr>
                <w:ilvl w:val="0"/>
                <w:numId w:val="0"/>
              </w:numPr>
              <w:ind w:left="227" w:hanging="170"/>
            </w:pPr>
          </w:p>
        </w:tc>
        <w:tc>
          <w:tcPr>
            <w:tcW w:w="4821" w:type="dxa"/>
            <w:gridSpan w:val="4"/>
            <w:tcBorders>
              <w:left w:val="single" w:sz="4" w:space="0" w:color="auto"/>
              <w:right w:val="single" w:sz="4" w:space="0" w:color="auto"/>
            </w:tcBorders>
          </w:tcPr>
          <w:p w:rsidR="008046AA" w:rsidRDefault="008046AA" w:rsidP="005E4648">
            <w:pPr>
              <w:pStyle w:val="Tabelle6pt"/>
            </w:pPr>
            <w:r>
              <w:t>Was Sie schon können sollten:</w:t>
            </w:r>
          </w:p>
          <w:p w:rsidR="008046AA" w:rsidRDefault="008046AA" w:rsidP="005E4648">
            <w:pPr>
              <w:pStyle w:val="Kopf8ptafz"/>
            </w:pPr>
            <w:r>
              <w:t>Ich kann Texte lesen, markieren und strukturieren.</w:t>
            </w:r>
          </w:p>
          <w:p w:rsidR="0091591D" w:rsidRDefault="0091591D" w:rsidP="0091591D">
            <w:pPr>
              <w:pStyle w:val="Kopf8ptafz"/>
            </w:pPr>
            <w:r>
              <w:t>Ich kann Fragen zu einem Thema formulieren.</w:t>
            </w:r>
          </w:p>
          <w:p w:rsidR="008046AA" w:rsidRPr="00234B66" w:rsidRDefault="008046AA" w:rsidP="005E4648">
            <w:pPr>
              <w:pStyle w:val="Kopf8ptafz"/>
            </w:pPr>
            <w:r>
              <w:t>Ich kann eine Mind-Map erstellen</w:t>
            </w:r>
            <w:r>
              <w:rPr>
                <w:rStyle w:val="Hervorhebung"/>
                <w:color w:val="00B050"/>
              </w:rPr>
              <w:t>.</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Wofür Sie das benötigen:</w:t>
            </w:r>
          </w:p>
          <w:p w:rsidR="008046AA" w:rsidRDefault="008046AA" w:rsidP="00D16185">
            <w:pPr>
              <w:pStyle w:val="Kopf8ptafz"/>
            </w:pPr>
            <w:r>
              <w:t>Fachliche Vorbereitung auf das Praktikum.</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Wie Sie Ihr Können prüfen können:</w:t>
            </w:r>
          </w:p>
          <w:p w:rsidR="008046AA" w:rsidRPr="00234B66" w:rsidRDefault="008046AA" w:rsidP="00D16185">
            <w:pPr>
              <w:pStyle w:val="Kopf8ptafz"/>
            </w:pPr>
            <w:r>
              <w:t>Übungsaufgaben siehe Lernwegeliste</w:t>
            </w:r>
          </w:p>
        </w:tc>
      </w:tr>
    </w:tbl>
    <w:p w:rsidR="00391BCE" w:rsidRDefault="00391BCE" w:rsidP="00391BCE"/>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5"/>
        <w:gridCol w:w="740"/>
        <w:gridCol w:w="3740"/>
        <w:gridCol w:w="1663"/>
      </w:tblGrid>
      <w:tr w:rsidR="00391BCE" w:rsidRPr="00DE4890" w:rsidTr="00D16185">
        <w:trPr>
          <w:trHeight w:val="397"/>
        </w:trPr>
        <w:tc>
          <w:tcPr>
            <w:tcW w:w="1335" w:type="dxa"/>
            <w:shd w:val="clear" w:color="auto" w:fill="D9D9D9" w:themeFill="background1" w:themeFillShade="D9"/>
            <w:vAlign w:val="center"/>
          </w:tcPr>
          <w:p w:rsidR="00391BCE" w:rsidRPr="00DE4890" w:rsidRDefault="00391BCE" w:rsidP="00D16185">
            <w:pPr>
              <w:pStyle w:val="TabelleKopfmitte"/>
            </w:pPr>
            <w:r>
              <w:t>Phase</w:t>
            </w:r>
          </w:p>
        </w:tc>
        <w:tc>
          <w:tcPr>
            <w:tcW w:w="740" w:type="dxa"/>
            <w:shd w:val="clear" w:color="auto" w:fill="D9D9D9" w:themeFill="background1" w:themeFillShade="D9"/>
            <w:vAlign w:val="center"/>
          </w:tcPr>
          <w:p w:rsidR="00391BCE" w:rsidRPr="00DE4890" w:rsidRDefault="00391BCE" w:rsidP="00D16185">
            <w:pPr>
              <w:pStyle w:val="TabelleKopfmitte"/>
            </w:pPr>
            <w:r>
              <w:t>Zeit</w:t>
            </w:r>
          </w:p>
        </w:tc>
        <w:tc>
          <w:tcPr>
            <w:tcW w:w="3740" w:type="dxa"/>
            <w:shd w:val="clear" w:color="auto" w:fill="D9D9D9" w:themeFill="background1" w:themeFillShade="D9"/>
            <w:vAlign w:val="center"/>
          </w:tcPr>
          <w:p w:rsidR="00391BCE" w:rsidRPr="00DE4890" w:rsidRDefault="00391BCE" w:rsidP="00D16185">
            <w:pPr>
              <w:pStyle w:val="TabelleKopfmitte"/>
            </w:pPr>
            <w:r>
              <w:t>Aufgabe</w:t>
            </w:r>
          </w:p>
        </w:tc>
        <w:tc>
          <w:tcPr>
            <w:tcW w:w="1663" w:type="dxa"/>
            <w:shd w:val="clear" w:color="auto" w:fill="D9D9D9" w:themeFill="background1" w:themeFillShade="D9"/>
          </w:tcPr>
          <w:p w:rsidR="00391BCE" w:rsidRDefault="00391BCE" w:rsidP="00D16185">
            <w:pPr>
              <w:pStyle w:val="TabelleKopfmitte"/>
            </w:pPr>
            <w:r>
              <w:t>Hinweise</w:t>
            </w:r>
            <w:r w:rsidR="00491A7A">
              <w:rPr>
                <w:noProof/>
                <w:sz w:val="24"/>
              </w:rPr>
              <w:drawing>
                <wp:anchor distT="0" distB="0" distL="114300" distR="114300" simplePos="0" relativeHeight="251853824" behindDoc="0" locked="0" layoutInCell="0" allowOverlap="1" wp14:anchorId="79DEF65A" wp14:editId="799DD4C0">
                  <wp:simplePos x="0" y="0"/>
                  <wp:positionH relativeFrom="rightMargin">
                    <wp:posOffset>107950</wp:posOffset>
                  </wp:positionH>
                  <wp:positionV relativeFrom="paragraph">
                    <wp:posOffset>0</wp:posOffset>
                  </wp:positionV>
                  <wp:extent cx="345440" cy="323850"/>
                  <wp:effectExtent l="0" t="0" r="0" b="0"/>
                  <wp:wrapNone/>
                  <wp:docPr id="26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BCE" w:rsidRPr="00DE4890" w:rsidTr="00D16185">
        <w:trPr>
          <w:trHeight w:val="624"/>
        </w:trPr>
        <w:tc>
          <w:tcPr>
            <w:tcW w:w="1335" w:type="dxa"/>
            <w:shd w:val="clear" w:color="auto" w:fill="auto"/>
            <w:vAlign w:val="center"/>
          </w:tcPr>
          <w:p w:rsidR="00391BCE" w:rsidRPr="00F0156F" w:rsidRDefault="00391BCE" w:rsidP="00D16185">
            <w:pPr>
              <w:pStyle w:val="Textkrpermitte"/>
            </w:pPr>
            <w:r w:rsidRPr="00FC0F56">
              <w:rPr>
                <w:noProof/>
              </w:rPr>
              <w:drawing>
                <wp:inline distT="0" distB="0" distL="0" distR="0" wp14:anchorId="68C03D2D" wp14:editId="31F7D651">
                  <wp:extent cx="302701" cy="324000"/>
                  <wp:effectExtent l="0" t="0" r="2540" b="0"/>
                  <wp:docPr id="14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644340" w:rsidRDefault="00391BCE" w:rsidP="00644340">
            <w:pPr>
              <w:pStyle w:val="Textkrper"/>
              <w:jc w:val="center"/>
            </w:pPr>
            <w:r>
              <w:t>30</w:t>
            </w:r>
          </w:p>
          <w:p w:rsidR="00391BCE" w:rsidRPr="00DE4890" w:rsidRDefault="00391BCE" w:rsidP="00644340">
            <w:pPr>
              <w:pStyle w:val="Textkrper"/>
              <w:jc w:val="center"/>
            </w:pPr>
            <w:r>
              <w:t>min</w:t>
            </w:r>
          </w:p>
        </w:tc>
        <w:tc>
          <w:tcPr>
            <w:tcW w:w="3740" w:type="dxa"/>
            <w:shd w:val="clear" w:color="auto" w:fill="auto"/>
            <w:vAlign w:val="center"/>
          </w:tcPr>
          <w:p w:rsidR="00391BCE" w:rsidRDefault="00391BCE" w:rsidP="00D16185">
            <w:pPr>
              <w:pStyle w:val="Textkrper"/>
              <w:rPr>
                <w:noProof/>
              </w:rPr>
            </w:pPr>
            <w:r>
              <w:rPr>
                <w:noProof/>
              </w:rPr>
              <w:t>Als Vorbereitung auf Ihr großes Lernprojekt „Gesund genießen in der Chill Out Lounge“ besuchen Sie die Intergastra. Bearbeiten Sie das Werbeplakat nach folgender Anleitung:</w:t>
            </w:r>
          </w:p>
          <w:p w:rsidR="00391BCE" w:rsidRDefault="00491A7A" w:rsidP="00D16185">
            <w:pPr>
              <w:pStyle w:val="Textkrper"/>
              <w:rPr>
                <w:noProof/>
              </w:rPr>
            </w:pPr>
            <w:r>
              <w:rPr>
                <w:noProof/>
              </w:rPr>
              <w:t>1.</w:t>
            </w:r>
            <w:r w:rsidR="008E51B8">
              <w:rPr>
                <w:noProof/>
              </w:rPr>
              <w:t xml:space="preserve"> </w:t>
            </w:r>
            <w:r w:rsidR="00391BCE">
              <w:rPr>
                <w:noProof/>
              </w:rPr>
              <w:t>Lesen Sie das Werbeplak</w:t>
            </w:r>
            <w:r w:rsidR="001D0DC6">
              <w:rPr>
                <w:noProof/>
              </w:rPr>
              <w:t>a</w:t>
            </w:r>
            <w:r w:rsidR="00391BCE">
              <w:rPr>
                <w:noProof/>
              </w:rPr>
              <w:t>t zur Hygieneschulung für Mitarbeiter in der Gastronomie. Markieren Sie die Schlüsselb egriffe in dem Werbeplakat. Bsp: Hygiene</w:t>
            </w:r>
          </w:p>
          <w:p w:rsidR="00391BCE" w:rsidRDefault="00391BCE" w:rsidP="00D16185">
            <w:pPr>
              <w:pStyle w:val="Textkrper"/>
              <w:rPr>
                <w:noProof/>
              </w:rPr>
            </w:pPr>
          </w:p>
          <w:p w:rsidR="00391BCE" w:rsidRDefault="00491A7A" w:rsidP="00491A7A">
            <w:pPr>
              <w:pStyle w:val="Textkrper"/>
              <w:rPr>
                <w:noProof/>
              </w:rPr>
            </w:pPr>
            <w:r>
              <w:rPr>
                <w:noProof/>
              </w:rPr>
              <w:t>2.</w:t>
            </w:r>
            <w:r w:rsidR="008E51B8">
              <w:rPr>
                <w:noProof/>
              </w:rPr>
              <w:t xml:space="preserve"> </w:t>
            </w:r>
            <w:r w:rsidR="00391BCE">
              <w:rPr>
                <w:noProof/>
              </w:rPr>
              <w:t xml:space="preserve">Schreiben Sie die markierten Schlüsselworte in die Randspalte. </w:t>
            </w:r>
          </w:p>
          <w:p w:rsidR="00391BCE" w:rsidRDefault="00391BCE" w:rsidP="00D16185">
            <w:pPr>
              <w:pStyle w:val="Textkrper"/>
              <w:rPr>
                <w:noProof/>
              </w:rPr>
            </w:pPr>
            <w:r>
              <w:rPr>
                <w:noProof/>
              </w:rPr>
              <w:t>Bsp: Hygiene</w:t>
            </w:r>
          </w:p>
          <w:p w:rsidR="00391BCE" w:rsidRDefault="00391BCE" w:rsidP="00D16185">
            <w:pPr>
              <w:pStyle w:val="Textkrper"/>
              <w:rPr>
                <w:noProof/>
              </w:rPr>
            </w:pPr>
          </w:p>
          <w:p w:rsidR="00391BCE" w:rsidRDefault="00491A7A" w:rsidP="00D16185">
            <w:pPr>
              <w:pStyle w:val="Textkrper"/>
              <w:rPr>
                <w:noProof/>
              </w:rPr>
            </w:pPr>
            <w:r>
              <w:rPr>
                <w:noProof/>
              </w:rPr>
              <w:t>3.</w:t>
            </w:r>
            <w:r w:rsidR="008E51B8">
              <w:rPr>
                <w:noProof/>
              </w:rPr>
              <w:t xml:space="preserve"> </w:t>
            </w:r>
            <w:r w:rsidR="00391BCE">
              <w:rPr>
                <w:noProof/>
              </w:rPr>
              <w:t xml:space="preserve">Notieren Sie zu den Schlüsselworten Themen in eigenen Worten unter den Text. </w:t>
            </w:r>
          </w:p>
          <w:p w:rsidR="00391BCE" w:rsidRDefault="00391BCE" w:rsidP="00D16185">
            <w:pPr>
              <w:pStyle w:val="Textkrper"/>
              <w:rPr>
                <w:noProof/>
              </w:rPr>
            </w:pPr>
          </w:p>
          <w:p w:rsidR="00391BCE" w:rsidRPr="00DE4890" w:rsidRDefault="00491A7A" w:rsidP="00D16185">
            <w:pPr>
              <w:pStyle w:val="Textkrper"/>
              <w:rPr>
                <w:noProof/>
              </w:rPr>
            </w:pPr>
            <w:r>
              <w:rPr>
                <w:noProof/>
              </w:rPr>
              <w:t>4.</w:t>
            </w:r>
            <w:r w:rsidR="008E51B8">
              <w:rPr>
                <w:noProof/>
              </w:rPr>
              <w:t xml:space="preserve"> </w:t>
            </w:r>
            <w:r w:rsidR="00391BCE">
              <w:rPr>
                <w:noProof/>
              </w:rPr>
              <w:t xml:space="preserve">Schreiben Sie zu den Themen mögliche Fragen, die Sie bei der Bearbeitung des Themas interessieren. Bsp. Wie lange dauert eine Salmonelleninfektion? </w:t>
            </w:r>
          </w:p>
        </w:tc>
        <w:tc>
          <w:tcPr>
            <w:tcW w:w="1663" w:type="dxa"/>
          </w:tcPr>
          <w:p w:rsidR="00391BCE" w:rsidRDefault="00DD6843" w:rsidP="00D16185">
            <w:pPr>
              <w:pStyle w:val="Textkrper"/>
              <w:rPr>
                <w:noProof/>
              </w:rPr>
            </w:pPr>
            <w:r w:rsidRPr="00AA18D1">
              <w:rPr>
                <w:noProof/>
              </w:rPr>
              <w:drawing>
                <wp:anchor distT="0" distB="0" distL="114300" distR="114300" simplePos="0" relativeHeight="252646400" behindDoc="0" locked="0" layoutInCell="1" allowOverlap="1" wp14:anchorId="7F21E461" wp14:editId="52435FB0">
                  <wp:simplePos x="0" y="0"/>
                  <wp:positionH relativeFrom="column">
                    <wp:posOffset>1063056</wp:posOffset>
                  </wp:positionH>
                  <wp:positionV relativeFrom="paragraph">
                    <wp:posOffset>1753187</wp:posOffset>
                  </wp:positionV>
                  <wp:extent cx="314325" cy="314325"/>
                  <wp:effectExtent l="0" t="0" r="952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645376" behindDoc="0" locked="0" layoutInCell="1" allowOverlap="1" wp14:anchorId="2AF76B37" wp14:editId="70D8E715">
                  <wp:simplePos x="0" y="0"/>
                  <wp:positionH relativeFrom="column">
                    <wp:posOffset>1063625</wp:posOffset>
                  </wp:positionH>
                  <wp:positionV relativeFrom="paragraph">
                    <wp:posOffset>799465</wp:posOffset>
                  </wp:positionV>
                  <wp:extent cx="314325" cy="31432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BCE" w:rsidRPr="00DE4890" w:rsidTr="00D16185">
        <w:trPr>
          <w:trHeight w:val="624"/>
        </w:trPr>
        <w:tc>
          <w:tcPr>
            <w:tcW w:w="1335" w:type="dxa"/>
            <w:vMerge w:val="restart"/>
            <w:shd w:val="clear" w:color="auto" w:fill="auto"/>
            <w:vAlign w:val="center"/>
          </w:tcPr>
          <w:p w:rsidR="00391BCE" w:rsidRDefault="00B45F97" w:rsidP="00491A7A">
            <w:pPr>
              <w:pStyle w:val="Textkrpermitte"/>
              <w:rPr>
                <w:noProof/>
              </w:rPr>
            </w:pPr>
            <w:r>
              <w:rPr>
                <w:noProof/>
              </w:rPr>
              <w:drawing>
                <wp:inline distT="0" distB="0" distL="0" distR="0" wp14:anchorId="0BE5BBA5" wp14:editId="075C50BB">
                  <wp:extent cx="304800" cy="323215"/>
                  <wp:effectExtent l="0" t="0" r="0" b="635"/>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p w:rsidR="00B45F97" w:rsidRDefault="00B45F97" w:rsidP="00491A7A">
            <w:pPr>
              <w:pStyle w:val="Textkrpermitte"/>
              <w:rPr>
                <w:noProof/>
              </w:rPr>
            </w:pPr>
          </w:p>
          <w:p w:rsidR="00B45F97" w:rsidRDefault="00B45F97" w:rsidP="00491A7A">
            <w:pPr>
              <w:pStyle w:val="Textkrpermitte"/>
              <w:rPr>
                <w:noProof/>
              </w:rPr>
            </w:pPr>
            <w:r>
              <w:rPr>
                <w:noProof/>
              </w:rPr>
              <w:drawing>
                <wp:inline distT="0" distB="0" distL="0" distR="0" wp14:anchorId="7B91DAB7" wp14:editId="258094F2">
                  <wp:extent cx="658495" cy="323215"/>
                  <wp:effectExtent l="0" t="0" r="8255" b="635"/>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p w:rsidR="00B45F97" w:rsidRDefault="00B45F97" w:rsidP="00491A7A">
            <w:pPr>
              <w:pStyle w:val="Textkrpermitte"/>
              <w:rPr>
                <w:noProof/>
              </w:rPr>
            </w:pPr>
          </w:p>
          <w:p w:rsidR="00B45F97" w:rsidRDefault="00B45F97" w:rsidP="00491A7A">
            <w:pPr>
              <w:pStyle w:val="Textkrpermitte"/>
              <w:rPr>
                <w:noProof/>
              </w:rPr>
            </w:pPr>
            <w:r>
              <w:rPr>
                <w:noProof/>
              </w:rPr>
              <w:drawing>
                <wp:inline distT="0" distB="0" distL="0" distR="0" wp14:anchorId="50DEC222" wp14:editId="0CCA715D">
                  <wp:extent cx="298450" cy="323215"/>
                  <wp:effectExtent l="0" t="0" r="6350" b="635"/>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p w:rsidR="00B45F97" w:rsidRPr="00FC0F56" w:rsidRDefault="00B45F97" w:rsidP="00491A7A">
            <w:pPr>
              <w:pStyle w:val="Textkrpermitte"/>
              <w:rPr>
                <w:noProof/>
              </w:rPr>
            </w:pPr>
          </w:p>
        </w:tc>
        <w:tc>
          <w:tcPr>
            <w:tcW w:w="740" w:type="dxa"/>
            <w:vMerge w:val="restart"/>
            <w:shd w:val="clear" w:color="auto" w:fill="auto"/>
            <w:vAlign w:val="center"/>
          </w:tcPr>
          <w:p w:rsidR="00644340" w:rsidRDefault="00391BCE" w:rsidP="00644340">
            <w:pPr>
              <w:pStyle w:val="Textkrper"/>
              <w:jc w:val="center"/>
            </w:pPr>
            <w:r>
              <w:t>15</w:t>
            </w:r>
          </w:p>
          <w:p w:rsidR="00391BCE" w:rsidRDefault="00644340" w:rsidP="00644340">
            <w:pPr>
              <w:pStyle w:val="Textkrper"/>
              <w:jc w:val="center"/>
            </w:pPr>
            <w:r>
              <w:t>m</w:t>
            </w:r>
            <w:r w:rsidR="00391BCE">
              <w:t>in</w:t>
            </w:r>
          </w:p>
          <w:p w:rsidR="00391BCE" w:rsidRDefault="00391BCE" w:rsidP="00644340">
            <w:pPr>
              <w:pStyle w:val="Textkrper"/>
              <w:jc w:val="center"/>
            </w:pPr>
          </w:p>
        </w:tc>
        <w:tc>
          <w:tcPr>
            <w:tcW w:w="3740" w:type="dxa"/>
            <w:shd w:val="clear" w:color="auto" w:fill="auto"/>
            <w:vAlign w:val="center"/>
          </w:tcPr>
          <w:p w:rsidR="00391BCE" w:rsidRPr="00DE4890" w:rsidRDefault="00491A7A" w:rsidP="00D16185">
            <w:pPr>
              <w:pStyle w:val="Textkrper"/>
              <w:rPr>
                <w:noProof/>
              </w:rPr>
            </w:pPr>
            <w:r>
              <w:rPr>
                <w:noProof/>
              </w:rPr>
              <w:t>5.</w:t>
            </w:r>
            <w:r w:rsidR="008E51B8">
              <w:rPr>
                <w:noProof/>
              </w:rPr>
              <w:t xml:space="preserve"> </w:t>
            </w:r>
            <w:r w:rsidR="00391BCE">
              <w:rPr>
                <w:noProof/>
              </w:rPr>
              <w:t>Ergänzen Sie auf der vorgegeben</w:t>
            </w:r>
            <w:r w:rsidR="001D0DC6">
              <w:rPr>
                <w:noProof/>
              </w:rPr>
              <w:t>en Mind-Map die unter der Mind-M</w:t>
            </w:r>
            <w:r w:rsidR="00391BCE">
              <w:rPr>
                <w:noProof/>
              </w:rPr>
              <w:t xml:space="preserve">ap angegebenen Begriffe. </w:t>
            </w:r>
          </w:p>
          <w:p w:rsidR="00391BCE" w:rsidRDefault="00391BCE" w:rsidP="00D16185">
            <w:pPr>
              <w:pStyle w:val="Textkrper"/>
              <w:rPr>
                <w:noProof/>
              </w:rPr>
            </w:pPr>
          </w:p>
        </w:tc>
        <w:tc>
          <w:tcPr>
            <w:tcW w:w="1663" w:type="dxa"/>
          </w:tcPr>
          <w:p w:rsidR="00391BCE" w:rsidRDefault="00391BCE" w:rsidP="00D16185">
            <w:pPr>
              <w:pStyle w:val="Textkrper"/>
              <w:rPr>
                <w:noProof/>
              </w:rPr>
            </w:pPr>
          </w:p>
        </w:tc>
      </w:tr>
      <w:tr w:rsidR="00391BCE" w:rsidRPr="00DE4890" w:rsidTr="00D16185">
        <w:trPr>
          <w:trHeight w:val="624"/>
        </w:trPr>
        <w:tc>
          <w:tcPr>
            <w:tcW w:w="1335" w:type="dxa"/>
            <w:vMerge/>
            <w:shd w:val="clear" w:color="auto" w:fill="auto"/>
            <w:vAlign w:val="center"/>
          </w:tcPr>
          <w:p w:rsidR="00391BCE" w:rsidRPr="00FC0F56" w:rsidRDefault="00391BCE" w:rsidP="00D16185">
            <w:pPr>
              <w:pStyle w:val="Textkrpermitte"/>
              <w:rPr>
                <w:noProof/>
              </w:rPr>
            </w:pPr>
          </w:p>
        </w:tc>
        <w:tc>
          <w:tcPr>
            <w:tcW w:w="740" w:type="dxa"/>
            <w:vMerge/>
            <w:shd w:val="clear" w:color="auto" w:fill="auto"/>
            <w:vAlign w:val="center"/>
          </w:tcPr>
          <w:p w:rsidR="00391BCE" w:rsidRDefault="00391BCE" w:rsidP="00D16185">
            <w:pPr>
              <w:pStyle w:val="Textkrper"/>
            </w:pPr>
          </w:p>
        </w:tc>
        <w:tc>
          <w:tcPr>
            <w:tcW w:w="3740" w:type="dxa"/>
            <w:shd w:val="clear" w:color="auto" w:fill="auto"/>
            <w:vAlign w:val="center"/>
          </w:tcPr>
          <w:p w:rsidR="00391BCE" w:rsidRDefault="00491A7A" w:rsidP="00D16185">
            <w:pPr>
              <w:pStyle w:val="Textkrper"/>
              <w:rPr>
                <w:noProof/>
              </w:rPr>
            </w:pPr>
            <w:r>
              <w:rPr>
                <w:noProof/>
              </w:rPr>
              <w:t>6.</w:t>
            </w:r>
            <w:r w:rsidR="008E51B8">
              <w:rPr>
                <w:noProof/>
              </w:rPr>
              <w:t xml:space="preserve"> </w:t>
            </w:r>
            <w:r w:rsidR="00391BCE">
              <w:rPr>
                <w:noProof/>
              </w:rPr>
              <w:t xml:space="preserve">Vergleichen Sie Ihr Ergebnis mit einem Mitschüler und ergänzen Sie falls nötig. </w:t>
            </w:r>
          </w:p>
        </w:tc>
        <w:tc>
          <w:tcPr>
            <w:tcW w:w="1663" w:type="dxa"/>
          </w:tcPr>
          <w:p w:rsidR="00391BCE" w:rsidRDefault="00391BCE" w:rsidP="00D16185">
            <w:pPr>
              <w:pStyle w:val="Textkrper"/>
              <w:rPr>
                <w:noProof/>
              </w:rPr>
            </w:pPr>
          </w:p>
        </w:tc>
      </w:tr>
      <w:tr w:rsidR="00391BCE" w:rsidRPr="00DE4890" w:rsidTr="00D16185">
        <w:trPr>
          <w:trHeight w:val="624"/>
        </w:trPr>
        <w:tc>
          <w:tcPr>
            <w:tcW w:w="1335" w:type="dxa"/>
            <w:vMerge/>
            <w:shd w:val="clear" w:color="auto" w:fill="auto"/>
            <w:vAlign w:val="center"/>
          </w:tcPr>
          <w:p w:rsidR="00391BCE" w:rsidRPr="00FC0F56" w:rsidRDefault="00391BCE" w:rsidP="00D16185">
            <w:pPr>
              <w:pStyle w:val="Textkrpermitte"/>
              <w:rPr>
                <w:noProof/>
              </w:rPr>
            </w:pPr>
          </w:p>
        </w:tc>
        <w:tc>
          <w:tcPr>
            <w:tcW w:w="740" w:type="dxa"/>
            <w:vMerge/>
            <w:shd w:val="clear" w:color="auto" w:fill="auto"/>
            <w:vAlign w:val="center"/>
          </w:tcPr>
          <w:p w:rsidR="00391BCE" w:rsidRDefault="00391BCE" w:rsidP="00D16185">
            <w:pPr>
              <w:pStyle w:val="Textkrper"/>
            </w:pPr>
          </w:p>
        </w:tc>
        <w:tc>
          <w:tcPr>
            <w:tcW w:w="3740" w:type="dxa"/>
            <w:shd w:val="clear" w:color="auto" w:fill="auto"/>
            <w:vAlign w:val="center"/>
          </w:tcPr>
          <w:p w:rsidR="00391BCE" w:rsidRDefault="00491A7A" w:rsidP="00D16185">
            <w:pPr>
              <w:pStyle w:val="Textkrper"/>
              <w:rPr>
                <w:noProof/>
              </w:rPr>
            </w:pPr>
            <w:r>
              <w:rPr>
                <w:noProof/>
              </w:rPr>
              <w:t>7.</w:t>
            </w:r>
            <w:r w:rsidR="008E51B8">
              <w:rPr>
                <w:noProof/>
              </w:rPr>
              <w:t xml:space="preserve"> </w:t>
            </w:r>
            <w:r w:rsidR="00391BCE">
              <w:rPr>
                <w:noProof/>
              </w:rPr>
              <w:t xml:space="preserve">Vergleichen Sie Ihr Ergebnis mit der ausliegenden Mind-Map. </w:t>
            </w:r>
          </w:p>
        </w:tc>
        <w:tc>
          <w:tcPr>
            <w:tcW w:w="1663" w:type="dxa"/>
          </w:tcPr>
          <w:p w:rsidR="00391BCE" w:rsidRDefault="00391BCE" w:rsidP="00D16185">
            <w:pPr>
              <w:pStyle w:val="Textkrper"/>
              <w:rPr>
                <w:noProof/>
              </w:rPr>
            </w:pPr>
          </w:p>
        </w:tc>
      </w:tr>
    </w:tbl>
    <w:p w:rsidR="00391BCE" w:rsidRDefault="00391BCE" w:rsidP="00391BCE"/>
    <w:p w:rsidR="00391BCE"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391BCE"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lastRenderedPageBreak/>
              <w:br w:type="page"/>
              <w:t>Lernfeld</w:t>
            </w:r>
          </w:p>
          <w:p w:rsidR="00391BCE" w:rsidRDefault="00391BCE"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391BCE" w:rsidRDefault="00391BCE" w:rsidP="00D16185">
            <w:pPr>
              <w:pStyle w:val="Tabelle6pt"/>
              <w:rPr>
                <w:color w:val="000000"/>
              </w:rPr>
            </w:pPr>
            <w:r>
              <w:t>Titel</w:t>
            </w:r>
          </w:p>
          <w:p w:rsidR="0059699D" w:rsidRDefault="0059699D" w:rsidP="0059699D">
            <w:pPr>
              <w:pStyle w:val="TabelleKopflinks"/>
            </w:pPr>
            <w:r>
              <w:t>Mikroorganismen</w:t>
            </w:r>
          </w:p>
          <w:p w:rsidR="00A22C41" w:rsidRDefault="00A22C41" w:rsidP="00D16185">
            <w:pPr>
              <w:pStyle w:val="TabelleKopflinks"/>
            </w:pPr>
          </w:p>
        </w:tc>
        <w:tc>
          <w:tcPr>
            <w:tcW w:w="188" w:type="dxa"/>
            <w:tcBorders>
              <w:top w:val="nil"/>
              <w:left w:val="single" w:sz="4" w:space="0" w:color="auto"/>
              <w:bottom w:val="nil"/>
              <w:right w:val="single" w:sz="4" w:space="0" w:color="auto"/>
            </w:tcBorders>
            <w:shd w:val="clear" w:color="auto" w:fill="FFFFFF"/>
          </w:tcPr>
          <w:p w:rsidR="00391BCE" w:rsidRPr="004B658C" w:rsidRDefault="00391BCE"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91BCE" w:rsidRDefault="00391BCE" w:rsidP="00D16185">
            <w:pPr>
              <w:pStyle w:val="TabelleKopfmitte"/>
              <w:rPr>
                <w:sz w:val="18"/>
              </w:rPr>
            </w:pPr>
            <w:r w:rsidRPr="00D661AD">
              <w:rPr>
                <w:sz w:val="18"/>
              </w:rPr>
              <w:t xml:space="preserve">Ernährung und </w:t>
            </w:r>
          </w:p>
          <w:p w:rsidR="00391BCE" w:rsidRPr="00D661AD" w:rsidRDefault="00391BCE" w:rsidP="00D16185">
            <w:pPr>
              <w:pStyle w:val="TabelleKopfmitte"/>
              <w:rPr>
                <w:sz w:val="18"/>
              </w:rPr>
            </w:pPr>
            <w:r>
              <w:rPr>
                <w:sz w:val="18"/>
              </w:rPr>
              <w:t>Gastro</w:t>
            </w:r>
            <w:r w:rsidRPr="00D661AD">
              <w:rPr>
                <w:sz w:val="18"/>
              </w:rPr>
              <w:t>nomie</w:t>
            </w:r>
          </w:p>
          <w:p w:rsidR="00391BCE" w:rsidRPr="00B51DE9" w:rsidRDefault="00391BCE" w:rsidP="00D16185">
            <w:pPr>
              <w:pStyle w:val="TabelleKopfmitte"/>
              <w:rPr>
                <w:rFonts w:eastAsia="Calibri"/>
              </w:rPr>
            </w:pPr>
            <w:r w:rsidRPr="00D661AD">
              <w:rPr>
                <w:rFonts w:eastAsia="Calibri"/>
              </w:rPr>
              <w:t>EG2.01</w:t>
            </w:r>
            <w:r>
              <w:rPr>
                <w:rFonts w:eastAsia="Calibri"/>
              </w:rPr>
              <w:t>.02.01</w:t>
            </w:r>
          </w:p>
        </w:tc>
      </w:tr>
    </w:tbl>
    <w:p w:rsidR="00391BCE" w:rsidRDefault="00391BCE" w:rsidP="00391BCE"/>
    <w:p w:rsidR="00391BCE" w:rsidRDefault="00391BCE" w:rsidP="00391BCE">
      <w:r>
        <w:t>Die Intergastra ist die wichtigste Fachmesse für Gastronomie. Sie besuchen zur Vorb</w:t>
      </w:r>
      <w:r>
        <w:t>e</w:t>
      </w:r>
      <w:r>
        <w:t>reitung auf ihr Praktikum die Intergastra. An einem Infostand zum Thema Hygiene lesen Sie folgende Werbung</w:t>
      </w:r>
      <w:r w:rsidR="001D0DC6">
        <w:t>:</w:t>
      </w:r>
      <w:r>
        <w:t xml:space="preserve"> </w:t>
      </w:r>
    </w:p>
    <w:p w:rsidR="00391BCE" w:rsidRDefault="00391BCE" w:rsidP="00391BCE"/>
    <w:p w:rsidR="00391BCE" w:rsidRDefault="0095093F" w:rsidP="00391BCE">
      <w:pPr>
        <w:rPr>
          <w:rStyle w:val="Fett"/>
        </w:rPr>
      </w:pPr>
      <w:r>
        <w:rPr>
          <w:rStyle w:val="Fett"/>
        </w:rPr>
        <w:t>Werbeplakat</w:t>
      </w:r>
    </w:p>
    <w:p w:rsidR="0095093F" w:rsidRPr="0095093F" w:rsidRDefault="0095093F" w:rsidP="00391BCE">
      <w:pPr>
        <w:rPr>
          <w:b/>
          <w:bCs/>
          <w:color w:val="000000"/>
        </w:r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245"/>
        <w:gridCol w:w="2126"/>
      </w:tblGrid>
      <w:tr w:rsidR="00391BCE" w:rsidRPr="00A410C8" w:rsidTr="00D16185">
        <w:tc>
          <w:tcPr>
            <w:tcW w:w="5245" w:type="dxa"/>
            <w:shd w:val="clear" w:color="auto" w:fill="auto"/>
          </w:tcPr>
          <w:p w:rsidR="00391BCE" w:rsidRPr="005E3A34" w:rsidRDefault="00391BCE" w:rsidP="00D16185">
            <w:pPr>
              <w:rPr>
                <w:rStyle w:val="Fett"/>
              </w:rPr>
            </w:pPr>
            <w:r w:rsidRPr="005E3A34">
              <w:rPr>
                <w:rStyle w:val="Fett"/>
              </w:rPr>
              <w:t>Gute Gastronomie heißt gute Hygienepraxis!</w:t>
            </w:r>
          </w:p>
          <w:p w:rsidR="00391BCE" w:rsidRPr="005E3A34" w:rsidRDefault="00391BCE" w:rsidP="00D16185">
            <w:pPr>
              <w:rPr>
                <w:rStyle w:val="Unterstrichen"/>
                <w:sz w:val="12"/>
              </w:rPr>
            </w:pPr>
          </w:p>
          <w:p w:rsidR="00391BCE" w:rsidRPr="00A410C8" w:rsidRDefault="00391BCE" w:rsidP="00D16185">
            <w:r>
              <w:t xml:space="preserve">Wir bieten Hygieneschulungen für alle Mitarbeiter in der Gastronomie. </w:t>
            </w:r>
            <w:r w:rsidRPr="00F83C5F">
              <w:rPr>
                <w:rStyle w:val="Fett"/>
              </w:rPr>
              <w:t xml:space="preserve">Hygiene </w:t>
            </w:r>
            <w:r>
              <w:t xml:space="preserve">bedeutet Gesundheitsvorsorgen. Gute Kenntnisse zur </w:t>
            </w:r>
            <w:r w:rsidRPr="00364EF8">
              <w:t>persönlichen Hygiene, Betriebs- und Produkthygiene</w:t>
            </w:r>
            <w:r>
              <w:t xml:space="preserve"> sind wichtige Säulen der Hygienepraxis. </w:t>
            </w:r>
            <w:r w:rsidRPr="00364EF8">
              <w:t>Informationen zu Mikroorganismen und ihre Lebensbedi</w:t>
            </w:r>
            <w:r w:rsidRPr="00364EF8">
              <w:t>n</w:t>
            </w:r>
            <w:r w:rsidRPr="00364EF8">
              <w:t>gungen</w:t>
            </w:r>
            <w:r>
              <w:t xml:space="preserve"> helfen den </w:t>
            </w:r>
            <w:r w:rsidRPr="00364EF8">
              <w:t>Lebensmittelverderb zu verhindern. Vor allem Salmonellen</w:t>
            </w:r>
            <w:r>
              <w:t xml:space="preserve"> sind eine große </w:t>
            </w:r>
            <w:r w:rsidRPr="00364EF8">
              <w:t>Gefahr für die Gesun</w:t>
            </w:r>
            <w:r w:rsidRPr="00364EF8">
              <w:t>d</w:t>
            </w:r>
            <w:r w:rsidRPr="00364EF8">
              <w:t>heit</w:t>
            </w:r>
            <w:r>
              <w:t xml:space="preserve"> des Gastes. Aber nicht alle Mikroorganismen sind eine Gefahr für uns! Manche </w:t>
            </w:r>
            <w:r w:rsidRPr="00364EF8">
              <w:t>Mikroorganismen</w:t>
            </w:r>
            <w:r>
              <w:t xml:space="preserve"> nutzen wir sogar </w:t>
            </w:r>
            <w:r w:rsidRPr="00364EF8">
              <w:t>bei der Lebensmittelherstellung</w:t>
            </w:r>
            <w:r>
              <w:t>. Damit die Hygiene auch eingehalten wird</w:t>
            </w:r>
            <w:r w:rsidR="00934489">
              <w:t>,</w:t>
            </w:r>
            <w:r>
              <w:t xml:space="preserve"> sind regelmäßige Kontrollen in allen Gas</w:t>
            </w:r>
            <w:r>
              <w:t>t</w:t>
            </w:r>
            <w:r>
              <w:t xml:space="preserve">ronomiebetrieben nötig. Zusätzlich liefert der Gesetzgeber </w:t>
            </w:r>
            <w:r w:rsidRPr="00364EF8">
              <w:t>rechtliche Vorschriften</w:t>
            </w:r>
            <w:r>
              <w:t>, um den Gast vor Gesundheitssch</w:t>
            </w:r>
            <w:r>
              <w:t>ä</w:t>
            </w:r>
            <w:r>
              <w:t>den zu schützen. Die Einhaltung der rechtlichen Vorschriften wird auch regelmäßig von den Behörden kontrolliert. Me</w:t>
            </w:r>
            <w:r>
              <w:t>l</w:t>
            </w:r>
            <w:r>
              <w:t xml:space="preserve">den Sie sich zur Hygieneschulung an, ein Muss für jeden Profi. </w:t>
            </w:r>
          </w:p>
        </w:tc>
        <w:tc>
          <w:tcPr>
            <w:tcW w:w="2126" w:type="dxa"/>
          </w:tcPr>
          <w:p w:rsidR="00391BCE" w:rsidRDefault="0095093F" w:rsidP="00D16185">
            <w:pPr>
              <w:pStyle w:val="Textkrper"/>
            </w:pPr>
            <w:r w:rsidRPr="0095093F">
              <w:rPr>
                <w:noProof/>
                <w:sz w:val="24"/>
              </w:rPr>
              <w:drawing>
                <wp:anchor distT="0" distB="0" distL="114300" distR="114300" simplePos="0" relativeHeight="251859968" behindDoc="0" locked="0" layoutInCell="0" allowOverlap="1" wp14:anchorId="4D6BBC8C" wp14:editId="392D36CE">
                  <wp:simplePos x="0" y="0"/>
                  <wp:positionH relativeFrom="rightMargin">
                    <wp:posOffset>107950</wp:posOffset>
                  </wp:positionH>
                  <wp:positionV relativeFrom="paragraph">
                    <wp:posOffset>0</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CE" w:rsidRDefault="00391BCE" w:rsidP="00D16185">
            <w:pPr>
              <w:pStyle w:val="Textkrper"/>
            </w:pPr>
          </w:p>
          <w:p w:rsidR="00391BCE" w:rsidRDefault="00391BCE" w:rsidP="00D16185">
            <w:pPr>
              <w:pStyle w:val="Textkrper"/>
            </w:pPr>
          </w:p>
          <w:p w:rsidR="00391BCE" w:rsidRPr="00A410C8" w:rsidRDefault="00391BCE" w:rsidP="00D16185">
            <w:pPr>
              <w:pStyle w:val="Textkrper"/>
            </w:pPr>
            <w:r>
              <w:t>Hygiene</w:t>
            </w:r>
          </w:p>
        </w:tc>
      </w:tr>
    </w:tbl>
    <w:p w:rsidR="00391BCE" w:rsidRDefault="00391BCE" w:rsidP="00391BCE"/>
    <w:p w:rsidR="00391BCE" w:rsidRDefault="00391BCE" w:rsidP="00391BCE"/>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4111"/>
        <w:gridCol w:w="3260"/>
      </w:tblGrid>
      <w:tr w:rsidR="00391BCE" w:rsidRPr="00367C77" w:rsidTr="0095093F">
        <w:tc>
          <w:tcPr>
            <w:tcW w:w="4111" w:type="dxa"/>
            <w:shd w:val="clear" w:color="auto" w:fill="auto"/>
          </w:tcPr>
          <w:p w:rsidR="00391BCE" w:rsidRPr="00367C77" w:rsidRDefault="00391BCE" w:rsidP="00D16185">
            <w:pPr>
              <w:pStyle w:val="Textkrper"/>
              <w:rPr>
                <w:rStyle w:val="Fett"/>
              </w:rPr>
            </w:pPr>
            <w:r w:rsidRPr="00367C77">
              <w:rPr>
                <w:rStyle w:val="Fett"/>
              </w:rPr>
              <w:t>Themen der Hygieneschulung</w:t>
            </w:r>
          </w:p>
        </w:tc>
        <w:tc>
          <w:tcPr>
            <w:tcW w:w="3260" w:type="dxa"/>
          </w:tcPr>
          <w:p w:rsidR="00391BCE" w:rsidRPr="00367C77" w:rsidRDefault="00391BCE" w:rsidP="00D16185">
            <w:pPr>
              <w:pStyle w:val="Textkrper"/>
              <w:rPr>
                <w:rStyle w:val="Fett"/>
              </w:rPr>
            </w:pPr>
            <w:r w:rsidRPr="00367C77">
              <w:rPr>
                <w:rStyle w:val="Fett"/>
              </w:rPr>
              <w:t>Schlüsselbegriffe aus dem Werb</w:t>
            </w:r>
            <w:r w:rsidRPr="00367C77">
              <w:rPr>
                <w:rStyle w:val="Fett"/>
              </w:rPr>
              <w:t>e</w:t>
            </w:r>
            <w:r w:rsidRPr="00367C77">
              <w:rPr>
                <w:rStyle w:val="Fett"/>
              </w:rPr>
              <w:t>plakat</w:t>
            </w:r>
            <w:r>
              <w:rPr>
                <w:rStyle w:val="Fett"/>
              </w:rPr>
              <w:t>, die darauf hinweisen</w:t>
            </w:r>
          </w:p>
        </w:tc>
      </w:tr>
      <w:tr w:rsidR="00391BCE" w:rsidRPr="00A410C8" w:rsidTr="0095093F">
        <w:tc>
          <w:tcPr>
            <w:tcW w:w="4111" w:type="dxa"/>
            <w:shd w:val="clear" w:color="auto" w:fill="auto"/>
          </w:tcPr>
          <w:p w:rsidR="00391BCE" w:rsidRPr="00A410C8" w:rsidRDefault="00391BCE" w:rsidP="00D16185">
            <w:pPr>
              <w:pStyle w:val="Textkrper"/>
            </w:pPr>
            <w:r>
              <w:t>Die Fachsprache der Hygiene</w:t>
            </w: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r w:rsidR="00391BCE" w:rsidRPr="00A410C8" w:rsidTr="0095093F">
        <w:tc>
          <w:tcPr>
            <w:tcW w:w="4111" w:type="dxa"/>
            <w:shd w:val="clear" w:color="auto" w:fill="auto"/>
          </w:tcPr>
          <w:p w:rsidR="00391BCE" w:rsidRPr="00A410C8" w:rsidRDefault="00391BCE" w:rsidP="00D16185">
            <w:pPr>
              <w:pStyle w:val="Textkrper"/>
            </w:pPr>
          </w:p>
        </w:tc>
        <w:tc>
          <w:tcPr>
            <w:tcW w:w="3260" w:type="dxa"/>
          </w:tcPr>
          <w:p w:rsidR="00391BCE" w:rsidRPr="00A410C8" w:rsidRDefault="00391BCE" w:rsidP="00D16185">
            <w:pPr>
              <w:pStyle w:val="Textkrper"/>
            </w:pPr>
          </w:p>
        </w:tc>
      </w:tr>
    </w:tbl>
    <w:p w:rsidR="00391BCE" w:rsidRDefault="00391BCE" w:rsidP="00391BCE"/>
    <w:p w:rsidR="00391BCE" w:rsidRPr="00F11C8A" w:rsidRDefault="00391BCE" w:rsidP="00391BCE">
      <w:pPr>
        <w:rPr>
          <w:rStyle w:val="Fett"/>
        </w:rPr>
      </w:pPr>
      <w:r w:rsidRPr="00F11C8A">
        <w:rPr>
          <w:rStyle w:val="Fett"/>
        </w:rPr>
        <w:t xml:space="preserve">Fragen, die bei der Hygieneschulung beantwortet werden: </w:t>
      </w:r>
    </w:p>
    <w:p w:rsidR="00391BCE" w:rsidRDefault="00391BCE" w:rsidP="00133D3C">
      <w:pPr>
        <w:pStyle w:val="Listenabsatz"/>
        <w:numPr>
          <w:ilvl w:val="0"/>
          <w:numId w:val="20"/>
        </w:numPr>
      </w:pPr>
      <w:r>
        <w:t>Welche Krankheitszeichen gibt es bei einer Salmonelleninfektion?</w:t>
      </w:r>
    </w:p>
    <w:p w:rsidR="00391BCE" w:rsidRDefault="00391BCE" w:rsidP="00133D3C">
      <w:pPr>
        <w:pStyle w:val="Listenabsatz"/>
        <w:numPr>
          <w:ilvl w:val="0"/>
          <w:numId w:val="20"/>
        </w:numPr>
      </w:pPr>
    </w:p>
    <w:p w:rsidR="00391BCE" w:rsidRDefault="00391BCE" w:rsidP="00391BCE">
      <w:pPr>
        <w:pStyle w:val="Listenabsatz"/>
      </w:pPr>
    </w:p>
    <w:p w:rsidR="00FB7E3D" w:rsidRDefault="00FB7E3D">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FB7E3D" w:rsidRPr="00B51DE9" w:rsidTr="00497369">
        <w:trPr>
          <w:trHeight w:val="523"/>
        </w:trPr>
        <w:tc>
          <w:tcPr>
            <w:tcW w:w="3119" w:type="dxa"/>
            <w:tcBorders>
              <w:left w:val="single" w:sz="4" w:space="0" w:color="auto"/>
              <w:bottom w:val="single" w:sz="4" w:space="0" w:color="auto"/>
              <w:right w:val="single" w:sz="4" w:space="0" w:color="auto"/>
            </w:tcBorders>
            <w:shd w:val="clear" w:color="auto" w:fill="D9D9D9"/>
            <w:hideMark/>
          </w:tcPr>
          <w:p w:rsidR="00FB7E3D" w:rsidRDefault="00FB7E3D" w:rsidP="00497369">
            <w:pPr>
              <w:pStyle w:val="Tabelle6pt"/>
              <w:rPr>
                <w:color w:val="000000"/>
              </w:rPr>
            </w:pPr>
            <w:r>
              <w:lastRenderedPageBreak/>
              <w:br w:type="page"/>
              <w:t>Lernfeld</w:t>
            </w:r>
          </w:p>
          <w:p w:rsidR="00FB7E3D" w:rsidRDefault="00FB7E3D" w:rsidP="00497369">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FB7E3D" w:rsidRDefault="00FB7E3D" w:rsidP="00497369">
            <w:pPr>
              <w:pStyle w:val="Tabelle6pt"/>
              <w:rPr>
                <w:color w:val="000000"/>
              </w:rPr>
            </w:pPr>
            <w:r>
              <w:t>Titel</w:t>
            </w:r>
          </w:p>
          <w:p w:rsidR="00FB7E3D" w:rsidRDefault="00FB7E3D" w:rsidP="00497369">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FB7E3D" w:rsidRPr="004B658C" w:rsidRDefault="00FB7E3D" w:rsidP="00497369"/>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B7E3D" w:rsidRDefault="00FB7E3D" w:rsidP="00497369">
            <w:pPr>
              <w:pStyle w:val="TabelleKopfmitte"/>
              <w:rPr>
                <w:sz w:val="18"/>
              </w:rPr>
            </w:pPr>
            <w:r w:rsidRPr="00D661AD">
              <w:rPr>
                <w:sz w:val="18"/>
              </w:rPr>
              <w:t xml:space="preserve">Ernährung und </w:t>
            </w:r>
          </w:p>
          <w:p w:rsidR="00FB7E3D" w:rsidRPr="00D661AD" w:rsidRDefault="00FB7E3D" w:rsidP="00497369">
            <w:pPr>
              <w:pStyle w:val="TabelleKopfmitte"/>
              <w:rPr>
                <w:sz w:val="18"/>
              </w:rPr>
            </w:pPr>
            <w:r>
              <w:rPr>
                <w:sz w:val="18"/>
              </w:rPr>
              <w:t>Gastro</w:t>
            </w:r>
            <w:r w:rsidRPr="00D661AD">
              <w:rPr>
                <w:sz w:val="18"/>
              </w:rPr>
              <w:t>nomie</w:t>
            </w:r>
          </w:p>
          <w:p w:rsidR="00FB7E3D" w:rsidRPr="00B51DE9" w:rsidRDefault="00FB7E3D" w:rsidP="00497369">
            <w:pPr>
              <w:pStyle w:val="TabelleKopfmitte"/>
              <w:rPr>
                <w:rFonts w:eastAsia="Calibri"/>
              </w:rPr>
            </w:pPr>
            <w:r w:rsidRPr="00D661AD">
              <w:rPr>
                <w:rFonts w:eastAsia="Calibri"/>
              </w:rPr>
              <w:t>EG2.01</w:t>
            </w:r>
            <w:r>
              <w:rPr>
                <w:rFonts w:eastAsia="Calibri"/>
              </w:rPr>
              <w:t>.02.01</w:t>
            </w:r>
          </w:p>
        </w:tc>
      </w:tr>
    </w:tbl>
    <w:p w:rsidR="00FB7E3D" w:rsidRDefault="00FB7E3D">
      <w:pPr>
        <w:spacing w:line="240" w:lineRule="exact"/>
      </w:pPr>
      <w:r>
        <w:rPr>
          <w:noProof/>
          <w:sz w:val="24"/>
          <w:lang w:eastAsia="de-DE"/>
        </w:rPr>
        <w:drawing>
          <wp:anchor distT="0" distB="0" distL="114300" distR="114300" simplePos="0" relativeHeight="252516352" behindDoc="0" locked="0" layoutInCell="0" allowOverlap="1" wp14:anchorId="169C3E8D" wp14:editId="0318662B">
            <wp:simplePos x="0" y="0"/>
            <wp:positionH relativeFrom="rightMargin">
              <wp:posOffset>107950</wp:posOffset>
            </wp:positionH>
            <wp:positionV relativeFrom="paragraph">
              <wp:posOffset>0</wp:posOffset>
            </wp:positionV>
            <wp:extent cx="345440" cy="323850"/>
            <wp:effectExtent l="0" t="0" r="0" b="0"/>
            <wp:wrapNone/>
            <wp:docPr id="308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15" w:rsidRDefault="00701272">
      <w:pPr>
        <w:spacing w:line="240" w:lineRule="exact"/>
      </w:pPr>
      <w:r w:rsidRPr="00B13B15">
        <w:rPr>
          <w:noProof/>
          <w:lang w:eastAsia="de-DE"/>
        </w:rPr>
        <w:drawing>
          <wp:anchor distT="0" distB="0" distL="114300" distR="114300" simplePos="0" relativeHeight="252529664" behindDoc="0" locked="1" layoutInCell="1" allowOverlap="1" wp14:anchorId="5A1422E9" wp14:editId="518C33B1">
            <wp:simplePos x="0" y="0"/>
            <wp:positionH relativeFrom="margin">
              <wp:posOffset>-10795</wp:posOffset>
            </wp:positionH>
            <wp:positionV relativeFrom="margin">
              <wp:posOffset>896620</wp:posOffset>
            </wp:positionV>
            <wp:extent cx="6116400" cy="6210000"/>
            <wp:effectExtent l="0" t="0" r="0" b="63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16400" cy="6210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13B15" w:rsidRDefault="00B13B15" w:rsidP="00497369">
      <w:pPr>
        <w:pStyle w:val="berschrift3"/>
      </w:pPr>
      <w:r>
        <w:t>Begriffe:</w:t>
      </w:r>
    </w:p>
    <w:tbl>
      <w:tblPr>
        <w:tblStyle w:val="Tabellenraster19"/>
        <w:tblW w:w="9747" w:type="dxa"/>
        <w:tblLook w:val="04A0" w:firstRow="1" w:lastRow="0" w:firstColumn="1" w:lastColumn="0" w:noHBand="0" w:noVBand="1"/>
      </w:tblPr>
      <w:tblGrid>
        <w:gridCol w:w="3249"/>
        <w:gridCol w:w="3249"/>
        <w:gridCol w:w="3249"/>
      </w:tblGrid>
      <w:tr w:rsidR="00B13B15" w:rsidRPr="00B13B15" w:rsidTr="00B13B15">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Salmonellen</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Rechtliche Vorschriften</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Hygiene</w:t>
            </w:r>
          </w:p>
        </w:tc>
      </w:tr>
      <w:tr w:rsidR="00B13B15" w:rsidRPr="00B13B15" w:rsidTr="00B13B15">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Mikroorganismen helfen bei der Lebensmittelherstellung</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Steckbrief der Mikroorganismen</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Personalhygiene</w:t>
            </w:r>
          </w:p>
        </w:tc>
      </w:tr>
      <w:tr w:rsidR="00B13B15" w:rsidRPr="00B13B15" w:rsidTr="00B13B15">
        <w:tc>
          <w:tcPr>
            <w:tcW w:w="3249" w:type="dxa"/>
            <w:vAlign w:val="center"/>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Betriebshygiene</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Mikroorganismen überlisten und den Verderb verhindern</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Produkthygiene</w:t>
            </w:r>
          </w:p>
        </w:tc>
      </w:tr>
      <w:tr w:rsidR="00B13B15" w:rsidRPr="00B13B15" w:rsidTr="00B13B15">
        <w:tc>
          <w:tcPr>
            <w:tcW w:w="3249" w:type="dxa"/>
            <w:vAlign w:val="center"/>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Gefahren für den Menschen</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 xml:space="preserve">Mikroorganismen </w:t>
            </w:r>
          </w:p>
        </w:tc>
        <w:tc>
          <w:tcPr>
            <w:tcW w:w="3249" w:type="dxa"/>
          </w:tcPr>
          <w:p w:rsidR="00B13B15" w:rsidRPr="00B13B15" w:rsidRDefault="00B13B15" w:rsidP="00B13B15">
            <w:pPr>
              <w:pStyle w:val="Tabellezentriert"/>
              <w:spacing w:before="120" w:after="120"/>
              <w:rPr>
                <w:rFonts w:ascii="Source Sans Pro" w:hAnsi="Source Sans Pro"/>
                <w:sz w:val="20"/>
              </w:rPr>
            </w:pPr>
            <w:r w:rsidRPr="00B13B15">
              <w:rPr>
                <w:rFonts w:ascii="Source Sans Pro" w:hAnsi="Source Sans Pro"/>
                <w:sz w:val="20"/>
              </w:rPr>
              <w:t>Hygienepraxis</w:t>
            </w:r>
          </w:p>
        </w:tc>
      </w:tr>
    </w:tbl>
    <w:p w:rsidR="00FB7E3D" w:rsidRDefault="00391BC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FF2201" w:rsidRPr="00B51DE9" w:rsidTr="000E2E52">
        <w:trPr>
          <w:trHeight w:val="523"/>
        </w:trPr>
        <w:tc>
          <w:tcPr>
            <w:tcW w:w="3119" w:type="dxa"/>
            <w:tcBorders>
              <w:left w:val="single" w:sz="4" w:space="0" w:color="auto"/>
              <w:bottom w:val="single" w:sz="4" w:space="0" w:color="auto"/>
              <w:right w:val="single" w:sz="4" w:space="0" w:color="auto"/>
            </w:tcBorders>
            <w:shd w:val="clear" w:color="auto" w:fill="D9D9D9"/>
            <w:hideMark/>
          </w:tcPr>
          <w:p w:rsidR="00FF2201" w:rsidRDefault="00FF2201" w:rsidP="000E2E52">
            <w:pPr>
              <w:pStyle w:val="Tabelle6pt"/>
              <w:rPr>
                <w:color w:val="000000"/>
              </w:rPr>
            </w:pPr>
            <w:r>
              <w:lastRenderedPageBreak/>
              <w:br w:type="page"/>
              <w:t>Lernfeld</w:t>
            </w:r>
          </w:p>
          <w:p w:rsidR="00FF2201" w:rsidRDefault="00FF2201" w:rsidP="000E2E52">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FF2201" w:rsidRDefault="00FF2201" w:rsidP="000E2E52">
            <w:pPr>
              <w:pStyle w:val="Tabelle6pt"/>
              <w:rPr>
                <w:color w:val="000000"/>
              </w:rPr>
            </w:pPr>
            <w:r>
              <w:t>Titel</w:t>
            </w:r>
          </w:p>
          <w:p w:rsidR="00FF2201" w:rsidRDefault="00FF2201" w:rsidP="000E2E52">
            <w:pPr>
              <w:pStyle w:val="TabelleKopflinks"/>
            </w:pPr>
            <w:r>
              <w:t xml:space="preserve">Mikroorganismen </w:t>
            </w:r>
          </w:p>
        </w:tc>
        <w:tc>
          <w:tcPr>
            <w:tcW w:w="188" w:type="dxa"/>
            <w:vMerge w:val="restart"/>
            <w:tcBorders>
              <w:top w:val="nil"/>
              <w:left w:val="single" w:sz="4" w:space="0" w:color="auto"/>
              <w:bottom w:val="nil"/>
              <w:right w:val="single" w:sz="4" w:space="0" w:color="auto"/>
            </w:tcBorders>
            <w:shd w:val="clear" w:color="auto" w:fill="FFFFFF"/>
          </w:tcPr>
          <w:p w:rsidR="00FF2201" w:rsidRPr="004B658C" w:rsidRDefault="00FF2201" w:rsidP="000E2E52"/>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84B11" w:rsidRPr="00584B11" w:rsidRDefault="00584B11" w:rsidP="00584B11">
            <w:pPr>
              <w:pStyle w:val="TabelleKopfmitte"/>
              <w:rPr>
                <w:sz w:val="18"/>
              </w:rPr>
            </w:pPr>
            <w:r w:rsidRPr="00584B11">
              <w:rPr>
                <w:sz w:val="18"/>
              </w:rPr>
              <w:t xml:space="preserve">Ernährung und </w:t>
            </w:r>
          </w:p>
          <w:p w:rsidR="00584B11" w:rsidRPr="00584B11" w:rsidRDefault="00584B11" w:rsidP="00584B11">
            <w:pPr>
              <w:pStyle w:val="TabelleKopfmitte"/>
              <w:rPr>
                <w:sz w:val="18"/>
              </w:rPr>
            </w:pPr>
            <w:r w:rsidRPr="00584B11">
              <w:rPr>
                <w:sz w:val="18"/>
              </w:rPr>
              <w:t>Gastronomie</w:t>
            </w:r>
          </w:p>
          <w:p w:rsidR="00FF2201" w:rsidRPr="00B51DE9" w:rsidRDefault="00FF2201" w:rsidP="00FF2201">
            <w:pPr>
              <w:pStyle w:val="TabelleKopfmitte"/>
              <w:rPr>
                <w:rFonts w:eastAsia="Calibri"/>
              </w:rPr>
            </w:pPr>
            <w:r w:rsidRPr="00D661AD">
              <w:rPr>
                <w:rFonts w:eastAsia="Calibri"/>
              </w:rPr>
              <w:t>EG2.01</w:t>
            </w:r>
            <w:r>
              <w:rPr>
                <w:rFonts w:eastAsia="Calibri"/>
              </w:rPr>
              <w:t>.02.01</w:t>
            </w:r>
          </w:p>
        </w:tc>
      </w:tr>
      <w:tr w:rsidR="00FF2201" w:rsidRPr="00B51DE9" w:rsidTr="000E2E52">
        <w:tc>
          <w:tcPr>
            <w:tcW w:w="7348" w:type="dxa"/>
            <w:gridSpan w:val="2"/>
            <w:tcBorders>
              <w:left w:val="single" w:sz="4" w:space="0" w:color="auto"/>
              <w:bottom w:val="single" w:sz="4" w:space="0" w:color="auto"/>
              <w:right w:val="single" w:sz="4" w:space="0" w:color="auto"/>
            </w:tcBorders>
            <w:hideMark/>
          </w:tcPr>
          <w:p w:rsidR="00FF2201" w:rsidRPr="004B658C" w:rsidRDefault="00FF2201" w:rsidP="000E2E52">
            <w:pPr>
              <w:pStyle w:val="Tabelle6pt"/>
            </w:pPr>
            <w:r>
              <w:t>Kompetenzbereiche:</w:t>
            </w:r>
          </w:p>
          <w:p w:rsidR="00FF2201" w:rsidRDefault="00FF2201" w:rsidP="00FF2201">
            <w:pPr>
              <w:pStyle w:val="Kopf8ptafz"/>
            </w:pPr>
            <w:r>
              <w:t>Ich kann die Grundlagen der Hygiene und lebensmittelrechtliche Vorschriften anwenden.</w:t>
            </w:r>
          </w:p>
          <w:p w:rsidR="00FF2201" w:rsidRDefault="00FF2201" w:rsidP="00FF2201">
            <w:pPr>
              <w:pStyle w:val="Kopf8ptafz"/>
            </w:pPr>
            <w:r>
              <w:t>Ich kann die Qualität von Lebensmitteln durch geeignete Maßnahmen erhalten.</w:t>
            </w:r>
          </w:p>
          <w:p w:rsidR="00FF2201" w:rsidRDefault="00FF2201" w:rsidP="00FF2201">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FF2201" w:rsidRDefault="00FF2201" w:rsidP="000E2E52">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FF2201" w:rsidRPr="00B51DE9" w:rsidTr="000E2E52">
              <w:trPr>
                <w:trHeight w:val="284"/>
              </w:trPr>
              <w:tc>
                <w:tcPr>
                  <w:tcW w:w="2090" w:type="dxa"/>
                  <w:shd w:val="clear" w:color="auto" w:fill="D9D9D9" w:themeFill="background1" w:themeFillShade="D9"/>
                </w:tcPr>
                <w:p w:rsidR="00FF2201" w:rsidRPr="00B51DE9" w:rsidRDefault="00FF2201" w:rsidP="000E2E52">
                  <w:pPr>
                    <w:pStyle w:val="TabelleKopfmitte"/>
                  </w:pPr>
                  <w:r w:rsidRPr="00B51DE9">
                    <w:t>L</w:t>
                  </w:r>
                  <w:r>
                    <w:t>ösung</w:t>
                  </w:r>
                </w:p>
              </w:tc>
            </w:tr>
          </w:tbl>
          <w:p w:rsidR="00FF2201" w:rsidRPr="00B51DE9" w:rsidRDefault="00FF2201" w:rsidP="000E2E52"/>
        </w:tc>
      </w:tr>
    </w:tbl>
    <w:p w:rsidR="00FB7E3D" w:rsidRDefault="00276C83" w:rsidP="00FB7E3D">
      <w:pPr>
        <w:spacing w:line="240" w:lineRule="exact"/>
      </w:pPr>
      <w:r>
        <w:rPr>
          <w:noProof/>
          <w:sz w:val="24"/>
          <w:lang w:eastAsia="de-DE"/>
        </w:rPr>
        <w:drawing>
          <wp:anchor distT="0" distB="0" distL="114300" distR="114300" simplePos="0" relativeHeight="252518400" behindDoc="0" locked="0" layoutInCell="0" allowOverlap="1" wp14:anchorId="511CFDFE" wp14:editId="6048D56F">
            <wp:simplePos x="0" y="0"/>
            <wp:positionH relativeFrom="rightMargin">
              <wp:posOffset>384175</wp:posOffset>
            </wp:positionH>
            <wp:positionV relativeFrom="paragraph">
              <wp:posOffset>19050</wp:posOffset>
            </wp:positionV>
            <wp:extent cx="349885" cy="320675"/>
            <wp:effectExtent l="0" t="0" r="0" b="3175"/>
            <wp:wrapNone/>
            <wp:docPr id="30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519424" behindDoc="0" locked="0" layoutInCell="0" allowOverlap="1" wp14:anchorId="6CD58EAE" wp14:editId="57CFAD02">
            <wp:simplePos x="0" y="0"/>
            <wp:positionH relativeFrom="rightMargin">
              <wp:posOffset>744220</wp:posOffset>
            </wp:positionH>
            <wp:positionV relativeFrom="paragraph">
              <wp:posOffset>19050</wp:posOffset>
            </wp:positionV>
            <wp:extent cx="349885" cy="320675"/>
            <wp:effectExtent l="0" t="0" r="0" b="3175"/>
            <wp:wrapNone/>
            <wp:docPr id="308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520448" behindDoc="0" locked="0" layoutInCell="0" allowOverlap="1" wp14:anchorId="786C5F8B" wp14:editId="709A5C58">
            <wp:simplePos x="0" y="0"/>
            <wp:positionH relativeFrom="rightMargin">
              <wp:posOffset>1104265</wp:posOffset>
            </wp:positionH>
            <wp:positionV relativeFrom="paragraph">
              <wp:posOffset>19050</wp:posOffset>
            </wp:positionV>
            <wp:extent cx="348615" cy="320040"/>
            <wp:effectExtent l="0" t="0" r="0" b="3810"/>
            <wp:wrapNone/>
            <wp:docPr id="30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E3D" w:rsidRDefault="00FB7E3D" w:rsidP="00FB7E3D">
      <w:pPr>
        <w:spacing w:line="240" w:lineRule="exact"/>
      </w:pPr>
    </w:p>
    <w:p w:rsidR="00FB7E3D" w:rsidRDefault="00425DEA" w:rsidP="00CB5577">
      <w:r>
        <w:rPr>
          <w:noProof/>
          <w:lang w:eastAsia="de-DE"/>
        </w:rPr>
        <w:drawing>
          <wp:inline distT="0" distB="0" distL="0" distR="0" wp14:anchorId="760D8A4E" wp14:editId="007FD876">
            <wp:extent cx="7233313" cy="5424985"/>
            <wp:effectExtent l="0" t="0" r="5715" b="4445"/>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7232996" cy="5424747"/>
                    </a:xfrm>
                    <a:prstGeom prst="rect">
                      <a:avLst/>
                    </a:prstGeom>
                    <a:noFill/>
                  </pic:spPr>
                </pic:pic>
              </a:graphicData>
            </a:graphic>
          </wp:inline>
        </w:drawing>
      </w:r>
      <w:r w:rsidR="00FB7E3D">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E70031"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lastRenderedPageBreak/>
              <w:br w:type="page"/>
              <w:t>Lernfeld</w:t>
            </w:r>
          </w:p>
          <w:p w:rsidR="00E70031" w:rsidRDefault="00E70031"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t>Titel</w:t>
            </w:r>
          </w:p>
          <w:p w:rsidR="0059699D" w:rsidRDefault="0059699D" w:rsidP="0059699D">
            <w:pPr>
              <w:pStyle w:val="TabelleKopflinks"/>
            </w:pPr>
            <w:r>
              <w:t>Mikroorganismen</w:t>
            </w:r>
            <w:r w:rsidR="00584B11">
              <w:t xml:space="preserve"> – </w:t>
            </w:r>
          </w:p>
          <w:p w:rsidR="00CF7D63" w:rsidRDefault="00CF7D63" w:rsidP="00D16185">
            <w:pPr>
              <w:pStyle w:val="TabelleKopflinks"/>
            </w:pPr>
            <w:r>
              <w:t>Steckbrief</w:t>
            </w:r>
          </w:p>
        </w:tc>
        <w:tc>
          <w:tcPr>
            <w:tcW w:w="188" w:type="dxa"/>
            <w:vMerge w:val="restart"/>
            <w:tcBorders>
              <w:top w:val="nil"/>
              <w:left w:val="single" w:sz="4" w:space="0" w:color="auto"/>
              <w:bottom w:val="nil"/>
              <w:right w:val="single" w:sz="4" w:space="0" w:color="auto"/>
            </w:tcBorders>
            <w:shd w:val="clear" w:color="auto" w:fill="FFFFFF"/>
          </w:tcPr>
          <w:p w:rsidR="00E70031" w:rsidRPr="004B658C" w:rsidRDefault="00E70031"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70031" w:rsidRDefault="00E70031" w:rsidP="00D16185">
            <w:pPr>
              <w:pStyle w:val="TabelleKopfmitte"/>
              <w:rPr>
                <w:sz w:val="18"/>
              </w:rPr>
            </w:pPr>
            <w:r w:rsidRPr="00D661AD">
              <w:rPr>
                <w:sz w:val="18"/>
              </w:rPr>
              <w:t xml:space="preserve">Ernährung und </w:t>
            </w:r>
          </w:p>
          <w:p w:rsidR="00E70031" w:rsidRPr="00D661AD" w:rsidRDefault="00E70031" w:rsidP="00D16185">
            <w:pPr>
              <w:pStyle w:val="TabelleKopfmitte"/>
              <w:rPr>
                <w:sz w:val="18"/>
              </w:rPr>
            </w:pPr>
            <w:r>
              <w:rPr>
                <w:sz w:val="18"/>
              </w:rPr>
              <w:t>Gastro</w:t>
            </w:r>
            <w:r w:rsidRPr="00D661AD">
              <w:rPr>
                <w:sz w:val="18"/>
              </w:rPr>
              <w:t>nomie</w:t>
            </w:r>
          </w:p>
          <w:p w:rsidR="00E70031" w:rsidRPr="00B51DE9" w:rsidRDefault="00E70031" w:rsidP="00D16185">
            <w:pPr>
              <w:pStyle w:val="TabelleKopfmitte"/>
              <w:rPr>
                <w:rFonts w:eastAsia="Calibri"/>
              </w:rPr>
            </w:pPr>
            <w:r w:rsidRPr="00D661AD">
              <w:rPr>
                <w:rFonts w:eastAsia="Calibri"/>
              </w:rPr>
              <w:t>EG2.01</w:t>
            </w:r>
            <w:r w:rsidR="00CF7D63">
              <w:rPr>
                <w:rFonts w:eastAsia="Calibri"/>
              </w:rPr>
              <w:t>.02.02</w:t>
            </w:r>
          </w:p>
        </w:tc>
      </w:tr>
      <w:tr w:rsidR="00E70031"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E70031" w:rsidRPr="004B658C" w:rsidRDefault="00E70031" w:rsidP="00D16185">
            <w:pPr>
              <w:pStyle w:val="Tabelle6pt"/>
            </w:pPr>
            <w:r>
              <w:t>Kompetenzbereiche:</w:t>
            </w:r>
          </w:p>
          <w:p w:rsidR="00E70031" w:rsidRDefault="00E70031" w:rsidP="00D16185">
            <w:pPr>
              <w:pStyle w:val="Kopf8ptafz"/>
            </w:pPr>
            <w:r>
              <w:t>Ich kann die Grundlagen der Hygiene und lebensmittelrechtliche Vorschriften anwenden.</w:t>
            </w:r>
          </w:p>
          <w:p w:rsidR="00E70031" w:rsidRDefault="00E70031" w:rsidP="00D16185">
            <w:pPr>
              <w:pStyle w:val="Kopf8ptafz"/>
            </w:pPr>
            <w:r>
              <w:t>Ich kann die Qualität von Lebensmitteln durch geeignete Maßnahmen erhalten.</w:t>
            </w:r>
          </w:p>
          <w:p w:rsidR="00E70031" w:rsidRDefault="00E70031"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E70031" w:rsidRDefault="00E70031"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70031" w:rsidRPr="00B51DE9" w:rsidTr="00D16185">
              <w:trPr>
                <w:trHeight w:val="284"/>
              </w:trPr>
              <w:tc>
                <w:tcPr>
                  <w:tcW w:w="2090" w:type="dxa"/>
                  <w:shd w:val="clear" w:color="auto" w:fill="auto"/>
                </w:tcPr>
                <w:p w:rsidR="00E70031" w:rsidRPr="00B51DE9" w:rsidRDefault="00E70031" w:rsidP="00D16185">
                  <w:pPr>
                    <w:pStyle w:val="Textkrpermitte"/>
                  </w:pPr>
                  <w:r w:rsidRPr="00B51DE9">
                    <w:t>LernPROJEKT</w:t>
                  </w:r>
                </w:p>
              </w:tc>
            </w:tr>
            <w:tr w:rsidR="00E70031" w:rsidRPr="00B51DE9" w:rsidTr="00D16185">
              <w:trPr>
                <w:trHeight w:val="284"/>
              </w:trPr>
              <w:tc>
                <w:tcPr>
                  <w:tcW w:w="2090" w:type="dxa"/>
                  <w:tcBorders>
                    <w:bottom w:val="single" w:sz="4" w:space="0" w:color="auto"/>
                  </w:tcBorders>
                  <w:shd w:val="clear" w:color="auto" w:fill="auto"/>
                </w:tcPr>
                <w:p w:rsidR="00E70031" w:rsidRPr="00B51DE9" w:rsidRDefault="00E70031" w:rsidP="00D16185">
                  <w:pPr>
                    <w:pStyle w:val="Textkrpermitte"/>
                  </w:pPr>
                  <w:r w:rsidRPr="00B51DE9">
                    <w:t>LernTHEMA</w:t>
                  </w:r>
                </w:p>
              </w:tc>
            </w:tr>
            <w:tr w:rsidR="00E70031" w:rsidRPr="00B51DE9" w:rsidTr="00D16185">
              <w:trPr>
                <w:trHeight w:val="284"/>
              </w:trPr>
              <w:tc>
                <w:tcPr>
                  <w:tcW w:w="2090" w:type="dxa"/>
                  <w:tcBorders>
                    <w:bottom w:val="nil"/>
                  </w:tcBorders>
                  <w:shd w:val="clear" w:color="auto" w:fill="D9D9D9" w:themeFill="background1" w:themeFillShade="D9"/>
                </w:tcPr>
                <w:p w:rsidR="00E70031" w:rsidRPr="00B51DE9" w:rsidRDefault="00E70031" w:rsidP="00D16185">
                  <w:pPr>
                    <w:pStyle w:val="TabelleKopfmitte"/>
                  </w:pPr>
                  <w:r w:rsidRPr="00B51DE9">
                    <w:t>LernSCHRITT</w:t>
                  </w:r>
                </w:p>
              </w:tc>
            </w:tr>
          </w:tbl>
          <w:p w:rsidR="00E70031" w:rsidRPr="00B51DE9" w:rsidRDefault="00E70031" w:rsidP="00D16185"/>
        </w:tc>
      </w:tr>
      <w:tr w:rsidR="00E70031" w:rsidRPr="00B51DE9" w:rsidTr="00D16185">
        <w:trPr>
          <w:trHeight w:val="149"/>
        </w:trPr>
        <w:tc>
          <w:tcPr>
            <w:tcW w:w="7348" w:type="dxa"/>
            <w:gridSpan w:val="3"/>
            <w:tcBorders>
              <w:top w:val="single" w:sz="4" w:space="0" w:color="auto"/>
              <w:left w:val="nil"/>
              <w:right w:val="nil"/>
            </w:tcBorders>
          </w:tcPr>
          <w:p w:rsidR="00E70031" w:rsidRPr="00B51DE9" w:rsidRDefault="00E70031" w:rsidP="00D16185"/>
        </w:tc>
        <w:tc>
          <w:tcPr>
            <w:tcW w:w="196" w:type="dxa"/>
            <w:gridSpan w:val="2"/>
            <w:tcBorders>
              <w:top w:val="nil"/>
              <w:left w:val="nil"/>
              <w:right w:val="nil"/>
            </w:tcBorders>
          </w:tcPr>
          <w:p w:rsidR="00E70031" w:rsidRPr="00B51DE9" w:rsidRDefault="00E70031" w:rsidP="00D16185"/>
        </w:tc>
        <w:tc>
          <w:tcPr>
            <w:tcW w:w="2095" w:type="dxa"/>
            <w:tcBorders>
              <w:top w:val="single" w:sz="4" w:space="0" w:color="auto"/>
              <w:left w:val="nil"/>
              <w:right w:val="nil"/>
            </w:tcBorders>
          </w:tcPr>
          <w:p w:rsidR="00E70031" w:rsidRPr="00B51DE9" w:rsidRDefault="00E70031" w:rsidP="00D16185"/>
        </w:tc>
      </w:tr>
      <w:tr w:rsidR="00E70031" w:rsidRPr="00B51DE9" w:rsidTr="00D16185">
        <w:trPr>
          <w:trHeight w:val="443"/>
        </w:trPr>
        <w:tc>
          <w:tcPr>
            <w:tcW w:w="4818" w:type="dxa"/>
            <w:gridSpan w:val="2"/>
            <w:vMerge w:val="restart"/>
            <w:tcBorders>
              <w:left w:val="single" w:sz="4" w:space="0" w:color="auto"/>
              <w:right w:val="single" w:sz="4" w:space="0" w:color="auto"/>
            </w:tcBorders>
          </w:tcPr>
          <w:p w:rsidR="00E70031" w:rsidRPr="004B658C" w:rsidRDefault="00E70031" w:rsidP="00D16185">
            <w:pPr>
              <w:pStyle w:val="Tabelle6pt"/>
            </w:pPr>
            <w:r>
              <w:t>Kompetenzen:</w:t>
            </w:r>
          </w:p>
          <w:p w:rsidR="00E70031" w:rsidRDefault="00E70031" w:rsidP="00D16185">
            <w:pPr>
              <w:pStyle w:val="Kopf8ptafz"/>
            </w:pPr>
            <w:r>
              <w:t>Ich kann die Mikroorganismen beschreiben und ihre Wach</w:t>
            </w:r>
            <w:r>
              <w:t>s</w:t>
            </w:r>
            <w:r>
              <w:t>tumsbedingungen benennen.</w:t>
            </w:r>
          </w:p>
          <w:p w:rsidR="008046AA" w:rsidRDefault="008046AA" w:rsidP="00D16185">
            <w:pPr>
              <w:pStyle w:val="Kopf8ptafz"/>
            </w:pPr>
            <w:r>
              <w:t>Ich kann den Lebensmittelverderb beschreiben.</w:t>
            </w:r>
          </w:p>
          <w:p w:rsidR="008046AA" w:rsidRDefault="008046AA" w:rsidP="00D16185">
            <w:pPr>
              <w:pStyle w:val="Kopf8ptafz"/>
            </w:pPr>
            <w:r>
              <w:t>Ich kann die Ziele der Lebensmittelhygiene benennen.</w:t>
            </w:r>
          </w:p>
          <w:p w:rsidR="00E70031" w:rsidRPr="00FC4F14" w:rsidRDefault="00E70031" w:rsidP="00D16185">
            <w:pPr>
              <w:pStyle w:val="Kopf8ptafz"/>
              <w:rPr>
                <w:rStyle w:val="Hervorhebung"/>
                <w:i w:val="0"/>
                <w:iCs w:val="0"/>
              </w:rPr>
            </w:pPr>
            <w:r>
              <w:rPr>
                <w:rStyle w:val="Hervorhebung"/>
              </w:rPr>
              <w:t>Ich kann Wissen mit anderen austauschen.</w:t>
            </w:r>
          </w:p>
          <w:p w:rsidR="00E70031" w:rsidRPr="00FC4F14" w:rsidRDefault="00E70031" w:rsidP="00D16185">
            <w:pPr>
              <w:pStyle w:val="Kopf8ptafz"/>
              <w:rPr>
                <w:rStyle w:val="Hervorhebung"/>
                <w:i w:val="0"/>
                <w:iCs w:val="0"/>
              </w:rPr>
            </w:pPr>
            <w:r>
              <w:rPr>
                <w:rStyle w:val="Hervorhebung"/>
              </w:rPr>
              <w:t>Ich kann Aufgaben bearbeiten und eingeübte Arbeitstechniken anwenden.</w:t>
            </w:r>
          </w:p>
          <w:p w:rsidR="00E70031" w:rsidRDefault="00E70031" w:rsidP="008046AA">
            <w:pPr>
              <w:pStyle w:val="Kopf8ptafz"/>
              <w:numPr>
                <w:ilvl w:val="0"/>
                <w:numId w:val="0"/>
              </w:numPr>
              <w:ind w:left="57"/>
            </w:pPr>
          </w:p>
        </w:tc>
        <w:tc>
          <w:tcPr>
            <w:tcW w:w="4821" w:type="dxa"/>
            <w:gridSpan w:val="4"/>
            <w:tcBorders>
              <w:left w:val="single" w:sz="4" w:space="0" w:color="auto"/>
              <w:right w:val="single" w:sz="4" w:space="0" w:color="auto"/>
            </w:tcBorders>
          </w:tcPr>
          <w:p w:rsidR="00E70031" w:rsidRDefault="00E70031" w:rsidP="00D16185">
            <w:pPr>
              <w:pStyle w:val="Tabelle6pt"/>
            </w:pPr>
            <w:r>
              <w:t>Was Sie schon können sollten:</w:t>
            </w:r>
          </w:p>
          <w:p w:rsidR="00E70031" w:rsidRDefault="00E70031" w:rsidP="00D16185">
            <w:pPr>
              <w:pStyle w:val="Kopf8ptafz"/>
            </w:pPr>
            <w:r>
              <w:t>Ich kann Texte lesen, markieren und strukturieren.</w:t>
            </w:r>
          </w:p>
          <w:p w:rsidR="00E70031" w:rsidRDefault="00E70031" w:rsidP="00D16185">
            <w:pPr>
              <w:pStyle w:val="Kopf8ptafz"/>
            </w:pPr>
            <w:r>
              <w:t>Ich kann einen Steckbrief erstellen.</w:t>
            </w:r>
          </w:p>
          <w:p w:rsidR="008046AA" w:rsidRPr="00234B66" w:rsidRDefault="008046AA" w:rsidP="00D16185">
            <w:pPr>
              <w:pStyle w:val="Kopf8ptafz"/>
            </w:pPr>
            <w:r>
              <w:t xml:space="preserve">Ich kann zuhören und Gehörtes zusammenfassen. </w:t>
            </w:r>
          </w:p>
        </w:tc>
      </w:tr>
      <w:tr w:rsidR="00E70031" w:rsidRPr="00B51DE9" w:rsidTr="00D16185">
        <w:trPr>
          <w:trHeight w:val="443"/>
        </w:trPr>
        <w:tc>
          <w:tcPr>
            <w:tcW w:w="4818" w:type="dxa"/>
            <w:gridSpan w:val="2"/>
            <w:vMerge/>
            <w:tcBorders>
              <w:left w:val="single" w:sz="4" w:space="0" w:color="auto"/>
              <w:right w:val="single" w:sz="4" w:space="0" w:color="auto"/>
            </w:tcBorders>
          </w:tcPr>
          <w:p w:rsidR="00E70031" w:rsidRDefault="00E70031" w:rsidP="00D16185">
            <w:pPr>
              <w:pStyle w:val="Tabelle6pt"/>
            </w:pPr>
          </w:p>
        </w:tc>
        <w:tc>
          <w:tcPr>
            <w:tcW w:w="4821" w:type="dxa"/>
            <w:gridSpan w:val="4"/>
            <w:tcBorders>
              <w:left w:val="single" w:sz="4" w:space="0" w:color="auto"/>
              <w:right w:val="single" w:sz="4" w:space="0" w:color="auto"/>
            </w:tcBorders>
          </w:tcPr>
          <w:p w:rsidR="00E70031" w:rsidRDefault="00E70031" w:rsidP="00D16185">
            <w:pPr>
              <w:pStyle w:val="Tabelle6pt"/>
            </w:pPr>
            <w:r>
              <w:t>Wofür Sie das benötigen:</w:t>
            </w:r>
          </w:p>
          <w:p w:rsidR="00E70031" w:rsidRDefault="00E70031" w:rsidP="00D16185">
            <w:pPr>
              <w:pStyle w:val="Kopf8ptafz"/>
            </w:pPr>
            <w:r>
              <w:t>Fachliche</w:t>
            </w:r>
            <w:r w:rsidR="00494330">
              <w:t xml:space="preserve"> Vorbereitung auf das Praktikum</w:t>
            </w:r>
          </w:p>
        </w:tc>
      </w:tr>
      <w:tr w:rsidR="00E70031" w:rsidRPr="00B51DE9" w:rsidTr="00D16185">
        <w:trPr>
          <w:trHeight w:val="443"/>
        </w:trPr>
        <w:tc>
          <w:tcPr>
            <w:tcW w:w="4818" w:type="dxa"/>
            <w:gridSpan w:val="2"/>
            <w:vMerge/>
            <w:tcBorders>
              <w:left w:val="single" w:sz="4" w:space="0" w:color="auto"/>
              <w:right w:val="single" w:sz="4" w:space="0" w:color="auto"/>
            </w:tcBorders>
          </w:tcPr>
          <w:p w:rsidR="00E70031" w:rsidRDefault="00E70031" w:rsidP="00D16185">
            <w:pPr>
              <w:pStyle w:val="Tabelle6pt"/>
            </w:pPr>
          </w:p>
        </w:tc>
        <w:tc>
          <w:tcPr>
            <w:tcW w:w="4821" w:type="dxa"/>
            <w:gridSpan w:val="4"/>
            <w:tcBorders>
              <w:left w:val="single" w:sz="4" w:space="0" w:color="auto"/>
              <w:right w:val="single" w:sz="4" w:space="0" w:color="auto"/>
            </w:tcBorders>
          </w:tcPr>
          <w:p w:rsidR="00E70031" w:rsidRDefault="00E70031" w:rsidP="00D16185">
            <w:pPr>
              <w:pStyle w:val="Tabelle6pt"/>
            </w:pPr>
            <w:r>
              <w:t>Wie Sie Ihr Können prüfen können:</w:t>
            </w:r>
          </w:p>
          <w:p w:rsidR="00E70031" w:rsidRPr="00234B66" w:rsidRDefault="00E70031" w:rsidP="00D16185">
            <w:pPr>
              <w:pStyle w:val="Kopf8ptafz"/>
            </w:pPr>
            <w:r>
              <w:t>Übungsaufgaben siehe Lernwegeliste</w:t>
            </w:r>
          </w:p>
        </w:tc>
      </w:tr>
    </w:tbl>
    <w:p w:rsidR="00E70031" w:rsidRDefault="0004663B" w:rsidP="00E70031">
      <w:r>
        <w:rPr>
          <w:noProof/>
          <w:sz w:val="24"/>
          <w:lang w:eastAsia="de-DE"/>
        </w:rPr>
        <w:drawing>
          <wp:anchor distT="0" distB="0" distL="114300" distR="114300" simplePos="0" relativeHeight="251866112" behindDoc="0" locked="0" layoutInCell="0" allowOverlap="1" wp14:anchorId="439FDF97" wp14:editId="67516A96">
            <wp:simplePos x="0" y="0"/>
            <wp:positionH relativeFrom="rightMargin">
              <wp:posOffset>98425</wp:posOffset>
            </wp:positionH>
            <wp:positionV relativeFrom="paragraph">
              <wp:posOffset>10160</wp:posOffset>
            </wp:positionV>
            <wp:extent cx="345440" cy="323850"/>
            <wp:effectExtent l="0" t="0" r="0" b="0"/>
            <wp:wrapNone/>
            <wp:docPr id="2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31" w:rsidRDefault="00E70031" w:rsidP="00E70031">
      <w:r>
        <w:t>Arbeitsauftrag:</w:t>
      </w:r>
    </w:p>
    <w:p w:rsidR="00E70031" w:rsidRDefault="00DD6843" w:rsidP="00133D3C">
      <w:pPr>
        <w:pStyle w:val="AufgabeEbene1"/>
        <w:numPr>
          <w:ilvl w:val="0"/>
          <w:numId w:val="28"/>
        </w:numPr>
      </w:pPr>
      <w:r w:rsidRPr="00AA18D1">
        <w:rPr>
          <w:noProof/>
          <w:lang w:eastAsia="de-DE"/>
        </w:rPr>
        <w:drawing>
          <wp:anchor distT="0" distB="0" distL="114300" distR="114300" simplePos="0" relativeHeight="252647424" behindDoc="0" locked="0" layoutInCell="1" allowOverlap="1" wp14:anchorId="3C68FC41" wp14:editId="22A22C4C">
            <wp:simplePos x="0" y="0"/>
            <wp:positionH relativeFrom="column">
              <wp:posOffset>4801425</wp:posOffset>
            </wp:positionH>
            <wp:positionV relativeFrom="paragraph">
              <wp:posOffset>121920</wp:posOffset>
            </wp:positionV>
            <wp:extent cx="314325" cy="314325"/>
            <wp:effectExtent l="0" t="0" r="9525"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Lesen Sie den Text über Mikroorganismen mit einem Partner</w:t>
      </w:r>
      <w:r w:rsidR="003006F3">
        <w:t xml:space="preserve"> oder einer Partnerin</w:t>
      </w:r>
      <w:r w:rsidR="00E70031">
        <w:t xml:space="preserve"> gemeinsam.</w:t>
      </w:r>
    </w:p>
    <w:p w:rsidR="00E70031" w:rsidRPr="00E709D8" w:rsidRDefault="00E70031" w:rsidP="00E70031">
      <w:pPr>
        <w:pStyle w:val="Listenabsatz"/>
        <w:pBdr>
          <w:top w:val="single" w:sz="4" w:space="1" w:color="auto"/>
          <w:left w:val="single" w:sz="4" w:space="4" w:color="auto"/>
          <w:bottom w:val="single" w:sz="4" w:space="1" w:color="auto"/>
          <w:right w:val="single" w:sz="4" w:space="4" w:color="auto"/>
        </w:pBdr>
        <w:rPr>
          <w:b/>
          <w:u w:val="single"/>
        </w:rPr>
      </w:pPr>
      <w:r w:rsidRPr="00E709D8">
        <w:rPr>
          <w:b/>
          <w:u w:val="single"/>
        </w:rPr>
        <w:t>Methode: paarweises Lesen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liest einen Abschnitt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hört zu und fasst den Inhalt zusammen.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Dann werden die Rollen getauscht:</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liest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 xml:space="preserve">fasst den Inhalt zusammen. </w:t>
      </w:r>
    </w:p>
    <w:p w:rsidR="00E70031" w:rsidRDefault="00DD6843" w:rsidP="00E70031">
      <w:pPr>
        <w:pStyle w:val="AufgabeEbene1"/>
      </w:pPr>
      <w:r w:rsidRPr="00AA18D1">
        <w:rPr>
          <w:noProof/>
          <w:lang w:eastAsia="de-DE"/>
        </w:rPr>
        <w:drawing>
          <wp:anchor distT="0" distB="0" distL="114300" distR="114300" simplePos="0" relativeHeight="252649472" behindDoc="0" locked="0" layoutInCell="1" allowOverlap="1" wp14:anchorId="3BB5C36B" wp14:editId="4716BC08">
            <wp:simplePos x="0" y="0"/>
            <wp:positionH relativeFrom="column">
              <wp:posOffset>4810760</wp:posOffset>
            </wp:positionH>
            <wp:positionV relativeFrom="paragraph">
              <wp:posOffset>136525</wp:posOffset>
            </wp:positionV>
            <wp:extent cx="314325" cy="31432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Informationen zu folgenden Punkten sind im Text „</w:t>
      </w:r>
      <w:r w:rsidR="00E70031" w:rsidRPr="00384029">
        <w:rPr>
          <w:b/>
        </w:rPr>
        <w:t>fett</w:t>
      </w:r>
      <w:r w:rsidR="00E70031">
        <w:t xml:space="preserve">“ hervorgehoben. Finden Sie im Text „Mikroorganismen sind fast überall!“ die Informationen und markieren Sie die Informationen zusätzlich mit Farbe. </w:t>
      </w:r>
    </w:p>
    <w:p w:rsidR="00E70031" w:rsidRDefault="00E70031" w:rsidP="00E70031">
      <w:pPr>
        <w:pStyle w:val="Listenabsatz"/>
        <w:spacing w:line="276" w:lineRule="auto"/>
      </w:pPr>
      <w:r>
        <w:sym w:font="Wingdings" w:char="F06D"/>
      </w:r>
      <w:r>
        <w:t xml:space="preserve"> Die drei Arten der Mikroorganismen heißen …(</w:t>
      </w:r>
      <w:r w:rsidRPr="00384029">
        <w:rPr>
          <w:color w:val="0070C0"/>
        </w:rPr>
        <w:t>blau</w:t>
      </w:r>
      <w:r>
        <w:t>)</w:t>
      </w:r>
    </w:p>
    <w:p w:rsidR="00E70031" w:rsidRDefault="00E70031" w:rsidP="00E70031">
      <w:pPr>
        <w:pStyle w:val="Listenabsatz"/>
        <w:spacing w:line="276" w:lineRule="auto"/>
      </w:pPr>
      <w:r>
        <w:sym w:font="Wingdings" w:char="F06D"/>
      </w:r>
      <w:r>
        <w:t xml:space="preserve"> Mikroorganismen sehen so aus ….(</w:t>
      </w:r>
      <w:r w:rsidRPr="00384029">
        <w:rPr>
          <w:color w:val="00B050"/>
        </w:rPr>
        <w:t>grün</w:t>
      </w:r>
      <w:r>
        <w:t>)</w:t>
      </w:r>
    </w:p>
    <w:p w:rsidR="00E70031" w:rsidRDefault="00E70031" w:rsidP="00E70031">
      <w:pPr>
        <w:pStyle w:val="Listenabsatz"/>
        <w:spacing w:line="276" w:lineRule="auto"/>
      </w:pPr>
      <w:r>
        <w:sym w:font="Wingdings" w:char="F06D"/>
      </w:r>
      <w:r>
        <w:t xml:space="preserve"> Orte, an denen sich Mikroorganismen aufhalten ….(</w:t>
      </w:r>
      <w:r w:rsidRPr="00384029">
        <w:rPr>
          <w:color w:val="FFFF00"/>
        </w:rPr>
        <w:t>gelb</w:t>
      </w:r>
      <w:r>
        <w:t>)</w:t>
      </w:r>
    </w:p>
    <w:p w:rsidR="00E70031" w:rsidRDefault="00E70031" w:rsidP="00E70031">
      <w:pPr>
        <w:pStyle w:val="Listenabsatz"/>
        <w:spacing w:line="276" w:lineRule="auto"/>
      </w:pPr>
      <w:r>
        <w:sym w:font="Wingdings" w:char="F06D"/>
      </w:r>
      <w:r>
        <w:t xml:space="preserve"> Wenn Mikroorganismen Lebensmittel verderbe</w:t>
      </w:r>
      <w:r w:rsidR="000570C9">
        <w:t>n</w:t>
      </w:r>
      <w:r>
        <w:t>, dann sieht man das an ….(</w:t>
      </w:r>
      <w:r w:rsidRPr="000570C9">
        <w:rPr>
          <w:color w:val="984806" w:themeColor="accent6" w:themeShade="80"/>
        </w:rPr>
        <w:t>braun</w:t>
      </w:r>
      <w:r>
        <w:t>)</w:t>
      </w:r>
    </w:p>
    <w:p w:rsidR="00E70031" w:rsidRDefault="00E70031" w:rsidP="00E70031">
      <w:pPr>
        <w:pStyle w:val="Listenabsatz"/>
        <w:spacing w:line="276" w:lineRule="auto"/>
      </w:pPr>
      <w:r>
        <w:sym w:font="Wingdings" w:char="F06D"/>
      </w:r>
      <w:r>
        <w:t xml:space="preserve"> Ziele der Lebensmittelhygiene sind …(</w:t>
      </w:r>
      <w:r w:rsidRPr="00EA30E8">
        <w:rPr>
          <w:color w:val="FFC000"/>
        </w:rPr>
        <w:t>orange</w:t>
      </w:r>
      <w:r>
        <w:t>)</w:t>
      </w:r>
    </w:p>
    <w:p w:rsidR="00E70031" w:rsidRDefault="00E70031" w:rsidP="00E70031">
      <w:pPr>
        <w:pStyle w:val="Listenabsatz"/>
        <w:spacing w:line="276" w:lineRule="auto"/>
      </w:pPr>
      <w:r>
        <w:sym w:font="Wingdings" w:char="F06D"/>
      </w:r>
      <w:r>
        <w:t xml:space="preserve"> Hier fühlen sich Mikroorganismen sehr wohl ….(</w:t>
      </w:r>
      <w:r w:rsidRPr="00384029">
        <w:rPr>
          <w:color w:val="C00000"/>
        </w:rPr>
        <w:t>rot</w:t>
      </w:r>
      <w:r>
        <w:t>)</w:t>
      </w:r>
    </w:p>
    <w:p w:rsidR="00276C83" w:rsidRDefault="00E70031" w:rsidP="00E70031">
      <w:pPr>
        <w:pStyle w:val="AufgabeEbene1"/>
      </w:pPr>
      <w:r>
        <w:t xml:space="preserve">Schreiben Sie einen Steckbrief der Mikroorganismen nach folgender Vorlage. </w:t>
      </w:r>
      <w:r w:rsidR="00C945E4">
        <w:br/>
      </w:r>
      <w:r>
        <w:t>(Extrablatt!)</w:t>
      </w:r>
    </w:p>
    <w:p w:rsidR="00E70031" w:rsidRDefault="00276C83" w:rsidP="00E70031">
      <w:pPr>
        <w:pStyle w:val="AufgabeEbene1"/>
      </w:pPr>
      <w:r>
        <w:rPr>
          <w:noProof/>
          <w:lang w:eastAsia="de-DE"/>
        </w:rPr>
        <mc:AlternateContent>
          <mc:Choice Requires="wps">
            <w:drawing>
              <wp:anchor distT="0" distB="0" distL="114300" distR="114300" simplePos="0" relativeHeight="251735040" behindDoc="0" locked="0" layoutInCell="1" allowOverlap="1" wp14:anchorId="388D288A" wp14:editId="1A590077">
                <wp:simplePos x="0" y="0"/>
                <wp:positionH relativeFrom="column">
                  <wp:posOffset>2366645</wp:posOffset>
                </wp:positionH>
                <wp:positionV relativeFrom="paragraph">
                  <wp:posOffset>162560</wp:posOffset>
                </wp:positionV>
                <wp:extent cx="3664585" cy="2397125"/>
                <wp:effectExtent l="0" t="0" r="12065" b="22225"/>
                <wp:wrapNone/>
                <wp:docPr id="1426" name="Fensterinhalt vertikal verschieben 1426"/>
                <wp:cNvGraphicFramePr/>
                <a:graphic xmlns:a="http://schemas.openxmlformats.org/drawingml/2006/main">
                  <a:graphicData uri="http://schemas.microsoft.com/office/word/2010/wordprocessingShape">
                    <wps:wsp>
                      <wps:cNvSpPr/>
                      <wps:spPr>
                        <a:xfrm>
                          <a:off x="0" y="0"/>
                          <a:ext cx="3664585" cy="2397125"/>
                        </a:xfrm>
                        <a:prstGeom prst="verticalScroll">
                          <a:avLst/>
                        </a:prstGeom>
                        <a:solidFill>
                          <a:sysClr val="window" lastClr="FFFFFF"/>
                        </a:solidFill>
                        <a:ln w="25400" cap="flat" cmpd="sng" algn="ctr">
                          <a:solidFill>
                            <a:sysClr val="windowText" lastClr="000000"/>
                          </a:solidFill>
                          <a:prstDash val="solid"/>
                        </a:ln>
                        <a:effectLst/>
                      </wps:spPr>
                      <wps:txb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Pr="00C03A8F" w:rsidRDefault="009171B1" w:rsidP="00E70031">
                            <w:pPr>
                              <w:rPr>
                                <w:sz w:val="16"/>
                                <w:szCs w:val="16"/>
                              </w:rPr>
                            </w:pPr>
                          </w:p>
                          <w:p w:rsidR="009171B1" w:rsidRDefault="009171B1" w:rsidP="00E70031">
                            <w:r>
                              <w:sym w:font="Wingdings" w:char="F06D"/>
                            </w:r>
                            <w:r>
                              <w:t xml:space="preserve"> Aussehen: </w:t>
                            </w:r>
                          </w:p>
                          <w:p w:rsidR="009171B1" w:rsidRPr="00C03A8F" w:rsidRDefault="009171B1" w:rsidP="00E70031">
                            <w:pPr>
                              <w:rPr>
                                <w:sz w:val="16"/>
                                <w:szCs w:val="16"/>
                              </w:rPr>
                            </w:pPr>
                          </w:p>
                          <w:p w:rsidR="009171B1" w:rsidRDefault="009171B1" w:rsidP="00E70031">
                            <w:r>
                              <w:sym w:font="Wingdings" w:char="F06D"/>
                            </w:r>
                            <w:r>
                              <w:t xml:space="preserve"> Vorkommen: </w:t>
                            </w:r>
                          </w:p>
                          <w:p w:rsidR="009171B1" w:rsidRPr="00C03A8F" w:rsidRDefault="009171B1" w:rsidP="00E70031">
                            <w:pPr>
                              <w:rPr>
                                <w:sz w:val="16"/>
                                <w:szCs w:val="16"/>
                              </w:rPr>
                            </w:pPr>
                          </w:p>
                          <w:p w:rsidR="009171B1" w:rsidRDefault="009171B1" w:rsidP="00E70031">
                            <w:r>
                              <w:sym w:font="Wingdings" w:char="F06D"/>
                            </w:r>
                            <w:r>
                              <w:t xml:space="preserve"> Verdorbene Lebensmittel erkennt man an:</w:t>
                            </w:r>
                          </w:p>
                          <w:p w:rsidR="009171B1" w:rsidRPr="00C03A8F" w:rsidRDefault="009171B1" w:rsidP="00E70031">
                            <w:pPr>
                              <w:rPr>
                                <w:sz w:val="16"/>
                                <w:szCs w:val="16"/>
                              </w:rPr>
                            </w:pPr>
                          </w:p>
                          <w:p w:rsidR="009171B1" w:rsidRDefault="009171B1" w:rsidP="00E70031">
                            <w:r>
                              <w:sym w:font="Wingdings" w:char="F06D"/>
                            </w:r>
                            <w:r>
                              <w:t xml:space="preserve"> Wachstumsfaktoren – hier fühlen sie sich wohl: </w:t>
                            </w:r>
                          </w:p>
                          <w:p w:rsidR="009171B1" w:rsidRDefault="009171B1" w:rsidP="00C03A8F">
                            <w:pPr>
                              <w:pStyle w:val="TabelleLinks8PT"/>
                            </w:pPr>
                          </w:p>
                          <w:p w:rsidR="009171B1" w:rsidRDefault="009171B1" w:rsidP="00E70031">
                            <w:r>
                              <w:sym w:font="Wingdings" w:char="F06D"/>
                            </w:r>
                            <w:r>
                              <w:t xml:space="preserve"> Ziele der Lebensmittelhygiene: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Fensterinhalt vertikal verschieben 1426" o:spid="_x0000_s1034" type="#_x0000_t97" style="position:absolute;left:0;text-align:left;margin-left:186.35pt;margin-top:12.8pt;width:288.55pt;height:18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" fillcolor="window" strokecolor="windowText" strokeweight="2pt">
                <v:textbo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Pr="00C03A8F" w:rsidRDefault="009171B1" w:rsidP="00E70031">
                      <w:pPr>
                        <w:rPr>
                          <w:sz w:val="16"/>
                          <w:szCs w:val="16"/>
                        </w:rPr>
                      </w:pPr>
                    </w:p>
                    <w:p w:rsidR="009171B1" w:rsidRDefault="009171B1" w:rsidP="00E70031">
                      <w:r>
                        <w:sym w:font="Wingdings" w:char="F06D"/>
                      </w:r>
                      <w:r>
                        <w:t xml:space="preserve"> Aussehen: </w:t>
                      </w:r>
                    </w:p>
                    <w:p w:rsidR="009171B1" w:rsidRPr="00C03A8F" w:rsidRDefault="009171B1" w:rsidP="00E70031">
                      <w:pPr>
                        <w:rPr>
                          <w:sz w:val="16"/>
                          <w:szCs w:val="16"/>
                        </w:rPr>
                      </w:pPr>
                    </w:p>
                    <w:p w:rsidR="009171B1" w:rsidRDefault="009171B1" w:rsidP="00E70031">
                      <w:r>
                        <w:sym w:font="Wingdings" w:char="F06D"/>
                      </w:r>
                      <w:r>
                        <w:t xml:space="preserve"> Vorkommen: </w:t>
                      </w:r>
                    </w:p>
                    <w:p w:rsidR="009171B1" w:rsidRPr="00C03A8F" w:rsidRDefault="009171B1" w:rsidP="00E70031">
                      <w:pPr>
                        <w:rPr>
                          <w:sz w:val="16"/>
                          <w:szCs w:val="16"/>
                        </w:rPr>
                      </w:pPr>
                    </w:p>
                    <w:p w:rsidR="009171B1" w:rsidRDefault="009171B1" w:rsidP="00E70031">
                      <w:r>
                        <w:sym w:font="Wingdings" w:char="F06D"/>
                      </w:r>
                      <w:r>
                        <w:t xml:space="preserve"> Verdorbene Lebensmittel erkennt man an:</w:t>
                      </w:r>
                    </w:p>
                    <w:p w:rsidR="009171B1" w:rsidRPr="00C03A8F" w:rsidRDefault="009171B1" w:rsidP="00E70031">
                      <w:pPr>
                        <w:rPr>
                          <w:sz w:val="16"/>
                          <w:szCs w:val="16"/>
                        </w:rPr>
                      </w:pPr>
                    </w:p>
                    <w:p w:rsidR="009171B1" w:rsidRDefault="009171B1" w:rsidP="00E70031">
                      <w:r>
                        <w:sym w:font="Wingdings" w:char="F06D"/>
                      </w:r>
                      <w:r>
                        <w:t xml:space="preserve"> Wachstumsfaktoren – hier fühlen sie sich wohl: </w:t>
                      </w:r>
                    </w:p>
                    <w:p w:rsidR="009171B1" w:rsidRDefault="009171B1" w:rsidP="00C03A8F">
                      <w:pPr>
                        <w:pStyle w:val="TabelleLinks8PT"/>
                      </w:pPr>
                    </w:p>
                    <w:p w:rsidR="009171B1" w:rsidRDefault="009171B1" w:rsidP="00E70031">
                      <w:r>
                        <w:sym w:font="Wingdings" w:char="F06D"/>
                      </w:r>
                      <w:r>
                        <w:t xml:space="preserve"> Ziele der Lebensmittelhygiene:</w:t>
                      </w:r>
                    </w:p>
                  </w:txbxContent>
                </v:textbox>
              </v:shape>
            </w:pict>
          </mc:Fallback>
        </mc:AlternateContent>
      </w:r>
      <w:r w:rsidR="00E70031">
        <w:t>Vergleichen Sie Ihr Ergebnis mit der Lösung.</w:t>
      </w:r>
    </w:p>
    <w:p w:rsidR="00E70031" w:rsidRDefault="00E70031" w:rsidP="0004663B"/>
    <w:p w:rsidR="00E70031" w:rsidRDefault="00E70031" w:rsidP="00E70031">
      <w:pPr>
        <w:spacing w:line="240" w:lineRule="exact"/>
        <w:rPr>
          <w:rStyle w:val="Unterstrichen"/>
          <w:sz w:val="28"/>
        </w:rPr>
      </w:pPr>
      <w:r>
        <w:rPr>
          <w:rStyle w:val="Unterstrichen"/>
          <w:sz w:val="28"/>
        </w:rPr>
        <w:br w:type="page"/>
      </w:r>
    </w:p>
    <w:p w:rsidR="00E70031" w:rsidRPr="006974E9" w:rsidRDefault="00E70031" w:rsidP="00E70031">
      <w:pPr>
        <w:pStyle w:val="Textkrperlinks"/>
        <w:rPr>
          <w:rStyle w:val="Unterstrichen"/>
          <w:sz w:val="28"/>
        </w:rPr>
      </w:pPr>
      <w:r w:rsidRPr="006974E9">
        <w:rPr>
          <w:rStyle w:val="Unterstrichen"/>
          <w:sz w:val="28"/>
        </w:rPr>
        <w:lastRenderedPageBreak/>
        <w:t>Mikroorganismen sind fast überall!</w:t>
      </w:r>
      <w:r w:rsidR="00EE22EF" w:rsidRPr="00EE22EF">
        <w:rPr>
          <w:rStyle w:val="Unterstrichen"/>
          <w:noProof/>
          <w:sz w:val="24"/>
          <w:lang w:eastAsia="de-DE"/>
        </w:rPr>
        <w:drawing>
          <wp:anchor distT="0" distB="0" distL="114300" distR="114300" simplePos="0" relativeHeight="251870208" behindDoc="0" locked="0" layoutInCell="0" allowOverlap="1" wp14:anchorId="1F330340" wp14:editId="0310742A">
            <wp:simplePos x="0" y="0"/>
            <wp:positionH relativeFrom="rightMargin">
              <wp:posOffset>107950</wp:posOffset>
            </wp:positionH>
            <wp:positionV relativeFrom="paragraph">
              <wp:posOffset>0</wp:posOffset>
            </wp:positionV>
            <wp:extent cx="345440" cy="323850"/>
            <wp:effectExtent l="0" t="0" r="0" b="0"/>
            <wp:wrapNone/>
            <wp:docPr id="27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D02" w:rsidRDefault="00010D02" w:rsidP="00E70031"/>
    <w:p w:rsidR="00010D02" w:rsidRDefault="00010D02" w:rsidP="00E70031">
      <w:r w:rsidRPr="00010D02">
        <w:rPr>
          <w:b/>
        </w:rPr>
        <w:t>Bakterien, Hefen und Schimmelpilze</w:t>
      </w:r>
      <w:r>
        <w:t xml:space="preserve"> sind Mikroorganismen, die </w:t>
      </w:r>
      <w:r w:rsidRPr="00010D02">
        <w:rPr>
          <w:b/>
        </w:rPr>
        <w:t>überall vorkommen</w:t>
      </w:r>
      <w:r>
        <w:t>. Wir können die Mikroorganismen leider nicht sehen, weil sie so winzig klein sind. Wenn die Mikroorganismen für unsere Augen sichtbar wären, könnten wir ihre unterschiedl</w:t>
      </w:r>
      <w:r>
        <w:t>i</w:t>
      </w:r>
      <w:r>
        <w:t xml:space="preserve">che Form erkennen. </w:t>
      </w:r>
      <w:r w:rsidRPr="00010D02">
        <w:rPr>
          <w:b/>
        </w:rPr>
        <w:t>Bakterien</w:t>
      </w:r>
      <w:r>
        <w:t xml:space="preserve"> sind </w:t>
      </w:r>
      <w:r w:rsidRPr="00010D02">
        <w:rPr>
          <w:b/>
        </w:rPr>
        <w:t>kugelig oder lang gestreckt</w:t>
      </w:r>
      <w:r>
        <w:t xml:space="preserve">. </w:t>
      </w:r>
      <w:r w:rsidRPr="00010D02">
        <w:rPr>
          <w:b/>
        </w:rPr>
        <w:t>Hefen</w:t>
      </w:r>
      <w:r>
        <w:t xml:space="preserve"> sind größer als Bakterien und </w:t>
      </w:r>
      <w:r w:rsidRPr="00010D02">
        <w:rPr>
          <w:b/>
        </w:rPr>
        <w:t>oval</w:t>
      </w:r>
      <w:r>
        <w:t xml:space="preserve">. Die </w:t>
      </w:r>
      <w:r w:rsidRPr="00010D02">
        <w:rPr>
          <w:b/>
        </w:rPr>
        <w:t>Schimmelpilze</w:t>
      </w:r>
      <w:r>
        <w:t xml:space="preserve"> sind sehr groß und sehen aus </w:t>
      </w:r>
      <w:r w:rsidRPr="00010D02">
        <w:rPr>
          <w:b/>
        </w:rPr>
        <w:t>wie ein Pinsel</w:t>
      </w:r>
      <w:r>
        <w:t xml:space="preserve">. </w:t>
      </w:r>
    </w:p>
    <w:p w:rsidR="00010D02" w:rsidRDefault="00010D02" w:rsidP="00E70031"/>
    <w:p w:rsidR="00010D02" w:rsidRDefault="00E70031" w:rsidP="00914378">
      <w:pPr>
        <w:jc w:val="center"/>
      </w:pPr>
      <w:r>
        <w:rPr>
          <w:noProof/>
          <w:lang w:eastAsia="de-DE"/>
        </w:rPr>
        <w:drawing>
          <wp:inline distT="0" distB="0" distL="0" distR="0" wp14:anchorId="29450E6E" wp14:editId="59475B04">
            <wp:extent cx="1010980" cy="1732779"/>
            <wp:effectExtent l="1270" t="0" r="0" b="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Arten.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1023163" cy="1753661"/>
                    </a:xfrm>
                    <a:prstGeom prst="rect">
                      <a:avLst/>
                    </a:prstGeom>
                  </pic:spPr>
                </pic:pic>
              </a:graphicData>
            </a:graphic>
          </wp:inline>
        </w:drawing>
      </w:r>
    </w:p>
    <w:p w:rsidR="00E70031" w:rsidRDefault="00E70031" w:rsidP="00E70031">
      <w:r>
        <w:t xml:space="preserve">Vermehren sich die Mikroorganismen auf den Lebensmitteln, dann verändern sich die Lebensmittel. Wir erkennen den </w:t>
      </w:r>
      <w:r w:rsidRPr="00965E4B">
        <w:rPr>
          <w:b/>
        </w:rPr>
        <w:t>Verderb</w:t>
      </w:r>
      <w:r>
        <w:t xml:space="preserve"> in den meisten Fällen durch </w:t>
      </w:r>
      <w:r w:rsidRPr="00965E4B">
        <w:rPr>
          <w:b/>
        </w:rPr>
        <w:t>Verfärbung, G</w:t>
      </w:r>
      <w:r w:rsidRPr="00965E4B">
        <w:rPr>
          <w:b/>
        </w:rPr>
        <w:t>e</w:t>
      </w:r>
      <w:r w:rsidRPr="00965E4B">
        <w:rPr>
          <w:b/>
        </w:rPr>
        <w:t>ruch, Fäulnis</w:t>
      </w:r>
      <w:r>
        <w:t xml:space="preserve"> (z.</w:t>
      </w:r>
      <w:r w:rsidR="00494330">
        <w:t xml:space="preserve"> </w:t>
      </w:r>
      <w:r>
        <w:t xml:space="preserve">B. schmierige Oberfläche bei Fleisch). Lebensmittel können aber auch durch Mikroorganismen </w:t>
      </w:r>
      <w:r w:rsidRPr="00965E4B">
        <w:rPr>
          <w:b/>
        </w:rPr>
        <w:t xml:space="preserve">sauer </w:t>
      </w:r>
      <w:r>
        <w:t xml:space="preserve">oder </w:t>
      </w:r>
      <w:r w:rsidRPr="00965E4B">
        <w:rPr>
          <w:b/>
        </w:rPr>
        <w:t xml:space="preserve">ranzig </w:t>
      </w:r>
      <w:r>
        <w:t xml:space="preserve">werden. Teilweise können sich auch </w:t>
      </w:r>
      <w:r w:rsidRPr="00965E4B">
        <w:rPr>
          <w:b/>
        </w:rPr>
        <w:t>Gase bilden</w:t>
      </w:r>
      <w:r>
        <w:t xml:space="preserve">. </w:t>
      </w:r>
    </w:p>
    <w:p w:rsidR="00914378" w:rsidRDefault="00914378" w:rsidP="00E70031">
      <w:r>
        <w:t xml:space="preserve">Die </w:t>
      </w:r>
      <w:r w:rsidRPr="00914378">
        <w:rPr>
          <w:b/>
        </w:rPr>
        <w:t>Lebensmittelhygiene hat das Ziel</w:t>
      </w:r>
      <w:r>
        <w:t xml:space="preserve"> den Verderb der Lebensmittel durch Mikroorg</w:t>
      </w:r>
      <w:r>
        <w:t>a</w:t>
      </w:r>
      <w:r>
        <w:t xml:space="preserve">nismen zu verhindern. Alle Maßnahmen in der Hygiene sollen verhindern, </w:t>
      </w:r>
      <w:r w:rsidRPr="00914378">
        <w:rPr>
          <w:b/>
        </w:rPr>
        <w:t>dass Mikr</w:t>
      </w:r>
      <w:r w:rsidRPr="00914378">
        <w:rPr>
          <w:b/>
        </w:rPr>
        <w:t>o</w:t>
      </w:r>
      <w:r w:rsidRPr="00914378">
        <w:rPr>
          <w:b/>
        </w:rPr>
        <w:t>organismen auf dem Lebensmittel wachsen und sich vermehren.</w:t>
      </w:r>
      <w:r>
        <w:t xml:space="preserve"> </w:t>
      </w:r>
    </w:p>
    <w:p w:rsidR="00914378" w:rsidRDefault="00914378" w:rsidP="00E70031">
      <w:r>
        <w:t xml:space="preserve">Um den Mikroorganismen das Vermehren in den Lebensmitteln zu erschweren, müssen wir jedoch erst einmal wissen, was sie überhaupt zum Leben benötigen. </w:t>
      </w:r>
    </w:p>
    <w:p w:rsidR="00914378" w:rsidRDefault="00914378" w:rsidP="00E70031">
      <w:r>
        <w:t xml:space="preserve">Sie brauchen wie jedes Lebewesen Nahrung. Das können </w:t>
      </w:r>
      <w:r w:rsidRPr="00965E4B">
        <w:rPr>
          <w:b/>
        </w:rPr>
        <w:t xml:space="preserve">Kohlenhydrate, Fette oder Eiweiße </w:t>
      </w:r>
      <w:r>
        <w:t>sein</w:t>
      </w:r>
      <w:r w:rsidR="00494330">
        <w:t>. D</w:t>
      </w:r>
      <w:r>
        <w:t xml:space="preserve">ie </w:t>
      </w:r>
      <w:r w:rsidRPr="00965E4B">
        <w:rPr>
          <w:b/>
        </w:rPr>
        <w:t>Mikroorganismen essen alles</w:t>
      </w:r>
      <w:r>
        <w:t>, um zu überleben.</w:t>
      </w:r>
      <w:r w:rsidRPr="00914378">
        <w:t xml:space="preserve"> </w:t>
      </w:r>
      <w:r>
        <w:t xml:space="preserve">Neben der Nahrung </w:t>
      </w:r>
      <w:r w:rsidRPr="00965E4B">
        <w:rPr>
          <w:b/>
        </w:rPr>
        <w:t>brauchen die</w:t>
      </w:r>
      <w:r>
        <w:t xml:space="preserve"> </w:t>
      </w:r>
      <w:r w:rsidRPr="00965E4B">
        <w:rPr>
          <w:b/>
        </w:rPr>
        <w:t>Mikroorganismen auch Wasser</w:t>
      </w:r>
      <w:r>
        <w:rPr>
          <w:b/>
        </w:rPr>
        <w:t>.</w:t>
      </w:r>
      <w:r w:rsidRPr="00914378">
        <w:t xml:space="preserve"> </w:t>
      </w:r>
      <w:r>
        <w:t>Damit sich die Mikroorganismen wohl fühlen</w:t>
      </w:r>
      <w:r w:rsidR="00494330">
        <w:t>,</w:t>
      </w:r>
      <w:r>
        <w:t xml:space="preserve"> darf die </w:t>
      </w:r>
      <w:r w:rsidRPr="00965E4B">
        <w:rPr>
          <w:b/>
        </w:rPr>
        <w:t>Umgebung</w:t>
      </w:r>
      <w:r>
        <w:t xml:space="preserve"> weder zu sauer noch zu basisch sein.</w:t>
      </w:r>
      <w:r w:rsidRPr="00914378">
        <w:t xml:space="preserve"> </w:t>
      </w:r>
      <w:r>
        <w:t xml:space="preserve">Die Mikroorganismen mögen es vor allem </w:t>
      </w:r>
      <w:r w:rsidRPr="00965E4B">
        <w:rPr>
          <w:b/>
        </w:rPr>
        <w:t>neutral</w:t>
      </w:r>
      <w:r>
        <w:rPr>
          <w:b/>
        </w:rPr>
        <w:t>, d.</w:t>
      </w:r>
      <w:r w:rsidR="00494330">
        <w:rPr>
          <w:b/>
        </w:rPr>
        <w:t xml:space="preserve"> </w:t>
      </w:r>
      <w:r>
        <w:rPr>
          <w:b/>
        </w:rPr>
        <w:t xml:space="preserve">h. weder zu sauer noch zu basisch. </w:t>
      </w:r>
      <w:r w:rsidR="00883E8A">
        <w:t xml:space="preserve">Bei </w:t>
      </w:r>
      <w:r w:rsidR="00883E8A" w:rsidRPr="00965E4B">
        <w:rPr>
          <w:b/>
        </w:rPr>
        <w:t>Temperaturen zwischen 20°C und 50°C</w:t>
      </w:r>
      <w:r w:rsidR="00883E8A">
        <w:t xml:space="preserve"> fühlen sich alle Mikroorganismen sehr wohl und wachsen sehr schnell. Zum Schluss noch etwas über die </w:t>
      </w:r>
      <w:r w:rsidR="00883E8A" w:rsidRPr="00783CF2">
        <w:rPr>
          <w:b/>
        </w:rPr>
        <w:t>Atmosphäre</w:t>
      </w:r>
      <w:r w:rsidR="00883E8A">
        <w:t xml:space="preserve"> in der sich die Mikroorganismen wohl fühlen. Hier lässt sich keine Aussage für alle Mikroorganismen machen. </w:t>
      </w:r>
      <w:r w:rsidR="00883E8A" w:rsidRPr="00783CF2">
        <w:rPr>
          <w:b/>
        </w:rPr>
        <w:t>Manche mögen eine Umgebung mit Sauerstoff, andere nicht</w:t>
      </w:r>
      <w:r w:rsidR="00883E8A">
        <w:t xml:space="preserve">. </w:t>
      </w:r>
    </w:p>
    <w:p w:rsidR="00E70031" w:rsidRDefault="00E70031" w:rsidP="00C03A8F">
      <w:r>
        <w:t>Insgesamt gibt es fünf wachstumsbegrenzende Faktoren. Wer den Lebensmittelverderb verhindern will, muss diese Faktoren kennen und sie einschränken.</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E70031"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lastRenderedPageBreak/>
              <w:br w:type="page"/>
              <w:t>Lernfeld</w:t>
            </w:r>
          </w:p>
          <w:p w:rsidR="00E70031" w:rsidRDefault="00E70031"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t>Titel</w:t>
            </w:r>
          </w:p>
          <w:p w:rsidR="0059699D" w:rsidRDefault="0059699D" w:rsidP="0059699D">
            <w:pPr>
              <w:pStyle w:val="TabelleKopflinks"/>
            </w:pPr>
            <w:r>
              <w:t>Mikroorganismen</w:t>
            </w:r>
            <w:r w:rsidR="00584B11">
              <w:t xml:space="preserve"> –</w:t>
            </w:r>
          </w:p>
          <w:p w:rsidR="00CF7D63" w:rsidRDefault="00CF7D63" w:rsidP="00D16185">
            <w:pPr>
              <w:pStyle w:val="TabelleKopflinks"/>
            </w:pPr>
            <w:r>
              <w:t>Steckbrief</w:t>
            </w:r>
          </w:p>
        </w:tc>
        <w:tc>
          <w:tcPr>
            <w:tcW w:w="188" w:type="dxa"/>
            <w:vMerge w:val="restart"/>
            <w:tcBorders>
              <w:top w:val="nil"/>
              <w:left w:val="single" w:sz="4" w:space="0" w:color="auto"/>
              <w:bottom w:val="nil"/>
              <w:right w:val="single" w:sz="4" w:space="0" w:color="auto"/>
            </w:tcBorders>
            <w:shd w:val="clear" w:color="auto" w:fill="FFFFFF"/>
          </w:tcPr>
          <w:p w:rsidR="00E70031" w:rsidRPr="004B658C" w:rsidRDefault="00E70031"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70031" w:rsidRDefault="00E70031" w:rsidP="00D16185">
            <w:pPr>
              <w:pStyle w:val="TabelleKopfmitte"/>
              <w:rPr>
                <w:sz w:val="18"/>
              </w:rPr>
            </w:pPr>
            <w:r w:rsidRPr="00D661AD">
              <w:rPr>
                <w:sz w:val="18"/>
              </w:rPr>
              <w:t xml:space="preserve">Ernährung und </w:t>
            </w:r>
          </w:p>
          <w:p w:rsidR="00E70031" w:rsidRPr="00D661AD" w:rsidRDefault="00E70031" w:rsidP="00D16185">
            <w:pPr>
              <w:pStyle w:val="TabelleKopfmitte"/>
              <w:rPr>
                <w:sz w:val="18"/>
              </w:rPr>
            </w:pPr>
            <w:r>
              <w:rPr>
                <w:sz w:val="18"/>
              </w:rPr>
              <w:t>Gastro</w:t>
            </w:r>
            <w:r w:rsidRPr="00D661AD">
              <w:rPr>
                <w:sz w:val="18"/>
              </w:rPr>
              <w:t>nomie</w:t>
            </w:r>
          </w:p>
          <w:p w:rsidR="00E70031" w:rsidRPr="00B51DE9" w:rsidRDefault="00E70031" w:rsidP="00D16185">
            <w:pPr>
              <w:pStyle w:val="TabelleKopfmitte"/>
              <w:rPr>
                <w:rFonts w:eastAsia="Calibri"/>
              </w:rPr>
            </w:pPr>
            <w:r w:rsidRPr="00D661AD">
              <w:rPr>
                <w:rFonts w:eastAsia="Calibri"/>
              </w:rPr>
              <w:t>EG2.01</w:t>
            </w:r>
            <w:r w:rsidR="00CF7D63">
              <w:rPr>
                <w:rFonts w:eastAsia="Calibri"/>
              </w:rPr>
              <w:t>.02.02</w:t>
            </w:r>
          </w:p>
        </w:tc>
      </w:tr>
      <w:tr w:rsidR="00E70031"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E70031" w:rsidRPr="004B658C" w:rsidRDefault="00E70031" w:rsidP="00D16185">
            <w:pPr>
              <w:pStyle w:val="Tabelle6pt"/>
            </w:pPr>
            <w:r>
              <w:t>Kompetenzbereiche:</w:t>
            </w:r>
          </w:p>
          <w:p w:rsidR="00E70031" w:rsidRDefault="00E70031" w:rsidP="00D16185">
            <w:pPr>
              <w:pStyle w:val="Kopf8ptafz"/>
            </w:pPr>
            <w:r>
              <w:t>Ich kann die Grundlagen der Hygiene und lebensmittelrechtliche Vorschriften anwenden.</w:t>
            </w:r>
          </w:p>
          <w:p w:rsidR="00E70031" w:rsidRDefault="00E70031" w:rsidP="00D16185">
            <w:pPr>
              <w:pStyle w:val="Kopf8ptafz"/>
            </w:pPr>
            <w:r>
              <w:t>Ich kann die Qualität von Lebensmitteln durch geeignete Maßnahmen erhalten.</w:t>
            </w:r>
          </w:p>
          <w:p w:rsidR="00E70031" w:rsidRDefault="00E70031"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E70031" w:rsidRDefault="00E70031"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70031" w:rsidRPr="00B51DE9" w:rsidTr="00D16185">
              <w:trPr>
                <w:trHeight w:val="284"/>
              </w:trPr>
              <w:tc>
                <w:tcPr>
                  <w:tcW w:w="2090" w:type="dxa"/>
                  <w:shd w:val="clear" w:color="auto" w:fill="auto"/>
                </w:tcPr>
                <w:p w:rsidR="00E70031" w:rsidRPr="00B51DE9" w:rsidRDefault="00E70031" w:rsidP="00D16185">
                  <w:pPr>
                    <w:pStyle w:val="Textkrpermitte"/>
                  </w:pPr>
                  <w:r w:rsidRPr="00B51DE9">
                    <w:t>LernPROJEKT</w:t>
                  </w:r>
                </w:p>
              </w:tc>
            </w:tr>
            <w:tr w:rsidR="00E70031" w:rsidRPr="00B51DE9" w:rsidTr="00D16185">
              <w:trPr>
                <w:trHeight w:val="284"/>
              </w:trPr>
              <w:tc>
                <w:tcPr>
                  <w:tcW w:w="2090" w:type="dxa"/>
                  <w:tcBorders>
                    <w:bottom w:val="single" w:sz="4" w:space="0" w:color="auto"/>
                  </w:tcBorders>
                  <w:shd w:val="clear" w:color="auto" w:fill="auto"/>
                </w:tcPr>
                <w:p w:rsidR="00E70031" w:rsidRPr="00B51DE9" w:rsidRDefault="00E70031" w:rsidP="00D16185">
                  <w:pPr>
                    <w:pStyle w:val="Textkrpermitte"/>
                  </w:pPr>
                  <w:r w:rsidRPr="00B51DE9">
                    <w:t>LernTHEMA</w:t>
                  </w:r>
                </w:p>
              </w:tc>
            </w:tr>
            <w:tr w:rsidR="00E70031" w:rsidRPr="00B51DE9" w:rsidTr="00D16185">
              <w:trPr>
                <w:trHeight w:val="284"/>
              </w:trPr>
              <w:tc>
                <w:tcPr>
                  <w:tcW w:w="2090" w:type="dxa"/>
                  <w:tcBorders>
                    <w:bottom w:val="nil"/>
                  </w:tcBorders>
                  <w:shd w:val="clear" w:color="auto" w:fill="D9D9D9" w:themeFill="background1" w:themeFillShade="D9"/>
                </w:tcPr>
                <w:p w:rsidR="00E70031" w:rsidRPr="00B51DE9" w:rsidRDefault="00E70031" w:rsidP="00D16185">
                  <w:pPr>
                    <w:pStyle w:val="TabelleKopfmitte"/>
                  </w:pPr>
                  <w:r w:rsidRPr="00B51DE9">
                    <w:t>LernSCHRITT</w:t>
                  </w:r>
                </w:p>
              </w:tc>
            </w:tr>
          </w:tbl>
          <w:p w:rsidR="00E70031" w:rsidRPr="00B51DE9" w:rsidRDefault="00E70031" w:rsidP="00D16185"/>
        </w:tc>
      </w:tr>
      <w:tr w:rsidR="00E70031" w:rsidRPr="00B51DE9" w:rsidTr="00D16185">
        <w:trPr>
          <w:trHeight w:val="149"/>
        </w:trPr>
        <w:tc>
          <w:tcPr>
            <w:tcW w:w="7348" w:type="dxa"/>
            <w:gridSpan w:val="3"/>
            <w:tcBorders>
              <w:top w:val="single" w:sz="4" w:space="0" w:color="auto"/>
              <w:left w:val="nil"/>
              <w:right w:val="nil"/>
            </w:tcBorders>
          </w:tcPr>
          <w:p w:rsidR="00E70031" w:rsidRPr="00B51DE9" w:rsidRDefault="00E70031" w:rsidP="00D16185"/>
        </w:tc>
        <w:tc>
          <w:tcPr>
            <w:tcW w:w="196" w:type="dxa"/>
            <w:gridSpan w:val="2"/>
            <w:tcBorders>
              <w:top w:val="nil"/>
              <w:left w:val="nil"/>
              <w:right w:val="nil"/>
            </w:tcBorders>
          </w:tcPr>
          <w:p w:rsidR="00E70031" w:rsidRPr="00B51DE9" w:rsidRDefault="00E70031" w:rsidP="00D16185"/>
        </w:tc>
        <w:tc>
          <w:tcPr>
            <w:tcW w:w="2095" w:type="dxa"/>
            <w:tcBorders>
              <w:top w:val="single" w:sz="4" w:space="0" w:color="auto"/>
              <w:left w:val="nil"/>
              <w:right w:val="nil"/>
            </w:tcBorders>
          </w:tcPr>
          <w:p w:rsidR="00E70031" w:rsidRPr="00B51DE9" w:rsidRDefault="00E70031" w:rsidP="00D16185"/>
        </w:tc>
      </w:tr>
      <w:tr w:rsidR="008046AA" w:rsidRPr="00B51DE9" w:rsidTr="00D16185">
        <w:trPr>
          <w:trHeight w:val="443"/>
        </w:trPr>
        <w:tc>
          <w:tcPr>
            <w:tcW w:w="4818" w:type="dxa"/>
            <w:gridSpan w:val="2"/>
            <w:vMerge w:val="restart"/>
            <w:tcBorders>
              <w:left w:val="single" w:sz="4" w:space="0" w:color="auto"/>
              <w:right w:val="single" w:sz="4" w:space="0" w:color="auto"/>
            </w:tcBorders>
          </w:tcPr>
          <w:p w:rsidR="008046AA" w:rsidRPr="004B658C" w:rsidRDefault="008046AA" w:rsidP="005E4648">
            <w:pPr>
              <w:pStyle w:val="Tabelle6pt"/>
            </w:pPr>
            <w:r>
              <w:t>Kompetenzen:</w:t>
            </w:r>
          </w:p>
          <w:p w:rsidR="008046AA" w:rsidRDefault="008046AA" w:rsidP="005E4648">
            <w:pPr>
              <w:pStyle w:val="Kopf8ptafz"/>
            </w:pPr>
            <w:r>
              <w:t>Ich kann die Mikroorganismen beschreiben und ihre Wach</w:t>
            </w:r>
            <w:r>
              <w:t>s</w:t>
            </w:r>
            <w:r>
              <w:t>tumsbedingungen benennen.</w:t>
            </w:r>
          </w:p>
          <w:p w:rsidR="008046AA" w:rsidRDefault="008046AA" w:rsidP="005E4648">
            <w:pPr>
              <w:pStyle w:val="Kopf8ptafz"/>
            </w:pPr>
            <w:r>
              <w:t>Ich kann den Lebensmittelverderb beschreiben.</w:t>
            </w:r>
          </w:p>
          <w:p w:rsidR="008046AA" w:rsidRDefault="008046AA" w:rsidP="005E4648">
            <w:pPr>
              <w:pStyle w:val="Kopf8ptafz"/>
            </w:pPr>
            <w:r>
              <w:t>Ich kann die Ziele der Lebensmittelhygiene benennen.</w:t>
            </w:r>
          </w:p>
          <w:p w:rsidR="008046AA" w:rsidRPr="00FC4F14" w:rsidRDefault="008046AA" w:rsidP="005E4648">
            <w:pPr>
              <w:pStyle w:val="Kopf8ptafz"/>
              <w:rPr>
                <w:rStyle w:val="Hervorhebung"/>
                <w:i w:val="0"/>
                <w:iCs w:val="0"/>
              </w:rPr>
            </w:pPr>
            <w:r>
              <w:rPr>
                <w:rStyle w:val="Hervorhebung"/>
              </w:rPr>
              <w:t>Ich kann Wissen mit anderen austauschen.</w:t>
            </w:r>
          </w:p>
          <w:p w:rsidR="008046AA" w:rsidRPr="00FC4F14" w:rsidRDefault="008046AA" w:rsidP="005E4648">
            <w:pPr>
              <w:pStyle w:val="Kopf8ptafz"/>
              <w:rPr>
                <w:rStyle w:val="Hervorhebung"/>
                <w:i w:val="0"/>
                <w:iCs w:val="0"/>
              </w:rPr>
            </w:pPr>
            <w:r>
              <w:rPr>
                <w:rStyle w:val="Hervorhebung"/>
              </w:rPr>
              <w:t>Ich kann Aufgaben bearbeiten und eingeübte Arbeitstechniken anwenden.</w:t>
            </w:r>
          </w:p>
          <w:p w:rsidR="008046AA" w:rsidRDefault="008046AA" w:rsidP="005E4648">
            <w:pPr>
              <w:pStyle w:val="Kopf8ptafz"/>
              <w:numPr>
                <w:ilvl w:val="0"/>
                <w:numId w:val="0"/>
              </w:numPr>
              <w:ind w:left="57"/>
            </w:pPr>
          </w:p>
        </w:tc>
        <w:tc>
          <w:tcPr>
            <w:tcW w:w="4821" w:type="dxa"/>
            <w:gridSpan w:val="4"/>
            <w:tcBorders>
              <w:left w:val="single" w:sz="4" w:space="0" w:color="auto"/>
              <w:right w:val="single" w:sz="4" w:space="0" w:color="auto"/>
            </w:tcBorders>
          </w:tcPr>
          <w:p w:rsidR="008046AA" w:rsidRDefault="008046AA" w:rsidP="005E4648">
            <w:pPr>
              <w:pStyle w:val="Tabelle6pt"/>
            </w:pPr>
            <w:r>
              <w:t>Was Sie schon können sollten:</w:t>
            </w:r>
          </w:p>
          <w:p w:rsidR="008046AA" w:rsidRDefault="008046AA" w:rsidP="005E4648">
            <w:pPr>
              <w:pStyle w:val="Kopf8ptafz"/>
            </w:pPr>
            <w:r>
              <w:t>Ich kann Texte lesen, markieren und strukturieren.</w:t>
            </w:r>
          </w:p>
          <w:p w:rsidR="008046AA" w:rsidRDefault="008046AA" w:rsidP="005E4648">
            <w:pPr>
              <w:pStyle w:val="Kopf8ptafz"/>
            </w:pPr>
            <w:r>
              <w:t>Ich kann einen Steckbrief erstellen.</w:t>
            </w:r>
          </w:p>
          <w:p w:rsidR="008046AA" w:rsidRPr="00234B66" w:rsidRDefault="008046AA" w:rsidP="005E4648">
            <w:pPr>
              <w:pStyle w:val="Kopf8ptafz"/>
            </w:pPr>
            <w:r>
              <w:t xml:space="preserve">Ich kann zuhören und Gehörtes zusammenfassen. </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Wofür Sie das benötigen:</w:t>
            </w:r>
          </w:p>
          <w:p w:rsidR="008046AA" w:rsidRDefault="008046AA" w:rsidP="00D16185">
            <w:pPr>
              <w:pStyle w:val="Kopf8ptafz"/>
            </w:pPr>
            <w:r>
              <w:t>Fachliche</w:t>
            </w:r>
            <w:r w:rsidR="00494330">
              <w:t xml:space="preserve"> Vorbereitung auf das Praktikum</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Wie Sie Ihr Können prüfen können:</w:t>
            </w:r>
          </w:p>
          <w:p w:rsidR="008046AA" w:rsidRPr="00234B66" w:rsidRDefault="008046AA" w:rsidP="00D16185">
            <w:pPr>
              <w:pStyle w:val="Kopf8ptafz"/>
            </w:pPr>
            <w:r>
              <w:t>Übungsaufgaben siehe Lernwegeliste</w:t>
            </w:r>
          </w:p>
        </w:tc>
      </w:tr>
    </w:tbl>
    <w:p w:rsidR="00E70031" w:rsidRDefault="00EE22EF" w:rsidP="00E70031">
      <w:r>
        <w:rPr>
          <w:noProof/>
          <w:sz w:val="24"/>
          <w:lang w:eastAsia="de-DE"/>
        </w:rPr>
        <w:drawing>
          <wp:anchor distT="0" distB="0" distL="114300" distR="114300" simplePos="0" relativeHeight="251872256" behindDoc="0" locked="0" layoutInCell="0" allowOverlap="1" wp14:anchorId="217B9D1E" wp14:editId="1E475A9F">
            <wp:simplePos x="0" y="0"/>
            <wp:positionH relativeFrom="rightMargin">
              <wp:posOffset>107950</wp:posOffset>
            </wp:positionH>
            <wp:positionV relativeFrom="paragraph">
              <wp:posOffset>63920</wp:posOffset>
            </wp:positionV>
            <wp:extent cx="345440" cy="323850"/>
            <wp:effectExtent l="0" t="0" r="0" b="0"/>
            <wp:wrapNone/>
            <wp:docPr id="27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31" w:rsidRDefault="00E70031" w:rsidP="00E70031">
      <w:r>
        <w:t>Arbeitsauftrag:</w:t>
      </w:r>
    </w:p>
    <w:p w:rsidR="00E70031" w:rsidRDefault="00DD6843" w:rsidP="00EE22EF">
      <w:pPr>
        <w:pStyle w:val="AufgabeEbene1"/>
        <w:numPr>
          <w:ilvl w:val="0"/>
          <w:numId w:val="0"/>
        </w:numPr>
      </w:pPr>
      <w:r w:rsidRPr="00AA18D1">
        <w:rPr>
          <w:noProof/>
          <w:lang w:eastAsia="de-DE"/>
        </w:rPr>
        <w:drawing>
          <wp:anchor distT="0" distB="0" distL="114300" distR="114300" simplePos="0" relativeHeight="252651520" behindDoc="0" locked="0" layoutInCell="1" allowOverlap="1" wp14:anchorId="31CBE0C9" wp14:editId="757B4167">
            <wp:simplePos x="0" y="0"/>
            <wp:positionH relativeFrom="column">
              <wp:posOffset>4822825</wp:posOffset>
            </wp:positionH>
            <wp:positionV relativeFrom="paragraph">
              <wp:posOffset>202565</wp:posOffset>
            </wp:positionV>
            <wp:extent cx="314325" cy="314325"/>
            <wp:effectExtent l="0" t="0" r="952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1.</w:t>
      </w:r>
      <w:r w:rsidR="00C945E4">
        <w:t xml:space="preserve"> </w:t>
      </w:r>
      <w:r w:rsidR="00E70031">
        <w:t>Lesen Sie den Text über Mikroorganismen mit einem Partner</w:t>
      </w:r>
      <w:r w:rsidR="003006F3">
        <w:t xml:space="preserve"> oder einer Partnerin</w:t>
      </w:r>
      <w:r w:rsidR="00E70031">
        <w:t xml:space="preserve"> gemeinsam.</w:t>
      </w:r>
    </w:p>
    <w:p w:rsidR="00E70031" w:rsidRPr="00E709D8" w:rsidRDefault="00E70031" w:rsidP="00E70031">
      <w:pPr>
        <w:pStyle w:val="Listenabsatz"/>
        <w:pBdr>
          <w:top w:val="single" w:sz="4" w:space="1" w:color="auto"/>
          <w:left w:val="single" w:sz="4" w:space="4" w:color="auto"/>
          <w:bottom w:val="single" w:sz="4" w:space="1" w:color="auto"/>
          <w:right w:val="single" w:sz="4" w:space="4" w:color="auto"/>
        </w:pBdr>
        <w:rPr>
          <w:b/>
          <w:u w:val="single"/>
        </w:rPr>
      </w:pPr>
      <w:r w:rsidRPr="00E709D8">
        <w:rPr>
          <w:b/>
          <w:u w:val="single"/>
        </w:rPr>
        <w:t>Methode: paarweises Lesen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liest einen Abschnitt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hört zu und fasst den Inhalt zusammen.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Dann werden die Rollen getauscht:</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liest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 xml:space="preserve">fasst den Inhalt zusammen. </w:t>
      </w:r>
    </w:p>
    <w:p w:rsidR="00E70031" w:rsidRDefault="00E70031" w:rsidP="00E70031">
      <w:pPr>
        <w:pStyle w:val="Listenabsatz"/>
      </w:pPr>
    </w:p>
    <w:p w:rsidR="00E70031" w:rsidRDefault="00DD6843" w:rsidP="00E70031">
      <w:pPr>
        <w:pStyle w:val="AufgabeEbene1"/>
        <w:numPr>
          <w:ilvl w:val="0"/>
          <w:numId w:val="0"/>
        </w:numPr>
      </w:pPr>
      <w:r w:rsidRPr="00AA18D1">
        <w:rPr>
          <w:noProof/>
          <w:lang w:eastAsia="de-DE"/>
        </w:rPr>
        <w:drawing>
          <wp:anchor distT="0" distB="0" distL="114300" distR="114300" simplePos="0" relativeHeight="252653568" behindDoc="0" locked="0" layoutInCell="1" allowOverlap="1" wp14:anchorId="1AEE84E3" wp14:editId="4B6CAC17">
            <wp:simplePos x="0" y="0"/>
            <wp:positionH relativeFrom="column">
              <wp:posOffset>4822891</wp:posOffset>
            </wp:positionH>
            <wp:positionV relativeFrom="paragraph">
              <wp:posOffset>47626</wp:posOffset>
            </wp:positionV>
            <wp:extent cx="314325" cy="314325"/>
            <wp:effectExtent l="0" t="0" r="9525" b="952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2.</w:t>
      </w:r>
      <w:r w:rsidR="00C945E4">
        <w:t xml:space="preserve"> </w:t>
      </w:r>
      <w:r w:rsidR="00E70031">
        <w:t>Finden Sie im Text „Mikroorganismen sind fast überall!“ die Informationen zu folge</w:t>
      </w:r>
      <w:r w:rsidR="00E70031">
        <w:t>n</w:t>
      </w:r>
      <w:r w:rsidR="00E70031">
        <w:t xml:space="preserve">den Punkten und markieren Sie die Informationen </w:t>
      </w:r>
    </w:p>
    <w:p w:rsidR="00E70031" w:rsidRDefault="00E70031" w:rsidP="00E70031">
      <w:pPr>
        <w:pStyle w:val="Listenabsatz"/>
        <w:spacing w:line="276" w:lineRule="auto"/>
      </w:pPr>
      <w:r>
        <w:sym w:font="Wingdings" w:char="F06D"/>
      </w:r>
      <w:r>
        <w:t xml:space="preserve"> Die drei Arten der Mikroorganismen heißen …</w:t>
      </w:r>
    </w:p>
    <w:p w:rsidR="00E70031" w:rsidRDefault="00E70031" w:rsidP="00E70031">
      <w:pPr>
        <w:pStyle w:val="Listenabsatz"/>
        <w:spacing w:line="276" w:lineRule="auto"/>
      </w:pPr>
      <w:r>
        <w:sym w:font="Wingdings" w:char="F06D"/>
      </w:r>
      <w:r>
        <w:t xml:space="preserve"> Mikroorganismen sehen so aus ….</w:t>
      </w:r>
    </w:p>
    <w:p w:rsidR="00E70031" w:rsidRDefault="00E70031" w:rsidP="00E70031">
      <w:pPr>
        <w:pStyle w:val="Listenabsatz"/>
        <w:spacing w:line="276" w:lineRule="auto"/>
      </w:pPr>
      <w:r>
        <w:sym w:font="Wingdings" w:char="F06D"/>
      </w:r>
      <w:r>
        <w:t xml:space="preserve"> Orte, an denen sich Mikroorganismen aufhalten ….</w:t>
      </w:r>
    </w:p>
    <w:p w:rsidR="00E70031" w:rsidRDefault="00E70031" w:rsidP="00E70031">
      <w:pPr>
        <w:pStyle w:val="Listenabsatz"/>
        <w:spacing w:line="276" w:lineRule="auto"/>
      </w:pPr>
      <w:r>
        <w:sym w:font="Wingdings" w:char="F06D"/>
      </w:r>
      <w:r>
        <w:t xml:space="preserve"> Wenn Mikroorganismen Lebensmittel verderbe</w:t>
      </w:r>
      <w:r w:rsidR="00494330">
        <w:t>n</w:t>
      </w:r>
      <w:r>
        <w:t>,</w:t>
      </w:r>
      <w:r w:rsidR="000570C9">
        <w:t xml:space="preserve"> dann sieht man das an …</w:t>
      </w:r>
    </w:p>
    <w:p w:rsidR="00E70031" w:rsidRDefault="00E70031" w:rsidP="00E70031">
      <w:pPr>
        <w:pStyle w:val="Listenabsatz"/>
        <w:spacing w:line="276" w:lineRule="auto"/>
      </w:pPr>
      <w:r>
        <w:sym w:font="Wingdings" w:char="F06D"/>
      </w:r>
      <w:r>
        <w:t xml:space="preserve"> Hier fühlen sich Mikroorganismen sehr wohl ….</w:t>
      </w:r>
    </w:p>
    <w:p w:rsidR="00E70031" w:rsidRDefault="00E70031" w:rsidP="00E70031">
      <w:pPr>
        <w:pStyle w:val="AufgabeEbene1"/>
        <w:numPr>
          <w:ilvl w:val="0"/>
          <w:numId w:val="0"/>
        </w:numPr>
      </w:pPr>
      <w:r>
        <w:t>3.</w:t>
      </w:r>
      <w:r w:rsidR="00C945E4">
        <w:t xml:space="preserve"> </w:t>
      </w:r>
      <w:r>
        <w:t xml:space="preserve">Schreiben Sie einen Steckbrief der Mikroorganismen nach folgender Vorlage. </w:t>
      </w:r>
      <w:r w:rsidR="00C945E4">
        <w:br/>
      </w:r>
      <w:r>
        <w:t>(Extrablatt!)</w:t>
      </w:r>
    </w:p>
    <w:p w:rsidR="00E70031" w:rsidRDefault="00276C83" w:rsidP="00E70031">
      <w:pPr>
        <w:pStyle w:val="AufgabeEbene1"/>
        <w:numPr>
          <w:ilvl w:val="0"/>
          <w:numId w:val="0"/>
        </w:numPr>
      </w:pPr>
      <w:r>
        <w:rPr>
          <w:noProof/>
          <w:lang w:eastAsia="de-DE"/>
        </w:rPr>
        <mc:AlternateContent>
          <mc:Choice Requires="wps">
            <w:drawing>
              <wp:anchor distT="0" distB="0" distL="114300" distR="114300" simplePos="0" relativeHeight="251739136" behindDoc="0" locked="0" layoutInCell="1" allowOverlap="1" wp14:anchorId="62ED4F92" wp14:editId="45128661">
                <wp:simplePos x="0" y="0"/>
                <wp:positionH relativeFrom="column">
                  <wp:posOffset>2305050</wp:posOffset>
                </wp:positionH>
                <wp:positionV relativeFrom="paragraph">
                  <wp:posOffset>118745</wp:posOffset>
                </wp:positionV>
                <wp:extent cx="3649980" cy="2498090"/>
                <wp:effectExtent l="0" t="0" r="26670" b="16510"/>
                <wp:wrapNone/>
                <wp:docPr id="1431" name="Fensterinhalt vertikal verschieben 1431"/>
                <wp:cNvGraphicFramePr/>
                <a:graphic xmlns:a="http://schemas.openxmlformats.org/drawingml/2006/main">
                  <a:graphicData uri="http://schemas.microsoft.com/office/word/2010/wordprocessingShape">
                    <wps:wsp>
                      <wps:cNvSpPr/>
                      <wps:spPr>
                        <a:xfrm>
                          <a:off x="0" y="0"/>
                          <a:ext cx="3649980" cy="2498090"/>
                        </a:xfrm>
                        <a:prstGeom prst="verticalScroll">
                          <a:avLst/>
                        </a:prstGeom>
                        <a:solidFill>
                          <a:sysClr val="window" lastClr="FFFFFF"/>
                        </a:solidFill>
                        <a:ln w="25400" cap="flat" cmpd="sng" algn="ctr">
                          <a:solidFill>
                            <a:sysClr val="windowText" lastClr="000000"/>
                          </a:solidFill>
                          <a:prstDash val="solid"/>
                        </a:ln>
                        <a:effectLst/>
                      </wps:spPr>
                      <wps:txb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Default="009171B1" w:rsidP="00E70031"/>
                          <w:p w:rsidR="009171B1" w:rsidRDefault="009171B1" w:rsidP="00E70031">
                            <w:r>
                              <w:sym w:font="Wingdings" w:char="F06D"/>
                            </w:r>
                            <w:r>
                              <w:t xml:space="preserve"> Aussehen: </w:t>
                            </w:r>
                          </w:p>
                          <w:p w:rsidR="009171B1" w:rsidRDefault="009171B1" w:rsidP="00E70031"/>
                          <w:p w:rsidR="009171B1" w:rsidRDefault="009171B1" w:rsidP="00E70031">
                            <w:r>
                              <w:sym w:font="Wingdings" w:char="F06D"/>
                            </w:r>
                            <w:r>
                              <w:t xml:space="preserve"> Vorkommen: </w:t>
                            </w:r>
                          </w:p>
                          <w:p w:rsidR="009171B1" w:rsidRDefault="009171B1" w:rsidP="00E70031"/>
                          <w:p w:rsidR="009171B1" w:rsidRDefault="009171B1" w:rsidP="00E70031">
                            <w:r>
                              <w:sym w:font="Wingdings" w:char="F06D"/>
                            </w:r>
                            <w:r>
                              <w:t xml:space="preserve"> Verdorbene Lebensmittel erkennt man an:</w:t>
                            </w:r>
                          </w:p>
                          <w:p w:rsidR="009171B1" w:rsidRDefault="009171B1" w:rsidP="00E70031"/>
                          <w:p w:rsidR="009171B1" w:rsidRDefault="009171B1" w:rsidP="00E70031">
                            <w:r>
                              <w:sym w:font="Wingdings" w:char="F06D"/>
                            </w:r>
                            <w:r>
                              <w:t xml:space="preserve"> Wachstumsfaktoren – hier fühlen sie sich wohl: </w:t>
                            </w:r>
                          </w:p>
                          <w:p w:rsidR="009171B1" w:rsidRDefault="009171B1" w:rsidP="00E70031"/>
                          <w:p w:rsidR="009171B1" w:rsidRDefault="009171B1" w:rsidP="00E70031">
                            <w:r>
                              <w:sym w:font="Wingdings" w:char="F06D"/>
                            </w:r>
                            <w:r>
                              <w:t xml:space="preserve"> Ziele der Lebensmittelhygiene: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vertikal verschieben 1431" o:spid="_x0000_s1035" type="#_x0000_t97" style="position:absolute;left:0;text-align:left;margin-left:181.5pt;margin-top:9.35pt;width:287.4pt;height:19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" fillcolor="window" strokecolor="windowText" strokeweight="2pt">
                <v:textbo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Default="009171B1" w:rsidP="00E70031"/>
                    <w:p w:rsidR="009171B1" w:rsidRDefault="009171B1" w:rsidP="00E70031">
                      <w:r>
                        <w:sym w:font="Wingdings" w:char="F06D"/>
                      </w:r>
                      <w:r>
                        <w:t xml:space="preserve"> Aussehen: </w:t>
                      </w:r>
                    </w:p>
                    <w:p w:rsidR="009171B1" w:rsidRDefault="009171B1" w:rsidP="00E70031"/>
                    <w:p w:rsidR="009171B1" w:rsidRDefault="009171B1" w:rsidP="00E70031">
                      <w:r>
                        <w:sym w:font="Wingdings" w:char="F06D"/>
                      </w:r>
                      <w:r>
                        <w:t xml:space="preserve"> Vorkommen: </w:t>
                      </w:r>
                    </w:p>
                    <w:p w:rsidR="009171B1" w:rsidRDefault="009171B1" w:rsidP="00E70031"/>
                    <w:p w:rsidR="009171B1" w:rsidRDefault="009171B1" w:rsidP="00E70031">
                      <w:r>
                        <w:sym w:font="Wingdings" w:char="F06D"/>
                      </w:r>
                      <w:r>
                        <w:t xml:space="preserve"> Verdorbene Lebensmittel erkennt man an:</w:t>
                      </w:r>
                    </w:p>
                    <w:p w:rsidR="009171B1" w:rsidRDefault="009171B1" w:rsidP="00E70031"/>
                    <w:p w:rsidR="009171B1" w:rsidRDefault="009171B1" w:rsidP="00E70031">
                      <w:r>
                        <w:sym w:font="Wingdings" w:char="F06D"/>
                      </w:r>
                      <w:r>
                        <w:t xml:space="preserve"> Wachstumsfaktoren – hier fühlen sie sich wohl: </w:t>
                      </w:r>
                    </w:p>
                    <w:p w:rsidR="009171B1" w:rsidRDefault="009171B1" w:rsidP="00E70031"/>
                    <w:p w:rsidR="009171B1" w:rsidRDefault="009171B1" w:rsidP="00E70031">
                      <w:r>
                        <w:sym w:font="Wingdings" w:char="F06D"/>
                      </w:r>
                      <w:r>
                        <w:t xml:space="preserve"> Ziele der Lebensmittelhygiene:</w:t>
                      </w:r>
                    </w:p>
                  </w:txbxContent>
                </v:textbox>
              </v:shape>
            </w:pict>
          </mc:Fallback>
        </mc:AlternateContent>
      </w:r>
      <w:r w:rsidR="00E70031">
        <w:t>4.</w:t>
      </w:r>
      <w:r w:rsidR="00C945E4">
        <w:t xml:space="preserve"> </w:t>
      </w:r>
      <w:r w:rsidR="00E70031">
        <w:t>Vergleichen Sie Ihr Ergebnis mit der Lösung.</w:t>
      </w:r>
    </w:p>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 w:rsidR="00E70031" w:rsidRDefault="00E70031" w:rsidP="00E70031">
      <w:pPr>
        <w:spacing w:line="240" w:lineRule="exact"/>
        <w:rPr>
          <w:rStyle w:val="Unterstrichen"/>
          <w:sz w:val="28"/>
        </w:rPr>
      </w:pPr>
      <w:r>
        <w:rPr>
          <w:rStyle w:val="Unterstrichen"/>
          <w:sz w:val="28"/>
        </w:rPr>
        <w:br w:type="page"/>
      </w:r>
    </w:p>
    <w:p w:rsidR="00E70031" w:rsidRPr="006974E9" w:rsidRDefault="00E70031" w:rsidP="00E70031">
      <w:pPr>
        <w:rPr>
          <w:rStyle w:val="Unterstrichen"/>
          <w:sz w:val="28"/>
        </w:rPr>
      </w:pPr>
      <w:r w:rsidRPr="006974E9">
        <w:rPr>
          <w:rStyle w:val="Unterstrichen"/>
          <w:sz w:val="28"/>
        </w:rPr>
        <w:lastRenderedPageBreak/>
        <w:t>Mikroorganismen sind fast überall!</w:t>
      </w:r>
      <w:r w:rsidR="002803D3" w:rsidRPr="002803D3">
        <w:rPr>
          <w:rStyle w:val="Unterstrichen"/>
          <w:noProof/>
          <w:sz w:val="24"/>
          <w:lang w:eastAsia="de-DE"/>
        </w:rPr>
        <w:drawing>
          <wp:anchor distT="0" distB="0" distL="114300" distR="114300" simplePos="0" relativeHeight="251878400" behindDoc="0" locked="0" layoutInCell="0" allowOverlap="1" wp14:anchorId="28EFA96B" wp14:editId="0D4344DE">
            <wp:simplePos x="0" y="0"/>
            <wp:positionH relativeFrom="rightMargin">
              <wp:posOffset>107950</wp:posOffset>
            </wp:positionH>
            <wp:positionV relativeFrom="paragraph">
              <wp:posOffset>0</wp:posOffset>
            </wp:positionV>
            <wp:extent cx="345440" cy="323850"/>
            <wp:effectExtent l="0" t="0" r="0" b="0"/>
            <wp:wrapNone/>
            <wp:docPr id="28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14C" w:rsidRDefault="0028214C" w:rsidP="00DC40A0"/>
    <w:p w:rsidR="00DC40A0" w:rsidRPr="0028214C" w:rsidRDefault="00DC40A0" w:rsidP="00DC40A0">
      <w:r w:rsidRPr="0028214C">
        <w:t>Bakterien, Hefen und Schimmelpilze sind Mikroorganismen, die überall vorkommen. Wir können die Mikroorganismen leider nicht sehen, weil sie so winzig klein sind. Wenn die Mikroorganismen für unsere Augen sichtbar wären, könnten wir ihre unterschiedliche Form erkennen. Bakterien sind kugelig oder lang gestreckt. Hefen sind größer als Bakt</w:t>
      </w:r>
      <w:r w:rsidRPr="0028214C">
        <w:t>e</w:t>
      </w:r>
      <w:r w:rsidRPr="0028214C">
        <w:t xml:space="preserve">rien und oval. Die Schimmelpilze sind sehr groß und sehen aus wie ein Pinsel. </w:t>
      </w:r>
    </w:p>
    <w:p w:rsidR="00DC40A0" w:rsidRDefault="00DC40A0" w:rsidP="00DC40A0"/>
    <w:p w:rsidR="00DC40A0" w:rsidRDefault="00DC40A0" w:rsidP="00DC40A0">
      <w:pPr>
        <w:jc w:val="center"/>
      </w:pPr>
      <w:r>
        <w:rPr>
          <w:noProof/>
          <w:lang w:eastAsia="de-DE"/>
        </w:rPr>
        <w:drawing>
          <wp:inline distT="0" distB="0" distL="0" distR="0" wp14:anchorId="68B5A7B4" wp14:editId="1BEF80EE">
            <wp:extent cx="1010980" cy="1732779"/>
            <wp:effectExtent l="127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Arten.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1023163" cy="1753661"/>
                    </a:xfrm>
                    <a:prstGeom prst="rect">
                      <a:avLst/>
                    </a:prstGeom>
                  </pic:spPr>
                </pic:pic>
              </a:graphicData>
            </a:graphic>
          </wp:inline>
        </w:drawing>
      </w:r>
    </w:p>
    <w:p w:rsidR="00DC40A0" w:rsidRPr="0028214C" w:rsidRDefault="00DC40A0" w:rsidP="00DC40A0">
      <w:r w:rsidRPr="0028214C">
        <w:t>Vermehren sich die Mikroorganismen auf den Lebensmitteln, dann verändern sich die Lebensmittel. Wir erkennen den Verderb in den meisten Fällen durch Verfärbung, G</w:t>
      </w:r>
      <w:r w:rsidRPr="0028214C">
        <w:t>e</w:t>
      </w:r>
      <w:r w:rsidRPr="0028214C">
        <w:t>ruch, Fäulnis (z.</w:t>
      </w:r>
      <w:r w:rsidR="00494330">
        <w:t xml:space="preserve"> </w:t>
      </w:r>
      <w:r w:rsidRPr="0028214C">
        <w:t xml:space="preserve">B. schmierige Oberfläche bei Fleisch). Lebensmittel können aber auch durch Mikroorganismen sauer oder ranzig werden. Teilweise können sich auch Gase bilden. </w:t>
      </w:r>
    </w:p>
    <w:p w:rsidR="00DC40A0" w:rsidRPr="0028214C" w:rsidRDefault="00DC40A0" w:rsidP="00DC40A0">
      <w:r w:rsidRPr="0028214C">
        <w:t>Die Lebensmittelhygiene hat das Ziel den Verderb der Lebensmittel durch Mikroorg</w:t>
      </w:r>
      <w:r w:rsidRPr="0028214C">
        <w:t>a</w:t>
      </w:r>
      <w:r w:rsidRPr="0028214C">
        <w:t>nismen zu verhindern. Alle Maßnahmen in der Hygiene sollen verhindern, dass Mikroo</w:t>
      </w:r>
      <w:r w:rsidRPr="0028214C">
        <w:t>r</w:t>
      </w:r>
      <w:r w:rsidRPr="0028214C">
        <w:t xml:space="preserve">ganismen auf dem Lebensmittel wachsen und sich vermehren. </w:t>
      </w:r>
    </w:p>
    <w:p w:rsidR="00DC40A0" w:rsidRPr="0028214C" w:rsidRDefault="00DC40A0" w:rsidP="00DC40A0">
      <w:r w:rsidRPr="0028214C">
        <w:t xml:space="preserve">Um den Mikroorganismen das Vermehren in den Lebensmitteln zu erschweren, müssen wir jedoch erst einmal wissen, was sie überhaupt zum Leben benötigen. </w:t>
      </w:r>
    </w:p>
    <w:p w:rsidR="00DC40A0" w:rsidRPr="0028214C" w:rsidRDefault="00DC40A0" w:rsidP="00DC40A0">
      <w:r w:rsidRPr="0028214C">
        <w:t>Sie brauchen wie jedes Lebewesen Nahrung. Das können Kohlenhydrate, Fette oder Eiweiße sein</w:t>
      </w:r>
      <w:r w:rsidR="00494330">
        <w:t>.</w:t>
      </w:r>
      <w:r w:rsidRPr="0028214C">
        <w:t xml:space="preserve"> </w:t>
      </w:r>
      <w:r w:rsidR="00494330">
        <w:t>D</w:t>
      </w:r>
      <w:r w:rsidRPr="0028214C">
        <w:t>ie Mikroorganismen essen alles, um zu überleben. Neben der Nahrung brauchen die Mikroorganismen auch Wasser. Damit sich die Mikroorganismen wohl fühlen</w:t>
      </w:r>
      <w:r w:rsidR="00494330">
        <w:t>,</w:t>
      </w:r>
      <w:r w:rsidRPr="0028214C">
        <w:t xml:space="preserve"> darf die Umgebung weder zu sauer noch zu basisch sein. Die Mikroorganismen mögen es vor allem neutral, d.</w:t>
      </w:r>
      <w:r w:rsidR="00494330">
        <w:t xml:space="preserve"> </w:t>
      </w:r>
      <w:r w:rsidRPr="0028214C">
        <w:t xml:space="preserve">h. weder zu sauer noch zu basisch. Bei Temperaturen zwischen 20°C und 50°C fühlen sich alle Mikroorganismen sehr wohl und wachsen sehr schnell. Zum Schluss noch etwas über die Atmosphäre in der sich die Mikroorganismen wohl fühlen. Hier lässt sich keine Aussage für alle Mikroorganismen machen. Manche mögen eine Umgebung mit Sauerstoff, andere nicht. </w:t>
      </w:r>
    </w:p>
    <w:p w:rsidR="00E70031" w:rsidRDefault="00DC40A0" w:rsidP="00DC40A0">
      <w:r w:rsidRPr="0028214C">
        <w:t>Insgesamt gibt es fünf wachstumsbegrenzende Faktoren. Wer den Lebensmittelverderb verhindern will, muss diese Faktoren kennen und sie einschränken.</w:t>
      </w:r>
    </w:p>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p w:rsidR="00DC40A0" w:rsidRDefault="00DC40A0" w:rsidP="00DC40A0"/>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E70031"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lastRenderedPageBreak/>
              <w:br w:type="page"/>
              <w:t>Lernfeld</w:t>
            </w:r>
          </w:p>
          <w:p w:rsidR="00E70031" w:rsidRDefault="00E70031"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E70031" w:rsidRDefault="00E70031" w:rsidP="00D16185">
            <w:pPr>
              <w:pStyle w:val="Tabelle6pt"/>
              <w:rPr>
                <w:color w:val="000000"/>
              </w:rPr>
            </w:pPr>
            <w:r>
              <w:t>Titel</w:t>
            </w:r>
          </w:p>
          <w:p w:rsidR="0059699D" w:rsidRDefault="0059699D" w:rsidP="0059699D">
            <w:pPr>
              <w:pStyle w:val="TabelleKopflinks"/>
            </w:pPr>
            <w:r>
              <w:t>Mikroorganismen</w:t>
            </w:r>
            <w:r w:rsidR="00584B11">
              <w:t xml:space="preserve"> –</w:t>
            </w:r>
          </w:p>
          <w:p w:rsidR="00CF7D63" w:rsidRDefault="00CF7D63" w:rsidP="00D16185">
            <w:pPr>
              <w:pStyle w:val="TabelleKopflinks"/>
            </w:pPr>
            <w:r>
              <w:t>Steckbrief</w:t>
            </w:r>
          </w:p>
        </w:tc>
        <w:tc>
          <w:tcPr>
            <w:tcW w:w="188" w:type="dxa"/>
            <w:vMerge w:val="restart"/>
            <w:tcBorders>
              <w:top w:val="nil"/>
              <w:left w:val="single" w:sz="4" w:space="0" w:color="auto"/>
              <w:bottom w:val="nil"/>
              <w:right w:val="single" w:sz="4" w:space="0" w:color="auto"/>
            </w:tcBorders>
            <w:shd w:val="clear" w:color="auto" w:fill="FFFFFF"/>
          </w:tcPr>
          <w:p w:rsidR="00E70031" w:rsidRPr="004B658C" w:rsidRDefault="00E70031"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70031" w:rsidRDefault="00E70031" w:rsidP="00D16185">
            <w:pPr>
              <w:pStyle w:val="TabelleKopfmitte"/>
              <w:rPr>
                <w:sz w:val="18"/>
              </w:rPr>
            </w:pPr>
            <w:r w:rsidRPr="00D661AD">
              <w:rPr>
                <w:sz w:val="18"/>
              </w:rPr>
              <w:t xml:space="preserve">Ernährung und </w:t>
            </w:r>
          </w:p>
          <w:p w:rsidR="00E70031" w:rsidRPr="00D661AD" w:rsidRDefault="00E70031" w:rsidP="00D16185">
            <w:pPr>
              <w:pStyle w:val="TabelleKopfmitte"/>
              <w:rPr>
                <w:sz w:val="18"/>
              </w:rPr>
            </w:pPr>
            <w:r>
              <w:rPr>
                <w:sz w:val="18"/>
              </w:rPr>
              <w:t>Gastro</w:t>
            </w:r>
            <w:r w:rsidRPr="00D661AD">
              <w:rPr>
                <w:sz w:val="18"/>
              </w:rPr>
              <w:t>nomie</w:t>
            </w:r>
          </w:p>
          <w:p w:rsidR="00E70031" w:rsidRPr="00B51DE9" w:rsidRDefault="00E70031" w:rsidP="00D16185">
            <w:pPr>
              <w:pStyle w:val="TabelleKopfmitte"/>
              <w:rPr>
                <w:rFonts w:eastAsia="Calibri"/>
              </w:rPr>
            </w:pPr>
            <w:r w:rsidRPr="00D661AD">
              <w:rPr>
                <w:rFonts w:eastAsia="Calibri"/>
              </w:rPr>
              <w:t>EG2.01</w:t>
            </w:r>
            <w:r w:rsidR="00CF7D63">
              <w:rPr>
                <w:rFonts w:eastAsia="Calibri"/>
              </w:rPr>
              <w:t>.02.02</w:t>
            </w:r>
          </w:p>
        </w:tc>
      </w:tr>
      <w:tr w:rsidR="00E70031"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E70031" w:rsidRPr="004B658C" w:rsidRDefault="00E70031" w:rsidP="00D16185">
            <w:pPr>
              <w:pStyle w:val="Tabelle6pt"/>
            </w:pPr>
            <w:r>
              <w:t>Kompetenzbereiche:</w:t>
            </w:r>
          </w:p>
          <w:p w:rsidR="00E70031" w:rsidRDefault="00E70031" w:rsidP="00D16185">
            <w:pPr>
              <w:pStyle w:val="Kopf8ptafz"/>
            </w:pPr>
            <w:r>
              <w:t>Ich kann die Grundlagen der Hygiene und lebensmittelrechtliche Vorschriften anwenden.</w:t>
            </w:r>
          </w:p>
          <w:p w:rsidR="00E70031" w:rsidRDefault="00E70031" w:rsidP="00D16185">
            <w:pPr>
              <w:pStyle w:val="Kopf8ptafz"/>
            </w:pPr>
            <w:r>
              <w:t>Ich kann die Qualität von Lebensmitteln durch geeignete Maßnahmen erhalten.</w:t>
            </w:r>
          </w:p>
          <w:p w:rsidR="00E70031" w:rsidRDefault="00E70031"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E70031" w:rsidRDefault="00E70031"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70031" w:rsidRPr="00B51DE9" w:rsidTr="00D16185">
              <w:trPr>
                <w:trHeight w:val="284"/>
              </w:trPr>
              <w:tc>
                <w:tcPr>
                  <w:tcW w:w="2090" w:type="dxa"/>
                  <w:shd w:val="clear" w:color="auto" w:fill="auto"/>
                </w:tcPr>
                <w:p w:rsidR="00E70031" w:rsidRPr="00B51DE9" w:rsidRDefault="00E70031" w:rsidP="00D16185">
                  <w:pPr>
                    <w:pStyle w:val="Textkrpermitte"/>
                  </w:pPr>
                  <w:r w:rsidRPr="00B51DE9">
                    <w:t>LernPROJEKT</w:t>
                  </w:r>
                </w:p>
              </w:tc>
            </w:tr>
            <w:tr w:rsidR="00E70031" w:rsidRPr="00B51DE9" w:rsidTr="00D16185">
              <w:trPr>
                <w:trHeight w:val="284"/>
              </w:trPr>
              <w:tc>
                <w:tcPr>
                  <w:tcW w:w="2090" w:type="dxa"/>
                  <w:tcBorders>
                    <w:bottom w:val="single" w:sz="4" w:space="0" w:color="auto"/>
                  </w:tcBorders>
                  <w:shd w:val="clear" w:color="auto" w:fill="auto"/>
                </w:tcPr>
                <w:p w:rsidR="00E70031" w:rsidRPr="00B51DE9" w:rsidRDefault="00E70031" w:rsidP="00D16185">
                  <w:pPr>
                    <w:pStyle w:val="Textkrpermitte"/>
                  </w:pPr>
                  <w:r w:rsidRPr="00B51DE9">
                    <w:t>LernTHEMA</w:t>
                  </w:r>
                </w:p>
              </w:tc>
            </w:tr>
            <w:tr w:rsidR="00E70031" w:rsidRPr="00B51DE9" w:rsidTr="00D16185">
              <w:trPr>
                <w:trHeight w:val="284"/>
              </w:trPr>
              <w:tc>
                <w:tcPr>
                  <w:tcW w:w="2090" w:type="dxa"/>
                  <w:tcBorders>
                    <w:bottom w:val="nil"/>
                  </w:tcBorders>
                  <w:shd w:val="clear" w:color="auto" w:fill="D9D9D9" w:themeFill="background1" w:themeFillShade="D9"/>
                </w:tcPr>
                <w:p w:rsidR="00E70031" w:rsidRPr="00B51DE9" w:rsidRDefault="00E70031" w:rsidP="00D16185">
                  <w:pPr>
                    <w:pStyle w:val="TabelleKopfmitte"/>
                  </w:pPr>
                  <w:r w:rsidRPr="00B51DE9">
                    <w:t>LernSCHRITT</w:t>
                  </w:r>
                </w:p>
              </w:tc>
            </w:tr>
          </w:tbl>
          <w:p w:rsidR="00E70031" w:rsidRPr="00B51DE9" w:rsidRDefault="00E70031" w:rsidP="00D16185"/>
        </w:tc>
      </w:tr>
      <w:tr w:rsidR="00E70031" w:rsidRPr="00B51DE9" w:rsidTr="00D16185">
        <w:trPr>
          <w:trHeight w:val="149"/>
        </w:trPr>
        <w:tc>
          <w:tcPr>
            <w:tcW w:w="7348" w:type="dxa"/>
            <w:gridSpan w:val="3"/>
            <w:tcBorders>
              <w:top w:val="single" w:sz="4" w:space="0" w:color="auto"/>
              <w:left w:val="nil"/>
              <w:right w:val="nil"/>
            </w:tcBorders>
          </w:tcPr>
          <w:p w:rsidR="00E70031" w:rsidRPr="00B51DE9" w:rsidRDefault="00E70031" w:rsidP="00D16185"/>
        </w:tc>
        <w:tc>
          <w:tcPr>
            <w:tcW w:w="196" w:type="dxa"/>
            <w:gridSpan w:val="2"/>
            <w:tcBorders>
              <w:top w:val="nil"/>
              <w:left w:val="nil"/>
              <w:right w:val="nil"/>
            </w:tcBorders>
          </w:tcPr>
          <w:p w:rsidR="00E70031" w:rsidRPr="00B51DE9" w:rsidRDefault="00E70031" w:rsidP="00D16185"/>
        </w:tc>
        <w:tc>
          <w:tcPr>
            <w:tcW w:w="2095" w:type="dxa"/>
            <w:tcBorders>
              <w:top w:val="single" w:sz="4" w:space="0" w:color="auto"/>
              <w:left w:val="nil"/>
              <w:right w:val="nil"/>
            </w:tcBorders>
          </w:tcPr>
          <w:p w:rsidR="00E70031" w:rsidRPr="00B51DE9" w:rsidRDefault="00E70031" w:rsidP="00D16185"/>
        </w:tc>
      </w:tr>
      <w:tr w:rsidR="008046AA" w:rsidRPr="00B51DE9" w:rsidTr="00D16185">
        <w:trPr>
          <w:trHeight w:val="443"/>
        </w:trPr>
        <w:tc>
          <w:tcPr>
            <w:tcW w:w="4818" w:type="dxa"/>
            <w:gridSpan w:val="2"/>
            <w:vMerge w:val="restart"/>
            <w:tcBorders>
              <w:left w:val="single" w:sz="4" w:space="0" w:color="auto"/>
              <w:right w:val="single" w:sz="4" w:space="0" w:color="auto"/>
            </w:tcBorders>
          </w:tcPr>
          <w:p w:rsidR="008046AA" w:rsidRPr="004B658C" w:rsidRDefault="008046AA" w:rsidP="005E4648">
            <w:pPr>
              <w:pStyle w:val="Tabelle6pt"/>
            </w:pPr>
            <w:r>
              <w:t>Kompetenzen:</w:t>
            </w:r>
          </w:p>
          <w:p w:rsidR="008046AA" w:rsidRDefault="008046AA" w:rsidP="005E4648">
            <w:pPr>
              <w:pStyle w:val="Kopf8ptafz"/>
            </w:pPr>
            <w:r>
              <w:t>Ich kann die Mikroorganismen beschreiben und ihre Wach</w:t>
            </w:r>
            <w:r>
              <w:t>s</w:t>
            </w:r>
            <w:r>
              <w:t>tumsbedingungen benennen.</w:t>
            </w:r>
          </w:p>
          <w:p w:rsidR="008046AA" w:rsidRDefault="008046AA" w:rsidP="005E4648">
            <w:pPr>
              <w:pStyle w:val="Kopf8ptafz"/>
            </w:pPr>
            <w:r>
              <w:t>Ich kann den Lebensmittelverderb beschreiben.</w:t>
            </w:r>
          </w:p>
          <w:p w:rsidR="008046AA" w:rsidRDefault="008046AA" w:rsidP="005E4648">
            <w:pPr>
              <w:pStyle w:val="Kopf8ptafz"/>
            </w:pPr>
            <w:r>
              <w:t>Ich kann die Ziele der Lebensmittelhygiene benennen.</w:t>
            </w:r>
          </w:p>
          <w:p w:rsidR="008046AA" w:rsidRPr="00FC4F14" w:rsidRDefault="008046AA" w:rsidP="005E4648">
            <w:pPr>
              <w:pStyle w:val="Kopf8ptafz"/>
              <w:rPr>
                <w:rStyle w:val="Hervorhebung"/>
                <w:i w:val="0"/>
                <w:iCs w:val="0"/>
              </w:rPr>
            </w:pPr>
            <w:r>
              <w:rPr>
                <w:rStyle w:val="Hervorhebung"/>
              </w:rPr>
              <w:t>Ich kann Wissen mit anderen austauschen.</w:t>
            </w:r>
          </w:p>
          <w:p w:rsidR="008046AA" w:rsidRPr="00FC4F14" w:rsidRDefault="008046AA" w:rsidP="005E4648">
            <w:pPr>
              <w:pStyle w:val="Kopf8ptafz"/>
              <w:rPr>
                <w:rStyle w:val="Hervorhebung"/>
                <w:i w:val="0"/>
                <w:iCs w:val="0"/>
              </w:rPr>
            </w:pPr>
            <w:r>
              <w:rPr>
                <w:rStyle w:val="Hervorhebung"/>
              </w:rPr>
              <w:t>Ich kann Aufgaben bearbeiten und eingeübte Arbeitstechniken anwenden.</w:t>
            </w:r>
          </w:p>
          <w:p w:rsidR="008046AA" w:rsidRDefault="008046AA" w:rsidP="005E4648">
            <w:pPr>
              <w:pStyle w:val="Kopf8ptafz"/>
              <w:numPr>
                <w:ilvl w:val="0"/>
                <w:numId w:val="0"/>
              </w:numPr>
              <w:ind w:left="57"/>
            </w:pPr>
          </w:p>
        </w:tc>
        <w:tc>
          <w:tcPr>
            <w:tcW w:w="4821" w:type="dxa"/>
            <w:gridSpan w:val="4"/>
            <w:tcBorders>
              <w:left w:val="single" w:sz="4" w:space="0" w:color="auto"/>
              <w:right w:val="single" w:sz="4" w:space="0" w:color="auto"/>
            </w:tcBorders>
          </w:tcPr>
          <w:p w:rsidR="008046AA" w:rsidRDefault="008046AA" w:rsidP="005E4648">
            <w:pPr>
              <w:pStyle w:val="Tabelle6pt"/>
            </w:pPr>
            <w:r>
              <w:t>Was Sie schon können sollten:</w:t>
            </w:r>
          </w:p>
          <w:p w:rsidR="008046AA" w:rsidRDefault="008046AA" w:rsidP="005E4648">
            <w:pPr>
              <w:pStyle w:val="Kopf8ptafz"/>
            </w:pPr>
            <w:r>
              <w:t>Ich kann Texte lesen, markieren und strukturieren.</w:t>
            </w:r>
          </w:p>
          <w:p w:rsidR="008046AA" w:rsidRDefault="008046AA" w:rsidP="005E4648">
            <w:pPr>
              <w:pStyle w:val="Kopf8ptafz"/>
            </w:pPr>
            <w:r>
              <w:t>Ich kann einen Steckbrief erstellen.</w:t>
            </w:r>
          </w:p>
          <w:p w:rsidR="008046AA" w:rsidRPr="00234B66" w:rsidRDefault="008046AA" w:rsidP="005E4648">
            <w:pPr>
              <w:pStyle w:val="Kopf8ptafz"/>
            </w:pPr>
            <w:r>
              <w:t xml:space="preserve">Ich kann zuhören und Gehörtes zusammenfassen. </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Wofür Sie das benötigen:</w:t>
            </w:r>
          </w:p>
          <w:p w:rsidR="008046AA" w:rsidRDefault="008046AA" w:rsidP="00D16185">
            <w:pPr>
              <w:pStyle w:val="Kopf8ptafz"/>
            </w:pPr>
            <w:r>
              <w:t>Fachliche</w:t>
            </w:r>
            <w:r w:rsidR="00494330">
              <w:t xml:space="preserve"> Vorbereitung auf das Praktikum</w:t>
            </w:r>
          </w:p>
        </w:tc>
      </w:tr>
      <w:tr w:rsidR="008046AA" w:rsidRPr="00B51DE9" w:rsidTr="00D16185">
        <w:trPr>
          <w:trHeight w:val="443"/>
        </w:trPr>
        <w:tc>
          <w:tcPr>
            <w:tcW w:w="4818" w:type="dxa"/>
            <w:gridSpan w:val="2"/>
            <w:vMerge/>
            <w:tcBorders>
              <w:left w:val="single" w:sz="4" w:space="0" w:color="auto"/>
              <w:right w:val="single" w:sz="4" w:space="0" w:color="auto"/>
            </w:tcBorders>
          </w:tcPr>
          <w:p w:rsidR="008046AA" w:rsidRDefault="008046AA" w:rsidP="00D16185">
            <w:pPr>
              <w:pStyle w:val="Tabelle6pt"/>
            </w:pPr>
          </w:p>
        </w:tc>
        <w:tc>
          <w:tcPr>
            <w:tcW w:w="4821" w:type="dxa"/>
            <w:gridSpan w:val="4"/>
            <w:tcBorders>
              <w:left w:val="single" w:sz="4" w:space="0" w:color="auto"/>
              <w:right w:val="single" w:sz="4" w:space="0" w:color="auto"/>
            </w:tcBorders>
          </w:tcPr>
          <w:p w:rsidR="008046AA" w:rsidRDefault="008046AA" w:rsidP="005E4648">
            <w:pPr>
              <w:pStyle w:val="Tabelle6pt"/>
            </w:pPr>
            <w:r>
              <w:t>Wie Sie Ihr Können prüfen können:</w:t>
            </w:r>
          </w:p>
          <w:p w:rsidR="008046AA" w:rsidRPr="00234B66" w:rsidRDefault="008046AA" w:rsidP="00D16185">
            <w:pPr>
              <w:pStyle w:val="Kopf8ptafz"/>
            </w:pPr>
            <w:r>
              <w:t>Übungsaufgaben siehe Lernwegeliste</w:t>
            </w:r>
          </w:p>
        </w:tc>
      </w:tr>
    </w:tbl>
    <w:p w:rsidR="00E70031" w:rsidRDefault="002803D3" w:rsidP="00E70031">
      <w:r>
        <w:rPr>
          <w:noProof/>
          <w:sz w:val="24"/>
          <w:lang w:eastAsia="de-DE"/>
        </w:rPr>
        <w:drawing>
          <wp:anchor distT="0" distB="0" distL="114300" distR="114300" simplePos="0" relativeHeight="251880448" behindDoc="0" locked="0" layoutInCell="0" allowOverlap="1" wp14:anchorId="4E31EA73" wp14:editId="6BFC1C42">
            <wp:simplePos x="0" y="0"/>
            <wp:positionH relativeFrom="rightMargin">
              <wp:posOffset>107950</wp:posOffset>
            </wp:positionH>
            <wp:positionV relativeFrom="paragraph">
              <wp:posOffset>86780</wp:posOffset>
            </wp:positionV>
            <wp:extent cx="345440" cy="323850"/>
            <wp:effectExtent l="0" t="0" r="0" b="0"/>
            <wp:wrapNone/>
            <wp:docPr id="28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31" w:rsidRDefault="00E70031" w:rsidP="00E70031">
      <w:r>
        <w:t>Arbeitsauftrag:</w:t>
      </w:r>
    </w:p>
    <w:p w:rsidR="00E70031" w:rsidRDefault="00DD6843" w:rsidP="00E70031">
      <w:pPr>
        <w:pStyle w:val="AufgabeEbene1"/>
        <w:numPr>
          <w:ilvl w:val="0"/>
          <w:numId w:val="0"/>
        </w:numPr>
      </w:pPr>
      <w:r w:rsidRPr="00AA18D1">
        <w:rPr>
          <w:noProof/>
          <w:lang w:eastAsia="de-DE"/>
        </w:rPr>
        <w:drawing>
          <wp:anchor distT="0" distB="0" distL="114300" distR="114300" simplePos="0" relativeHeight="252655616" behindDoc="0" locked="0" layoutInCell="1" allowOverlap="1" wp14:anchorId="0966279D" wp14:editId="2F0A58A0">
            <wp:simplePos x="0" y="0"/>
            <wp:positionH relativeFrom="column">
              <wp:posOffset>4798885</wp:posOffset>
            </wp:positionH>
            <wp:positionV relativeFrom="paragraph">
              <wp:posOffset>166370</wp:posOffset>
            </wp:positionV>
            <wp:extent cx="314325" cy="314325"/>
            <wp:effectExtent l="0" t="0" r="9525" b="952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1.</w:t>
      </w:r>
      <w:r w:rsidR="00C945E4">
        <w:t xml:space="preserve"> </w:t>
      </w:r>
      <w:r w:rsidR="00E70031">
        <w:t>Lesen Sie den Text über Mikroorganismen mit einem Partner</w:t>
      </w:r>
      <w:r w:rsidR="003006F3">
        <w:t xml:space="preserve"> oder einer Partnerin</w:t>
      </w:r>
      <w:r w:rsidR="00E70031">
        <w:t xml:space="preserve"> gemeinsam.</w:t>
      </w:r>
    </w:p>
    <w:p w:rsidR="00E70031" w:rsidRDefault="00E70031" w:rsidP="00E70031">
      <w:pPr>
        <w:pStyle w:val="Listenabsatz"/>
      </w:pPr>
    </w:p>
    <w:p w:rsidR="00E70031" w:rsidRPr="00E709D8" w:rsidRDefault="00E70031" w:rsidP="00E70031">
      <w:pPr>
        <w:pStyle w:val="Listenabsatz"/>
        <w:pBdr>
          <w:top w:val="single" w:sz="4" w:space="1" w:color="auto"/>
          <w:left w:val="single" w:sz="4" w:space="4" w:color="auto"/>
          <w:bottom w:val="single" w:sz="4" w:space="1" w:color="auto"/>
          <w:right w:val="single" w:sz="4" w:space="4" w:color="auto"/>
        </w:pBdr>
        <w:rPr>
          <w:b/>
          <w:u w:val="single"/>
        </w:rPr>
      </w:pPr>
      <w:r w:rsidRPr="00E709D8">
        <w:rPr>
          <w:b/>
          <w:u w:val="single"/>
        </w:rPr>
        <w:t>Methode: paarweises Lesen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liest einen Abschnitt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hört zu und fasst den Inhalt zusammen.</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Dann werden die Rollen getauscht:</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B</w:t>
      </w:r>
      <w:r>
        <w:tab/>
        <w:t>liest vor</w:t>
      </w:r>
    </w:p>
    <w:p w:rsidR="00E70031" w:rsidRDefault="00E70031" w:rsidP="00E70031">
      <w:pPr>
        <w:pStyle w:val="Listenabsatz"/>
        <w:pBdr>
          <w:top w:val="single" w:sz="4" w:space="1" w:color="auto"/>
          <w:left w:val="single" w:sz="4" w:space="4" w:color="auto"/>
          <w:bottom w:val="single" w:sz="4" w:space="1" w:color="auto"/>
          <w:right w:val="single" w:sz="4" w:space="4" w:color="auto"/>
        </w:pBdr>
      </w:pPr>
      <w:r>
        <w:t>A</w:t>
      </w:r>
      <w:r>
        <w:tab/>
        <w:t xml:space="preserve">fasst den Inhalt zusammen. </w:t>
      </w:r>
    </w:p>
    <w:p w:rsidR="00E70031" w:rsidRDefault="00E70031" w:rsidP="00E70031">
      <w:pPr>
        <w:pStyle w:val="Listenabsatz"/>
      </w:pPr>
    </w:p>
    <w:p w:rsidR="00E70031" w:rsidRDefault="00DD6843" w:rsidP="00E70031">
      <w:pPr>
        <w:pStyle w:val="AufgabeEbene1"/>
        <w:numPr>
          <w:ilvl w:val="0"/>
          <w:numId w:val="0"/>
        </w:numPr>
      </w:pPr>
      <w:r w:rsidRPr="00AA18D1">
        <w:rPr>
          <w:noProof/>
          <w:lang w:eastAsia="de-DE"/>
        </w:rPr>
        <w:drawing>
          <wp:anchor distT="0" distB="0" distL="114300" distR="114300" simplePos="0" relativeHeight="252657664" behindDoc="0" locked="0" layoutInCell="1" allowOverlap="1" wp14:anchorId="0B87933C" wp14:editId="6B280996">
            <wp:simplePos x="0" y="0"/>
            <wp:positionH relativeFrom="column">
              <wp:posOffset>4787265</wp:posOffset>
            </wp:positionH>
            <wp:positionV relativeFrom="paragraph">
              <wp:posOffset>6985</wp:posOffset>
            </wp:positionV>
            <wp:extent cx="314325" cy="314325"/>
            <wp:effectExtent l="0" t="0" r="9525" b="952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31">
        <w:t>2.</w:t>
      </w:r>
      <w:r w:rsidR="00C945E4">
        <w:t xml:space="preserve"> </w:t>
      </w:r>
      <w:r w:rsidR="00E70031">
        <w:t xml:space="preserve">Schreiben Sie einen Steckbrief der Mikroorganismen nach folgender Vorlage. </w:t>
      </w:r>
      <w:r w:rsidR="00C945E4">
        <w:br/>
      </w:r>
      <w:r w:rsidR="00E70031">
        <w:t>(Extrablatt!)</w:t>
      </w:r>
    </w:p>
    <w:p w:rsidR="00E70031" w:rsidRDefault="00E70031" w:rsidP="00E70031">
      <w:pPr>
        <w:pStyle w:val="AufgabeEbene1"/>
        <w:numPr>
          <w:ilvl w:val="0"/>
          <w:numId w:val="0"/>
        </w:numPr>
      </w:pPr>
      <w:r>
        <w:t>3.</w:t>
      </w:r>
      <w:r w:rsidR="00C945E4">
        <w:t xml:space="preserve"> </w:t>
      </w:r>
      <w:r>
        <w:t>Vergleichen Sie Ihr Ergebnis mit der Lösung.</w:t>
      </w:r>
    </w:p>
    <w:p w:rsidR="002803D3" w:rsidRDefault="002803D3" w:rsidP="00E70031"/>
    <w:p w:rsidR="00E70031" w:rsidRDefault="00E70031" w:rsidP="00E70031">
      <w:pPr>
        <w:rPr>
          <w:rStyle w:val="Unterstrichen"/>
          <w:sz w:val="28"/>
        </w:rPr>
      </w:pPr>
      <w:r>
        <w:rPr>
          <w:noProof/>
          <w:lang w:eastAsia="de-DE"/>
        </w:rPr>
        <mc:AlternateContent>
          <mc:Choice Requires="wps">
            <w:drawing>
              <wp:anchor distT="0" distB="0" distL="114300" distR="114300" simplePos="0" relativeHeight="251742208" behindDoc="0" locked="0" layoutInCell="1" allowOverlap="1" wp14:anchorId="2B3E0E7B" wp14:editId="06BE4041">
                <wp:simplePos x="0" y="0"/>
                <wp:positionH relativeFrom="column">
                  <wp:posOffset>247865</wp:posOffset>
                </wp:positionH>
                <wp:positionV relativeFrom="paragraph">
                  <wp:posOffset>25400</wp:posOffset>
                </wp:positionV>
                <wp:extent cx="3895200" cy="3081600"/>
                <wp:effectExtent l="0" t="0" r="10160" b="24130"/>
                <wp:wrapNone/>
                <wp:docPr id="1432" name="Fensterinhalt vertikal verschieben 1432"/>
                <wp:cNvGraphicFramePr/>
                <a:graphic xmlns:a="http://schemas.openxmlformats.org/drawingml/2006/main">
                  <a:graphicData uri="http://schemas.microsoft.com/office/word/2010/wordprocessingShape">
                    <wps:wsp>
                      <wps:cNvSpPr/>
                      <wps:spPr>
                        <a:xfrm>
                          <a:off x="0" y="0"/>
                          <a:ext cx="3895200" cy="3081600"/>
                        </a:xfrm>
                        <a:prstGeom prst="verticalScroll">
                          <a:avLst/>
                        </a:prstGeom>
                        <a:solidFill>
                          <a:sysClr val="window" lastClr="FFFFFF"/>
                        </a:solidFill>
                        <a:ln w="25400" cap="flat" cmpd="sng" algn="ctr">
                          <a:solidFill>
                            <a:sysClr val="windowText" lastClr="000000"/>
                          </a:solidFill>
                          <a:prstDash val="solid"/>
                        </a:ln>
                        <a:effectLst/>
                      </wps:spPr>
                      <wps:txb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Default="009171B1" w:rsidP="00E70031"/>
                          <w:p w:rsidR="009171B1" w:rsidRDefault="009171B1" w:rsidP="00E70031">
                            <w:r>
                              <w:sym w:font="Wingdings" w:char="F06D"/>
                            </w:r>
                            <w:r>
                              <w:t xml:space="preserve"> Aussehen: </w:t>
                            </w:r>
                          </w:p>
                          <w:p w:rsidR="009171B1" w:rsidRDefault="009171B1" w:rsidP="00E70031"/>
                          <w:p w:rsidR="009171B1" w:rsidRDefault="009171B1" w:rsidP="00E70031"/>
                          <w:p w:rsidR="009171B1" w:rsidRDefault="009171B1" w:rsidP="00E70031">
                            <w:r>
                              <w:sym w:font="Wingdings" w:char="F06D"/>
                            </w:r>
                            <w:r>
                              <w:t xml:space="preserve"> Vorkommen: </w:t>
                            </w:r>
                          </w:p>
                          <w:p w:rsidR="009171B1" w:rsidRDefault="009171B1" w:rsidP="00E70031"/>
                          <w:p w:rsidR="009171B1" w:rsidRDefault="009171B1" w:rsidP="00E70031"/>
                          <w:p w:rsidR="009171B1" w:rsidRDefault="009171B1" w:rsidP="00E70031">
                            <w:r>
                              <w:sym w:font="Wingdings" w:char="F06D"/>
                            </w:r>
                            <w:r>
                              <w:t xml:space="preserve"> Verdorbene Lebensmittel erkennt man an:</w:t>
                            </w:r>
                          </w:p>
                          <w:p w:rsidR="009171B1" w:rsidRDefault="009171B1" w:rsidP="00E70031"/>
                          <w:p w:rsidR="009171B1" w:rsidRDefault="009171B1" w:rsidP="00E70031"/>
                          <w:p w:rsidR="009171B1" w:rsidRDefault="009171B1" w:rsidP="00E70031">
                            <w:r>
                              <w:sym w:font="Wingdings" w:char="F06D"/>
                            </w:r>
                            <w:r>
                              <w:t xml:space="preserve"> Wachstumsfaktoren – hier fühlen sie sich wohl: </w:t>
                            </w:r>
                          </w:p>
                          <w:p w:rsidR="009171B1" w:rsidRDefault="009171B1" w:rsidP="00E70031"/>
                          <w:p w:rsidR="009171B1" w:rsidRDefault="009171B1" w:rsidP="00E70031">
                            <w:r>
                              <w:sym w:font="Wingdings" w:char="F06D"/>
                            </w:r>
                            <w:r>
                              <w:t xml:space="preserve"> Ziele der Lebensmittelhygiene: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vertikal verschieben 1432" o:spid="_x0000_s1036" type="#_x0000_t97" style="position:absolute;margin-left:19.5pt;margin-top:2pt;width:306.7pt;height:24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" fillcolor="window" strokecolor="windowText" strokeweight="2pt">
                <v:textbox>
                  <w:txbxContent>
                    <w:p w:rsidR="009171B1" w:rsidRPr="00280B5E" w:rsidRDefault="009171B1" w:rsidP="00E70031">
                      <w:pPr>
                        <w:rPr>
                          <w:rStyle w:val="Fett"/>
                        </w:rPr>
                      </w:pPr>
                      <w:r w:rsidRPr="00280B5E">
                        <w:rPr>
                          <w:rStyle w:val="Fett"/>
                        </w:rPr>
                        <w:t>Steckbrief der Mikroorganismen</w:t>
                      </w:r>
                    </w:p>
                    <w:p w:rsidR="009171B1" w:rsidRDefault="009171B1" w:rsidP="00E70031">
                      <w:r>
                        <w:sym w:font="Wingdings" w:char="F06D"/>
                      </w:r>
                      <w:r>
                        <w:t xml:space="preserve"> Arten: </w:t>
                      </w:r>
                    </w:p>
                    <w:p w:rsidR="009171B1" w:rsidRDefault="009171B1" w:rsidP="00E70031"/>
                    <w:p w:rsidR="009171B1" w:rsidRDefault="009171B1" w:rsidP="00E70031">
                      <w:r>
                        <w:sym w:font="Wingdings" w:char="F06D"/>
                      </w:r>
                      <w:r>
                        <w:t xml:space="preserve"> Aussehen: </w:t>
                      </w:r>
                    </w:p>
                    <w:p w:rsidR="009171B1" w:rsidRDefault="009171B1" w:rsidP="00E70031"/>
                    <w:p w:rsidR="009171B1" w:rsidRDefault="009171B1" w:rsidP="00E70031"/>
                    <w:p w:rsidR="009171B1" w:rsidRDefault="009171B1" w:rsidP="00E70031">
                      <w:r>
                        <w:sym w:font="Wingdings" w:char="F06D"/>
                      </w:r>
                      <w:r>
                        <w:t xml:space="preserve"> Vorkommen: </w:t>
                      </w:r>
                    </w:p>
                    <w:p w:rsidR="009171B1" w:rsidRDefault="009171B1" w:rsidP="00E70031"/>
                    <w:p w:rsidR="009171B1" w:rsidRDefault="009171B1" w:rsidP="00E70031"/>
                    <w:p w:rsidR="009171B1" w:rsidRDefault="009171B1" w:rsidP="00E70031">
                      <w:r>
                        <w:sym w:font="Wingdings" w:char="F06D"/>
                      </w:r>
                      <w:r>
                        <w:t xml:space="preserve"> Verdorbene Lebensmittel erkennt man an:</w:t>
                      </w:r>
                    </w:p>
                    <w:p w:rsidR="009171B1" w:rsidRDefault="009171B1" w:rsidP="00E70031"/>
                    <w:p w:rsidR="009171B1" w:rsidRDefault="009171B1" w:rsidP="00E70031"/>
                    <w:p w:rsidR="009171B1" w:rsidRDefault="009171B1" w:rsidP="00E70031">
                      <w:r>
                        <w:sym w:font="Wingdings" w:char="F06D"/>
                      </w:r>
                      <w:r>
                        <w:t xml:space="preserve"> Wachstumsfaktoren – hier fühlen sie sich wohl: </w:t>
                      </w:r>
                    </w:p>
                    <w:p w:rsidR="009171B1" w:rsidRDefault="009171B1" w:rsidP="00E70031"/>
                    <w:p w:rsidR="009171B1" w:rsidRDefault="009171B1" w:rsidP="00E70031">
                      <w:r>
                        <w:sym w:font="Wingdings" w:char="F06D"/>
                      </w:r>
                      <w:r>
                        <w:t xml:space="preserve"> Ziele der Lebensmittelhygiene:</w:t>
                      </w:r>
                    </w:p>
                  </w:txbxContent>
                </v:textbox>
              </v:shape>
            </w:pict>
          </mc:Fallback>
        </mc:AlternateContent>
      </w:r>
    </w:p>
    <w:p w:rsidR="002803D3" w:rsidRDefault="002803D3">
      <w:pPr>
        <w:spacing w:line="240" w:lineRule="exact"/>
        <w:rPr>
          <w:rStyle w:val="Unterstrichen"/>
          <w:sz w:val="28"/>
        </w:rPr>
      </w:pPr>
      <w:r>
        <w:rPr>
          <w:rStyle w:val="Unterstrichen"/>
          <w:sz w:val="28"/>
        </w:rPr>
        <w:br w:type="page"/>
      </w:r>
    </w:p>
    <w:p w:rsidR="00E70031" w:rsidRPr="006974E9" w:rsidRDefault="00E70031" w:rsidP="00E70031">
      <w:pPr>
        <w:rPr>
          <w:sz w:val="28"/>
          <w:u w:val="single"/>
        </w:rPr>
      </w:pPr>
      <w:r w:rsidRPr="006974E9">
        <w:rPr>
          <w:rStyle w:val="Unterstrichen"/>
          <w:sz w:val="28"/>
        </w:rPr>
        <w:lastRenderedPageBreak/>
        <w:t>Mikroorganismen sind fast überall!</w:t>
      </w:r>
      <w:r w:rsidR="00AF636C" w:rsidRPr="00AF636C">
        <w:rPr>
          <w:rStyle w:val="Unterstrichen"/>
          <w:noProof/>
          <w:sz w:val="24"/>
          <w:lang w:eastAsia="de-DE"/>
        </w:rPr>
        <w:drawing>
          <wp:anchor distT="0" distB="0" distL="114300" distR="114300" simplePos="0" relativeHeight="251886592" behindDoc="0" locked="0" layoutInCell="0" allowOverlap="1" wp14:anchorId="4BB3C099" wp14:editId="49F09642">
            <wp:simplePos x="0" y="0"/>
            <wp:positionH relativeFrom="rightMargin">
              <wp:posOffset>107950</wp:posOffset>
            </wp:positionH>
            <wp:positionV relativeFrom="paragraph">
              <wp:posOffset>0</wp:posOffset>
            </wp:positionV>
            <wp:extent cx="345440" cy="323850"/>
            <wp:effectExtent l="0" t="0" r="0" b="0"/>
            <wp:wrapNone/>
            <wp:docPr id="28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31" w:rsidRPr="000366D2" w:rsidRDefault="00E70031" w:rsidP="00E70031">
      <w:r w:rsidRPr="000366D2">
        <w:t xml:space="preserve">Zu den Mikroorganismen, die Lebensmittel verderben, zählen Bakterien, Hefen und Schimmelpilze. Kenntnisse über die Mikroorganismen und ihre Wachstumsfaktoren sind wichtige Säulen der Hygiene. </w:t>
      </w:r>
    </w:p>
    <w:p w:rsidR="00E70031" w:rsidRPr="000366D2" w:rsidRDefault="00E70031" w:rsidP="00E70031">
      <w:r w:rsidRPr="000366D2">
        <w:t>Mikroorganismen kommen überall vor, auf allen Gegenständen, auf unserem Körper, auf unserer Kleidung, auf dem Boden und sogar in der Luft. Mikroorganismen können wir leider nicht sehen, sie sind zu klein. Nur mit einem Mikroskop ist es möglich</w:t>
      </w:r>
      <w:r w:rsidR="00494330">
        <w:t>,</w:t>
      </w:r>
      <w:r w:rsidRPr="000366D2">
        <w:t xml:space="preserve"> die Mikroorganismen für unser Auge sichtbar zu machen. Unter dem Mikroskop sehen wir, dass die Form und die Größe der Mikroorganismen ganz unterschiedlich sind. Bakterien sind die kleinsten Mikroorganismen und können kugelig oder lang gestreckt sein. Hefen sind größer als Bakterien und ovale Gebilde. Schimmelpilze sind relativ groß, sie sehen aus wie ein Pinsel. </w:t>
      </w:r>
    </w:p>
    <w:p w:rsidR="00E70031" w:rsidRDefault="00E70031" w:rsidP="00E70031">
      <w:pPr>
        <w:jc w:val="center"/>
      </w:pPr>
      <w:r>
        <w:rPr>
          <w:noProof/>
          <w:lang w:eastAsia="de-DE"/>
        </w:rPr>
        <w:drawing>
          <wp:inline distT="0" distB="0" distL="0" distR="0" wp14:anchorId="2DC1324D" wp14:editId="67B38305">
            <wp:extent cx="977257" cy="1674978"/>
            <wp:effectExtent l="0" t="6033" r="7938" b="7937"/>
            <wp:docPr id="1506" name="Grafik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Arten.jp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997844" cy="1710264"/>
                    </a:xfrm>
                    <a:prstGeom prst="rect">
                      <a:avLst/>
                    </a:prstGeom>
                  </pic:spPr>
                </pic:pic>
              </a:graphicData>
            </a:graphic>
          </wp:inline>
        </w:drawing>
      </w:r>
    </w:p>
    <w:p w:rsidR="00E70031" w:rsidRPr="000366D2" w:rsidRDefault="00E70031" w:rsidP="00E70031">
      <w:r w:rsidRPr="000366D2">
        <w:t>Vermehren sich die Mikroorganismen auf den Lebensmitteln, dann verändern sich die Lebensmittel. Wir erkennen den Verderb in den meisten Fällen durch Verfärbung, G</w:t>
      </w:r>
      <w:r w:rsidRPr="000366D2">
        <w:t>e</w:t>
      </w:r>
      <w:r w:rsidRPr="000366D2">
        <w:t>ruch, Fäulnis (z.</w:t>
      </w:r>
      <w:r w:rsidR="00494330">
        <w:t xml:space="preserve"> </w:t>
      </w:r>
      <w:r w:rsidRPr="000366D2">
        <w:t xml:space="preserve">B. schmierige Oberfläche bei Fleisch). Lebensmittel können aber auch durch Mikroorganismen sauer oder ranzig werden. Teilweise können sich auch Gase bilden. </w:t>
      </w:r>
    </w:p>
    <w:p w:rsidR="00E70031" w:rsidRPr="000366D2" w:rsidRDefault="00E70031" w:rsidP="00E70031">
      <w:r w:rsidRPr="000366D2">
        <w:t xml:space="preserve">Wie alle Lebewesen entwickeln sich die Mikroorganismen nur, wenn sie sich wohl fühlen und ihre Lebensbedingungen erfüllt sind. Fühlen sich die Mikroorganismen nicht wohl oder fehlen ihnen die Wachstumsbedingungen, dann vermehren sie sich nur langsam oder sterben sogar ab. </w:t>
      </w:r>
      <w:r>
        <w:t>Die Lebensmittelhygiene hat daher zwei Ziele, zum einen soll das Ansiedeln von krankmachenden Mikroorganismen auf den Lebensmitteln vermieden werden, zum anderen soll die Vermehrung vo</w:t>
      </w:r>
      <w:r w:rsidR="00494330">
        <w:t>n Mikroorganismen im Lebensmitt</w:t>
      </w:r>
      <w:r>
        <w:t>e</w:t>
      </w:r>
      <w:r w:rsidR="00494330">
        <w:t>l</w:t>
      </w:r>
      <w:r>
        <w:t xml:space="preserve"> eing</w:t>
      </w:r>
      <w:r>
        <w:t>e</w:t>
      </w:r>
      <w:r>
        <w:t xml:space="preserve">schränkt werden. </w:t>
      </w:r>
      <w:r w:rsidRPr="000366D2">
        <w:t>Um den Mikroorganismen das Vermehren in den Lebensmitteln zu erschweren, müssen wir jedoch erst einmal wissen, was sie überhaupt zum Leben ben</w:t>
      </w:r>
      <w:r w:rsidRPr="000366D2">
        <w:t>ö</w:t>
      </w:r>
      <w:r w:rsidRPr="000366D2">
        <w:t xml:space="preserve">tigen. </w:t>
      </w:r>
    </w:p>
    <w:p w:rsidR="00E70031" w:rsidRPr="000366D2" w:rsidRDefault="00E70031" w:rsidP="00E70031">
      <w:r w:rsidRPr="000366D2">
        <w:t>Sie brauchen wie jedes Lebewesen Nahrung. Das können Kohlenhydrate, Fette oder Eiweiße sein</w:t>
      </w:r>
      <w:r w:rsidR="00494330">
        <w:t>.</w:t>
      </w:r>
      <w:r w:rsidRPr="000366D2">
        <w:t xml:space="preserve"> </w:t>
      </w:r>
      <w:r w:rsidR="00494330">
        <w:t>D</w:t>
      </w:r>
      <w:r w:rsidRPr="000366D2">
        <w:t>ie Mikroorganismen essen alles, um zu überleben. Weil die Lebensmittel aus Kohlenhydraten, Fetten und Eiweißen bestehen bieten sie den Mikroorganismen optimale Nahrung, um sich zu vermehren.</w:t>
      </w:r>
    </w:p>
    <w:p w:rsidR="00E70031" w:rsidRPr="000366D2" w:rsidRDefault="00E70031" w:rsidP="00E70031">
      <w:r w:rsidRPr="000366D2">
        <w:t>Neben der Nahrung brauchen die Mikroorganismen auch Wasser als Lösungs- und Transportmittel für die Nährstoffe und als Baustoff. Hier gibt es Unterschiede zwischen den Mikroorganismen. Die Bakterien lieben es sehr feucht. Die Hefen wachsen auf hal</w:t>
      </w:r>
      <w:r w:rsidRPr="000366D2">
        <w:t>b</w:t>
      </w:r>
      <w:r w:rsidRPr="000366D2">
        <w:t>feuchten Lebensmitteln und die Schimmelpilze können sogar auf trockenen Lebensmi</w:t>
      </w:r>
      <w:r w:rsidRPr="000366D2">
        <w:t>t</w:t>
      </w:r>
      <w:r w:rsidRPr="000366D2">
        <w:t xml:space="preserve">teln wachsen. </w:t>
      </w:r>
    </w:p>
    <w:p w:rsidR="00E70031" w:rsidRPr="000366D2" w:rsidRDefault="00E70031" w:rsidP="00E70031">
      <w:r w:rsidRPr="000366D2">
        <w:t>Damit sich die Mikroorganismen wohl fühlen</w:t>
      </w:r>
      <w:r w:rsidR="00494330">
        <w:t>,</w:t>
      </w:r>
      <w:r w:rsidRPr="000366D2">
        <w:t xml:space="preserve"> darf die Umgebung weder zu sauer noch zu basisch sein. Der pH-Wert zeigt an, wie sauer oder basisch eine Umgebung ist. Ein pH-Wert kleiner als 7 ist sauer einer größer als 7 ist basisch. Die Mikroorganismen mögen es vor allem neutral das heißt bei pH</w:t>
      </w:r>
      <w:r w:rsidR="00494330">
        <w:t xml:space="preserve"> </w:t>
      </w:r>
      <w:r w:rsidRPr="000366D2">
        <w:t xml:space="preserve">7 vermehren sie sich besonders schnell </w:t>
      </w:r>
    </w:p>
    <w:p w:rsidR="00E70031" w:rsidRPr="000366D2" w:rsidRDefault="00E70031" w:rsidP="00E70031">
      <w:r w:rsidRPr="000366D2">
        <w:t>Bei Temperaturen zwischen 20°C und 50°C fühlen sich alle Mikroorganismen sehr wohl und wachsen sehr schnell, daher ist das der kritische Temperaturbereich für die Vera</w:t>
      </w:r>
      <w:r w:rsidRPr="000366D2">
        <w:t>r</w:t>
      </w:r>
      <w:r w:rsidRPr="000366D2">
        <w:t>beitung und Lagerung von Lebensmitteln. Die meisten Mikroorganismen werden bei Temperaturen über 80°C abgetötet. Unter 0°C</w:t>
      </w:r>
      <w:r w:rsidR="00494330">
        <w:t xml:space="preserve"> </w:t>
      </w:r>
      <w:r w:rsidRPr="000366D2">
        <w:t xml:space="preserve">vermehren sich die Mikroorganismen fast nicht mehr, sie sterben aber in der Gefriertruhe nicht ab. </w:t>
      </w:r>
    </w:p>
    <w:p w:rsidR="00E70031" w:rsidRPr="000366D2" w:rsidRDefault="00E70031" w:rsidP="00E70031">
      <w:pPr>
        <w:pStyle w:val="Textkrper"/>
      </w:pPr>
      <w:r w:rsidRPr="000366D2">
        <w:t>Zum Schluss noch etwas über die Atmosphäre in der sich die Mikroorganismen wohl fühlen. Die Abhängigkeit der Mikroorganismen vom Sauerstoff ist hier ganz unterschie</w:t>
      </w:r>
      <w:r w:rsidRPr="000366D2">
        <w:t>d</w:t>
      </w:r>
      <w:r w:rsidRPr="000366D2">
        <w:t>lich. Der Sauerstoff in der Luft ist für viele Bakterien und Schimmelpilze überlebenswic</w:t>
      </w:r>
      <w:r w:rsidRPr="000366D2">
        <w:t>h</w:t>
      </w:r>
      <w:r w:rsidRPr="000366D2">
        <w:t xml:space="preserve">tig, andere können auch ohne Sauerstoffe überleben. </w:t>
      </w:r>
    </w:p>
    <w:p w:rsidR="00E70031" w:rsidRDefault="00E70031" w:rsidP="00E70031">
      <w:r w:rsidRPr="000366D2">
        <w:t>Insgesamt gibt es fünf wachstumsbegrenzende Faktoren. Wer den Lebensmittelverderb verhindern will, muss diese Faktoren kennen und sie einschränken.</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584B11" w:rsidRPr="00B51DE9" w:rsidTr="000E2E52">
        <w:trPr>
          <w:trHeight w:val="523"/>
        </w:trPr>
        <w:tc>
          <w:tcPr>
            <w:tcW w:w="3119" w:type="dxa"/>
            <w:tcBorders>
              <w:left w:val="single" w:sz="4" w:space="0" w:color="auto"/>
              <w:bottom w:val="single" w:sz="4" w:space="0" w:color="auto"/>
              <w:right w:val="single" w:sz="4" w:space="0" w:color="auto"/>
            </w:tcBorders>
            <w:shd w:val="clear" w:color="auto" w:fill="D9D9D9"/>
            <w:hideMark/>
          </w:tcPr>
          <w:p w:rsidR="00584B11" w:rsidRDefault="00584B11" w:rsidP="000E2E52">
            <w:pPr>
              <w:pStyle w:val="Tabelle6pt"/>
              <w:rPr>
                <w:color w:val="000000"/>
              </w:rPr>
            </w:pPr>
            <w:r>
              <w:lastRenderedPageBreak/>
              <w:br w:type="page"/>
              <w:t>Lernfeld</w:t>
            </w:r>
          </w:p>
          <w:p w:rsidR="00584B11" w:rsidRDefault="00584B11" w:rsidP="000E2E52">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584B11" w:rsidRDefault="00584B11" w:rsidP="000E2E52">
            <w:pPr>
              <w:pStyle w:val="Tabelle6pt"/>
              <w:rPr>
                <w:color w:val="000000"/>
              </w:rPr>
            </w:pPr>
            <w:r>
              <w:t>Titel</w:t>
            </w:r>
          </w:p>
          <w:p w:rsidR="00584B11" w:rsidRDefault="00584B11" w:rsidP="00584B11">
            <w:pPr>
              <w:pStyle w:val="TabelleKopflinks"/>
            </w:pPr>
            <w:r>
              <w:t>Mikroorganisme</w:t>
            </w:r>
            <w:r w:rsidR="00494330">
              <w:t>n</w:t>
            </w:r>
          </w:p>
        </w:tc>
        <w:tc>
          <w:tcPr>
            <w:tcW w:w="188" w:type="dxa"/>
            <w:vMerge w:val="restart"/>
            <w:tcBorders>
              <w:top w:val="nil"/>
              <w:left w:val="single" w:sz="4" w:space="0" w:color="auto"/>
              <w:bottom w:val="nil"/>
              <w:right w:val="single" w:sz="4" w:space="0" w:color="auto"/>
            </w:tcBorders>
            <w:shd w:val="clear" w:color="auto" w:fill="FFFFFF"/>
          </w:tcPr>
          <w:p w:rsidR="00584B11" w:rsidRPr="004B658C" w:rsidRDefault="00584B11" w:rsidP="000E2E52"/>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84B11" w:rsidRDefault="00584B11" w:rsidP="00584B11">
            <w:pPr>
              <w:pStyle w:val="TabelleKopfmitte"/>
              <w:rPr>
                <w:sz w:val="18"/>
              </w:rPr>
            </w:pPr>
            <w:r w:rsidRPr="00D661AD">
              <w:rPr>
                <w:sz w:val="18"/>
              </w:rPr>
              <w:t xml:space="preserve">Ernährung und </w:t>
            </w:r>
          </w:p>
          <w:p w:rsidR="00584B11" w:rsidRPr="00D661AD" w:rsidRDefault="00584B11" w:rsidP="00584B11">
            <w:pPr>
              <w:pStyle w:val="TabelleKopfmitte"/>
              <w:rPr>
                <w:sz w:val="18"/>
              </w:rPr>
            </w:pPr>
            <w:r>
              <w:rPr>
                <w:sz w:val="18"/>
              </w:rPr>
              <w:t>Gastro</w:t>
            </w:r>
            <w:r w:rsidRPr="00D661AD">
              <w:rPr>
                <w:sz w:val="18"/>
              </w:rPr>
              <w:t>nomie</w:t>
            </w:r>
          </w:p>
          <w:p w:rsidR="00584B11" w:rsidRPr="00B51DE9" w:rsidRDefault="00584B11" w:rsidP="00584B11">
            <w:pPr>
              <w:pStyle w:val="TabelleKopfmitte"/>
              <w:rPr>
                <w:rFonts w:eastAsia="Calibri"/>
              </w:rPr>
            </w:pPr>
            <w:r w:rsidRPr="00D661AD">
              <w:rPr>
                <w:rFonts w:eastAsia="Calibri"/>
              </w:rPr>
              <w:t>EG2.01</w:t>
            </w:r>
            <w:r>
              <w:rPr>
                <w:rFonts w:eastAsia="Calibri"/>
              </w:rPr>
              <w:t>.02.02</w:t>
            </w:r>
          </w:p>
        </w:tc>
      </w:tr>
      <w:tr w:rsidR="00584B11" w:rsidRPr="00B51DE9" w:rsidTr="000E2E52">
        <w:tc>
          <w:tcPr>
            <w:tcW w:w="7348" w:type="dxa"/>
            <w:gridSpan w:val="2"/>
            <w:tcBorders>
              <w:left w:val="single" w:sz="4" w:space="0" w:color="auto"/>
              <w:bottom w:val="single" w:sz="4" w:space="0" w:color="auto"/>
              <w:right w:val="single" w:sz="4" w:space="0" w:color="auto"/>
            </w:tcBorders>
            <w:hideMark/>
          </w:tcPr>
          <w:p w:rsidR="00584B11" w:rsidRPr="004B658C" w:rsidRDefault="00584B11" w:rsidP="000E2E52">
            <w:pPr>
              <w:pStyle w:val="Tabelle6pt"/>
            </w:pPr>
            <w:r>
              <w:t>Kompetenzbereiche:</w:t>
            </w:r>
          </w:p>
          <w:p w:rsidR="00584B11" w:rsidRDefault="00584B11" w:rsidP="00584B11">
            <w:pPr>
              <w:pStyle w:val="Kopf8ptafz"/>
            </w:pPr>
            <w:r>
              <w:t>Ich kann die Grundlagen der Hygiene und lebensmittelrechtliche Vorschriften anwenden.</w:t>
            </w:r>
          </w:p>
          <w:p w:rsidR="00584B11" w:rsidRDefault="00584B11" w:rsidP="00584B11">
            <w:pPr>
              <w:pStyle w:val="Kopf8ptafz"/>
            </w:pPr>
            <w:r>
              <w:t>Ich kann die Qualität von Lebensmitteln durch geeignete Maßnahmen erhalten.</w:t>
            </w:r>
          </w:p>
          <w:p w:rsidR="00584B11" w:rsidRDefault="00584B11" w:rsidP="00584B11">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584B11" w:rsidRDefault="00584B11" w:rsidP="000E2E52">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84B11" w:rsidRPr="00B51DE9" w:rsidTr="000E2E52">
              <w:trPr>
                <w:trHeight w:val="284"/>
              </w:trPr>
              <w:tc>
                <w:tcPr>
                  <w:tcW w:w="2090" w:type="dxa"/>
                  <w:shd w:val="clear" w:color="auto" w:fill="D9D9D9" w:themeFill="background1" w:themeFillShade="D9"/>
                </w:tcPr>
                <w:p w:rsidR="00584B11" w:rsidRPr="00B51DE9" w:rsidRDefault="00584B11" w:rsidP="000E2E52">
                  <w:pPr>
                    <w:pStyle w:val="TabelleKopfmitte"/>
                  </w:pPr>
                  <w:r w:rsidRPr="00B51DE9">
                    <w:t>L</w:t>
                  </w:r>
                  <w:r>
                    <w:t>ösung</w:t>
                  </w:r>
                </w:p>
              </w:tc>
            </w:tr>
          </w:tbl>
          <w:p w:rsidR="00584B11" w:rsidRPr="00B51DE9" w:rsidRDefault="00584B11" w:rsidP="000E2E52"/>
        </w:tc>
      </w:tr>
    </w:tbl>
    <w:p w:rsidR="00391BCE" w:rsidRDefault="00AF636C" w:rsidP="00AF636C">
      <w:r>
        <w:rPr>
          <w:noProof/>
          <w:sz w:val="24"/>
          <w:lang w:eastAsia="de-DE"/>
        </w:rPr>
        <w:drawing>
          <wp:anchor distT="0" distB="0" distL="114300" distR="114300" simplePos="0" relativeHeight="251890688" behindDoc="0" locked="0" layoutInCell="0" allowOverlap="1" wp14:anchorId="6CB648DB" wp14:editId="2815E4EF">
            <wp:simplePos x="0" y="0"/>
            <wp:positionH relativeFrom="rightMargin">
              <wp:posOffset>828040</wp:posOffset>
            </wp:positionH>
            <wp:positionV relativeFrom="paragraph">
              <wp:posOffset>0</wp:posOffset>
            </wp:positionV>
            <wp:extent cx="349200" cy="320400"/>
            <wp:effectExtent l="0" t="0" r="0" b="3810"/>
            <wp:wrapNone/>
            <wp:docPr id="2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89664" behindDoc="0" locked="0" layoutInCell="0" allowOverlap="1" wp14:anchorId="6AFC6389" wp14:editId="6F83803E">
            <wp:simplePos x="0" y="0"/>
            <wp:positionH relativeFrom="rightMargin">
              <wp:posOffset>467995</wp:posOffset>
            </wp:positionH>
            <wp:positionV relativeFrom="paragraph">
              <wp:posOffset>0</wp:posOffset>
            </wp:positionV>
            <wp:extent cx="349885" cy="320675"/>
            <wp:effectExtent l="0" t="0" r="0" b="3175"/>
            <wp:wrapNone/>
            <wp:docPr id="28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88640" behindDoc="0" locked="0" layoutInCell="0" allowOverlap="1" wp14:anchorId="22DBC5EF" wp14:editId="64451B98">
            <wp:simplePos x="0" y="0"/>
            <wp:positionH relativeFrom="rightMargin">
              <wp:posOffset>107950</wp:posOffset>
            </wp:positionH>
            <wp:positionV relativeFrom="paragraph">
              <wp:posOffset>0</wp:posOffset>
            </wp:positionV>
            <wp:extent cx="349885" cy="320675"/>
            <wp:effectExtent l="0" t="0" r="0" b="3175"/>
            <wp:wrapNone/>
            <wp:docPr id="3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CE" w:rsidRDefault="00F958AF" w:rsidP="00391BCE">
      <w:pPr>
        <w:spacing w:line="240" w:lineRule="exact"/>
      </w:pPr>
      <w:r w:rsidRPr="00BF7D0A">
        <w:rPr>
          <w:noProof/>
          <w:lang w:eastAsia="de-DE"/>
        </w:rPr>
        <mc:AlternateContent>
          <mc:Choice Requires="wps">
            <w:drawing>
              <wp:anchor distT="0" distB="0" distL="114300" distR="114300" simplePos="0" relativeHeight="251747328" behindDoc="0" locked="0" layoutInCell="1" allowOverlap="1" wp14:anchorId="4A4071C8" wp14:editId="2559DE26">
                <wp:simplePos x="0" y="0"/>
                <wp:positionH relativeFrom="column">
                  <wp:posOffset>18745</wp:posOffset>
                </wp:positionH>
                <wp:positionV relativeFrom="paragraph">
                  <wp:posOffset>198247</wp:posOffset>
                </wp:positionV>
                <wp:extent cx="5405933" cy="6414770"/>
                <wp:effectExtent l="0" t="0" r="23495" b="24130"/>
                <wp:wrapNone/>
                <wp:docPr id="1433" name="Fensterinhalt vertikal verschieben 1433"/>
                <wp:cNvGraphicFramePr/>
                <a:graphic xmlns:a="http://schemas.openxmlformats.org/drawingml/2006/main">
                  <a:graphicData uri="http://schemas.microsoft.com/office/word/2010/wordprocessingShape">
                    <wps:wsp>
                      <wps:cNvSpPr/>
                      <wps:spPr>
                        <a:xfrm>
                          <a:off x="0" y="0"/>
                          <a:ext cx="5405933" cy="6414770"/>
                        </a:xfrm>
                        <a:prstGeom prst="verticalScroll">
                          <a:avLst>
                            <a:gd name="adj" fmla="val 11165"/>
                          </a:avLst>
                        </a:prstGeom>
                        <a:solidFill>
                          <a:sysClr val="window" lastClr="FFFFFF"/>
                        </a:solidFill>
                        <a:ln w="25400" cap="flat" cmpd="sng" algn="ctr">
                          <a:solidFill>
                            <a:sysClr val="windowText" lastClr="000000"/>
                          </a:solidFill>
                          <a:prstDash val="solid"/>
                        </a:ln>
                        <a:effectLst/>
                      </wps:spPr>
                      <wps:txbx>
                        <w:txbxContent>
                          <w:p w:rsidR="009171B1" w:rsidRPr="00280B5E" w:rsidRDefault="009171B1" w:rsidP="00E70031">
                            <w:pPr>
                              <w:rPr>
                                <w:rStyle w:val="Fett"/>
                              </w:rPr>
                            </w:pPr>
                            <w:r w:rsidRPr="00280B5E">
                              <w:rPr>
                                <w:rStyle w:val="Fett"/>
                              </w:rPr>
                              <w:t>Steckbrief der Mikroorganismen</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Arten: </w:t>
                            </w:r>
                          </w:p>
                          <w:p w:rsidR="009171B1" w:rsidRDefault="009171B1" w:rsidP="00133D3C">
                            <w:pPr>
                              <w:pStyle w:val="Listenabsatz"/>
                              <w:numPr>
                                <w:ilvl w:val="0"/>
                                <w:numId w:val="21"/>
                              </w:numPr>
                            </w:pPr>
                            <w:r>
                              <w:t>Bakterien</w:t>
                            </w:r>
                          </w:p>
                          <w:p w:rsidR="009171B1" w:rsidRDefault="009171B1" w:rsidP="00133D3C">
                            <w:pPr>
                              <w:pStyle w:val="Listenabsatz"/>
                              <w:numPr>
                                <w:ilvl w:val="0"/>
                                <w:numId w:val="21"/>
                              </w:numPr>
                            </w:pPr>
                            <w:r>
                              <w:t>Hefen</w:t>
                            </w:r>
                          </w:p>
                          <w:p w:rsidR="009171B1" w:rsidRDefault="009171B1" w:rsidP="00133D3C">
                            <w:pPr>
                              <w:pStyle w:val="Listenabsatz"/>
                              <w:numPr>
                                <w:ilvl w:val="0"/>
                                <w:numId w:val="21"/>
                              </w:numPr>
                            </w:pPr>
                            <w:r>
                              <w:t>Schimmelpilze</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Aussehen: </w:t>
                            </w:r>
                          </w:p>
                          <w:p w:rsidR="009171B1" w:rsidRDefault="009171B1" w:rsidP="00133D3C">
                            <w:pPr>
                              <w:pStyle w:val="Listenabsatz"/>
                              <w:numPr>
                                <w:ilvl w:val="0"/>
                                <w:numId w:val="21"/>
                              </w:numPr>
                            </w:pPr>
                            <w:r>
                              <w:t>Bakterien – kugelig oder lang gestreckt</w:t>
                            </w:r>
                          </w:p>
                          <w:p w:rsidR="009171B1" w:rsidRDefault="009171B1" w:rsidP="00133D3C">
                            <w:pPr>
                              <w:pStyle w:val="Listenabsatz"/>
                              <w:numPr>
                                <w:ilvl w:val="0"/>
                                <w:numId w:val="21"/>
                              </w:numPr>
                            </w:pPr>
                            <w:r>
                              <w:t>Hefen – ovale Gebilde</w:t>
                            </w:r>
                          </w:p>
                          <w:p w:rsidR="009171B1" w:rsidRDefault="009171B1" w:rsidP="00133D3C">
                            <w:pPr>
                              <w:pStyle w:val="Listenabsatz"/>
                              <w:numPr>
                                <w:ilvl w:val="0"/>
                                <w:numId w:val="21"/>
                              </w:numPr>
                            </w:pPr>
                            <w:r>
                              <w:t>Schimmelpilze – groß, sehen aus wie ein Pinsel</w:t>
                            </w:r>
                          </w:p>
                          <w:p w:rsidR="009171B1" w:rsidRDefault="009171B1" w:rsidP="00E70031"/>
                          <w:p w:rsidR="009171B1" w:rsidRPr="00754930" w:rsidRDefault="009171B1" w:rsidP="00E70031">
                            <w:pPr>
                              <w:rPr>
                                <w:b/>
                                <w:bCs/>
                                <w:color w:val="000000"/>
                              </w:rPr>
                            </w:pPr>
                            <w:r w:rsidRPr="00163FEB">
                              <w:rPr>
                                <w:rStyle w:val="Fett"/>
                              </w:rPr>
                              <w:sym w:font="Wingdings" w:char="F06D"/>
                            </w:r>
                            <w:r w:rsidRPr="00163FEB">
                              <w:rPr>
                                <w:rStyle w:val="Fett"/>
                              </w:rPr>
                              <w:t xml:space="preserve"> Vorkommen: </w:t>
                            </w:r>
                            <w:r>
                              <w:t>Mikroorganismen kommen überall vor!</w:t>
                            </w:r>
                          </w:p>
                          <w:p w:rsidR="009171B1" w:rsidRDefault="009171B1" w:rsidP="00E70031"/>
                          <w:p w:rsidR="009171B1" w:rsidRPr="00754930" w:rsidRDefault="009171B1" w:rsidP="00E70031">
                            <w:pPr>
                              <w:rPr>
                                <w:b/>
                                <w:bCs/>
                                <w:color w:val="000000"/>
                              </w:rPr>
                            </w:pPr>
                            <w:r w:rsidRPr="00163FEB">
                              <w:rPr>
                                <w:rStyle w:val="Fett"/>
                              </w:rPr>
                              <w:sym w:font="Wingdings" w:char="F06D"/>
                            </w:r>
                            <w:r w:rsidRPr="00163FEB">
                              <w:rPr>
                                <w:rStyle w:val="Fett"/>
                              </w:rPr>
                              <w:t xml:space="preserve"> Verdorbene Lebensmittel erkennt man an:</w:t>
                            </w:r>
                            <w:r>
                              <w:rPr>
                                <w:rStyle w:val="Fett"/>
                              </w:rPr>
                              <w:t xml:space="preserve"> </w:t>
                            </w:r>
                            <w:r>
                              <w:t>Verfärbung, Geruch, Fäu</w:t>
                            </w:r>
                            <w:r>
                              <w:t>l</w:t>
                            </w:r>
                            <w:r>
                              <w:t>nis (z. B. schmierige Oberfläche), saurer Geruch, ranziger Geruch, Gasbi</w:t>
                            </w:r>
                            <w:r>
                              <w:t>l</w:t>
                            </w:r>
                            <w:r>
                              <w:t>dung</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Wachstumsfaktoren – hier fühlen sie sich wohl: </w:t>
                            </w:r>
                          </w:p>
                          <w:p w:rsidR="009171B1" w:rsidRDefault="009171B1" w:rsidP="00E70031"/>
                          <w:p w:rsidR="009171B1" w:rsidRDefault="009171B1" w:rsidP="00133D3C">
                            <w:pPr>
                              <w:pStyle w:val="Listenabsatz"/>
                              <w:numPr>
                                <w:ilvl w:val="0"/>
                                <w:numId w:val="22"/>
                              </w:numPr>
                            </w:pPr>
                            <w:r>
                              <w:t xml:space="preserve">Mikroorganismen brauchen Nahrung – Kohlenhydrate, Fette, </w:t>
                            </w:r>
                            <w:r>
                              <w:br/>
                              <w:t>Eiweiß</w:t>
                            </w:r>
                          </w:p>
                          <w:p w:rsidR="009171B1" w:rsidRDefault="009171B1" w:rsidP="00133D3C">
                            <w:pPr>
                              <w:pStyle w:val="Listenabsatz"/>
                              <w:numPr>
                                <w:ilvl w:val="0"/>
                                <w:numId w:val="22"/>
                              </w:numPr>
                            </w:pPr>
                            <w:r>
                              <w:t>Mikroorganismen brauchen Wasser – sie lieben es feucht.</w:t>
                            </w:r>
                          </w:p>
                          <w:p w:rsidR="009171B1" w:rsidRDefault="009171B1" w:rsidP="00133D3C">
                            <w:pPr>
                              <w:pStyle w:val="Listenabsatz"/>
                              <w:numPr>
                                <w:ilvl w:val="0"/>
                                <w:numId w:val="22"/>
                              </w:numPr>
                            </w:pPr>
                            <w:r>
                              <w:t xml:space="preserve">Die Umgebung sollte weder sauer noch basisch sein – pH 7 ist </w:t>
                            </w:r>
                            <w:r>
                              <w:br/>
                              <w:t>optimal.</w:t>
                            </w:r>
                          </w:p>
                          <w:p w:rsidR="009171B1" w:rsidRDefault="009171B1" w:rsidP="00133D3C">
                            <w:pPr>
                              <w:pStyle w:val="Listenabsatz"/>
                              <w:numPr>
                                <w:ilvl w:val="0"/>
                                <w:numId w:val="22"/>
                              </w:numPr>
                            </w:pPr>
                            <w:r>
                              <w:t>Bei Temperaturen zwischen 20°C und 50°C wachsen sie sehr schnell.</w:t>
                            </w:r>
                          </w:p>
                          <w:p w:rsidR="009171B1" w:rsidRDefault="009171B1" w:rsidP="00133D3C">
                            <w:pPr>
                              <w:pStyle w:val="Listenabsatz"/>
                              <w:numPr>
                                <w:ilvl w:val="0"/>
                                <w:numId w:val="22"/>
                              </w:numPr>
                            </w:pPr>
                            <w:r>
                              <w:t xml:space="preserve">Sie können mit und ohne Sauerstoff wachsen. Viele brauchen </w:t>
                            </w:r>
                            <w:r>
                              <w:br/>
                              <w:t xml:space="preserve">allerdings den Sauerstoff. </w:t>
                            </w:r>
                          </w:p>
                          <w:p w:rsidR="009171B1" w:rsidRDefault="009171B1" w:rsidP="00E70031">
                            <w:pPr>
                              <w:pStyle w:val="Listenabsatz"/>
                            </w:pPr>
                          </w:p>
                          <w:p w:rsidR="009171B1" w:rsidRDefault="009171B1" w:rsidP="00E70031">
                            <w:pPr>
                              <w:rPr>
                                <w:rStyle w:val="Fett"/>
                              </w:rPr>
                            </w:pPr>
                            <w:r w:rsidRPr="00163FEB">
                              <w:rPr>
                                <w:rStyle w:val="Fett"/>
                              </w:rPr>
                              <w:sym w:font="Wingdings" w:char="F06D"/>
                            </w:r>
                            <w:r w:rsidRPr="00163FEB">
                              <w:rPr>
                                <w:rStyle w:val="Fett"/>
                              </w:rPr>
                              <w:t xml:space="preserve"> </w:t>
                            </w:r>
                            <w:r>
                              <w:rPr>
                                <w:rStyle w:val="Fett"/>
                              </w:rPr>
                              <w:t>Ziele der Lebensmittelhygiene</w:t>
                            </w:r>
                            <w:r w:rsidRPr="00163FEB">
                              <w:rPr>
                                <w:rStyle w:val="Fett"/>
                              </w:rPr>
                              <w:t>:</w:t>
                            </w:r>
                          </w:p>
                          <w:p w:rsidR="009171B1" w:rsidRDefault="009171B1" w:rsidP="00133D3C">
                            <w:pPr>
                              <w:pStyle w:val="Listenabsatz"/>
                              <w:numPr>
                                <w:ilvl w:val="0"/>
                                <w:numId w:val="23"/>
                              </w:numPr>
                            </w:pPr>
                            <w:r>
                              <w:t>Keine krankmachenden Mikroorganismen in den Lebensmitteln</w:t>
                            </w:r>
                          </w:p>
                          <w:p w:rsidR="009171B1" w:rsidRPr="00754930" w:rsidRDefault="009171B1" w:rsidP="00133D3C">
                            <w:pPr>
                              <w:pStyle w:val="Listenabsatz"/>
                              <w:numPr>
                                <w:ilvl w:val="0"/>
                                <w:numId w:val="23"/>
                              </w:numPr>
                            </w:pPr>
                            <w:r>
                              <w:t>Die Vermehrung der Mikroorganismen in den Lebensmitteln ve</w:t>
                            </w:r>
                            <w:r>
                              <w:t>r</w:t>
                            </w:r>
                            <w:r>
                              <w:t>meiden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ensterinhalt vertikal verschieben 1433" o:spid="_x0000_s1037" type="#_x0000_t97" style="position:absolute;margin-left:1.5pt;margin-top:15.6pt;width:425.65pt;height:50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" adj="2412" fillcolor="window" strokecolor="windowText" strokeweight="2pt">
                <v:textbox>
                  <w:txbxContent>
                    <w:p w:rsidR="009171B1" w:rsidRPr="00280B5E" w:rsidRDefault="009171B1" w:rsidP="00E70031">
                      <w:pPr>
                        <w:rPr>
                          <w:rStyle w:val="Fett"/>
                        </w:rPr>
                      </w:pPr>
                      <w:r w:rsidRPr="00280B5E">
                        <w:rPr>
                          <w:rStyle w:val="Fett"/>
                        </w:rPr>
                        <w:t>Steckbrief der Mikroorganismen</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Arten: </w:t>
                      </w:r>
                    </w:p>
                    <w:p w:rsidR="009171B1" w:rsidRDefault="009171B1" w:rsidP="00133D3C">
                      <w:pPr>
                        <w:pStyle w:val="Listenabsatz"/>
                        <w:numPr>
                          <w:ilvl w:val="0"/>
                          <w:numId w:val="21"/>
                        </w:numPr>
                      </w:pPr>
                      <w:r>
                        <w:t>Bakterien</w:t>
                      </w:r>
                    </w:p>
                    <w:p w:rsidR="009171B1" w:rsidRDefault="009171B1" w:rsidP="00133D3C">
                      <w:pPr>
                        <w:pStyle w:val="Listenabsatz"/>
                        <w:numPr>
                          <w:ilvl w:val="0"/>
                          <w:numId w:val="21"/>
                        </w:numPr>
                      </w:pPr>
                      <w:r>
                        <w:t>Hefen</w:t>
                      </w:r>
                    </w:p>
                    <w:p w:rsidR="009171B1" w:rsidRDefault="009171B1" w:rsidP="00133D3C">
                      <w:pPr>
                        <w:pStyle w:val="Listenabsatz"/>
                        <w:numPr>
                          <w:ilvl w:val="0"/>
                          <w:numId w:val="21"/>
                        </w:numPr>
                      </w:pPr>
                      <w:r>
                        <w:t>Schimmelpilze</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Aussehen: </w:t>
                      </w:r>
                    </w:p>
                    <w:p w:rsidR="009171B1" w:rsidRDefault="009171B1" w:rsidP="00133D3C">
                      <w:pPr>
                        <w:pStyle w:val="Listenabsatz"/>
                        <w:numPr>
                          <w:ilvl w:val="0"/>
                          <w:numId w:val="21"/>
                        </w:numPr>
                      </w:pPr>
                      <w:r>
                        <w:t>Bakterien – kugelig oder lang gestreckt</w:t>
                      </w:r>
                    </w:p>
                    <w:p w:rsidR="009171B1" w:rsidRDefault="009171B1" w:rsidP="00133D3C">
                      <w:pPr>
                        <w:pStyle w:val="Listenabsatz"/>
                        <w:numPr>
                          <w:ilvl w:val="0"/>
                          <w:numId w:val="21"/>
                        </w:numPr>
                      </w:pPr>
                      <w:r>
                        <w:t>Hefen – ovale Gebilde</w:t>
                      </w:r>
                    </w:p>
                    <w:p w:rsidR="009171B1" w:rsidRDefault="009171B1" w:rsidP="00133D3C">
                      <w:pPr>
                        <w:pStyle w:val="Listenabsatz"/>
                        <w:numPr>
                          <w:ilvl w:val="0"/>
                          <w:numId w:val="21"/>
                        </w:numPr>
                      </w:pPr>
                      <w:r>
                        <w:t>Schimmelpilze – groß, sehen aus wie ein Pinsel</w:t>
                      </w:r>
                    </w:p>
                    <w:p w:rsidR="009171B1" w:rsidRDefault="009171B1" w:rsidP="00E70031"/>
                    <w:p w:rsidR="009171B1" w:rsidRPr="00754930" w:rsidRDefault="009171B1" w:rsidP="00E70031">
                      <w:pPr>
                        <w:rPr>
                          <w:b/>
                          <w:bCs/>
                          <w:color w:val="000000"/>
                        </w:rPr>
                      </w:pPr>
                      <w:r w:rsidRPr="00163FEB">
                        <w:rPr>
                          <w:rStyle w:val="Fett"/>
                        </w:rPr>
                        <w:sym w:font="Wingdings" w:char="F06D"/>
                      </w:r>
                      <w:r w:rsidRPr="00163FEB">
                        <w:rPr>
                          <w:rStyle w:val="Fett"/>
                        </w:rPr>
                        <w:t xml:space="preserve"> Vorkommen: </w:t>
                      </w:r>
                      <w:r>
                        <w:t>Mikroorganismen kommen überall vor!</w:t>
                      </w:r>
                    </w:p>
                    <w:p w:rsidR="009171B1" w:rsidRDefault="009171B1" w:rsidP="00E70031"/>
                    <w:p w:rsidR="009171B1" w:rsidRPr="00754930" w:rsidRDefault="009171B1" w:rsidP="00E70031">
                      <w:pPr>
                        <w:rPr>
                          <w:b/>
                          <w:bCs/>
                          <w:color w:val="000000"/>
                        </w:rPr>
                      </w:pPr>
                      <w:r w:rsidRPr="00163FEB">
                        <w:rPr>
                          <w:rStyle w:val="Fett"/>
                        </w:rPr>
                        <w:sym w:font="Wingdings" w:char="F06D"/>
                      </w:r>
                      <w:r w:rsidRPr="00163FEB">
                        <w:rPr>
                          <w:rStyle w:val="Fett"/>
                        </w:rPr>
                        <w:t xml:space="preserve"> Verdorbene Lebensmittel erkennt man an:</w:t>
                      </w:r>
                      <w:r>
                        <w:rPr>
                          <w:rStyle w:val="Fett"/>
                        </w:rPr>
                        <w:t xml:space="preserve"> </w:t>
                      </w:r>
                      <w:r>
                        <w:t>Verfärbung, Geruch, Fäu</w:t>
                      </w:r>
                      <w:r>
                        <w:t>l</w:t>
                      </w:r>
                      <w:r>
                        <w:t>nis (z. B. schmierige Oberfläche), saurer Geruch, ranziger Geruch, Gasbi</w:t>
                      </w:r>
                      <w:r>
                        <w:t>l</w:t>
                      </w:r>
                      <w:r>
                        <w:t>dung</w:t>
                      </w:r>
                    </w:p>
                    <w:p w:rsidR="009171B1" w:rsidRDefault="009171B1" w:rsidP="00E70031"/>
                    <w:p w:rsidR="009171B1" w:rsidRPr="00163FEB" w:rsidRDefault="009171B1" w:rsidP="00E70031">
                      <w:pPr>
                        <w:rPr>
                          <w:rStyle w:val="Fett"/>
                        </w:rPr>
                      </w:pPr>
                      <w:r w:rsidRPr="00163FEB">
                        <w:rPr>
                          <w:rStyle w:val="Fett"/>
                        </w:rPr>
                        <w:sym w:font="Wingdings" w:char="F06D"/>
                      </w:r>
                      <w:r w:rsidRPr="00163FEB">
                        <w:rPr>
                          <w:rStyle w:val="Fett"/>
                        </w:rPr>
                        <w:t xml:space="preserve"> Wachstumsfaktoren – hier fühlen sie sich wohl: </w:t>
                      </w:r>
                    </w:p>
                    <w:p w:rsidR="009171B1" w:rsidRDefault="009171B1" w:rsidP="00E70031"/>
                    <w:p w:rsidR="009171B1" w:rsidRDefault="009171B1" w:rsidP="00133D3C">
                      <w:pPr>
                        <w:pStyle w:val="Listenabsatz"/>
                        <w:numPr>
                          <w:ilvl w:val="0"/>
                          <w:numId w:val="22"/>
                        </w:numPr>
                      </w:pPr>
                      <w:r>
                        <w:t xml:space="preserve">Mikroorganismen brauchen Nahrung – Kohlenhydrate, Fette, </w:t>
                      </w:r>
                      <w:r>
                        <w:br/>
                        <w:t>Eiweiß</w:t>
                      </w:r>
                    </w:p>
                    <w:p w:rsidR="009171B1" w:rsidRDefault="009171B1" w:rsidP="00133D3C">
                      <w:pPr>
                        <w:pStyle w:val="Listenabsatz"/>
                        <w:numPr>
                          <w:ilvl w:val="0"/>
                          <w:numId w:val="22"/>
                        </w:numPr>
                      </w:pPr>
                      <w:r>
                        <w:t>Mikroorganismen brauchen Wasser – sie lieben es feucht.</w:t>
                      </w:r>
                    </w:p>
                    <w:p w:rsidR="009171B1" w:rsidRDefault="009171B1" w:rsidP="00133D3C">
                      <w:pPr>
                        <w:pStyle w:val="Listenabsatz"/>
                        <w:numPr>
                          <w:ilvl w:val="0"/>
                          <w:numId w:val="22"/>
                        </w:numPr>
                      </w:pPr>
                      <w:r>
                        <w:t xml:space="preserve">Die Umgebung sollte weder sauer noch basisch sein – pH 7 ist </w:t>
                      </w:r>
                      <w:r>
                        <w:br/>
                        <w:t>optimal.</w:t>
                      </w:r>
                    </w:p>
                    <w:p w:rsidR="009171B1" w:rsidRDefault="009171B1" w:rsidP="00133D3C">
                      <w:pPr>
                        <w:pStyle w:val="Listenabsatz"/>
                        <w:numPr>
                          <w:ilvl w:val="0"/>
                          <w:numId w:val="22"/>
                        </w:numPr>
                      </w:pPr>
                      <w:r>
                        <w:t>Bei Temperaturen zwischen 20°C und 50°C wachsen sie sehr schnell.</w:t>
                      </w:r>
                    </w:p>
                    <w:p w:rsidR="009171B1" w:rsidRDefault="009171B1" w:rsidP="00133D3C">
                      <w:pPr>
                        <w:pStyle w:val="Listenabsatz"/>
                        <w:numPr>
                          <w:ilvl w:val="0"/>
                          <w:numId w:val="22"/>
                        </w:numPr>
                      </w:pPr>
                      <w:r>
                        <w:t xml:space="preserve">Sie können mit und ohne Sauerstoff wachsen. Viele brauchen </w:t>
                      </w:r>
                      <w:r>
                        <w:br/>
                        <w:t xml:space="preserve">allerdings den Sauerstoff. </w:t>
                      </w:r>
                    </w:p>
                    <w:p w:rsidR="009171B1" w:rsidRDefault="009171B1" w:rsidP="00E70031">
                      <w:pPr>
                        <w:pStyle w:val="Listenabsatz"/>
                      </w:pPr>
                    </w:p>
                    <w:p w:rsidR="009171B1" w:rsidRDefault="009171B1" w:rsidP="00E70031">
                      <w:pPr>
                        <w:rPr>
                          <w:rStyle w:val="Fett"/>
                        </w:rPr>
                      </w:pPr>
                      <w:r w:rsidRPr="00163FEB">
                        <w:rPr>
                          <w:rStyle w:val="Fett"/>
                        </w:rPr>
                        <w:sym w:font="Wingdings" w:char="F06D"/>
                      </w:r>
                      <w:r w:rsidRPr="00163FEB">
                        <w:rPr>
                          <w:rStyle w:val="Fett"/>
                        </w:rPr>
                        <w:t xml:space="preserve"> </w:t>
                      </w:r>
                      <w:r>
                        <w:rPr>
                          <w:rStyle w:val="Fett"/>
                        </w:rPr>
                        <w:t>Ziele der Lebensmittelhygiene</w:t>
                      </w:r>
                      <w:r w:rsidRPr="00163FEB">
                        <w:rPr>
                          <w:rStyle w:val="Fett"/>
                        </w:rPr>
                        <w:t>:</w:t>
                      </w:r>
                    </w:p>
                    <w:p w:rsidR="009171B1" w:rsidRDefault="009171B1" w:rsidP="00133D3C">
                      <w:pPr>
                        <w:pStyle w:val="Listenabsatz"/>
                        <w:numPr>
                          <w:ilvl w:val="0"/>
                          <w:numId w:val="23"/>
                        </w:numPr>
                      </w:pPr>
                      <w:r>
                        <w:t>Keine krankmachenden Mikroorganismen in den Lebensmitteln</w:t>
                      </w:r>
                    </w:p>
                    <w:p w:rsidR="009171B1" w:rsidRPr="00754930" w:rsidRDefault="009171B1" w:rsidP="00133D3C">
                      <w:pPr>
                        <w:pStyle w:val="Listenabsatz"/>
                        <w:numPr>
                          <w:ilvl w:val="0"/>
                          <w:numId w:val="23"/>
                        </w:numPr>
                      </w:pPr>
                      <w:r>
                        <w:t>Die Vermehrung der Mikroorganismen in den Lebensmitteln ve</w:t>
                      </w:r>
                      <w:r>
                        <w:t>r</w:t>
                      </w:r>
                      <w:r>
                        <w:t>meiden</w:t>
                      </w:r>
                    </w:p>
                  </w:txbxContent>
                </v:textbox>
              </v:shape>
            </w:pict>
          </mc:Fallback>
        </mc:AlternateContent>
      </w:r>
      <w:r w:rsidR="00391BCE">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r w:rsidR="00584B11">
              <w:t xml:space="preserve"> – </w:t>
            </w:r>
          </w:p>
          <w:p w:rsidR="00973053" w:rsidRDefault="00973053" w:rsidP="00973053">
            <w:pPr>
              <w:pStyle w:val="TabelleKopflinks"/>
            </w:pPr>
            <w:r>
              <w:rPr>
                <w:rFonts w:eastAsia="Calibri"/>
              </w:rPr>
              <w:t>Übung</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973053">
            <w:pPr>
              <w:pStyle w:val="TabelleKopfmitte"/>
              <w:rPr>
                <w:rFonts w:eastAsia="Calibri"/>
              </w:rPr>
            </w:pPr>
            <w:r w:rsidRPr="00D661AD">
              <w:rPr>
                <w:rFonts w:eastAsia="Calibri"/>
              </w:rPr>
              <w:t>EG2.01</w:t>
            </w:r>
            <w:r w:rsidR="00CF7D63">
              <w:rPr>
                <w:rFonts w:eastAsia="Calibri"/>
              </w:rPr>
              <w:t>.02.03</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 xml:space="preserve">Ich kann die Mikroorganismen </w:t>
            </w:r>
            <w:r w:rsidR="003D50C7">
              <w:t>und deren</w:t>
            </w:r>
            <w:r>
              <w:t xml:space="preserve"> Wachstumsbedingu</w:t>
            </w:r>
            <w:r>
              <w:t>n</w:t>
            </w:r>
            <w:r>
              <w:t>gen be</w:t>
            </w:r>
            <w:r w:rsidR="003D50C7">
              <w:t>nennen.</w:t>
            </w:r>
          </w:p>
          <w:p w:rsidR="000B2746" w:rsidRDefault="003D50C7" w:rsidP="003D50C7">
            <w:pPr>
              <w:pStyle w:val="Kopf8ptafz"/>
            </w:pPr>
            <w:r>
              <w:t>Ich kann Eigenschaften der Mikroorganismen erkennen und zuordnen.</w:t>
            </w:r>
          </w:p>
          <w:p w:rsidR="003D50C7" w:rsidRPr="003D50C7" w:rsidRDefault="003D50C7" w:rsidP="003D50C7">
            <w:pPr>
              <w:pStyle w:val="Kopf8ptafz"/>
              <w:rPr>
                <w:i/>
              </w:rPr>
            </w:pPr>
            <w:r w:rsidRPr="003D50C7">
              <w:rPr>
                <w:i/>
              </w:rPr>
              <w:t>Ich kann vorformulierte Fragen und Antworten zuordnen.</w:t>
            </w: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494330">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D16185">
            <w:pPr>
              <w:pStyle w:val="Kopf8ptafz"/>
            </w:pPr>
          </w:p>
        </w:tc>
      </w:tr>
    </w:tbl>
    <w:p w:rsidR="000B2746" w:rsidRDefault="000B2746" w:rsidP="000B2746"/>
    <w:p w:rsidR="000570C9" w:rsidRDefault="000B2746" w:rsidP="000B2746">
      <w:pPr>
        <w:pStyle w:val="berschrift4"/>
      </w:pPr>
      <w:r w:rsidRPr="00CF7D63">
        <w:rPr>
          <w:rStyle w:val="Fett"/>
        </w:rPr>
        <w:t>Arbeitsauftrag</w:t>
      </w:r>
      <w:r>
        <w:t xml:space="preserve">: </w:t>
      </w:r>
      <w:r w:rsidR="000570C9">
        <w:rPr>
          <w:noProof/>
          <w:sz w:val="24"/>
        </w:rPr>
        <w:drawing>
          <wp:anchor distT="0" distB="0" distL="114300" distR="114300" simplePos="0" relativeHeight="252512256" behindDoc="0" locked="0" layoutInCell="0" allowOverlap="1" wp14:anchorId="03AC1F24" wp14:editId="7D33588E">
            <wp:simplePos x="0" y="0"/>
            <wp:positionH relativeFrom="rightMargin">
              <wp:posOffset>107950</wp:posOffset>
            </wp:positionH>
            <wp:positionV relativeFrom="paragraph">
              <wp:posOffset>0</wp:posOffset>
            </wp:positionV>
            <wp:extent cx="345440" cy="323850"/>
            <wp:effectExtent l="0" t="0" r="0" b="0"/>
            <wp:wrapNone/>
            <wp:docPr id="30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1F0A15">
      <w:pPr>
        <w:pStyle w:val="Textkrper"/>
      </w:pPr>
      <w:r>
        <w:t>Verbinde</w:t>
      </w:r>
      <w:r w:rsidR="00CF7D63">
        <w:t>n Sie</w:t>
      </w:r>
      <w:r>
        <w:t xml:space="preserve"> die Fragen mit den passenden Antworten. </w:t>
      </w:r>
    </w:p>
    <w:p w:rsidR="000570C9" w:rsidRPr="000570C9" w:rsidRDefault="000570C9" w:rsidP="001F0A15">
      <w:pPr>
        <w:pStyle w:val="Textkrper"/>
      </w:pPr>
      <w:r w:rsidRPr="000570C9">
        <w:t xml:space="preserve">Übertragen Sie die Fragen und die passenden Antworten auf Karteikarten. </w:t>
      </w:r>
    </w:p>
    <w:p w:rsidR="000570C9" w:rsidRPr="000570C9" w:rsidRDefault="000570C9" w:rsidP="001F0A15">
      <w:pPr>
        <w:pStyle w:val="Textkrper"/>
      </w:pPr>
      <w:r w:rsidRPr="000570C9">
        <w:t>Nutzen Sie die Karteikarten später für die Klassenarbeitsvorbereitung.</w:t>
      </w:r>
    </w:p>
    <w:p w:rsidR="000B2746" w:rsidRDefault="000B2746" w:rsidP="000B2746"/>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977"/>
        <w:gridCol w:w="1134"/>
        <w:gridCol w:w="3260"/>
      </w:tblGrid>
      <w:tr w:rsidR="000B2746" w:rsidRPr="00A410C8" w:rsidTr="00D16185">
        <w:tc>
          <w:tcPr>
            <w:tcW w:w="2977" w:type="dxa"/>
            <w:shd w:val="clear" w:color="auto" w:fill="D9D9D9" w:themeFill="background1" w:themeFillShade="D9"/>
          </w:tcPr>
          <w:p w:rsidR="000B2746" w:rsidRPr="00A410C8" w:rsidRDefault="000B2746" w:rsidP="00D16185">
            <w:pPr>
              <w:pStyle w:val="TabelleKopflinks"/>
            </w:pPr>
            <w:r>
              <w:t>Fragen</w:t>
            </w:r>
          </w:p>
        </w:tc>
        <w:tc>
          <w:tcPr>
            <w:tcW w:w="1134" w:type="dxa"/>
            <w:shd w:val="clear" w:color="auto" w:fill="D9D9D9" w:themeFill="background1" w:themeFillShade="D9"/>
          </w:tcPr>
          <w:p w:rsidR="000B2746" w:rsidRPr="00A410C8" w:rsidRDefault="000B2746" w:rsidP="00D16185">
            <w:pPr>
              <w:pStyle w:val="TabelleKopflinks"/>
            </w:pPr>
          </w:p>
        </w:tc>
        <w:tc>
          <w:tcPr>
            <w:tcW w:w="3260" w:type="dxa"/>
            <w:shd w:val="clear" w:color="auto" w:fill="D9D9D9" w:themeFill="background1" w:themeFillShade="D9"/>
          </w:tcPr>
          <w:p w:rsidR="000B2746" w:rsidRPr="00A410C8" w:rsidRDefault="000B2746" w:rsidP="00D16185">
            <w:pPr>
              <w:pStyle w:val="TabelleKopflinks"/>
            </w:pPr>
            <w:r>
              <w:t>Antworten</w:t>
            </w:r>
          </w:p>
        </w:tc>
      </w:tr>
      <w:tr w:rsidR="000B2746" w:rsidRPr="00A410C8" w:rsidTr="00D16185">
        <w:tc>
          <w:tcPr>
            <w:tcW w:w="2977" w:type="dxa"/>
            <w:shd w:val="clear" w:color="auto" w:fill="auto"/>
          </w:tcPr>
          <w:p w:rsidR="000B2746" w:rsidRPr="00A410C8" w:rsidRDefault="000B2746" w:rsidP="00D16185">
            <w:pPr>
              <w:pStyle w:val="Textkrper"/>
            </w:pPr>
            <w:r>
              <w:t>In welchem Temperaturbereich fühlen sich die Mikroorganismen sehr wohl?</w:t>
            </w:r>
          </w:p>
        </w:tc>
        <w:tc>
          <w:tcPr>
            <w:tcW w:w="1134" w:type="dxa"/>
            <w:vMerge w:val="restart"/>
          </w:tcPr>
          <w:p w:rsidR="000B2746" w:rsidRPr="00A410C8" w:rsidRDefault="000B2746" w:rsidP="00D16185">
            <w:pPr>
              <w:pStyle w:val="Textkrper"/>
            </w:pPr>
          </w:p>
        </w:tc>
        <w:tc>
          <w:tcPr>
            <w:tcW w:w="3260" w:type="dxa"/>
          </w:tcPr>
          <w:p w:rsidR="000B2746" w:rsidRPr="00A410C8" w:rsidRDefault="000B2746" w:rsidP="00D16185">
            <w:pPr>
              <w:pStyle w:val="Textkrper"/>
            </w:pPr>
            <w:r>
              <w:t>Kohlenhydrate, Eiweiß und Fette</w:t>
            </w:r>
          </w:p>
        </w:tc>
      </w:tr>
      <w:tr w:rsidR="000B2746" w:rsidRPr="00A410C8" w:rsidTr="00D16185">
        <w:tc>
          <w:tcPr>
            <w:tcW w:w="2977" w:type="dxa"/>
            <w:shd w:val="clear" w:color="auto" w:fill="auto"/>
          </w:tcPr>
          <w:p w:rsidR="000B2746" w:rsidRPr="00A410C8" w:rsidRDefault="000B2746" w:rsidP="00D16185">
            <w:pPr>
              <w:pStyle w:val="Textkrper"/>
            </w:pPr>
            <w:r>
              <w:t>Welche drei Arten von Mikroo</w:t>
            </w:r>
            <w:r>
              <w:t>r</w:t>
            </w:r>
            <w:r>
              <w:t>ganismen können die Leben</w:t>
            </w:r>
            <w:r>
              <w:t>s</w:t>
            </w:r>
            <w:r>
              <w:t>mittel verderben?</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Mikroorganismen sind überall z.</w:t>
            </w:r>
            <w:r w:rsidR="00494330">
              <w:t xml:space="preserve"> </w:t>
            </w:r>
            <w:r>
              <w:t xml:space="preserve">B. </w:t>
            </w:r>
            <w:r w:rsidR="00494330">
              <w:t xml:space="preserve">den </w:t>
            </w:r>
            <w:r>
              <w:t>Hände</w:t>
            </w:r>
            <w:r w:rsidR="00494330">
              <w:t>n</w:t>
            </w:r>
            <w:r>
              <w:t>, Kleidung, Handt</w:t>
            </w:r>
            <w:r>
              <w:t>ü</w:t>
            </w:r>
            <w:r>
              <w:t>cher</w:t>
            </w:r>
            <w:r w:rsidR="00494330">
              <w:t>n</w:t>
            </w:r>
            <w:r>
              <w:t xml:space="preserve">, Boden, Arbeitsflächen usw. </w:t>
            </w:r>
          </w:p>
        </w:tc>
      </w:tr>
      <w:tr w:rsidR="000B2746" w:rsidRPr="00A410C8" w:rsidTr="00D16185">
        <w:tc>
          <w:tcPr>
            <w:tcW w:w="2977" w:type="dxa"/>
            <w:shd w:val="clear" w:color="auto" w:fill="auto"/>
          </w:tcPr>
          <w:p w:rsidR="000B2746" w:rsidRPr="00A410C8" w:rsidRDefault="000B2746" w:rsidP="00D16185">
            <w:pPr>
              <w:pStyle w:val="Textkrper"/>
            </w:pPr>
            <w:r>
              <w:t>Woran erkennt man in der Küche ein verdorbenes Lebensmittel?</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Zwischen 20°C und 50°C fühlen sich Mikroorganismen besonders wohl.</w:t>
            </w:r>
          </w:p>
        </w:tc>
      </w:tr>
      <w:tr w:rsidR="000B2746" w:rsidRPr="00A410C8" w:rsidTr="00D16185">
        <w:tc>
          <w:tcPr>
            <w:tcW w:w="2977" w:type="dxa"/>
            <w:shd w:val="clear" w:color="auto" w:fill="auto"/>
          </w:tcPr>
          <w:p w:rsidR="000B2746" w:rsidRPr="00A410C8" w:rsidRDefault="000B2746" w:rsidP="00D16185">
            <w:pPr>
              <w:pStyle w:val="Textkrper"/>
            </w:pPr>
            <w:r>
              <w:t>Wovon ernähren sich die Mikr</w:t>
            </w:r>
            <w:r>
              <w:t>o</w:t>
            </w:r>
            <w:r>
              <w:t>organismen?</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Es gibt Bakterien, Schimmelpilze und Hefen</w:t>
            </w:r>
            <w:r w:rsidR="00494330">
              <w:t>.</w:t>
            </w:r>
          </w:p>
        </w:tc>
      </w:tr>
      <w:tr w:rsidR="000B2746" w:rsidRPr="00A410C8" w:rsidTr="00D16185">
        <w:tc>
          <w:tcPr>
            <w:tcW w:w="2977" w:type="dxa"/>
            <w:shd w:val="clear" w:color="auto" w:fill="auto"/>
          </w:tcPr>
          <w:p w:rsidR="000B2746" w:rsidRPr="00A410C8" w:rsidRDefault="000B2746" w:rsidP="00D16185">
            <w:pPr>
              <w:pStyle w:val="Textkrper"/>
            </w:pPr>
            <w:r>
              <w:t>Wo findet man in einer Küche Mikroorganismen?</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Im neutralen Bereich bei pH 7</w:t>
            </w:r>
          </w:p>
        </w:tc>
      </w:tr>
      <w:tr w:rsidR="000B2746" w:rsidRPr="00A410C8" w:rsidTr="00D16185">
        <w:tc>
          <w:tcPr>
            <w:tcW w:w="2977" w:type="dxa"/>
            <w:shd w:val="clear" w:color="auto" w:fill="auto"/>
          </w:tcPr>
          <w:p w:rsidR="000B2746" w:rsidRPr="00A410C8" w:rsidRDefault="000B2746" w:rsidP="00D16185">
            <w:pPr>
              <w:pStyle w:val="Textkrper"/>
            </w:pPr>
            <w:r>
              <w:t>Wie sehen die Mikroorganismen aus, wenn man sie ganz stark vergrößert?</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 xml:space="preserve">An der Verfärbung, dem Geruch, der schmierigen Oberfläche, sie sind sauer oder ranzig. </w:t>
            </w:r>
          </w:p>
        </w:tc>
      </w:tr>
      <w:tr w:rsidR="000B2746" w:rsidRPr="00A410C8" w:rsidTr="00D16185">
        <w:tc>
          <w:tcPr>
            <w:tcW w:w="2977" w:type="dxa"/>
            <w:shd w:val="clear" w:color="auto" w:fill="auto"/>
          </w:tcPr>
          <w:p w:rsidR="000B2746" w:rsidRPr="00A410C8" w:rsidRDefault="000B2746" w:rsidP="00D16185">
            <w:pPr>
              <w:pStyle w:val="Textkrper"/>
            </w:pPr>
            <w:r>
              <w:t>Bei welchem pH-Wert wachsen die Mikroorganismen besonders gut?</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Bakterien sind kugelig oder lang gestreckt, Hefen sind oval, Schi</w:t>
            </w:r>
            <w:r>
              <w:t>m</w:t>
            </w:r>
            <w:r>
              <w:t>melpilze sind groß und sehen aus wie Pinsel</w:t>
            </w:r>
            <w:r w:rsidR="00494330">
              <w:t>.</w:t>
            </w:r>
          </w:p>
        </w:tc>
      </w:tr>
    </w:tbl>
    <w:p w:rsidR="00973053" w:rsidRDefault="00973053" w:rsidP="000B2746"/>
    <w:p w:rsidR="00973053" w:rsidRDefault="00973053" w:rsidP="00973053">
      <w:pPr>
        <w:pStyle w:val="AufgabeText"/>
      </w:pPr>
      <w:r>
        <w:br w:type="page"/>
      </w: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973053" w:rsidRPr="0059699D" w:rsidRDefault="0059699D" w:rsidP="00D16185">
            <w:pPr>
              <w:pStyle w:val="TabelleKopflinks"/>
            </w:pPr>
            <w:r>
              <w:t>Mikroorganismen</w:t>
            </w:r>
          </w:p>
          <w:p w:rsidR="000B2746" w:rsidRDefault="00973053" w:rsidP="00D16185">
            <w:pPr>
              <w:pStyle w:val="TabelleKopflinks"/>
            </w:pPr>
            <w:r>
              <w:rPr>
                <w:rFonts w:eastAsia="Calibri"/>
              </w:rPr>
              <w:t>Übung</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973053">
            <w:pPr>
              <w:pStyle w:val="TabelleKopfmitte"/>
              <w:rPr>
                <w:rFonts w:eastAsia="Calibri"/>
              </w:rPr>
            </w:pPr>
            <w:r w:rsidRPr="00D661AD">
              <w:rPr>
                <w:rFonts w:eastAsia="Calibri"/>
              </w:rPr>
              <w:t>EG2.01</w:t>
            </w:r>
            <w:r w:rsidR="00CF7D63">
              <w:rPr>
                <w:rFonts w:eastAsia="Calibri"/>
              </w:rPr>
              <w:t>.02.03</w:t>
            </w:r>
          </w:p>
        </w:tc>
      </w:tr>
      <w:tr w:rsidR="000B2746" w:rsidRPr="00B51DE9" w:rsidTr="00D16185">
        <w:tc>
          <w:tcPr>
            <w:tcW w:w="7348" w:type="dxa"/>
            <w:gridSpan w:val="2"/>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bl>
    <w:p w:rsidR="000B2746" w:rsidRDefault="000B2746" w:rsidP="000B2746"/>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4818"/>
        <w:gridCol w:w="4821"/>
      </w:tblGrid>
      <w:tr w:rsidR="000B2746" w:rsidRPr="00234B66" w:rsidTr="00D16185">
        <w:trPr>
          <w:trHeight w:val="443"/>
        </w:trPr>
        <w:tc>
          <w:tcPr>
            <w:tcW w:w="4818" w:type="dxa"/>
            <w:vMerge w:val="restart"/>
            <w:tcBorders>
              <w:left w:val="single" w:sz="4" w:space="0" w:color="auto"/>
              <w:right w:val="single" w:sz="4" w:space="0" w:color="auto"/>
            </w:tcBorders>
          </w:tcPr>
          <w:p w:rsidR="000B2746" w:rsidRPr="004B658C" w:rsidRDefault="000B2746" w:rsidP="00D16185">
            <w:pPr>
              <w:pStyle w:val="Tabelle6pt"/>
            </w:pPr>
            <w:r>
              <w:t>Kompetenzen:</w:t>
            </w:r>
          </w:p>
          <w:p w:rsidR="003D50C7" w:rsidRDefault="003D50C7" w:rsidP="003D50C7">
            <w:pPr>
              <w:pStyle w:val="Kopf8ptafz"/>
            </w:pPr>
            <w:r>
              <w:t>Ich kann die Mikroorganismen und deren Wachstumsbedingu</w:t>
            </w:r>
            <w:r>
              <w:t>n</w:t>
            </w:r>
            <w:r>
              <w:t>gen benennen.</w:t>
            </w:r>
          </w:p>
          <w:p w:rsidR="003D50C7" w:rsidRDefault="003D50C7" w:rsidP="003D50C7">
            <w:pPr>
              <w:pStyle w:val="Kopf8ptafz"/>
            </w:pPr>
            <w:r>
              <w:t>Ich kann Eigenschaften der Mikroorganismen erkennen und zuordnen.</w:t>
            </w:r>
          </w:p>
          <w:p w:rsidR="000B2746" w:rsidRDefault="003D50C7" w:rsidP="003D50C7">
            <w:pPr>
              <w:pStyle w:val="Kopf8ptafz"/>
            </w:pPr>
            <w:r w:rsidRPr="003D50C7">
              <w:rPr>
                <w:i/>
              </w:rPr>
              <w:t xml:space="preserve">Ich kann vorformulierte Fragen und Antworten </w:t>
            </w:r>
            <w:r>
              <w:rPr>
                <w:i/>
              </w:rPr>
              <w:t>ergänzen</w:t>
            </w:r>
            <w:r w:rsidRPr="003D50C7">
              <w:rPr>
                <w:i/>
              </w:rPr>
              <w:t>.</w:t>
            </w:r>
          </w:p>
        </w:tc>
        <w:tc>
          <w:tcPr>
            <w:tcW w:w="4821" w:type="dxa"/>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4E057E" w:rsidP="00D16185">
            <w:pPr>
              <w:pStyle w:val="Kopf8ptafz"/>
            </w:pPr>
            <w:r>
              <w:t>Ich kann Fragen zu einem Thema formulieren.</w:t>
            </w:r>
          </w:p>
        </w:tc>
      </w:tr>
      <w:tr w:rsidR="000B2746" w:rsidTr="00D16185">
        <w:trPr>
          <w:trHeight w:val="443"/>
        </w:trPr>
        <w:tc>
          <w:tcPr>
            <w:tcW w:w="4818" w:type="dxa"/>
            <w:vMerge/>
            <w:tcBorders>
              <w:left w:val="single" w:sz="4" w:space="0" w:color="auto"/>
              <w:right w:val="single" w:sz="4" w:space="0" w:color="auto"/>
            </w:tcBorders>
          </w:tcPr>
          <w:p w:rsidR="000B2746" w:rsidRDefault="000B2746" w:rsidP="00D16185">
            <w:pPr>
              <w:pStyle w:val="Tabelle6pt"/>
            </w:pPr>
          </w:p>
        </w:tc>
        <w:tc>
          <w:tcPr>
            <w:tcW w:w="4821" w:type="dxa"/>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494330">
              <w:t xml:space="preserve"> Vorbereitung auf das Praktikum</w:t>
            </w:r>
          </w:p>
        </w:tc>
      </w:tr>
      <w:tr w:rsidR="000B2746" w:rsidRPr="00234B66" w:rsidTr="00D16185">
        <w:trPr>
          <w:trHeight w:val="443"/>
        </w:trPr>
        <w:tc>
          <w:tcPr>
            <w:tcW w:w="4818" w:type="dxa"/>
            <w:vMerge/>
            <w:tcBorders>
              <w:left w:val="single" w:sz="4" w:space="0" w:color="auto"/>
              <w:right w:val="single" w:sz="4" w:space="0" w:color="auto"/>
            </w:tcBorders>
          </w:tcPr>
          <w:p w:rsidR="000B2746" w:rsidRDefault="000B2746" w:rsidP="00D16185">
            <w:pPr>
              <w:pStyle w:val="Tabelle6pt"/>
            </w:pPr>
          </w:p>
        </w:tc>
        <w:tc>
          <w:tcPr>
            <w:tcW w:w="4821" w:type="dxa"/>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D16185">
            <w:pPr>
              <w:pStyle w:val="Kopf8ptafz"/>
            </w:pPr>
          </w:p>
        </w:tc>
      </w:tr>
    </w:tbl>
    <w:p w:rsidR="000B2746" w:rsidRDefault="000B2746" w:rsidP="000B2746">
      <w:pPr>
        <w:pStyle w:val="berschrift4"/>
      </w:pPr>
      <w:r w:rsidRPr="00CF7D63">
        <w:rPr>
          <w:rStyle w:val="Fett"/>
        </w:rPr>
        <w:t>Arbeitsauftrag</w:t>
      </w:r>
      <w:r>
        <w:t xml:space="preserve">: </w:t>
      </w:r>
      <w:r w:rsidR="00973053">
        <w:rPr>
          <w:noProof/>
          <w:sz w:val="24"/>
        </w:rPr>
        <w:drawing>
          <wp:anchor distT="0" distB="0" distL="114300" distR="114300" simplePos="0" relativeHeight="251894784" behindDoc="0" locked="0" layoutInCell="0" allowOverlap="1" wp14:anchorId="35D92D6F" wp14:editId="67B0B9BD">
            <wp:simplePos x="0" y="0"/>
            <wp:positionH relativeFrom="rightMargin">
              <wp:posOffset>107950</wp:posOffset>
            </wp:positionH>
            <wp:positionV relativeFrom="paragraph">
              <wp:posOffset>0</wp:posOffset>
            </wp:positionV>
            <wp:extent cx="345440" cy="323850"/>
            <wp:effectExtent l="0" t="0" r="0" b="0"/>
            <wp:wrapNone/>
            <wp:docPr id="38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Pr="007D31A1" w:rsidRDefault="000B2746" w:rsidP="007D31A1">
      <w:pPr>
        <w:pStyle w:val="Textkrperlinks"/>
      </w:pPr>
      <w:r w:rsidRPr="007D31A1">
        <w:t xml:space="preserve">Das Frage-Antwort-Spiel enthält Lücken. </w:t>
      </w:r>
      <w:r w:rsidR="00CF7D63" w:rsidRPr="007D31A1">
        <w:br/>
      </w:r>
      <w:r w:rsidRPr="007D31A1">
        <w:t>Formuliere</w:t>
      </w:r>
      <w:r w:rsidR="00CF7D63" w:rsidRPr="007D31A1">
        <w:t>n Sie</w:t>
      </w:r>
      <w:r w:rsidRPr="007D31A1">
        <w:t xml:space="preserve"> die fehle</w:t>
      </w:r>
      <w:r w:rsidR="00CF7D63" w:rsidRPr="007D31A1">
        <w:t>nden Fragen oder Antworten.</w:t>
      </w:r>
    </w:p>
    <w:p w:rsidR="000570C9" w:rsidRPr="007D31A1" w:rsidRDefault="000570C9" w:rsidP="007D31A1">
      <w:pPr>
        <w:pStyle w:val="Textkrperlinks"/>
      </w:pPr>
      <w:r w:rsidRPr="007D31A1">
        <w:t xml:space="preserve">Übertragen Sie die Fragen und die passenden Antworten auf Karteikarten. </w:t>
      </w:r>
    </w:p>
    <w:p w:rsidR="000570C9" w:rsidRPr="007D31A1" w:rsidRDefault="000570C9" w:rsidP="007D31A1">
      <w:pPr>
        <w:pStyle w:val="Textkrperlinks"/>
      </w:pPr>
      <w:r w:rsidRPr="007D31A1">
        <w:t>Nutzen Sie die Karteikarten später für die Klassenarbeitsvorbereitung.</w:t>
      </w:r>
    </w:p>
    <w:p w:rsidR="000570C9" w:rsidRPr="000570C9" w:rsidRDefault="000570C9" w:rsidP="000570C9">
      <w:pPr>
        <w:pStyle w:val="Textkrpe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977"/>
        <w:gridCol w:w="1134"/>
        <w:gridCol w:w="3260"/>
      </w:tblGrid>
      <w:tr w:rsidR="000B2746" w:rsidRPr="00A410C8" w:rsidTr="00D16185">
        <w:tc>
          <w:tcPr>
            <w:tcW w:w="2977" w:type="dxa"/>
            <w:shd w:val="clear" w:color="auto" w:fill="D9D9D9" w:themeFill="background1" w:themeFillShade="D9"/>
          </w:tcPr>
          <w:p w:rsidR="000B2746" w:rsidRPr="00A410C8" w:rsidRDefault="000B2746" w:rsidP="00D16185">
            <w:pPr>
              <w:pStyle w:val="TabelleKopflinks"/>
            </w:pPr>
            <w:r>
              <w:t>Fragen</w:t>
            </w:r>
          </w:p>
        </w:tc>
        <w:tc>
          <w:tcPr>
            <w:tcW w:w="1134" w:type="dxa"/>
            <w:shd w:val="clear" w:color="auto" w:fill="D9D9D9" w:themeFill="background1" w:themeFillShade="D9"/>
          </w:tcPr>
          <w:p w:rsidR="000B2746" w:rsidRPr="00A410C8" w:rsidRDefault="000B2746" w:rsidP="00D16185">
            <w:pPr>
              <w:pStyle w:val="TabelleKopflinks"/>
            </w:pPr>
          </w:p>
        </w:tc>
        <w:tc>
          <w:tcPr>
            <w:tcW w:w="3260" w:type="dxa"/>
            <w:shd w:val="clear" w:color="auto" w:fill="D9D9D9" w:themeFill="background1" w:themeFillShade="D9"/>
          </w:tcPr>
          <w:p w:rsidR="000B2746" w:rsidRPr="00A410C8" w:rsidRDefault="000B2746" w:rsidP="00D16185">
            <w:pPr>
              <w:pStyle w:val="TabelleKopflinks"/>
            </w:pPr>
            <w:r>
              <w:t>Antworten</w:t>
            </w:r>
          </w:p>
        </w:tc>
      </w:tr>
      <w:tr w:rsidR="000B2746" w:rsidRPr="00A410C8" w:rsidTr="00D16185">
        <w:tc>
          <w:tcPr>
            <w:tcW w:w="2977" w:type="dxa"/>
            <w:shd w:val="clear" w:color="auto" w:fill="auto"/>
          </w:tcPr>
          <w:p w:rsidR="000B2746" w:rsidRPr="00A410C8" w:rsidRDefault="000B2746" w:rsidP="00D16185">
            <w:pPr>
              <w:pStyle w:val="Textkrper"/>
            </w:pPr>
            <w:r>
              <w:t>In welchem Temperaturbereich fühlen sich die Mikroorganismen sehr wohl?</w:t>
            </w:r>
          </w:p>
        </w:tc>
        <w:tc>
          <w:tcPr>
            <w:tcW w:w="1134" w:type="dxa"/>
            <w:vMerge w:val="restart"/>
          </w:tcPr>
          <w:p w:rsidR="000B2746" w:rsidRPr="00A410C8" w:rsidRDefault="000B2746" w:rsidP="00D16185">
            <w:pPr>
              <w:pStyle w:val="Textkrper"/>
            </w:pPr>
          </w:p>
        </w:tc>
        <w:tc>
          <w:tcPr>
            <w:tcW w:w="3260" w:type="dxa"/>
          </w:tcPr>
          <w:p w:rsidR="000B2746" w:rsidRPr="00A410C8" w:rsidRDefault="000B2746" w:rsidP="00D16185">
            <w:pPr>
              <w:pStyle w:val="Textkrper"/>
            </w:pPr>
          </w:p>
        </w:tc>
      </w:tr>
      <w:tr w:rsidR="000B2746" w:rsidRPr="00A410C8" w:rsidTr="00D16185">
        <w:tc>
          <w:tcPr>
            <w:tcW w:w="2977" w:type="dxa"/>
            <w:shd w:val="clear" w:color="auto" w:fill="auto"/>
          </w:tcPr>
          <w:p w:rsidR="000B2746" w:rsidRPr="00A410C8" w:rsidRDefault="000B2746" w:rsidP="00D16185">
            <w:pPr>
              <w:pStyle w:val="Textkrper"/>
            </w:pP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Es gibt Bakterien, Schimmelpilze und Hefen</w:t>
            </w:r>
            <w:r w:rsidR="00494330">
              <w:t>.</w:t>
            </w:r>
            <w:r>
              <w:t xml:space="preserve"> </w:t>
            </w:r>
          </w:p>
        </w:tc>
      </w:tr>
      <w:tr w:rsidR="000B2746" w:rsidRPr="00A410C8" w:rsidTr="00D16185">
        <w:tc>
          <w:tcPr>
            <w:tcW w:w="2977" w:type="dxa"/>
            <w:shd w:val="clear" w:color="auto" w:fill="auto"/>
          </w:tcPr>
          <w:p w:rsidR="000B2746" w:rsidRPr="00A410C8" w:rsidRDefault="000B2746" w:rsidP="00D16185">
            <w:pPr>
              <w:pStyle w:val="Textkrper"/>
            </w:pP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An der Verfärbung, dem Geruch, der schmierigen Oberfläche, sie sind sauer oder ranzig.</w:t>
            </w:r>
          </w:p>
        </w:tc>
      </w:tr>
      <w:tr w:rsidR="000B2746" w:rsidRPr="00A410C8" w:rsidTr="00D16185">
        <w:tc>
          <w:tcPr>
            <w:tcW w:w="2977" w:type="dxa"/>
            <w:shd w:val="clear" w:color="auto" w:fill="auto"/>
          </w:tcPr>
          <w:p w:rsidR="000B2746" w:rsidRPr="00A410C8" w:rsidRDefault="000B2746" w:rsidP="00D16185">
            <w:pPr>
              <w:pStyle w:val="Textkrper"/>
            </w:pPr>
            <w:r>
              <w:t>Wovon ernähren sich die Mikr</w:t>
            </w:r>
            <w:r>
              <w:t>o</w:t>
            </w:r>
            <w:r>
              <w:t>organismen?</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p>
        </w:tc>
      </w:tr>
      <w:tr w:rsidR="000B2746" w:rsidRPr="00A410C8" w:rsidTr="00D16185">
        <w:tc>
          <w:tcPr>
            <w:tcW w:w="2977" w:type="dxa"/>
            <w:shd w:val="clear" w:color="auto" w:fill="auto"/>
          </w:tcPr>
          <w:p w:rsidR="000B2746" w:rsidRPr="00A410C8" w:rsidRDefault="000B2746" w:rsidP="00D16185">
            <w:pPr>
              <w:pStyle w:val="Textkrper"/>
            </w:pPr>
            <w:r>
              <w:t>Wo findet man in einer Küche Mikroorganismen?</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p>
        </w:tc>
      </w:tr>
      <w:tr w:rsidR="000B2746" w:rsidRPr="00A410C8" w:rsidTr="00D16185">
        <w:tc>
          <w:tcPr>
            <w:tcW w:w="2977" w:type="dxa"/>
            <w:shd w:val="clear" w:color="auto" w:fill="auto"/>
          </w:tcPr>
          <w:p w:rsidR="000B2746" w:rsidRPr="00A410C8" w:rsidRDefault="000B2746" w:rsidP="00D16185">
            <w:pPr>
              <w:pStyle w:val="Textkrper"/>
            </w:pP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r>
              <w:t>Bakterien sind kugelig oder lang gestreckt, Hefen sind oval, Schi</w:t>
            </w:r>
            <w:r>
              <w:t>m</w:t>
            </w:r>
            <w:r>
              <w:t>melpilze sind groß und sehen aus wie Pinsel</w:t>
            </w:r>
            <w:r w:rsidR="00494330">
              <w:t>.</w:t>
            </w:r>
            <w:r>
              <w:t xml:space="preserve"> </w:t>
            </w:r>
          </w:p>
        </w:tc>
      </w:tr>
      <w:tr w:rsidR="000B2746" w:rsidRPr="00A410C8" w:rsidTr="00D16185">
        <w:tc>
          <w:tcPr>
            <w:tcW w:w="2977" w:type="dxa"/>
            <w:shd w:val="clear" w:color="auto" w:fill="auto"/>
          </w:tcPr>
          <w:p w:rsidR="000B2746" w:rsidRPr="00A410C8" w:rsidRDefault="000B2746" w:rsidP="00D16185">
            <w:pPr>
              <w:pStyle w:val="Textkrper"/>
            </w:pPr>
            <w:r>
              <w:t>Bei welchem pH-Wert wachsen die Mikroorganismen besonders gut?</w:t>
            </w: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p>
        </w:tc>
      </w:tr>
    </w:tbl>
    <w:p w:rsidR="000B2746" w:rsidRDefault="000B2746" w:rsidP="000B2746">
      <w:pPr>
        <w:pStyle w:val="berschrift4"/>
      </w:pPr>
      <w:r>
        <w:t>Formuliere</w:t>
      </w:r>
      <w:r w:rsidR="007D31A1">
        <w:t>n Sie</w:t>
      </w:r>
      <w:r>
        <w:t xml:space="preserve"> zwei eigene Fragen und die passenden Antworten dazu.  </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977"/>
        <w:gridCol w:w="1134"/>
        <w:gridCol w:w="3260"/>
      </w:tblGrid>
      <w:tr w:rsidR="000B2746" w:rsidRPr="00A410C8" w:rsidTr="00D16185">
        <w:tc>
          <w:tcPr>
            <w:tcW w:w="2977" w:type="dxa"/>
            <w:shd w:val="clear" w:color="auto" w:fill="D9D9D9" w:themeFill="background1" w:themeFillShade="D9"/>
          </w:tcPr>
          <w:p w:rsidR="000B2746" w:rsidRPr="00A410C8" w:rsidRDefault="000B2746" w:rsidP="00D16185">
            <w:pPr>
              <w:pStyle w:val="TabelleKopflinks"/>
            </w:pPr>
            <w:r>
              <w:t>Fragen</w:t>
            </w:r>
          </w:p>
        </w:tc>
        <w:tc>
          <w:tcPr>
            <w:tcW w:w="1134" w:type="dxa"/>
            <w:shd w:val="clear" w:color="auto" w:fill="D9D9D9" w:themeFill="background1" w:themeFillShade="D9"/>
          </w:tcPr>
          <w:p w:rsidR="000B2746" w:rsidRPr="00A410C8" w:rsidRDefault="000B2746" w:rsidP="00D16185">
            <w:pPr>
              <w:pStyle w:val="TabelleKopflinks"/>
            </w:pPr>
          </w:p>
        </w:tc>
        <w:tc>
          <w:tcPr>
            <w:tcW w:w="3260" w:type="dxa"/>
            <w:shd w:val="clear" w:color="auto" w:fill="D9D9D9" w:themeFill="background1" w:themeFillShade="D9"/>
          </w:tcPr>
          <w:p w:rsidR="000B2746" w:rsidRPr="00A410C8" w:rsidRDefault="000B2746" w:rsidP="00D16185">
            <w:pPr>
              <w:pStyle w:val="TabelleKopflinks"/>
            </w:pPr>
            <w:r>
              <w:t>Antworten</w:t>
            </w:r>
          </w:p>
        </w:tc>
      </w:tr>
      <w:tr w:rsidR="000B2746" w:rsidRPr="00A410C8" w:rsidTr="00D16185">
        <w:tc>
          <w:tcPr>
            <w:tcW w:w="2977" w:type="dxa"/>
            <w:shd w:val="clear" w:color="auto" w:fill="auto"/>
          </w:tcPr>
          <w:p w:rsidR="000B2746" w:rsidRDefault="000B2746" w:rsidP="00D16185">
            <w:pPr>
              <w:pStyle w:val="Textkrper"/>
            </w:pPr>
          </w:p>
          <w:p w:rsidR="000B2746" w:rsidRDefault="000B2746" w:rsidP="00D16185">
            <w:pPr>
              <w:pStyle w:val="Textkrper"/>
            </w:pPr>
          </w:p>
          <w:p w:rsidR="000B2746" w:rsidRPr="00A410C8" w:rsidRDefault="000B2746" w:rsidP="00D16185">
            <w:pPr>
              <w:pStyle w:val="Textkrper"/>
            </w:pPr>
          </w:p>
        </w:tc>
        <w:tc>
          <w:tcPr>
            <w:tcW w:w="1134" w:type="dxa"/>
            <w:vMerge w:val="restart"/>
          </w:tcPr>
          <w:p w:rsidR="000B2746" w:rsidRPr="00A410C8" w:rsidRDefault="000B2746" w:rsidP="00D16185">
            <w:pPr>
              <w:pStyle w:val="Textkrper"/>
            </w:pPr>
          </w:p>
        </w:tc>
        <w:tc>
          <w:tcPr>
            <w:tcW w:w="3260" w:type="dxa"/>
          </w:tcPr>
          <w:p w:rsidR="000B2746" w:rsidRPr="00A410C8" w:rsidRDefault="000B2746" w:rsidP="00D16185">
            <w:pPr>
              <w:pStyle w:val="Textkrper"/>
            </w:pPr>
          </w:p>
        </w:tc>
      </w:tr>
      <w:tr w:rsidR="000B2746" w:rsidRPr="00A410C8" w:rsidTr="00D16185">
        <w:tc>
          <w:tcPr>
            <w:tcW w:w="2977" w:type="dxa"/>
            <w:shd w:val="clear" w:color="auto" w:fill="auto"/>
          </w:tcPr>
          <w:p w:rsidR="000B2746" w:rsidRDefault="000B2746" w:rsidP="00D16185">
            <w:pPr>
              <w:pStyle w:val="Textkrper"/>
            </w:pPr>
          </w:p>
          <w:p w:rsidR="000B2746" w:rsidRDefault="000B2746" w:rsidP="00D16185">
            <w:pPr>
              <w:pStyle w:val="Textkrper"/>
            </w:pPr>
          </w:p>
          <w:p w:rsidR="000B2746" w:rsidRPr="00A410C8" w:rsidRDefault="000B2746" w:rsidP="00D16185">
            <w:pPr>
              <w:pStyle w:val="Textkrper"/>
            </w:pPr>
          </w:p>
        </w:tc>
        <w:tc>
          <w:tcPr>
            <w:tcW w:w="1134" w:type="dxa"/>
            <w:vMerge/>
          </w:tcPr>
          <w:p w:rsidR="000B2746" w:rsidRPr="00A410C8" w:rsidRDefault="000B2746" w:rsidP="00D16185">
            <w:pPr>
              <w:pStyle w:val="Textkrper"/>
            </w:pPr>
          </w:p>
        </w:tc>
        <w:tc>
          <w:tcPr>
            <w:tcW w:w="3260" w:type="dxa"/>
          </w:tcPr>
          <w:p w:rsidR="000B2746" w:rsidRPr="00A410C8" w:rsidRDefault="000B2746" w:rsidP="00D16185">
            <w:pPr>
              <w:pStyle w:val="Textkrper"/>
            </w:pPr>
          </w:p>
        </w:tc>
      </w:tr>
    </w:tbl>
    <w:tbl>
      <w:tblPr>
        <w:tblW w:w="964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1"/>
        <w:gridCol w:w="188"/>
        <w:gridCol w:w="8"/>
        <w:gridCol w:w="2096"/>
      </w:tblGrid>
      <w:tr w:rsidR="000B2746" w:rsidRPr="00B51DE9" w:rsidTr="007D31A1">
        <w:trPr>
          <w:trHeight w:val="523"/>
        </w:trPr>
        <w:tc>
          <w:tcPr>
            <w:tcW w:w="3121"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31"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Pr="0059699D" w:rsidRDefault="0059699D" w:rsidP="00D16185">
            <w:pPr>
              <w:pStyle w:val="TabelleKopflinks"/>
            </w:pPr>
            <w:r>
              <w:t>Mikroorganismen</w:t>
            </w:r>
          </w:p>
          <w:p w:rsidR="000B2746" w:rsidRDefault="00973053" w:rsidP="00D16185">
            <w:pPr>
              <w:pStyle w:val="TabelleKopflinks"/>
            </w:pPr>
            <w:r>
              <w:rPr>
                <w:rFonts w:eastAsia="Calibri"/>
              </w:rPr>
              <w:t>Übung</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973053">
            <w:pPr>
              <w:pStyle w:val="TabelleKopfmitte"/>
              <w:rPr>
                <w:rFonts w:eastAsia="Calibri"/>
              </w:rPr>
            </w:pPr>
            <w:r w:rsidRPr="00D661AD">
              <w:rPr>
                <w:rFonts w:eastAsia="Calibri"/>
              </w:rPr>
              <w:t>EG2.01</w:t>
            </w:r>
            <w:r w:rsidR="00CF7D63">
              <w:rPr>
                <w:rFonts w:eastAsia="Calibri"/>
              </w:rPr>
              <w:t>.02.03</w:t>
            </w:r>
          </w:p>
        </w:tc>
      </w:tr>
      <w:tr w:rsidR="000B2746" w:rsidRPr="00B51DE9" w:rsidTr="007D31A1">
        <w:tc>
          <w:tcPr>
            <w:tcW w:w="7352"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4"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7D31A1">
        <w:trPr>
          <w:trHeight w:val="149"/>
        </w:trPr>
        <w:tc>
          <w:tcPr>
            <w:tcW w:w="7352"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6" w:type="dxa"/>
            <w:tcBorders>
              <w:top w:val="single" w:sz="4" w:space="0" w:color="auto"/>
              <w:left w:val="nil"/>
              <w:right w:val="nil"/>
            </w:tcBorders>
          </w:tcPr>
          <w:p w:rsidR="000B2746" w:rsidRPr="00B51DE9" w:rsidRDefault="000B2746" w:rsidP="00D16185"/>
        </w:tc>
      </w:tr>
      <w:tr w:rsidR="000B2746" w:rsidRPr="00234B66" w:rsidTr="007D31A1">
        <w:trPr>
          <w:trHeight w:val="443"/>
        </w:trPr>
        <w:tc>
          <w:tcPr>
            <w:tcW w:w="4821"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3D50C7" w:rsidRDefault="003D50C7" w:rsidP="003D50C7">
            <w:pPr>
              <w:pStyle w:val="Kopf8ptafz"/>
            </w:pPr>
            <w:r>
              <w:t>Ich kann die Mikroorganismen und deren Wachstumsbedingu</w:t>
            </w:r>
            <w:r>
              <w:t>n</w:t>
            </w:r>
            <w:r>
              <w:t>gen benennen.</w:t>
            </w:r>
          </w:p>
          <w:p w:rsidR="003D50C7" w:rsidRDefault="003D50C7" w:rsidP="003D50C7">
            <w:pPr>
              <w:pStyle w:val="Kopf8ptafz"/>
            </w:pPr>
            <w:r>
              <w:t>Ich kann Eigenschaften der Mikroorganismen erkennen und zuordnen.</w:t>
            </w:r>
          </w:p>
          <w:p w:rsidR="000B2746" w:rsidRDefault="003D50C7" w:rsidP="003D50C7">
            <w:pPr>
              <w:pStyle w:val="Kopf8ptafz"/>
            </w:pPr>
            <w:r>
              <w:rPr>
                <w:i/>
              </w:rPr>
              <w:t>Ich kann Frage-</w:t>
            </w:r>
            <w:r w:rsidRPr="003D50C7">
              <w:rPr>
                <w:i/>
              </w:rPr>
              <w:t xml:space="preserve"> und Antwort</w:t>
            </w:r>
            <w:r>
              <w:rPr>
                <w:i/>
              </w:rPr>
              <w:t>kart</w:t>
            </w:r>
            <w:r w:rsidRPr="003D50C7">
              <w:rPr>
                <w:i/>
              </w:rPr>
              <w:t xml:space="preserve">en </w:t>
            </w:r>
            <w:r>
              <w:rPr>
                <w:i/>
              </w:rPr>
              <w:t>erstellen</w:t>
            </w:r>
            <w:r w:rsidRPr="003D50C7">
              <w:rPr>
                <w:i/>
              </w:rPr>
              <w:t>.</w:t>
            </w:r>
          </w:p>
        </w:tc>
        <w:tc>
          <w:tcPr>
            <w:tcW w:w="4823"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4E057E" w:rsidP="00D16185">
            <w:pPr>
              <w:pStyle w:val="Kopf8ptafz"/>
            </w:pPr>
            <w:r>
              <w:t>Ich kann Fragen zu einem Thema formulieren.</w:t>
            </w:r>
          </w:p>
        </w:tc>
      </w:tr>
      <w:tr w:rsidR="000B2746" w:rsidTr="007D31A1">
        <w:trPr>
          <w:trHeight w:val="443"/>
        </w:trPr>
        <w:tc>
          <w:tcPr>
            <w:tcW w:w="4821" w:type="dxa"/>
            <w:gridSpan w:val="2"/>
            <w:vMerge/>
            <w:tcBorders>
              <w:left w:val="single" w:sz="4" w:space="0" w:color="auto"/>
              <w:right w:val="single" w:sz="4" w:space="0" w:color="auto"/>
            </w:tcBorders>
          </w:tcPr>
          <w:p w:rsidR="000B2746" w:rsidRDefault="000B2746" w:rsidP="00D16185">
            <w:pPr>
              <w:pStyle w:val="Tabelle6pt"/>
            </w:pPr>
          </w:p>
        </w:tc>
        <w:tc>
          <w:tcPr>
            <w:tcW w:w="4823"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494330">
              <w:t xml:space="preserve"> Vorbereitung auf das Praktikum</w:t>
            </w:r>
          </w:p>
        </w:tc>
      </w:tr>
      <w:tr w:rsidR="000B2746" w:rsidRPr="00234B66" w:rsidTr="007D31A1">
        <w:trPr>
          <w:trHeight w:val="443"/>
        </w:trPr>
        <w:tc>
          <w:tcPr>
            <w:tcW w:w="4821" w:type="dxa"/>
            <w:gridSpan w:val="2"/>
            <w:vMerge/>
            <w:tcBorders>
              <w:left w:val="single" w:sz="4" w:space="0" w:color="auto"/>
              <w:right w:val="single" w:sz="4" w:space="0" w:color="auto"/>
            </w:tcBorders>
          </w:tcPr>
          <w:p w:rsidR="000B2746" w:rsidRDefault="000B2746" w:rsidP="00D16185">
            <w:pPr>
              <w:pStyle w:val="Tabelle6pt"/>
            </w:pPr>
          </w:p>
        </w:tc>
        <w:tc>
          <w:tcPr>
            <w:tcW w:w="4823"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D16185">
            <w:pPr>
              <w:pStyle w:val="Kopf8ptafz"/>
            </w:pPr>
          </w:p>
        </w:tc>
      </w:tr>
    </w:tbl>
    <w:p w:rsidR="000B2746" w:rsidRDefault="000B2746" w:rsidP="000B2746"/>
    <w:p w:rsidR="000B2746" w:rsidRDefault="000B2746" w:rsidP="000B2746">
      <w:pPr>
        <w:pStyle w:val="berschrift4"/>
      </w:pPr>
      <w:r>
        <w:t xml:space="preserve">Arbeitsauftrag: </w:t>
      </w:r>
      <w:r w:rsidR="00973053">
        <w:rPr>
          <w:noProof/>
          <w:sz w:val="24"/>
        </w:rPr>
        <w:drawing>
          <wp:anchor distT="0" distB="0" distL="114300" distR="114300" simplePos="0" relativeHeight="251896832" behindDoc="0" locked="0" layoutInCell="0" allowOverlap="1" wp14:anchorId="01D26D44" wp14:editId="00B688DF">
            <wp:simplePos x="0" y="0"/>
            <wp:positionH relativeFrom="rightMargin">
              <wp:posOffset>107950</wp:posOffset>
            </wp:positionH>
            <wp:positionV relativeFrom="paragraph">
              <wp:posOffset>0</wp:posOffset>
            </wp:positionV>
            <wp:extent cx="345440" cy="323850"/>
            <wp:effectExtent l="0" t="0" r="0" b="0"/>
            <wp:wrapNone/>
            <wp:docPr id="39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1963EC" w:rsidP="000B2746">
      <w:r>
        <w:t>Erstellen Sie ein</w:t>
      </w:r>
      <w:r w:rsidR="000B2746">
        <w:t xml:space="preserve"> Frage-Antwort-Spiel zum Text „Mikroorganismen sind fast überall“</w:t>
      </w:r>
    </w:p>
    <w:p w:rsidR="001963EC" w:rsidRDefault="00494330" w:rsidP="000B2746">
      <w:r>
        <w:t>Erstellen Sie dazu mindestens zehn</w:t>
      </w:r>
      <w:r w:rsidR="001963EC">
        <w:t xml:space="preserve"> Fragen und Antworten.</w:t>
      </w:r>
    </w:p>
    <w:p w:rsidR="000B2746" w:rsidRDefault="000B2746" w:rsidP="000B2746">
      <w:r>
        <w:t>Verwende</w:t>
      </w:r>
      <w:r w:rsidR="001963EC">
        <w:t>n Sie</w:t>
      </w:r>
      <w:r>
        <w:t xml:space="preserve"> die Vorlage auf dem Arbeitsblatt. </w:t>
      </w:r>
    </w:p>
    <w:p w:rsidR="000B2746" w:rsidRDefault="001963EC" w:rsidP="000B2746">
      <w:r>
        <w:t>Das Frage-Antwort-Spiel können Sie</w:t>
      </w:r>
      <w:r w:rsidR="000B2746">
        <w:t xml:space="preserve"> später zur Vorbereitung auf eine Klassenarbeit wieder einsetzen. </w:t>
      </w:r>
    </w:p>
    <w:p w:rsidR="000B2746" w:rsidRDefault="000B2746" w:rsidP="000B2746"/>
    <w:tbl>
      <w:tblPr>
        <w:tblStyle w:val="Tabellenraster"/>
        <w:tblW w:w="0" w:type="auto"/>
        <w:tblInd w:w="108" w:type="dxa"/>
        <w:tblLook w:val="04A0" w:firstRow="1" w:lastRow="0" w:firstColumn="1" w:lastColumn="0" w:noHBand="0" w:noVBand="1"/>
      </w:tblPr>
      <w:tblGrid>
        <w:gridCol w:w="3566"/>
        <w:gridCol w:w="3686"/>
      </w:tblGrid>
      <w:tr w:rsidR="000B2746" w:rsidTr="00276C83">
        <w:trPr>
          <w:trHeight w:val="4150"/>
        </w:trPr>
        <w:tc>
          <w:tcPr>
            <w:tcW w:w="3566" w:type="dxa"/>
          </w:tcPr>
          <w:p w:rsidR="000B2746" w:rsidRDefault="000B2746" w:rsidP="00D16185"/>
          <w:p w:rsidR="000B2746" w:rsidRPr="007F0326" w:rsidRDefault="000B2746" w:rsidP="00D16185">
            <w:pPr>
              <w:rPr>
                <w:b/>
                <w:sz w:val="26"/>
              </w:rPr>
            </w:pPr>
            <w:r w:rsidRPr="007F0326">
              <w:rPr>
                <w:b/>
                <w:sz w:val="26"/>
              </w:rPr>
              <w:t>FRAGE</w:t>
            </w:r>
          </w:p>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p w:rsidR="000B2746" w:rsidRDefault="000B2746" w:rsidP="00D16185"/>
        </w:tc>
        <w:tc>
          <w:tcPr>
            <w:tcW w:w="3686" w:type="dxa"/>
          </w:tcPr>
          <w:p w:rsidR="000B2746" w:rsidRDefault="000B2746" w:rsidP="00D16185"/>
          <w:p w:rsidR="000B2746" w:rsidRDefault="000B2746" w:rsidP="00D16185">
            <w:pPr>
              <w:rPr>
                <w:b/>
                <w:sz w:val="26"/>
              </w:rPr>
            </w:pPr>
            <w:r w:rsidRPr="007F0326">
              <w:rPr>
                <w:b/>
                <w:sz w:val="26"/>
              </w:rPr>
              <w:t>ANTWORT</w:t>
            </w:r>
          </w:p>
          <w:p w:rsidR="000B2746" w:rsidRPr="00A37E27" w:rsidRDefault="000B2746" w:rsidP="00D16185">
            <w:pPr>
              <w:rPr>
                <w:sz w:val="22"/>
              </w:rPr>
            </w:pPr>
          </w:p>
          <w:p w:rsidR="000B2746" w:rsidRPr="00A37E27" w:rsidRDefault="000B2746" w:rsidP="00D16185">
            <w:pPr>
              <w:rPr>
                <w:sz w:val="22"/>
              </w:rPr>
            </w:pPr>
          </w:p>
          <w:p w:rsidR="000B2746" w:rsidRPr="00A37E27" w:rsidRDefault="000B2746" w:rsidP="00D16185">
            <w:pPr>
              <w:rPr>
                <w:sz w:val="22"/>
              </w:rPr>
            </w:pPr>
          </w:p>
          <w:p w:rsidR="000B2746" w:rsidRDefault="000B2746" w:rsidP="00D16185"/>
        </w:tc>
      </w:tr>
    </w:tbl>
    <w:p w:rsidR="000B2746" w:rsidRDefault="000B2746" w:rsidP="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5B5F4F" w:rsidRPr="00B51DE9" w:rsidTr="00D16185">
        <w:trPr>
          <w:trHeight w:val="443"/>
        </w:trPr>
        <w:tc>
          <w:tcPr>
            <w:tcW w:w="4818" w:type="dxa"/>
            <w:gridSpan w:val="2"/>
            <w:vMerge w:val="restart"/>
            <w:tcBorders>
              <w:left w:val="single" w:sz="4" w:space="0" w:color="auto"/>
              <w:right w:val="single" w:sz="4" w:space="0" w:color="auto"/>
            </w:tcBorders>
          </w:tcPr>
          <w:p w:rsidR="005B5F4F" w:rsidRPr="004B658C" w:rsidRDefault="005B5F4F" w:rsidP="00D16185">
            <w:pPr>
              <w:pStyle w:val="Tabelle6pt"/>
            </w:pPr>
            <w:r>
              <w:t>Kompetenzen:</w:t>
            </w:r>
          </w:p>
          <w:p w:rsidR="005B5F4F" w:rsidRDefault="005B5F4F" w:rsidP="00D16185">
            <w:pPr>
              <w:pStyle w:val="Kopf8ptafz"/>
            </w:pPr>
            <w:r>
              <w:t>Ich kann die Ursachen für einen Lebensmittelverderb benennen.</w:t>
            </w:r>
          </w:p>
          <w:p w:rsidR="005B5F4F" w:rsidRDefault="005B5F4F" w:rsidP="00D16185">
            <w:pPr>
              <w:pStyle w:val="Kopf8ptafz"/>
            </w:pPr>
            <w:r>
              <w:t>Ich kann Salmonellen als Ursache für eine Lebensmittelinfektion beschreiben.</w:t>
            </w:r>
          </w:p>
          <w:p w:rsidR="005B5F4F" w:rsidRPr="00A37E27" w:rsidRDefault="005B5F4F" w:rsidP="00D16185">
            <w:pPr>
              <w:pStyle w:val="Kopf8ptafz"/>
              <w:rPr>
                <w:i/>
              </w:rPr>
            </w:pPr>
            <w:r w:rsidRPr="00A37E27">
              <w:rPr>
                <w:i/>
              </w:rPr>
              <w:t xml:space="preserve">Ich kann Texte </w:t>
            </w:r>
            <w:r>
              <w:rPr>
                <w:i/>
              </w:rPr>
              <w:t>strukturieren und in einer Tabelle zusammenfa</w:t>
            </w:r>
            <w:r>
              <w:rPr>
                <w:i/>
              </w:rPr>
              <w:t>s</w:t>
            </w:r>
            <w:r>
              <w:rPr>
                <w:i/>
              </w:rPr>
              <w:t>se</w:t>
            </w:r>
            <w:r w:rsidRPr="00A37E27">
              <w:rPr>
                <w:i/>
              </w:rPr>
              <w:t>n</w:t>
            </w:r>
            <w:r>
              <w:rPr>
                <w:i/>
              </w:rPr>
              <w:t>.</w:t>
            </w:r>
          </w:p>
          <w:p w:rsidR="005B5F4F" w:rsidRPr="00A37E27" w:rsidRDefault="005B5F4F" w:rsidP="00D16185">
            <w:pPr>
              <w:pStyle w:val="Kopf8ptafz"/>
              <w:rPr>
                <w:i/>
              </w:rPr>
            </w:pPr>
            <w:r w:rsidRPr="00A37E27">
              <w:rPr>
                <w:i/>
              </w:rPr>
              <w:t>Ich kann mich mit Partnern austauschen</w:t>
            </w:r>
            <w:r>
              <w:rPr>
                <w:i/>
              </w:rPr>
              <w:t xml:space="preserve"> und besprechen.</w:t>
            </w:r>
          </w:p>
          <w:p w:rsidR="005B5F4F" w:rsidRDefault="005B5F4F" w:rsidP="007D31A1">
            <w:pPr>
              <w:pStyle w:val="Kopf8ptafz"/>
              <w:numPr>
                <w:ilvl w:val="0"/>
                <w:numId w:val="0"/>
              </w:numPr>
              <w:ind w:left="227"/>
            </w:pPr>
          </w:p>
        </w:tc>
        <w:tc>
          <w:tcPr>
            <w:tcW w:w="4821" w:type="dxa"/>
            <w:gridSpan w:val="4"/>
            <w:tcBorders>
              <w:left w:val="single" w:sz="4" w:space="0" w:color="auto"/>
              <w:right w:val="single" w:sz="4" w:space="0" w:color="auto"/>
            </w:tcBorders>
          </w:tcPr>
          <w:p w:rsidR="005B5F4F" w:rsidRDefault="005B5F4F" w:rsidP="005E4648">
            <w:pPr>
              <w:pStyle w:val="Tabelle6pt"/>
            </w:pPr>
            <w:r>
              <w:t>Was Sie schon können sollten:</w:t>
            </w:r>
          </w:p>
          <w:p w:rsidR="005B5F4F" w:rsidRDefault="005B5F4F" w:rsidP="005E4648">
            <w:pPr>
              <w:pStyle w:val="Kopf8ptafz"/>
            </w:pPr>
            <w:r>
              <w:t>Ich kann zuhören und Gehörtes zusammenfassen.</w:t>
            </w:r>
          </w:p>
          <w:p w:rsidR="005B5F4F" w:rsidRPr="00234B66" w:rsidRDefault="005B5F4F" w:rsidP="005E4648">
            <w:pPr>
              <w:pStyle w:val="Kopf8ptafz"/>
            </w:pPr>
            <w:r>
              <w:t>Ich kann Texte lesen, markieren und strukturieren.</w:t>
            </w:r>
          </w:p>
        </w:tc>
      </w:tr>
      <w:tr w:rsidR="005B5F4F" w:rsidRPr="00B51DE9" w:rsidTr="00D16185">
        <w:trPr>
          <w:trHeight w:val="443"/>
        </w:trPr>
        <w:tc>
          <w:tcPr>
            <w:tcW w:w="4818" w:type="dxa"/>
            <w:gridSpan w:val="2"/>
            <w:vMerge/>
            <w:tcBorders>
              <w:left w:val="single" w:sz="4" w:space="0" w:color="auto"/>
              <w:right w:val="single" w:sz="4" w:space="0" w:color="auto"/>
            </w:tcBorders>
          </w:tcPr>
          <w:p w:rsidR="005B5F4F" w:rsidRDefault="005B5F4F" w:rsidP="00D16185">
            <w:pPr>
              <w:pStyle w:val="Tabelle6pt"/>
            </w:pPr>
          </w:p>
        </w:tc>
        <w:tc>
          <w:tcPr>
            <w:tcW w:w="4821" w:type="dxa"/>
            <w:gridSpan w:val="4"/>
            <w:tcBorders>
              <w:left w:val="single" w:sz="4" w:space="0" w:color="auto"/>
              <w:right w:val="single" w:sz="4" w:space="0" w:color="auto"/>
            </w:tcBorders>
          </w:tcPr>
          <w:p w:rsidR="005B5F4F" w:rsidRDefault="005B5F4F" w:rsidP="005E4648">
            <w:pPr>
              <w:pStyle w:val="Tabelle6pt"/>
            </w:pPr>
            <w:r>
              <w:t>Wofür Sie das benötigen:</w:t>
            </w:r>
          </w:p>
          <w:p w:rsidR="005B5F4F" w:rsidRDefault="005B5F4F" w:rsidP="005E4648">
            <w:pPr>
              <w:pStyle w:val="Kopf8ptafz"/>
            </w:pPr>
            <w:r>
              <w:t>Fachliche</w:t>
            </w:r>
            <w:r w:rsidR="00267BE1">
              <w:t xml:space="preserve"> Vorbereitung auf das Praktikum</w:t>
            </w:r>
          </w:p>
        </w:tc>
      </w:tr>
      <w:tr w:rsidR="005B5F4F" w:rsidRPr="00B51DE9" w:rsidTr="00D16185">
        <w:trPr>
          <w:trHeight w:val="443"/>
        </w:trPr>
        <w:tc>
          <w:tcPr>
            <w:tcW w:w="4818" w:type="dxa"/>
            <w:gridSpan w:val="2"/>
            <w:vMerge/>
            <w:tcBorders>
              <w:left w:val="single" w:sz="4" w:space="0" w:color="auto"/>
              <w:right w:val="single" w:sz="4" w:space="0" w:color="auto"/>
            </w:tcBorders>
          </w:tcPr>
          <w:p w:rsidR="005B5F4F" w:rsidRDefault="005B5F4F" w:rsidP="00D16185">
            <w:pPr>
              <w:pStyle w:val="Tabelle6pt"/>
            </w:pPr>
          </w:p>
        </w:tc>
        <w:tc>
          <w:tcPr>
            <w:tcW w:w="4821" w:type="dxa"/>
            <w:gridSpan w:val="4"/>
            <w:tcBorders>
              <w:left w:val="single" w:sz="4" w:space="0" w:color="auto"/>
              <w:right w:val="single" w:sz="4" w:space="0" w:color="auto"/>
            </w:tcBorders>
          </w:tcPr>
          <w:p w:rsidR="005B5F4F" w:rsidRDefault="005B5F4F" w:rsidP="005E4648">
            <w:pPr>
              <w:pStyle w:val="Tabelle6pt"/>
            </w:pPr>
            <w:r>
              <w:t>Wie Sie Ihr Können prüfen können:</w:t>
            </w:r>
          </w:p>
          <w:p w:rsidR="005B5F4F" w:rsidRPr="00234B66" w:rsidRDefault="005B5F4F" w:rsidP="005E4648">
            <w:pPr>
              <w:pStyle w:val="Kopf8ptafz"/>
            </w:pPr>
            <w:r>
              <w:t>Übungsaufgaben siehe Lernwegeliste</w:t>
            </w:r>
          </w:p>
        </w:tc>
      </w:tr>
    </w:tbl>
    <w:p w:rsidR="000B2746" w:rsidRDefault="000B2746" w:rsidP="000B2746"/>
    <w:p w:rsidR="000B2746" w:rsidRDefault="000B2746" w:rsidP="000B2746">
      <w:r w:rsidRPr="00CF7D63">
        <w:rPr>
          <w:rStyle w:val="Fett"/>
        </w:rPr>
        <w:t>Arbeitsauftrag</w:t>
      </w:r>
      <w:r>
        <w:t>:</w:t>
      </w:r>
      <w:r w:rsidR="00973053">
        <w:rPr>
          <w:noProof/>
          <w:sz w:val="24"/>
          <w:lang w:eastAsia="de-DE"/>
        </w:rPr>
        <w:drawing>
          <wp:anchor distT="0" distB="0" distL="114300" distR="114300" simplePos="0" relativeHeight="251898880" behindDoc="0" locked="0" layoutInCell="0" allowOverlap="1" wp14:anchorId="75AD8B35" wp14:editId="1DC269EF">
            <wp:simplePos x="0" y="0"/>
            <wp:positionH relativeFrom="rightMargin">
              <wp:posOffset>107950</wp:posOffset>
            </wp:positionH>
            <wp:positionV relativeFrom="paragraph">
              <wp:posOffset>0</wp:posOffset>
            </wp:positionV>
            <wp:extent cx="345440" cy="323850"/>
            <wp:effectExtent l="0" t="0" r="0" b="0"/>
            <wp:wrapNone/>
            <wp:docPr id="3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133D3C">
      <w:pPr>
        <w:pStyle w:val="AufgabeEbene1"/>
        <w:numPr>
          <w:ilvl w:val="0"/>
          <w:numId w:val="32"/>
        </w:numPr>
      </w:pPr>
      <w:r>
        <w:t>Lesen Sie den Text über „Salmonellen</w:t>
      </w:r>
      <w:r w:rsidR="004A4073">
        <w:t xml:space="preserve"> –</w:t>
      </w:r>
      <w:r>
        <w:t xml:space="preserve"> die unsichtbaren Gäste“ mit einem Partner</w:t>
      </w:r>
      <w:r w:rsidR="003006F3">
        <w:t xml:space="preserve"> oder einer Partnerin</w:t>
      </w:r>
      <w:r>
        <w:t xml:space="preserve"> gemeinsam.</w:t>
      </w:r>
    </w:p>
    <w:p w:rsidR="000B2746" w:rsidRPr="00E709D8" w:rsidRDefault="00973053" w:rsidP="00276C83">
      <w:pPr>
        <w:pStyle w:val="Listenabsatz"/>
        <w:pBdr>
          <w:top w:val="single" w:sz="4" w:space="1" w:color="auto"/>
          <w:left w:val="single" w:sz="4" w:space="4" w:color="auto"/>
          <w:bottom w:val="single" w:sz="4" w:space="1" w:color="auto"/>
          <w:right w:val="single" w:sz="4" w:space="0" w:color="auto"/>
        </w:pBdr>
        <w:rPr>
          <w:b/>
          <w:u w:val="single"/>
        </w:rPr>
      </w:pPr>
      <w:r>
        <w:rPr>
          <w:noProof/>
          <w:sz w:val="24"/>
          <w:lang w:eastAsia="de-DE"/>
        </w:rPr>
        <w:drawing>
          <wp:anchor distT="0" distB="0" distL="114300" distR="114300" simplePos="0" relativeHeight="251756544" behindDoc="0" locked="0" layoutInCell="0" allowOverlap="1" wp14:anchorId="322FD0C6" wp14:editId="6F68FE50">
            <wp:simplePos x="0" y="0"/>
            <wp:positionH relativeFrom="rightMargin">
              <wp:posOffset>494665</wp:posOffset>
            </wp:positionH>
            <wp:positionV relativeFrom="paragraph">
              <wp:posOffset>13809</wp:posOffset>
            </wp:positionV>
            <wp:extent cx="323850" cy="323850"/>
            <wp:effectExtent l="0" t="0" r="0" b="0"/>
            <wp:wrapNone/>
            <wp:docPr id="1187"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755520" behindDoc="0" locked="0" layoutInCell="0" allowOverlap="1" wp14:anchorId="29F140B8" wp14:editId="274C9DD9">
            <wp:simplePos x="0" y="0"/>
            <wp:positionH relativeFrom="rightMargin">
              <wp:posOffset>131445</wp:posOffset>
            </wp:positionH>
            <wp:positionV relativeFrom="paragraph">
              <wp:posOffset>10160</wp:posOffset>
            </wp:positionV>
            <wp:extent cx="323850" cy="323850"/>
            <wp:effectExtent l="0" t="0" r="0" b="0"/>
            <wp:wrapNone/>
            <wp:docPr id="95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E709D8">
        <w:rPr>
          <w:b/>
          <w:u w:val="single"/>
        </w:rPr>
        <w:t>Methode: paarweises Lesen</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A</w:t>
      </w:r>
      <w:r>
        <w:tab/>
        <w:t>liest einen Abschnitt vor</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B</w:t>
      </w:r>
      <w:r>
        <w:tab/>
        <w:t>hört zu und fasst den Inhalt zusammen.</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Dann werden die Rollen getauscht:</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B</w:t>
      </w:r>
      <w:r>
        <w:tab/>
        <w:t>liest vor</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A</w:t>
      </w:r>
      <w:r>
        <w:tab/>
        <w:t xml:space="preserve">fasst den Inhalt zusammen. </w:t>
      </w:r>
    </w:p>
    <w:p w:rsidR="000B2746" w:rsidRPr="00306486" w:rsidRDefault="000B2746" w:rsidP="00CF7D63">
      <w:pPr>
        <w:pStyle w:val="Textkrper"/>
        <w:rPr>
          <w:rStyle w:val="Fett"/>
        </w:rPr>
      </w:pPr>
      <w:r w:rsidRPr="00CF7D63">
        <w:rPr>
          <w:rStyle w:val="Fett"/>
        </w:rPr>
        <w:t>Arbeitsauftrag</w:t>
      </w:r>
      <w:r w:rsidRPr="00306486">
        <w:rPr>
          <w:rStyle w:val="Fett"/>
        </w:rPr>
        <w:t xml:space="preserve">: </w:t>
      </w:r>
    </w:p>
    <w:p w:rsidR="000B2746" w:rsidRDefault="00CB1015" w:rsidP="000B2746">
      <w:pPr>
        <w:pStyle w:val="AufgabeEbene2"/>
      </w:pPr>
      <w:r w:rsidRPr="00AA18D1">
        <w:rPr>
          <w:noProof/>
          <w:lang w:eastAsia="de-DE"/>
        </w:rPr>
        <w:drawing>
          <wp:anchor distT="0" distB="0" distL="114300" distR="114300" simplePos="0" relativeHeight="252658688" behindDoc="0" locked="0" layoutInCell="1" allowOverlap="1" wp14:anchorId="4BE4B0CB" wp14:editId="1F5F3031">
            <wp:simplePos x="0" y="0"/>
            <wp:positionH relativeFrom="column">
              <wp:posOffset>4789805</wp:posOffset>
            </wp:positionH>
            <wp:positionV relativeFrom="paragraph">
              <wp:posOffset>6350</wp:posOffset>
            </wp:positionV>
            <wp:extent cx="314325" cy="314325"/>
            <wp:effectExtent l="0" t="0" r="9525" b="952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Finden Sie die unten genannten Schlüsselbegriffe, Inhalte im Text. </w:t>
      </w:r>
    </w:p>
    <w:p w:rsidR="000B2746" w:rsidRDefault="000B2746" w:rsidP="000B2746">
      <w:pPr>
        <w:pStyle w:val="AufgabeEbene2"/>
      </w:pPr>
      <w:r>
        <w:t>Markieren Sie die gefundenen Inhalte mit</w:t>
      </w:r>
      <w:r w:rsidR="001963D6">
        <w:t xml:space="preserve"> Farbe und verg</w:t>
      </w:r>
      <w:r w:rsidR="00381E66">
        <w:t xml:space="preserve">leichen Sie mit Ihrer Partnerin oder </w:t>
      </w:r>
      <w:r w:rsidR="001963D6">
        <w:t>I</w:t>
      </w:r>
      <w:r>
        <w:t>hrem Partner</w:t>
      </w:r>
      <w:r w:rsidR="001963D6">
        <w: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0B2746" w:rsidRPr="00A410C8" w:rsidTr="00D16185">
        <w:tc>
          <w:tcPr>
            <w:tcW w:w="2457" w:type="dxa"/>
            <w:shd w:val="clear" w:color="auto" w:fill="auto"/>
          </w:tcPr>
          <w:p w:rsidR="000B2746" w:rsidRPr="00A410C8" w:rsidRDefault="000B2746" w:rsidP="00D16185">
            <w:pPr>
              <w:pStyle w:val="Textkrper"/>
            </w:pPr>
            <w:r>
              <w:t>Unsaubere Arbeitsweise</w:t>
            </w:r>
          </w:p>
        </w:tc>
        <w:tc>
          <w:tcPr>
            <w:tcW w:w="2457" w:type="dxa"/>
          </w:tcPr>
          <w:p w:rsidR="000B2746" w:rsidRPr="00A410C8" w:rsidRDefault="000B2746" w:rsidP="00D16185">
            <w:pPr>
              <w:pStyle w:val="Textkrper"/>
            </w:pPr>
            <w:r>
              <w:t>Fehlerhafte Lagerung</w:t>
            </w:r>
          </w:p>
        </w:tc>
        <w:tc>
          <w:tcPr>
            <w:tcW w:w="2457" w:type="dxa"/>
          </w:tcPr>
          <w:p w:rsidR="000B2746" w:rsidRPr="002F00FC" w:rsidRDefault="000B2746" w:rsidP="00D16185">
            <w:pPr>
              <w:pStyle w:val="Textkrper"/>
              <w:rPr>
                <w:rStyle w:val="Fett"/>
                <w:b w:val="0"/>
              </w:rPr>
            </w:pPr>
            <w:r w:rsidRPr="002F00FC">
              <w:rPr>
                <w:rStyle w:val="Fett"/>
                <w:b w:val="0"/>
              </w:rPr>
              <w:t>Geflügel, Hühnereier oder Speisen aus rohen Eiern wie Mayonnaise, Cremes oder Eis</w:t>
            </w:r>
          </w:p>
        </w:tc>
      </w:tr>
      <w:tr w:rsidR="000B2746" w:rsidRPr="00A410C8" w:rsidTr="00D16185">
        <w:tc>
          <w:tcPr>
            <w:tcW w:w="2457" w:type="dxa"/>
            <w:shd w:val="clear" w:color="auto" w:fill="auto"/>
          </w:tcPr>
          <w:p w:rsidR="000B2746" w:rsidRPr="002F00FC" w:rsidRDefault="000B2746" w:rsidP="00D16185">
            <w:pPr>
              <w:pStyle w:val="Textkrper"/>
            </w:pPr>
            <w:r w:rsidRPr="002F00FC">
              <w:t>nicht ausreichend erhit</w:t>
            </w:r>
            <w:r w:rsidRPr="002F00FC">
              <w:t>z</w:t>
            </w:r>
            <w:r w:rsidRPr="002F00FC">
              <w:t>tes oder rohes Fleisch</w:t>
            </w:r>
          </w:p>
        </w:tc>
        <w:tc>
          <w:tcPr>
            <w:tcW w:w="2457" w:type="dxa"/>
          </w:tcPr>
          <w:p w:rsidR="000B2746" w:rsidRPr="002F00FC" w:rsidRDefault="000B2746" w:rsidP="00D16185">
            <w:pPr>
              <w:pStyle w:val="Textkrper"/>
            </w:pPr>
            <w:r w:rsidRPr="002F00FC">
              <w:t>warm und feucht</w:t>
            </w:r>
          </w:p>
        </w:tc>
        <w:tc>
          <w:tcPr>
            <w:tcW w:w="2457" w:type="dxa"/>
          </w:tcPr>
          <w:p w:rsidR="000B2746" w:rsidRPr="002F00FC" w:rsidRDefault="000B2746" w:rsidP="00D16185">
            <w:pPr>
              <w:pStyle w:val="Textkrper"/>
            </w:pPr>
            <w:r w:rsidRPr="002F00FC">
              <w:t>10 und 50°C</w:t>
            </w:r>
          </w:p>
        </w:tc>
      </w:tr>
      <w:tr w:rsidR="000B2746" w:rsidRPr="00A410C8" w:rsidTr="00D16185">
        <w:tc>
          <w:tcPr>
            <w:tcW w:w="2457" w:type="dxa"/>
            <w:shd w:val="clear" w:color="auto" w:fill="auto"/>
          </w:tcPr>
          <w:p w:rsidR="000B2746" w:rsidRPr="00813A6A" w:rsidRDefault="000B2746" w:rsidP="00D16185">
            <w:pPr>
              <w:pStyle w:val="Textkrper"/>
            </w:pPr>
            <w:r w:rsidRPr="00813A6A">
              <w:t>10 Minuten lang Temper</w:t>
            </w:r>
            <w:r w:rsidRPr="00813A6A">
              <w:t>a</w:t>
            </w:r>
            <w:r w:rsidRPr="00813A6A">
              <w:t>turen von über 70°C</w:t>
            </w:r>
          </w:p>
        </w:tc>
        <w:tc>
          <w:tcPr>
            <w:tcW w:w="2457" w:type="dxa"/>
          </w:tcPr>
          <w:p w:rsidR="000B2746" w:rsidRPr="00A410C8" w:rsidRDefault="000B2746" w:rsidP="00D16185">
            <w:pPr>
              <w:pStyle w:val="Textkrper"/>
            </w:pPr>
            <w:r w:rsidRPr="00813A6A">
              <w:t>Inkubationszeit</w:t>
            </w:r>
          </w:p>
        </w:tc>
        <w:tc>
          <w:tcPr>
            <w:tcW w:w="2457" w:type="dxa"/>
          </w:tcPr>
          <w:p w:rsidR="000B2746" w:rsidRPr="00813A6A" w:rsidRDefault="000B2746" w:rsidP="00D16185">
            <w:pPr>
              <w:pStyle w:val="Textkrper"/>
            </w:pPr>
            <w:r w:rsidRPr="00813A6A">
              <w:t>Leibschmerzen, häufige, wässrige Durchfälle, Er</w:t>
            </w:r>
            <w:r w:rsidR="00381E66">
              <w:t xml:space="preserve">- </w:t>
            </w:r>
            <w:r w:rsidRPr="00813A6A">
              <w:t>brechen und Fieber</w:t>
            </w:r>
          </w:p>
        </w:tc>
      </w:tr>
      <w:tr w:rsidR="000B2746" w:rsidRPr="00A410C8" w:rsidTr="00D16185">
        <w:tc>
          <w:tcPr>
            <w:tcW w:w="2457" w:type="dxa"/>
            <w:shd w:val="clear" w:color="auto" w:fill="auto"/>
          </w:tcPr>
          <w:p w:rsidR="000B2746" w:rsidRPr="00813A6A" w:rsidRDefault="000B2746" w:rsidP="00D16185">
            <w:pPr>
              <w:pStyle w:val="Textkrper"/>
            </w:pPr>
            <w:r w:rsidRPr="00813A6A">
              <w:t>Kopfschmerzen, Gliede</w:t>
            </w:r>
            <w:r w:rsidRPr="00813A6A">
              <w:t>r</w:t>
            </w:r>
            <w:r w:rsidRPr="00813A6A">
              <w:t>schmerzen und Schwäche</w:t>
            </w:r>
          </w:p>
        </w:tc>
        <w:tc>
          <w:tcPr>
            <w:tcW w:w="2457" w:type="dxa"/>
          </w:tcPr>
          <w:p w:rsidR="000B2746" w:rsidRPr="00813A6A" w:rsidRDefault="000B2746" w:rsidP="00D16185">
            <w:pPr>
              <w:pStyle w:val="Textkrper"/>
            </w:pPr>
            <w:r w:rsidRPr="00813A6A">
              <w:t>Die Erkrankung muss u</w:t>
            </w:r>
            <w:r w:rsidRPr="00813A6A">
              <w:t>n</w:t>
            </w:r>
            <w:r w:rsidRPr="00813A6A">
              <w:t>bedingt im Betrieb geme</w:t>
            </w:r>
            <w:r w:rsidRPr="00813A6A">
              <w:t>l</w:t>
            </w:r>
            <w:r w:rsidRPr="00813A6A">
              <w:t>det werden</w:t>
            </w:r>
            <w:r w:rsidR="00381E66">
              <w:t>.</w:t>
            </w:r>
          </w:p>
        </w:tc>
        <w:tc>
          <w:tcPr>
            <w:tcW w:w="2457" w:type="dxa"/>
          </w:tcPr>
          <w:p w:rsidR="000B2746" w:rsidRPr="00813A6A" w:rsidRDefault="000B2746" w:rsidP="00D16185">
            <w:pPr>
              <w:pStyle w:val="Textkrper"/>
            </w:pPr>
            <w:r>
              <w:t>Salmonellose</w:t>
            </w:r>
          </w:p>
        </w:tc>
      </w:tr>
    </w:tbl>
    <w:p w:rsidR="000B2746" w:rsidRDefault="000B2746" w:rsidP="000B2746">
      <w:pPr>
        <w:pStyle w:val="AufgabeEbene2"/>
      </w:pPr>
      <w:r>
        <w:t>Stellen Sie die wichtigsten Fakten zu S</w:t>
      </w:r>
      <w:r w:rsidR="001963D6">
        <w:t>almonellen in einer Tabelle in I</w:t>
      </w:r>
      <w:r>
        <w:t xml:space="preserve">hrem Heft dar. Übernehmen Sie dazu die Struktur unter dem Text. </w:t>
      </w:r>
    </w:p>
    <w:p w:rsidR="000B2746" w:rsidRDefault="000B2746" w:rsidP="000B2746">
      <w:pPr>
        <w:pStyle w:val="AufgabeEbene2"/>
      </w:pPr>
      <w:r>
        <w:t>Tauschen Sie sich mit einem Partner</w:t>
      </w:r>
      <w:r w:rsidR="003006F3">
        <w:t xml:space="preserve"> oder einer Partnerin</w:t>
      </w:r>
      <w:r>
        <w:t xml:space="preserve"> über ihr Ar</w:t>
      </w:r>
      <w:r w:rsidR="001963D6">
        <w:t>beitserge</w:t>
      </w:r>
      <w:r w:rsidR="001963D6">
        <w:t>b</w:t>
      </w:r>
      <w:r w:rsidR="001963D6">
        <w:t>nis aus. Vergleichen S</w:t>
      </w:r>
      <w:r>
        <w:t xml:space="preserve">ie anschließend mit der ausgelegten Lösung. </w:t>
      </w:r>
    </w:p>
    <w:p w:rsidR="000B2746" w:rsidRDefault="000B2746" w:rsidP="000B2746">
      <w:pPr>
        <w:pStyle w:val="AufgabeEbene2"/>
      </w:pPr>
      <w:r>
        <w:t>Eine Salmonelleninfektion kann verhindert werden! Suchen Sie aus den ve</w:t>
      </w:r>
      <w:r>
        <w:t>r</w:t>
      </w:r>
      <w:r>
        <w:t xml:space="preserve">schiedenen Tätigkeiten in der Küche die heraus, die eine Salmonelleninfektion verhindern. </w:t>
      </w:r>
    </w:p>
    <w:p w:rsidR="000B2746" w:rsidRDefault="000B2746" w:rsidP="000B2746">
      <w:pPr>
        <w:pStyle w:val="AufgabeEbene2"/>
      </w:pPr>
      <w:r>
        <w:t>Formulieren Sie in eigenen Worten zwei Hygieneregeln, die helfen eine Salmone</w:t>
      </w:r>
      <w:r>
        <w:t>l</w:t>
      </w:r>
      <w:r>
        <w:t xml:space="preserve">leninfektion zu verhindern. </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bl>
    <w:p w:rsidR="000B2746" w:rsidRDefault="000B2746" w:rsidP="000B2746"/>
    <w:p w:rsidR="000B2746" w:rsidRPr="00DA7678" w:rsidRDefault="000B2746" w:rsidP="000B2746">
      <w:pPr>
        <w:pStyle w:val="Textkrper"/>
        <w:rPr>
          <w:rStyle w:val="Unterstrichen"/>
        </w:rPr>
      </w:pPr>
      <w:r w:rsidRPr="00DA7678">
        <w:rPr>
          <w:rStyle w:val="Unterstrichen"/>
        </w:rPr>
        <w:t>Salmonellen – die unsichtbaren Gäste!</w:t>
      </w:r>
      <w:r w:rsidR="00973053" w:rsidRPr="00973053">
        <w:rPr>
          <w:rStyle w:val="Unterstrichen"/>
          <w:noProof/>
          <w:sz w:val="24"/>
        </w:rPr>
        <w:drawing>
          <wp:anchor distT="0" distB="0" distL="114300" distR="114300" simplePos="0" relativeHeight="251902976" behindDoc="0" locked="0" layoutInCell="0" allowOverlap="1" wp14:anchorId="05CF9747" wp14:editId="07EB3006">
            <wp:simplePos x="0" y="0"/>
            <wp:positionH relativeFrom="rightMargin">
              <wp:posOffset>107950</wp:posOffset>
            </wp:positionH>
            <wp:positionV relativeFrom="paragraph">
              <wp:posOffset>0</wp:posOffset>
            </wp:positionV>
            <wp:extent cx="345440" cy="323850"/>
            <wp:effectExtent l="0" t="0" r="0" b="0"/>
            <wp:wrapNone/>
            <wp:docPr id="3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Pr="00DD4F99" w:rsidRDefault="000B2746" w:rsidP="000B2746">
      <w:pPr>
        <w:pStyle w:val="Textkrper"/>
      </w:pPr>
      <w:r w:rsidRPr="00DD4F99">
        <w:t>Salmonellen sind winzig kleine Lebewesen die durch unsaubere Arbeitsweise oder fe</w:t>
      </w:r>
      <w:r w:rsidRPr="00DD4F99">
        <w:t>h</w:t>
      </w:r>
      <w:r w:rsidRPr="00DD4F99">
        <w:t>lerhafte Lagerung in die Lebensmittel gelangen können. Wenn sich die Salmonellen in den Lebensmitteln zu stark vermehren führt das zur Erkrankung Salmonellose.</w:t>
      </w:r>
    </w:p>
    <w:p w:rsidR="000B2746" w:rsidRPr="00DD4F99" w:rsidRDefault="000B2746" w:rsidP="000B2746">
      <w:pPr>
        <w:pStyle w:val="Textkrper"/>
      </w:pPr>
      <w:r w:rsidRPr="00DD4F99">
        <w:t>Sie ist die häufigste Lebensmittelinfektion durch verdorbene Lebensmittel. Lebensmi</w:t>
      </w:r>
      <w:r w:rsidRPr="00DD4F99">
        <w:t>t</w:t>
      </w:r>
      <w:r w:rsidRPr="00DD4F99">
        <w:t>tel, die häufig Salmonellen übertragen sind: Geflügel, Hühnereier oder Speisen aus r</w:t>
      </w:r>
      <w:r w:rsidRPr="00DD4F99">
        <w:t>o</w:t>
      </w:r>
      <w:r w:rsidRPr="00DD4F99">
        <w:t>hen Eiern wie Mayonnaise, Cremes oder Eis. Auch nicht ausreichend erhitztes oder rohes Fleisch z.</w:t>
      </w:r>
      <w:r w:rsidR="00381E66">
        <w:t xml:space="preserve"> </w:t>
      </w:r>
      <w:r w:rsidRPr="00DD4F99">
        <w:t xml:space="preserve">B. Hackfleisch ist eine große Gefahr für Salmonellenbefall. </w:t>
      </w:r>
    </w:p>
    <w:p w:rsidR="000B2746" w:rsidRPr="00DD4F99" w:rsidRDefault="000B2746" w:rsidP="000B2746">
      <w:pPr>
        <w:pStyle w:val="Textkrper"/>
      </w:pPr>
      <w:r w:rsidRPr="00DD4F99">
        <w:t>Salmonellen fühlen sich dort besonders wohl, wo es warm und feucht ist. Ideale L</w:t>
      </w:r>
      <w:r w:rsidRPr="00DD4F99">
        <w:t>e</w:t>
      </w:r>
      <w:r w:rsidRPr="00DD4F99">
        <w:t>bensbedingungen finden sie zwischen 10 und 50°C. Um sie abzutöten, müssen Salm</w:t>
      </w:r>
      <w:r w:rsidRPr="00DD4F99">
        <w:t>o</w:t>
      </w:r>
      <w:r w:rsidRPr="00DD4F99">
        <w:t xml:space="preserve">nellen mindestens 10 Minuten lang Temperaturen von über 70°C ausgesetzt werden. Kühlen oder Einfrieren tötet sie dagegen nicht. </w:t>
      </w:r>
    </w:p>
    <w:p w:rsidR="000B2746" w:rsidRPr="00DD4F99" w:rsidRDefault="000B2746" w:rsidP="000B2746">
      <w:pPr>
        <w:pStyle w:val="Textkrper"/>
      </w:pPr>
      <w:r w:rsidRPr="00DD4F99">
        <w:t>Der Zeitraum zwischen Ansteckung und Ausbruch der Krankheit, nennt man Inkubat</w:t>
      </w:r>
      <w:r w:rsidRPr="00DD4F99">
        <w:t>i</w:t>
      </w:r>
      <w:r w:rsidRPr="00DD4F99">
        <w:t>onszeit, sie beträgt einige Stunden bis maximal sieben Tage. Eine Salmonelleninfektion zeigt Krankheitszeichen wie plötzliche Leibschmerzen, häufige, wässrige Durchfälle, Erbrechen und Fieber. Zusätzlich treten Kopfschmerzen, Gliederschmerzen und Schw</w:t>
      </w:r>
      <w:r w:rsidRPr="00DD4F99">
        <w:t>ä</w:t>
      </w:r>
      <w:r w:rsidRPr="00DD4F99">
        <w:t xml:space="preserve">che auf. Die Erkrankung muss unbedingt im Betrieb gemeldet werden. </w:t>
      </w:r>
    </w:p>
    <w:p w:rsidR="000B2746" w:rsidRDefault="000B2746" w:rsidP="000B2746"/>
    <w:p w:rsidR="000B2746" w:rsidRDefault="000B2746" w:rsidP="000B2746">
      <w:r>
        <w:t xml:space="preserve">Informationen über Salmonellen in einer Tabelle zusammengefasst: </w:t>
      </w:r>
    </w:p>
    <w:p w:rsidR="000B2746" w:rsidRDefault="000B2746" w:rsidP="000B2746"/>
    <w:tbl>
      <w:tblPr>
        <w:tblStyle w:val="Tabellenraster"/>
        <w:tblW w:w="7825" w:type="dxa"/>
        <w:tblInd w:w="108" w:type="dxa"/>
        <w:tblLayout w:type="fixed"/>
        <w:tblCellMar>
          <w:top w:w="57" w:type="dxa"/>
          <w:bottom w:w="57" w:type="dxa"/>
        </w:tblCellMar>
        <w:tblLook w:val="04A0" w:firstRow="1" w:lastRow="0" w:firstColumn="1" w:lastColumn="0" w:noHBand="0" w:noVBand="1"/>
      </w:tblPr>
      <w:tblGrid>
        <w:gridCol w:w="2835"/>
        <w:gridCol w:w="4990"/>
      </w:tblGrid>
      <w:tr w:rsidR="000B2746" w:rsidRPr="00A410C8" w:rsidTr="00381E66">
        <w:tc>
          <w:tcPr>
            <w:tcW w:w="2835" w:type="dxa"/>
            <w:shd w:val="clear" w:color="auto" w:fill="D9D9D9" w:themeFill="background1" w:themeFillShade="D9"/>
          </w:tcPr>
          <w:p w:rsidR="000B2746" w:rsidRPr="00A410C8" w:rsidRDefault="000B2746" w:rsidP="00D16185">
            <w:pPr>
              <w:pStyle w:val="TabelleKopflinks"/>
            </w:pPr>
            <w:r>
              <w:t>Stichwort</w:t>
            </w:r>
          </w:p>
        </w:tc>
        <w:tc>
          <w:tcPr>
            <w:tcW w:w="4990" w:type="dxa"/>
            <w:shd w:val="clear" w:color="auto" w:fill="D9D9D9" w:themeFill="background1" w:themeFillShade="D9"/>
          </w:tcPr>
          <w:p w:rsidR="000B2746" w:rsidRPr="00A410C8" w:rsidRDefault="000B2746" w:rsidP="00381E66">
            <w:pPr>
              <w:pStyle w:val="TabelleKopflinks"/>
            </w:pPr>
            <w:r>
              <w:t>Erklärung/Information</w:t>
            </w:r>
          </w:p>
        </w:tc>
      </w:tr>
      <w:tr w:rsidR="000B2746" w:rsidRPr="00A410C8" w:rsidTr="00381E66">
        <w:tc>
          <w:tcPr>
            <w:tcW w:w="2835" w:type="dxa"/>
            <w:shd w:val="clear" w:color="auto" w:fill="auto"/>
          </w:tcPr>
          <w:p w:rsidR="000B2746" w:rsidRPr="00A410C8" w:rsidRDefault="000B2746" w:rsidP="00D16185">
            <w:pPr>
              <w:pStyle w:val="Textkrper"/>
            </w:pPr>
            <w:r>
              <w:t>Name des Krankheitserregers</w:t>
            </w:r>
            <w:r w:rsidR="00381E66">
              <w:t>:</w:t>
            </w:r>
          </w:p>
        </w:tc>
        <w:tc>
          <w:tcPr>
            <w:tcW w:w="4990" w:type="dxa"/>
          </w:tcPr>
          <w:p w:rsidR="000B2746" w:rsidRPr="00A410C8" w:rsidRDefault="000B2746" w:rsidP="00D16185">
            <w:pPr>
              <w:pStyle w:val="Textkrper"/>
            </w:pPr>
          </w:p>
        </w:tc>
      </w:tr>
      <w:tr w:rsidR="000B2746" w:rsidRPr="00A410C8" w:rsidTr="00381E66">
        <w:tc>
          <w:tcPr>
            <w:tcW w:w="2835" w:type="dxa"/>
            <w:shd w:val="clear" w:color="auto" w:fill="auto"/>
          </w:tcPr>
          <w:p w:rsidR="000B2746" w:rsidRPr="00A410C8" w:rsidRDefault="000B2746" w:rsidP="00D16185">
            <w:pPr>
              <w:pStyle w:val="Textkrper"/>
            </w:pPr>
            <w:r>
              <w:t>Name der Erkrankung</w:t>
            </w:r>
            <w:r w:rsidR="00381E66">
              <w:t>:</w:t>
            </w:r>
          </w:p>
        </w:tc>
        <w:tc>
          <w:tcPr>
            <w:tcW w:w="4990" w:type="dxa"/>
          </w:tcPr>
          <w:p w:rsidR="000B2746" w:rsidRPr="00A410C8" w:rsidRDefault="000B2746" w:rsidP="00D16185">
            <w:pPr>
              <w:pStyle w:val="Textkrper"/>
            </w:pPr>
          </w:p>
        </w:tc>
      </w:tr>
      <w:tr w:rsidR="000B2746" w:rsidRPr="00A410C8" w:rsidTr="00381E66">
        <w:tc>
          <w:tcPr>
            <w:tcW w:w="2835" w:type="dxa"/>
            <w:shd w:val="clear" w:color="auto" w:fill="auto"/>
          </w:tcPr>
          <w:p w:rsidR="000B2746" w:rsidRDefault="000B2746" w:rsidP="00D16185">
            <w:pPr>
              <w:pStyle w:val="Textkrper"/>
            </w:pPr>
            <w:r>
              <w:t>Auf diese Weise wird der Krankheitserre</w:t>
            </w:r>
            <w:r w:rsidR="007D31A1">
              <w:t>ger auf den Menschen übertragen:</w:t>
            </w:r>
          </w:p>
        </w:tc>
        <w:tc>
          <w:tcPr>
            <w:tcW w:w="4990" w:type="dxa"/>
          </w:tcPr>
          <w:p w:rsidR="000B2746" w:rsidRPr="00A410C8" w:rsidRDefault="000B2746" w:rsidP="00D16185">
            <w:pPr>
              <w:pStyle w:val="Textkrper"/>
            </w:pPr>
          </w:p>
        </w:tc>
      </w:tr>
      <w:tr w:rsidR="000B2746" w:rsidRPr="00A410C8" w:rsidTr="00381E66">
        <w:tc>
          <w:tcPr>
            <w:tcW w:w="2835" w:type="dxa"/>
            <w:shd w:val="clear" w:color="auto" w:fill="auto"/>
          </w:tcPr>
          <w:p w:rsidR="000B2746" w:rsidRDefault="000B2746" w:rsidP="00D16185">
            <w:pPr>
              <w:pStyle w:val="Textkrper"/>
            </w:pPr>
            <w:r>
              <w:t>Diese Lebensbedingungen liebt der Krankheitserreger:</w:t>
            </w:r>
          </w:p>
        </w:tc>
        <w:tc>
          <w:tcPr>
            <w:tcW w:w="4990" w:type="dxa"/>
          </w:tcPr>
          <w:p w:rsidR="000B2746" w:rsidRDefault="000B2746" w:rsidP="00D16185">
            <w:pPr>
              <w:pStyle w:val="Textkrper"/>
            </w:pPr>
          </w:p>
          <w:p w:rsidR="000B2746" w:rsidRPr="00A410C8" w:rsidRDefault="000B2746" w:rsidP="00D16185">
            <w:pPr>
              <w:pStyle w:val="Textkrper"/>
            </w:pPr>
          </w:p>
        </w:tc>
      </w:tr>
      <w:tr w:rsidR="000B2746" w:rsidRPr="00A410C8" w:rsidTr="00381E66">
        <w:tc>
          <w:tcPr>
            <w:tcW w:w="2835" w:type="dxa"/>
            <w:shd w:val="clear" w:color="auto" w:fill="auto"/>
          </w:tcPr>
          <w:p w:rsidR="000B2746" w:rsidRPr="00A410C8" w:rsidRDefault="000B2746" w:rsidP="00D16185">
            <w:pPr>
              <w:pStyle w:val="Textkrper"/>
            </w:pPr>
            <w:r>
              <w:t>Welche Krankheitszeichen zeigen sich:</w:t>
            </w:r>
          </w:p>
        </w:tc>
        <w:tc>
          <w:tcPr>
            <w:tcW w:w="4990" w:type="dxa"/>
          </w:tcPr>
          <w:p w:rsidR="000B2746" w:rsidRDefault="000B2746" w:rsidP="00D16185">
            <w:pPr>
              <w:pStyle w:val="Textkrper"/>
            </w:pPr>
          </w:p>
          <w:p w:rsidR="000B2746" w:rsidRPr="00A410C8" w:rsidRDefault="000B2746" w:rsidP="00D16185">
            <w:pPr>
              <w:pStyle w:val="Textkrper"/>
            </w:pPr>
          </w:p>
        </w:tc>
      </w:tr>
      <w:tr w:rsidR="000B2746" w:rsidRPr="00A410C8" w:rsidTr="00381E66">
        <w:tc>
          <w:tcPr>
            <w:tcW w:w="2835" w:type="dxa"/>
            <w:shd w:val="clear" w:color="auto" w:fill="auto"/>
          </w:tcPr>
          <w:p w:rsidR="000B2746" w:rsidRDefault="000B2746" w:rsidP="00D16185">
            <w:pPr>
              <w:pStyle w:val="Textkrper"/>
            </w:pPr>
            <w:r>
              <w:t>Bevorzugte Lebensmittel, die befallen werden:</w:t>
            </w:r>
          </w:p>
        </w:tc>
        <w:tc>
          <w:tcPr>
            <w:tcW w:w="4990" w:type="dxa"/>
          </w:tcPr>
          <w:p w:rsidR="000B2746" w:rsidRDefault="000B2746" w:rsidP="00D16185">
            <w:pPr>
              <w:pStyle w:val="Textkrper"/>
            </w:pPr>
          </w:p>
          <w:p w:rsidR="000B2746" w:rsidRPr="00A410C8" w:rsidRDefault="000B2746" w:rsidP="00D16185">
            <w:pPr>
              <w:pStyle w:val="Textkrper"/>
            </w:pPr>
          </w:p>
        </w:tc>
      </w:tr>
      <w:tr w:rsidR="000B2746" w:rsidRPr="00A410C8" w:rsidTr="00381E66">
        <w:tc>
          <w:tcPr>
            <w:tcW w:w="2835" w:type="dxa"/>
            <w:shd w:val="clear" w:color="auto" w:fill="auto"/>
          </w:tcPr>
          <w:p w:rsidR="000B2746" w:rsidRDefault="000B2746" w:rsidP="00D16185">
            <w:pPr>
              <w:pStyle w:val="Textkrper"/>
            </w:pPr>
            <w:r>
              <w:t>Damit lässt sich der Kran</w:t>
            </w:r>
            <w:r>
              <w:t>k</w:t>
            </w:r>
            <w:r w:rsidR="007D31A1">
              <w:t>heitserreger abtöten:</w:t>
            </w:r>
          </w:p>
        </w:tc>
        <w:tc>
          <w:tcPr>
            <w:tcW w:w="4990" w:type="dxa"/>
          </w:tcPr>
          <w:p w:rsidR="000B2746" w:rsidRDefault="000B2746" w:rsidP="00D16185">
            <w:pPr>
              <w:pStyle w:val="Textkrper"/>
            </w:pPr>
          </w:p>
          <w:p w:rsidR="000B2746" w:rsidRPr="00A410C8" w:rsidRDefault="000B2746" w:rsidP="00D16185">
            <w:pPr>
              <w:pStyle w:val="Textkrper"/>
            </w:pPr>
          </w:p>
        </w:tc>
      </w:tr>
    </w:tbl>
    <w:p w:rsidR="000B2746" w:rsidRDefault="000B2746" w:rsidP="000B2746"/>
    <w:p w:rsidR="000B2746" w:rsidRDefault="000B2746" w:rsidP="000B2746">
      <w:r>
        <w:t>Tätigkeiten in der Küche, die eine Salmone</w:t>
      </w:r>
      <w:r w:rsidR="001F0A15">
        <w:t>lleninfektion verhindern können.</w:t>
      </w:r>
      <w:r>
        <w:t xml:space="preserve"> </w:t>
      </w:r>
    </w:p>
    <w:p w:rsidR="000B2746" w:rsidRPr="009F08BA" w:rsidRDefault="000B2746" w:rsidP="000B2746">
      <w:pPr>
        <w:rPr>
          <w:b/>
        </w:rPr>
      </w:pPr>
      <w:r w:rsidRPr="009F08BA">
        <w:rPr>
          <w:b/>
        </w:rPr>
        <w:t>Streiche</w:t>
      </w:r>
      <w:r w:rsidR="001F0A15" w:rsidRPr="009F08BA">
        <w:rPr>
          <w:b/>
        </w:rPr>
        <w:t xml:space="preserve">n Sie </w:t>
      </w:r>
      <w:r w:rsidRPr="009F08BA">
        <w:rPr>
          <w:b/>
        </w:rPr>
        <w:t>die falschen Hygieneregeln durch und formuliere</w:t>
      </w:r>
      <w:r w:rsidR="001F0A15" w:rsidRPr="009F08BA">
        <w:rPr>
          <w:b/>
        </w:rPr>
        <w:t>n Sie</w:t>
      </w:r>
      <w:r w:rsidR="009F08BA">
        <w:rPr>
          <w:b/>
        </w:rPr>
        <w:t xml:space="preserve"> zwei eigene Regeln.</w:t>
      </w:r>
    </w:p>
    <w:tbl>
      <w:tblPr>
        <w:tblStyle w:val="Tabellenraster"/>
        <w:tblW w:w="7825" w:type="dxa"/>
        <w:tblInd w:w="108" w:type="dxa"/>
        <w:tblLayout w:type="fixed"/>
        <w:tblCellMar>
          <w:top w:w="57" w:type="dxa"/>
          <w:bottom w:w="57" w:type="dxa"/>
        </w:tblCellMar>
        <w:tblLook w:val="04A0" w:firstRow="1" w:lastRow="0" w:firstColumn="1" w:lastColumn="0" w:noHBand="0" w:noVBand="1"/>
      </w:tblPr>
      <w:tblGrid>
        <w:gridCol w:w="3715"/>
        <w:gridCol w:w="4110"/>
      </w:tblGrid>
      <w:tr w:rsidR="000B2746" w:rsidRPr="00A410C8" w:rsidTr="00D16185">
        <w:tc>
          <w:tcPr>
            <w:tcW w:w="3715" w:type="dxa"/>
            <w:shd w:val="clear" w:color="auto" w:fill="auto"/>
          </w:tcPr>
          <w:p w:rsidR="000B2746" w:rsidRPr="00A410C8" w:rsidRDefault="000B2746" w:rsidP="00381E66">
            <w:pPr>
              <w:pStyle w:val="Textkrper"/>
            </w:pPr>
            <w:r>
              <w:t>Nach der Toilettenbenutzung die Hände waschen</w:t>
            </w:r>
          </w:p>
        </w:tc>
        <w:tc>
          <w:tcPr>
            <w:tcW w:w="4110" w:type="dxa"/>
          </w:tcPr>
          <w:p w:rsidR="000B2746" w:rsidRPr="00A410C8" w:rsidRDefault="000B2746" w:rsidP="00381E66">
            <w:pPr>
              <w:pStyle w:val="Textkrper"/>
            </w:pPr>
            <w:r>
              <w:t>Speisen immer sehr lange warm halten</w:t>
            </w:r>
          </w:p>
        </w:tc>
      </w:tr>
      <w:tr w:rsidR="000B2746" w:rsidRPr="00A410C8" w:rsidTr="00D16185">
        <w:tc>
          <w:tcPr>
            <w:tcW w:w="3715" w:type="dxa"/>
            <w:shd w:val="clear" w:color="auto" w:fill="auto"/>
          </w:tcPr>
          <w:p w:rsidR="000B2746" w:rsidRPr="00A410C8" w:rsidRDefault="000B2746" w:rsidP="00381E66">
            <w:pPr>
              <w:pStyle w:val="Textkrper"/>
            </w:pPr>
            <w:r>
              <w:t>Fleisch nie ganz durchgaren</w:t>
            </w:r>
          </w:p>
        </w:tc>
        <w:tc>
          <w:tcPr>
            <w:tcW w:w="4110" w:type="dxa"/>
          </w:tcPr>
          <w:p w:rsidR="000B2746" w:rsidRPr="00A410C8" w:rsidRDefault="000B2746" w:rsidP="00381E66">
            <w:pPr>
              <w:pStyle w:val="Textkrper"/>
            </w:pPr>
            <w:r>
              <w:t xml:space="preserve">Geräte, die mit Fleisch in Berührung kamen immer gründlich reinigen </w:t>
            </w:r>
          </w:p>
        </w:tc>
      </w:tr>
      <w:tr w:rsidR="000B2746" w:rsidRPr="00A410C8" w:rsidTr="00D16185">
        <w:tc>
          <w:tcPr>
            <w:tcW w:w="3715" w:type="dxa"/>
            <w:shd w:val="clear" w:color="auto" w:fill="auto"/>
          </w:tcPr>
          <w:p w:rsidR="000B2746" w:rsidRPr="00A410C8" w:rsidRDefault="000B2746" w:rsidP="00381E66">
            <w:pPr>
              <w:pStyle w:val="Textkrper"/>
            </w:pPr>
            <w:r>
              <w:t xml:space="preserve">Leicht verderblich Lebensmittel nicht in den Kühlschrank stellen </w:t>
            </w:r>
          </w:p>
        </w:tc>
        <w:tc>
          <w:tcPr>
            <w:tcW w:w="4110" w:type="dxa"/>
          </w:tcPr>
          <w:p w:rsidR="000B2746" w:rsidRPr="00A410C8" w:rsidRDefault="000B2746" w:rsidP="00381E66">
            <w:pPr>
              <w:pStyle w:val="Textkrper"/>
            </w:pPr>
            <w:r>
              <w:t xml:space="preserve">Speisen mit rohen Eiern sofort verzehren </w:t>
            </w:r>
          </w:p>
        </w:tc>
      </w:tr>
    </w:tbl>
    <w:p w:rsidR="000B2746" w:rsidRDefault="000B2746" w:rsidP="00391BCE"/>
    <w:p w:rsidR="000B2746" w:rsidRDefault="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5B5F4F" w:rsidRPr="00234B66" w:rsidTr="00D16185">
        <w:trPr>
          <w:trHeight w:val="443"/>
        </w:trPr>
        <w:tc>
          <w:tcPr>
            <w:tcW w:w="4818" w:type="dxa"/>
            <w:gridSpan w:val="2"/>
            <w:vMerge w:val="restart"/>
            <w:tcBorders>
              <w:left w:val="single" w:sz="4" w:space="0" w:color="auto"/>
              <w:right w:val="single" w:sz="4" w:space="0" w:color="auto"/>
            </w:tcBorders>
          </w:tcPr>
          <w:p w:rsidR="005B5F4F" w:rsidRPr="004B658C" w:rsidRDefault="005B5F4F" w:rsidP="00D16185">
            <w:pPr>
              <w:pStyle w:val="Tabelle6pt"/>
            </w:pPr>
            <w:r>
              <w:t>Kompetenzen:</w:t>
            </w:r>
          </w:p>
          <w:p w:rsidR="005B5F4F" w:rsidRDefault="005B5F4F" w:rsidP="005B5F4F">
            <w:pPr>
              <w:pStyle w:val="Kopf8ptafz"/>
            </w:pPr>
            <w:r>
              <w:t>Ich kann die Ursachen für einen Lebensmittelverderb benennen.</w:t>
            </w:r>
          </w:p>
          <w:p w:rsidR="005B5F4F" w:rsidRDefault="005B5F4F" w:rsidP="005B5F4F">
            <w:pPr>
              <w:pStyle w:val="Kopf8ptafz"/>
            </w:pPr>
            <w:r>
              <w:t>Ich kann Salmonellen als Ursache für eine Lebensmittelinfektion beschreiben.</w:t>
            </w:r>
          </w:p>
          <w:p w:rsidR="005B5F4F" w:rsidRPr="00A37E27" w:rsidRDefault="005B5F4F" w:rsidP="005B5F4F">
            <w:pPr>
              <w:pStyle w:val="Kopf8ptafz"/>
              <w:rPr>
                <w:i/>
              </w:rPr>
            </w:pPr>
            <w:r w:rsidRPr="00A37E27">
              <w:rPr>
                <w:i/>
              </w:rPr>
              <w:t xml:space="preserve">Ich kann Texte </w:t>
            </w:r>
            <w:r>
              <w:rPr>
                <w:i/>
              </w:rPr>
              <w:t>strukturieren und in einer Tabelle zusammenfa</w:t>
            </w:r>
            <w:r>
              <w:rPr>
                <w:i/>
              </w:rPr>
              <w:t>s</w:t>
            </w:r>
            <w:r>
              <w:rPr>
                <w:i/>
              </w:rPr>
              <w:t>se</w:t>
            </w:r>
            <w:r w:rsidRPr="00A37E27">
              <w:rPr>
                <w:i/>
              </w:rPr>
              <w:t>n</w:t>
            </w:r>
            <w:r>
              <w:rPr>
                <w:i/>
              </w:rPr>
              <w:t>.</w:t>
            </w:r>
          </w:p>
          <w:p w:rsidR="005B5F4F" w:rsidRPr="00A37E27" w:rsidRDefault="005B5F4F" w:rsidP="005B5F4F">
            <w:pPr>
              <w:pStyle w:val="Kopf8ptafz"/>
              <w:rPr>
                <w:i/>
              </w:rPr>
            </w:pPr>
            <w:r w:rsidRPr="00A37E27">
              <w:rPr>
                <w:i/>
              </w:rPr>
              <w:t>Ich kann mich mit Partnern austauschen</w:t>
            </w:r>
            <w:r>
              <w:rPr>
                <w:i/>
              </w:rPr>
              <w:t xml:space="preserve"> und besprechen.</w:t>
            </w:r>
          </w:p>
          <w:p w:rsidR="005B5F4F" w:rsidRDefault="005B5F4F" w:rsidP="007D31A1">
            <w:pPr>
              <w:pStyle w:val="Kopf8ptafz"/>
              <w:numPr>
                <w:ilvl w:val="0"/>
                <w:numId w:val="0"/>
              </w:numPr>
              <w:ind w:left="227"/>
            </w:pPr>
          </w:p>
        </w:tc>
        <w:tc>
          <w:tcPr>
            <w:tcW w:w="4821" w:type="dxa"/>
            <w:gridSpan w:val="4"/>
            <w:tcBorders>
              <w:left w:val="single" w:sz="4" w:space="0" w:color="auto"/>
              <w:right w:val="single" w:sz="4" w:space="0" w:color="auto"/>
            </w:tcBorders>
          </w:tcPr>
          <w:p w:rsidR="005B5F4F" w:rsidRDefault="005B5F4F" w:rsidP="005E4648">
            <w:pPr>
              <w:pStyle w:val="Tabelle6pt"/>
            </w:pPr>
            <w:r>
              <w:t>Was Sie schon können sollten:</w:t>
            </w:r>
          </w:p>
          <w:p w:rsidR="005B5F4F" w:rsidRDefault="005B5F4F" w:rsidP="005E4648">
            <w:pPr>
              <w:pStyle w:val="Kopf8ptafz"/>
            </w:pPr>
            <w:r>
              <w:t>Ich kann zuhören und Gehörtes zusammenfassen.</w:t>
            </w:r>
          </w:p>
          <w:p w:rsidR="005B5F4F" w:rsidRPr="00234B66" w:rsidRDefault="005B5F4F" w:rsidP="005E4648">
            <w:pPr>
              <w:pStyle w:val="Kopf8ptafz"/>
            </w:pPr>
            <w:r>
              <w:t>Ich kann Texte lesen, markieren und strukturieren.</w:t>
            </w:r>
          </w:p>
        </w:tc>
      </w:tr>
      <w:tr w:rsidR="005B5F4F" w:rsidTr="00D16185">
        <w:trPr>
          <w:trHeight w:val="443"/>
        </w:trPr>
        <w:tc>
          <w:tcPr>
            <w:tcW w:w="4818" w:type="dxa"/>
            <w:gridSpan w:val="2"/>
            <w:vMerge/>
            <w:tcBorders>
              <w:left w:val="single" w:sz="4" w:space="0" w:color="auto"/>
              <w:right w:val="single" w:sz="4" w:space="0" w:color="auto"/>
            </w:tcBorders>
          </w:tcPr>
          <w:p w:rsidR="005B5F4F" w:rsidRDefault="005B5F4F" w:rsidP="00D16185">
            <w:pPr>
              <w:pStyle w:val="Tabelle6pt"/>
            </w:pPr>
          </w:p>
        </w:tc>
        <w:tc>
          <w:tcPr>
            <w:tcW w:w="4821" w:type="dxa"/>
            <w:gridSpan w:val="4"/>
            <w:tcBorders>
              <w:left w:val="single" w:sz="4" w:space="0" w:color="auto"/>
              <w:right w:val="single" w:sz="4" w:space="0" w:color="auto"/>
            </w:tcBorders>
          </w:tcPr>
          <w:p w:rsidR="005B5F4F" w:rsidRDefault="005B5F4F" w:rsidP="005E4648">
            <w:pPr>
              <w:pStyle w:val="Tabelle6pt"/>
            </w:pPr>
            <w:r>
              <w:t>Wofür Sie das benötigen:</w:t>
            </w:r>
          </w:p>
          <w:p w:rsidR="005B5F4F" w:rsidRDefault="005B5F4F" w:rsidP="005E4648">
            <w:pPr>
              <w:pStyle w:val="Kopf8ptafz"/>
            </w:pPr>
            <w:r>
              <w:t>Fachliche</w:t>
            </w:r>
            <w:r w:rsidR="00381E66">
              <w:t xml:space="preserve"> Vorbereitung auf das Praktikum</w:t>
            </w:r>
          </w:p>
        </w:tc>
      </w:tr>
      <w:tr w:rsidR="005B5F4F" w:rsidRPr="00234B66" w:rsidTr="00D16185">
        <w:trPr>
          <w:trHeight w:val="443"/>
        </w:trPr>
        <w:tc>
          <w:tcPr>
            <w:tcW w:w="4818" w:type="dxa"/>
            <w:gridSpan w:val="2"/>
            <w:vMerge/>
            <w:tcBorders>
              <w:left w:val="single" w:sz="4" w:space="0" w:color="auto"/>
              <w:right w:val="single" w:sz="4" w:space="0" w:color="auto"/>
            </w:tcBorders>
          </w:tcPr>
          <w:p w:rsidR="005B5F4F" w:rsidRDefault="005B5F4F" w:rsidP="00D16185">
            <w:pPr>
              <w:pStyle w:val="Tabelle6pt"/>
            </w:pPr>
          </w:p>
        </w:tc>
        <w:tc>
          <w:tcPr>
            <w:tcW w:w="4821" w:type="dxa"/>
            <w:gridSpan w:val="4"/>
            <w:tcBorders>
              <w:left w:val="single" w:sz="4" w:space="0" w:color="auto"/>
              <w:right w:val="single" w:sz="4" w:space="0" w:color="auto"/>
            </w:tcBorders>
          </w:tcPr>
          <w:p w:rsidR="005B5F4F" w:rsidRDefault="005B5F4F" w:rsidP="005E4648">
            <w:pPr>
              <w:pStyle w:val="Tabelle6pt"/>
            </w:pPr>
            <w:r>
              <w:t>Wie Sie Ihr Können prüfen können:</w:t>
            </w:r>
          </w:p>
          <w:p w:rsidR="005B5F4F" w:rsidRPr="00234B66" w:rsidRDefault="005B5F4F" w:rsidP="005E4648">
            <w:pPr>
              <w:pStyle w:val="Kopf8ptafz"/>
            </w:pPr>
            <w:r>
              <w:t>Übungsaufgaben siehe Lernwegeliste</w:t>
            </w:r>
          </w:p>
        </w:tc>
      </w:tr>
    </w:tbl>
    <w:p w:rsidR="000B2746" w:rsidRDefault="000B2746" w:rsidP="000B2746"/>
    <w:p w:rsidR="000B2746" w:rsidRDefault="000B2746" w:rsidP="000B2746">
      <w:r w:rsidRPr="00777AF9">
        <w:rPr>
          <w:b/>
        </w:rPr>
        <w:t>Arbeitsauftrag</w:t>
      </w:r>
      <w:r>
        <w:t>:</w:t>
      </w:r>
      <w:r w:rsidR="00973053">
        <w:rPr>
          <w:noProof/>
          <w:sz w:val="24"/>
          <w:lang w:eastAsia="de-DE"/>
        </w:rPr>
        <w:drawing>
          <wp:anchor distT="0" distB="0" distL="114300" distR="114300" simplePos="0" relativeHeight="251905024" behindDoc="0" locked="0" layoutInCell="0" allowOverlap="1" wp14:anchorId="649E169E" wp14:editId="1FD68D55">
            <wp:simplePos x="0" y="0"/>
            <wp:positionH relativeFrom="rightMargin">
              <wp:posOffset>107950</wp:posOffset>
            </wp:positionH>
            <wp:positionV relativeFrom="paragraph">
              <wp:posOffset>0</wp:posOffset>
            </wp:positionV>
            <wp:extent cx="345440" cy="323850"/>
            <wp:effectExtent l="0" t="0" r="0" b="0"/>
            <wp:wrapNone/>
            <wp:docPr id="3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AufgabeEbene1"/>
        <w:numPr>
          <w:ilvl w:val="0"/>
          <w:numId w:val="0"/>
        </w:numPr>
        <w:ind w:left="284"/>
      </w:pPr>
      <w:r>
        <w:t>1.</w:t>
      </w:r>
      <w:r>
        <w:tab/>
        <w:t>Lesen Sie den Text über „Salmonellen</w:t>
      </w:r>
      <w:r w:rsidR="004A4073">
        <w:t xml:space="preserve"> –</w:t>
      </w:r>
      <w:r>
        <w:t xml:space="preserve"> die unsichtbaren Gäste“ mit einem </w:t>
      </w:r>
      <w:r w:rsidR="009F08BA">
        <w:br/>
      </w:r>
      <w:r>
        <w:t>Partner</w:t>
      </w:r>
      <w:r w:rsidR="003006F3">
        <w:t xml:space="preserve"> oder einer Partnerin</w:t>
      </w:r>
      <w:r>
        <w:t xml:space="preserve"> gemeinsam.</w:t>
      </w:r>
    </w:p>
    <w:p w:rsidR="00777AF9" w:rsidRPr="00777AF9" w:rsidRDefault="00777AF9" w:rsidP="00777AF9">
      <w:pPr>
        <w:pStyle w:val="AufgabeText"/>
      </w:pPr>
    </w:p>
    <w:p w:rsidR="000B2746" w:rsidRPr="00E709D8" w:rsidRDefault="00777AF9" w:rsidP="00276C83">
      <w:pPr>
        <w:pStyle w:val="Listenabsatz"/>
        <w:pBdr>
          <w:top w:val="single" w:sz="4" w:space="1" w:color="auto"/>
          <w:left w:val="single" w:sz="4" w:space="4" w:color="auto"/>
          <w:bottom w:val="single" w:sz="4" w:space="1" w:color="auto"/>
          <w:right w:val="single" w:sz="4" w:space="0" w:color="auto"/>
        </w:pBdr>
        <w:rPr>
          <w:b/>
          <w:u w:val="single"/>
        </w:rPr>
      </w:pPr>
      <w:r>
        <w:rPr>
          <w:noProof/>
          <w:sz w:val="24"/>
          <w:lang w:eastAsia="de-DE"/>
        </w:rPr>
        <w:drawing>
          <wp:anchor distT="0" distB="0" distL="114300" distR="114300" simplePos="0" relativeHeight="251761664" behindDoc="0" locked="0" layoutInCell="0" allowOverlap="1" wp14:anchorId="06FA30FC" wp14:editId="4735D843">
            <wp:simplePos x="0" y="0"/>
            <wp:positionH relativeFrom="rightMargin">
              <wp:posOffset>451485</wp:posOffset>
            </wp:positionH>
            <wp:positionV relativeFrom="paragraph">
              <wp:posOffset>5080</wp:posOffset>
            </wp:positionV>
            <wp:extent cx="323850" cy="323850"/>
            <wp:effectExtent l="0" t="0" r="0" b="0"/>
            <wp:wrapNone/>
            <wp:docPr id="461"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E709D8">
        <w:rPr>
          <w:b/>
          <w:u w:val="single"/>
        </w:rPr>
        <w:t>Methode: paarweises Lesen</w:t>
      </w:r>
      <w:r w:rsidRPr="00777AF9">
        <w:rPr>
          <w:b/>
          <w:noProof/>
          <w:sz w:val="24"/>
          <w:u w:val="single"/>
          <w:lang w:eastAsia="de-DE"/>
        </w:rPr>
        <w:drawing>
          <wp:anchor distT="0" distB="0" distL="114300" distR="114300" simplePos="0" relativeHeight="251911168" behindDoc="0" locked="0" layoutInCell="0" allowOverlap="1" wp14:anchorId="77B65C53" wp14:editId="2A00E220">
            <wp:simplePos x="0" y="0"/>
            <wp:positionH relativeFrom="rightMargin">
              <wp:posOffset>107950</wp:posOffset>
            </wp:positionH>
            <wp:positionV relativeFrom="paragraph">
              <wp:posOffset>0</wp:posOffset>
            </wp:positionV>
            <wp:extent cx="323850" cy="323850"/>
            <wp:effectExtent l="0" t="0" r="0" b="0"/>
            <wp:wrapNone/>
            <wp:docPr id="402"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A</w:t>
      </w:r>
      <w:r>
        <w:tab/>
        <w:t>liest einen Abschnitt vor</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B</w:t>
      </w:r>
      <w:r>
        <w:tab/>
        <w:t>hört zu und fasst den Inhalt zusammen.</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Dann werden die Rollen getauscht:</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B</w:t>
      </w:r>
      <w:r>
        <w:tab/>
        <w:t>liest vor</w:t>
      </w:r>
    </w:p>
    <w:p w:rsidR="000B2746" w:rsidRDefault="000B2746" w:rsidP="00276C83">
      <w:pPr>
        <w:pStyle w:val="Listenabsatz"/>
        <w:pBdr>
          <w:top w:val="single" w:sz="4" w:space="1" w:color="auto"/>
          <w:left w:val="single" w:sz="4" w:space="4" w:color="auto"/>
          <w:bottom w:val="single" w:sz="4" w:space="1" w:color="auto"/>
          <w:right w:val="single" w:sz="4" w:space="0" w:color="auto"/>
        </w:pBdr>
      </w:pPr>
      <w:r>
        <w:t>A</w:t>
      </w:r>
      <w:r>
        <w:tab/>
        <w:t xml:space="preserve">fasst den Inhalt zusammen. </w:t>
      </w:r>
    </w:p>
    <w:p w:rsidR="00777AF9" w:rsidRDefault="00777AF9" w:rsidP="000B2746">
      <w:pPr>
        <w:pStyle w:val="AufgabeText"/>
        <w:rPr>
          <w:rStyle w:val="Fett"/>
        </w:rPr>
      </w:pPr>
    </w:p>
    <w:p w:rsidR="000B2746" w:rsidRPr="00306486" w:rsidRDefault="000B2746" w:rsidP="00CF7D63">
      <w:pPr>
        <w:pStyle w:val="Textkrper"/>
        <w:rPr>
          <w:rStyle w:val="Fett"/>
        </w:rPr>
      </w:pPr>
      <w:r w:rsidRPr="00CF7D63">
        <w:rPr>
          <w:rStyle w:val="Fett"/>
        </w:rPr>
        <w:t>Arbeitsauftrag</w:t>
      </w:r>
      <w:r w:rsidRPr="00306486">
        <w:rPr>
          <w:rStyle w:val="Fett"/>
        </w:rPr>
        <w:t xml:space="preserve">: </w:t>
      </w:r>
    </w:p>
    <w:p w:rsidR="000B2746" w:rsidRDefault="00CB1015" w:rsidP="00133D3C">
      <w:pPr>
        <w:pStyle w:val="AufgabeEbene2"/>
        <w:numPr>
          <w:ilvl w:val="1"/>
          <w:numId w:val="24"/>
        </w:numPr>
      </w:pPr>
      <w:r w:rsidRPr="00AA18D1">
        <w:rPr>
          <w:noProof/>
          <w:lang w:eastAsia="de-DE"/>
        </w:rPr>
        <w:drawing>
          <wp:anchor distT="0" distB="0" distL="114300" distR="114300" simplePos="0" relativeHeight="252660736" behindDoc="0" locked="0" layoutInCell="1" allowOverlap="1" wp14:anchorId="749A8FFA" wp14:editId="689260BB">
            <wp:simplePos x="0" y="0"/>
            <wp:positionH relativeFrom="column">
              <wp:posOffset>4787265</wp:posOffset>
            </wp:positionH>
            <wp:positionV relativeFrom="paragraph">
              <wp:posOffset>147955</wp:posOffset>
            </wp:positionV>
            <wp:extent cx="314325" cy="314325"/>
            <wp:effectExtent l="0" t="0" r="9525" b="952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Finden Sie die unten genannten Schlüsselbegriffe, Inhalte im Text. </w:t>
      </w:r>
    </w:p>
    <w:p w:rsidR="000B2746" w:rsidRDefault="000B2746" w:rsidP="00381E66">
      <w:pPr>
        <w:pStyle w:val="AufgabeEbene2"/>
      </w:pPr>
      <w:r>
        <w:t xml:space="preserve">Markieren Sie die gefundenen Inhalte mit Farbe und vergleichen Sie mit </w:t>
      </w:r>
      <w:r w:rsidR="003006F3">
        <w:t>Ihrer Partnerin</w:t>
      </w:r>
      <w:r w:rsidR="00381E66">
        <w:t xml:space="preserve"> oder Ihrem Partner</w:t>
      </w:r>
      <w:r>
        <w: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0B2746" w:rsidRPr="00A410C8" w:rsidTr="00D16185">
        <w:tc>
          <w:tcPr>
            <w:tcW w:w="2457" w:type="dxa"/>
            <w:shd w:val="clear" w:color="auto" w:fill="auto"/>
          </w:tcPr>
          <w:p w:rsidR="000B2746" w:rsidRPr="00A410C8" w:rsidRDefault="000B2746" w:rsidP="00D16185">
            <w:pPr>
              <w:pStyle w:val="Textkrper"/>
            </w:pPr>
            <w:r>
              <w:t>Unsaubere Arbeitsweise</w:t>
            </w:r>
          </w:p>
        </w:tc>
        <w:tc>
          <w:tcPr>
            <w:tcW w:w="2457" w:type="dxa"/>
          </w:tcPr>
          <w:p w:rsidR="000B2746" w:rsidRPr="00A410C8" w:rsidRDefault="000B2746" w:rsidP="00D16185">
            <w:pPr>
              <w:pStyle w:val="Textkrper"/>
            </w:pPr>
            <w:r>
              <w:t>Fehlerhafte Lagerung</w:t>
            </w:r>
          </w:p>
        </w:tc>
        <w:tc>
          <w:tcPr>
            <w:tcW w:w="2457" w:type="dxa"/>
          </w:tcPr>
          <w:p w:rsidR="000B2746" w:rsidRPr="002F00FC" w:rsidRDefault="000B2746" w:rsidP="00D16185">
            <w:pPr>
              <w:pStyle w:val="Textkrper"/>
              <w:rPr>
                <w:rStyle w:val="Fett"/>
                <w:b w:val="0"/>
              </w:rPr>
            </w:pPr>
            <w:r w:rsidRPr="002F00FC">
              <w:rPr>
                <w:rStyle w:val="Fett"/>
                <w:b w:val="0"/>
              </w:rPr>
              <w:t>Geflügel, Hühnereier oder Speisen aus rohen Eiern wie Mayonnaise, Cremes oder Eis</w:t>
            </w:r>
          </w:p>
        </w:tc>
      </w:tr>
      <w:tr w:rsidR="000B2746" w:rsidRPr="00A410C8" w:rsidTr="00D16185">
        <w:tc>
          <w:tcPr>
            <w:tcW w:w="2457" w:type="dxa"/>
            <w:shd w:val="clear" w:color="auto" w:fill="auto"/>
          </w:tcPr>
          <w:p w:rsidR="000B2746" w:rsidRPr="002F00FC" w:rsidRDefault="000B2746" w:rsidP="00D16185">
            <w:pPr>
              <w:pStyle w:val="Textkrper"/>
            </w:pPr>
            <w:r w:rsidRPr="002F00FC">
              <w:t>nicht ausreichend erhit</w:t>
            </w:r>
            <w:r w:rsidRPr="002F00FC">
              <w:t>z</w:t>
            </w:r>
            <w:r w:rsidRPr="002F00FC">
              <w:t>tes oder rohes Fleisch</w:t>
            </w:r>
          </w:p>
        </w:tc>
        <w:tc>
          <w:tcPr>
            <w:tcW w:w="2457" w:type="dxa"/>
          </w:tcPr>
          <w:p w:rsidR="000B2746" w:rsidRPr="002F00FC" w:rsidRDefault="000B2746" w:rsidP="00D16185">
            <w:pPr>
              <w:pStyle w:val="Textkrper"/>
            </w:pPr>
            <w:r w:rsidRPr="002F00FC">
              <w:t>warm und feucht</w:t>
            </w:r>
          </w:p>
        </w:tc>
        <w:tc>
          <w:tcPr>
            <w:tcW w:w="2457" w:type="dxa"/>
          </w:tcPr>
          <w:p w:rsidR="000B2746" w:rsidRPr="002F00FC" w:rsidRDefault="000B2746" w:rsidP="00D16185">
            <w:pPr>
              <w:pStyle w:val="Textkrper"/>
            </w:pPr>
            <w:r w:rsidRPr="002F00FC">
              <w:t>10 und 50°C</w:t>
            </w:r>
          </w:p>
        </w:tc>
      </w:tr>
    </w:tbl>
    <w:p w:rsidR="004A4073" w:rsidRDefault="00381E66" w:rsidP="00381E66">
      <w:pPr>
        <w:pStyle w:val="Marginaliegrau"/>
        <w:framePr w:wrap="around" w:x="8646" w:y="21"/>
        <w:rPr>
          <w:sz w:val="16"/>
          <w:szCs w:val="16"/>
        </w:rPr>
      </w:pPr>
      <w:r>
        <w:rPr>
          <w:sz w:val="16"/>
          <w:szCs w:val="16"/>
        </w:rPr>
        <w:t>Bü</w:t>
      </w:r>
      <w:r w:rsidRPr="00381E66">
        <w:rPr>
          <w:sz w:val="16"/>
          <w:szCs w:val="16"/>
        </w:rPr>
        <w:t>ch</w:t>
      </w:r>
      <w:r>
        <w:rPr>
          <w:sz w:val="16"/>
          <w:szCs w:val="16"/>
        </w:rPr>
        <w:t>er:</w:t>
      </w:r>
      <w:r w:rsidRPr="00381E66">
        <w:rPr>
          <w:sz w:val="16"/>
          <w:szCs w:val="16"/>
        </w:rPr>
        <w:t xml:space="preserve"> „Arbeitsbuch Ernä</w:t>
      </w:r>
      <w:r w:rsidRPr="00381E66">
        <w:rPr>
          <w:sz w:val="16"/>
          <w:szCs w:val="16"/>
        </w:rPr>
        <w:t>h</w:t>
      </w:r>
      <w:r w:rsidRPr="00381E66">
        <w:rPr>
          <w:sz w:val="16"/>
          <w:szCs w:val="16"/>
        </w:rPr>
        <w:t>rung für den handlungsorie</w:t>
      </w:r>
      <w:r w:rsidRPr="00381E66">
        <w:rPr>
          <w:sz w:val="16"/>
          <w:szCs w:val="16"/>
        </w:rPr>
        <w:t>n</w:t>
      </w:r>
      <w:r w:rsidRPr="00381E66">
        <w:rPr>
          <w:sz w:val="16"/>
          <w:szCs w:val="16"/>
        </w:rPr>
        <w:t>tierten Unterricht“, Cornelia Schlieper, Verlag Handwerk und Technik</w:t>
      </w:r>
    </w:p>
    <w:p w:rsidR="00381E66" w:rsidRDefault="00381E66" w:rsidP="00381E66">
      <w:pPr>
        <w:pStyle w:val="Marginaliegrau"/>
        <w:framePr w:wrap="around" w:x="8646" w:y="21"/>
        <w:rPr>
          <w:sz w:val="16"/>
          <w:szCs w:val="16"/>
        </w:rPr>
      </w:pPr>
      <w:r w:rsidRPr="00381E66">
        <w:rPr>
          <w:sz w:val="16"/>
          <w:szCs w:val="16"/>
        </w:rPr>
        <w:t xml:space="preserve"> oder </w:t>
      </w:r>
    </w:p>
    <w:p w:rsidR="00381E66" w:rsidRDefault="00381E66" w:rsidP="00381E66">
      <w:pPr>
        <w:pStyle w:val="Marginaliegrau"/>
        <w:framePr w:wrap="around" w:x="8646" w:y="21"/>
      </w:pPr>
      <w:r w:rsidRPr="00381E66">
        <w:rPr>
          <w:sz w:val="16"/>
          <w:szCs w:val="16"/>
        </w:rPr>
        <w:t>„Ernährung und Gesundheit: Arbeitsblätter für den Fach- und Projektunterricht“, Mart</w:t>
      </w:r>
      <w:r w:rsidRPr="00381E66">
        <w:rPr>
          <w:sz w:val="16"/>
          <w:szCs w:val="16"/>
        </w:rPr>
        <w:t>i</w:t>
      </w:r>
      <w:r w:rsidRPr="00381E66">
        <w:rPr>
          <w:sz w:val="16"/>
          <w:szCs w:val="16"/>
        </w:rPr>
        <w:t>na Rüter, Verlag an der Ruhr, (2013)</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0B2746" w:rsidRPr="00A410C8" w:rsidTr="00381E66">
        <w:tc>
          <w:tcPr>
            <w:tcW w:w="2457" w:type="dxa"/>
            <w:tcBorders>
              <w:top w:val="nil"/>
            </w:tcBorders>
            <w:shd w:val="clear" w:color="auto" w:fill="auto"/>
          </w:tcPr>
          <w:p w:rsidR="000B2746" w:rsidRPr="00813A6A" w:rsidRDefault="000B2746" w:rsidP="00D16185">
            <w:pPr>
              <w:pStyle w:val="Textkrper"/>
            </w:pPr>
            <w:r w:rsidRPr="00813A6A">
              <w:t>10 Minuten lang Temper</w:t>
            </w:r>
            <w:r w:rsidRPr="00813A6A">
              <w:t>a</w:t>
            </w:r>
            <w:r w:rsidRPr="00813A6A">
              <w:t>turen von über 70°C</w:t>
            </w:r>
          </w:p>
        </w:tc>
        <w:tc>
          <w:tcPr>
            <w:tcW w:w="2457" w:type="dxa"/>
            <w:tcBorders>
              <w:top w:val="nil"/>
            </w:tcBorders>
          </w:tcPr>
          <w:p w:rsidR="000B2746" w:rsidRPr="00A410C8" w:rsidRDefault="000B2746" w:rsidP="00D16185">
            <w:pPr>
              <w:pStyle w:val="Textkrper"/>
            </w:pPr>
            <w:r w:rsidRPr="00813A6A">
              <w:t>Inkubationszeit</w:t>
            </w:r>
          </w:p>
        </w:tc>
        <w:tc>
          <w:tcPr>
            <w:tcW w:w="2457" w:type="dxa"/>
            <w:tcBorders>
              <w:top w:val="nil"/>
            </w:tcBorders>
          </w:tcPr>
          <w:p w:rsidR="000B2746" w:rsidRPr="00813A6A" w:rsidRDefault="000B2746" w:rsidP="00D16185">
            <w:pPr>
              <w:pStyle w:val="Textkrper"/>
            </w:pPr>
            <w:r w:rsidRPr="00813A6A">
              <w:t>Leibschmerzen, häufige, wässrige Durchfälle, Er</w:t>
            </w:r>
            <w:r w:rsidR="00381E66">
              <w:t>-</w:t>
            </w:r>
            <w:r w:rsidRPr="00813A6A">
              <w:t>brechen und Fieber</w:t>
            </w:r>
          </w:p>
        </w:tc>
      </w:tr>
      <w:tr w:rsidR="000B2746" w:rsidRPr="00A410C8" w:rsidTr="00276C83">
        <w:tblPrEx>
          <w:tblBorders>
            <w:top w:val="none" w:sz="0" w:space="0" w:color="auto"/>
          </w:tblBorders>
        </w:tblPrEx>
        <w:tc>
          <w:tcPr>
            <w:tcW w:w="2457" w:type="dxa"/>
            <w:shd w:val="clear" w:color="auto" w:fill="auto"/>
          </w:tcPr>
          <w:p w:rsidR="000B2746" w:rsidRPr="00813A6A" w:rsidRDefault="000B2746" w:rsidP="00D16185">
            <w:pPr>
              <w:pStyle w:val="Textkrper"/>
            </w:pPr>
            <w:r w:rsidRPr="00813A6A">
              <w:t>Kopfschmerzen, Gliede</w:t>
            </w:r>
            <w:r w:rsidRPr="00813A6A">
              <w:t>r</w:t>
            </w:r>
            <w:r w:rsidRPr="00813A6A">
              <w:t>schmerzen und Schwäche</w:t>
            </w:r>
          </w:p>
        </w:tc>
        <w:tc>
          <w:tcPr>
            <w:tcW w:w="2457" w:type="dxa"/>
          </w:tcPr>
          <w:p w:rsidR="000B2746" w:rsidRPr="00813A6A" w:rsidRDefault="000B2746" w:rsidP="00D16185">
            <w:pPr>
              <w:pStyle w:val="Textkrper"/>
            </w:pPr>
            <w:r w:rsidRPr="00813A6A">
              <w:t>Die Erkrankung muss u</w:t>
            </w:r>
            <w:r w:rsidRPr="00813A6A">
              <w:t>n</w:t>
            </w:r>
            <w:r w:rsidRPr="00813A6A">
              <w:t>bedingt im Betrieb geme</w:t>
            </w:r>
            <w:r w:rsidRPr="00813A6A">
              <w:t>l</w:t>
            </w:r>
            <w:r w:rsidRPr="00813A6A">
              <w:t>det werden</w:t>
            </w:r>
          </w:p>
        </w:tc>
        <w:tc>
          <w:tcPr>
            <w:tcW w:w="2457" w:type="dxa"/>
          </w:tcPr>
          <w:p w:rsidR="000B2746" w:rsidRPr="00813A6A" w:rsidRDefault="000B2746" w:rsidP="00D16185">
            <w:pPr>
              <w:pStyle w:val="Textkrper"/>
            </w:pPr>
            <w:r>
              <w:t>Lebensmittelinfektion und Lebensmittelvergiftung</w:t>
            </w:r>
          </w:p>
        </w:tc>
      </w:tr>
    </w:tbl>
    <w:p w:rsidR="000B2746" w:rsidRDefault="000B2746" w:rsidP="000B2746">
      <w:pPr>
        <w:pStyle w:val="AufgabeEbene2"/>
      </w:pPr>
      <w:r>
        <w:t xml:space="preserve">Stellen Sie die wichtigsten Fakten zu Salmonellen in einer </w:t>
      </w:r>
      <w:r w:rsidRPr="003E3A47">
        <w:rPr>
          <w:rStyle w:val="Fett"/>
        </w:rPr>
        <w:t>Tabelle</w:t>
      </w:r>
      <w:r w:rsidR="009F08BA">
        <w:t xml:space="preserve"> in I</w:t>
      </w:r>
      <w:r>
        <w:t xml:space="preserve">hrem Heft dar. Übernehmen Sie dazu die Struktur unter dem Text. </w:t>
      </w:r>
    </w:p>
    <w:p w:rsidR="00777AF9" w:rsidRDefault="000B2746" w:rsidP="000B2746">
      <w:pPr>
        <w:pStyle w:val="AufgabeEbene2"/>
      </w:pPr>
      <w:r>
        <w:t xml:space="preserve">Eine Salmonelleninfektion kann verhindert werden! Übertragen Sie </w:t>
      </w:r>
      <w:r w:rsidR="00381E66">
        <w:t>sechs</w:t>
      </w:r>
      <w:r>
        <w:t xml:space="preserve"> Hygi</w:t>
      </w:r>
      <w:r>
        <w:t>e</w:t>
      </w:r>
      <w:r>
        <w:t>nere</w:t>
      </w:r>
      <w:r w:rsidR="00777AF9">
        <w:rPr>
          <w:noProof/>
          <w:sz w:val="24"/>
          <w:lang w:eastAsia="de-DE"/>
        </w:rPr>
        <w:drawing>
          <wp:anchor distT="0" distB="0" distL="114300" distR="114300" simplePos="0" relativeHeight="251909120" behindDoc="0" locked="0" layoutInCell="0" allowOverlap="1" wp14:anchorId="37C3E22E" wp14:editId="70C8D9D2">
            <wp:simplePos x="0" y="0"/>
            <wp:positionH relativeFrom="rightMargin">
              <wp:posOffset>107950</wp:posOffset>
            </wp:positionH>
            <wp:positionV relativeFrom="paragraph">
              <wp:posOffset>0</wp:posOffset>
            </wp:positionV>
            <wp:extent cx="323850" cy="323850"/>
            <wp:effectExtent l="0" t="0" r="0" b="0"/>
            <wp:wrapNone/>
            <wp:docPr id="401"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E66">
        <w:t>geln aus I</w:t>
      </w:r>
      <w:r w:rsidR="009F08BA">
        <w:t>hrem Buch in I</w:t>
      </w:r>
      <w:r>
        <w:t xml:space="preserve">hr Heft. </w:t>
      </w:r>
    </w:p>
    <w:p w:rsidR="000B2746" w:rsidRDefault="00777AF9" w:rsidP="00777AF9">
      <w:pPr>
        <w:pStyle w:val="AufgabeTex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bl>
    <w:p w:rsidR="000B2746" w:rsidRPr="00C56324" w:rsidRDefault="000B2746" w:rsidP="000B2746">
      <w:pPr>
        <w:pStyle w:val="AufgabeText"/>
        <w:ind w:left="0"/>
      </w:pPr>
    </w:p>
    <w:p w:rsidR="000B2746" w:rsidRPr="00013C62" w:rsidRDefault="000B2746" w:rsidP="000B2746">
      <w:pPr>
        <w:pStyle w:val="Textkrper"/>
        <w:rPr>
          <w:u w:val="single"/>
        </w:rPr>
      </w:pPr>
      <w:r w:rsidRPr="00C56324">
        <w:rPr>
          <w:rStyle w:val="Unterstrichen"/>
        </w:rPr>
        <w:t>Salmonellen – die unsichtbaren Gäste!</w:t>
      </w:r>
      <w:r w:rsidR="00A16354" w:rsidRPr="00A16354">
        <w:rPr>
          <w:rStyle w:val="Unterstrichen"/>
          <w:noProof/>
          <w:sz w:val="24"/>
        </w:rPr>
        <w:drawing>
          <wp:anchor distT="0" distB="0" distL="114300" distR="114300" simplePos="0" relativeHeight="251913216" behindDoc="0" locked="0" layoutInCell="0" allowOverlap="1" wp14:anchorId="645948B2" wp14:editId="5046B4CC">
            <wp:simplePos x="0" y="0"/>
            <wp:positionH relativeFrom="rightMargin">
              <wp:posOffset>107950</wp:posOffset>
            </wp:positionH>
            <wp:positionV relativeFrom="paragraph">
              <wp:posOffset>0</wp:posOffset>
            </wp:positionV>
            <wp:extent cx="345440" cy="323850"/>
            <wp:effectExtent l="0" t="0" r="0" b="0"/>
            <wp:wrapNone/>
            <wp:docPr id="40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Pr="003E3A47" w:rsidRDefault="000B2746" w:rsidP="000B2746">
      <w:pPr>
        <w:pStyle w:val="Textkrper"/>
      </w:pPr>
      <w:r w:rsidRPr="003E3A47">
        <w:t>Salmonellen sind winzig kleine Lebewesen die durch unsaubere Arbeitsweise oder fe</w:t>
      </w:r>
      <w:r w:rsidRPr="003E3A47">
        <w:t>h</w:t>
      </w:r>
      <w:r w:rsidRPr="003E3A47">
        <w:t>lerhafte Lagerung in die Lebensmittel gelangen können. Wenn sich die Salmonellen in den Lebensmitteln zu stark vermehren, kann es zu einer Lebensmittelvergiftung oder zu einer Lebensmittelinfektion kommen. Bei einer Lebensmittelvergiftung werden von den Mikroorganismen Gifte produziert, die anschließend vom Menschen aufgenommen werden und ihn krank machen. Bei einer Lebensmittelinfektion werden die krankm</w:t>
      </w:r>
      <w:r w:rsidRPr="003E3A47">
        <w:t>a</w:t>
      </w:r>
      <w:r w:rsidRPr="003E3A47">
        <w:t>chenden Mikroorganismen selber aufgenommen. Die Krankheit besteht in einem Kampf des Körp</w:t>
      </w:r>
      <w:r w:rsidR="00584B11">
        <w:t>ers gegen die „Eindringlinge“.</w:t>
      </w:r>
    </w:p>
    <w:p w:rsidR="000B2746" w:rsidRPr="003E3A47" w:rsidRDefault="000B2746" w:rsidP="000B2746">
      <w:pPr>
        <w:pStyle w:val="Textkrper"/>
      </w:pPr>
      <w:r w:rsidRPr="003E3A47">
        <w:t>Die Salmonellen verursachen die Krankheit Salmonellose, sie ist die häufigste Infektion durch verdorbene Lebensmittel. Lebensmittel, die häufig Salmonellen übertragen sind: Geflügel, Hühnereier oder Speisen aus rohen Eiern wie Mayonnaise, Cremes oder Eis. Auch nicht ausreichend erhitztes oder rohes Fleisch z</w:t>
      </w:r>
      <w:r w:rsidR="004A4073">
        <w:t xml:space="preserve">. </w:t>
      </w:r>
      <w:r w:rsidRPr="003E3A47">
        <w:t>B. Hackfleisch ist eine große G</w:t>
      </w:r>
      <w:r w:rsidRPr="003E3A47">
        <w:t>e</w:t>
      </w:r>
      <w:r w:rsidRPr="003E3A47">
        <w:t xml:space="preserve">fahr für Salmonellenbefall. Ein Salmonellenbefall ist besonders gefährlich, weil er nicht durch Geruchsveränderung oder Geschmacksveränderung bemerkt werden kann. </w:t>
      </w:r>
    </w:p>
    <w:p w:rsidR="000B2746" w:rsidRPr="003E3A47" w:rsidRDefault="000B2746" w:rsidP="000B2746">
      <w:pPr>
        <w:pStyle w:val="Textkrper"/>
      </w:pPr>
      <w:r w:rsidRPr="003E3A47">
        <w:t>Salmonellen fühlen sich dort besonders wohl, wo es warm und feucht ist. Ideale L</w:t>
      </w:r>
      <w:r w:rsidRPr="003E3A47">
        <w:t>e</w:t>
      </w:r>
      <w:r w:rsidRPr="003E3A47">
        <w:t>bensbedingungen find</w:t>
      </w:r>
      <w:r w:rsidR="004A4073">
        <w:t>en sie zwischen 10 und 50°C. Um</w:t>
      </w:r>
      <w:r w:rsidRPr="003E3A47">
        <w:t xml:space="preserve"> sie abzutöten, müssen Salm</w:t>
      </w:r>
      <w:r w:rsidRPr="003E3A47">
        <w:t>o</w:t>
      </w:r>
      <w:r w:rsidRPr="003E3A47">
        <w:t>nellen mindestens 10 Minuten lang Temperaturen von über 70°C ausgesetzt werden. Kühlen oder Einf</w:t>
      </w:r>
      <w:r w:rsidR="00584B11">
        <w:t>rieren tötet sie dagegen nicht.</w:t>
      </w:r>
    </w:p>
    <w:p w:rsidR="000B2746" w:rsidRPr="003E3A47" w:rsidRDefault="000B2746" w:rsidP="000B2746">
      <w:pPr>
        <w:pStyle w:val="Textkrper"/>
      </w:pPr>
      <w:r w:rsidRPr="003E3A47">
        <w:t>Der Zeitraum zwischen Ansteckung und Ausbruch der Krankheit, nennt man Inkubat</w:t>
      </w:r>
      <w:r w:rsidRPr="003E3A47">
        <w:t>i</w:t>
      </w:r>
      <w:r w:rsidRPr="003E3A47">
        <w:t>onszeit, sie beträgt einige Stunden bis maximal sieben Tage. Eine Salmonelleninfektion zeigt Krankheitszeichen wie plötzliche Leibschmerzen, häufige, wässrige Durchfälle, Erbrechen und Fieber. Zusätzlich treten Kopfschmerzen, Gliederschmerzen und Schw</w:t>
      </w:r>
      <w:r w:rsidRPr="003E3A47">
        <w:t>ä</w:t>
      </w:r>
      <w:r w:rsidRPr="003E3A47">
        <w:t>che auf. Die Erkrankung muss unbedingt im Betrieb gemeldet werden. Verläuft die E</w:t>
      </w:r>
      <w:r w:rsidRPr="003E3A47">
        <w:t>r</w:t>
      </w:r>
      <w:r w:rsidRPr="003E3A47">
        <w:t>krankung schnell</w:t>
      </w:r>
      <w:r w:rsidR="004A4073">
        <w:t>,</w:t>
      </w:r>
      <w:r w:rsidRPr="003E3A47">
        <w:t xml:space="preserve"> ist sie nach wenigen Tagen vorbei. Dies bedeutet allerdings noch nicht die vollständige Gesundheit, denn die Salmonellen befinden sich noch immer im Körper. Die Salmonellen siedeln sich für längere Zeit im Darm der erkrankten Person an und können noch drei bis sechs Wochen ausgeschieden werden. Während dieser Zeit beste</w:t>
      </w:r>
      <w:r w:rsidR="00584B11">
        <w:t>ht weiterhin Ansteckungsgefahr.</w:t>
      </w:r>
    </w:p>
    <w:p w:rsidR="000B2746" w:rsidRDefault="000B2746" w:rsidP="003E71B8">
      <w:pPr>
        <w:pStyle w:val="TabelleLinks8PT"/>
      </w:pPr>
    </w:p>
    <w:p w:rsidR="000B2746" w:rsidRDefault="000B2746" w:rsidP="000B2746">
      <w:r>
        <w:t xml:space="preserve">Informationen über Salmonellen in einer Tabelle zusammengefasst: </w:t>
      </w:r>
    </w:p>
    <w:p w:rsidR="000B2746" w:rsidRDefault="000B2746" w:rsidP="003E71B8">
      <w:pPr>
        <w:pStyle w:val="TabelleLinks8PT"/>
      </w:pPr>
    </w:p>
    <w:tbl>
      <w:tblPr>
        <w:tblStyle w:val="Tabellenraster"/>
        <w:tblW w:w="7825" w:type="dxa"/>
        <w:tblInd w:w="108" w:type="dxa"/>
        <w:tblLayout w:type="fixed"/>
        <w:tblCellMar>
          <w:top w:w="57" w:type="dxa"/>
          <w:bottom w:w="57" w:type="dxa"/>
        </w:tblCellMar>
        <w:tblLook w:val="04A0" w:firstRow="1" w:lastRow="0" w:firstColumn="1" w:lastColumn="0" w:noHBand="0" w:noVBand="1"/>
      </w:tblPr>
      <w:tblGrid>
        <w:gridCol w:w="2722"/>
        <w:gridCol w:w="5103"/>
      </w:tblGrid>
      <w:tr w:rsidR="000B2746" w:rsidRPr="00A410C8" w:rsidTr="00D16185">
        <w:tc>
          <w:tcPr>
            <w:tcW w:w="2722" w:type="dxa"/>
            <w:shd w:val="clear" w:color="auto" w:fill="D9D9D9" w:themeFill="background1" w:themeFillShade="D9"/>
          </w:tcPr>
          <w:p w:rsidR="000B2746" w:rsidRPr="00A410C8" w:rsidRDefault="000B2746" w:rsidP="00D16185">
            <w:pPr>
              <w:pStyle w:val="TabelleKopflinks"/>
            </w:pPr>
            <w:r>
              <w:t>Stichwort</w:t>
            </w:r>
          </w:p>
        </w:tc>
        <w:tc>
          <w:tcPr>
            <w:tcW w:w="5103" w:type="dxa"/>
            <w:shd w:val="clear" w:color="auto" w:fill="D9D9D9" w:themeFill="background1" w:themeFillShade="D9"/>
          </w:tcPr>
          <w:p w:rsidR="000B2746" w:rsidRPr="00A410C8" w:rsidRDefault="000B2746" w:rsidP="004A4073">
            <w:pPr>
              <w:pStyle w:val="TabelleKopflinks"/>
            </w:pPr>
            <w:r>
              <w:t>Erklärung/Information</w:t>
            </w: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Lebensmittelinfektion</w:t>
            </w:r>
            <w:r w:rsidR="004A4073">
              <w:rPr>
                <w:sz w:val="18"/>
              </w:rPr>
              <w:t>:</w:t>
            </w:r>
          </w:p>
        </w:tc>
        <w:tc>
          <w:tcPr>
            <w:tcW w:w="5103" w:type="dxa"/>
          </w:tcPr>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Lebensmittelvergiftung</w:t>
            </w:r>
            <w:r w:rsidR="004A4073">
              <w:rPr>
                <w:sz w:val="18"/>
              </w:rPr>
              <w:t>:</w:t>
            </w:r>
          </w:p>
        </w:tc>
        <w:tc>
          <w:tcPr>
            <w:tcW w:w="5103" w:type="dxa"/>
          </w:tcPr>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Name des Krankheitserregers</w:t>
            </w:r>
            <w:r w:rsidR="004A4073">
              <w:rPr>
                <w:sz w:val="18"/>
              </w:rPr>
              <w:t>:</w:t>
            </w:r>
          </w:p>
        </w:tc>
        <w:tc>
          <w:tcPr>
            <w:tcW w:w="5103" w:type="dxa"/>
          </w:tcPr>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Name der Erkrankung</w:t>
            </w:r>
            <w:r w:rsidR="004A4073">
              <w:rPr>
                <w:sz w:val="18"/>
              </w:rPr>
              <w:t>:</w:t>
            </w:r>
          </w:p>
        </w:tc>
        <w:tc>
          <w:tcPr>
            <w:tcW w:w="5103" w:type="dxa"/>
          </w:tcPr>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Auf diese Weise wird der Kran</w:t>
            </w:r>
            <w:r w:rsidRPr="00013C62">
              <w:rPr>
                <w:sz w:val="18"/>
              </w:rPr>
              <w:t>k</w:t>
            </w:r>
            <w:r w:rsidRPr="00013C62">
              <w:rPr>
                <w:sz w:val="18"/>
              </w:rPr>
              <w:t>heitserre</w:t>
            </w:r>
            <w:r w:rsidR="007D31A1">
              <w:rPr>
                <w:sz w:val="18"/>
              </w:rPr>
              <w:t>ger auf den Menschen übertragen:</w:t>
            </w:r>
          </w:p>
        </w:tc>
        <w:tc>
          <w:tcPr>
            <w:tcW w:w="5103" w:type="dxa"/>
          </w:tcPr>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Diese Lebensbedingungen liebt der Krankheitserreger:</w:t>
            </w:r>
          </w:p>
        </w:tc>
        <w:tc>
          <w:tcPr>
            <w:tcW w:w="5103" w:type="dxa"/>
          </w:tcPr>
          <w:p w:rsidR="000B2746" w:rsidRDefault="000B2746" w:rsidP="00D16185">
            <w:pPr>
              <w:pStyle w:val="Textkrper"/>
            </w:pPr>
          </w:p>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Welche Krankheitszeichen zeigen sich:</w:t>
            </w:r>
          </w:p>
        </w:tc>
        <w:tc>
          <w:tcPr>
            <w:tcW w:w="5103" w:type="dxa"/>
          </w:tcPr>
          <w:p w:rsidR="000B2746" w:rsidRDefault="000B2746" w:rsidP="00D16185">
            <w:pPr>
              <w:pStyle w:val="Textkrper"/>
            </w:pPr>
          </w:p>
          <w:p w:rsidR="000B2746" w:rsidRPr="00A410C8" w:rsidRDefault="000B2746" w:rsidP="00D16185">
            <w:pPr>
              <w:pStyle w:val="Textkrper"/>
            </w:pPr>
          </w:p>
        </w:tc>
      </w:tr>
      <w:tr w:rsidR="000B2746" w:rsidRPr="00A410C8" w:rsidTr="00D16185">
        <w:tc>
          <w:tcPr>
            <w:tcW w:w="2722" w:type="dxa"/>
            <w:shd w:val="clear" w:color="auto" w:fill="auto"/>
          </w:tcPr>
          <w:p w:rsidR="000B2746" w:rsidRPr="00013C62" w:rsidRDefault="000B2746" w:rsidP="00D16185">
            <w:pPr>
              <w:pStyle w:val="Textkrper"/>
              <w:rPr>
                <w:sz w:val="18"/>
              </w:rPr>
            </w:pPr>
            <w:r w:rsidRPr="00013C62">
              <w:rPr>
                <w:sz w:val="18"/>
              </w:rPr>
              <w:t>Bevorzugte Lebensmittel, die befallen werden:</w:t>
            </w:r>
          </w:p>
        </w:tc>
        <w:tc>
          <w:tcPr>
            <w:tcW w:w="5103" w:type="dxa"/>
          </w:tcPr>
          <w:p w:rsidR="000B2746" w:rsidRDefault="000B2746" w:rsidP="00D16185">
            <w:pPr>
              <w:pStyle w:val="Textkrper"/>
            </w:pPr>
          </w:p>
          <w:p w:rsidR="000B2746" w:rsidRPr="00A410C8" w:rsidRDefault="000B2746" w:rsidP="00D16185">
            <w:pPr>
              <w:pStyle w:val="Textkrper"/>
            </w:pPr>
          </w:p>
        </w:tc>
      </w:tr>
      <w:tr w:rsidR="000B2746" w:rsidRPr="00A410C8" w:rsidTr="00D16185">
        <w:tc>
          <w:tcPr>
            <w:tcW w:w="2722" w:type="dxa"/>
            <w:shd w:val="clear" w:color="auto" w:fill="auto"/>
          </w:tcPr>
          <w:p w:rsidR="000B2746" w:rsidRDefault="000B2746" w:rsidP="00D16185">
            <w:pPr>
              <w:pStyle w:val="Textkrper"/>
            </w:pPr>
            <w:r w:rsidRPr="00013C62">
              <w:rPr>
                <w:sz w:val="18"/>
              </w:rPr>
              <w:t>Damit lässt sich der Krankheit</w:t>
            </w:r>
            <w:r w:rsidRPr="00013C62">
              <w:rPr>
                <w:sz w:val="18"/>
              </w:rPr>
              <w:t>s</w:t>
            </w:r>
            <w:r w:rsidR="007D31A1">
              <w:rPr>
                <w:sz w:val="18"/>
              </w:rPr>
              <w:t>erreger abtöten:</w:t>
            </w:r>
          </w:p>
        </w:tc>
        <w:tc>
          <w:tcPr>
            <w:tcW w:w="5103" w:type="dxa"/>
          </w:tcPr>
          <w:p w:rsidR="000B2746" w:rsidRDefault="000B2746" w:rsidP="00D16185">
            <w:pPr>
              <w:pStyle w:val="Textkrper"/>
            </w:pPr>
          </w:p>
          <w:p w:rsidR="000B2746" w:rsidRPr="00A410C8" w:rsidRDefault="000B2746" w:rsidP="00D16185">
            <w:pPr>
              <w:pStyle w:val="Textkrper"/>
            </w:pP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5B5F4F" w:rsidRDefault="005B5F4F" w:rsidP="005B5F4F">
            <w:pPr>
              <w:pStyle w:val="Kopf8ptafz"/>
            </w:pPr>
            <w:r>
              <w:t>Ich kann die Ursachen für einen Lebensmittelverderb benennen.</w:t>
            </w:r>
          </w:p>
          <w:p w:rsidR="005B5F4F" w:rsidRDefault="005B5F4F" w:rsidP="005B5F4F">
            <w:pPr>
              <w:pStyle w:val="Kopf8ptafz"/>
            </w:pPr>
            <w:r>
              <w:t>Ich kann Salmonellen als Ursache für eine Lebensmittelinfektion beschreiben.</w:t>
            </w:r>
          </w:p>
          <w:p w:rsidR="005B5F4F" w:rsidRPr="00A37E27" w:rsidRDefault="005B5F4F" w:rsidP="005B5F4F">
            <w:pPr>
              <w:pStyle w:val="Kopf8ptafz"/>
              <w:rPr>
                <w:i/>
              </w:rPr>
            </w:pPr>
            <w:r w:rsidRPr="00A37E27">
              <w:rPr>
                <w:i/>
              </w:rPr>
              <w:t xml:space="preserve">Ich kann Texte </w:t>
            </w:r>
            <w:r>
              <w:rPr>
                <w:i/>
              </w:rPr>
              <w:t>strukturieren und in einer Tabelle zusammenfa</w:t>
            </w:r>
            <w:r>
              <w:rPr>
                <w:i/>
              </w:rPr>
              <w:t>s</w:t>
            </w:r>
            <w:r>
              <w:rPr>
                <w:i/>
              </w:rPr>
              <w:t>se</w:t>
            </w:r>
            <w:r w:rsidRPr="00A37E27">
              <w:rPr>
                <w:i/>
              </w:rPr>
              <w:t>n</w:t>
            </w:r>
            <w:r>
              <w:rPr>
                <w:i/>
              </w:rPr>
              <w:t>.</w:t>
            </w:r>
          </w:p>
          <w:p w:rsidR="005B5F4F" w:rsidRPr="00A37E27" w:rsidRDefault="005B5F4F" w:rsidP="005B5F4F">
            <w:pPr>
              <w:pStyle w:val="Kopf8ptafz"/>
              <w:rPr>
                <w:i/>
              </w:rPr>
            </w:pPr>
            <w:r w:rsidRPr="00A37E27">
              <w:rPr>
                <w:i/>
              </w:rPr>
              <w:t>Ich kann mich mit Partnern austauschen</w:t>
            </w:r>
            <w:r>
              <w:rPr>
                <w:i/>
              </w:rPr>
              <w:t xml:space="preserve"> und besprechen.</w:t>
            </w:r>
          </w:p>
          <w:p w:rsidR="000B2746" w:rsidRDefault="000B2746" w:rsidP="007D31A1">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Default="000B2746" w:rsidP="00D16185">
            <w:pPr>
              <w:pStyle w:val="Kopf8ptafz"/>
            </w:pPr>
            <w:r>
              <w:t>Ich kann zuhören und Gehörtes zusammenfassen.</w:t>
            </w:r>
          </w:p>
          <w:p w:rsidR="005B5F4F" w:rsidRPr="00234B66" w:rsidRDefault="005B5F4F" w:rsidP="00D16185">
            <w:pPr>
              <w:pStyle w:val="Kopf8ptafz"/>
            </w:pPr>
            <w:r>
              <w:t>Ich kann Texte lesen, markieren und strukturieren.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5B5F4F" w:rsidP="00D16185">
            <w:pPr>
              <w:pStyle w:val="Kopf8ptafz"/>
            </w:pPr>
            <w:r>
              <w:t>Übungsaufgaben siehe Lernwegeliste</w:t>
            </w:r>
          </w:p>
        </w:tc>
      </w:tr>
    </w:tbl>
    <w:p w:rsidR="000B2746" w:rsidRDefault="000B2746" w:rsidP="000B2746"/>
    <w:p w:rsidR="000B2746" w:rsidRDefault="000B2746" w:rsidP="000B2746">
      <w:r w:rsidRPr="00A16354">
        <w:rPr>
          <w:rStyle w:val="Fett"/>
        </w:rPr>
        <w:t>Arbeitsauftrag</w:t>
      </w:r>
      <w:r>
        <w:t>:</w:t>
      </w:r>
      <w:r w:rsidR="00A16354">
        <w:rPr>
          <w:noProof/>
          <w:sz w:val="24"/>
          <w:lang w:eastAsia="de-DE"/>
        </w:rPr>
        <w:drawing>
          <wp:anchor distT="0" distB="0" distL="114300" distR="114300" simplePos="0" relativeHeight="251915264" behindDoc="0" locked="0" layoutInCell="0" allowOverlap="1" wp14:anchorId="4392D1AC" wp14:editId="72828BF9">
            <wp:simplePos x="0" y="0"/>
            <wp:positionH relativeFrom="rightMargin">
              <wp:posOffset>107950</wp:posOffset>
            </wp:positionH>
            <wp:positionV relativeFrom="paragraph">
              <wp:posOffset>0</wp:posOffset>
            </wp:positionV>
            <wp:extent cx="345440" cy="323850"/>
            <wp:effectExtent l="0" t="0" r="0" b="0"/>
            <wp:wrapNone/>
            <wp:docPr id="40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AufgabeEbene1"/>
        <w:numPr>
          <w:ilvl w:val="0"/>
          <w:numId w:val="0"/>
        </w:numPr>
        <w:ind w:left="284"/>
      </w:pPr>
      <w:r>
        <w:t>Lesen Sie den Text über „Salmonellen</w:t>
      </w:r>
      <w:r w:rsidR="004A4073">
        <w:t xml:space="preserve"> –</w:t>
      </w:r>
      <w:r>
        <w:t xml:space="preserve"> die unsichtbaren Gäste“ mit einem Partner</w:t>
      </w:r>
      <w:r w:rsidR="009F4344">
        <w:t xml:space="preserve"> oder einer Partnerin</w:t>
      </w:r>
      <w:r>
        <w:t xml:space="preserve"> gemeinsam.</w:t>
      </w:r>
    </w:p>
    <w:p w:rsidR="000B2746" w:rsidRPr="00561194" w:rsidRDefault="000B2746" w:rsidP="000B2746">
      <w:pPr>
        <w:pStyle w:val="AufgabeText"/>
      </w:pPr>
    </w:p>
    <w:p w:rsidR="000B2746" w:rsidRPr="00E709D8" w:rsidRDefault="000B2746" w:rsidP="000B2746">
      <w:pPr>
        <w:pStyle w:val="Listenabsatz"/>
        <w:pBdr>
          <w:top w:val="single" w:sz="4" w:space="1" w:color="auto"/>
          <w:left w:val="single" w:sz="4" w:space="4" w:color="auto"/>
          <w:bottom w:val="single" w:sz="4" w:space="1" w:color="auto"/>
          <w:right w:val="single" w:sz="4" w:space="4" w:color="auto"/>
        </w:pBdr>
        <w:rPr>
          <w:b/>
          <w:u w:val="single"/>
        </w:rPr>
      </w:pPr>
      <w:r>
        <w:rPr>
          <w:noProof/>
          <w:sz w:val="24"/>
          <w:lang w:eastAsia="de-DE"/>
        </w:rPr>
        <w:drawing>
          <wp:anchor distT="0" distB="0" distL="114300" distR="114300" simplePos="0" relativeHeight="251765760" behindDoc="0" locked="0" layoutInCell="0" allowOverlap="1" wp14:anchorId="1540BD28" wp14:editId="6FA55802">
            <wp:simplePos x="0" y="0"/>
            <wp:positionH relativeFrom="rightMargin">
              <wp:posOffset>480455</wp:posOffset>
            </wp:positionH>
            <wp:positionV relativeFrom="paragraph">
              <wp:posOffset>75</wp:posOffset>
            </wp:positionV>
            <wp:extent cx="323850" cy="323850"/>
            <wp:effectExtent l="0" t="0" r="0" b="0"/>
            <wp:wrapNone/>
            <wp:docPr id="466"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9D8">
        <w:rPr>
          <w:b/>
          <w:u w:val="single"/>
        </w:rPr>
        <w:t>Methode: paarweises Lesen</w:t>
      </w:r>
      <w:r w:rsidR="00A16354" w:rsidRPr="00A16354">
        <w:rPr>
          <w:b/>
          <w:noProof/>
          <w:sz w:val="24"/>
          <w:u w:val="single"/>
          <w:lang w:eastAsia="de-DE"/>
        </w:rPr>
        <w:drawing>
          <wp:anchor distT="0" distB="0" distL="114300" distR="114300" simplePos="0" relativeHeight="251917312" behindDoc="0" locked="0" layoutInCell="0" allowOverlap="1" wp14:anchorId="352E3293" wp14:editId="4856EFD1">
            <wp:simplePos x="0" y="0"/>
            <wp:positionH relativeFrom="rightMargin">
              <wp:posOffset>107950</wp:posOffset>
            </wp:positionH>
            <wp:positionV relativeFrom="paragraph">
              <wp:posOffset>0</wp:posOffset>
            </wp:positionV>
            <wp:extent cx="323850" cy="323850"/>
            <wp:effectExtent l="0" t="0" r="0" b="0"/>
            <wp:wrapNone/>
            <wp:docPr id="407"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Listenabsatz"/>
        <w:pBdr>
          <w:top w:val="single" w:sz="4" w:space="1" w:color="auto"/>
          <w:left w:val="single" w:sz="4" w:space="4" w:color="auto"/>
          <w:bottom w:val="single" w:sz="4" w:space="1" w:color="auto"/>
          <w:right w:val="single" w:sz="4" w:space="4" w:color="auto"/>
        </w:pBdr>
      </w:pPr>
      <w:r>
        <w:t>A</w:t>
      </w:r>
      <w:r>
        <w:tab/>
        <w:t>liest einen Abschnitt vor</w:t>
      </w:r>
    </w:p>
    <w:p w:rsidR="000B2746" w:rsidRDefault="000B2746" w:rsidP="000B2746">
      <w:pPr>
        <w:pStyle w:val="Listenabsatz"/>
        <w:pBdr>
          <w:top w:val="single" w:sz="4" w:space="1" w:color="auto"/>
          <w:left w:val="single" w:sz="4" w:space="4" w:color="auto"/>
          <w:bottom w:val="single" w:sz="4" w:space="1" w:color="auto"/>
          <w:right w:val="single" w:sz="4" w:space="4" w:color="auto"/>
        </w:pBdr>
      </w:pPr>
      <w:r>
        <w:t>B</w:t>
      </w:r>
      <w:r>
        <w:tab/>
        <w:t>hört zu und fasst den Inhalt zusammen.</w:t>
      </w:r>
    </w:p>
    <w:p w:rsidR="000B2746" w:rsidRDefault="000B2746" w:rsidP="000B2746">
      <w:pPr>
        <w:pStyle w:val="Listenabsatz"/>
        <w:pBdr>
          <w:top w:val="single" w:sz="4" w:space="1" w:color="auto"/>
          <w:left w:val="single" w:sz="4" w:space="4" w:color="auto"/>
          <w:bottom w:val="single" w:sz="4" w:space="1" w:color="auto"/>
          <w:right w:val="single" w:sz="4" w:space="4" w:color="auto"/>
        </w:pBdr>
      </w:pPr>
      <w:r>
        <w:t>Dann werden die Rollen getauscht:</w:t>
      </w:r>
    </w:p>
    <w:p w:rsidR="000B2746" w:rsidRDefault="000B2746" w:rsidP="000B2746">
      <w:pPr>
        <w:pStyle w:val="Listenabsatz"/>
        <w:pBdr>
          <w:top w:val="single" w:sz="4" w:space="1" w:color="auto"/>
          <w:left w:val="single" w:sz="4" w:space="4" w:color="auto"/>
          <w:bottom w:val="single" w:sz="4" w:space="1" w:color="auto"/>
          <w:right w:val="single" w:sz="4" w:space="4" w:color="auto"/>
        </w:pBdr>
      </w:pPr>
      <w:r>
        <w:t>B</w:t>
      </w:r>
      <w:r>
        <w:tab/>
        <w:t>liest vor</w:t>
      </w:r>
    </w:p>
    <w:p w:rsidR="000B2746" w:rsidRDefault="000B2746" w:rsidP="000B2746">
      <w:pPr>
        <w:pStyle w:val="Listenabsatz"/>
        <w:pBdr>
          <w:top w:val="single" w:sz="4" w:space="1" w:color="auto"/>
          <w:left w:val="single" w:sz="4" w:space="4" w:color="auto"/>
          <w:bottom w:val="single" w:sz="4" w:space="1" w:color="auto"/>
          <w:right w:val="single" w:sz="4" w:space="4" w:color="auto"/>
        </w:pBdr>
      </w:pPr>
      <w:r>
        <w:t>A</w:t>
      </w:r>
      <w:r>
        <w:tab/>
        <w:t xml:space="preserve">fasst den Inhalt zusammen. </w:t>
      </w:r>
    </w:p>
    <w:p w:rsidR="000B2746" w:rsidRDefault="00CB1015" w:rsidP="00133D3C">
      <w:pPr>
        <w:pStyle w:val="AufgabeEbene2"/>
        <w:numPr>
          <w:ilvl w:val="1"/>
          <w:numId w:val="25"/>
        </w:numPr>
      </w:pPr>
      <w:r w:rsidRPr="00AA18D1">
        <w:rPr>
          <w:noProof/>
          <w:lang w:eastAsia="de-DE"/>
        </w:rPr>
        <w:drawing>
          <wp:anchor distT="0" distB="0" distL="114300" distR="114300" simplePos="0" relativeHeight="252662784" behindDoc="0" locked="0" layoutInCell="1" allowOverlap="1" wp14:anchorId="6978A929" wp14:editId="54FE88D2">
            <wp:simplePos x="0" y="0"/>
            <wp:positionH relativeFrom="column">
              <wp:posOffset>4787265</wp:posOffset>
            </wp:positionH>
            <wp:positionV relativeFrom="paragraph">
              <wp:posOffset>694055</wp:posOffset>
            </wp:positionV>
            <wp:extent cx="314325" cy="314325"/>
            <wp:effectExtent l="0" t="0" r="9525" b="952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Randnotizen helfen</w:t>
      </w:r>
      <w:r w:rsidR="004A4073">
        <w:t>,</w:t>
      </w:r>
      <w:r w:rsidR="000B2746">
        <w:t xml:space="preserve"> einen langen Text zu strukturieren. Orden Sie die Randnot</w:t>
      </w:r>
      <w:r w:rsidR="000B2746">
        <w:t>i</w:t>
      </w:r>
      <w:r w:rsidR="000B2746">
        <w:t>zen den p</w:t>
      </w:r>
      <w:r w:rsidR="004A4073">
        <w:t>assenden Textabschnitten zu, in</w:t>
      </w:r>
      <w:r w:rsidR="000B2746">
        <w:t>dem sie die Randnotizen in die rechte Spalte neben den Text eintragen. Kontrollieren Sie Ihr Ergebnis mit der ausli</w:t>
      </w:r>
      <w:r w:rsidR="000B2746">
        <w:t>e</w:t>
      </w:r>
      <w:r w:rsidR="000B2746">
        <w:t>genden Lösung.</w:t>
      </w:r>
    </w:p>
    <w:p w:rsidR="004A4073" w:rsidRPr="004A4073" w:rsidRDefault="004A4073" w:rsidP="004A4073">
      <w:pPr>
        <w:pStyle w:val="Marginaliegrau"/>
        <w:framePr w:wrap="around" w:x="8671" w:y="598"/>
        <w:rPr>
          <w:sz w:val="16"/>
          <w:szCs w:val="16"/>
        </w:rPr>
      </w:pPr>
      <w:r>
        <w:rPr>
          <w:sz w:val="16"/>
          <w:szCs w:val="16"/>
        </w:rPr>
        <w:t>Bü</w:t>
      </w:r>
      <w:r w:rsidR="000B2746" w:rsidRPr="004A4073">
        <w:rPr>
          <w:sz w:val="16"/>
          <w:szCs w:val="16"/>
        </w:rPr>
        <w:t>ch</w:t>
      </w:r>
      <w:r>
        <w:rPr>
          <w:sz w:val="16"/>
          <w:szCs w:val="16"/>
        </w:rPr>
        <w:t>er</w:t>
      </w:r>
      <w:r w:rsidR="000B2746" w:rsidRPr="004A4073">
        <w:rPr>
          <w:sz w:val="16"/>
          <w:szCs w:val="16"/>
        </w:rPr>
        <w:t xml:space="preserve"> „Arbeitsbuch Ernä</w:t>
      </w:r>
      <w:r w:rsidR="000B2746" w:rsidRPr="004A4073">
        <w:rPr>
          <w:sz w:val="16"/>
          <w:szCs w:val="16"/>
        </w:rPr>
        <w:t>h</w:t>
      </w:r>
      <w:r w:rsidR="000B2746" w:rsidRPr="004A4073">
        <w:rPr>
          <w:sz w:val="16"/>
          <w:szCs w:val="16"/>
        </w:rPr>
        <w:t>rung für den handlungsorie</w:t>
      </w:r>
      <w:r w:rsidR="000B2746" w:rsidRPr="004A4073">
        <w:rPr>
          <w:sz w:val="16"/>
          <w:szCs w:val="16"/>
        </w:rPr>
        <w:t>n</w:t>
      </w:r>
      <w:r w:rsidR="000B2746" w:rsidRPr="004A4073">
        <w:rPr>
          <w:sz w:val="16"/>
          <w:szCs w:val="16"/>
        </w:rPr>
        <w:t>tierten Unterricht</w:t>
      </w:r>
      <w:r w:rsidRPr="004A4073">
        <w:rPr>
          <w:sz w:val="16"/>
          <w:szCs w:val="16"/>
        </w:rPr>
        <w:t>“</w:t>
      </w:r>
      <w:r w:rsidR="000B2746" w:rsidRPr="004A4073">
        <w:rPr>
          <w:sz w:val="16"/>
          <w:szCs w:val="16"/>
        </w:rPr>
        <w:t>, Cornelia Schlieper, Verlag Handwerk und Technik</w:t>
      </w:r>
      <w:r w:rsidRPr="004A4073">
        <w:rPr>
          <w:sz w:val="16"/>
          <w:szCs w:val="16"/>
        </w:rPr>
        <w:t xml:space="preserve"> oder </w:t>
      </w:r>
    </w:p>
    <w:p w:rsidR="004A4073" w:rsidRPr="004A4073" w:rsidRDefault="004A4073" w:rsidP="004A4073">
      <w:pPr>
        <w:pStyle w:val="Marginaliegrau"/>
        <w:framePr w:wrap="around" w:x="8671" w:y="598"/>
        <w:rPr>
          <w:sz w:val="16"/>
          <w:szCs w:val="16"/>
        </w:rPr>
      </w:pPr>
      <w:r w:rsidRPr="004A4073">
        <w:rPr>
          <w:sz w:val="16"/>
          <w:szCs w:val="16"/>
        </w:rPr>
        <w:t>„Ernährung und Gesundheit: Arbeitsblätter für den Fach- und Projektunterricht“, Mart</w:t>
      </w:r>
      <w:r w:rsidRPr="004A4073">
        <w:rPr>
          <w:sz w:val="16"/>
          <w:szCs w:val="16"/>
        </w:rPr>
        <w:t>i</w:t>
      </w:r>
      <w:r w:rsidRPr="004A4073">
        <w:rPr>
          <w:sz w:val="16"/>
          <w:szCs w:val="16"/>
        </w:rPr>
        <w:t>na Rüter, Verlag an der Ruhr, (2013)</w:t>
      </w:r>
    </w:p>
    <w:p w:rsidR="000B2746" w:rsidRDefault="000B2746" w:rsidP="00A16354">
      <w:pPr>
        <w:pStyle w:val="Marginaliegrau"/>
        <w:framePr w:wrap="around" w:x="8671" w:y="598"/>
      </w:pPr>
    </w:p>
    <w:p w:rsidR="000B2746" w:rsidRDefault="000B2746" w:rsidP="000B2746">
      <w:pPr>
        <w:pStyle w:val="AufgabeEbene2"/>
      </w:pPr>
      <w:r>
        <w:t>Stellen Sie die wichtigsten Fakten zu S</w:t>
      </w:r>
      <w:r w:rsidR="009F08BA">
        <w:t>almonellen in einer Tabelle in I</w:t>
      </w:r>
      <w:r>
        <w:t xml:space="preserve">hrem Heft dar. Nehmen Sie die Punkte der Randnotizen als Struktur. </w:t>
      </w:r>
    </w:p>
    <w:p w:rsidR="000B2746" w:rsidRDefault="000B2746" w:rsidP="000B2746">
      <w:pPr>
        <w:pStyle w:val="AufgabeEbene2"/>
      </w:pPr>
      <w:r>
        <w:t>Tauschen Sie sich mit einem Partner</w:t>
      </w:r>
      <w:r w:rsidR="009F4344">
        <w:t xml:space="preserve"> oder einer Partnerin</w:t>
      </w:r>
      <w:r>
        <w:t xml:space="preserve"> über </w:t>
      </w:r>
      <w:r w:rsidR="004A4073">
        <w:t>I</w:t>
      </w:r>
      <w:r>
        <w:t>hr Ar</w:t>
      </w:r>
      <w:r w:rsidR="009F08BA">
        <w:t>beitserge</w:t>
      </w:r>
      <w:r w:rsidR="009F08BA">
        <w:t>b</w:t>
      </w:r>
      <w:r w:rsidR="009F08BA">
        <w:t>nis aus. Vergleichen S</w:t>
      </w:r>
      <w:r>
        <w:t xml:space="preserve">ie anschließend mit der ausgelegten Lösung. </w:t>
      </w:r>
    </w:p>
    <w:p w:rsidR="000B2746" w:rsidRDefault="000B2746" w:rsidP="000B2746">
      <w:pPr>
        <w:pStyle w:val="AufgabeEbene2"/>
      </w:pPr>
      <w:r w:rsidRPr="006C1525">
        <w:t>Eine Salmonelleninfektion kann ver</w:t>
      </w:r>
      <w:r w:rsidR="004A4073">
        <w:t>hindert werden! Übertragen Sie sechs</w:t>
      </w:r>
      <w:r w:rsidRPr="006C1525">
        <w:t xml:space="preserve"> Hygi</w:t>
      </w:r>
      <w:r w:rsidRPr="006C1525">
        <w:t>e</w:t>
      </w:r>
      <w:r w:rsidRPr="006C1525">
        <w:t xml:space="preserve">neregeln aus </w:t>
      </w:r>
      <w:r w:rsidR="009F08BA">
        <w:t>Ihrem Buch in I</w:t>
      </w:r>
      <w:r w:rsidRPr="006C1525">
        <w:t>hr Heft.</w:t>
      </w:r>
    </w:p>
    <w:p w:rsidR="000B2746" w:rsidRDefault="000B2746" w:rsidP="000B2746"/>
    <w:p w:rsidR="000B2746" w:rsidRDefault="000B2746" w:rsidP="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.02.04</w:t>
            </w:r>
          </w:p>
        </w:tc>
      </w:tr>
    </w:tbl>
    <w:p w:rsidR="000B2746" w:rsidRDefault="00A16354" w:rsidP="000B2746">
      <w:r>
        <w:rPr>
          <w:noProof/>
          <w:sz w:val="24"/>
          <w:lang w:eastAsia="de-DE"/>
        </w:rPr>
        <w:drawing>
          <wp:anchor distT="0" distB="0" distL="114300" distR="114300" simplePos="0" relativeHeight="251921408" behindDoc="0" locked="0" layoutInCell="0" allowOverlap="1" wp14:anchorId="35A83999" wp14:editId="11B68544">
            <wp:simplePos x="0" y="0"/>
            <wp:positionH relativeFrom="rightMargin">
              <wp:posOffset>107950</wp:posOffset>
            </wp:positionH>
            <wp:positionV relativeFrom="paragraph">
              <wp:posOffset>0</wp:posOffset>
            </wp:positionV>
            <wp:extent cx="345440" cy="323850"/>
            <wp:effectExtent l="0" t="0" r="0" b="0"/>
            <wp:wrapNone/>
            <wp:docPr id="40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542" w:type="dxa"/>
        <w:tblInd w:w="108" w:type="dxa"/>
        <w:tblLayout w:type="fixed"/>
        <w:tblCellMar>
          <w:top w:w="57" w:type="dxa"/>
          <w:bottom w:w="57" w:type="dxa"/>
        </w:tblCellMar>
        <w:tblLook w:val="04A0" w:firstRow="1" w:lastRow="0" w:firstColumn="1" w:lastColumn="0" w:noHBand="0" w:noVBand="1"/>
      </w:tblPr>
      <w:tblGrid>
        <w:gridCol w:w="5983"/>
        <w:gridCol w:w="1559"/>
      </w:tblGrid>
      <w:tr w:rsidR="000B2746" w:rsidRPr="00A410C8" w:rsidTr="00D16185">
        <w:tc>
          <w:tcPr>
            <w:tcW w:w="5983" w:type="dxa"/>
            <w:shd w:val="clear" w:color="auto" w:fill="D9D9D9" w:themeFill="background1" w:themeFillShade="D9"/>
          </w:tcPr>
          <w:p w:rsidR="000B2746" w:rsidRPr="00A410C8" w:rsidRDefault="000B2746" w:rsidP="00D16185">
            <w:pPr>
              <w:pStyle w:val="TabelleKopflinks"/>
            </w:pPr>
            <w:r>
              <w:t>Informationstext</w:t>
            </w:r>
          </w:p>
        </w:tc>
        <w:tc>
          <w:tcPr>
            <w:tcW w:w="1559" w:type="dxa"/>
            <w:shd w:val="clear" w:color="auto" w:fill="D9D9D9" w:themeFill="background1" w:themeFillShade="D9"/>
          </w:tcPr>
          <w:p w:rsidR="000B2746" w:rsidRPr="00A410C8" w:rsidRDefault="000B2746" w:rsidP="00D16185">
            <w:pPr>
              <w:pStyle w:val="TabelleKopflinks"/>
            </w:pPr>
            <w:r>
              <w:t>Randnotiz</w:t>
            </w:r>
          </w:p>
        </w:tc>
      </w:tr>
      <w:tr w:rsidR="000B2746" w:rsidRPr="00A410C8" w:rsidTr="00D16185">
        <w:tc>
          <w:tcPr>
            <w:tcW w:w="5983" w:type="dxa"/>
            <w:shd w:val="clear" w:color="auto" w:fill="auto"/>
          </w:tcPr>
          <w:p w:rsidR="000B2746" w:rsidRDefault="000B2746" w:rsidP="00D16185">
            <w:pPr>
              <w:pStyle w:val="Textkrper"/>
              <w:rPr>
                <w:rStyle w:val="Unterstrichen"/>
              </w:rPr>
            </w:pPr>
            <w:r w:rsidRPr="00F9348B">
              <w:rPr>
                <w:rStyle w:val="Unterstrichen"/>
              </w:rPr>
              <w:t>Salmon</w:t>
            </w:r>
            <w:r>
              <w:rPr>
                <w:rStyle w:val="Unterstrichen"/>
              </w:rPr>
              <w:t>ellen – die unsichtbaren Gäste!</w:t>
            </w:r>
            <w:r w:rsidR="00CB1015" w:rsidRPr="00AA18D1">
              <w:rPr>
                <w:noProof/>
              </w:rPr>
              <w:t xml:space="preserve"> </w:t>
            </w:r>
          </w:p>
          <w:p w:rsidR="000B2746" w:rsidRDefault="000B2746" w:rsidP="00D16185">
            <w:pPr>
              <w:pStyle w:val="Textkrper"/>
            </w:pPr>
            <w:r>
              <w:t xml:space="preserve">Salmonellen sind winzig kleine Lebewesen die durch </w:t>
            </w:r>
            <w:r w:rsidRPr="00B34970">
              <w:rPr>
                <w:b/>
              </w:rPr>
              <w:t>unsaubere Arbeitsweise</w:t>
            </w:r>
            <w:r>
              <w:t xml:space="preserve"> oder </w:t>
            </w:r>
            <w:r w:rsidRPr="00B34970">
              <w:rPr>
                <w:b/>
              </w:rPr>
              <w:t>fehlerhafte Lagerung</w:t>
            </w:r>
            <w:r>
              <w:t xml:space="preserve"> in die Lebensmittel gela</w:t>
            </w:r>
            <w:r>
              <w:t>n</w:t>
            </w:r>
            <w:r>
              <w:t xml:space="preserve">gen können. Wenn sich die Salmonellen in den Lebensmitteln zu stark vermehren, kann es zu einer </w:t>
            </w:r>
            <w:r w:rsidRPr="00B34970">
              <w:rPr>
                <w:b/>
              </w:rPr>
              <w:t>Lebensmittelvergiftung</w:t>
            </w:r>
            <w:r>
              <w:t xml:space="preserve"> oder zu einer </w:t>
            </w:r>
            <w:r w:rsidRPr="00B34970">
              <w:rPr>
                <w:b/>
              </w:rPr>
              <w:t>Lebensmittelinfektion</w:t>
            </w:r>
            <w:r>
              <w:t xml:space="preserve"> kommen. Bei einer Lebensmittelvergi</w:t>
            </w:r>
            <w:r>
              <w:t>f</w:t>
            </w:r>
            <w:r>
              <w:t>tung werden von den Mikroorganismen Gifte produziert, die a</w:t>
            </w:r>
            <w:r>
              <w:t>n</w:t>
            </w:r>
            <w:r>
              <w:t>schließend vom Menschen aufgenommen werden und ihn krank machen. Bei einer Lebensmittelinfektion werden die krankmache</w:t>
            </w:r>
            <w:r>
              <w:t>n</w:t>
            </w:r>
            <w:r>
              <w:t xml:space="preserve">den Mikroorganismen selber aufgenommen. Die Krankheit besteht in einem Kampf des Körpers gegen die „Eindringlinge“. </w:t>
            </w:r>
          </w:p>
          <w:p w:rsidR="000B2746" w:rsidRDefault="000B2746" w:rsidP="00D16185">
            <w:pPr>
              <w:pStyle w:val="Textkrper"/>
            </w:pPr>
            <w:r>
              <w:t xml:space="preserve">Die Salmonellen verursachen die Krankheit </w:t>
            </w:r>
            <w:r w:rsidRPr="000F13A5">
              <w:rPr>
                <w:b/>
              </w:rPr>
              <w:t>Salmonellose</w:t>
            </w:r>
            <w:r>
              <w:t xml:space="preserve">, sie ist die häufigste Infektion durch verdorbene Lebensmittel. Lebensmittel, die häufig Salmonellen übertragen sind: </w:t>
            </w:r>
            <w:r w:rsidRPr="000F13A5">
              <w:rPr>
                <w:b/>
              </w:rPr>
              <w:t>Geflügel, Hühnereier oder Speisen aus rohen Eiern wie Mayonnaise, Cremes oder Eis</w:t>
            </w:r>
            <w:r w:rsidRPr="000F13A5">
              <w:t>. Auch</w:t>
            </w:r>
            <w:r w:rsidRPr="000F13A5">
              <w:rPr>
                <w:b/>
              </w:rPr>
              <w:t xml:space="preserve"> nicht ausreichend erhitztes oder rohes Fleisch</w:t>
            </w:r>
            <w:r>
              <w:t xml:space="preserve"> z.</w:t>
            </w:r>
            <w:r w:rsidR="00AF28B3">
              <w:t xml:space="preserve"> </w:t>
            </w:r>
            <w:r>
              <w:t xml:space="preserve">B. Hackfleisch ist eine große Gefahr für Salmonellenbefall. Ein Salmonellenbefall ist besonders </w:t>
            </w:r>
            <w:r w:rsidRPr="00E2214D">
              <w:rPr>
                <w:b/>
              </w:rPr>
              <w:t>gefährlich, weil</w:t>
            </w:r>
            <w:r>
              <w:t xml:space="preserve"> er nicht durch Geruchsveränderung oder Geschmacksveränderung bemerkt werden kann. </w:t>
            </w:r>
          </w:p>
          <w:p w:rsidR="000B2746" w:rsidRDefault="000B2746" w:rsidP="00D16185">
            <w:pPr>
              <w:pStyle w:val="Textkrper"/>
            </w:pPr>
            <w:r>
              <w:t xml:space="preserve">Salmonellen fühlen sich dort besonders wohl, wo es </w:t>
            </w:r>
            <w:r w:rsidRPr="000F13A5">
              <w:rPr>
                <w:b/>
              </w:rPr>
              <w:t>warm und feucht</w:t>
            </w:r>
            <w:r>
              <w:t xml:space="preserve"> ist. Ideale Lebensbedingungen finden sie zwischen </w:t>
            </w:r>
            <w:r w:rsidRPr="000F13A5">
              <w:rPr>
                <w:b/>
              </w:rPr>
              <w:t>10 und 50°C</w:t>
            </w:r>
            <w:r>
              <w:t xml:space="preserve">. Ums sie </w:t>
            </w:r>
            <w:r w:rsidRPr="000F13A5">
              <w:rPr>
                <w:b/>
              </w:rPr>
              <w:t>abzutöten</w:t>
            </w:r>
            <w:r>
              <w:t xml:space="preserve">, müssen Salmonellen mindestens </w:t>
            </w:r>
            <w:r w:rsidRPr="000F13A5">
              <w:rPr>
                <w:b/>
              </w:rPr>
              <w:t>10 Min</w:t>
            </w:r>
            <w:r w:rsidRPr="000F13A5">
              <w:rPr>
                <w:b/>
              </w:rPr>
              <w:t>u</w:t>
            </w:r>
            <w:r w:rsidRPr="000F13A5">
              <w:rPr>
                <w:b/>
              </w:rPr>
              <w:t>ten lang Temperaturen von über 70°C</w:t>
            </w:r>
            <w:r>
              <w:t xml:space="preserve"> ausgesetzt werden. Kühlen oder Einfrieren tötet sie dagegen nicht. </w:t>
            </w:r>
          </w:p>
          <w:p w:rsidR="000B2746" w:rsidRPr="00A410C8" w:rsidRDefault="000B2746" w:rsidP="00D16185">
            <w:pPr>
              <w:pStyle w:val="Textkrper"/>
            </w:pPr>
            <w:r>
              <w:t xml:space="preserve">Der Zeitraum zwischen Ansteckung und Ausbruch der Krankheit, nennt man </w:t>
            </w:r>
            <w:r w:rsidRPr="000F13A5">
              <w:rPr>
                <w:b/>
              </w:rPr>
              <w:t>Inkubationszeit</w:t>
            </w:r>
            <w:r>
              <w:t xml:space="preserve">, sie beträgt einige Stunden bis maximal sieben Tage. Eine Salmonelleninfektion zeigt Krankheitszeichen wie plötzliche </w:t>
            </w:r>
            <w:r w:rsidRPr="000F13A5">
              <w:rPr>
                <w:b/>
              </w:rPr>
              <w:t>Leibschmerzen, häufige, wässrige Durchfälle, Erbr</w:t>
            </w:r>
            <w:r w:rsidRPr="000F13A5">
              <w:rPr>
                <w:b/>
              </w:rPr>
              <w:t>e</w:t>
            </w:r>
            <w:r w:rsidRPr="000F13A5">
              <w:rPr>
                <w:b/>
              </w:rPr>
              <w:t>chen und Fieber</w:t>
            </w:r>
            <w:r>
              <w:t xml:space="preserve">. Zusätzlich </w:t>
            </w:r>
            <w:r w:rsidRPr="000F13A5">
              <w:rPr>
                <w:b/>
              </w:rPr>
              <w:t>treten Kopfschmerzen, Gliede</w:t>
            </w:r>
            <w:r w:rsidRPr="000F13A5">
              <w:rPr>
                <w:b/>
              </w:rPr>
              <w:t>r</w:t>
            </w:r>
            <w:r w:rsidRPr="000F13A5">
              <w:rPr>
                <w:b/>
              </w:rPr>
              <w:t xml:space="preserve">schmerzen und Schwäche </w:t>
            </w:r>
            <w:r>
              <w:t xml:space="preserve">auf. </w:t>
            </w:r>
            <w:r w:rsidRPr="000F13A5">
              <w:rPr>
                <w:b/>
              </w:rPr>
              <w:t>Die Erkrankung muss unbedingt im Betrieb gemeldet werden.</w:t>
            </w:r>
            <w:r>
              <w:t xml:space="preserve"> Verläuft die Erkrankung schnell ist sie </w:t>
            </w:r>
            <w:r w:rsidRPr="00E2214D">
              <w:rPr>
                <w:b/>
              </w:rPr>
              <w:t>nach wenigen Tagen vorbei</w:t>
            </w:r>
            <w:r>
              <w:t xml:space="preserve">. Dies bedeutet allerdings noch nicht die vollständige Gesundheit, denn die Salmonellen befinden sich noch immer im Körper. Die Salmonellen siedeln sich für längere Zeit im Darm der erkrankten Person an und können noch </w:t>
            </w:r>
            <w:r w:rsidRPr="00E2214D">
              <w:rPr>
                <w:b/>
              </w:rPr>
              <w:t>drei bis sechs Wochen ausgeschieden werden.</w:t>
            </w:r>
            <w:r>
              <w:t xml:space="preserve"> Während dieser Zeit besteht we</w:t>
            </w:r>
            <w:r>
              <w:t>i</w:t>
            </w:r>
            <w:r>
              <w:t xml:space="preserve">terhin Ansteckungsgefahr. </w:t>
            </w:r>
          </w:p>
        </w:tc>
        <w:tc>
          <w:tcPr>
            <w:tcW w:w="1559" w:type="dxa"/>
          </w:tcPr>
          <w:p w:rsidR="000B2746" w:rsidRPr="00A410C8" w:rsidRDefault="00CB1015" w:rsidP="00D16185">
            <w:pPr>
              <w:pStyle w:val="Textkrper"/>
            </w:pPr>
            <w:r w:rsidRPr="00AA18D1">
              <w:rPr>
                <w:noProof/>
              </w:rPr>
              <w:drawing>
                <wp:anchor distT="0" distB="0" distL="114300" distR="114300" simplePos="0" relativeHeight="252665856" behindDoc="0" locked="0" layoutInCell="1" allowOverlap="1" wp14:anchorId="2D8F4046" wp14:editId="6BA17626">
                  <wp:simplePos x="0" y="0"/>
                  <wp:positionH relativeFrom="column">
                    <wp:posOffset>945515</wp:posOffset>
                  </wp:positionH>
                  <wp:positionV relativeFrom="paragraph">
                    <wp:posOffset>-1905</wp:posOffset>
                  </wp:positionV>
                  <wp:extent cx="314325" cy="314325"/>
                  <wp:effectExtent l="0" t="0" r="9525" b="952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664832" behindDoc="0" locked="0" layoutInCell="1" allowOverlap="1" wp14:anchorId="01A106CE" wp14:editId="198EC0FD">
                  <wp:simplePos x="0" y="0"/>
                  <wp:positionH relativeFrom="column">
                    <wp:posOffset>943610</wp:posOffset>
                  </wp:positionH>
                  <wp:positionV relativeFrom="paragraph">
                    <wp:posOffset>351790</wp:posOffset>
                  </wp:positionV>
                  <wp:extent cx="314325" cy="314325"/>
                  <wp:effectExtent l="0" t="0" r="9525"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746" w:rsidRPr="00A410C8" w:rsidTr="00D16185">
        <w:tc>
          <w:tcPr>
            <w:tcW w:w="5983" w:type="dxa"/>
            <w:shd w:val="clear" w:color="auto" w:fill="auto"/>
          </w:tcPr>
          <w:p w:rsidR="000B2746" w:rsidRPr="001B1C1C" w:rsidRDefault="000B2746" w:rsidP="00D16185">
            <w:pPr>
              <w:pStyle w:val="Textkrper"/>
              <w:rPr>
                <w:b/>
                <w:sz w:val="22"/>
              </w:rPr>
            </w:pPr>
            <w:r w:rsidRPr="001B1C1C">
              <w:rPr>
                <w:b/>
                <w:sz w:val="22"/>
              </w:rPr>
              <w:t xml:space="preserve">Randnotizen: </w:t>
            </w:r>
          </w:p>
          <w:p w:rsidR="000B2746" w:rsidRPr="00013C62" w:rsidRDefault="000B2746" w:rsidP="00D16185">
            <w:pPr>
              <w:pStyle w:val="Textkrper"/>
              <w:rPr>
                <w:sz w:val="16"/>
              </w:rPr>
            </w:pPr>
            <w:r w:rsidRPr="00013C62">
              <w:rPr>
                <w:sz w:val="16"/>
              </w:rPr>
              <w:t>Lebensmittelinfektion</w:t>
            </w:r>
          </w:p>
          <w:p w:rsidR="000B2746" w:rsidRPr="00013C62" w:rsidRDefault="000B2746" w:rsidP="00D16185">
            <w:pPr>
              <w:pStyle w:val="Textkrper"/>
              <w:rPr>
                <w:sz w:val="16"/>
              </w:rPr>
            </w:pPr>
            <w:r w:rsidRPr="00013C62">
              <w:rPr>
                <w:sz w:val="16"/>
              </w:rPr>
              <w:t>Lebensmittelvergiftung</w:t>
            </w:r>
          </w:p>
          <w:p w:rsidR="000B2746" w:rsidRPr="00013C62" w:rsidRDefault="000B2746" w:rsidP="00D16185">
            <w:pPr>
              <w:pStyle w:val="Textkrper"/>
              <w:rPr>
                <w:sz w:val="16"/>
              </w:rPr>
            </w:pPr>
            <w:r w:rsidRPr="00013C62">
              <w:rPr>
                <w:sz w:val="16"/>
              </w:rPr>
              <w:t>Krankheitserreger</w:t>
            </w:r>
          </w:p>
          <w:p w:rsidR="000B2746" w:rsidRPr="00013C62" w:rsidRDefault="000B2746" w:rsidP="00D16185">
            <w:pPr>
              <w:pStyle w:val="Textkrper"/>
              <w:rPr>
                <w:sz w:val="16"/>
              </w:rPr>
            </w:pPr>
            <w:r w:rsidRPr="00013C62">
              <w:rPr>
                <w:sz w:val="16"/>
              </w:rPr>
              <w:t>Name der Erkrankung</w:t>
            </w:r>
          </w:p>
          <w:p w:rsidR="000B2746" w:rsidRPr="00013C62" w:rsidRDefault="000B2746" w:rsidP="00D16185">
            <w:pPr>
              <w:pStyle w:val="Textkrper"/>
              <w:rPr>
                <w:sz w:val="16"/>
              </w:rPr>
            </w:pPr>
            <w:r w:rsidRPr="00013C62">
              <w:rPr>
                <w:sz w:val="16"/>
              </w:rPr>
              <w:t>Übertragungsweg</w:t>
            </w:r>
          </w:p>
          <w:p w:rsidR="000B2746" w:rsidRPr="00013C62" w:rsidRDefault="000B2746" w:rsidP="00D16185">
            <w:pPr>
              <w:pStyle w:val="Textkrper"/>
              <w:rPr>
                <w:sz w:val="16"/>
              </w:rPr>
            </w:pPr>
            <w:r w:rsidRPr="00013C62">
              <w:rPr>
                <w:sz w:val="16"/>
              </w:rPr>
              <w:t>Krankheitszeichen</w:t>
            </w:r>
          </w:p>
          <w:p w:rsidR="000B2746" w:rsidRPr="00013C62" w:rsidRDefault="000B2746" w:rsidP="00D16185">
            <w:pPr>
              <w:pStyle w:val="Textkrper"/>
              <w:rPr>
                <w:sz w:val="16"/>
              </w:rPr>
            </w:pPr>
            <w:r w:rsidRPr="00013C62">
              <w:rPr>
                <w:sz w:val="16"/>
              </w:rPr>
              <w:t>befallene Lebensmitte</w:t>
            </w:r>
            <w:r w:rsidR="001963EC">
              <w:rPr>
                <w:sz w:val="16"/>
              </w:rPr>
              <w:t>l</w:t>
            </w:r>
          </w:p>
          <w:p w:rsidR="000B2746" w:rsidRPr="00013C62" w:rsidRDefault="000B2746" w:rsidP="00D16185">
            <w:pPr>
              <w:pStyle w:val="Textkrper"/>
              <w:rPr>
                <w:sz w:val="16"/>
              </w:rPr>
            </w:pPr>
            <w:r w:rsidRPr="00013C62">
              <w:rPr>
                <w:sz w:val="16"/>
              </w:rPr>
              <w:t>Lebensbedingungen des Krankheitserregers</w:t>
            </w:r>
          </w:p>
          <w:p w:rsidR="000B2746" w:rsidRPr="00013C62" w:rsidRDefault="000B2746" w:rsidP="00D16185">
            <w:pPr>
              <w:pStyle w:val="Textkrper"/>
              <w:rPr>
                <w:sz w:val="16"/>
              </w:rPr>
            </w:pPr>
            <w:r w:rsidRPr="00013C62">
              <w:rPr>
                <w:sz w:val="16"/>
              </w:rPr>
              <w:t>Inkubationszeit</w:t>
            </w:r>
          </w:p>
          <w:p w:rsidR="000B2746" w:rsidRPr="00013C62" w:rsidRDefault="000B2746" w:rsidP="00D16185">
            <w:pPr>
              <w:pStyle w:val="Textkrper"/>
              <w:rPr>
                <w:sz w:val="16"/>
              </w:rPr>
            </w:pPr>
            <w:r w:rsidRPr="00013C62">
              <w:rPr>
                <w:sz w:val="16"/>
              </w:rPr>
              <w:t>Ausscheidungsdauer</w:t>
            </w:r>
          </w:p>
          <w:p w:rsidR="000B2746" w:rsidRPr="00013C62" w:rsidRDefault="000B2746" w:rsidP="00D16185">
            <w:pPr>
              <w:pStyle w:val="Textkrper"/>
              <w:rPr>
                <w:sz w:val="16"/>
              </w:rPr>
            </w:pPr>
            <w:r w:rsidRPr="00013C62">
              <w:rPr>
                <w:sz w:val="16"/>
              </w:rPr>
              <w:t>Meldepflicht</w:t>
            </w:r>
          </w:p>
          <w:p w:rsidR="000B2746" w:rsidRPr="00591710" w:rsidRDefault="000B2746" w:rsidP="00D16185">
            <w:pPr>
              <w:pStyle w:val="Textkrper"/>
              <w:rPr>
                <w:sz w:val="22"/>
              </w:rPr>
            </w:pPr>
            <w:r w:rsidRPr="00013C62">
              <w:rPr>
                <w:sz w:val="16"/>
              </w:rPr>
              <w:t>Salmonellen sterbe</w:t>
            </w:r>
            <w:r w:rsidR="001963EC">
              <w:rPr>
                <w:sz w:val="16"/>
              </w:rPr>
              <w:t>n</w:t>
            </w:r>
            <w:r w:rsidRPr="00013C62">
              <w:rPr>
                <w:sz w:val="16"/>
              </w:rPr>
              <w:t xml:space="preserve"> durch …</w:t>
            </w:r>
          </w:p>
        </w:tc>
        <w:tc>
          <w:tcPr>
            <w:tcW w:w="1559" w:type="dxa"/>
          </w:tcPr>
          <w:p w:rsidR="000B2746" w:rsidRPr="00A410C8" w:rsidRDefault="000B2746" w:rsidP="00D16185">
            <w:pPr>
              <w:pStyle w:val="Textkrper"/>
            </w:pPr>
          </w:p>
        </w:tc>
      </w:tr>
    </w:tbl>
    <w:p w:rsidR="000B2746" w:rsidRDefault="000B2746" w:rsidP="000B2746">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584B11" w:rsidRPr="00B51DE9" w:rsidTr="000E2E52">
        <w:trPr>
          <w:trHeight w:val="523"/>
        </w:trPr>
        <w:tc>
          <w:tcPr>
            <w:tcW w:w="3119" w:type="dxa"/>
            <w:tcBorders>
              <w:left w:val="single" w:sz="4" w:space="0" w:color="auto"/>
              <w:bottom w:val="single" w:sz="4" w:space="0" w:color="auto"/>
              <w:right w:val="single" w:sz="4" w:space="0" w:color="auto"/>
            </w:tcBorders>
            <w:shd w:val="clear" w:color="auto" w:fill="D9D9D9"/>
            <w:hideMark/>
          </w:tcPr>
          <w:p w:rsidR="00584B11" w:rsidRDefault="00584B11" w:rsidP="000E2E52">
            <w:pPr>
              <w:pStyle w:val="Tabelle6pt"/>
              <w:rPr>
                <w:color w:val="000000"/>
              </w:rPr>
            </w:pPr>
            <w:r>
              <w:lastRenderedPageBreak/>
              <w:br w:type="page"/>
              <w:t>Lernfeld</w:t>
            </w:r>
          </w:p>
          <w:p w:rsidR="00584B11" w:rsidRDefault="00584B11" w:rsidP="000E2E52">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584B11" w:rsidRDefault="00584B11" w:rsidP="000E2E52">
            <w:pPr>
              <w:pStyle w:val="Tabelle6pt"/>
              <w:rPr>
                <w:color w:val="000000"/>
              </w:rPr>
            </w:pPr>
            <w:r>
              <w:t>Titel</w:t>
            </w:r>
          </w:p>
          <w:p w:rsidR="00584B11" w:rsidRDefault="00584B11" w:rsidP="00584B11">
            <w:pPr>
              <w:pStyle w:val="TabelleKopflinks"/>
            </w:pPr>
            <w:r>
              <w:t>Mikroorganismen</w:t>
            </w:r>
          </w:p>
          <w:p w:rsidR="00584B11" w:rsidRDefault="00584B11" w:rsidP="00584B11">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584B11" w:rsidRPr="004B658C" w:rsidRDefault="00584B11" w:rsidP="000E2E52"/>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84B11" w:rsidRDefault="00584B11" w:rsidP="00584B11">
            <w:pPr>
              <w:pStyle w:val="TabelleKopfmitte"/>
              <w:rPr>
                <w:sz w:val="18"/>
              </w:rPr>
            </w:pPr>
            <w:r w:rsidRPr="00D661AD">
              <w:rPr>
                <w:sz w:val="18"/>
              </w:rPr>
              <w:t xml:space="preserve">Ernährung und </w:t>
            </w:r>
          </w:p>
          <w:p w:rsidR="00584B11" w:rsidRPr="00D661AD" w:rsidRDefault="00584B11" w:rsidP="00584B11">
            <w:pPr>
              <w:pStyle w:val="TabelleKopfmitte"/>
              <w:rPr>
                <w:sz w:val="18"/>
              </w:rPr>
            </w:pPr>
            <w:r>
              <w:rPr>
                <w:sz w:val="18"/>
              </w:rPr>
              <w:t>Gastro</w:t>
            </w:r>
            <w:r w:rsidRPr="00D661AD">
              <w:rPr>
                <w:sz w:val="18"/>
              </w:rPr>
              <w:t>nomie</w:t>
            </w:r>
          </w:p>
          <w:p w:rsidR="00584B11" w:rsidRPr="00B51DE9" w:rsidRDefault="00584B11" w:rsidP="00584B11">
            <w:pPr>
              <w:pStyle w:val="TabelleKopfmitte"/>
              <w:rPr>
                <w:rFonts w:eastAsia="Calibri"/>
              </w:rPr>
            </w:pPr>
            <w:r w:rsidRPr="00D661AD">
              <w:rPr>
                <w:rFonts w:eastAsia="Calibri"/>
              </w:rPr>
              <w:t>EG2.01</w:t>
            </w:r>
            <w:r>
              <w:rPr>
                <w:rFonts w:eastAsia="Calibri"/>
              </w:rPr>
              <w:t>.02.04</w:t>
            </w:r>
          </w:p>
        </w:tc>
      </w:tr>
      <w:tr w:rsidR="00584B11" w:rsidRPr="00B51DE9" w:rsidTr="000E2E52">
        <w:tc>
          <w:tcPr>
            <w:tcW w:w="7348" w:type="dxa"/>
            <w:gridSpan w:val="2"/>
            <w:tcBorders>
              <w:left w:val="single" w:sz="4" w:space="0" w:color="auto"/>
              <w:bottom w:val="single" w:sz="4" w:space="0" w:color="auto"/>
              <w:right w:val="single" w:sz="4" w:space="0" w:color="auto"/>
            </w:tcBorders>
            <w:hideMark/>
          </w:tcPr>
          <w:p w:rsidR="00584B11" w:rsidRPr="004B658C" w:rsidRDefault="00584B11" w:rsidP="000E2E52">
            <w:pPr>
              <w:pStyle w:val="Tabelle6pt"/>
            </w:pPr>
            <w:r>
              <w:t>Kompetenzbereiche:</w:t>
            </w:r>
          </w:p>
          <w:p w:rsidR="00584B11" w:rsidRDefault="00584B11" w:rsidP="00584B11">
            <w:pPr>
              <w:pStyle w:val="Kopf8ptafz"/>
            </w:pPr>
            <w:r>
              <w:t>Ich kann die Grundlagen der Hygiene und lebensmittelrechtliche Vorschriften anwenden.</w:t>
            </w:r>
          </w:p>
          <w:p w:rsidR="00584B11" w:rsidRDefault="00584B11" w:rsidP="00584B11">
            <w:pPr>
              <w:pStyle w:val="Kopf8ptafz"/>
            </w:pPr>
            <w:r>
              <w:t>Ich kann die Qualität von Lebensmitteln durch geeignete Maßnahmen erhalten.</w:t>
            </w:r>
          </w:p>
          <w:p w:rsidR="00584B11" w:rsidRPr="00584B11" w:rsidRDefault="00584B11" w:rsidP="00584B11">
            <w:pPr>
              <w:pStyle w:val="Kopf8ptafz"/>
              <w:rPr>
                <w:rStyle w:val="Hervorhebung"/>
                <w:i w:val="0"/>
                <w:iCs w:val="0"/>
              </w:rPr>
            </w:pPr>
            <w:r w:rsidRPr="00AC07E4">
              <w:rPr>
                <w:rStyle w:val="Hervorhebung"/>
              </w:rPr>
              <w:t>Ich kann kommunizieren, übernehme selbstständig Aufgaben und bringe mich aktiv im Team ein.</w:t>
            </w:r>
          </w:p>
          <w:p w:rsidR="00584B11" w:rsidRDefault="00584B11" w:rsidP="00584B11">
            <w:pPr>
              <w:pStyle w:val="Kopf8ptafz"/>
              <w:numPr>
                <w:ilvl w:val="0"/>
                <w:numId w:val="0"/>
              </w:numPr>
              <w:ind w:left="227"/>
            </w:pPr>
          </w:p>
        </w:tc>
        <w:tc>
          <w:tcPr>
            <w:tcW w:w="188" w:type="dxa"/>
            <w:vMerge/>
            <w:tcBorders>
              <w:left w:val="single" w:sz="4" w:space="0" w:color="auto"/>
              <w:bottom w:val="nil"/>
              <w:right w:val="nil"/>
            </w:tcBorders>
            <w:vAlign w:val="center"/>
            <w:hideMark/>
          </w:tcPr>
          <w:p w:rsidR="00584B11" w:rsidRDefault="00584B11" w:rsidP="000E2E52">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84B11" w:rsidRPr="00B51DE9" w:rsidTr="000E2E52">
              <w:trPr>
                <w:trHeight w:val="284"/>
              </w:trPr>
              <w:tc>
                <w:tcPr>
                  <w:tcW w:w="2090" w:type="dxa"/>
                  <w:shd w:val="clear" w:color="auto" w:fill="D9D9D9" w:themeFill="background1" w:themeFillShade="D9"/>
                </w:tcPr>
                <w:p w:rsidR="00584B11" w:rsidRPr="00B51DE9" w:rsidRDefault="00584B11" w:rsidP="000E2E52">
                  <w:pPr>
                    <w:pStyle w:val="TabelleKopfmitte"/>
                  </w:pPr>
                  <w:r w:rsidRPr="00B51DE9">
                    <w:t>L</w:t>
                  </w:r>
                  <w:r>
                    <w:t>ösung</w:t>
                  </w:r>
                </w:p>
              </w:tc>
            </w:tr>
          </w:tbl>
          <w:p w:rsidR="00584B11" w:rsidRPr="00B51DE9" w:rsidRDefault="00584B11" w:rsidP="000E2E52"/>
        </w:tc>
      </w:tr>
    </w:tbl>
    <w:p w:rsidR="00584B11" w:rsidRDefault="00584B11" w:rsidP="000B2746"/>
    <w:p w:rsidR="00584B11" w:rsidRDefault="00584B11" w:rsidP="000B2746"/>
    <w:p w:rsidR="000B2746" w:rsidRPr="00F9348B" w:rsidRDefault="000B2746" w:rsidP="000B2746">
      <w:pPr>
        <w:pStyle w:val="Textkrper"/>
        <w:rPr>
          <w:rStyle w:val="Unterstrichen"/>
        </w:rPr>
      </w:pPr>
      <w:r w:rsidRPr="00F9348B">
        <w:rPr>
          <w:rStyle w:val="Unterstrichen"/>
        </w:rPr>
        <w:t>Salmonellen – die unsichtbaren Gäste!</w:t>
      </w:r>
      <w:r w:rsidR="0013203B" w:rsidRPr="0013203B">
        <w:rPr>
          <w:rStyle w:val="Unterstrichen"/>
          <w:noProof/>
          <w:sz w:val="24"/>
        </w:rPr>
        <w:drawing>
          <wp:anchor distT="0" distB="0" distL="114300" distR="114300" simplePos="0" relativeHeight="251925504" behindDoc="0" locked="0" layoutInCell="0" allowOverlap="1" wp14:anchorId="23374BF3" wp14:editId="1B698105">
            <wp:simplePos x="0" y="0"/>
            <wp:positionH relativeFrom="rightMargin">
              <wp:posOffset>107950</wp:posOffset>
            </wp:positionH>
            <wp:positionV relativeFrom="paragraph">
              <wp:posOffset>0</wp:posOffset>
            </wp:positionV>
            <wp:extent cx="345440" cy="323850"/>
            <wp:effectExtent l="0" t="0" r="0" b="0"/>
            <wp:wrapNone/>
            <wp:docPr id="4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Textkrper"/>
      </w:pPr>
      <w:r>
        <w:t xml:space="preserve">Salmonellen sind winzig kleine Lebewesen die durch </w:t>
      </w:r>
      <w:r w:rsidRPr="00B34970">
        <w:rPr>
          <w:b/>
        </w:rPr>
        <w:t>unsaubere Arbeitsweise</w:t>
      </w:r>
      <w:r>
        <w:t xml:space="preserve"> oder </w:t>
      </w:r>
      <w:r w:rsidRPr="00B34970">
        <w:rPr>
          <w:b/>
        </w:rPr>
        <w:t>fehlerhafte Lagerung</w:t>
      </w:r>
      <w:r>
        <w:t xml:space="preserve"> in die Lebensmittel gelangen können. Wenn sich die Salmonellen in den Lebensmitteln zu stark vermehren führt das zur Erkrankung </w:t>
      </w:r>
      <w:r w:rsidRPr="00F9348B">
        <w:rPr>
          <w:b/>
        </w:rPr>
        <w:t>Salmonellose</w:t>
      </w:r>
      <w:r>
        <w:t>.</w:t>
      </w:r>
    </w:p>
    <w:p w:rsidR="000B2746" w:rsidRDefault="000B2746" w:rsidP="000B2746">
      <w:pPr>
        <w:pStyle w:val="Textkrper"/>
      </w:pPr>
      <w:r>
        <w:t>Sie ist die häufigste Lebensmittelinfektion durch verdorbene Lebensmittel. Lebensmi</w:t>
      </w:r>
      <w:r>
        <w:t>t</w:t>
      </w:r>
      <w:r>
        <w:t xml:space="preserve">tel, die häufig Salmonellen übertragen sind: </w:t>
      </w:r>
      <w:r w:rsidRPr="000F13A5">
        <w:rPr>
          <w:b/>
        </w:rPr>
        <w:t>Geflügel, Hühnereier oder Speisen aus rohen Eiern wie Mayonnaise, Cremes oder Eis</w:t>
      </w:r>
      <w:r w:rsidRPr="000F13A5">
        <w:t>. Auch</w:t>
      </w:r>
      <w:r w:rsidRPr="000F13A5">
        <w:rPr>
          <w:b/>
        </w:rPr>
        <w:t xml:space="preserve"> nicht ausreichend erhitztes oder rohes Fleisch</w:t>
      </w:r>
      <w:r>
        <w:t xml:space="preserve"> z.</w:t>
      </w:r>
      <w:r w:rsidR="00AF28B3">
        <w:t xml:space="preserve"> </w:t>
      </w:r>
      <w:r>
        <w:t xml:space="preserve">B. Hackfleisch ist eine große Gefahr für Salmonellenbefall. </w:t>
      </w:r>
    </w:p>
    <w:p w:rsidR="000B2746" w:rsidRDefault="000B2746" w:rsidP="000B2746">
      <w:pPr>
        <w:pStyle w:val="Textkrper"/>
      </w:pPr>
      <w:r>
        <w:t xml:space="preserve">Salmonellen fühlen sich dort besonders wohl, wo es </w:t>
      </w:r>
      <w:r w:rsidRPr="000F13A5">
        <w:rPr>
          <w:b/>
        </w:rPr>
        <w:t>warm und feucht</w:t>
      </w:r>
      <w:r>
        <w:t xml:space="preserve"> ist. Ideale L</w:t>
      </w:r>
      <w:r>
        <w:t>e</w:t>
      </w:r>
      <w:r>
        <w:t xml:space="preserve">bensbedingungen finden sie zwischen </w:t>
      </w:r>
      <w:r w:rsidRPr="000F13A5">
        <w:rPr>
          <w:b/>
        </w:rPr>
        <w:t>10 und 50°C</w:t>
      </w:r>
      <w:r w:rsidR="004F32A3">
        <w:t>. Um</w:t>
      </w:r>
      <w:r>
        <w:t xml:space="preserve"> sie </w:t>
      </w:r>
      <w:r w:rsidRPr="000F13A5">
        <w:rPr>
          <w:b/>
        </w:rPr>
        <w:t>abzutöten</w:t>
      </w:r>
      <w:r>
        <w:t>, müssen Salm</w:t>
      </w:r>
      <w:r>
        <w:t>o</w:t>
      </w:r>
      <w:r>
        <w:t xml:space="preserve">nellen mindestens </w:t>
      </w:r>
      <w:r w:rsidRPr="000F13A5">
        <w:rPr>
          <w:b/>
        </w:rPr>
        <w:t>10 Minuten lang Temperaturen von über 70°C</w:t>
      </w:r>
      <w:r>
        <w:t xml:space="preserve"> ausgesetzt werden. Kühlen oder Einfrieren tötet sie dagegen nicht. </w:t>
      </w:r>
    </w:p>
    <w:p w:rsidR="000B2746" w:rsidRDefault="000B2746" w:rsidP="000B2746">
      <w:pPr>
        <w:pStyle w:val="Textkrper"/>
      </w:pPr>
      <w:r>
        <w:t xml:space="preserve">Der Zeitraum zwischen Ansteckung und Ausbruch der Krankheit, nennt man </w:t>
      </w:r>
      <w:r w:rsidRPr="000F13A5">
        <w:rPr>
          <w:b/>
        </w:rPr>
        <w:t>Inkubat</w:t>
      </w:r>
      <w:r w:rsidRPr="000F13A5">
        <w:rPr>
          <w:b/>
        </w:rPr>
        <w:t>i</w:t>
      </w:r>
      <w:r w:rsidRPr="000F13A5">
        <w:rPr>
          <w:b/>
        </w:rPr>
        <w:t>onszeit</w:t>
      </w:r>
      <w:r>
        <w:t xml:space="preserve">, sie beträgt einige Stunden bis maximal sieben Tage. Eine Salmonelleninfektion zeigt Krankheitszeichen wie plötzliche </w:t>
      </w:r>
      <w:r w:rsidRPr="000F13A5">
        <w:rPr>
          <w:b/>
        </w:rPr>
        <w:t>Leibschmerzen, häufige, wässrige Durchfälle, Erbrechen und Fieber</w:t>
      </w:r>
      <w:r>
        <w:t xml:space="preserve">. Zusätzlich </w:t>
      </w:r>
      <w:r w:rsidRPr="000F13A5">
        <w:rPr>
          <w:b/>
        </w:rPr>
        <w:t xml:space="preserve">treten Kopfschmerzen, Gliederschmerzen und Schwäche </w:t>
      </w:r>
      <w:r>
        <w:t xml:space="preserve">auf. </w:t>
      </w:r>
      <w:r w:rsidRPr="000F13A5">
        <w:rPr>
          <w:b/>
        </w:rPr>
        <w:t>Die Erkrankung muss unbedingt im Betrieb gemeldet werden.</w:t>
      </w:r>
      <w:r>
        <w:t xml:space="preserve"> </w:t>
      </w:r>
    </w:p>
    <w:p w:rsidR="000B2746" w:rsidRDefault="000B2746" w:rsidP="000B2746">
      <w:pPr>
        <w:pStyle w:val="Textkrper"/>
      </w:pPr>
    </w:p>
    <w:p w:rsidR="000B2746" w:rsidRDefault="000B2746" w:rsidP="000B2746">
      <w:r>
        <w:t xml:space="preserve">Informationen über Salmonellen in einer Tabelle zusammengefasst: </w:t>
      </w:r>
    </w:p>
    <w:p w:rsidR="000B2746" w:rsidRDefault="000B2746" w:rsidP="000B2746"/>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2835"/>
        <w:gridCol w:w="4678"/>
      </w:tblGrid>
      <w:tr w:rsidR="000B2746" w:rsidRPr="00A410C8" w:rsidTr="00AF28B3">
        <w:tc>
          <w:tcPr>
            <w:tcW w:w="2835" w:type="dxa"/>
            <w:shd w:val="clear" w:color="auto" w:fill="D9D9D9" w:themeFill="background1" w:themeFillShade="D9"/>
          </w:tcPr>
          <w:p w:rsidR="000B2746" w:rsidRPr="00A410C8" w:rsidRDefault="000B2746" w:rsidP="00D16185">
            <w:pPr>
              <w:pStyle w:val="TabelleKopflinks"/>
            </w:pPr>
            <w:r>
              <w:t>Stichwort</w:t>
            </w:r>
          </w:p>
        </w:tc>
        <w:tc>
          <w:tcPr>
            <w:tcW w:w="4678" w:type="dxa"/>
            <w:shd w:val="clear" w:color="auto" w:fill="D9D9D9" w:themeFill="background1" w:themeFillShade="D9"/>
          </w:tcPr>
          <w:p w:rsidR="000B2746" w:rsidRPr="00A410C8" w:rsidRDefault="000B2746" w:rsidP="00AF28B3">
            <w:pPr>
              <w:pStyle w:val="TabelleKopflinks"/>
            </w:pPr>
            <w:r>
              <w:t>Erklärung/Information</w:t>
            </w:r>
          </w:p>
        </w:tc>
      </w:tr>
      <w:tr w:rsidR="000B2746" w:rsidRPr="00A410C8" w:rsidTr="00AF28B3">
        <w:tc>
          <w:tcPr>
            <w:tcW w:w="2835" w:type="dxa"/>
            <w:shd w:val="clear" w:color="auto" w:fill="auto"/>
          </w:tcPr>
          <w:p w:rsidR="000B2746" w:rsidRPr="00A410C8" w:rsidRDefault="000B2746" w:rsidP="00D16185">
            <w:pPr>
              <w:pStyle w:val="Textkrper"/>
            </w:pPr>
            <w:r>
              <w:t>Name des Krankheitserregers</w:t>
            </w:r>
            <w:r w:rsidR="00AF28B3">
              <w:t>:</w:t>
            </w:r>
          </w:p>
        </w:tc>
        <w:tc>
          <w:tcPr>
            <w:tcW w:w="4678" w:type="dxa"/>
          </w:tcPr>
          <w:p w:rsidR="000B2746" w:rsidRPr="00A410C8" w:rsidRDefault="000B2746" w:rsidP="00D16185">
            <w:pPr>
              <w:pStyle w:val="Textkrper"/>
            </w:pPr>
            <w:r>
              <w:t>Salmonellen</w:t>
            </w:r>
          </w:p>
        </w:tc>
      </w:tr>
      <w:tr w:rsidR="000B2746" w:rsidRPr="00A410C8" w:rsidTr="00AF28B3">
        <w:tc>
          <w:tcPr>
            <w:tcW w:w="2835" w:type="dxa"/>
            <w:shd w:val="clear" w:color="auto" w:fill="auto"/>
          </w:tcPr>
          <w:p w:rsidR="000B2746" w:rsidRPr="00A410C8" w:rsidRDefault="000B2746" w:rsidP="00D16185">
            <w:pPr>
              <w:pStyle w:val="Textkrper"/>
            </w:pPr>
            <w:r>
              <w:t>Name der Erkrankung</w:t>
            </w:r>
            <w:r w:rsidR="00AF28B3">
              <w:t>:</w:t>
            </w:r>
          </w:p>
        </w:tc>
        <w:tc>
          <w:tcPr>
            <w:tcW w:w="4678" w:type="dxa"/>
          </w:tcPr>
          <w:p w:rsidR="000B2746" w:rsidRPr="00A410C8" w:rsidRDefault="000B2746" w:rsidP="00D16185">
            <w:pPr>
              <w:pStyle w:val="Textkrper"/>
            </w:pPr>
            <w:r>
              <w:t>Salmonellose</w:t>
            </w:r>
          </w:p>
        </w:tc>
      </w:tr>
      <w:tr w:rsidR="000B2746" w:rsidRPr="00A410C8" w:rsidTr="00AF28B3">
        <w:tc>
          <w:tcPr>
            <w:tcW w:w="2835" w:type="dxa"/>
            <w:shd w:val="clear" w:color="auto" w:fill="auto"/>
          </w:tcPr>
          <w:p w:rsidR="000B2746" w:rsidRDefault="000B2746" w:rsidP="00D16185">
            <w:pPr>
              <w:pStyle w:val="Textkrper"/>
            </w:pPr>
            <w:r>
              <w:t>Auf diese Weise wird der Krankheitserre</w:t>
            </w:r>
            <w:r w:rsidR="007D31A1">
              <w:t>ger auf den Menschen übertragen:</w:t>
            </w:r>
          </w:p>
        </w:tc>
        <w:tc>
          <w:tcPr>
            <w:tcW w:w="4678" w:type="dxa"/>
          </w:tcPr>
          <w:p w:rsidR="000B2746" w:rsidRDefault="000B2746" w:rsidP="00D16185">
            <w:pPr>
              <w:pStyle w:val="Textkrper"/>
            </w:pPr>
            <w:r>
              <w:t>Unsaubere Arbeitsweise</w:t>
            </w:r>
          </w:p>
          <w:p w:rsidR="000B2746" w:rsidRPr="00A410C8" w:rsidRDefault="000B2746" w:rsidP="00D16185">
            <w:pPr>
              <w:pStyle w:val="Textkrper"/>
            </w:pPr>
            <w:r>
              <w:t>Fehlerhafte Lagerung</w:t>
            </w:r>
          </w:p>
        </w:tc>
      </w:tr>
      <w:tr w:rsidR="000B2746" w:rsidRPr="00A410C8" w:rsidTr="00AF28B3">
        <w:tc>
          <w:tcPr>
            <w:tcW w:w="2835" w:type="dxa"/>
            <w:shd w:val="clear" w:color="auto" w:fill="auto"/>
          </w:tcPr>
          <w:p w:rsidR="000B2746" w:rsidRDefault="000B2746" w:rsidP="00D16185">
            <w:pPr>
              <w:pStyle w:val="Textkrper"/>
            </w:pPr>
            <w:r>
              <w:t>Diese Lebensbedingungen liebt der Krankheitserreger:</w:t>
            </w:r>
          </w:p>
        </w:tc>
        <w:tc>
          <w:tcPr>
            <w:tcW w:w="4678" w:type="dxa"/>
          </w:tcPr>
          <w:p w:rsidR="000B2746" w:rsidRDefault="000B2746" w:rsidP="00D16185">
            <w:pPr>
              <w:pStyle w:val="Textkrper"/>
            </w:pPr>
            <w:r>
              <w:t>Warm und feucht</w:t>
            </w:r>
          </w:p>
          <w:p w:rsidR="000B2746" w:rsidRPr="00A410C8" w:rsidRDefault="000B2746" w:rsidP="00D16185">
            <w:pPr>
              <w:pStyle w:val="Textkrper"/>
            </w:pPr>
            <w:r>
              <w:t>10 bis 50 °C</w:t>
            </w:r>
          </w:p>
        </w:tc>
      </w:tr>
      <w:tr w:rsidR="000B2746" w:rsidRPr="00A410C8" w:rsidTr="00AF28B3">
        <w:tc>
          <w:tcPr>
            <w:tcW w:w="2835" w:type="dxa"/>
            <w:shd w:val="clear" w:color="auto" w:fill="auto"/>
          </w:tcPr>
          <w:p w:rsidR="000B2746" w:rsidRPr="00A410C8" w:rsidRDefault="000B2746" w:rsidP="00D16185">
            <w:pPr>
              <w:pStyle w:val="Textkrper"/>
            </w:pPr>
            <w:r>
              <w:t>Welche Krankheitszeichen zeigen sich:</w:t>
            </w:r>
          </w:p>
        </w:tc>
        <w:tc>
          <w:tcPr>
            <w:tcW w:w="4678" w:type="dxa"/>
          </w:tcPr>
          <w:p w:rsidR="000B2746" w:rsidRDefault="000B2746" w:rsidP="00D16185">
            <w:pPr>
              <w:pStyle w:val="Textkrper"/>
            </w:pPr>
            <w:r w:rsidRPr="00F9348B">
              <w:t>Leibschmerzen, häufige, wässrige Durchfälle, Erbr</w:t>
            </w:r>
            <w:r w:rsidRPr="00F9348B">
              <w:t>e</w:t>
            </w:r>
            <w:r w:rsidRPr="00F9348B">
              <w:t>chen und Fieber</w:t>
            </w:r>
          </w:p>
          <w:p w:rsidR="000B2746" w:rsidRPr="00A410C8" w:rsidRDefault="000B2746" w:rsidP="00D16185">
            <w:pPr>
              <w:pStyle w:val="Textkrper"/>
            </w:pPr>
            <w:r w:rsidRPr="00F9348B">
              <w:t>Kopfschmerzen, Gliederschmerzen und Schwäche</w:t>
            </w:r>
          </w:p>
        </w:tc>
      </w:tr>
      <w:tr w:rsidR="000B2746" w:rsidRPr="00A410C8" w:rsidTr="00AF28B3">
        <w:tc>
          <w:tcPr>
            <w:tcW w:w="2835" w:type="dxa"/>
            <w:shd w:val="clear" w:color="auto" w:fill="auto"/>
          </w:tcPr>
          <w:p w:rsidR="000B2746" w:rsidRDefault="000B2746" w:rsidP="00D16185">
            <w:pPr>
              <w:pStyle w:val="Textkrper"/>
            </w:pPr>
            <w:r>
              <w:t>Bevorzugte Lebensmittel, die befallen werden:</w:t>
            </w:r>
          </w:p>
        </w:tc>
        <w:tc>
          <w:tcPr>
            <w:tcW w:w="4678" w:type="dxa"/>
          </w:tcPr>
          <w:p w:rsidR="000B2746" w:rsidRPr="00077E17" w:rsidRDefault="000B2746" w:rsidP="00D16185">
            <w:pPr>
              <w:pStyle w:val="Textkrper"/>
            </w:pPr>
            <w:r w:rsidRPr="00077E17">
              <w:t>Geflügel, Hühnereier oder Speisen aus rohen Eiern wie Mayonnaise, Cremes oder Eis</w:t>
            </w:r>
          </w:p>
          <w:p w:rsidR="000B2746" w:rsidRPr="00A410C8" w:rsidRDefault="000B2746" w:rsidP="00D16185">
            <w:pPr>
              <w:pStyle w:val="Textkrper"/>
            </w:pPr>
            <w:r w:rsidRPr="00077E17">
              <w:t>nicht ausreichend erhitztes oder rohes Fleisch z.</w:t>
            </w:r>
            <w:r w:rsidR="00AF28B3">
              <w:t xml:space="preserve"> </w:t>
            </w:r>
            <w:r w:rsidRPr="00077E17">
              <w:t>B. Hackfleisch</w:t>
            </w:r>
          </w:p>
        </w:tc>
      </w:tr>
      <w:tr w:rsidR="000B2746" w:rsidRPr="00A410C8" w:rsidTr="00AF28B3">
        <w:tc>
          <w:tcPr>
            <w:tcW w:w="2835" w:type="dxa"/>
            <w:shd w:val="clear" w:color="auto" w:fill="auto"/>
          </w:tcPr>
          <w:p w:rsidR="000B2746" w:rsidRDefault="000B2746" w:rsidP="00D16185">
            <w:pPr>
              <w:pStyle w:val="Textkrper"/>
            </w:pPr>
            <w:r>
              <w:t>Damit lässt sich der Kran</w:t>
            </w:r>
            <w:r>
              <w:t>k</w:t>
            </w:r>
            <w:r w:rsidR="007D31A1">
              <w:t>heitserreger abtöten:</w:t>
            </w:r>
          </w:p>
        </w:tc>
        <w:tc>
          <w:tcPr>
            <w:tcW w:w="4678" w:type="dxa"/>
          </w:tcPr>
          <w:p w:rsidR="000B2746" w:rsidRPr="00077E17" w:rsidRDefault="000B2746" w:rsidP="00D16185">
            <w:pPr>
              <w:pStyle w:val="Textkrper"/>
            </w:pPr>
            <w:r w:rsidRPr="00077E17">
              <w:t>10 Minuten lang Temperaturen von über 70°C</w:t>
            </w:r>
          </w:p>
          <w:p w:rsidR="000B2746" w:rsidRPr="00A410C8" w:rsidRDefault="000B2746" w:rsidP="00D16185">
            <w:pPr>
              <w:pStyle w:val="Textkrper"/>
            </w:pPr>
          </w:p>
        </w:tc>
      </w:tr>
    </w:tbl>
    <w:p w:rsidR="000B2746" w:rsidRDefault="000B2746" w:rsidP="000B2746"/>
    <w:p w:rsidR="000B2746" w:rsidRDefault="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293F9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lastRenderedPageBreak/>
              <w:br w:type="page"/>
              <w:t>Lernfeld</w:t>
            </w:r>
          </w:p>
          <w:p w:rsidR="00293F97" w:rsidRDefault="00293F9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t>Titel</w:t>
            </w:r>
          </w:p>
          <w:p w:rsidR="00293F97" w:rsidRDefault="00293F97" w:rsidP="00276C83">
            <w:pPr>
              <w:pStyle w:val="TabelleKopflinks"/>
            </w:pPr>
            <w:r>
              <w:t>Mikroorganismen</w:t>
            </w:r>
          </w:p>
          <w:p w:rsidR="00293F97" w:rsidRDefault="00293F9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293F97" w:rsidRPr="004B658C" w:rsidRDefault="00293F9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93F97" w:rsidRDefault="00293F97" w:rsidP="00276C83">
            <w:pPr>
              <w:pStyle w:val="TabelleKopfmitte"/>
              <w:rPr>
                <w:sz w:val="18"/>
              </w:rPr>
            </w:pPr>
            <w:r w:rsidRPr="00D661AD">
              <w:rPr>
                <w:sz w:val="18"/>
              </w:rPr>
              <w:t xml:space="preserve">Ernährung und </w:t>
            </w:r>
          </w:p>
          <w:p w:rsidR="00293F97" w:rsidRPr="00D661AD" w:rsidRDefault="00293F97" w:rsidP="00276C83">
            <w:pPr>
              <w:pStyle w:val="TabelleKopfmitte"/>
              <w:rPr>
                <w:sz w:val="18"/>
              </w:rPr>
            </w:pPr>
            <w:r>
              <w:rPr>
                <w:sz w:val="18"/>
              </w:rPr>
              <w:t>Gastro</w:t>
            </w:r>
            <w:r w:rsidRPr="00D661AD">
              <w:rPr>
                <w:sz w:val="18"/>
              </w:rPr>
              <w:t>nomie</w:t>
            </w:r>
          </w:p>
          <w:p w:rsidR="00293F97" w:rsidRPr="00B51DE9" w:rsidRDefault="00293F97" w:rsidP="00276C83">
            <w:pPr>
              <w:pStyle w:val="TabelleKopfmitte"/>
              <w:rPr>
                <w:rFonts w:eastAsia="Calibri"/>
              </w:rPr>
            </w:pPr>
            <w:r w:rsidRPr="00D661AD">
              <w:rPr>
                <w:rFonts w:eastAsia="Calibri"/>
              </w:rPr>
              <w:t>EG2.01</w:t>
            </w:r>
            <w:r>
              <w:rPr>
                <w:rFonts w:eastAsia="Calibri"/>
              </w:rPr>
              <w:t>.02.04</w:t>
            </w:r>
          </w:p>
        </w:tc>
      </w:tr>
      <w:tr w:rsidR="00293F97" w:rsidRPr="00B51DE9" w:rsidTr="00276C83">
        <w:tc>
          <w:tcPr>
            <w:tcW w:w="7348" w:type="dxa"/>
            <w:gridSpan w:val="2"/>
            <w:tcBorders>
              <w:left w:val="single" w:sz="4" w:space="0" w:color="auto"/>
              <w:bottom w:val="single" w:sz="4" w:space="0" w:color="auto"/>
              <w:right w:val="single" w:sz="4" w:space="0" w:color="auto"/>
            </w:tcBorders>
            <w:hideMark/>
          </w:tcPr>
          <w:p w:rsidR="00293F97" w:rsidRPr="004B658C" w:rsidRDefault="00293F97" w:rsidP="00276C83">
            <w:pPr>
              <w:pStyle w:val="Tabelle6pt"/>
            </w:pPr>
            <w:r>
              <w:t>Kompetenzbereiche:</w:t>
            </w:r>
          </w:p>
          <w:p w:rsidR="00293F97" w:rsidRDefault="00293F97" w:rsidP="00276C83">
            <w:pPr>
              <w:pStyle w:val="Kopf8ptafz"/>
            </w:pPr>
            <w:r>
              <w:t>Ich kann die Grundlagen der Hygiene und lebensmittelrechtliche Vorschriften anwenden.</w:t>
            </w:r>
          </w:p>
          <w:p w:rsidR="00293F97" w:rsidRDefault="00293F97" w:rsidP="00276C83">
            <w:pPr>
              <w:pStyle w:val="Kopf8ptafz"/>
            </w:pPr>
            <w:r>
              <w:t>Ich kann die Qualität von Lebensmitteln durch geeignete Maßnahmen erhalten.</w:t>
            </w:r>
          </w:p>
          <w:p w:rsidR="00293F97" w:rsidRPr="00584B11" w:rsidRDefault="00293F97" w:rsidP="00276C83">
            <w:pPr>
              <w:pStyle w:val="Kopf8ptafz"/>
              <w:rPr>
                <w:rStyle w:val="Hervorhebung"/>
                <w:i w:val="0"/>
                <w:iCs w:val="0"/>
              </w:rPr>
            </w:pPr>
            <w:r w:rsidRPr="00AC07E4">
              <w:rPr>
                <w:rStyle w:val="Hervorhebung"/>
              </w:rPr>
              <w:t>Ich kann kommunizieren, übernehme selbstständig Aufgaben und bringe mich aktiv im Team ein.</w:t>
            </w:r>
          </w:p>
          <w:p w:rsidR="00293F97" w:rsidRDefault="00293F9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293F97" w:rsidRDefault="00293F9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93F97" w:rsidRPr="00B51DE9" w:rsidTr="00276C83">
              <w:trPr>
                <w:trHeight w:val="284"/>
              </w:trPr>
              <w:tc>
                <w:tcPr>
                  <w:tcW w:w="2090" w:type="dxa"/>
                  <w:shd w:val="clear" w:color="auto" w:fill="D9D9D9" w:themeFill="background1" w:themeFillShade="D9"/>
                </w:tcPr>
                <w:p w:rsidR="00293F97" w:rsidRPr="00B51DE9" w:rsidRDefault="00293F97" w:rsidP="00276C83">
                  <w:pPr>
                    <w:pStyle w:val="TabelleKopfmitte"/>
                  </w:pPr>
                  <w:r w:rsidRPr="00B51DE9">
                    <w:t>L</w:t>
                  </w:r>
                  <w:r>
                    <w:t>ösung</w:t>
                  </w:r>
                </w:p>
              </w:tc>
            </w:tr>
          </w:tbl>
          <w:p w:rsidR="00293F97" w:rsidRPr="00B51DE9" w:rsidRDefault="00293F97" w:rsidP="00276C83"/>
        </w:tc>
      </w:tr>
    </w:tbl>
    <w:p w:rsidR="00293F97" w:rsidRDefault="00293F97"/>
    <w:p w:rsidR="000B2746" w:rsidRPr="0013203B" w:rsidRDefault="000B2746" w:rsidP="000B2746">
      <w:pPr>
        <w:pStyle w:val="Textkrper"/>
        <w:rPr>
          <w:u w:val="single"/>
        </w:rPr>
      </w:pPr>
      <w:r w:rsidRPr="00C56324">
        <w:rPr>
          <w:rStyle w:val="Unterstrichen"/>
        </w:rPr>
        <w:t>Salmonellen – die unsichtbaren Gäste!</w:t>
      </w:r>
      <w:r w:rsidR="0013203B" w:rsidRPr="0013203B">
        <w:rPr>
          <w:rStyle w:val="Unterstrichen"/>
          <w:noProof/>
          <w:sz w:val="24"/>
        </w:rPr>
        <w:drawing>
          <wp:anchor distT="0" distB="0" distL="114300" distR="114300" simplePos="0" relativeHeight="251927552" behindDoc="0" locked="0" layoutInCell="0" allowOverlap="1" wp14:anchorId="39876B31" wp14:editId="1B28107E">
            <wp:simplePos x="0" y="0"/>
            <wp:positionH relativeFrom="rightMargin">
              <wp:posOffset>107950</wp:posOffset>
            </wp:positionH>
            <wp:positionV relativeFrom="paragraph">
              <wp:posOffset>0</wp:posOffset>
            </wp:positionV>
            <wp:extent cx="345440" cy="323850"/>
            <wp:effectExtent l="0" t="0" r="0" b="0"/>
            <wp:wrapNone/>
            <wp:docPr id="41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Textkrper"/>
      </w:pPr>
      <w:r>
        <w:t xml:space="preserve">Salmonellen sind winzig kleine Lebewesen die durch </w:t>
      </w:r>
      <w:r w:rsidRPr="00B34970">
        <w:rPr>
          <w:b/>
        </w:rPr>
        <w:t>unsaubere Arbeitsweise</w:t>
      </w:r>
      <w:r>
        <w:t xml:space="preserve"> oder </w:t>
      </w:r>
      <w:r w:rsidRPr="00B34970">
        <w:rPr>
          <w:b/>
        </w:rPr>
        <w:t>fehlerhafte Lagerung</w:t>
      </w:r>
      <w:r>
        <w:t xml:space="preserve"> in die Lebensmittel gelangen können. Wenn sich die Salmonellen in den Lebensmitteln zu stark vermehren, kann es zu einer </w:t>
      </w:r>
      <w:r w:rsidRPr="00B34970">
        <w:rPr>
          <w:b/>
        </w:rPr>
        <w:t>Lebensmittelvergiftung</w:t>
      </w:r>
      <w:r>
        <w:t xml:space="preserve"> oder zu einer </w:t>
      </w:r>
      <w:r w:rsidRPr="00B34970">
        <w:rPr>
          <w:b/>
        </w:rPr>
        <w:t>Lebensmittelinfektion</w:t>
      </w:r>
      <w:r>
        <w:t xml:space="preserve"> kommen. Bei einer Lebensmittelvergiftung we</w:t>
      </w:r>
      <w:r>
        <w:t>r</w:t>
      </w:r>
      <w:r>
        <w:t>den von den Mikroorganismen Gifte produziert, die anschließend vom Menschen aufg</w:t>
      </w:r>
      <w:r>
        <w:t>e</w:t>
      </w:r>
      <w:r>
        <w:t>nommen werden und ihn krank machen. Bei einer Lebensmittelinfektion werden die krankmachenden Mikroorganismen selber aufgenommen. Die Krankheit besteht in einem Kampf des Kör</w:t>
      </w:r>
      <w:r w:rsidR="00584B11">
        <w:t>pers gegen die „Eindringlinge“.</w:t>
      </w:r>
    </w:p>
    <w:p w:rsidR="000B2746" w:rsidRDefault="000B2746" w:rsidP="000B2746">
      <w:pPr>
        <w:pStyle w:val="Textkrper"/>
      </w:pPr>
      <w:r>
        <w:t xml:space="preserve">Die Salmonellen verursachen die Krankheit </w:t>
      </w:r>
      <w:r w:rsidRPr="000F13A5">
        <w:rPr>
          <w:b/>
        </w:rPr>
        <w:t>Salmonellose</w:t>
      </w:r>
      <w:r>
        <w:t xml:space="preserve">, sie ist die häufigste Infektion durch verdorbene Lebensmittel. Lebensmittel, die häufig Salmonellen übertragen sind: </w:t>
      </w:r>
      <w:r w:rsidRPr="000F13A5">
        <w:rPr>
          <w:b/>
        </w:rPr>
        <w:t>Geflügel, Hühnereier oder Speisen aus rohen Eiern wie Mayonnaise, Cremes oder Eis</w:t>
      </w:r>
      <w:r w:rsidRPr="000F13A5">
        <w:t>. Auch</w:t>
      </w:r>
      <w:r w:rsidRPr="000F13A5">
        <w:rPr>
          <w:b/>
        </w:rPr>
        <w:t xml:space="preserve"> nicht ausreichend erhitztes oder rohes Fleisch</w:t>
      </w:r>
      <w:r>
        <w:t xml:space="preserve"> z.</w:t>
      </w:r>
      <w:r w:rsidR="00AF28B3">
        <w:t xml:space="preserve"> </w:t>
      </w:r>
      <w:r>
        <w:t>B. Hackfleisch ist eine gr</w:t>
      </w:r>
      <w:r>
        <w:t>o</w:t>
      </w:r>
      <w:r>
        <w:t xml:space="preserve">ße Gefahr für Salmonellenbefall. Ein Salmonellenbefall ist besonders </w:t>
      </w:r>
      <w:r w:rsidRPr="00E2214D">
        <w:rPr>
          <w:b/>
        </w:rPr>
        <w:t>gefährlich, weil</w:t>
      </w:r>
      <w:r>
        <w:t xml:space="preserve"> er nicht durch Geruchsveränderung oder Geschmacksveränderung bemerkt werden kann. </w:t>
      </w:r>
    </w:p>
    <w:p w:rsidR="000B2746" w:rsidRDefault="000B2746" w:rsidP="000B2746">
      <w:pPr>
        <w:pStyle w:val="Textkrper"/>
      </w:pPr>
      <w:r>
        <w:t xml:space="preserve">Salmonellen fühlen sich dort besonders wohl, wo es </w:t>
      </w:r>
      <w:r w:rsidRPr="000F13A5">
        <w:rPr>
          <w:b/>
        </w:rPr>
        <w:t>warm und feucht</w:t>
      </w:r>
      <w:r>
        <w:t xml:space="preserve"> ist. Ideale L</w:t>
      </w:r>
      <w:r>
        <w:t>e</w:t>
      </w:r>
      <w:r>
        <w:t xml:space="preserve">bensbedingungen finden sie zwischen </w:t>
      </w:r>
      <w:r w:rsidRPr="000F13A5">
        <w:rPr>
          <w:b/>
        </w:rPr>
        <w:t>10 und 50°C</w:t>
      </w:r>
      <w:r>
        <w:t xml:space="preserve">. Um sie </w:t>
      </w:r>
      <w:r w:rsidRPr="000F13A5">
        <w:rPr>
          <w:b/>
        </w:rPr>
        <w:t>abzutöten</w:t>
      </w:r>
      <w:r>
        <w:t>, müssen Salm</w:t>
      </w:r>
      <w:r>
        <w:t>o</w:t>
      </w:r>
      <w:r>
        <w:t xml:space="preserve">nellen mindestens </w:t>
      </w:r>
      <w:r w:rsidRPr="000F13A5">
        <w:rPr>
          <w:b/>
        </w:rPr>
        <w:t>10 Minuten lang Temperaturen von über 70°C</w:t>
      </w:r>
      <w:r>
        <w:t xml:space="preserve"> ausgesetzt werden. Kühlen oder Einf</w:t>
      </w:r>
      <w:r w:rsidR="00584B11">
        <w:t>rieren tötet sie dagegen nicht.</w:t>
      </w:r>
    </w:p>
    <w:p w:rsidR="000B2746" w:rsidRDefault="000B2746" w:rsidP="000B2746">
      <w:pPr>
        <w:pStyle w:val="Textkrper"/>
      </w:pPr>
      <w:r>
        <w:t xml:space="preserve">Der Zeitraum zwischen Ansteckung und Ausbruch der Krankheit, nennt man </w:t>
      </w:r>
      <w:r w:rsidRPr="000F13A5">
        <w:rPr>
          <w:b/>
        </w:rPr>
        <w:t>Inkubat</w:t>
      </w:r>
      <w:r w:rsidRPr="000F13A5">
        <w:rPr>
          <w:b/>
        </w:rPr>
        <w:t>i</w:t>
      </w:r>
      <w:r w:rsidRPr="000F13A5">
        <w:rPr>
          <w:b/>
        </w:rPr>
        <w:t>onszeit</w:t>
      </w:r>
      <w:r>
        <w:t xml:space="preserve">, sie beträgt einige Stunden bis maximal sieben Tage. Eine Salmonelleninfektion zeigt Krankheitszeichen wie plötzliche </w:t>
      </w:r>
      <w:r w:rsidRPr="000F13A5">
        <w:rPr>
          <w:b/>
        </w:rPr>
        <w:t>Leibschmerzen, häufige, wässrige Durchfälle, Erbrechen und Fieber</w:t>
      </w:r>
      <w:r>
        <w:t xml:space="preserve">. Zusätzlich </w:t>
      </w:r>
      <w:r w:rsidRPr="000F13A5">
        <w:rPr>
          <w:b/>
        </w:rPr>
        <w:t xml:space="preserve">treten Kopfschmerzen, Gliederschmerzen und Schwäche </w:t>
      </w:r>
      <w:r>
        <w:t xml:space="preserve">auf. </w:t>
      </w:r>
      <w:r w:rsidRPr="000F13A5">
        <w:rPr>
          <w:b/>
        </w:rPr>
        <w:t>Die Erkrankung muss unbedingt im Betrieb gemeldet werden.</w:t>
      </w:r>
      <w:r>
        <w:t xml:space="preserve"> Ve</w:t>
      </w:r>
      <w:r>
        <w:t>r</w:t>
      </w:r>
      <w:r>
        <w:t>läuft die Erkrankung schnell</w:t>
      </w:r>
      <w:r w:rsidR="00AF28B3">
        <w:t>,</w:t>
      </w:r>
      <w:r>
        <w:t xml:space="preserve"> ist sie </w:t>
      </w:r>
      <w:r w:rsidRPr="00E2214D">
        <w:rPr>
          <w:b/>
        </w:rPr>
        <w:t>nach wenigen Tagen vorbei</w:t>
      </w:r>
      <w:r>
        <w:t>. Dies bedeutet alle</w:t>
      </w:r>
      <w:r>
        <w:t>r</w:t>
      </w:r>
      <w:r>
        <w:t xml:space="preserve">dings noch nicht die vollständige Gesundheit, denn die Salmonellen befinden sich noch immer im Körper. Die Salmonellen siedeln sich für längere Zeit im Darm der erkrankten Person an und können noch </w:t>
      </w:r>
      <w:r w:rsidRPr="00E2214D">
        <w:rPr>
          <w:b/>
        </w:rPr>
        <w:t>drei bis sechs Wochen ausgeschieden werden.</w:t>
      </w:r>
      <w:r>
        <w:t xml:space="preserve"> Während dieser Zeit beste</w:t>
      </w:r>
      <w:r w:rsidR="00584B11">
        <w:t>ht weiterhin Ansteckungsgefahr.</w:t>
      </w:r>
    </w:p>
    <w:p w:rsidR="000B2746" w:rsidRDefault="000B2746" w:rsidP="000B2746"/>
    <w:p w:rsidR="000B2746" w:rsidRDefault="000B2746" w:rsidP="000B2746">
      <w:r>
        <w:t xml:space="preserve">Informationen über Salmonellen in </w:t>
      </w:r>
      <w:r w:rsidR="0013203B">
        <w:t xml:space="preserve">einer Tabelle zusammengefasst: </w:t>
      </w:r>
    </w:p>
    <w:tbl>
      <w:tblPr>
        <w:tblStyle w:val="Tabellenraster"/>
        <w:tblW w:w="9639" w:type="dxa"/>
        <w:tblInd w:w="108" w:type="dxa"/>
        <w:tblLayout w:type="fixed"/>
        <w:tblCellMar>
          <w:top w:w="57" w:type="dxa"/>
          <w:bottom w:w="57" w:type="dxa"/>
        </w:tblCellMar>
        <w:tblLook w:val="04A0" w:firstRow="1" w:lastRow="0" w:firstColumn="1" w:lastColumn="0" w:noHBand="0" w:noVBand="1"/>
      </w:tblPr>
      <w:tblGrid>
        <w:gridCol w:w="3544"/>
        <w:gridCol w:w="6095"/>
      </w:tblGrid>
      <w:tr w:rsidR="000B2746" w:rsidRPr="00A410C8" w:rsidTr="003174A9">
        <w:tc>
          <w:tcPr>
            <w:tcW w:w="3544" w:type="dxa"/>
            <w:shd w:val="clear" w:color="auto" w:fill="D9D9D9" w:themeFill="background1" w:themeFillShade="D9"/>
          </w:tcPr>
          <w:p w:rsidR="000B2746" w:rsidRPr="00A410C8" w:rsidRDefault="000B2746" w:rsidP="0013203B">
            <w:pPr>
              <w:pStyle w:val="TabelleLinks8PT"/>
            </w:pPr>
            <w:r>
              <w:t>Stichwort</w:t>
            </w:r>
          </w:p>
        </w:tc>
        <w:tc>
          <w:tcPr>
            <w:tcW w:w="6095" w:type="dxa"/>
            <w:shd w:val="clear" w:color="auto" w:fill="D9D9D9" w:themeFill="background1" w:themeFillShade="D9"/>
          </w:tcPr>
          <w:p w:rsidR="000B2746" w:rsidRPr="00A410C8" w:rsidRDefault="000B2746" w:rsidP="00AF28B3">
            <w:pPr>
              <w:pStyle w:val="TabelleLinks8PT"/>
            </w:pPr>
            <w:r>
              <w:t>Erklärung/Information</w:t>
            </w:r>
          </w:p>
        </w:tc>
      </w:tr>
      <w:tr w:rsidR="000B2746" w:rsidRPr="00A410C8" w:rsidTr="003174A9">
        <w:tc>
          <w:tcPr>
            <w:tcW w:w="3544" w:type="dxa"/>
            <w:shd w:val="clear" w:color="auto" w:fill="auto"/>
          </w:tcPr>
          <w:p w:rsidR="000B2746" w:rsidRDefault="000B2746" w:rsidP="0013203B">
            <w:pPr>
              <w:pStyle w:val="TabelleLinks8PT"/>
            </w:pPr>
            <w:r>
              <w:t>Lebensmittelinfektion</w:t>
            </w:r>
            <w:r w:rsidR="00AF28B3">
              <w:t>:</w:t>
            </w:r>
          </w:p>
        </w:tc>
        <w:tc>
          <w:tcPr>
            <w:tcW w:w="6095" w:type="dxa"/>
          </w:tcPr>
          <w:p w:rsidR="000B2746" w:rsidRPr="00A410C8" w:rsidRDefault="000B2746" w:rsidP="0013203B">
            <w:pPr>
              <w:pStyle w:val="TabelleLinks8PT"/>
            </w:pPr>
            <w:r>
              <w:t>Die krankmachenden Mikroorganismen werden selber aufgenommen.</w:t>
            </w:r>
          </w:p>
        </w:tc>
      </w:tr>
      <w:tr w:rsidR="000B2746" w:rsidRPr="00A410C8" w:rsidTr="003174A9">
        <w:tc>
          <w:tcPr>
            <w:tcW w:w="3544" w:type="dxa"/>
            <w:shd w:val="clear" w:color="auto" w:fill="auto"/>
          </w:tcPr>
          <w:p w:rsidR="000B2746" w:rsidRDefault="000B2746" w:rsidP="0013203B">
            <w:pPr>
              <w:pStyle w:val="TabelleLinks8PT"/>
            </w:pPr>
            <w:r>
              <w:t>Lebensmittelvergiftung</w:t>
            </w:r>
            <w:r w:rsidR="00AF28B3">
              <w:t>:</w:t>
            </w:r>
          </w:p>
        </w:tc>
        <w:tc>
          <w:tcPr>
            <w:tcW w:w="6095" w:type="dxa"/>
          </w:tcPr>
          <w:p w:rsidR="000B2746" w:rsidRPr="00A410C8" w:rsidRDefault="000B2746" w:rsidP="0013203B">
            <w:pPr>
              <w:pStyle w:val="TabelleLinks8PT"/>
            </w:pPr>
            <w:r>
              <w:t xml:space="preserve">Mikroorganismen produziert Gifte, die vom Mensch aufgenommen werden. </w:t>
            </w:r>
          </w:p>
        </w:tc>
      </w:tr>
      <w:tr w:rsidR="000B2746" w:rsidRPr="00A410C8" w:rsidTr="003174A9">
        <w:tc>
          <w:tcPr>
            <w:tcW w:w="3544" w:type="dxa"/>
            <w:shd w:val="clear" w:color="auto" w:fill="auto"/>
          </w:tcPr>
          <w:p w:rsidR="000B2746" w:rsidRPr="00A410C8" w:rsidRDefault="000B2746" w:rsidP="0013203B">
            <w:pPr>
              <w:pStyle w:val="TabelleLinks8PT"/>
            </w:pPr>
            <w:r>
              <w:t>Name des Krankheitserregers</w:t>
            </w:r>
            <w:r w:rsidR="00AF28B3">
              <w:t>:</w:t>
            </w:r>
          </w:p>
        </w:tc>
        <w:tc>
          <w:tcPr>
            <w:tcW w:w="6095" w:type="dxa"/>
          </w:tcPr>
          <w:p w:rsidR="000B2746" w:rsidRPr="00A410C8" w:rsidRDefault="000B2746" w:rsidP="0013203B">
            <w:pPr>
              <w:pStyle w:val="TabelleLinks8PT"/>
            </w:pPr>
            <w:r>
              <w:t>Salmonellen</w:t>
            </w:r>
          </w:p>
        </w:tc>
      </w:tr>
      <w:tr w:rsidR="000B2746" w:rsidRPr="00A410C8" w:rsidTr="003174A9">
        <w:tc>
          <w:tcPr>
            <w:tcW w:w="3544" w:type="dxa"/>
            <w:shd w:val="clear" w:color="auto" w:fill="auto"/>
          </w:tcPr>
          <w:p w:rsidR="000B2746" w:rsidRPr="00A410C8" w:rsidRDefault="000B2746" w:rsidP="0013203B">
            <w:pPr>
              <w:pStyle w:val="TabelleLinks8PT"/>
            </w:pPr>
            <w:r>
              <w:t>Name der Erkrankung</w:t>
            </w:r>
            <w:r w:rsidR="00AF28B3">
              <w:t>:</w:t>
            </w:r>
          </w:p>
        </w:tc>
        <w:tc>
          <w:tcPr>
            <w:tcW w:w="6095" w:type="dxa"/>
          </w:tcPr>
          <w:p w:rsidR="000B2746" w:rsidRPr="00A410C8" w:rsidRDefault="000B2746" w:rsidP="0013203B">
            <w:pPr>
              <w:pStyle w:val="TabelleLinks8PT"/>
            </w:pPr>
            <w:r>
              <w:t>Salmonellose</w:t>
            </w:r>
          </w:p>
        </w:tc>
      </w:tr>
      <w:tr w:rsidR="000B2746" w:rsidRPr="00A410C8" w:rsidTr="003174A9">
        <w:tc>
          <w:tcPr>
            <w:tcW w:w="3544" w:type="dxa"/>
            <w:shd w:val="clear" w:color="auto" w:fill="auto"/>
          </w:tcPr>
          <w:p w:rsidR="000B2746" w:rsidRDefault="000B2746" w:rsidP="0013203B">
            <w:pPr>
              <w:pStyle w:val="TabelleLinks8PT"/>
            </w:pPr>
            <w:r>
              <w:t>Auf diese Weise wird der Krankheitserreger auf den Menschen übertra</w:t>
            </w:r>
            <w:r w:rsidR="007D31A1">
              <w:t>gen:</w:t>
            </w:r>
          </w:p>
        </w:tc>
        <w:tc>
          <w:tcPr>
            <w:tcW w:w="6095" w:type="dxa"/>
          </w:tcPr>
          <w:p w:rsidR="000B2746" w:rsidRDefault="000B2746" w:rsidP="0013203B">
            <w:pPr>
              <w:pStyle w:val="TabelleLinks8PT"/>
            </w:pPr>
            <w:r>
              <w:t>Unsaubere Arbeitsweise</w:t>
            </w:r>
          </w:p>
          <w:p w:rsidR="000B2746" w:rsidRPr="00A410C8" w:rsidRDefault="000B2746" w:rsidP="0013203B">
            <w:pPr>
              <w:pStyle w:val="TabelleLinks8PT"/>
            </w:pPr>
            <w:r>
              <w:t>Fehlerhafte Lagerung</w:t>
            </w:r>
          </w:p>
        </w:tc>
      </w:tr>
      <w:tr w:rsidR="000B2746" w:rsidRPr="00A410C8" w:rsidTr="003174A9">
        <w:tc>
          <w:tcPr>
            <w:tcW w:w="3544" w:type="dxa"/>
            <w:shd w:val="clear" w:color="auto" w:fill="auto"/>
          </w:tcPr>
          <w:p w:rsidR="000B2746" w:rsidRDefault="000B2746" w:rsidP="0013203B">
            <w:pPr>
              <w:pStyle w:val="TabelleLinks8PT"/>
            </w:pPr>
            <w:r>
              <w:t>Diese Lebensbedingungen liebt der Krankheitse</w:t>
            </w:r>
            <w:r>
              <w:t>r</w:t>
            </w:r>
            <w:r>
              <w:t>reger:</w:t>
            </w:r>
          </w:p>
        </w:tc>
        <w:tc>
          <w:tcPr>
            <w:tcW w:w="6095" w:type="dxa"/>
          </w:tcPr>
          <w:p w:rsidR="000B2746" w:rsidRDefault="000B2746" w:rsidP="0013203B">
            <w:pPr>
              <w:pStyle w:val="TabelleLinks8PT"/>
            </w:pPr>
            <w:r>
              <w:t>Warm und feucht</w:t>
            </w:r>
          </w:p>
          <w:p w:rsidR="000B2746" w:rsidRPr="00A410C8" w:rsidRDefault="0013203B" w:rsidP="0013203B">
            <w:pPr>
              <w:pStyle w:val="TabelleLinks8PT"/>
            </w:pPr>
            <w:r>
              <w:t>10 bis 50 °C</w:t>
            </w:r>
          </w:p>
        </w:tc>
      </w:tr>
      <w:tr w:rsidR="000B2746" w:rsidRPr="00A410C8" w:rsidTr="003174A9">
        <w:tc>
          <w:tcPr>
            <w:tcW w:w="3544" w:type="dxa"/>
            <w:shd w:val="clear" w:color="auto" w:fill="auto"/>
          </w:tcPr>
          <w:p w:rsidR="000B2746" w:rsidRPr="00A410C8" w:rsidRDefault="000B2746" w:rsidP="0013203B">
            <w:pPr>
              <w:pStyle w:val="TabelleLinks8PT"/>
            </w:pPr>
            <w:r>
              <w:t>Welche Krankheitszeichen zeigen sich:</w:t>
            </w:r>
          </w:p>
        </w:tc>
        <w:tc>
          <w:tcPr>
            <w:tcW w:w="6095" w:type="dxa"/>
          </w:tcPr>
          <w:p w:rsidR="000B2746" w:rsidRDefault="000B2746" w:rsidP="0013203B">
            <w:pPr>
              <w:pStyle w:val="TabelleLinks8PT"/>
            </w:pPr>
            <w:r w:rsidRPr="00F9348B">
              <w:t>Leibschmerzen, häufige, wässrige Durchfälle, Erbrechen und Fieber</w:t>
            </w:r>
          </w:p>
          <w:p w:rsidR="000B2746" w:rsidRPr="00A410C8" w:rsidRDefault="000B2746" w:rsidP="0013203B">
            <w:pPr>
              <w:pStyle w:val="TabelleLinks8PT"/>
            </w:pPr>
            <w:r w:rsidRPr="00F9348B">
              <w:t>Kopfschmerzen, Gliederschmerzen und Schwäche</w:t>
            </w:r>
          </w:p>
        </w:tc>
      </w:tr>
      <w:tr w:rsidR="000B2746" w:rsidRPr="00A410C8" w:rsidTr="003174A9">
        <w:tc>
          <w:tcPr>
            <w:tcW w:w="3544" w:type="dxa"/>
            <w:shd w:val="clear" w:color="auto" w:fill="auto"/>
          </w:tcPr>
          <w:p w:rsidR="000B2746" w:rsidRDefault="000B2746" w:rsidP="0013203B">
            <w:pPr>
              <w:pStyle w:val="TabelleLinks8PT"/>
            </w:pPr>
            <w:r>
              <w:t>Bevorzugte Lebensmittel, die befallen werden:</w:t>
            </w:r>
          </w:p>
        </w:tc>
        <w:tc>
          <w:tcPr>
            <w:tcW w:w="6095" w:type="dxa"/>
          </w:tcPr>
          <w:p w:rsidR="000B2746" w:rsidRPr="00077E17" w:rsidRDefault="000B2746" w:rsidP="0013203B">
            <w:pPr>
              <w:pStyle w:val="TabelleLinks8PT"/>
            </w:pPr>
            <w:r w:rsidRPr="00077E17">
              <w:t>Geflügel, Hühnereier oder Speisen aus rohen Eiern wie Mayonnaise, Cremes oder Eis</w:t>
            </w:r>
          </w:p>
          <w:p w:rsidR="000B2746" w:rsidRPr="00A410C8" w:rsidRDefault="000B2746" w:rsidP="0013203B">
            <w:pPr>
              <w:pStyle w:val="TabelleLinks8PT"/>
            </w:pPr>
            <w:r w:rsidRPr="00077E17">
              <w:t>nicht ausreichend erhitztes oder rohes Fleisch z.</w:t>
            </w:r>
            <w:r w:rsidR="00AF28B3">
              <w:t xml:space="preserve"> </w:t>
            </w:r>
            <w:r w:rsidRPr="00077E17">
              <w:t>B. Hackfleisch</w:t>
            </w:r>
          </w:p>
        </w:tc>
      </w:tr>
      <w:tr w:rsidR="000B2746" w:rsidRPr="00A410C8" w:rsidTr="003174A9">
        <w:trPr>
          <w:trHeight w:val="28"/>
        </w:trPr>
        <w:tc>
          <w:tcPr>
            <w:tcW w:w="3544" w:type="dxa"/>
            <w:shd w:val="clear" w:color="auto" w:fill="auto"/>
          </w:tcPr>
          <w:p w:rsidR="000B2746" w:rsidRDefault="000B2746" w:rsidP="0013203B">
            <w:pPr>
              <w:pStyle w:val="TabelleLinks8PT"/>
            </w:pPr>
            <w:r>
              <w:t>Damit lässt sich der Krankheitserre</w:t>
            </w:r>
            <w:r w:rsidR="007D31A1">
              <w:t>ger abtöten:</w:t>
            </w:r>
          </w:p>
        </w:tc>
        <w:tc>
          <w:tcPr>
            <w:tcW w:w="6095" w:type="dxa"/>
          </w:tcPr>
          <w:p w:rsidR="000B2746" w:rsidRPr="00A410C8" w:rsidRDefault="000B2746" w:rsidP="00276C83">
            <w:pPr>
              <w:pStyle w:val="TabelleLinks8PT"/>
            </w:pPr>
            <w:r w:rsidRPr="00077E17">
              <w:t>10 Minuten lang Temperaturen von über 70°C</w:t>
            </w:r>
          </w:p>
        </w:tc>
      </w:tr>
    </w:tbl>
    <w:p w:rsidR="000B2746" w:rsidRDefault="000B2746" w:rsidP="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293F9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lastRenderedPageBreak/>
              <w:br w:type="page"/>
              <w:t>Lernfeld</w:t>
            </w:r>
          </w:p>
          <w:p w:rsidR="00293F97" w:rsidRDefault="00293F9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t>Titel</w:t>
            </w:r>
          </w:p>
          <w:p w:rsidR="00293F97" w:rsidRDefault="00293F97" w:rsidP="00276C83">
            <w:pPr>
              <w:pStyle w:val="TabelleKopflinks"/>
            </w:pPr>
            <w:r>
              <w:t>Mikroorganismen</w:t>
            </w:r>
          </w:p>
          <w:p w:rsidR="00293F97" w:rsidRDefault="00293F9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293F97" w:rsidRPr="004B658C" w:rsidRDefault="00293F9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93F97" w:rsidRDefault="00293F97" w:rsidP="00276C83">
            <w:pPr>
              <w:pStyle w:val="TabelleKopfmitte"/>
              <w:rPr>
                <w:sz w:val="18"/>
              </w:rPr>
            </w:pPr>
            <w:r w:rsidRPr="00D661AD">
              <w:rPr>
                <w:sz w:val="18"/>
              </w:rPr>
              <w:t xml:space="preserve">Ernährung und </w:t>
            </w:r>
          </w:p>
          <w:p w:rsidR="00293F97" w:rsidRPr="00D661AD" w:rsidRDefault="00293F97" w:rsidP="00276C83">
            <w:pPr>
              <w:pStyle w:val="TabelleKopfmitte"/>
              <w:rPr>
                <w:sz w:val="18"/>
              </w:rPr>
            </w:pPr>
            <w:r>
              <w:rPr>
                <w:sz w:val="18"/>
              </w:rPr>
              <w:t>Gastro</w:t>
            </w:r>
            <w:r w:rsidRPr="00D661AD">
              <w:rPr>
                <w:sz w:val="18"/>
              </w:rPr>
              <w:t>nomie</w:t>
            </w:r>
          </w:p>
          <w:p w:rsidR="00293F97" w:rsidRPr="00B51DE9" w:rsidRDefault="00293F97" w:rsidP="00276C83">
            <w:pPr>
              <w:pStyle w:val="TabelleKopfmitte"/>
              <w:rPr>
                <w:rFonts w:eastAsia="Calibri"/>
              </w:rPr>
            </w:pPr>
            <w:r w:rsidRPr="00D661AD">
              <w:rPr>
                <w:rFonts w:eastAsia="Calibri"/>
              </w:rPr>
              <w:t>EG2.01</w:t>
            </w:r>
            <w:r>
              <w:rPr>
                <w:rFonts w:eastAsia="Calibri"/>
              </w:rPr>
              <w:t>.02.04</w:t>
            </w:r>
          </w:p>
        </w:tc>
      </w:tr>
      <w:tr w:rsidR="00293F97" w:rsidRPr="00B51DE9" w:rsidTr="00276C83">
        <w:tc>
          <w:tcPr>
            <w:tcW w:w="7348" w:type="dxa"/>
            <w:gridSpan w:val="2"/>
            <w:tcBorders>
              <w:left w:val="single" w:sz="4" w:space="0" w:color="auto"/>
              <w:bottom w:val="single" w:sz="4" w:space="0" w:color="auto"/>
              <w:right w:val="single" w:sz="4" w:space="0" w:color="auto"/>
            </w:tcBorders>
            <w:hideMark/>
          </w:tcPr>
          <w:p w:rsidR="00293F97" w:rsidRPr="004B658C" w:rsidRDefault="00293F97" w:rsidP="00276C83">
            <w:pPr>
              <w:pStyle w:val="Tabelle6pt"/>
            </w:pPr>
            <w:r>
              <w:t>Kompetenzbereiche:</w:t>
            </w:r>
          </w:p>
          <w:p w:rsidR="00293F97" w:rsidRDefault="00293F97" w:rsidP="00276C83">
            <w:pPr>
              <w:pStyle w:val="Kopf8ptafz"/>
            </w:pPr>
            <w:r>
              <w:t>Ich kann die Grundlagen der Hygiene und lebensmittelrechtliche Vorschriften anwenden.</w:t>
            </w:r>
          </w:p>
          <w:p w:rsidR="00293F97" w:rsidRDefault="00293F97" w:rsidP="00276C83">
            <w:pPr>
              <w:pStyle w:val="Kopf8ptafz"/>
            </w:pPr>
            <w:r>
              <w:t>Ich kann die Qualität von Lebensmitteln durch geeignete Maßnahmen erhalten.</w:t>
            </w:r>
          </w:p>
          <w:p w:rsidR="00293F97" w:rsidRPr="00584B11" w:rsidRDefault="00293F97" w:rsidP="00276C83">
            <w:pPr>
              <w:pStyle w:val="Kopf8ptafz"/>
              <w:rPr>
                <w:rStyle w:val="Hervorhebung"/>
                <w:i w:val="0"/>
                <w:iCs w:val="0"/>
              </w:rPr>
            </w:pPr>
            <w:r w:rsidRPr="00AC07E4">
              <w:rPr>
                <w:rStyle w:val="Hervorhebung"/>
              </w:rPr>
              <w:t>Ich kann kommunizieren, übernehme selbstständig Aufgaben und bringe mich aktiv im Team ein.</w:t>
            </w:r>
          </w:p>
          <w:p w:rsidR="00293F97" w:rsidRDefault="00293F9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293F97" w:rsidRDefault="00293F9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93F97" w:rsidRPr="00B51DE9" w:rsidTr="00276C83">
              <w:trPr>
                <w:trHeight w:val="284"/>
              </w:trPr>
              <w:tc>
                <w:tcPr>
                  <w:tcW w:w="2090" w:type="dxa"/>
                  <w:shd w:val="clear" w:color="auto" w:fill="D9D9D9" w:themeFill="background1" w:themeFillShade="D9"/>
                </w:tcPr>
                <w:p w:rsidR="00293F97" w:rsidRPr="00B51DE9" w:rsidRDefault="00293F97" w:rsidP="00276C83">
                  <w:pPr>
                    <w:pStyle w:val="TabelleKopfmitte"/>
                  </w:pPr>
                  <w:r w:rsidRPr="00B51DE9">
                    <w:t>L</w:t>
                  </w:r>
                  <w:r>
                    <w:t>ösung</w:t>
                  </w:r>
                </w:p>
              </w:tc>
            </w:tr>
          </w:tbl>
          <w:p w:rsidR="00293F97" w:rsidRPr="00B51DE9" w:rsidRDefault="00293F97" w:rsidP="00276C83"/>
        </w:tc>
      </w:tr>
    </w:tbl>
    <w:p w:rsidR="00293F97" w:rsidRDefault="00293F97"/>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983"/>
        <w:gridCol w:w="1388"/>
      </w:tblGrid>
      <w:tr w:rsidR="000B2746" w:rsidRPr="00A410C8" w:rsidTr="003174A9">
        <w:tc>
          <w:tcPr>
            <w:tcW w:w="5983" w:type="dxa"/>
            <w:shd w:val="clear" w:color="auto" w:fill="D9D9D9" w:themeFill="background1" w:themeFillShade="D9"/>
          </w:tcPr>
          <w:p w:rsidR="000B2746" w:rsidRPr="00A410C8" w:rsidRDefault="000B2746" w:rsidP="00D16185">
            <w:pPr>
              <w:pStyle w:val="TabelleKopflinks"/>
            </w:pPr>
            <w:r>
              <w:t>Informationstext</w:t>
            </w:r>
          </w:p>
        </w:tc>
        <w:tc>
          <w:tcPr>
            <w:tcW w:w="1388" w:type="dxa"/>
            <w:shd w:val="clear" w:color="auto" w:fill="D9D9D9" w:themeFill="background1" w:themeFillShade="D9"/>
          </w:tcPr>
          <w:p w:rsidR="000B2746" w:rsidRPr="00A410C8" w:rsidRDefault="000B2746" w:rsidP="00D16185">
            <w:pPr>
              <w:pStyle w:val="TabelleKopflinks"/>
            </w:pPr>
            <w:r>
              <w:t>Randnotiz</w:t>
            </w:r>
            <w:r w:rsidR="008836E6" w:rsidRPr="008836E6">
              <w:rPr>
                <w:noProof/>
                <w:sz w:val="24"/>
              </w:rPr>
              <w:drawing>
                <wp:anchor distT="0" distB="0" distL="114300" distR="114300" simplePos="0" relativeHeight="251929600" behindDoc="0" locked="0" layoutInCell="0" allowOverlap="1" wp14:anchorId="34E73231" wp14:editId="247D4EC1">
                  <wp:simplePos x="0" y="0"/>
                  <wp:positionH relativeFrom="rightMargin">
                    <wp:posOffset>107950</wp:posOffset>
                  </wp:positionH>
                  <wp:positionV relativeFrom="paragraph">
                    <wp:posOffset>0</wp:posOffset>
                  </wp:positionV>
                  <wp:extent cx="345440" cy="323850"/>
                  <wp:effectExtent l="0" t="0" r="0" b="0"/>
                  <wp:wrapNone/>
                  <wp:docPr id="4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746" w:rsidRPr="00A410C8" w:rsidTr="003174A9">
        <w:tc>
          <w:tcPr>
            <w:tcW w:w="5983" w:type="dxa"/>
            <w:shd w:val="clear" w:color="auto" w:fill="auto"/>
          </w:tcPr>
          <w:p w:rsidR="000B2746" w:rsidRPr="00F9348B" w:rsidRDefault="000B2746" w:rsidP="00D16185">
            <w:pPr>
              <w:pStyle w:val="Textkrper"/>
              <w:rPr>
                <w:u w:val="single"/>
              </w:rPr>
            </w:pPr>
            <w:r w:rsidRPr="00F9348B">
              <w:rPr>
                <w:rStyle w:val="Unterstrichen"/>
              </w:rPr>
              <w:t>Salmon</w:t>
            </w:r>
            <w:r>
              <w:rPr>
                <w:rStyle w:val="Unterstrichen"/>
              </w:rPr>
              <w:t>ellen – die unsichtbaren Gäste!</w:t>
            </w:r>
          </w:p>
          <w:p w:rsidR="000B2746" w:rsidRDefault="000B2746" w:rsidP="00D16185">
            <w:pPr>
              <w:pStyle w:val="Textkrper"/>
            </w:pPr>
            <w:r>
              <w:t xml:space="preserve">Salmonellen sind winzig kleine Lebewesen die durch </w:t>
            </w:r>
            <w:r w:rsidRPr="00B34970">
              <w:rPr>
                <w:b/>
              </w:rPr>
              <w:t>unsaubere Arbeitsweise</w:t>
            </w:r>
            <w:r>
              <w:t xml:space="preserve"> oder </w:t>
            </w:r>
            <w:r w:rsidRPr="00B34970">
              <w:rPr>
                <w:b/>
              </w:rPr>
              <w:t>fehlerhafte Lagerung</w:t>
            </w:r>
            <w:r>
              <w:t xml:space="preserve"> in die Lebensmittel gela</w:t>
            </w:r>
            <w:r>
              <w:t>n</w:t>
            </w:r>
            <w:r>
              <w:t xml:space="preserve">gen können. Wenn sich die Salmonellen in den Lebensmitteln zu stark vermehren, kann es zu einer </w:t>
            </w:r>
            <w:r w:rsidRPr="00B34970">
              <w:rPr>
                <w:b/>
              </w:rPr>
              <w:t>Lebensmittelvergiftung</w:t>
            </w:r>
            <w:r>
              <w:t xml:space="preserve"> oder zu einer </w:t>
            </w:r>
            <w:r w:rsidRPr="00B34970">
              <w:rPr>
                <w:b/>
              </w:rPr>
              <w:t>Lebensmittelinfektion</w:t>
            </w:r>
            <w:r>
              <w:t xml:space="preserve"> kommen. Bei einer Lebensmittelvergi</w:t>
            </w:r>
            <w:r>
              <w:t>f</w:t>
            </w:r>
            <w:r>
              <w:t>tung werden von den Mikroorganismen Gifte produziert, die a</w:t>
            </w:r>
            <w:r>
              <w:t>n</w:t>
            </w:r>
            <w:r>
              <w:t>schließend vom Menschen aufgenommen werden und ihn krank machen. Bei einer Lebensmittelinfektion werden die krankmache</w:t>
            </w:r>
            <w:r>
              <w:t>n</w:t>
            </w:r>
            <w:r>
              <w:t xml:space="preserve">den Mikroorganismen selber aufgenommen. Die Krankheit besteht in einem Kampf des Körpers gegen die „Eindringlinge“. </w:t>
            </w:r>
          </w:p>
          <w:p w:rsidR="000B2746" w:rsidRDefault="000B2746" w:rsidP="00D16185">
            <w:pPr>
              <w:pStyle w:val="Textkrper"/>
            </w:pPr>
            <w:r>
              <w:t xml:space="preserve">Die Salmonellen verursachen die Krankheit </w:t>
            </w:r>
            <w:r w:rsidRPr="000F13A5">
              <w:rPr>
                <w:b/>
              </w:rPr>
              <w:t>Salmonellose</w:t>
            </w:r>
            <w:r>
              <w:t xml:space="preserve">, sie ist die häufigste Infektion durch verdorbene Lebensmittel. Lebensmittel, die häufig Salmonellen übertragen sind: </w:t>
            </w:r>
            <w:r w:rsidRPr="000F13A5">
              <w:rPr>
                <w:b/>
              </w:rPr>
              <w:t>Geflügel, Hühnereier oder Speisen aus rohen Eiern wie Mayonnaise, Cremes oder Eis</w:t>
            </w:r>
            <w:r w:rsidRPr="000F13A5">
              <w:t>. Auch</w:t>
            </w:r>
            <w:r w:rsidRPr="000F13A5">
              <w:rPr>
                <w:b/>
              </w:rPr>
              <w:t xml:space="preserve"> nicht ausreichend erhitztes oder rohes Fleisch</w:t>
            </w:r>
            <w:r>
              <w:t xml:space="preserve"> z.</w:t>
            </w:r>
            <w:r w:rsidR="008C595A">
              <w:t xml:space="preserve"> </w:t>
            </w:r>
            <w:r>
              <w:t xml:space="preserve">B. Hackfleisch ist eine große Gefahr für Salmonellenbefall. Ein Salmonellenbefall ist besonders </w:t>
            </w:r>
            <w:r w:rsidRPr="00E2214D">
              <w:rPr>
                <w:b/>
              </w:rPr>
              <w:t>gefährlich, weil</w:t>
            </w:r>
            <w:r>
              <w:t xml:space="preserve"> er nicht durch Geruchsveränderung oder Geschmacksveränderung bemerkt werden kann. </w:t>
            </w:r>
          </w:p>
          <w:p w:rsidR="000B2746" w:rsidRDefault="000B2746" w:rsidP="00D16185">
            <w:pPr>
              <w:pStyle w:val="Textkrper"/>
            </w:pPr>
            <w:r>
              <w:t xml:space="preserve">Salmonellen fühlen sich dort besonders wohl, wo es </w:t>
            </w:r>
            <w:r w:rsidRPr="000F13A5">
              <w:rPr>
                <w:b/>
              </w:rPr>
              <w:t>warm und feucht</w:t>
            </w:r>
            <w:r>
              <w:t xml:space="preserve"> ist. Ideale Lebensbedingungen finden sie zwischen </w:t>
            </w:r>
            <w:r w:rsidRPr="000F13A5">
              <w:rPr>
                <w:b/>
              </w:rPr>
              <w:t>10 und 50°C</w:t>
            </w:r>
            <w:r w:rsidR="004F32A3">
              <w:t>. Um</w:t>
            </w:r>
            <w:r>
              <w:t xml:space="preserve"> sie </w:t>
            </w:r>
            <w:r w:rsidRPr="000F13A5">
              <w:rPr>
                <w:b/>
              </w:rPr>
              <w:t>abzutöten</w:t>
            </w:r>
            <w:r>
              <w:t xml:space="preserve">, müssen Salmonellen mindestens </w:t>
            </w:r>
            <w:r w:rsidRPr="000F13A5">
              <w:rPr>
                <w:b/>
              </w:rPr>
              <w:t>10 Min</w:t>
            </w:r>
            <w:r w:rsidRPr="000F13A5">
              <w:rPr>
                <w:b/>
              </w:rPr>
              <w:t>u</w:t>
            </w:r>
            <w:r w:rsidRPr="000F13A5">
              <w:rPr>
                <w:b/>
              </w:rPr>
              <w:t>ten lang Temperaturen von über 70°C</w:t>
            </w:r>
            <w:r>
              <w:t xml:space="preserve"> ausgesetzt werden. Kühlen oder Einfrieren tötet sie dagegen nicht. </w:t>
            </w:r>
          </w:p>
          <w:p w:rsidR="000B2746" w:rsidRPr="00A410C8" w:rsidRDefault="000B2746" w:rsidP="00D16185">
            <w:pPr>
              <w:pStyle w:val="Textkrper"/>
            </w:pPr>
            <w:r>
              <w:t xml:space="preserve">Der Zeitraum zwischen Ansteckung und Ausbruch der Krankheit, nennt man </w:t>
            </w:r>
            <w:r w:rsidRPr="000F13A5">
              <w:rPr>
                <w:b/>
              </w:rPr>
              <w:t>Inkubationszeit</w:t>
            </w:r>
            <w:r>
              <w:t xml:space="preserve">, sie beträgt einige Stunden bis maximal sieben Tage. Eine Salmonelleninfektion zeigt Krankheitszeichen wie plötzliche </w:t>
            </w:r>
            <w:r w:rsidRPr="000F13A5">
              <w:rPr>
                <w:b/>
              </w:rPr>
              <w:t>Leibschmerzen, häufige, wässrige Durchfälle, Erbr</w:t>
            </w:r>
            <w:r w:rsidRPr="000F13A5">
              <w:rPr>
                <w:b/>
              </w:rPr>
              <w:t>e</w:t>
            </w:r>
            <w:r w:rsidRPr="000F13A5">
              <w:rPr>
                <w:b/>
              </w:rPr>
              <w:t>chen und Fieber</w:t>
            </w:r>
            <w:r>
              <w:t xml:space="preserve">. Zusätzlich </w:t>
            </w:r>
            <w:r w:rsidRPr="000F13A5">
              <w:rPr>
                <w:b/>
              </w:rPr>
              <w:t>treten Kopfschmerzen, Gliede</w:t>
            </w:r>
            <w:r w:rsidRPr="000F13A5">
              <w:rPr>
                <w:b/>
              </w:rPr>
              <w:t>r</w:t>
            </w:r>
            <w:r w:rsidRPr="000F13A5">
              <w:rPr>
                <w:b/>
              </w:rPr>
              <w:t xml:space="preserve">schmerzen und Schwäche </w:t>
            </w:r>
            <w:r>
              <w:t xml:space="preserve">auf. </w:t>
            </w:r>
            <w:r w:rsidRPr="000F13A5">
              <w:rPr>
                <w:b/>
              </w:rPr>
              <w:t>Die Erkrankung muss unbedingt im Betrieb gemeldet werden.</w:t>
            </w:r>
            <w:r>
              <w:t xml:space="preserve"> Verläuft die Erkrankung schnell</w:t>
            </w:r>
            <w:r w:rsidR="008C595A">
              <w:t>,</w:t>
            </w:r>
            <w:r>
              <w:t xml:space="preserve"> ist sie </w:t>
            </w:r>
            <w:r w:rsidRPr="00E2214D">
              <w:rPr>
                <w:b/>
              </w:rPr>
              <w:t>nach wenigen Tagen vorbei</w:t>
            </w:r>
            <w:r>
              <w:t xml:space="preserve">. Dies bedeutet allerdings noch nicht die vollständige Gesundheit, denn die Salmonellen befinden sich noch immer im Körper. Die Salmonellen siedeln sich für längere Zeit im Darm der erkrankten Person an und können noch </w:t>
            </w:r>
            <w:r w:rsidRPr="00E2214D">
              <w:rPr>
                <w:b/>
              </w:rPr>
              <w:t>drei bis sechs Wochen ausgeschieden werden.</w:t>
            </w:r>
            <w:r>
              <w:t xml:space="preserve"> Während dieser Zeit besteht we</w:t>
            </w:r>
            <w:r>
              <w:t>i</w:t>
            </w:r>
            <w:r>
              <w:t xml:space="preserve">terhin Ansteckungsgefahr. </w:t>
            </w:r>
          </w:p>
        </w:tc>
        <w:tc>
          <w:tcPr>
            <w:tcW w:w="1388" w:type="dxa"/>
          </w:tcPr>
          <w:p w:rsidR="000B2746" w:rsidRDefault="000B2746" w:rsidP="00D16185">
            <w:pPr>
              <w:pStyle w:val="Textkrper"/>
            </w:pPr>
          </w:p>
          <w:p w:rsidR="00AF28B3" w:rsidRDefault="00AF28B3" w:rsidP="00D16185">
            <w:pPr>
              <w:pStyle w:val="Textkrper"/>
            </w:pPr>
          </w:p>
          <w:p w:rsidR="000B2746" w:rsidRPr="00AF28B3" w:rsidRDefault="000B2746" w:rsidP="00D16185">
            <w:pPr>
              <w:pStyle w:val="Textkrper"/>
              <w:rPr>
                <w:sz w:val="14"/>
                <w:szCs w:val="14"/>
              </w:rPr>
            </w:pPr>
            <w:r w:rsidRPr="00AF28B3">
              <w:rPr>
                <w:sz w:val="14"/>
                <w:szCs w:val="14"/>
              </w:rPr>
              <w:t>Übertragungsweg</w:t>
            </w:r>
          </w:p>
          <w:p w:rsidR="000B2746" w:rsidRDefault="000B2746" w:rsidP="00D16185">
            <w:pPr>
              <w:pStyle w:val="Textkrper"/>
            </w:pPr>
          </w:p>
          <w:p w:rsidR="000B2746" w:rsidRPr="00AF28B3" w:rsidRDefault="000B2746" w:rsidP="00D16185">
            <w:pPr>
              <w:pStyle w:val="Textkrper"/>
              <w:rPr>
                <w:sz w:val="14"/>
                <w:szCs w:val="14"/>
              </w:rPr>
            </w:pPr>
            <w:r w:rsidRPr="00AF28B3">
              <w:rPr>
                <w:sz w:val="14"/>
                <w:szCs w:val="14"/>
              </w:rPr>
              <w:t>Lebensmittelinfe</w:t>
            </w:r>
            <w:r w:rsidRPr="00AF28B3">
              <w:rPr>
                <w:sz w:val="14"/>
                <w:szCs w:val="14"/>
              </w:rPr>
              <w:t>k</w:t>
            </w:r>
            <w:r w:rsidRPr="00AF28B3">
              <w:rPr>
                <w:sz w:val="14"/>
                <w:szCs w:val="14"/>
              </w:rPr>
              <w:t>tion</w:t>
            </w:r>
          </w:p>
          <w:p w:rsidR="000B2746" w:rsidRPr="00AF28B3" w:rsidRDefault="000B2746" w:rsidP="00D16185">
            <w:pPr>
              <w:pStyle w:val="Textkrper"/>
              <w:rPr>
                <w:sz w:val="14"/>
                <w:szCs w:val="14"/>
              </w:rPr>
            </w:pPr>
            <w:r w:rsidRPr="00AF28B3">
              <w:rPr>
                <w:sz w:val="14"/>
                <w:szCs w:val="14"/>
              </w:rPr>
              <w:t>Lebensmittelvergi</w:t>
            </w:r>
            <w:r w:rsidRPr="00AF28B3">
              <w:rPr>
                <w:sz w:val="14"/>
                <w:szCs w:val="14"/>
              </w:rPr>
              <w:t>f</w:t>
            </w:r>
            <w:r w:rsidRPr="00AF28B3">
              <w:rPr>
                <w:sz w:val="14"/>
                <w:szCs w:val="14"/>
              </w:rPr>
              <w:t>tung</w:t>
            </w:r>
          </w:p>
          <w:p w:rsidR="000B2746" w:rsidRDefault="000B2746" w:rsidP="00D16185">
            <w:pPr>
              <w:pStyle w:val="Textkrper"/>
            </w:pPr>
          </w:p>
          <w:p w:rsidR="000B2746" w:rsidRDefault="000B2746" w:rsidP="00D16185">
            <w:pPr>
              <w:pStyle w:val="Textkrper"/>
            </w:pPr>
          </w:p>
          <w:p w:rsidR="000B2746" w:rsidRPr="00591710" w:rsidRDefault="000B2746" w:rsidP="00D16185">
            <w:pPr>
              <w:pStyle w:val="Textkrper"/>
              <w:rPr>
                <w:sz w:val="14"/>
              </w:rPr>
            </w:pPr>
            <w:r w:rsidRPr="00591710">
              <w:rPr>
                <w:sz w:val="14"/>
              </w:rPr>
              <w:t>Name der Erkra</w:t>
            </w:r>
            <w:r w:rsidRPr="00591710">
              <w:rPr>
                <w:sz w:val="14"/>
              </w:rPr>
              <w:t>n</w:t>
            </w:r>
            <w:r w:rsidRPr="00591710">
              <w:rPr>
                <w:sz w:val="14"/>
              </w:rPr>
              <w:t>kung</w:t>
            </w:r>
          </w:p>
          <w:p w:rsidR="000B2746" w:rsidRDefault="000B2746" w:rsidP="00D16185">
            <w:pPr>
              <w:pStyle w:val="Textkrper"/>
              <w:rPr>
                <w:sz w:val="14"/>
              </w:rPr>
            </w:pPr>
          </w:p>
          <w:p w:rsidR="00AF28B3" w:rsidRPr="00591710" w:rsidRDefault="00AF28B3" w:rsidP="00D16185">
            <w:pPr>
              <w:pStyle w:val="Textkrper"/>
              <w:rPr>
                <w:sz w:val="14"/>
              </w:rPr>
            </w:pPr>
          </w:p>
          <w:p w:rsidR="000B2746" w:rsidRPr="00AF28B3" w:rsidRDefault="000B2746" w:rsidP="00D16185">
            <w:pPr>
              <w:pStyle w:val="Textkrper"/>
              <w:rPr>
                <w:sz w:val="14"/>
                <w:szCs w:val="14"/>
              </w:rPr>
            </w:pPr>
            <w:r w:rsidRPr="00AF28B3">
              <w:rPr>
                <w:sz w:val="14"/>
                <w:szCs w:val="14"/>
              </w:rPr>
              <w:t>Krankheitserreger</w:t>
            </w:r>
          </w:p>
          <w:p w:rsidR="000B2746" w:rsidRDefault="000B2746" w:rsidP="00D16185">
            <w:pPr>
              <w:pStyle w:val="Textkrper"/>
            </w:pPr>
          </w:p>
          <w:p w:rsidR="00AF28B3" w:rsidRDefault="00AF28B3" w:rsidP="00D16185">
            <w:pPr>
              <w:pStyle w:val="Textkrper"/>
            </w:pPr>
          </w:p>
          <w:p w:rsidR="000B2746" w:rsidRPr="00AF28B3" w:rsidRDefault="000B2746" w:rsidP="00D16185">
            <w:pPr>
              <w:pStyle w:val="Textkrper"/>
              <w:rPr>
                <w:sz w:val="14"/>
                <w:szCs w:val="14"/>
              </w:rPr>
            </w:pPr>
            <w:r w:rsidRPr="00AF28B3">
              <w:rPr>
                <w:sz w:val="14"/>
                <w:szCs w:val="14"/>
              </w:rPr>
              <w:t>befallene Leben</w:t>
            </w:r>
            <w:r w:rsidRPr="00AF28B3">
              <w:rPr>
                <w:sz w:val="14"/>
                <w:szCs w:val="14"/>
              </w:rPr>
              <w:t>s</w:t>
            </w:r>
            <w:r w:rsidRPr="00AF28B3">
              <w:rPr>
                <w:sz w:val="14"/>
                <w:szCs w:val="14"/>
              </w:rPr>
              <w:t>mitte</w:t>
            </w:r>
            <w:r w:rsidR="00AF28B3" w:rsidRPr="00AF28B3">
              <w:rPr>
                <w:sz w:val="14"/>
                <w:szCs w:val="14"/>
              </w:rPr>
              <w:t>l</w:t>
            </w:r>
          </w:p>
          <w:p w:rsidR="000B2746" w:rsidRDefault="000B2746" w:rsidP="00D16185">
            <w:pPr>
              <w:pStyle w:val="Textkrper"/>
            </w:pPr>
          </w:p>
          <w:p w:rsidR="000B2746" w:rsidRDefault="000B2746" w:rsidP="00D16185">
            <w:pPr>
              <w:pStyle w:val="Textkrper"/>
            </w:pPr>
          </w:p>
          <w:p w:rsidR="000B2746" w:rsidRDefault="000B2746" w:rsidP="00D16185">
            <w:pPr>
              <w:pStyle w:val="Textkrper"/>
            </w:pPr>
          </w:p>
          <w:p w:rsidR="00AF28B3" w:rsidRDefault="00AF28B3" w:rsidP="00D16185">
            <w:pPr>
              <w:pStyle w:val="Textkrper"/>
            </w:pPr>
          </w:p>
          <w:p w:rsidR="000B2746" w:rsidRPr="00591710" w:rsidRDefault="000B2746" w:rsidP="00D16185">
            <w:pPr>
              <w:pStyle w:val="Textkrper"/>
              <w:rPr>
                <w:sz w:val="14"/>
              </w:rPr>
            </w:pPr>
            <w:r w:rsidRPr="00591710">
              <w:rPr>
                <w:sz w:val="14"/>
              </w:rPr>
              <w:t>Lebensbedingu</w:t>
            </w:r>
            <w:r w:rsidRPr="00591710">
              <w:rPr>
                <w:sz w:val="14"/>
              </w:rPr>
              <w:t>n</w:t>
            </w:r>
            <w:r w:rsidRPr="00591710">
              <w:rPr>
                <w:sz w:val="14"/>
              </w:rPr>
              <w:t>gen des Kran</w:t>
            </w:r>
            <w:r w:rsidRPr="00591710">
              <w:rPr>
                <w:sz w:val="14"/>
              </w:rPr>
              <w:t>k</w:t>
            </w:r>
            <w:r w:rsidRPr="00591710">
              <w:rPr>
                <w:sz w:val="14"/>
              </w:rPr>
              <w:t>heitserregers</w:t>
            </w:r>
          </w:p>
          <w:p w:rsidR="000B2746" w:rsidRDefault="000B2746" w:rsidP="00D16185">
            <w:pPr>
              <w:pStyle w:val="Textkrper"/>
            </w:pPr>
          </w:p>
          <w:p w:rsidR="000B2746" w:rsidRPr="00AF28B3" w:rsidRDefault="000B2746" w:rsidP="00D16185">
            <w:pPr>
              <w:pStyle w:val="Textkrper"/>
              <w:rPr>
                <w:sz w:val="14"/>
                <w:szCs w:val="14"/>
              </w:rPr>
            </w:pPr>
            <w:r w:rsidRPr="00AF28B3">
              <w:rPr>
                <w:sz w:val="14"/>
                <w:szCs w:val="14"/>
              </w:rPr>
              <w:t>Salmonellen sterbe</w:t>
            </w:r>
            <w:r w:rsidR="00AF28B3" w:rsidRPr="00AF28B3">
              <w:rPr>
                <w:sz w:val="14"/>
                <w:szCs w:val="14"/>
              </w:rPr>
              <w:t>n</w:t>
            </w:r>
            <w:r w:rsidRPr="00AF28B3">
              <w:rPr>
                <w:sz w:val="14"/>
                <w:szCs w:val="14"/>
              </w:rPr>
              <w:t xml:space="preserve"> durch …</w:t>
            </w:r>
          </w:p>
          <w:p w:rsidR="00AF28B3" w:rsidRDefault="00AF28B3" w:rsidP="00D16185">
            <w:pPr>
              <w:pStyle w:val="Textkrper"/>
            </w:pPr>
          </w:p>
          <w:p w:rsidR="000B2746" w:rsidRPr="00AF28B3" w:rsidRDefault="000B2746" w:rsidP="00D16185">
            <w:pPr>
              <w:pStyle w:val="Textkrper"/>
              <w:rPr>
                <w:sz w:val="14"/>
                <w:szCs w:val="14"/>
              </w:rPr>
            </w:pPr>
            <w:r w:rsidRPr="00AF28B3">
              <w:rPr>
                <w:sz w:val="14"/>
                <w:szCs w:val="14"/>
              </w:rPr>
              <w:t>Inkubationszeit</w:t>
            </w:r>
          </w:p>
          <w:p w:rsidR="000B2746" w:rsidRDefault="000B2746" w:rsidP="00D16185">
            <w:pPr>
              <w:pStyle w:val="Textkrper"/>
            </w:pPr>
          </w:p>
          <w:p w:rsidR="000B2746" w:rsidRDefault="000B2746" w:rsidP="00D16185">
            <w:pPr>
              <w:pStyle w:val="Textkrper"/>
            </w:pPr>
          </w:p>
          <w:p w:rsidR="000B2746" w:rsidRPr="00AF28B3" w:rsidRDefault="000B2746" w:rsidP="00D16185">
            <w:pPr>
              <w:pStyle w:val="Textkrper"/>
              <w:rPr>
                <w:sz w:val="14"/>
                <w:szCs w:val="14"/>
              </w:rPr>
            </w:pPr>
            <w:r w:rsidRPr="00AF28B3">
              <w:rPr>
                <w:sz w:val="14"/>
                <w:szCs w:val="14"/>
              </w:rPr>
              <w:t>Krankheitszeichen</w:t>
            </w:r>
          </w:p>
          <w:p w:rsidR="000B2746" w:rsidRDefault="000B2746" w:rsidP="00D16185">
            <w:pPr>
              <w:pStyle w:val="Textkrper"/>
            </w:pPr>
          </w:p>
          <w:p w:rsidR="00AF28B3" w:rsidRDefault="00AF28B3" w:rsidP="00D16185">
            <w:pPr>
              <w:pStyle w:val="Textkrper"/>
            </w:pPr>
          </w:p>
          <w:p w:rsidR="000B2746" w:rsidRPr="00AF28B3" w:rsidRDefault="000B2746" w:rsidP="00D16185">
            <w:pPr>
              <w:pStyle w:val="Textkrper"/>
              <w:rPr>
                <w:sz w:val="14"/>
                <w:szCs w:val="14"/>
              </w:rPr>
            </w:pPr>
            <w:r w:rsidRPr="00AF28B3">
              <w:rPr>
                <w:sz w:val="14"/>
                <w:szCs w:val="14"/>
              </w:rPr>
              <w:t>Meldepflicht</w:t>
            </w:r>
          </w:p>
          <w:p w:rsidR="000B2746" w:rsidRDefault="000B2746" w:rsidP="00D16185">
            <w:pPr>
              <w:pStyle w:val="Textkrper"/>
            </w:pPr>
          </w:p>
          <w:p w:rsidR="00AF28B3" w:rsidRDefault="00AF28B3" w:rsidP="00D16185">
            <w:pPr>
              <w:pStyle w:val="Textkrper"/>
            </w:pPr>
          </w:p>
          <w:p w:rsidR="00AF28B3" w:rsidRDefault="00AF28B3" w:rsidP="00D16185">
            <w:pPr>
              <w:pStyle w:val="Textkrper"/>
            </w:pPr>
          </w:p>
          <w:p w:rsidR="00AF28B3" w:rsidRDefault="00AF28B3" w:rsidP="00D16185">
            <w:pPr>
              <w:pStyle w:val="Textkrper"/>
            </w:pPr>
          </w:p>
          <w:p w:rsidR="000B2746" w:rsidRPr="002D075D" w:rsidRDefault="000B2746" w:rsidP="00D16185">
            <w:pPr>
              <w:pStyle w:val="Textkrper"/>
              <w:rPr>
                <w:sz w:val="12"/>
              </w:rPr>
            </w:pPr>
            <w:r w:rsidRPr="002D075D">
              <w:rPr>
                <w:sz w:val="14"/>
              </w:rPr>
              <w:t>Ausscheidungsda</w:t>
            </w:r>
            <w:r w:rsidRPr="002D075D">
              <w:rPr>
                <w:sz w:val="14"/>
              </w:rPr>
              <w:t>u</w:t>
            </w:r>
            <w:r w:rsidRPr="002D075D">
              <w:rPr>
                <w:sz w:val="14"/>
              </w:rPr>
              <w:t>er</w:t>
            </w:r>
          </w:p>
        </w:tc>
      </w:tr>
    </w:tbl>
    <w:p w:rsidR="007C670C" w:rsidRDefault="007C670C">
      <w:r>
        <w:br w:type="page"/>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983"/>
        <w:gridCol w:w="1388"/>
      </w:tblGrid>
      <w:tr w:rsidR="000B2746" w:rsidRPr="00A410C8" w:rsidTr="003174A9">
        <w:tc>
          <w:tcPr>
            <w:tcW w:w="5983" w:type="dxa"/>
            <w:shd w:val="clear" w:color="auto" w:fill="auto"/>
          </w:tcPr>
          <w:p w:rsidR="000B2746" w:rsidRPr="001B1C1C" w:rsidRDefault="000B2746" w:rsidP="00D16185">
            <w:pPr>
              <w:pStyle w:val="Textkrper"/>
              <w:rPr>
                <w:b/>
                <w:sz w:val="22"/>
              </w:rPr>
            </w:pPr>
            <w:r w:rsidRPr="001B1C1C">
              <w:rPr>
                <w:b/>
                <w:sz w:val="22"/>
              </w:rPr>
              <w:lastRenderedPageBreak/>
              <w:t xml:space="preserve">Randnotizen: </w:t>
            </w:r>
          </w:p>
          <w:p w:rsidR="000B2746" w:rsidRDefault="000B2746" w:rsidP="00D16185">
            <w:pPr>
              <w:pStyle w:val="Textkrper"/>
              <w:rPr>
                <w:sz w:val="16"/>
              </w:rPr>
            </w:pPr>
            <w:r>
              <w:rPr>
                <w:sz w:val="16"/>
              </w:rPr>
              <w:t>Lebensmittelinfektion</w:t>
            </w:r>
          </w:p>
          <w:p w:rsidR="000B2746" w:rsidRDefault="000B2746" w:rsidP="00D16185">
            <w:pPr>
              <w:pStyle w:val="Textkrper"/>
              <w:rPr>
                <w:sz w:val="16"/>
              </w:rPr>
            </w:pPr>
            <w:r>
              <w:rPr>
                <w:sz w:val="16"/>
              </w:rPr>
              <w:t>Lebensmittelvergiftung</w:t>
            </w:r>
          </w:p>
          <w:p w:rsidR="000B2746" w:rsidRPr="00CB4CAB" w:rsidRDefault="000B2746" w:rsidP="00D16185">
            <w:pPr>
              <w:pStyle w:val="Textkrper"/>
              <w:rPr>
                <w:sz w:val="16"/>
              </w:rPr>
            </w:pPr>
            <w:r w:rsidRPr="00CB4CAB">
              <w:rPr>
                <w:sz w:val="16"/>
              </w:rPr>
              <w:t>Krankheitserreger</w:t>
            </w:r>
          </w:p>
          <w:p w:rsidR="000B2746" w:rsidRPr="00CB4CAB" w:rsidRDefault="000B2746" w:rsidP="00D16185">
            <w:pPr>
              <w:pStyle w:val="Textkrper"/>
              <w:rPr>
                <w:sz w:val="16"/>
              </w:rPr>
            </w:pPr>
            <w:r w:rsidRPr="00CB4CAB">
              <w:rPr>
                <w:sz w:val="16"/>
              </w:rPr>
              <w:t>Name der Erkrankung</w:t>
            </w:r>
          </w:p>
          <w:p w:rsidR="000B2746" w:rsidRPr="00CB4CAB" w:rsidRDefault="000B2746" w:rsidP="00D16185">
            <w:pPr>
              <w:pStyle w:val="Textkrper"/>
              <w:rPr>
                <w:sz w:val="16"/>
              </w:rPr>
            </w:pPr>
            <w:r w:rsidRPr="00CB4CAB">
              <w:rPr>
                <w:sz w:val="16"/>
              </w:rPr>
              <w:t>Übertragungsweg</w:t>
            </w:r>
          </w:p>
          <w:p w:rsidR="000B2746" w:rsidRPr="00CB4CAB" w:rsidRDefault="000B2746" w:rsidP="00D16185">
            <w:pPr>
              <w:pStyle w:val="Textkrper"/>
              <w:rPr>
                <w:sz w:val="16"/>
              </w:rPr>
            </w:pPr>
            <w:r w:rsidRPr="00CB4CAB">
              <w:rPr>
                <w:sz w:val="16"/>
              </w:rPr>
              <w:t>Krankheitszeichen</w:t>
            </w:r>
          </w:p>
          <w:p w:rsidR="000B2746" w:rsidRPr="00CB4CAB" w:rsidRDefault="000B2746" w:rsidP="00D16185">
            <w:pPr>
              <w:pStyle w:val="Textkrper"/>
              <w:rPr>
                <w:sz w:val="16"/>
              </w:rPr>
            </w:pPr>
            <w:r w:rsidRPr="00CB4CAB">
              <w:rPr>
                <w:sz w:val="16"/>
              </w:rPr>
              <w:t>befallene Lebensmitte</w:t>
            </w:r>
            <w:r w:rsidR="008C595A">
              <w:rPr>
                <w:sz w:val="16"/>
              </w:rPr>
              <w:t>l</w:t>
            </w:r>
          </w:p>
          <w:p w:rsidR="000B2746" w:rsidRPr="00CB4CAB" w:rsidRDefault="000B2746" w:rsidP="00D16185">
            <w:pPr>
              <w:pStyle w:val="Textkrper"/>
              <w:rPr>
                <w:sz w:val="16"/>
              </w:rPr>
            </w:pPr>
            <w:r w:rsidRPr="00CB4CAB">
              <w:rPr>
                <w:sz w:val="16"/>
              </w:rPr>
              <w:t>Lebensbedingungen des Krankheitserregers</w:t>
            </w:r>
          </w:p>
          <w:p w:rsidR="000B2746" w:rsidRPr="00CB4CAB" w:rsidRDefault="000B2746" w:rsidP="00D16185">
            <w:pPr>
              <w:pStyle w:val="Textkrper"/>
              <w:rPr>
                <w:sz w:val="16"/>
              </w:rPr>
            </w:pPr>
            <w:r w:rsidRPr="00CB4CAB">
              <w:rPr>
                <w:sz w:val="16"/>
              </w:rPr>
              <w:t>Inkubationszeit</w:t>
            </w:r>
          </w:p>
          <w:p w:rsidR="000B2746" w:rsidRPr="00CB4CAB" w:rsidRDefault="000B2746" w:rsidP="00D16185">
            <w:pPr>
              <w:pStyle w:val="Textkrper"/>
              <w:rPr>
                <w:sz w:val="16"/>
              </w:rPr>
            </w:pPr>
            <w:r w:rsidRPr="00CB4CAB">
              <w:rPr>
                <w:sz w:val="16"/>
              </w:rPr>
              <w:t>Ausscheidungsdauer</w:t>
            </w:r>
          </w:p>
          <w:p w:rsidR="000B2746" w:rsidRDefault="000B2746" w:rsidP="00D16185">
            <w:pPr>
              <w:pStyle w:val="Textkrper"/>
              <w:rPr>
                <w:sz w:val="16"/>
              </w:rPr>
            </w:pPr>
            <w:r w:rsidRPr="00CB4CAB">
              <w:rPr>
                <w:sz w:val="16"/>
              </w:rPr>
              <w:t>Meldepflicht</w:t>
            </w:r>
          </w:p>
          <w:p w:rsidR="000B2746" w:rsidRPr="00591710" w:rsidRDefault="000B2746" w:rsidP="00D16185">
            <w:pPr>
              <w:pStyle w:val="Textkrper"/>
              <w:rPr>
                <w:sz w:val="22"/>
              </w:rPr>
            </w:pPr>
            <w:r>
              <w:rPr>
                <w:sz w:val="16"/>
              </w:rPr>
              <w:t>Salmonellen sterbe</w:t>
            </w:r>
            <w:r w:rsidR="008C595A">
              <w:rPr>
                <w:sz w:val="16"/>
              </w:rPr>
              <w:t>n</w:t>
            </w:r>
            <w:r>
              <w:rPr>
                <w:sz w:val="16"/>
              </w:rPr>
              <w:t xml:space="preserve"> durch …</w:t>
            </w:r>
          </w:p>
        </w:tc>
        <w:tc>
          <w:tcPr>
            <w:tcW w:w="1388" w:type="dxa"/>
          </w:tcPr>
          <w:p w:rsidR="000B2746" w:rsidRPr="00A410C8" w:rsidRDefault="000B2746" w:rsidP="00D16185">
            <w:pPr>
              <w:pStyle w:val="Textkrper"/>
            </w:pPr>
          </w:p>
        </w:tc>
      </w:tr>
    </w:tbl>
    <w:p w:rsidR="000B2746" w:rsidRDefault="000B2746" w:rsidP="000B2746">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293F9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lastRenderedPageBreak/>
              <w:br w:type="page"/>
              <w:t>Lernfeld</w:t>
            </w:r>
          </w:p>
          <w:p w:rsidR="00293F97" w:rsidRDefault="00293F9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293F97" w:rsidRDefault="00293F97" w:rsidP="00276C83">
            <w:pPr>
              <w:pStyle w:val="Tabelle6pt"/>
              <w:rPr>
                <w:color w:val="000000"/>
              </w:rPr>
            </w:pPr>
            <w:r>
              <w:t>Titel</w:t>
            </w:r>
          </w:p>
          <w:p w:rsidR="00293F97" w:rsidRDefault="00293F97" w:rsidP="00276C83">
            <w:pPr>
              <w:pStyle w:val="TabelleKopflinks"/>
            </w:pPr>
            <w:r>
              <w:t>Mikroorganismen</w:t>
            </w:r>
          </w:p>
          <w:p w:rsidR="00293F97" w:rsidRDefault="00293F9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293F97" w:rsidRPr="004B658C" w:rsidRDefault="00293F9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93F97" w:rsidRDefault="00293F97" w:rsidP="00276C83">
            <w:pPr>
              <w:pStyle w:val="TabelleKopfmitte"/>
              <w:rPr>
                <w:sz w:val="18"/>
              </w:rPr>
            </w:pPr>
            <w:r w:rsidRPr="00D661AD">
              <w:rPr>
                <w:sz w:val="18"/>
              </w:rPr>
              <w:t xml:space="preserve">Ernährung und </w:t>
            </w:r>
          </w:p>
          <w:p w:rsidR="00293F97" w:rsidRPr="00D661AD" w:rsidRDefault="00293F97" w:rsidP="00276C83">
            <w:pPr>
              <w:pStyle w:val="TabelleKopfmitte"/>
              <w:rPr>
                <w:sz w:val="18"/>
              </w:rPr>
            </w:pPr>
            <w:r>
              <w:rPr>
                <w:sz w:val="18"/>
              </w:rPr>
              <w:t>Gastro</w:t>
            </w:r>
            <w:r w:rsidRPr="00D661AD">
              <w:rPr>
                <w:sz w:val="18"/>
              </w:rPr>
              <w:t>nomie</w:t>
            </w:r>
          </w:p>
          <w:p w:rsidR="00293F97" w:rsidRPr="00B51DE9" w:rsidRDefault="00293F97" w:rsidP="00276C83">
            <w:pPr>
              <w:pStyle w:val="TabelleKopfmitte"/>
              <w:rPr>
                <w:rFonts w:eastAsia="Calibri"/>
              </w:rPr>
            </w:pPr>
            <w:r w:rsidRPr="00D661AD">
              <w:rPr>
                <w:rFonts w:eastAsia="Calibri"/>
              </w:rPr>
              <w:t>EG2.01</w:t>
            </w:r>
            <w:r>
              <w:rPr>
                <w:rFonts w:eastAsia="Calibri"/>
              </w:rPr>
              <w:t>.02.04</w:t>
            </w:r>
          </w:p>
        </w:tc>
      </w:tr>
      <w:tr w:rsidR="00293F97" w:rsidRPr="00B51DE9" w:rsidTr="00276C83">
        <w:tc>
          <w:tcPr>
            <w:tcW w:w="7348" w:type="dxa"/>
            <w:gridSpan w:val="2"/>
            <w:tcBorders>
              <w:left w:val="single" w:sz="4" w:space="0" w:color="auto"/>
              <w:bottom w:val="single" w:sz="4" w:space="0" w:color="auto"/>
              <w:right w:val="single" w:sz="4" w:space="0" w:color="auto"/>
            </w:tcBorders>
            <w:hideMark/>
          </w:tcPr>
          <w:p w:rsidR="00293F97" w:rsidRPr="004B658C" w:rsidRDefault="00293F97" w:rsidP="00276C83">
            <w:pPr>
              <w:pStyle w:val="Tabelle6pt"/>
            </w:pPr>
            <w:r>
              <w:t>Kompetenzbereiche:</w:t>
            </w:r>
          </w:p>
          <w:p w:rsidR="00293F97" w:rsidRDefault="00293F97" w:rsidP="00276C83">
            <w:pPr>
              <w:pStyle w:val="Kopf8ptafz"/>
            </w:pPr>
            <w:r>
              <w:t>Ich kann die Grundlagen der Hygiene und lebensmittelrechtliche Vorschriften anwenden.</w:t>
            </w:r>
          </w:p>
          <w:p w:rsidR="00293F97" w:rsidRDefault="00293F97" w:rsidP="00276C83">
            <w:pPr>
              <w:pStyle w:val="Kopf8ptafz"/>
            </w:pPr>
            <w:r>
              <w:t>Ich kann die Qualität von Lebensmitteln durch geeignete Maßnahmen erhalten.</w:t>
            </w:r>
          </w:p>
          <w:p w:rsidR="00293F97" w:rsidRPr="00584B11" w:rsidRDefault="00293F97" w:rsidP="00276C83">
            <w:pPr>
              <w:pStyle w:val="Kopf8ptafz"/>
              <w:rPr>
                <w:rStyle w:val="Hervorhebung"/>
                <w:i w:val="0"/>
                <w:iCs w:val="0"/>
              </w:rPr>
            </w:pPr>
            <w:r w:rsidRPr="00AC07E4">
              <w:rPr>
                <w:rStyle w:val="Hervorhebung"/>
              </w:rPr>
              <w:t>Ich kann kommunizieren, übernehme selbstständig Aufgaben und bringe mich aktiv im Team ein.</w:t>
            </w:r>
          </w:p>
          <w:p w:rsidR="00293F97" w:rsidRDefault="00293F9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293F97" w:rsidRDefault="00293F9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93F97" w:rsidRPr="00B51DE9" w:rsidTr="00276C83">
              <w:trPr>
                <w:trHeight w:val="284"/>
              </w:trPr>
              <w:tc>
                <w:tcPr>
                  <w:tcW w:w="2090" w:type="dxa"/>
                  <w:shd w:val="clear" w:color="auto" w:fill="D9D9D9" w:themeFill="background1" w:themeFillShade="D9"/>
                </w:tcPr>
                <w:p w:rsidR="00293F97" w:rsidRPr="00B51DE9" w:rsidRDefault="00293F97" w:rsidP="00276C83">
                  <w:pPr>
                    <w:pStyle w:val="TabelleKopfmitte"/>
                  </w:pPr>
                  <w:r w:rsidRPr="00B51DE9">
                    <w:t>L</w:t>
                  </w:r>
                  <w:r>
                    <w:t>ösung</w:t>
                  </w:r>
                </w:p>
              </w:tc>
            </w:tr>
          </w:tbl>
          <w:p w:rsidR="00293F97" w:rsidRPr="00B51DE9" w:rsidRDefault="00293F97" w:rsidP="00276C83"/>
        </w:tc>
      </w:tr>
    </w:tbl>
    <w:p w:rsidR="00293F97" w:rsidRDefault="00293F97"/>
    <w:p w:rsidR="000B2746" w:rsidRDefault="000B2746" w:rsidP="000B2746"/>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722"/>
        <w:gridCol w:w="4649"/>
      </w:tblGrid>
      <w:tr w:rsidR="000B2746" w:rsidRPr="00A410C8" w:rsidTr="008836E6">
        <w:tc>
          <w:tcPr>
            <w:tcW w:w="2722" w:type="dxa"/>
            <w:shd w:val="clear" w:color="auto" w:fill="D9D9D9" w:themeFill="background1" w:themeFillShade="D9"/>
          </w:tcPr>
          <w:p w:rsidR="000B2746" w:rsidRPr="00A410C8" w:rsidRDefault="000B2746" w:rsidP="00D16185">
            <w:pPr>
              <w:pStyle w:val="TabelleKopflinks"/>
            </w:pPr>
            <w:r>
              <w:t>Stichwort</w:t>
            </w:r>
          </w:p>
        </w:tc>
        <w:tc>
          <w:tcPr>
            <w:tcW w:w="4649" w:type="dxa"/>
            <w:shd w:val="clear" w:color="auto" w:fill="D9D9D9" w:themeFill="background1" w:themeFillShade="D9"/>
          </w:tcPr>
          <w:p w:rsidR="000B2746" w:rsidRPr="00A410C8" w:rsidRDefault="000B2746" w:rsidP="008C595A">
            <w:pPr>
              <w:pStyle w:val="TabelleKopflinks"/>
            </w:pPr>
            <w:r>
              <w:t>Erklärung/Information</w:t>
            </w:r>
            <w:r w:rsidR="008836E6" w:rsidRPr="008836E6">
              <w:rPr>
                <w:noProof/>
                <w:sz w:val="24"/>
              </w:rPr>
              <w:drawing>
                <wp:anchor distT="0" distB="0" distL="114300" distR="114300" simplePos="0" relativeHeight="251931648" behindDoc="0" locked="0" layoutInCell="0" allowOverlap="1" wp14:anchorId="37FCCBA5" wp14:editId="781D5DA4">
                  <wp:simplePos x="0" y="0"/>
                  <wp:positionH relativeFrom="rightMargin">
                    <wp:posOffset>107950</wp:posOffset>
                  </wp:positionH>
                  <wp:positionV relativeFrom="paragraph">
                    <wp:posOffset>0</wp:posOffset>
                  </wp:positionV>
                  <wp:extent cx="345440" cy="323850"/>
                  <wp:effectExtent l="0" t="0" r="0" b="0"/>
                  <wp:wrapNone/>
                  <wp:docPr id="41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63EC" w:rsidRPr="00A410C8" w:rsidTr="008836E6">
        <w:tc>
          <w:tcPr>
            <w:tcW w:w="2722" w:type="dxa"/>
            <w:shd w:val="clear" w:color="auto" w:fill="auto"/>
          </w:tcPr>
          <w:p w:rsidR="001963EC" w:rsidRPr="00E94422" w:rsidRDefault="001963EC" w:rsidP="00497369">
            <w:r w:rsidRPr="00E94422">
              <w:t>Lebensmittelinfektion</w:t>
            </w:r>
          </w:p>
        </w:tc>
        <w:tc>
          <w:tcPr>
            <w:tcW w:w="4649" w:type="dxa"/>
          </w:tcPr>
          <w:p w:rsidR="001963EC" w:rsidRPr="00E94422" w:rsidRDefault="001963EC" w:rsidP="00497369">
            <w:r w:rsidRPr="00E94422">
              <w:t>Die krankmachenden Mikroorganismen werden selber aufgenommen.</w:t>
            </w:r>
          </w:p>
        </w:tc>
      </w:tr>
      <w:tr w:rsidR="001963EC" w:rsidRPr="00A410C8" w:rsidTr="008836E6">
        <w:tc>
          <w:tcPr>
            <w:tcW w:w="2722" w:type="dxa"/>
            <w:shd w:val="clear" w:color="auto" w:fill="auto"/>
          </w:tcPr>
          <w:p w:rsidR="001963EC" w:rsidRPr="00E94422" w:rsidRDefault="001963EC" w:rsidP="00497369">
            <w:r w:rsidRPr="00E94422">
              <w:t>Lebensmittelvergiftung</w:t>
            </w:r>
          </w:p>
        </w:tc>
        <w:tc>
          <w:tcPr>
            <w:tcW w:w="4649" w:type="dxa"/>
          </w:tcPr>
          <w:p w:rsidR="001963EC" w:rsidRDefault="008C595A" w:rsidP="00497369">
            <w:r>
              <w:t>Mikroorganismen produzieren</w:t>
            </w:r>
            <w:r w:rsidR="001963EC" w:rsidRPr="00E94422">
              <w:t xml:space="preserve"> Gifte, die vom Mensch aufgenommen werden. </w:t>
            </w:r>
          </w:p>
        </w:tc>
      </w:tr>
      <w:tr w:rsidR="001963EC" w:rsidRPr="00A410C8" w:rsidTr="008836E6">
        <w:tc>
          <w:tcPr>
            <w:tcW w:w="2722" w:type="dxa"/>
            <w:shd w:val="clear" w:color="auto" w:fill="auto"/>
          </w:tcPr>
          <w:p w:rsidR="001963EC" w:rsidRPr="00A410C8" w:rsidRDefault="001963EC" w:rsidP="00497369">
            <w:pPr>
              <w:pStyle w:val="Textkrper"/>
            </w:pPr>
            <w:r>
              <w:t>Name des Krankheitserregers</w:t>
            </w:r>
          </w:p>
        </w:tc>
        <w:tc>
          <w:tcPr>
            <w:tcW w:w="4649" w:type="dxa"/>
          </w:tcPr>
          <w:p w:rsidR="001963EC" w:rsidRPr="00A410C8" w:rsidRDefault="001963EC" w:rsidP="00497369">
            <w:pPr>
              <w:pStyle w:val="Textkrper"/>
            </w:pPr>
            <w:r>
              <w:t>Salmonellen</w:t>
            </w:r>
          </w:p>
        </w:tc>
      </w:tr>
      <w:tr w:rsidR="001963EC" w:rsidRPr="00A410C8" w:rsidTr="008836E6">
        <w:tc>
          <w:tcPr>
            <w:tcW w:w="2722" w:type="dxa"/>
            <w:shd w:val="clear" w:color="auto" w:fill="auto"/>
          </w:tcPr>
          <w:p w:rsidR="001963EC" w:rsidRPr="00A410C8" w:rsidRDefault="001963EC" w:rsidP="00D16185">
            <w:pPr>
              <w:pStyle w:val="Textkrper"/>
            </w:pPr>
            <w:r>
              <w:t>Name der Erkrankung</w:t>
            </w:r>
          </w:p>
        </w:tc>
        <w:tc>
          <w:tcPr>
            <w:tcW w:w="4649" w:type="dxa"/>
          </w:tcPr>
          <w:p w:rsidR="001963EC" w:rsidRPr="00A410C8" w:rsidRDefault="001963EC" w:rsidP="00D16185">
            <w:pPr>
              <w:pStyle w:val="Textkrper"/>
            </w:pPr>
            <w:r>
              <w:t>Salmonellose</w:t>
            </w:r>
          </w:p>
        </w:tc>
      </w:tr>
      <w:tr w:rsidR="001963EC" w:rsidRPr="00A410C8" w:rsidTr="008836E6">
        <w:tc>
          <w:tcPr>
            <w:tcW w:w="2722" w:type="dxa"/>
            <w:shd w:val="clear" w:color="auto" w:fill="auto"/>
          </w:tcPr>
          <w:p w:rsidR="001963EC" w:rsidRDefault="001963EC" w:rsidP="00D16185">
            <w:pPr>
              <w:pStyle w:val="Textkrper"/>
            </w:pPr>
            <w:r>
              <w:t>Übertragungsweg</w:t>
            </w:r>
          </w:p>
        </w:tc>
        <w:tc>
          <w:tcPr>
            <w:tcW w:w="4649" w:type="dxa"/>
          </w:tcPr>
          <w:p w:rsidR="001963EC" w:rsidRDefault="001963EC" w:rsidP="00D16185">
            <w:pPr>
              <w:pStyle w:val="Textkrper"/>
            </w:pPr>
            <w:r>
              <w:t>Unsaubere Arbeitsweise</w:t>
            </w:r>
          </w:p>
          <w:p w:rsidR="001963EC" w:rsidRPr="00A410C8" w:rsidRDefault="001963EC" w:rsidP="00D16185">
            <w:pPr>
              <w:pStyle w:val="Textkrper"/>
            </w:pPr>
            <w:r>
              <w:t>Fehlerhafte Lagerung</w:t>
            </w:r>
          </w:p>
        </w:tc>
      </w:tr>
      <w:tr w:rsidR="001963EC" w:rsidRPr="00A410C8" w:rsidTr="008836E6">
        <w:tc>
          <w:tcPr>
            <w:tcW w:w="2722" w:type="dxa"/>
            <w:shd w:val="clear" w:color="auto" w:fill="auto"/>
          </w:tcPr>
          <w:p w:rsidR="001963EC" w:rsidRDefault="001963EC" w:rsidP="00D16185">
            <w:pPr>
              <w:pStyle w:val="Textkrper"/>
            </w:pPr>
            <w:r>
              <w:t>Inkubationszeit</w:t>
            </w:r>
          </w:p>
        </w:tc>
        <w:tc>
          <w:tcPr>
            <w:tcW w:w="4649" w:type="dxa"/>
          </w:tcPr>
          <w:p w:rsidR="001963EC" w:rsidRDefault="001963EC" w:rsidP="00D16185">
            <w:pPr>
              <w:pStyle w:val="Textkrper"/>
            </w:pPr>
            <w:r>
              <w:t>Einige Stunden bis 7 Tage</w:t>
            </w:r>
          </w:p>
        </w:tc>
      </w:tr>
      <w:tr w:rsidR="001963EC" w:rsidRPr="00A410C8" w:rsidTr="008836E6">
        <w:tc>
          <w:tcPr>
            <w:tcW w:w="2722" w:type="dxa"/>
            <w:shd w:val="clear" w:color="auto" w:fill="auto"/>
          </w:tcPr>
          <w:p w:rsidR="001963EC" w:rsidRDefault="001963EC" w:rsidP="00D16185">
            <w:pPr>
              <w:pStyle w:val="Textkrper"/>
            </w:pPr>
            <w:r>
              <w:t>Lebensbedingungen der Sa</w:t>
            </w:r>
            <w:r>
              <w:t>l</w:t>
            </w:r>
            <w:r>
              <w:t>monellen</w:t>
            </w:r>
          </w:p>
        </w:tc>
        <w:tc>
          <w:tcPr>
            <w:tcW w:w="4649" w:type="dxa"/>
          </w:tcPr>
          <w:p w:rsidR="001963EC" w:rsidRDefault="001963EC" w:rsidP="00D16185">
            <w:pPr>
              <w:pStyle w:val="Textkrper"/>
            </w:pPr>
            <w:r>
              <w:t>Warm und feucht</w:t>
            </w:r>
          </w:p>
          <w:p w:rsidR="001963EC" w:rsidRPr="00A410C8" w:rsidRDefault="001963EC" w:rsidP="00D16185">
            <w:pPr>
              <w:pStyle w:val="Textkrper"/>
            </w:pPr>
            <w:r>
              <w:t>10 bis 50 °C</w:t>
            </w:r>
          </w:p>
        </w:tc>
      </w:tr>
      <w:tr w:rsidR="001963EC" w:rsidRPr="00A410C8" w:rsidTr="008836E6">
        <w:tc>
          <w:tcPr>
            <w:tcW w:w="2722" w:type="dxa"/>
            <w:shd w:val="clear" w:color="auto" w:fill="auto"/>
          </w:tcPr>
          <w:p w:rsidR="001963EC" w:rsidRPr="00A410C8" w:rsidRDefault="001963EC" w:rsidP="00D16185">
            <w:pPr>
              <w:pStyle w:val="Textkrper"/>
            </w:pPr>
            <w:r>
              <w:t>Krankheitszeichen</w:t>
            </w:r>
          </w:p>
        </w:tc>
        <w:tc>
          <w:tcPr>
            <w:tcW w:w="4649" w:type="dxa"/>
          </w:tcPr>
          <w:p w:rsidR="001963EC" w:rsidRDefault="001963EC" w:rsidP="00D16185">
            <w:pPr>
              <w:pStyle w:val="Textkrper"/>
            </w:pPr>
            <w:r w:rsidRPr="00F9348B">
              <w:t>Leibschmerzen, häufige, wässrige Durchfälle, Erbr</w:t>
            </w:r>
            <w:r w:rsidRPr="00F9348B">
              <w:t>e</w:t>
            </w:r>
            <w:r w:rsidRPr="00F9348B">
              <w:t>chen und Fieber</w:t>
            </w:r>
          </w:p>
          <w:p w:rsidR="001963EC" w:rsidRPr="00A410C8" w:rsidRDefault="001963EC" w:rsidP="00D16185">
            <w:pPr>
              <w:pStyle w:val="Textkrper"/>
            </w:pPr>
            <w:r w:rsidRPr="00F9348B">
              <w:t>Kopfschmerzen, Gliederschmerzen und Schwäche</w:t>
            </w:r>
          </w:p>
        </w:tc>
      </w:tr>
      <w:tr w:rsidR="001963EC" w:rsidRPr="00A410C8" w:rsidTr="008836E6">
        <w:tc>
          <w:tcPr>
            <w:tcW w:w="2722" w:type="dxa"/>
            <w:shd w:val="clear" w:color="auto" w:fill="auto"/>
          </w:tcPr>
          <w:p w:rsidR="001963EC" w:rsidRDefault="001963EC" w:rsidP="00D16185">
            <w:pPr>
              <w:pStyle w:val="Textkrper"/>
            </w:pPr>
            <w:r>
              <w:t>Bevorzugte Lebensmittel</w:t>
            </w:r>
          </w:p>
        </w:tc>
        <w:tc>
          <w:tcPr>
            <w:tcW w:w="4649" w:type="dxa"/>
          </w:tcPr>
          <w:p w:rsidR="001963EC" w:rsidRPr="00077E17" w:rsidRDefault="001963EC" w:rsidP="00D16185">
            <w:pPr>
              <w:pStyle w:val="Textkrper"/>
            </w:pPr>
            <w:r w:rsidRPr="00077E17">
              <w:t>Geflügel, Hühnereier oder Speisen aus rohen Eiern wie Mayonnaise, Cremes oder Eis</w:t>
            </w:r>
          </w:p>
          <w:p w:rsidR="001963EC" w:rsidRPr="00A410C8" w:rsidRDefault="001963EC" w:rsidP="00D16185">
            <w:pPr>
              <w:pStyle w:val="Textkrper"/>
            </w:pPr>
            <w:r w:rsidRPr="00077E17">
              <w:t>nicht ausreichend erhitztes oder rohes Fleisch z.</w:t>
            </w:r>
            <w:r w:rsidR="008C595A">
              <w:t xml:space="preserve"> </w:t>
            </w:r>
            <w:r w:rsidRPr="00077E17">
              <w:t>B. Hackfleisch</w:t>
            </w:r>
          </w:p>
        </w:tc>
      </w:tr>
      <w:tr w:rsidR="001963EC" w:rsidRPr="00A410C8" w:rsidTr="008836E6">
        <w:tc>
          <w:tcPr>
            <w:tcW w:w="2722" w:type="dxa"/>
            <w:shd w:val="clear" w:color="auto" w:fill="auto"/>
          </w:tcPr>
          <w:p w:rsidR="001963EC" w:rsidRDefault="001963EC" w:rsidP="00D16185">
            <w:pPr>
              <w:pStyle w:val="Textkrper"/>
            </w:pPr>
            <w:r>
              <w:t>Salmonellen sterben durch …</w:t>
            </w:r>
          </w:p>
        </w:tc>
        <w:tc>
          <w:tcPr>
            <w:tcW w:w="4649" w:type="dxa"/>
          </w:tcPr>
          <w:p w:rsidR="001963EC" w:rsidRPr="00077E17" w:rsidRDefault="001963EC" w:rsidP="00D16185">
            <w:pPr>
              <w:pStyle w:val="Textkrper"/>
            </w:pPr>
            <w:r w:rsidRPr="00077E17">
              <w:t>10 Minuten lang Temperaturen von über 70°C</w:t>
            </w:r>
          </w:p>
          <w:p w:rsidR="001963EC" w:rsidRPr="00A410C8" w:rsidRDefault="001963EC" w:rsidP="00D16185">
            <w:pPr>
              <w:pStyle w:val="Textkrper"/>
            </w:pPr>
          </w:p>
        </w:tc>
      </w:tr>
    </w:tbl>
    <w:p w:rsidR="008836E6" w:rsidRDefault="008836E6" w:rsidP="000B2746"/>
    <w:p w:rsidR="008836E6" w:rsidRDefault="008836E6" w:rsidP="008836E6">
      <w:pPr>
        <w:pStyle w:val="AufgabeTex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59699D" w:rsidRDefault="0059699D" w:rsidP="0059699D">
            <w:pPr>
              <w:pStyle w:val="TabelleKopflinks"/>
            </w:pPr>
            <w:r>
              <w:t>Mikroorganismen</w:t>
            </w:r>
            <w:r w:rsidR="004F32A3">
              <w:t xml:space="preserve"> – </w:t>
            </w:r>
          </w:p>
          <w:p w:rsidR="000B2746" w:rsidRDefault="008836E6" w:rsidP="00D16185">
            <w:pPr>
              <w:pStyle w:val="TabelleKopflinks"/>
            </w:pPr>
            <w:r>
              <w:rPr>
                <w:rFonts w:eastAsia="Calibri"/>
              </w:rPr>
              <w:t>Übung</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59699D">
            <w:pPr>
              <w:pStyle w:val="TabelleKopfmitte"/>
              <w:rPr>
                <w:rFonts w:eastAsia="Calibri"/>
              </w:rPr>
            </w:pPr>
            <w:r w:rsidRPr="00D661AD">
              <w:rPr>
                <w:rFonts w:eastAsia="Calibri"/>
              </w:rPr>
              <w:t>EG2.01</w:t>
            </w:r>
            <w:r w:rsidR="00CF7D63">
              <w:rPr>
                <w:rFonts w:eastAsia="Calibri"/>
              </w:rPr>
              <w:t>.02.05</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Ich kann die Ursachen für einen Lebensmittelverderb benennen.</w:t>
            </w:r>
          </w:p>
          <w:p w:rsidR="000B2746" w:rsidRPr="00474B6C" w:rsidRDefault="000B2746" w:rsidP="00D16185">
            <w:pPr>
              <w:pStyle w:val="Kopf8ptafz"/>
            </w:pPr>
            <w:r>
              <w:t>Ich kann Salmonellen als Ursache für eine Lebensmittelinfektion beschreiben.</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pPr>
            <w:r w:rsidRPr="00474B6C">
              <w:rPr>
                <w:i/>
              </w:rPr>
              <w:t>Ich kann Fragen zu meinem Expertenwissen beantworten</w:t>
            </w:r>
            <w:r>
              <w:t>.</w:t>
            </w: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Gesprächsregeln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8C595A">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D16185">
            <w:pPr>
              <w:pStyle w:val="Kopf8ptafz"/>
            </w:pPr>
          </w:p>
        </w:tc>
      </w:tr>
    </w:tbl>
    <w:p w:rsidR="000B2746" w:rsidRDefault="003174A9" w:rsidP="000B2746">
      <w:pPr>
        <w:pStyle w:val="berschrift3"/>
      </w:pPr>
      <w:r>
        <w:rPr>
          <w:noProof/>
          <w:sz w:val="24"/>
        </w:rPr>
        <w:drawing>
          <wp:anchor distT="0" distB="0" distL="114300" distR="114300" simplePos="0" relativeHeight="251779072" behindDoc="0" locked="0" layoutInCell="0" allowOverlap="1" wp14:anchorId="559F4BF8" wp14:editId="5B3258F6">
            <wp:simplePos x="0" y="0"/>
            <wp:positionH relativeFrom="rightMargin">
              <wp:posOffset>365760</wp:posOffset>
            </wp:positionH>
            <wp:positionV relativeFrom="paragraph">
              <wp:posOffset>0</wp:posOffset>
            </wp:positionV>
            <wp:extent cx="349885" cy="320675"/>
            <wp:effectExtent l="0" t="0" r="0" b="3175"/>
            <wp:wrapNone/>
            <wp:docPr id="15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80096" behindDoc="0" locked="0" layoutInCell="0" allowOverlap="1" wp14:anchorId="6C30FF4C" wp14:editId="2EBEE9AA">
            <wp:simplePos x="0" y="0"/>
            <wp:positionH relativeFrom="rightMargin">
              <wp:posOffset>725805</wp:posOffset>
            </wp:positionH>
            <wp:positionV relativeFrom="paragraph">
              <wp:posOffset>0</wp:posOffset>
            </wp:positionV>
            <wp:extent cx="349885" cy="320675"/>
            <wp:effectExtent l="0" t="0" r="0" b="3175"/>
            <wp:wrapNone/>
            <wp:docPr id="152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81120" behindDoc="0" locked="0" layoutInCell="0" allowOverlap="1" wp14:anchorId="7AB6D541" wp14:editId="532005A4">
            <wp:simplePos x="0" y="0"/>
            <wp:positionH relativeFrom="rightMargin">
              <wp:posOffset>1085850</wp:posOffset>
            </wp:positionH>
            <wp:positionV relativeFrom="paragraph">
              <wp:posOffset>0</wp:posOffset>
            </wp:positionV>
            <wp:extent cx="348615" cy="320040"/>
            <wp:effectExtent l="0" t="0" r="0" b="3810"/>
            <wp:wrapNone/>
            <wp:docPr id="152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Methode: Partnerinterview: </w:t>
      </w:r>
    </w:p>
    <w:p w:rsidR="007D31A1" w:rsidRPr="005A39EA" w:rsidRDefault="007D31A1" w:rsidP="007D31A1">
      <w:pPr>
        <w:pStyle w:val="AufgabeEbene1"/>
        <w:numPr>
          <w:ilvl w:val="0"/>
          <w:numId w:val="26"/>
        </w:numPr>
      </w:pPr>
      <w:r>
        <w:t xml:space="preserve">Suchen Sie sich einen Partner. und bestimmen Sie wer Schüler </w:t>
      </w:r>
      <w:r w:rsidRPr="00423CE5">
        <w:rPr>
          <w:noProof/>
          <w:lang w:eastAsia="de-DE"/>
        </w:rPr>
        <w:drawing>
          <wp:inline distT="0" distB="0" distL="0" distR="0" wp14:anchorId="31E81ACE" wp14:editId="30591B64">
            <wp:extent cx="340360" cy="318770"/>
            <wp:effectExtent l="0" t="0" r="0" b="0"/>
            <wp:docPr id="1529"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und </w:t>
      </w:r>
      <w:r>
        <w:br/>
      </w:r>
      <w:r>
        <w:tab/>
        <w:t xml:space="preserve">Schüler </w:t>
      </w:r>
      <w:r w:rsidRPr="00423CE5">
        <w:rPr>
          <w:noProof/>
          <w:lang w:eastAsia="de-DE"/>
        </w:rPr>
        <w:drawing>
          <wp:inline distT="0" distB="0" distL="0" distR="0" wp14:anchorId="657C9AE6" wp14:editId="784F6602">
            <wp:extent cx="340360" cy="318770"/>
            <wp:effectExtent l="0" t="0" r="0" b="0"/>
            <wp:docPr id="1638"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ist.</w:t>
      </w:r>
    </w:p>
    <w:p w:rsidR="000B2746" w:rsidRDefault="000B2746" w:rsidP="00133D3C">
      <w:pPr>
        <w:pStyle w:val="AufgabeText"/>
        <w:numPr>
          <w:ilvl w:val="0"/>
          <w:numId w:val="26"/>
        </w:numPr>
      </w:pPr>
      <w:r>
        <w:t>Beantworten Sie die entsprechenden Fragen und merken Sie sich die Antwort.</w:t>
      </w:r>
    </w:p>
    <w:p w:rsidR="000B2746" w:rsidRDefault="007D31A1" w:rsidP="000B2746">
      <w:pPr>
        <w:pStyle w:val="Textkrper"/>
      </w:pPr>
      <w:r>
        <w:t xml:space="preserve">Schüler </w:t>
      </w:r>
      <w:r w:rsidRPr="00423CE5">
        <w:rPr>
          <w:noProof/>
        </w:rPr>
        <w:drawing>
          <wp:inline distT="0" distB="0" distL="0" distR="0" wp14:anchorId="19094F9E" wp14:editId="154021AA">
            <wp:extent cx="340360" cy="318770"/>
            <wp:effectExtent l="0" t="0" r="0" b="0"/>
            <wp:docPr id="3074"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Default="000B2746" w:rsidP="000B2746">
      <w:pPr>
        <w:pStyle w:val="AufgabeKasten"/>
      </w:pPr>
      <w:r>
        <w:t>Welche Mikroorganismen gibt es?</w:t>
      </w:r>
    </w:p>
    <w:p w:rsidR="000B2746" w:rsidRDefault="000B2746" w:rsidP="000B2746">
      <w:pPr>
        <w:pStyle w:val="AufgabeKasten"/>
      </w:pPr>
      <w:r>
        <w:t>Welche Lebensbedingungen sind gut für Mikroorganismen?</w:t>
      </w:r>
    </w:p>
    <w:p w:rsidR="000B2746" w:rsidRDefault="000B2746" w:rsidP="000B2746">
      <w:pPr>
        <w:pStyle w:val="AufgabeKasten"/>
      </w:pPr>
      <w:r>
        <w:t>Wo kommen Mikroorganismen vor?</w:t>
      </w:r>
    </w:p>
    <w:p w:rsidR="000B2746" w:rsidRDefault="000B2746" w:rsidP="000B2746">
      <w:pPr>
        <w:pStyle w:val="AufgabeKasten"/>
      </w:pPr>
      <w:r>
        <w:t>Welches Ziel hat die Lebensmittelhygiene?</w:t>
      </w:r>
    </w:p>
    <w:p w:rsidR="000B2746" w:rsidRDefault="007D31A1" w:rsidP="000B2746">
      <w:pPr>
        <w:pStyle w:val="Textkrper"/>
      </w:pPr>
      <w:r>
        <w:t xml:space="preserve">Schüler </w:t>
      </w:r>
      <w:r w:rsidRPr="00423CE5">
        <w:rPr>
          <w:noProof/>
        </w:rPr>
        <w:drawing>
          <wp:inline distT="0" distB="0" distL="0" distR="0" wp14:anchorId="58583240" wp14:editId="4A8CA3A1">
            <wp:extent cx="340360" cy="318770"/>
            <wp:effectExtent l="0" t="0" r="0" b="0"/>
            <wp:docPr id="3099"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Default="000B2746" w:rsidP="000B2746">
      <w:pPr>
        <w:pStyle w:val="AufgabeKasten"/>
      </w:pPr>
      <w:r>
        <w:t>Beschreiben Sie die Ursachen einer Salmonelleninfektion.</w:t>
      </w:r>
    </w:p>
    <w:p w:rsidR="000B2746" w:rsidRDefault="000B2746" w:rsidP="000B2746">
      <w:pPr>
        <w:pStyle w:val="AufgabeKasten"/>
      </w:pPr>
      <w:r>
        <w:t>Welche Lebensmittel werden häufig durch Salmonellen befallen?</w:t>
      </w:r>
    </w:p>
    <w:p w:rsidR="001963EC" w:rsidRDefault="001963EC" w:rsidP="001963EC">
      <w:pPr>
        <w:pStyle w:val="AufgabeKasten"/>
      </w:pPr>
      <w:r>
        <w:t>Wie lassen sich Salmonellen abtöten?</w:t>
      </w:r>
    </w:p>
    <w:p w:rsidR="000B2746" w:rsidRDefault="001963EC" w:rsidP="001963EC">
      <w:pPr>
        <w:pStyle w:val="AufgabeKasten"/>
      </w:pPr>
      <w:r>
        <w:t>An welchen Krankheitszeichen erkennt man eine Salmonellose?</w:t>
      </w:r>
    </w:p>
    <w:p w:rsidR="000B2746" w:rsidRDefault="000B2746" w:rsidP="000B2746">
      <w:pPr>
        <w:pStyle w:val="AufgabeKasten"/>
        <w:numPr>
          <w:ilvl w:val="0"/>
          <w:numId w:val="0"/>
        </w:numPr>
        <w:ind w:left="568"/>
      </w:pPr>
    </w:p>
    <w:p w:rsidR="000B2746" w:rsidRDefault="000B2746" w:rsidP="00133D3C">
      <w:pPr>
        <w:pStyle w:val="AufgabeText"/>
        <w:numPr>
          <w:ilvl w:val="0"/>
          <w:numId w:val="26"/>
        </w:numPr>
      </w:pPr>
      <w:r>
        <w:t xml:space="preserve">Legen Sie jetzt die Gesprächsrollen fest. </w:t>
      </w:r>
    </w:p>
    <w:p w:rsidR="000B2746" w:rsidRDefault="007D31A1" w:rsidP="000B2746">
      <w:pPr>
        <w:pStyle w:val="AufgabeText"/>
        <w:ind w:left="644"/>
      </w:pPr>
      <w:r>
        <w:rPr>
          <w:rStyle w:val="Fett"/>
        </w:rPr>
        <w:t xml:space="preserve">Schüler </w:t>
      </w:r>
      <w:r w:rsidRPr="00423CE5">
        <w:rPr>
          <w:noProof/>
          <w:lang w:eastAsia="de-DE"/>
        </w:rPr>
        <w:drawing>
          <wp:inline distT="0" distB="0" distL="0" distR="0" wp14:anchorId="106E444A" wp14:editId="713E7477">
            <wp:extent cx="340360" cy="318770"/>
            <wp:effectExtent l="0" t="0" r="0" b="0"/>
            <wp:docPr id="385"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rsidRPr="00B3352C">
        <w:rPr>
          <w:rStyle w:val="Fett"/>
        </w:rPr>
        <w:t xml:space="preserve"> ist Interviewer</w:t>
      </w:r>
      <w:r>
        <w:t xml:space="preserve"> und stellt Schüler </w:t>
      </w:r>
      <w:r w:rsidRPr="00423CE5">
        <w:rPr>
          <w:noProof/>
          <w:lang w:eastAsia="de-DE"/>
        </w:rPr>
        <w:drawing>
          <wp:inline distT="0" distB="0" distL="0" distR="0" wp14:anchorId="0406F22B" wp14:editId="1985158B">
            <wp:extent cx="340360" cy="318770"/>
            <wp:effectExtent l="0" t="0" r="0" b="0"/>
            <wp:docPr id="3101"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folgende Fragen – </w:t>
      </w:r>
      <w:r>
        <w:br/>
        <w:t xml:space="preserve">Schüler </w:t>
      </w:r>
      <w:r w:rsidRPr="00423CE5">
        <w:rPr>
          <w:noProof/>
          <w:lang w:eastAsia="de-DE"/>
        </w:rPr>
        <w:drawing>
          <wp:inline distT="0" distB="0" distL="0" distR="0" wp14:anchorId="219838A2" wp14:editId="67C16F19">
            <wp:extent cx="340360" cy="318770"/>
            <wp:effectExtent l="0" t="0" r="0" b="0"/>
            <wp:docPr id="3102"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antwortet in eigenen Worten:</w:t>
      </w:r>
    </w:p>
    <w:p w:rsidR="000B2746" w:rsidRDefault="000B2746" w:rsidP="000B2746">
      <w:pPr>
        <w:pStyle w:val="AufgabeKasten"/>
      </w:pPr>
      <w:r>
        <w:t>Beschreiben Sie die Ursachen einer Salmonelleninfektion.</w:t>
      </w:r>
    </w:p>
    <w:p w:rsidR="000B2746" w:rsidRDefault="000B2746" w:rsidP="000B2746">
      <w:pPr>
        <w:pStyle w:val="AufgabeKasten"/>
      </w:pPr>
      <w:r>
        <w:t>Welche Lebensmittel werden häufig durch Salmonellen befallen?</w:t>
      </w:r>
    </w:p>
    <w:p w:rsidR="000B2746" w:rsidRDefault="001963EC" w:rsidP="000B2746">
      <w:pPr>
        <w:pStyle w:val="AufgabeKasten"/>
      </w:pPr>
      <w:r>
        <w:t>Wie lassen sich Salmonellen abtöten</w:t>
      </w:r>
      <w:r w:rsidR="000B2746">
        <w:t>?</w:t>
      </w:r>
    </w:p>
    <w:p w:rsidR="000B2746" w:rsidRDefault="001963EC" w:rsidP="000B2746">
      <w:pPr>
        <w:pStyle w:val="AufgabeKasten"/>
      </w:pPr>
      <w:r>
        <w:t>An welchen Krankheitszeichen erkennt man eine Salmonellose</w:t>
      </w:r>
      <w:r w:rsidR="000B2746">
        <w:t>?</w:t>
      </w:r>
    </w:p>
    <w:p w:rsidR="000B2746" w:rsidRPr="00FD6EB4" w:rsidRDefault="00CB1015" w:rsidP="00133D3C">
      <w:pPr>
        <w:pStyle w:val="AufgabeText"/>
        <w:numPr>
          <w:ilvl w:val="0"/>
          <w:numId w:val="26"/>
        </w:numPr>
      </w:pPr>
      <w:r w:rsidRPr="00AA18D1">
        <w:rPr>
          <w:noProof/>
          <w:lang w:eastAsia="de-DE"/>
        </w:rPr>
        <w:lastRenderedPageBreak/>
        <w:drawing>
          <wp:anchor distT="0" distB="0" distL="114300" distR="114300" simplePos="0" relativeHeight="252666880" behindDoc="0" locked="0" layoutInCell="1" allowOverlap="1" wp14:anchorId="5969C468" wp14:editId="49A0AD5C">
            <wp:simplePos x="0" y="0"/>
            <wp:positionH relativeFrom="column">
              <wp:posOffset>4824730</wp:posOffset>
            </wp:positionH>
            <wp:positionV relativeFrom="paragraph">
              <wp:posOffset>690055</wp:posOffset>
            </wp:positionV>
            <wp:extent cx="314325" cy="314325"/>
            <wp:effectExtent l="0" t="0" r="9525" b="952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B3352C">
        <w:rPr>
          <w:rStyle w:val="Fett"/>
        </w:rPr>
        <w:t>Jetzt wechseln die Rollen</w:t>
      </w:r>
      <w:r w:rsidR="000B2746">
        <w:t xml:space="preserve">. </w:t>
      </w:r>
      <w:r w:rsidR="007D31A1">
        <w:rPr>
          <w:rStyle w:val="Fett"/>
        </w:rPr>
        <w:t xml:space="preserve">Schüler </w:t>
      </w:r>
      <w:r w:rsidR="007D31A1" w:rsidRPr="00423CE5">
        <w:rPr>
          <w:noProof/>
          <w:lang w:eastAsia="de-DE"/>
        </w:rPr>
        <w:drawing>
          <wp:inline distT="0" distB="0" distL="0" distR="0" wp14:anchorId="1BC105EF" wp14:editId="570D6050">
            <wp:extent cx="340360" cy="318770"/>
            <wp:effectExtent l="0" t="0" r="0" b="0"/>
            <wp:docPr id="3103"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rsidRPr="00B3352C">
        <w:rPr>
          <w:rStyle w:val="Fett"/>
        </w:rPr>
        <w:t xml:space="preserve"> ist Interviewer</w:t>
      </w:r>
      <w:r w:rsidR="007D31A1">
        <w:t xml:space="preserve"> und stellt Schüler </w:t>
      </w:r>
      <w:r w:rsidR="007D31A1" w:rsidRPr="00423CE5">
        <w:rPr>
          <w:noProof/>
          <w:lang w:eastAsia="de-DE"/>
        </w:rPr>
        <w:drawing>
          <wp:inline distT="0" distB="0" distL="0" distR="0" wp14:anchorId="3734C9A2" wp14:editId="7F282D41">
            <wp:extent cx="340360" cy="318770"/>
            <wp:effectExtent l="0" t="0" r="0" b="0"/>
            <wp:docPr id="387"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folgen</w:t>
      </w:r>
      <w:r w:rsidR="007D31A1">
        <w:t xml:space="preserve">de Frage – Schüler </w:t>
      </w:r>
      <w:r w:rsidR="007D31A1" w:rsidRPr="00423CE5">
        <w:rPr>
          <w:noProof/>
          <w:lang w:eastAsia="de-DE"/>
        </w:rPr>
        <w:drawing>
          <wp:inline distT="0" distB="0" distL="0" distR="0" wp14:anchorId="435D1BE9" wp14:editId="660498E0">
            <wp:extent cx="340360" cy="318770"/>
            <wp:effectExtent l="0" t="0" r="0" b="0"/>
            <wp:docPr id="388"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antwortet in eigenen Worten: </w:t>
      </w:r>
    </w:p>
    <w:p w:rsidR="000B2746" w:rsidRDefault="000B2746" w:rsidP="000B2746">
      <w:pPr>
        <w:pStyle w:val="AufgabeKasten"/>
      </w:pPr>
      <w:r>
        <w:t>Welche Mikroorganismen gibt es?</w:t>
      </w:r>
    </w:p>
    <w:p w:rsidR="000B2746" w:rsidRDefault="000B2746" w:rsidP="000B2746">
      <w:pPr>
        <w:pStyle w:val="Marginaliegrau"/>
        <w:framePr w:wrap="around" w:x="8744" w:y="24"/>
      </w:pPr>
      <w:r>
        <w:t>Das Partnerin</w:t>
      </w:r>
      <w:r w:rsidR="00832202">
        <w:t>terview kann nochmals mit selbst</w:t>
      </w:r>
      <w:r>
        <w:t xml:space="preserve"> fo</w:t>
      </w:r>
      <w:r>
        <w:t>r</w:t>
      </w:r>
      <w:r>
        <w:t>mulierten Fragen wiede</w:t>
      </w:r>
      <w:r>
        <w:t>r</w:t>
      </w:r>
      <w:r>
        <w:t xml:space="preserve">holt werden. </w:t>
      </w:r>
    </w:p>
    <w:p w:rsidR="000B2746" w:rsidRDefault="000B2746" w:rsidP="000B2746">
      <w:pPr>
        <w:pStyle w:val="AufgabeKasten"/>
      </w:pPr>
      <w:r>
        <w:t>Welche Lebensbedingungen sind gut für Mikroorganismen?</w:t>
      </w:r>
    </w:p>
    <w:p w:rsidR="000B2746" w:rsidRDefault="000B2746" w:rsidP="000B2746">
      <w:pPr>
        <w:pStyle w:val="AufgabeKasten"/>
      </w:pPr>
      <w:r>
        <w:t>Wo kommen Mikroorganismen vor?</w:t>
      </w:r>
    </w:p>
    <w:p w:rsidR="000B2746" w:rsidRDefault="000B2746" w:rsidP="000B2746">
      <w:pPr>
        <w:pStyle w:val="AufgabeKasten"/>
      </w:pPr>
      <w:r>
        <w:t>Welches Ziel hat die Lebensmittelhygiene?</w:t>
      </w:r>
    </w:p>
    <w:p w:rsidR="000B2746" w:rsidRDefault="000B2746" w:rsidP="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.02.06</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5B5F4F" w:rsidRDefault="000B2746" w:rsidP="00D16185">
            <w:pPr>
              <w:pStyle w:val="Tabelle6pt"/>
              <w:rPr>
                <w:sz w:val="14"/>
              </w:rPr>
            </w:pPr>
            <w:r w:rsidRPr="005B5F4F">
              <w:rPr>
                <w:sz w:val="14"/>
              </w:rPr>
              <w:t>Kompetenzen:</w:t>
            </w:r>
          </w:p>
          <w:p w:rsidR="000B2746" w:rsidRPr="005B5F4F" w:rsidRDefault="000B2746" w:rsidP="00D16185">
            <w:pPr>
              <w:pStyle w:val="Kopf8ptafz"/>
              <w:rPr>
                <w:sz w:val="14"/>
              </w:rPr>
            </w:pPr>
            <w:r w:rsidRPr="005B5F4F">
              <w:rPr>
                <w:sz w:val="14"/>
              </w:rPr>
              <w:t xml:space="preserve">Ich kann </w:t>
            </w:r>
            <w:r w:rsidR="005B5F4F" w:rsidRPr="005B5F4F">
              <w:rPr>
                <w:sz w:val="14"/>
              </w:rPr>
              <w:t xml:space="preserve">Konservierungsmethoden </w:t>
            </w:r>
            <w:r w:rsidRPr="005B5F4F">
              <w:rPr>
                <w:sz w:val="14"/>
              </w:rPr>
              <w:t xml:space="preserve">benennen und </w:t>
            </w:r>
            <w:r w:rsidR="005B5F4F" w:rsidRPr="005B5F4F">
              <w:rPr>
                <w:sz w:val="14"/>
              </w:rPr>
              <w:t>beschreiben</w:t>
            </w:r>
            <w:r w:rsidRPr="005B5F4F">
              <w:rPr>
                <w:sz w:val="14"/>
              </w:rPr>
              <w:t>.</w:t>
            </w:r>
          </w:p>
          <w:p w:rsidR="000B2746" w:rsidRPr="005B5F4F" w:rsidRDefault="000B2746" w:rsidP="00D16185">
            <w:pPr>
              <w:pStyle w:val="Kopf8ptafz"/>
              <w:rPr>
                <w:i/>
                <w:sz w:val="14"/>
              </w:rPr>
            </w:pPr>
            <w:r w:rsidRPr="005B5F4F">
              <w:rPr>
                <w:i/>
                <w:sz w:val="14"/>
              </w:rPr>
              <w:t xml:space="preserve">Ich kann </w:t>
            </w:r>
            <w:r w:rsidR="005B5F4F" w:rsidRPr="005B5F4F">
              <w:rPr>
                <w:i/>
                <w:sz w:val="14"/>
              </w:rPr>
              <w:t>Arbeitstechniken anwenden.</w:t>
            </w:r>
          </w:p>
          <w:p w:rsidR="000B2746" w:rsidRPr="005B5F4F" w:rsidRDefault="000B2746" w:rsidP="00D16185">
            <w:pPr>
              <w:pStyle w:val="Kopf8ptafz"/>
              <w:numPr>
                <w:ilvl w:val="0"/>
                <w:numId w:val="0"/>
              </w:numPr>
              <w:ind w:left="57"/>
              <w:rPr>
                <w:sz w:val="14"/>
              </w:rPr>
            </w:pPr>
          </w:p>
        </w:tc>
        <w:tc>
          <w:tcPr>
            <w:tcW w:w="4821" w:type="dxa"/>
            <w:gridSpan w:val="4"/>
            <w:tcBorders>
              <w:left w:val="single" w:sz="4" w:space="0" w:color="auto"/>
              <w:right w:val="single" w:sz="4" w:space="0" w:color="auto"/>
            </w:tcBorders>
          </w:tcPr>
          <w:p w:rsidR="000B2746" w:rsidRPr="005B5F4F" w:rsidRDefault="000B2746" w:rsidP="00D16185">
            <w:pPr>
              <w:pStyle w:val="Tabelle6pt"/>
              <w:rPr>
                <w:sz w:val="14"/>
              </w:rPr>
            </w:pPr>
            <w:r w:rsidRPr="005B5F4F">
              <w:rPr>
                <w:sz w:val="14"/>
              </w:rPr>
              <w:t>Was Sie schon können sollten:</w:t>
            </w:r>
          </w:p>
          <w:p w:rsidR="000B2746" w:rsidRPr="005B5F4F" w:rsidRDefault="000B2746" w:rsidP="00D16185">
            <w:pPr>
              <w:pStyle w:val="Kopf8ptafz"/>
              <w:rPr>
                <w:sz w:val="14"/>
              </w:rPr>
            </w:pPr>
            <w:r w:rsidRPr="00ED1BFF">
              <w:t>Texte le</w:t>
            </w:r>
            <w:r w:rsidR="008C595A" w:rsidRPr="00ED1BFF">
              <w:t>sen und Informationen entnehmen</w:t>
            </w:r>
          </w:p>
        </w:tc>
      </w:tr>
      <w:tr w:rsidR="000B2746" w:rsidTr="00D16185">
        <w:trPr>
          <w:trHeight w:val="443"/>
        </w:trPr>
        <w:tc>
          <w:tcPr>
            <w:tcW w:w="4818" w:type="dxa"/>
            <w:gridSpan w:val="2"/>
            <w:vMerge/>
            <w:tcBorders>
              <w:left w:val="single" w:sz="4" w:space="0" w:color="auto"/>
              <w:right w:val="single" w:sz="4" w:space="0" w:color="auto"/>
            </w:tcBorders>
          </w:tcPr>
          <w:p w:rsidR="000B2746" w:rsidRPr="005B5F4F" w:rsidRDefault="000B2746" w:rsidP="00D16185">
            <w:pPr>
              <w:pStyle w:val="Tabelle6pt"/>
              <w:rPr>
                <w:sz w:val="14"/>
              </w:rPr>
            </w:pPr>
          </w:p>
        </w:tc>
        <w:tc>
          <w:tcPr>
            <w:tcW w:w="4821" w:type="dxa"/>
            <w:gridSpan w:val="4"/>
            <w:tcBorders>
              <w:left w:val="single" w:sz="4" w:space="0" w:color="auto"/>
              <w:right w:val="single" w:sz="4" w:space="0" w:color="auto"/>
            </w:tcBorders>
          </w:tcPr>
          <w:p w:rsidR="000B2746" w:rsidRPr="005B5F4F" w:rsidRDefault="000B2746" w:rsidP="00D16185">
            <w:pPr>
              <w:pStyle w:val="Tabelle6pt"/>
              <w:rPr>
                <w:sz w:val="14"/>
              </w:rPr>
            </w:pPr>
            <w:r w:rsidRPr="005B5F4F">
              <w:rPr>
                <w:sz w:val="14"/>
              </w:rPr>
              <w:t>Wofür Sie das benötigen:</w:t>
            </w:r>
          </w:p>
          <w:p w:rsidR="000B2746" w:rsidRPr="005B5F4F" w:rsidRDefault="000B2746" w:rsidP="00ED1BFF">
            <w:pPr>
              <w:pStyle w:val="Kopf8ptafz"/>
              <w:rPr>
                <w:sz w:val="14"/>
              </w:rPr>
            </w:pPr>
            <w:r w:rsidRPr="00ED1BFF">
              <w:t>Fachliche</w:t>
            </w:r>
            <w:r w:rsidR="008C595A" w:rsidRPr="00ED1BFF">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Pr="005B5F4F" w:rsidRDefault="000B2746" w:rsidP="00D16185">
            <w:pPr>
              <w:pStyle w:val="Tabelle6pt"/>
              <w:rPr>
                <w:sz w:val="14"/>
              </w:rPr>
            </w:pPr>
          </w:p>
        </w:tc>
        <w:tc>
          <w:tcPr>
            <w:tcW w:w="4821" w:type="dxa"/>
            <w:gridSpan w:val="4"/>
            <w:tcBorders>
              <w:left w:val="single" w:sz="4" w:space="0" w:color="auto"/>
              <w:right w:val="single" w:sz="4" w:space="0" w:color="auto"/>
            </w:tcBorders>
          </w:tcPr>
          <w:p w:rsidR="000B2746" w:rsidRPr="005B5F4F" w:rsidRDefault="000B2746" w:rsidP="00D16185">
            <w:pPr>
              <w:pStyle w:val="Tabelle6pt"/>
              <w:rPr>
                <w:sz w:val="14"/>
              </w:rPr>
            </w:pPr>
            <w:r w:rsidRPr="005B5F4F">
              <w:rPr>
                <w:sz w:val="14"/>
              </w:rPr>
              <w:t>Wie Sie Ihr Können prüfen können</w:t>
            </w:r>
          </w:p>
          <w:p w:rsidR="005B5F4F" w:rsidRPr="005B5F4F" w:rsidRDefault="005B5F4F" w:rsidP="00ED1BFF">
            <w:pPr>
              <w:pStyle w:val="Kopf8ptafz"/>
              <w:rPr>
                <w:sz w:val="14"/>
              </w:rPr>
            </w:pPr>
            <w:r w:rsidRPr="00ED1BFF">
              <w:t>Übungsaufgaben siehe Lernwegeliste</w:t>
            </w:r>
          </w:p>
        </w:tc>
      </w:tr>
    </w:tbl>
    <w:p w:rsidR="000B2746" w:rsidRDefault="000B2746" w:rsidP="000B2746">
      <w:pPr>
        <w:pStyle w:val="Abstandszeile"/>
      </w:pPr>
    </w:p>
    <w:p w:rsidR="000B2746" w:rsidRDefault="003174A9" w:rsidP="000B2746">
      <w:pPr>
        <w:pStyle w:val="Abstandszeile"/>
      </w:pPr>
      <w:r>
        <w:rPr>
          <w:noProof/>
          <w:sz w:val="24"/>
        </w:rPr>
        <w:drawing>
          <wp:anchor distT="0" distB="0" distL="114300" distR="114300" simplePos="0" relativeHeight="251939840" behindDoc="0" locked="0" layoutInCell="0" allowOverlap="1" wp14:anchorId="2F2A302C" wp14:editId="0086D4CA">
            <wp:simplePos x="0" y="0"/>
            <wp:positionH relativeFrom="rightMargin">
              <wp:posOffset>60325</wp:posOffset>
            </wp:positionH>
            <wp:positionV relativeFrom="paragraph">
              <wp:posOffset>0</wp:posOffset>
            </wp:positionV>
            <wp:extent cx="345440" cy="323850"/>
            <wp:effectExtent l="0" t="0" r="0" b="0"/>
            <wp:wrapNone/>
            <wp:docPr id="5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Pr>
          <w:rFonts w:ascii="Times New Roman" w:hAnsi="Times New Roman"/>
          <w:noProof/>
          <w:sz w:val="24"/>
        </w:rPr>
        <w:drawing>
          <wp:anchor distT="36576" distB="36576" distL="36576" distR="36576" simplePos="0" relativeHeight="251784192" behindDoc="1" locked="0" layoutInCell="1" allowOverlap="1" wp14:anchorId="0658BF26" wp14:editId="15A9D3AC">
            <wp:simplePos x="0" y="0"/>
            <wp:positionH relativeFrom="margin">
              <wp:posOffset>3344385</wp:posOffset>
            </wp:positionH>
            <wp:positionV relativeFrom="paragraph">
              <wp:posOffset>215398</wp:posOffset>
            </wp:positionV>
            <wp:extent cx="1441450" cy="875030"/>
            <wp:effectExtent l="0" t="0" r="6350" b="1270"/>
            <wp:wrapTight wrapText="bothSides">
              <wp:wrapPolygon edited="0">
                <wp:start x="0" y="0"/>
                <wp:lineTo x="0" y="21161"/>
                <wp:lineTo x="21410" y="21161"/>
                <wp:lineTo x="21410" y="0"/>
                <wp:lineTo x="0" y="0"/>
              </wp:wrapPolygon>
            </wp:wrapTight>
            <wp:docPr id="942" name="Bild 4" descr="Micki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ki tot"/>
                    <pic:cNvPicPr>
                      <a:picLocks noChangeAspect="1" noChangeArrowheads="1"/>
                    </pic:cNvPicPr>
                  </pic:nvPicPr>
                  <pic:blipFill>
                    <a:blip r:embed="rId98" cstate="print">
                      <a:lum bright="20000" contrast="20000"/>
                      <a:extLst>
                        <a:ext uri="{28A0092B-C50C-407E-A947-70E740481C1C}">
                          <a14:useLocalDpi xmlns:a14="http://schemas.microsoft.com/office/drawing/2010/main" val="0"/>
                        </a:ext>
                      </a:extLst>
                    </a:blip>
                    <a:srcRect l="14989" r="-2107" b="3418"/>
                    <a:stretch>
                      <a:fillRect/>
                    </a:stretch>
                  </pic:blipFill>
                  <pic:spPr bwMode="auto">
                    <a:xfrm>
                      <a:off x="0" y="0"/>
                      <a:ext cx="1441450" cy="875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746">
        <w:t>Die Mikroorganismen sind eine häufige Ursache für den Verderb von Lebensmitteln. Wir können die Leben</w:t>
      </w:r>
      <w:r w:rsidR="000B2746">
        <w:t>s</w:t>
      </w:r>
      <w:r w:rsidR="000B2746">
        <w:t>mittel daher nicht unbegrenzt aufheben. Lebensmittel können nur lange gelagert werden, wenn die Mikroo</w:t>
      </w:r>
      <w:r w:rsidR="000B2746">
        <w:t>r</w:t>
      </w:r>
      <w:r w:rsidR="000B2746">
        <w:t xml:space="preserve">ganismen nicht mehr wachsen können oder sogar ganz abgestorben sind. </w:t>
      </w:r>
    </w:p>
    <w:p w:rsidR="000B2746" w:rsidRDefault="000B2746" w:rsidP="000B2746">
      <w:pPr>
        <w:pStyle w:val="Abstandszeile"/>
      </w:pPr>
      <w:r>
        <w:t>Alle Haltbarmachungsmethoden (= Konservierungsmethoden) haben das Ziel</w:t>
      </w:r>
      <w:r w:rsidR="008C595A">
        <w:t>,</w:t>
      </w:r>
      <w:r>
        <w:t xml:space="preserve"> den Verderb der Lebensmittel zu verhindern. Bei der Pasteurisierung und Sterilisation wird dem Lebensmittel zu viel Wärme zugeführt, die Mikroorg</w:t>
      </w:r>
      <w:r>
        <w:t>a</w:t>
      </w:r>
      <w:r>
        <w:t>nismen vermehren sich schlechter oder sterben ganz ab. Beim Tiefkühlen sterben die Mik</w:t>
      </w:r>
      <w:r w:rsidR="00382802">
        <w:t>roorganismen nicht ab, aber sie</w:t>
      </w:r>
      <w:r>
        <w:t xml:space="preserve"> vermehren sich nicht mehr. </w:t>
      </w:r>
    </w:p>
    <w:p w:rsidR="000B2746" w:rsidRDefault="000B2746" w:rsidP="000B2746">
      <w:pPr>
        <w:pStyle w:val="Abstandszeile"/>
      </w:pPr>
    </w:p>
    <w:p w:rsidR="000B2746" w:rsidRDefault="000B2746" w:rsidP="000B2746">
      <w:pPr>
        <w:pStyle w:val="Kopf8pt"/>
        <w:rPr>
          <w:rStyle w:val="Fett"/>
        </w:rPr>
      </w:pPr>
      <w:r w:rsidRPr="00AC0C1C">
        <w:rPr>
          <w:rStyle w:val="Fett"/>
        </w:rPr>
        <w:t xml:space="preserve">Arbeitsauftrag: </w:t>
      </w:r>
      <w:r w:rsidR="003223B8" w:rsidRPr="003223B8">
        <w:rPr>
          <w:rStyle w:val="Fett"/>
          <w:noProof/>
          <w:sz w:val="24"/>
          <w:lang w:eastAsia="de-DE"/>
        </w:rPr>
        <w:drawing>
          <wp:anchor distT="0" distB="0" distL="114300" distR="114300" simplePos="0" relativeHeight="251941888" behindDoc="0" locked="0" layoutInCell="0" allowOverlap="1" wp14:anchorId="23BD2485" wp14:editId="2A2EC53B">
            <wp:simplePos x="0" y="0"/>
            <wp:positionH relativeFrom="rightMargin">
              <wp:posOffset>107950</wp:posOffset>
            </wp:positionH>
            <wp:positionV relativeFrom="paragraph">
              <wp:posOffset>0</wp:posOffset>
            </wp:positionV>
            <wp:extent cx="323850" cy="323850"/>
            <wp:effectExtent l="0" t="0" r="0" b="0"/>
            <wp:wrapNone/>
            <wp:docPr id="544"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Pr="00CF7D63" w:rsidRDefault="000B2746" w:rsidP="000B2746">
      <w:pPr>
        <w:pStyle w:val="Kopf8pt"/>
        <w:rPr>
          <w:rStyle w:val="Fett"/>
          <w:b w:val="0"/>
        </w:rPr>
      </w:pPr>
    </w:p>
    <w:p w:rsidR="008C595A" w:rsidRDefault="008C595A" w:rsidP="008C595A">
      <w:pPr>
        <w:pStyle w:val="Marginaliegrau"/>
        <w:framePr w:wrap="around" w:x="8672" w:y="361"/>
        <w:rPr>
          <w:sz w:val="16"/>
        </w:rPr>
      </w:pPr>
      <w:r>
        <w:rPr>
          <w:sz w:val="16"/>
        </w:rPr>
        <w:t>Bü</w:t>
      </w:r>
      <w:r w:rsidR="000B2746" w:rsidRPr="00CF7D63">
        <w:rPr>
          <w:sz w:val="16"/>
        </w:rPr>
        <w:t>ch</w:t>
      </w:r>
      <w:r>
        <w:rPr>
          <w:sz w:val="16"/>
        </w:rPr>
        <w:t>er:</w:t>
      </w:r>
      <w:r w:rsidR="000B2746" w:rsidRPr="00CF7D63">
        <w:rPr>
          <w:sz w:val="16"/>
        </w:rPr>
        <w:t xml:space="preserve"> „Arbeitsbuch Ernä</w:t>
      </w:r>
      <w:r w:rsidR="000B2746" w:rsidRPr="00CF7D63">
        <w:rPr>
          <w:sz w:val="16"/>
        </w:rPr>
        <w:t>h</w:t>
      </w:r>
      <w:r w:rsidR="000B2746" w:rsidRPr="00CF7D63">
        <w:rPr>
          <w:sz w:val="16"/>
        </w:rPr>
        <w:t>rung“ für den handlungsorie</w:t>
      </w:r>
      <w:r w:rsidR="000B2746" w:rsidRPr="00CF7D63">
        <w:rPr>
          <w:sz w:val="16"/>
        </w:rPr>
        <w:t>n</w:t>
      </w:r>
      <w:r w:rsidR="000B2746" w:rsidRPr="00CF7D63">
        <w:rPr>
          <w:sz w:val="16"/>
        </w:rPr>
        <w:t>tierten Unterricht, Cornelia Schlieper, Verlag Handwerk und Technik</w:t>
      </w:r>
      <w:r>
        <w:rPr>
          <w:sz w:val="16"/>
        </w:rPr>
        <w:t xml:space="preserve"> oder </w:t>
      </w:r>
    </w:p>
    <w:p w:rsidR="008C595A" w:rsidRDefault="008C595A" w:rsidP="008C595A">
      <w:pPr>
        <w:pStyle w:val="Marginaliegrau"/>
        <w:framePr w:wrap="around" w:x="8672" w:y="361"/>
      </w:pPr>
      <w:r w:rsidRPr="00381E66">
        <w:rPr>
          <w:sz w:val="16"/>
          <w:szCs w:val="16"/>
        </w:rPr>
        <w:t>„Ernährung und Gesundheit: Arbeitsblätter für den Fach- und Projektunterricht“, Mart</w:t>
      </w:r>
      <w:r w:rsidRPr="00381E66">
        <w:rPr>
          <w:sz w:val="16"/>
          <w:szCs w:val="16"/>
        </w:rPr>
        <w:t>i</w:t>
      </w:r>
      <w:r w:rsidRPr="00381E66">
        <w:rPr>
          <w:sz w:val="16"/>
          <w:szCs w:val="16"/>
        </w:rPr>
        <w:t>na Rüter, Verlag an der Ruhr, (2013)</w:t>
      </w:r>
    </w:p>
    <w:p w:rsidR="000B2746" w:rsidRPr="00CF7D63" w:rsidRDefault="000B2746" w:rsidP="000B2746">
      <w:pPr>
        <w:pStyle w:val="Marginaliegrau"/>
        <w:framePr w:wrap="around" w:x="8672" w:y="361"/>
        <w:rPr>
          <w:sz w:val="16"/>
        </w:rPr>
      </w:pPr>
    </w:p>
    <w:p w:rsidR="000B2746" w:rsidRPr="00CF7D63" w:rsidRDefault="000B2746" w:rsidP="00133D3C">
      <w:pPr>
        <w:pStyle w:val="Kopf8ptlinksnr"/>
        <w:numPr>
          <w:ilvl w:val="0"/>
          <w:numId w:val="34"/>
        </w:numPr>
      </w:pPr>
      <w:r w:rsidRPr="00CF7D63">
        <w:t xml:space="preserve">Lesen Sie in Ihrem Buch „Arbeitsbuch Ernährung“ S. 64 </w:t>
      </w:r>
      <w:r w:rsidRPr="00CF7D63">
        <w:rPr>
          <w:i/>
        </w:rPr>
        <w:t>Konservierung durch Hitze.</w:t>
      </w:r>
      <w:r w:rsidRPr="00CF7D63">
        <w:t xml:space="preserve"> </w:t>
      </w:r>
    </w:p>
    <w:p w:rsidR="000B2746" w:rsidRPr="00CF7D63" w:rsidRDefault="000B2746" w:rsidP="00133D3C">
      <w:pPr>
        <w:pStyle w:val="Kopf8ptlinksnr"/>
        <w:numPr>
          <w:ilvl w:val="0"/>
          <w:numId w:val="34"/>
        </w:numPr>
      </w:pPr>
      <w:r w:rsidRPr="00CF7D63">
        <w:t xml:space="preserve">Lesen sie in Ihrem Buch „Arbeitsbuch Ernährung“ S. 62 </w:t>
      </w:r>
      <w:r w:rsidRPr="00CF7D63">
        <w:rPr>
          <w:i/>
        </w:rPr>
        <w:t>Einfrieren von Obst und Gemüse</w:t>
      </w:r>
      <w:r w:rsidRPr="00CF7D63">
        <w:t xml:space="preserve">. </w:t>
      </w:r>
    </w:p>
    <w:p w:rsidR="003223B8" w:rsidRPr="00CF7D63" w:rsidRDefault="000B2746" w:rsidP="00133D3C">
      <w:pPr>
        <w:pStyle w:val="Kopf8ptlinksnr"/>
        <w:numPr>
          <w:ilvl w:val="0"/>
          <w:numId w:val="34"/>
        </w:numPr>
      </w:pPr>
      <w:r w:rsidRPr="00CF7D63">
        <w:t>Suchen Sie bei den folgenden Aussagen die passenden Aussagen heraus und übertragen Sie</w:t>
      </w:r>
      <w:r w:rsidR="001963EC">
        <w:t xml:space="preserve"> die richtigen Aussagesätze in I</w:t>
      </w:r>
      <w:r w:rsidRPr="00CF7D63">
        <w:t>hr Heft. Sortieren Sie die Aussagesätze in die Themen: Pasteurisier</w:t>
      </w:r>
      <w:r w:rsidR="003223B8" w:rsidRPr="00CF7D63">
        <w:t>en – Sterilisieren – Tiefkühlen</w:t>
      </w:r>
      <w:r w:rsidR="007D31A1">
        <w:t>.</w:t>
      </w:r>
    </w:p>
    <w:p w:rsidR="000B2746" w:rsidRDefault="000B2746" w:rsidP="00133D3C">
      <w:pPr>
        <w:pStyle w:val="Kopf8ptlinksnr"/>
        <w:numPr>
          <w:ilvl w:val="0"/>
          <w:numId w:val="34"/>
        </w:numPr>
      </w:pPr>
      <w:r w:rsidRPr="00CF7D63">
        <w:t>Vergleichen</w:t>
      </w:r>
      <w:r>
        <w:t xml:space="preserve"> Sie Ihr Ergebnis mit der Lösung.</w:t>
      </w:r>
    </w:p>
    <w:p w:rsidR="000B2746" w:rsidRDefault="000B2746" w:rsidP="000B2746">
      <w:pPr>
        <w:pStyle w:val="AufgabeEbene1"/>
        <w:numPr>
          <w:ilvl w:val="0"/>
          <w:numId w:val="0"/>
        </w:numPr>
        <w:ind w:left="284"/>
      </w:pPr>
      <w:r>
        <w:t>Aussagen:</w:t>
      </w:r>
    </w:p>
    <w:p w:rsidR="000B2746" w:rsidRDefault="000B2746" w:rsidP="000B2746">
      <w:pPr>
        <w:pStyle w:val="AufgabeKasten"/>
        <w:rPr>
          <w:rStyle w:val="Unterstrichen"/>
        </w:rPr>
      </w:pPr>
      <w:r>
        <w:t>Lebensmittel werde</w:t>
      </w:r>
      <w:r w:rsidR="00093BC1">
        <w:t>n</w:t>
      </w:r>
      <w:r>
        <w:t xml:space="preserve"> pasteurisiert mit Temperaturen </w:t>
      </w:r>
      <w:r w:rsidR="00093BC1">
        <w:rPr>
          <w:rStyle w:val="Unterstrichen"/>
        </w:rPr>
        <w:t>über 100°C/unter</w:t>
      </w:r>
      <w:r w:rsidRPr="00D2744B">
        <w:rPr>
          <w:rStyle w:val="Unterstrichen"/>
        </w:rPr>
        <w:t xml:space="preserve"> 100°C.</w:t>
      </w:r>
    </w:p>
    <w:p w:rsidR="000B2746" w:rsidRDefault="000B2746" w:rsidP="00382802">
      <w:pPr>
        <w:pStyle w:val="AufgabeKasten"/>
        <w:rPr>
          <w:rStyle w:val="Unterstrichen"/>
        </w:rPr>
      </w:pPr>
      <w:r w:rsidRPr="00D2744B">
        <w:rPr>
          <w:rStyle w:val="Unterstrichen"/>
          <w:u w:val="none"/>
        </w:rPr>
        <w:t xml:space="preserve">Pasteurisierte Lebensmittel sind </w:t>
      </w:r>
      <w:r>
        <w:rPr>
          <w:rStyle w:val="Unterstrichen"/>
        </w:rPr>
        <w:t>unbegrenzt h</w:t>
      </w:r>
      <w:r w:rsidR="00382802">
        <w:rPr>
          <w:rStyle w:val="Unterstrichen"/>
        </w:rPr>
        <w:t>altbar/nur Tage</w:t>
      </w:r>
      <w:r>
        <w:rPr>
          <w:rStyle w:val="Unterstrichen"/>
        </w:rPr>
        <w:t xml:space="preserve"> haltbar. </w:t>
      </w:r>
    </w:p>
    <w:p w:rsidR="000B2746" w:rsidRDefault="00982F7E" w:rsidP="000B2746">
      <w:pPr>
        <w:pStyle w:val="AufgabeKasten"/>
        <w:rPr>
          <w:rStyle w:val="Unterstrichen"/>
        </w:rPr>
      </w:pPr>
      <w:r w:rsidRPr="00AA18D1">
        <w:rPr>
          <w:noProof/>
          <w:lang w:eastAsia="de-DE"/>
        </w:rPr>
        <w:drawing>
          <wp:anchor distT="0" distB="0" distL="114300" distR="114300" simplePos="0" relativeHeight="252667904" behindDoc="0" locked="0" layoutInCell="1" allowOverlap="1" wp14:anchorId="08CCA5A2" wp14:editId="2DFAE8B5">
            <wp:simplePos x="0" y="0"/>
            <wp:positionH relativeFrom="column">
              <wp:posOffset>4777740</wp:posOffset>
            </wp:positionH>
            <wp:positionV relativeFrom="paragraph">
              <wp:posOffset>65405</wp:posOffset>
            </wp:positionV>
            <wp:extent cx="314325" cy="314325"/>
            <wp:effectExtent l="0" t="0" r="9525" b="952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282C37">
        <w:rPr>
          <w:rStyle w:val="Unterstrichen"/>
          <w:u w:val="none"/>
        </w:rPr>
        <w:t>Durch Tiefgefrieren werden die Lebensmittel</w:t>
      </w:r>
      <w:r w:rsidR="000B2746">
        <w:rPr>
          <w:rStyle w:val="Unterstrichen"/>
        </w:rPr>
        <w:t xml:space="preserve"> länger haltbar/unbegrenzt haltbar.</w:t>
      </w:r>
    </w:p>
    <w:p w:rsidR="000B2746" w:rsidRDefault="000B2746" w:rsidP="000B2746">
      <w:pPr>
        <w:pStyle w:val="AufgabeKasten"/>
        <w:rPr>
          <w:rStyle w:val="Unterstrichen"/>
        </w:rPr>
      </w:pPr>
      <w:r w:rsidRPr="00D2744B">
        <w:rPr>
          <w:rStyle w:val="Unterstrichen"/>
          <w:u w:val="none"/>
        </w:rPr>
        <w:t>Bei Pasteurisieren gehen</w:t>
      </w:r>
      <w:r>
        <w:rPr>
          <w:rStyle w:val="Unterstrichen"/>
        </w:rPr>
        <w:t xml:space="preserve"> keine Vitamine/einige Vitamine verloren. </w:t>
      </w:r>
    </w:p>
    <w:p w:rsidR="000B2746" w:rsidRDefault="000B2746" w:rsidP="000B2746">
      <w:pPr>
        <w:pStyle w:val="AufgabeKasten"/>
        <w:rPr>
          <w:rStyle w:val="Unterstrichen"/>
        </w:rPr>
      </w:pPr>
      <w:r w:rsidRPr="00282C37">
        <w:rPr>
          <w:rStyle w:val="Unterstrichen"/>
          <w:u w:val="none"/>
        </w:rPr>
        <w:t>Tiefkühlkost hat</w:t>
      </w:r>
      <w:r>
        <w:rPr>
          <w:rStyle w:val="Unterstrichen"/>
        </w:rPr>
        <w:t xml:space="preserve"> -5°C/-18°C.</w:t>
      </w:r>
    </w:p>
    <w:p w:rsidR="000B2746" w:rsidRDefault="000B2746" w:rsidP="000B2746">
      <w:pPr>
        <w:pStyle w:val="AufgabeKasten"/>
        <w:rPr>
          <w:rStyle w:val="Unterstrichen"/>
        </w:rPr>
      </w:pPr>
      <w:r>
        <w:t xml:space="preserve">Lebensmittel werden sterilisiert mit Temperaturen </w:t>
      </w:r>
      <w:r>
        <w:rPr>
          <w:rStyle w:val="Unterstrichen"/>
        </w:rPr>
        <w:t>über 100°C/unter</w:t>
      </w:r>
      <w:r w:rsidRPr="00D2744B">
        <w:rPr>
          <w:rStyle w:val="Unterstrichen"/>
        </w:rPr>
        <w:t xml:space="preserve"> 100°C.</w:t>
      </w:r>
    </w:p>
    <w:p w:rsidR="000B2746" w:rsidRPr="00D2744B" w:rsidRDefault="000B2746" w:rsidP="000B2746">
      <w:pPr>
        <w:pStyle w:val="AufgabeKasten"/>
        <w:rPr>
          <w:rStyle w:val="Unterstrichen"/>
        </w:rPr>
      </w:pPr>
      <w:r w:rsidRPr="000236F4">
        <w:rPr>
          <w:rStyle w:val="Unterstrichen"/>
          <w:u w:val="none"/>
        </w:rPr>
        <w:t>Pasteurisiert werden</w:t>
      </w:r>
      <w:r>
        <w:rPr>
          <w:rStyle w:val="Unterstrichen"/>
        </w:rPr>
        <w:t xml:space="preserve"> Milch und Obstsäfte/Gemüse- und Obstkonserven.</w:t>
      </w:r>
    </w:p>
    <w:p w:rsidR="000B2746" w:rsidRDefault="000B2746" w:rsidP="000B2746">
      <w:pPr>
        <w:pStyle w:val="AufgabeKasten"/>
        <w:rPr>
          <w:rStyle w:val="Unterstrichen"/>
        </w:rPr>
      </w:pPr>
      <w:r w:rsidRPr="00282C37">
        <w:rPr>
          <w:rStyle w:val="Unterstrichen"/>
          <w:u w:val="none"/>
        </w:rPr>
        <w:t>Durch Tiefgefrieren werden die Mikroorganismen</w:t>
      </w:r>
      <w:r>
        <w:rPr>
          <w:rStyle w:val="Unterstrichen"/>
        </w:rPr>
        <w:t xml:space="preserve"> abgetötet/nicht abgetötet. </w:t>
      </w:r>
    </w:p>
    <w:p w:rsidR="000B2746" w:rsidRDefault="000B2746" w:rsidP="000B2746">
      <w:pPr>
        <w:pStyle w:val="AufgabeKasten"/>
        <w:rPr>
          <w:rStyle w:val="Unterstrichen"/>
        </w:rPr>
      </w:pPr>
      <w:r>
        <w:rPr>
          <w:rStyle w:val="Unterstrichen"/>
          <w:u w:val="none"/>
        </w:rPr>
        <w:t>Sterilisierte</w:t>
      </w:r>
      <w:r w:rsidRPr="00D2744B">
        <w:rPr>
          <w:rStyle w:val="Unterstrichen"/>
          <w:u w:val="none"/>
        </w:rPr>
        <w:t xml:space="preserve"> Lebensmittel sind </w:t>
      </w:r>
      <w:r>
        <w:rPr>
          <w:rStyle w:val="Unterstrichen"/>
        </w:rPr>
        <w:t>unbegrenzt haltbar/nur Tage bis einige Jahre hal</w:t>
      </w:r>
      <w:r>
        <w:rPr>
          <w:rStyle w:val="Unterstrichen"/>
        </w:rPr>
        <w:t>t</w:t>
      </w:r>
      <w:r>
        <w:rPr>
          <w:rStyle w:val="Unterstrichen"/>
        </w:rPr>
        <w:t xml:space="preserve">bar. </w:t>
      </w:r>
    </w:p>
    <w:p w:rsidR="000B2746" w:rsidRDefault="000B2746" w:rsidP="000B2746">
      <w:pPr>
        <w:pStyle w:val="AufgabeKasten"/>
        <w:rPr>
          <w:rStyle w:val="Unterstrichen"/>
        </w:rPr>
      </w:pPr>
      <w:r w:rsidRPr="00FC7965">
        <w:rPr>
          <w:rStyle w:val="Unterstrichen"/>
          <w:u w:val="none"/>
        </w:rPr>
        <w:t xml:space="preserve">Beim Sterilisieren gehen </w:t>
      </w:r>
      <w:r>
        <w:rPr>
          <w:rStyle w:val="Unterstrichen"/>
        </w:rPr>
        <w:t>60</w:t>
      </w:r>
      <w:r w:rsidR="008C595A">
        <w:rPr>
          <w:rStyle w:val="Unterstrichen"/>
        </w:rPr>
        <w:t xml:space="preserve"> </w:t>
      </w:r>
      <w:r>
        <w:rPr>
          <w:rStyle w:val="Unterstrichen"/>
        </w:rPr>
        <w:t>% der Vitamine/20</w:t>
      </w:r>
      <w:r w:rsidR="008C595A">
        <w:rPr>
          <w:rStyle w:val="Unterstrichen"/>
        </w:rPr>
        <w:t xml:space="preserve"> </w:t>
      </w:r>
      <w:r>
        <w:rPr>
          <w:rStyle w:val="Unterstrichen"/>
        </w:rPr>
        <w:t>% der Vitamin</w:t>
      </w:r>
      <w:r w:rsidR="00B4765A">
        <w:rPr>
          <w:rStyle w:val="Unterstrichen"/>
        </w:rPr>
        <w:t>e</w:t>
      </w:r>
      <w:r>
        <w:rPr>
          <w:rStyle w:val="Unterstrichen"/>
        </w:rPr>
        <w:t xml:space="preserve"> verloren. </w:t>
      </w:r>
    </w:p>
    <w:p w:rsidR="000B2746" w:rsidRDefault="000B2746" w:rsidP="000B2746">
      <w:pPr>
        <w:pStyle w:val="AufgabeKasten"/>
        <w:rPr>
          <w:rStyle w:val="Unterstrichen"/>
        </w:rPr>
      </w:pPr>
      <w:r>
        <w:rPr>
          <w:rStyle w:val="Unterstrichen"/>
        </w:rPr>
        <w:t>Pasteurisieren tötet alle Mikroorganismen ab/Sterilisieren tötet alle Mikroorg</w:t>
      </w:r>
      <w:r>
        <w:rPr>
          <w:rStyle w:val="Unterstrichen"/>
        </w:rPr>
        <w:t>a</w:t>
      </w:r>
      <w:r>
        <w:rPr>
          <w:rStyle w:val="Unterstrichen"/>
        </w:rPr>
        <w:t xml:space="preserve">nismen ab. </w:t>
      </w:r>
    </w:p>
    <w:p w:rsidR="000B2746" w:rsidRDefault="000B2746" w:rsidP="000B2746">
      <w:pPr>
        <w:pStyle w:val="AufgabeKasten"/>
        <w:rPr>
          <w:rStyle w:val="Unterstrichen"/>
        </w:rPr>
      </w:pPr>
      <w:r w:rsidRPr="00282C37">
        <w:rPr>
          <w:rStyle w:val="Unterstrichen"/>
          <w:u w:val="none"/>
        </w:rPr>
        <w:t>Tiefkühlkost hat</w:t>
      </w:r>
      <w:r>
        <w:rPr>
          <w:rStyle w:val="Unterstrichen"/>
        </w:rPr>
        <w:t xml:space="preserve"> ein Mindesthaltbarkeitsdatum/kein Mindesthaltbarkeitsdatum</w:t>
      </w:r>
      <w:r w:rsidR="007D31A1">
        <w:rPr>
          <w:rStyle w:val="Unterstrichen"/>
        </w:rPr>
        <w:t>.</w:t>
      </w:r>
      <w:r>
        <w:rPr>
          <w:rStyle w:val="Unterstrichen"/>
        </w:rPr>
        <w:t xml:space="preserve"> </w:t>
      </w:r>
    </w:p>
    <w:p w:rsidR="000B2746" w:rsidRPr="00AC0C1C" w:rsidRDefault="000B2746" w:rsidP="000B2746">
      <w:pPr>
        <w:pStyle w:val="AufgabeKasten"/>
        <w:rPr>
          <w:u w:val="singl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CF7D63">
              <w:rPr>
                <w:rFonts w:eastAsia="Calibri"/>
              </w:rPr>
              <w:t>.02.06</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5B5F4F" w:rsidRPr="00D15D8A" w:rsidRDefault="005B5F4F" w:rsidP="005B5F4F">
            <w:pPr>
              <w:pStyle w:val="Kopf8ptafz"/>
              <w:rPr>
                <w:szCs w:val="16"/>
              </w:rPr>
            </w:pPr>
            <w:r w:rsidRPr="00D15D8A">
              <w:rPr>
                <w:szCs w:val="16"/>
              </w:rPr>
              <w:t>Ich kann Konservierungsmethoden benennen, beschreiben und unterscheiden.</w:t>
            </w:r>
          </w:p>
          <w:p w:rsidR="000B2746" w:rsidRDefault="000B2746" w:rsidP="005B5F4F">
            <w:pPr>
              <w:pStyle w:val="Kopf8ptafz"/>
            </w:pPr>
            <w:r w:rsidRPr="00D15D8A">
              <w:rPr>
                <w:i/>
                <w:szCs w:val="16"/>
              </w:rPr>
              <w:t xml:space="preserve">Ich kann </w:t>
            </w:r>
            <w:r w:rsidR="005B5F4F" w:rsidRPr="00D15D8A">
              <w:rPr>
                <w:i/>
                <w:szCs w:val="16"/>
              </w:rPr>
              <w:t>Arbeitstechniken anwenden.</w:t>
            </w: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Texte lesen und Infor</w:t>
            </w:r>
            <w:r w:rsidR="008C595A">
              <w:t>mationen in Tabellen übertragen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8C595A">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CC78C9" w:rsidRDefault="000B2746" w:rsidP="00D16185">
            <w:pPr>
              <w:pStyle w:val="Tabelle6pt"/>
            </w:pPr>
            <w:r>
              <w:t>Wie Sie Ihr Können prüfen können</w:t>
            </w:r>
          </w:p>
          <w:p w:rsidR="000B2746" w:rsidRPr="00234B66" w:rsidRDefault="00CC78C9" w:rsidP="00ED1BFF">
            <w:pPr>
              <w:pStyle w:val="Kopf8ptafz"/>
            </w:pPr>
            <w:r w:rsidRPr="00CC78C9">
              <w:t>Übungsaufgaben siehe Lernwegeliste</w:t>
            </w:r>
          </w:p>
        </w:tc>
      </w:tr>
    </w:tbl>
    <w:p w:rsidR="000B2746" w:rsidRDefault="000B2746" w:rsidP="000B2746">
      <w:pPr>
        <w:pStyle w:val="Kopf8pt"/>
      </w:pPr>
    </w:p>
    <w:p w:rsidR="000B2746" w:rsidRDefault="00982F7E" w:rsidP="000B2746">
      <w:pPr>
        <w:pStyle w:val="Abstandszeile"/>
      </w:pPr>
      <w:r w:rsidRPr="00AA18D1">
        <w:rPr>
          <w:noProof/>
        </w:rPr>
        <w:drawing>
          <wp:anchor distT="0" distB="0" distL="114300" distR="114300" simplePos="0" relativeHeight="252669952" behindDoc="0" locked="0" layoutInCell="1" allowOverlap="1" wp14:anchorId="677E5080" wp14:editId="73E32287">
            <wp:simplePos x="0" y="0"/>
            <wp:positionH relativeFrom="column">
              <wp:posOffset>4812665</wp:posOffset>
            </wp:positionH>
            <wp:positionV relativeFrom="paragraph">
              <wp:posOffset>397320</wp:posOffset>
            </wp:positionV>
            <wp:extent cx="314325" cy="314325"/>
            <wp:effectExtent l="0" t="0" r="9525" b="952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Pr>
          <w:rFonts w:ascii="Times New Roman" w:hAnsi="Times New Roman"/>
          <w:noProof/>
          <w:sz w:val="24"/>
        </w:rPr>
        <w:drawing>
          <wp:anchor distT="36576" distB="36576" distL="36576" distR="36576" simplePos="0" relativeHeight="251787264" behindDoc="1" locked="0" layoutInCell="1" allowOverlap="1" wp14:anchorId="4925C9A4" wp14:editId="49B572B7">
            <wp:simplePos x="0" y="0"/>
            <wp:positionH relativeFrom="margin">
              <wp:posOffset>3344385</wp:posOffset>
            </wp:positionH>
            <wp:positionV relativeFrom="paragraph">
              <wp:posOffset>215398</wp:posOffset>
            </wp:positionV>
            <wp:extent cx="1441450" cy="875030"/>
            <wp:effectExtent l="0" t="0" r="6350" b="1270"/>
            <wp:wrapTight wrapText="bothSides">
              <wp:wrapPolygon edited="0">
                <wp:start x="0" y="0"/>
                <wp:lineTo x="0" y="21161"/>
                <wp:lineTo x="21410" y="21161"/>
                <wp:lineTo x="21410" y="0"/>
                <wp:lineTo x="0" y="0"/>
              </wp:wrapPolygon>
            </wp:wrapTight>
            <wp:docPr id="949" name="Bild 4" descr="Micki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ki tot"/>
                    <pic:cNvPicPr>
                      <a:picLocks noChangeAspect="1" noChangeArrowheads="1"/>
                    </pic:cNvPicPr>
                  </pic:nvPicPr>
                  <pic:blipFill>
                    <a:blip r:embed="rId98" cstate="print">
                      <a:lum bright="20000" contrast="20000"/>
                      <a:extLst>
                        <a:ext uri="{28A0092B-C50C-407E-A947-70E740481C1C}">
                          <a14:useLocalDpi xmlns:a14="http://schemas.microsoft.com/office/drawing/2010/main" val="0"/>
                        </a:ext>
                      </a:extLst>
                    </a:blip>
                    <a:srcRect l="14989" r="-2107" b="3418"/>
                    <a:stretch>
                      <a:fillRect/>
                    </a:stretch>
                  </pic:blipFill>
                  <pic:spPr bwMode="auto">
                    <a:xfrm>
                      <a:off x="0" y="0"/>
                      <a:ext cx="1441450" cy="875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746">
        <w:t>Die Mikroorganismen sind eine häufige Ursache für den Verderb von Lebensmitteln. Wir können die Lebensmit</w:t>
      </w:r>
      <w:r w:rsidR="003223B8">
        <w:rPr>
          <w:noProof/>
          <w:sz w:val="24"/>
        </w:rPr>
        <w:drawing>
          <wp:anchor distT="0" distB="0" distL="114300" distR="114300" simplePos="0" relativeHeight="251945984" behindDoc="0" locked="0" layoutInCell="0" allowOverlap="1" wp14:anchorId="50FEC406" wp14:editId="58B30972">
            <wp:simplePos x="0" y="0"/>
            <wp:positionH relativeFrom="rightMargin">
              <wp:posOffset>107950</wp:posOffset>
            </wp:positionH>
            <wp:positionV relativeFrom="paragraph">
              <wp:posOffset>0</wp:posOffset>
            </wp:positionV>
            <wp:extent cx="345440" cy="323850"/>
            <wp:effectExtent l="0" t="0" r="0" b="0"/>
            <wp:wrapNone/>
            <wp:docPr id="54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tel daher nicht unbegrenzt aufheben. Lebensmittel können nur lange gelagert werden, wenn die Mikroorganismen nicht mehr wachsen können oder sogar ganz abgestorben sind. </w:t>
      </w:r>
    </w:p>
    <w:p w:rsidR="000B2746" w:rsidRDefault="000B2746" w:rsidP="000B2746">
      <w:pPr>
        <w:pStyle w:val="Abstandszeile"/>
      </w:pPr>
      <w:r>
        <w:t>Alle Haltbarmachungsmethoden (= Konservierungsmethoden) haben das Ziel</w:t>
      </w:r>
      <w:r w:rsidR="008C595A">
        <w:t>,</w:t>
      </w:r>
      <w:r>
        <w:t xml:space="preserve"> den Verderb der Lebensmittel zu verhindern. Bei der Pasteurisierung und Sterilisation wird dem Lebensmittel zu viel Wärme zugeführt, die Mikroorg</w:t>
      </w:r>
      <w:r>
        <w:t>a</w:t>
      </w:r>
      <w:r>
        <w:t>nismen vermehren sich schlechter oder sterben ganz ab. Beim Tiefkühlen sterben die Mikroorganismen nicht ab, aber sie vermehren sich nicht mehr. Durch das Säuern wird der pH-Wert im Lebensmittel in den sauren Bereich verschoben. Es gibt zwei Möglic</w:t>
      </w:r>
      <w:r>
        <w:t>h</w:t>
      </w:r>
      <w:r>
        <w:t>keiten den Lebensmitteln Säuren zuzusetzen. Einmal kann Essigsäure zugesetzt werden z.</w:t>
      </w:r>
      <w:r w:rsidR="008C595A">
        <w:t xml:space="preserve"> </w:t>
      </w:r>
      <w:r>
        <w:t>B. Mixed Pickles, saure Heringe, saure Gurken usw. Eine zweite Möglichkeit ist das Zusetzen von Bakterien, die Milchsäure produzieren z.</w:t>
      </w:r>
      <w:r w:rsidR="008C595A">
        <w:t xml:space="preserve"> </w:t>
      </w:r>
      <w:r>
        <w:t>B. Sauerkrau</w:t>
      </w:r>
      <w:r w:rsidR="008C595A">
        <w:t>t</w:t>
      </w:r>
      <w:r>
        <w:t>, Joghurt usw. Durch die Säuren können sich die krankmachenden Mikroorgani</w:t>
      </w:r>
      <w:r>
        <w:t>s</w:t>
      </w:r>
      <w:r>
        <w:t xml:space="preserve">men nicht mehr vermehren und die Lebensmittel sind einige Monate haltbar. </w:t>
      </w:r>
    </w:p>
    <w:p w:rsidR="000B2746" w:rsidRDefault="000B2746" w:rsidP="000B2746">
      <w:pPr>
        <w:pStyle w:val="Abstandszeile"/>
      </w:pPr>
    </w:p>
    <w:p w:rsidR="000B2746" w:rsidRDefault="000B2746" w:rsidP="000B2746">
      <w:pPr>
        <w:pStyle w:val="Kopf8pt"/>
        <w:rPr>
          <w:rStyle w:val="Fett"/>
        </w:rPr>
      </w:pPr>
      <w:r w:rsidRPr="00AC0C1C">
        <w:rPr>
          <w:rStyle w:val="Fett"/>
        </w:rPr>
        <w:t xml:space="preserve">Arbeitsauftrag: </w:t>
      </w:r>
    </w:p>
    <w:p w:rsidR="008C595A" w:rsidRDefault="008C595A" w:rsidP="008C595A">
      <w:pPr>
        <w:pStyle w:val="Marginaliegrau"/>
        <w:framePr w:wrap="around" w:x="8672" w:y="361"/>
        <w:rPr>
          <w:sz w:val="16"/>
          <w:szCs w:val="16"/>
        </w:rPr>
      </w:pPr>
      <w:r>
        <w:rPr>
          <w:sz w:val="16"/>
          <w:szCs w:val="16"/>
        </w:rPr>
        <w:t>Bü</w:t>
      </w:r>
      <w:r w:rsidR="000B2746" w:rsidRPr="008C595A">
        <w:rPr>
          <w:sz w:val="16"/>
          <w:szCs w:val="16"/>
        </w:rPr>
        <w:t>ch</w:t>
      </w:r>
      <w:r>
        <w:rPr>
          <w:sz w:val="16"/>
          <w:szCs w:val="16"/>
        </w:rPr>
        <w:t>er:</w:t>
      </w:r>
      <w:r w:rsidR="000B2746" w:rsidRPr="008C595A">
        <w:rPr>
          <w:sz w:val="16"/>
          <w:szCs w:val="16"/>
        </w:rPr>
        <w:t xml:space="preserve"> „Arbeitsbuch Ernä</w:t>
      </w:r>
      <w:r w:rsidR="000B2746" w:rsidRPr="008C595A">
        <w:rPr>
          <w:sz w:val="16"/>
          <w:szCs w:val="16"/>
        </w:rPr>
        <w:t>h</w:t>
      </w:r>
      <w:r w:rsidR="000B2746" w:rsidRPr="008C595A">
        <w:rPr>
          <w:sz w:val="16"/>
          <w:szCs w:val="16"/>
        </w:rPr>
        <w:t>rung für den handlungsorie</w:t>
      </w:r>
      <w:r w:rsidR="000B2746" w:rsidRPr="008C595A">
        <w:rPr>
          <w:sz w:val="16"/>
          <w:szCs w:val="16"/>
        </w:rPr>
        <w:t>n</w:t>
      </w:r>
      <w:r w:rsidR="000B2746" w:rsidRPr="008C595A">
        <w:rPr>
          <w:sz w:val="16"/>
          <w:szCs w:val="16"/>
        </w:rPr>
        <w:t>tierten Unterricht</w:t>
      </w:r>
      <w:r w:rsidRPr="008C595A">
        <w:rPr>
          <w:sz w:val="16"/>
          <w:szCs w:val="16"/>
        </w:rPr>
        <w:t>“</w:t>
      </w:r>
      <w:r w:rsidR="000B2746" w:rsidRPr="008C595A">
        <w:rPr>
          <w:sz w:val="16"/>
          <w:szCs w:val="16"/>
        </w:rPr>
        <w:t>, Cornelia Schlieper, Verlag Handwerk und Technik</w:t>
      </w:r>
      <w:r w:rsidRPr="008C595A">
        <w:rPr>
          <w:sz w:val="16"/>
          <w:szCs w:val="16"/>
        </w:rPr>
        <w:t xml:space="preserve"> </w:t>
      </w:r>
    </w:p>
    <w:p w:rsidR="008C595A" w:rsidRDefault="008C595A" w:rsidP="008C595A">
      <w:pPr>
        <w:pStyle w:val="Marginaliegrau"/>
        <w:framePr w:wrap="around" w:x="8672" w:y="361"/>
        <w:rPr>
          <w:sz w:val="16"/>
          <w:szCs w:val="16"/>
        </w:rPr>
      </w:pPr>
      <w:r w:rsidRPr="008C595A">
        <w:rPr>
          <w:sz w:val="16"/>
          <w:szCs w:val="16"/>
        </w:rPr>
        <w:t xml:space="preserve">oder </w:t>
      </w:r>
    </w:p>
    <w:p w:rsidR="000B2746" w:rsidRPr="00AC0C1C" w:rsidRDefault="008C595A" w:rsidP="000B2746">
      <w:pPr>
        <w:pStyle w:val="Marginaliegrau"/>
        <w:framePr w:wrap="around" w:x="8672" w:y="361"/>
        <w:rPr>
          <w:sz w:val="16"/>
        </w:rPr>
      </w:pPr>
      <w:r w:rsidRPr="008C595A">
        <w:rPr>
          <w:sz w:val="16"/>
          <w:szCs w:val="16"/>
        </w:rPr>
        <w:t>„Ernährung und Gesundheit: Arbeitsblätter für den Fach- und Projektunterricht“, Mart</w:t>
      </w:r>
      <w:r w:rsidRPr="008C595A">
        <w:rPr>
          <w:sz w:val="16"/>
          <w:szCs w:val="16"/>
        </w:rPr>
        <w:t>i</w:t>
      </w:r>
      <w:r w:rsidRPr="008C595A">
        <w:rPr>
          <w:sz w:val="16"/>
          <w:szCs w:val="16"/>
        </w:rPr>
        <w:t>na Rüter, Verlag an der Ruhr, (2013)</w:t>
      </w:r>
    </w:p>
    <w:p w:rsidR="000B2746" w:rsidRDefault="000B2746" w:rsidP="00133D3C">
      <w:pPr>
        <w:pStyle w:val="Kopf8ptlinksnr"/>
        <w:numPr>
          <w:ilvl w:val="0"/>
          <w:numId w:val="33"/>
        </w:numPr>
      </w:pPr>
      <w:r>
        <w:t xml:space="preserve">Im Text oben werden </w:t>
      </w:r>
      <w:r w:rsidRPr="00B548CA">
        <w:rPr>
          <w:rStyle w:val="Unterstrichen"/>
        </w:rPr>
        <w:t>vier Konservierungsverfahren</w:t>
      </w:r>
      <w:r>
        <w:t xml:space="preserve"> genannt. Tragen Sie die im Text oben genannten Konservierungsverfahren in die Tabelle unten in die passende Spalte ein. </w:t>
      </w:r>
    </w:p>
    <w:p w:rsidR="000B2746" w:rsidRDefault="000B2746" w:rsidP="00133D3C">
      <w:pPr>
        <w:pStyle w:val="Kopf8ptlinksnr"/>
        <w:numPr>
          <w:ilvl w:val="0"/>
          <w:numId w:val="33"/>
        </w:numPr>
      </w:pPr>
      <w:r>
        <w:t xml:space="preserve">Lesen Sie in Ihrem Buch „Arbeitsbuch Ernährung“ S. 64 </w:t>
      </w:r>
      <w:r w:rsidRPr="00EE1FC0">
        <w:rPr>
          <w:i/>
        </w:rPr>
        <w:t>Konservierung durch Hitze.</w:t>
      </w:r>
      <w:r>
        <w:t xml:space="preserve"> </w:t>
      </w:r>
    </w:p>
    <w:p w:rsidR="000B2746" w:rsidRDefault="00CF7D63" w:rsidP="00133D3C">
      <w:pPr>
        <w:pStyle w:val="Kopf8ptlinksnr"/>
        <w:numPr>
          <w:ilvl w:val="0"/>
          <w:numId w:val="33"/>
        </w:numPr>
      </w:pPr>
      <w:r>
        <w:t>Lesen S</w:t>
      </w:r>
      <w:r w:rsidR="000B2746">
        <w:t xml:space="preserve">ie in Ihrem Buch „Arbeitsbuch Ernährung“ S. 62 </w:t>
      </w:r>
      <w:r w:rsidR="000B2746" w:rsidRPr="00FC7965">
        <w:rPr>
          <w:i/>
        </w:rPr>
        <w:t>Einfrieren von Obst und Gemüse</w:t>
      </w:r>
      <w:r w:rsidR="000B2746">
        <w:t xml:space="preserve">. </w:t>
      </w:r>
    </w:p>
    <w:p w:rsidR="000B2746" w:rsidRDefault="00CF7D63" w:rsidP="00133D3C">
      <w:pPr>
        <w:pStyle w:val="Kopf8ptlinksnr"/>
        <w:numPr>
          <w:ilvl w:val="0"/>
          <w:numId w:val="33"/>
        </w:numPr>
      </w:pPr>
      <w:r>
        <w:t>Stellen S</w:t>
      </w:r>
      <w:r w:rsidR="000B2746">
        <w:t>ie die wichtigsten Informationen über die Konservierungsmethoden in einer Tabelle zusa</w:t>
      </w:r>
      <w:r w:rsidR="000B2746">
        <w:t>m</w:t>
      </w:r>
      <w:r w:rsidR="000B2746">
        <w:t>men. Sortieren Sie dazu die vorgegebenen Informationen an die richtige Stelle in der Tabelle und übe</w:t>
      </w:r>
      <w:r w:rsidR="000B2746">
        <w:t>r</w:t>
      </w:r>
      <w:r w:rsidR="000B2746">
        <w:t>tragen Sie Ihr Ergebnis in Ihr Heft. Vergleichen Sie mit der Lösung.</w:t>
      </w:r>
      <w:r w:rsidR="00982F7E" w:rsidRPr="00982F7E">
        <w:rPr>
          <w:noProof/>
        </w:rPr>
        <w:t xml:space="preserve"> </w:t>
      </w:r>
    </w:p>
    <w:p w:rsidR="000B2746" w:rsidRDefault="000B2746" w:rsidP="000B2746">
      <w:pPr>
        <w:pStyle w:val="Kopf8ptlinksnr"/>
        <w:numPr>
          <w:ilvl w:val="0"/>
          <w:numId w:val="0"/>
        </w:numPr>
        <w:ind w:left="473"/>
      </w:pPr>
    </w:p>
    <w:p w:rsidR="000B2746" w:rsidRDefault="000B2746" w:rsidP="000B2746">
      <w:pPr>
        <w:pStyle w:val="Kopf8pt"/>
      </w:pPr>
      <w:r>
        <w:t>Übersicht Konservierungsmethoden</w:t>
      </w:r>
    </w:p>
    <w:p w:rsidR="000B2746" w:rsidRDefault="000B2746" w:rsidP="000B2746">
      <w:pPr>
        <w:pStyle w:val="Kopf8pt"/>
      </w:pPr>
    </w:p>
    <w:tbl>
      <w:tblPr>
        <w:tblStyle w:val="Tabellenraster"/>
        <w:tblW w:w="7117" w:type="dxa"/>
        <w:tblInd w:w="108" w:type="dxa"/>
        <w:tblLayout w:type="fixed"/>
        <w:tblCellMar>
          <w:top w:w="57" w:type="dxa"/>
          <w:bottom w:w="57" w:type="dxa"/>
        </w:tblCellMar>
        <w:tblLook w:val="04A0" w:firstRow="1" w:lastRow="0" w:firstColumn="1" w:lastColumn="0" w:noHBand="0" w:noVBand="1"/>
      </w:tblPr>
      <w:tblGrid>
        <w:gridCol w:w="1872"/>
        <w:gridCol w:w="1843"/>
        <w:gridCol w:w="1701"/>
        <w:gridCol w:w="1701"/>
      </w:tblGrid>
      <w:tr w:rsidR="000B2746" w:rsidRPr="00A410C8" w:rsidTr="00D16185">
        <w:tc>
          <w:tcPr>
            <w:tcW w:w="1872" w:type="dxa"/>
            <w:shd w:val="clear" w:color="auto" w:fill="D9D9D9" w:themeFill="background1" w:themeFillShade="D9"/>
          </w:tcPr>
          <w:p w:rsidR="000B2746" w:rsidRPr="00A410C8" w:rsidRDefault="000B2746" w:rsidP="00D16185">
            <w:pPr>
              <w:pStyle w:val="TabelleKopflinks"/>
            </w:pPr>
            <w:r w:rsidRPr="001A6E4A">
              <w:rPr>
                <w:sz w:val="14"/>
              </w:rPr>
              <w:t>Konservierungsmethode</w:t>
            </w:r>
          </w:p>
        </w:tc>
        <w:tc>
          <w:tcPr>
            <w:tcW w:w="1843" w:type="dxa"/>
            <w:shd w:val="clear" w:color="auto" w:fill="D9D9D9" w:themeFill="background1" w:themeFillShade="D9"/>
          </w:tcPr>
          <w:p w:rsidR="000B2746" w:rsidRPr="00A410C8" w:rsidRDefault="000B2746" w:rsidP="00D16185">
            <w:pPr>
              <w:pStyle w:val="TabelleKopflinks"/>
            </w:pPr>
            <w:r w:rsidRPr="001A6E4A">
              <w:rPr>
                <w:sz w:val="14"/>
              </w:rPr>
              <w:t>Mikroorganismen</w:t>
            </w:r>
            <w:r w:rsidR="007D31A1">
              <w:rPr>
                <w:sz w:val="14"/>
              </w:rPr>
              <w:t xml:space="preserve"> werden geschädigt durch…</w:t>
            </w:r>
          </w:p>
        </w:tc>
        <w:tc>
          <w:tcPr>
            <w:tcW w:w="1701" w:type="dxa"/>
            <w:shd w:val="clear" w:color="auto" w:fill="D9D9D9" w:themeFill="background1" w:themeFillShade="D9"/>
          </w:tcPr>
          <w:p w:rsidR="000B2746" w:rsidRPr="00A410C8" w:rsidRDefault="000B2746" w:rsidP="00D16185">
            <w:pPr>
              <w:pStyle w:val="TabelleKopflinks"/>
            </w:pPr>
            <w:r w:rsidRPr="002F6E35">
              <w:rPr>
                <w:sz w:val="14"/>
              </w:rPr>
              <w:t>Lebensmittelbeispiele</w:t>
            </w:r>
          </w:p>
        </w:tc>
        <w:tc>
          <w:tcPr>
            <w:tcW w:w="1701" w:type="dxa"/>
            <w:shd w:val="clear" w:color="auto" w:fill="D9D9D9" w:themeFill="background1" w:themeFillShade="D9"/>
          </w:tcPr>
          <w:p w:rsidR="000B2746" w:rsidRPr="00A410C8" w:rsidRDefault="000B2746" w:rsidP="00D16185">
            <w:pPr>
              <w:pStyle w:val="TabelleKopflinks"/>
            </w:pPr>
            <w:r w:rsidRPr="002F6E35">
              <w:rPr>
                <w:sz w:val="14"/>
              </w:rPr>
              <w:t>Lagerdauer</w:t>
            </w:r>
          </w:p>
        </w:tc>
      </w:tr>
      <w:tr w:rsidR="000B2746" w:rsidRPr="00A410C8" w:rsidTr="00D16185">
        <w:tc>
          <w:tcPr>
            <w:tcW w:w="1872" w:type="dxa"/>
            <w:shd w:val="clear" w:color="auto" w:fill="auto"/>
          </w:tcPr>
          <w:p w:rsidR="000B2746" w:rsidRPr="00A410C8" w:rsidRDefault="000B2746" w:rsidP="00D16185">
            <w:pPr>
              <w:pStyle w:val="Textkrper"/>
            </w:pPr>
          </w:p>
        </w:tc>
        <w:tc>
          <w:tcPr>
            <w:tcW w:w="1843" w:type="dxa"/>
          </w:tcPr>
          <w:p w:rsidR="000B2746" w:rsidRPr="00A410C8" w:rsidRDefault="000B2746" w:rsidP="00D16185">
            <w:pPr>
              <w:pStyle w:val="Textkrper"/>
            </w:pPr>
          </w:p>
        </w:tc>
        <w:tc>
          <w:tcPr>
            <w:tcW w:w="1701" w:type="dxa"/>
          </w:tcPr>
          <w:p w:rsidR="000B2746" w:rsidRPr="00A410C8" w:rsidRDefault="000B2746" w:rsidP="00D16185">
            <w:pPr>
              <w:pStyle w:val="Textkrper"/>
            </w:pPr>
          </w:p>
        </w:tc>
        <w:tc>
          <w:tcPr>
            <w:tcW w:w="1701" w:type="dxa"/>
          </w:tcPr>
          <w:p w:rsidR="000B2746" w:rsidRPr="00A410C8" w:rsidRDefault="00982F7E" w:rsidP="00D16185">
            <w:pPr>
              <w:pStyle w:val="Textkrper"/>
            </w:pPr>
            <w:r w:rsidRPr="00AA18D1">
              <w:rPr>
                <w:noProof/>
              </w:rPr>
              <w:drawing>
                <wp:anchor distT="0" distB="0" distL="114300" distR="114300" simplePos="0" relativeHeight="252668928" behindDoc="0" locked="0" layoutInCell="1" allowOverlap="1" wp14:anchorId="73383695" wp14:editId="4E92E7D7">
                  <wp:simplePos x="0" y="0"/>
                  <wp:positionH relativeFrom="column">
                    <wp:posOffset>1281430</wp:posOffset>
                  </wp:positionH>
                  <wp:positionV relativeFrom="paragraph">
                    <wp:posOffset>76835</wp:posOffset>
                  </wp:positionV>
                  <wp:extent cx="314325" cy="314325"/>
                  <wp:effectExtent l="0" t="0" r="9525" b="952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746" w:rsidRPr="00A410C8" w:rsidTr="00D16185">
        <w:tc>
          <w:tcPr>
            <w:tcW w:w="1872" w:type="dxa"/>
            <w:shd w:val="clear" w:color="auto" w:fill="auto"/>
          </w:tcPr>
          <w:p w:rsidR="000B2746" w:rsidRPr="00A410C8" w:rsidRDefault="000B2746" w:rsidP="00D16185">
            <w:pPr>
              <w:pStyle w:val="Textkrper"/>
            </w:pPr>
          </w:p>
        </w:tc>
        <w:tc>
          <w:tcPr>
            <w:tcW w:w="1843" w:type="dxa"/>
          </w:tcPr>
          <w:p w:rsidR="000B2746" w:rsidRPr="00A410C8" w:rsidRDefault="000B2746" w:rsidP="00D16185">
            <w:pPr>
              <w:pStyle w:val="Textkrper"/>
            </w:pPr>
          </w:p>
        </w:tc>
        <w:tc>
          <w:tcPr>
            <w:tcW w:w="1701" w:type="dxa"/>
          </w:tcPr>
          <w:p w:rsidR="000B2746" w:rsidRPr="00A410C8" w:rsidRDefault="000B2746" w:rsidP="00D16185">
            <w:pPr>
              <w:pStyle w:val="Textkrper"/>
            </w:pPr>
          </w:p>
        </w:tc>
        <w:tc>
          <w:tcPr>
            <w:tcW w:w="1701" w:type="dxa"/>
          </w:tcPr>
          <w:p w:rsidR="000B2746" w:rsidRPr="00A410C8" w:rsidRDefault="000B2746" w:rsidP="00D16185">
            <w:pPr>
              <w:pStyle w:val="Textkrper"/>
            </w:pPr>
          </w:p>
        </w:tc>
      </w:tr>
      <w:tr w:rsidR="000B2746" w:rsidRPr="00A410C8" w:rsidTr="00D16185">
        <w:tc>
          <w:tcPr>
            <w:tcW w:w="1872" w:type="dxa"/>
            <w:shd w:val="clear" w:color="auto" w:fill="auto"/>
          </w:tcPr>
          <w:p w:rsidR="000B2746" w:rsidRPr="00A410C8" w:rsidRDefault="000B2746" w:rsidP="00D16185">
            <w:pPr>
              <w:pStyle w:val="Textkrper"/>
            </w:pPr>
          </w:p>
        </w:tc>
        <w:tc>
          <w:tcPr>
            <w:tcW w:w="1843" w:type="dxa"/>
          </w:tcPr>
          <w:p w:rsidR="000B2746" w:rsidRPr="00A410C8" w:rsidRDefault="000B2746" w:rsidP="00D16185">
            <w:pPr>
              <w:pStyle w:val="Textkrper"/>
            </w:pPr>
          </w:p>
        </w:tc>
        <w:tc>
          <w:tcPr>
            <w:tcW w:w="1701" w:type="dxa"/>
          </w:tcPr>
          <w:p w:rsidR="000B2746" w:rsidRPr="00A410C8" w:rsidRDefault="000B2746" w:rsidP="00D16185">
            <w:pPr>
              <w:pStyle w:val="Textkrper"/>
            </w:pPr>
          </w:p>
        </w:tc>
        <w:tc>
          <w:tcPr>
            <w:tcW w:w="1701" w:type="dxa"/>
          </w:tcPr>
          <w:p w:rsidR="000B2746" w:rsidRPr="00A410C8" w:rsidRDefault="000B2746" w:rsidP="00D16185">
            <w:pPr>
              <w:pStyle w:val="Textkrper"/>
            </w:pPr>
          </w:p>
        </w:tc>
      </w:tr>
      <w:tr w:rsidR="000B2746" w:rsidRPr="00A410C8" w:rsidTr="00D16185">
        <w:tc>
          <w:tcPr>
            <w:tcW w:w="1872" w:type="dxa"/>
            <w:shd w:val="clear" w:color="auto" w:fill="auto"/>
          </w:tcPr>
          <w:p w:rsidR="000B2746" w:rsidRPr="00A410C8" w:rsidRDefault="000B2746" w:rsidP="00D16185">
            <w:pPr>
              <w:pStyle w:val="Textkrper"/>
            </w:pPr>
          </w:p>
        </w:tc>
        <w:tc>
          <w:tcPr>
            <w:tcW w:w="1843" w:type="dxa"/>
          </w:tcPr>
          <w:p w:rsidR="000B2746" w:rsidRPr="00A410C8" w:rsidRDefault="000B2746" w:rsidP="00D16185">
            <w:pPr>
              <w:pStyle w:val="Textkrper"/>
            </w:pPr>
          </w:p>
        </w:tc>
        <w:tc>
          <w:tcPr>
            <w:tcW w:w="1701" w:type="dxa"/>
          </w:tcPr>
          <w:p w:rsidR="000B2746" w:rsidRPr="00A410C8" w:rsidRDefault="000B2746" w:rsidP="00D16185">
            <w:pPr>
              <w:pStyle w:val="Textkrper"/>
            </w:pPr>
          </w:p>
        </w:tc>
        <w:tc>
          <w:tcPr>
            <w:tcW w:w="1701" w:type="dxa"/>
          </w:tcPr>
          <w:p w:rsidR="000B2746" w:rsidRPr="00A410C8" w:rsidRDefault="000B2746" w:rsidP="00D16185">
            <w:pPr>
              <w:pStyle w:val="Textkrper"/>
            </w:pPr>
          </w:p>
        </w:tc>
      </w:tr>
    </w:tbl>
    <w:p w:rsidR="000B2746" w:rsidRDefault="000B2746" w:rsidP="000B2746">
      <w:pPr>
        <w:pStyle w:val="Kopf8pt"/>
      </w:pPr>
    </w:p>
    <w:p w:rsidR="000B2746" w:rsidRDefault="000B2746" w:rsidP="000B2746">
      <w:pPr>
        <w:pStyle w:val="Kopf8pt"/>
      </w:pPr>
    </w:p>
    <w:tbl>
      <w:tblPr>
        <w:tblStyle w:val="Tabellenraster"/>
        <w:tblW w:w="7117" w:type="dxa"/>
        <w:tblInd w:w="108" w:type="dxa"/>
        <w:tblLayout w:type="fixed"/>
        <w:tblCellMar>
          <w:top w:w="57" w:type="dxa"/>
          <w:bottom w:w="57" w:type="dxa"/>
        </w:tblCellMar>
        <w:tblLook w:val="04A0" w:firstRow="1" w:lastRow="0" w:firstColumn="1" w:lastColumn="0" w:noHBand="0" w:noVBand="1"/>
      </w:tblPr>
      <w:tblGrid>
        <w:gridCol w:w="2155"/>
        <w:gridCol w:w="2410"/>
        <w:gridCol w:w="2552"/>
      </w:tblGrid>
      <w:tr w:rsidR="000B2746" w:rsidRPr="005A70BE" w:rsidTr="00D16185">
        <w:tc>
          <w:tcPr>
            <w:tcW w:w="2155" w:type="dxa"/>
            <w:shd w:val="clear" w:color="auto" w:fill="auto"/>
          </w:tcPr>
          <w:p w:rsidR="000B2746" w:rsidRPr="005A70BE" w:rsidRDefault="000B2746" w:rsidP="00D16185">
            <w:pPr>
              <w:pStyle w:val="Textkrper"/>
              <w:rPr>
                <w:sz w:val="18"/>
              </w:rPr>
            </w:pPr>
            <w:r w:rsidRPr="005A70BE">
              <w:rPr>
                <w:sz w:val="18"/>
              </w:rPr>
              <w:t>Mehrere Jahre</w:t>
            </w:r>
          </w:p>
        </w:tc>
        <w:tc>
          <w:tcPr>
            <w:tcW w:w="2410" w:type="dxa"/>
          </w:tcPr>
          <w:p w:rsidR="000B2746" w:rsidRPr="005A70BE" w:rsidRDefault="000B2746" w:rsidP="00D16185">
            <w:pPr>
              <w:pStyle w:val="Textkrper"/>
              <w:rPr>
                <w:sz w:val="18"/>
              </w:rPr>
            </w:pPr>
            <w:r w:rsidRPr="005A70BE">
              <w:rPr>
                <w:sz w:val="18"/>
              </w:rPr>
              <w:t>Sauerkraut, saure Gurken, saurer Hering</w:t>
            </w:r>
          </w:p>
        </w:tc>
        <w:tc>
          <w:tcPr>
            <w:tcW w:w="2552" w:type="dxa"/>
          </w:tcPr>
          <w:p w:rsidR="000B2746" w:rsidRPr="005A70BE" w:rsidRDefault="000B2746" w:rsidP="00D16185">
            <w:pPr>
              <w:pStyle w:val="Textkrper"/>
              <w:rPr>
                <w:sz w:val="18"/>
              </w:rPr>
            </w:pPr>
            <w:r w:rsidRPr="005A70BE">
              <w:rPr>
                <w:sz w:val="18"/>
              </w:rPr>
              <w:t>Obstkonserven, Gemüseko</w:t>
            </w:r>
            <w:r w:rsidRPr="005A70BE">
              <w:rPr>
                <w:sz w:val="18"/>
              </w:rPr>
              <w:t>n</w:t>
            </w:r>
            <w:r w:rsidRPr="005A70BE">
              <w:rPr>
                <w:sz w:val="18"/>
              </w:rPr>
              <w:t>serven, Fertiggerichte</w:t>
            </w:r>
          </w:p>
        </w:tc>
      </w:tr>
      <w:tr w:rsidR="000B2746" w:rsidRPr="005A70BE" w:rsidTr="00D16185">
        <w:tc>
          <w:tcPr>
            <w:tcW w:w="2155" w:type="dxa"/>
            <w:shd w:val="clear" w:color="auto" w:fill="auto"/>
          </w:tcPr>
          <w:p w:rsidR="000B2746" w:rsidRPr="005A70BE" w:rsidRDefault="000B2746" w:rsidP="00D16185">
            <w:pPr>
              <w:pStyle w:val="Textkrper"/>
              <w:rPr>
                <w:sz w:val="18"/>
              </w:rPr>
            </w:pPr>
            <w:r w:rsidRPr="005A70BE">
              <w:rPr>
                <w:sz w:val="18"/>
              </w:rPr>
              <w:t>Obst, Gemüse, Fleisch, Fische, Backwaren</w:t>
            </w:r>
          </w:p>
        </w:tc>
        <w:tc>
          <w:tcPr>
            <w:tcW w:w="2410" w:type="dxa"/>
          </w:tcPr>
          <w:p w:rsidR="000B2746" w:rsidRPr="005A70BE" w:rsidRDefault="000B2746" w:rsidP="00D16185">
            <w:pPr>
              <w:pStyle w:val="Textkrper"/>
              <w:rPr>
                <w:sz w:val="18"/>
              </w:rPr>
            </w:pPr>
            <w:r w:rsidRPr="005A70BE">
              <w:rPr>
                <w:sz w:val="18"/>
              </w:rPr>
              <w:t>Hitzeei</w:t>
            </w:r>
            <w:r w:rsidR="009F08BA">
              <w:rPr>
                <w:sz w:val="18"/>
              </w:rPr>
              <w:t>n</w:t>
            </w:r>
            <w:r w:rsidRPr="005A70BE">
              <w:rPr>
                <w:sz w:val="18"/>
              </w:rPr>
              <w:t>wirkung über 100°C</w:t>
            </w:r>
          </w:p>
        </w:tc>
        <w:tc>
          <w:tcPr>
            <w:tcW w:w="2552" w:type="dxa"/>
          </w:tcPr>
          <w:p w:rsidR="000B2746" w:rsidRPr="005A70BE" w:rsidRDefault="000B2746" w:rsidP="00D16185">
            <w:pPr>
              <w:pStyle w:val="Textkrper"/>
              <w:rPr>
                <w:sz w:val="18"/>
              </w:rPr>
            </w:pPr>
            <w:r w:rsidRPr="005A70BE">
              <w:rPr>
                <w:sz w:val="18"/>
              </w:rPr>
              <w:t>Zusatz von Säuren pH unter 4.5</w:t>
            </w:r>
          </w:p>
        </w:tc>
      </w:tr>
      <w:tr w:rsidR="000B2746" w:rsidRPr="005A70BE" w:rsidTr="00D16185">
        <w:tc>
          <w:tcPr>
            <w:tcW w:w="2155" w:type="dxa"/>
            <w:shd w:val="clear" w:color="auto" w:fill="auto"/>
          </w:tcPr>
          <w:p w:rsidR="000B2746" w:rsidRPr="005A70BE" w:rsidRDefault="000B2746" w:rsidP="00D16185">
            <w:pPr>
              <w:pStyle w:val="Textkrper"/>
              <w:rPr>
                <w:sz w:val="18"/>
              </w:rPr>
            </w:pPr>
            <w:r w:rsidRPr="005A70BE">
              <w:rPr>
                <w:sz w:val="18"/>
              </w:rPr>
              <w:t>Mehrere Monate bis 1 Jahr</w:t>
            </w:r>
          </w:p>
        </w:tc>
        <w:tc>
          <w:tcPr>
            <w:tcW w:w="2410" w:type="dxa"/>
          </w:tcPr>
          <w:p w:rsidR="000B2746" w:rsidRPr="005A70BE" w:rsidRDefault="000B2746" w:rsidP="00D16185">
            <w:pPr>
              <w:pStyle w:val="Textkrper"/>
              <w:rPr>
                <w:sz w:val="18"/>
              </w:rPr>
            </w:pPr>
            <w:r w:rsidRPr="005A70BE">
              <w:rPr>
                <w:sz w:val="18"/>
              </w:rPr>
              <w:t>Wärmeentzug, Lagerung bei -18°C</w:t>
            </w:r>
          </w:p>
        </w:tc>
        <w:tc>
          <w:tcPr>
            <w:tcW w:w="2552" w:type="dxa"/>
          </w:tcPr>
          <w:p w:rsidR="000B2746" w:rsidRPr="005A70BE" w:rsidRDefault="000B2746" w:rsidP="00D16185">
            <w:pPr>
              <w:pStyle w:val="Kopf8pt"/>
              <w:rPr>
                <w:sz w:val="18"/>
              </w:rPr>
            </w:pPr>
            <w:r w:rsidRPr="005A70BE">
              <w:rPr>
                <w:sz w:val="18"/>
              </w:rPr>
              <w:t>Einige Monate</w:t>
            </w:r>
          </w:p>
        </w:tc>
      </w:tr>
      <w:tr w:rsidR="000B2746" w:rsidRPr="005A70BE" w:rsidTr="00D16185">
        <w:tc>
          <w:tcPr>
            <w:tcW w:w="2155" w:type="dxa"/>
            <w:shd w:val="clear" w:color="auto" w:fill="auto"/>
          </w:tcPr>
          <w:p w:rsidR="000B2746" w:rsidRPr="005A70BE" w:rsidRDefault="000B2746" w:rsidP="00D16185">
            <w:pPr>
              <w:pStyle w:val="Textkrper"/>
              <w:rPr>
                <w:sz w:val="18"/>
              </w:rPr>
            </w:pPr>
            <w:r w:rsidRPr="005A70BE">
              <w:rPr>
                <w:sz w:val="18"/>
              </w:rPr>
              <w:t>Hitzeei</w:t>
            </w:r>
            <w:r w:rsidR="009F08BA">
              <w:rPr>
                <w:sz w:val="18"/>
              </w:rPr>
              <w:t>n</w:t>
            </w:r>
            <w:r w:rsidRPr="005A70BE">
              <w:rPr>
                <w:sz w:val="18"/>
              </w:rPr>
              <w:t>wirkung unter 100°C</w:t>
            </w:r>
          </w:p>
        </w:tc>
        <w:tc>
          <w:tcPr>
            <w:tcW w:w="2410" w:type="dxa"/>
          </w:tcPr>
          <w:p w:rsidR="000B2746" w:rsidRPr="005A70BE" w:rsidRDefault="000B2746" w:rsidP="00D16185">
            <w:pPr>
              <w:pStyle w:val="Textkrper"/>
              <w:rPr>
                <w:sz w:val="18"/>
              </w:rPr>
            </w:pPr>
            <w:r w:rsidRPr="005A70BE">
              <w:rPr>
                <w:sz w:val="18"/>
              </w:rPr>
              <w:t>Einige Tage bis ein Jahr</w:t>
            </w:r>
          </w:p>
        </w:tc>
        <w:tc>
          <w:tcPr>
            <w:tcW w:w="2552" w:type="dxa"/>
          </w:tcPr>
          <w:p w:rsidR="000B2746" w:rsidRPr="005A70BE" w:rsidRDefault="000B2746" w:rsidP="00D16185">
            <w:pPr>
              <w:pStyle w:val="Textkrper"/>
              <w:rPr>
                <w:sz w:val="18"/>
              </w:rPr>
            </w:pPr>
            <w:r w:rsidRPr="005A70BE">
              <w:rPr>
                <w:sz w:val="18"/>
              </w:rPr>
              <w:t>Milch, Obstsäfte</w:t>
            </w:r>
          </w:p>
        </w:tc>
      </w:tr>
    </w:tbl>
    <w:p w:rsidR="000B2746" w:rsidRDefault="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lastRenderedPageBreak/>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B434F0">
              <w:rPr>
                <w:rFonts w:eastAsia="Calibri"/>
              </w:rPr>
              <w:t>.02</w:t>
            </w:r>
            <w:r w:rsidR="00CF7D63">
              <w:rPr>
                <w:rFonts w:eastAsia="Calibri"/>
              </w:rPr>
              <w:t>.06</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Ich kann die Ursachen für einen Lebensmittelverderb benennen und kann Konservierungsmethoden ableiten.</w:t>
            </w:r>
          </w:p>
          <w:p w:rsidR="000B2746" w:rsidRPr="00A37E27" w:rsidRDefault="000B2746" w:rsidP="00D16185">
            <w:pPr>
              <w:pStyle w:val="Kopf8ptafz"/>
              <w:rPr>
                <w:i/>
              </w:rPr>
            </w:pPr>
            <w:r w:rsidRPr="00A37E27">
              <w:rPr>
                <w:i/>
              </w:rPr>
              <w:t>Ich kann</w:t>
            </w:r>
            <w:r w:rsidR="00EA7EDA">
              <w:rPr>
                <w:i/>
              </w:rPr>
              <w:t xml:space="preserve"> Arbeitstechniken anwenden</w:t>
            </w:r>
            <w:r>
              <w:rPr>
                <w:i/>
              </w:rPr>
              <w:t>.</w:t>
            </w:r>
          </w:p>
          <w:p w:rsidR="000B2746" w:rsidRDefault="000B2746" w:rsidP="00D16185">
            <w:pPr>
              <w:pStyle w:val="Kopf8ptafz"/>
              <w:numPr>
                <w:ilvl w:val="0"/>
                <w:numId w:val="0"/>
              </w:numPr>
              <w:ind w:left="5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Texte lesen und Infor</w:t>
            </w:r>
            <w:r w:rsidR="006F16F9">
              <w:t>mationen in Tabellen übertragen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6F16F9">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EA7EDA" w:rsidRPr="00EA7EDA" w:rsidRDefault="00EA7EDA" w:rsidP="00ED1BFF">
            <w:pPr>
              <w:pStyle w:val="Kopf8ptafz"/>
            </w:pPr>
            <w:r w:rsidRPr="00CC78C9">
              <w:t>Übungsaufgaben siehe Lernwegeliste</w:t>
            </w:r>
          </w:p>
        </w:tc>
      </w:tr>
    </w:tbl>
    <w:p w:rsidR="000B2746" w:rsidRDefault="000B2746" w:rsidP="000B2746">
      <w:pPr>
        <w:pStyle w:val="Kopf8pt"/>
      </w:pPr>
    </w:p>
    <w:p w:rsidR="000B2746" w:rsidRDefault="00982F7E" w:rsidP="000B2746">
      <w:pPr>
        <w:pStyle w:val="Abstandszeile"/>
      </w:pPr>
      <w:r w:rsidRPr="00AA18D1">
        <w:rPr>
          <w:noProof/>
        </w:rPr>
        <w:drawing>
          <wp:anchor distT="0" distB="0" distL="114300" distR="114300" simplePos="0" relativeHeight="252674048" behindDoc="0" locked="0" layoutInCell="1" allowOverlap="1" wp14:anchorId="30DC645F" wp14:editId="1203547A">
            <wp:simplePos x="0" y="0"/>
            <wp:positionH relativeFrom="column">
              <wp:posOffset>4809490</wp:posOffset>
            </wp:positionH>
            <wp:positionV relativeFrom="paragraph">
              <wp:posOffset>418020</wp:posOffset>
            </wp:positionV>
            <wp:extent cx="314325" cy="314325"/>
            <wp:effectExtent l="0" t="0" r="9525" b="952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Pr>
          <w:rFonts w:ascii="Times New Roman" w:hAnsi="Times New Roman"/>
          <w:noProof/>
          <w:sz w:val="24"/>
        </w:rPr>
        <w:drawing>
          <wp:anchor distT="36576" distB="36576" distL="36576" distR="36576" simplePos="0" relativeHeight="251794432" behindDoc="1" locked="0" layoutInCell="1" allowOverlap="1" wp14:anchorId="4C356074" wp14:editId="36C21DC7">
            <wp:simplePos x="0" y="0"/>
            <wp:positionH relativeFrom="margin">
              <wp:posOffset>3344385</wp:posOffset>
            </wp:positionH>
            <wp:positionV relativeFrom="paragraph">
              <wp:posOffset>215398</wp:posOffset>
            </wp:positionV>
            <wp:extent cx="1441450" cy="875030"/>
            <wp:effectExtent l="0" t="0" r="6350" b="1270"/>
            <wp:wrapTight wrapText="bothSides">
              <wp:wrapPolygon edited="0">
                <wp:start x="0" y="0"/>
                <wp:lineTo x="0" y="21161"/>
                <wp:lineTo x="21410" y="21161"/>
                <wp:lineTo x="21410" y="0"/>
                <wp:lineTo x="0" y="0"/>
              </wp:wrapPolygon>
            </wp:wrapTight>
            <wp:docPr id="480" name="Bild 4" descr="Micki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ki tot"/>
                    <pic:cNvPicPr>
                      <a:picLocks noChangeAspect="1" noChangeArrowheads="1"/>
                    </pic:cNvPicPr>
                  </pic:nvPicPr>
                  <pic:blipFill>
                    <a:blip r:embed="rId98" cstate="print">
                      <a:lum bright="20000" contrast="20000"/>
                      <a:extLst>
                        <a:ext uri="{28A0092B-C50C-407E-A947-70E740481C1C}">
                          <a14:useLocalDpi xmlns:a14="http://schemas.microsoft.com/office/drawing/2010/main" val="0"/>
                        </a:ext>
                      </a:extLst>
                    </a:blip>
                    <a:srcRect l="14989" r="-2107" b="3418"/>
                    <a:stretch>
                      <a:fillRect/>
                    </a:stretch>
                  </pic:blipFill>
                  <pic:spPr bwMode="auto">
                    <a:xfrm>
                      <a:off x="0" y="0"/>
                      <a:ext cx="1441450" cy="875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746">
        <w:t>Die Mikroorganismen sind eine häufige Ursache für den Verderb von Lebensmitteln. Wir können die Lebensmit</w:t>
      </w:r>
      <w:r w:rsidR="00B434F0">
        <w:rPr>
          <w:noProof/>
          <w:sz w:val="24"/>
        </w:rPr>
        <w:drawing>
          <wp:anchor distT="0" distB="0" distL="114300" distR="114300" simplePos="0" relativeHeight="251952128" behindDoc="0" locked="0" layoutInCell="0" allowOverlap="1" wp14:anchorId="4FFD3AC0" wp14:editId="40C3C153">
            <wp:simplePos x="0" y="0"/>
            <wp:positionH relativeFrom="rightMargin">
              <wp:posOffset>107950</wp:posOffset>
            </wp:positionH>
            <wp:positionV relativeFrom="paragraph">
              <wp:posOffset>0</wp:posOffset>
            </wp:positionV>
            <wp:extent cx="345440" cy="323850"/>
            <wp:effectExtent l="0" t="0" r="0" b="0"/>
            <wp:wrapNone/>
            <wp:docPr id="55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tel daher nicht unbegrenzt aufheben. Lebensmittel können nur lange gelagert werden, wenn die Mikroorganismen nicht mehr wachsen können oder sogar ganz abgestorben sind. </w:t>
      </w:r>
    </w:p>
    <w:p w:rsidR="000B2746" w:rsidRDefault="000B2746" w:rsidP="000B2746">
      <w:pPr>
        <w:pStyle w:val="Abstandszeile"/>
      </w:pPr>
      <w:r>
        <w:t>Alle Haltbarmachungsmethoden (= Konservierungsmethoden) haben das Ziel</w:t>
      </w:r>
      <w:r w:rsidR="006F16F9">
        <w:t>,</w:t>
      </w:r>
      <w:r>
        <w:t xml:space="preserve"> den Verderb der Lebensmittel zu verhindern. Bei der Pasteurisierung und Sterilisation wird dem Lebensmittel zu viel Wärme zugeführt, die Mikroorg</w:t>
      </w:r>
      <w:r>
        <w:t>a</w:t>
      </w:r>
      <w:r>
        <w:t>nismen vermehren sich schlechter oder sterben ganz ab. Beim Tiefkühlen sterben die Mikroorganismen nicht ab, aber sie vermehren sich nicht mehr. Durch das Säuern wird der pH-Wert im Lebensmittel in den sauren Bereich verschoben. Es gibt zwei Möglic</w:t>
      </w:r>
      <w:r>
        <w:t>h</w:t>
      </w:r>
      <w:r>
        <w:t>keiten</w:t>
      </w:r>
      <w:r w:rsidR="006F16F9">
        <w:t>,</w:t>
      </w:r>
      <w:r>
        <w:t xml:space="preserve"> den Lebensmitteln Säuren zuzusetzen. Einmal kann Essigsäure zugesetzt werden z.</w:t>
      </w:r>
      <w:r w:rsidR="00267BE1">
        <w:t xml:space="preserve"> </w:t>
      </w:r>
      <w:r>
        <w:t>B. Mixed Pickles, saure Heringe, saure Gurken usw. Eine zweite Möglichkeit ist das Zusetzen von Bakterien, die Milchsäure produzieren z.</w:t>
      </w:r>
      <w:r w:rsidR="006F16F9">
        <w:t xml:space="preserve"> </w:t>
      </w:r>
      <w:r>
        <w:t>B. Sauerkrau</w:t>
      </w:r>
      <w:r w:rsidR="006F16F9">
        <w:t>t</w:t>
      </w:r>
      <w:r>
        <w:t>, Joghurt usw. Durch die Säuren können sich die krankmachenden Mikroorgani</w:t>
      </w:r>
      <w:r>
        <w:t>s</w:t>
      </w:r>
      <w:r>
        <w:t xml:space="preserve">men nicht mehr vermehren und die Lebensmittel sind einige Monate haltbar. </w:t>
      </w:r>
    </w:p>
    <w:p w:rsidR="000B2746" w:rsidRDefault="000B2746" w:rsidP="000B2746">
      <w:pPr>
        <w:pStyle w:val="Abstandszeile"/>
      </w:pPr>
      <w:r>
        <w:t>Zusätzlich können Lebensmittel durch Trocknen haltbar gemacht werden. Die Lebensmittel werden dazu bei 80 bis 100°C getrocknet. Dabei geht das Wasser verloren und den Mikroorganismen wird ein wichtiger Wach</w:t>
      </w:r>
      <w:r>
        <w:t>s</w:t>
      </w:r>
      <w:r>
        <w:t>tumsfaktor entzogen. Beim Trocknen kommt es zu Farbveränderungen und Aromaverlusten, die zu einer Minderung der Qualität führen. Außerdem werden hitzeempfindliche Vitamine zerstört. Durch die Trocknung sind die Lebensmittel mehrere Jahre haltbar. Diese Konservierungsmethode wird vor allem bei Trockenobst, Kaffee, Tee, Hülsenfrüchte</w:t>
      </w:r>
      <w:r w:rsidR="006F16F9">
        <w:t>n</w:t>
      </w:r>
      <w:r>
        <w:t xml:space="preserve"> und Gewürze</w:t>
      </w:r>
      <w:r w:rsidR="006F16F9">
        <w:t>n</w:t>
      </w:r>
      <w:r>
        <w:t xml:space="preserve"> verwendet. </w:t>
      </w:r>
    </w:p>
    <w:p w:rsidR="000B2746" w:rsidRDefault="000B2746" w:rsidP="000B2746">
      <w:pPr>
        <w:pStyle w:val="Abstandszeile"/>
      </w:pPr>
    </w:p>
    <w:p w:rsidR="006F16F9" w:rsidRPr="006F16F9" w:rsidRDefault="006F16F9" w:rsidP="00982F7E">
      <w:pPr>
        <w:pStyle w:val="Marginaliegrau"/>
        <w:framePr w:wrap="around" w:x="8780" w:y="71"/>
        <w:rPr>
          <w:sz w:val="16"/>
          <w:szCs w:val="16"/>
        </w:rPr>
      </w:pPr>
      <w:r w:rsidRPr="006F16F9">
        <w:rPr>
          <w:sz w:val="16"/>
          <w:szCs w:val="16"/>
        </w:rPr>
        <w:t>Bücher: „Arbeitsbuch Ernä</w:t>
      </w:r>
      <w:r w:rsidRPr="006F16F9">
        <w:rPr>
          <w:sz w:val="16"/>
          <w:szCs w:val="16"/>
        </w:rPr>
        <w:t>h</w:t>
      </w:r>
      <w:r w:rsidRPr="006F16F9">
        <w:rPr>
          <w:sz w:val="16"/>
          <w:szCs w:val="16"/>
        </w:rPr>
        <w:t>rung“ für den handlungsorie</w:t>
      </w:r>
      <w:r w:rsidRPr="006F16F9">
        <w:rPr>
          <w:sz w:val="16"/>
          <w:szCs w:val="16"/>
        </w:rPr>
        <w:t>n</w:t>
      </w:r>
      <w:r w:rsidRPr="006F16F9">
        <w:rPr>
          <w:sz w:val="16"/>
          <w:szCs w:val="16"/>
        </w:rPr>
        <w:t xml:space="preserve">tierten Unterricht, Cornelia Schlieper, Verlag Handwerk und Technik </w:t>
      </w:r>
    </w:p>
    <w:p w:rsidR="006F16F9" w:rsidRPr="006F16F9" w:rsidRDefault="006F16F9" w:rsidP="00982F7E">
      <w:pPr>
        <w:pStyle w:val="Marginaliegrau"/>
        <w:framePr w:wrap="around" w:x="8780" w:y="71"/>
        <w:rPr>
          <w:sz w:val="16"/>
          <w:szCs w:val="16"/>
        </w:rPr>
      </w:pPr>
      <w:r w:rsidRPr="006F16F9">
        <w:rPr>
          <w:sz w:val="16"/>
          <w:szCs w:val="16"/>
        </w:rPr>
        <w:t>oder „</w:t>
      </w:r>
    </w:p>
    <w:p w:rsidR="006F16F9" w:rsidRPr="006F16F9" w:rsidRDefault="006F16F9" w:rsidP="00982F7E">
      <w:pPr>
        <w:pStyle w:val="Marginaliegrau"/>
        <w:framePr w:wrap="around" w:x="8780" w:y="71"/>
        <w:rPr>
          <w:sz w:val="16"/>
          <w:szCs w:val="16"/>
        </w:rPr>
      </w:pPr>
      <w:r w:rsidRPr="006F16F9">
        <w:rPr>
          <w:sz w:val="16"/>
          <w:szCs w:val="16"/>
        </w:rPr>
        <w:t>Ernährung und Gesundheit: Arbeitsblätter für den Fach- und Projektunterricht“, Mart</w:t>
      </w:r>
      <w:r w:rsidRPr="006F16F9">
        <w:rPr>
          <w:sz w:val="16"/>
          <w:szCs w:val="16"/>
        </w:rPr>
        <w:t>i</w:t>
      </w:r>
      <w:r w:rsidRPr="006F16F9">
        <w:rPr>
          <w:sz w:val="16"/>
          <w:szCs w:val="16"/>
        </w:rPr>
        <w:t>na Rüter, Verlag an der Ruhr, (2013)</w:t>
      </w:r>
    </w:p>
    <w:p w:rsidR="000B2746" w:rsidRDefault="000B2746" w:rsidP="000B2746">
      <w:pPr>
        <w:pStyle w:val="Kopf8pt"/>
        <w:rPr>
          <w:rStyle w:val="Fett"/>
        </w:rPr>
      </w:pPr>
      <w:r w:rsidRPr="00AC0C1C">
        <w:rPr>
          <w:rStyle w:val="Fett"/>
        </w:rPr>
        <w:t xml:space="preserve">Arbeitsauftrag: </w:t>
      </w:r>
    </w:p>
    <w:p w:rsidR="000B2746" w:rsidRDefault="000B2746" w:rsidP="00133D3C">
      <w:pPr>
        <w:pStyle w:val="Kopf8ptlinksnr"/>
        <w:numPr>
          <w:ilvl w:val="0"/>
          <w:numId w:val="35"/>
        </w:numPr>
        <w:ind w:left="360"/>
      </w:pPr>
      <w:r>
        <w:t xml:space="preserve">Im Text oben werden </w:t>
      </w:r>
      <w:r>
        <w:rPr>
          <w:rStyle w:val="Unterstrichen"/>
        </w:rPr>
        <w:t>fünf</w:t>
      </w:r>
      <w:r w:rsidRPr="00B548CA">
        <w:rPr>
          <w:rStyle w:val="Unterstrichen"/>
        </w:rPr>
        <w:t xml:space="preserve"> Konservierungsverfahren</w:t>
      </w:r>
      <w:r>
        <w:t xml:space="preserve"> genannt. Tragen Sie die im Text oben genannten Konservierungsverfahren in die Tabelle unten in die passende Spalte ein. </w:t>
      </w:r>
    </w:p>
    <w:p w:rsidR="000B2746" w:rsidRDefault="000B2746" w:rsidP="00133D3C">
      <w:pPr>
        <w:pStyle w:val="Kopf8ptlinksnr"/>
        <w:numPr>
          <w:ilvl w:val="0"/>
          <w:numId w:val="35"/>
        </w:numPr>
        <w:ind w:left="360"/>
      </w:pPr>
      <w:r>
        <w:t>Entnehmen Sie aus dem oberen Text und aus den angegebenen Buchseiten die Informationen zu den Konservierungsmethoden.</w:t>
      </w:r>
    </w:p>
    <w:p w:rsidR="000B2746" w:rsidRDefault="000B2746" w:rsidP="00133D3C">
      <w:pPr>
        <w:pStyle w:val="Kopf8ptlinksnr"/>
        <w:numPr>
          <w:ilvl w:val="0"/>
          <w:numId w:val="35"/>
        </w:numPr>
        <w:ind w:left="360"/>
      </w:pPr>
      <w:r>
        <w:t xml:space="preserve">Lesen Sie in Ihrem Buch „Arbeitsbuch Ernährung“ S. 64 </w:t>
      </w:r>
      <w:r w:rsidRPr="00EE1FC0">
        <w:rPr>
          <w:i/>
        </w:rPr>
        <w:t>Konservierung durch Hitze.</w:t>
      </w:r>
      <w:r>
        <w:t xml:space="preserve"> </w:t>
      </w:r>
    </w:p>
    <w:p w:rsidR="000B2746" w:rsidRDefault="00CF7D63" w:rsidP="00133D3C">
      <w:pPr>
        <w:pStyle w:val="Kopf8ptlinksnr"/>
        <w:numPr>
          <w:ilvl w:val="0"/>
          <w:numId w:val="35"/>
        </w:numPr>
        <w:ind w:left="360"/>
      </w:pPr>
      <w:r>
        <w:t>Lesen S</w:t>
      </w:r>
      <w:r w:rsidR="000B2746">
        <w:t xml:space="preserve">ie in Ihrem Buch „Arbeitsbuch Ernährung“ S. 62 </w:t>
      </w:r>
      <w:r w:rsidR="000B2746" w:rsidRPr="00FC7965">
        <w:rPr>
          <w:i/>
        </w:rPr>
        <w:t>Einfrieren von Obst und Gemüse</w:t>
      </w:r>
      <w:r w:rsidR="000B2746">
        <w:t xml:space="preserve">. </w:t>
      </w:r>
    </w:p>
    <w:p w:rsidR="000B2746" w:rsidRDefault="00CF7D63" w:rsidP="00133D3C">
      <w:pPr>
        <w:pStyle w:val="Kopf8ptlinksnr"/>
        <w:numPr>
          <w:ilvl w:val="0"/>
          <w:numId w:val="35"/>
        </w:numPr>
        <w:ind w:left="360"/>
      </w:pPr>
      <w:r>
        <w:t>Stellen S</w:t>
      </w:r>
      <w:r w:rsidR="000B2746">
        <w:t>ie die wichtigsten Informationen über die Konservierungsmethoden in einer Tabelle in ihrem Heft zusammen. Aufbau der Tabelle siehe unten. Vergleichen Sie mit der Lösung.</w:t>
      </w:r>
    </w:p>
    <w:p w:rsidR="000B2746" w:rsidRDefault="000B2746" w:rsidP="000B2746">
      <w:pPr>
        <w:pStyle w:val="Kopf8ptlinksnr"/>
        <w:numPr>
          <w:ilvl w:val="0"/>
          <w:numId w:val="0"/>
        </w:numPr>
        <w:ind w:left="473"/>
      </w:pPr>
    </w:p>
    <w:p w:rsidR="000B2746" w:rsidRDefault="000B2746" w:rsidP="000B2746">
      <w:pPr>
        <w:pStyle w:val="Kopf8pt"/>
      </w:pPr>
      <w:r>
        <w:t>Übersicht Konservierungsmethoden</w:t>
      </w:r>
    </w:p>
    <w:p w:rsidR="000B2746" w:rsidRDefault="000B2746" w:rsidP="000B2746">
      <w:pPr>
        <w:pStyle w:val="Kopf8pt"/>
      </w:pP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1502"/>
        <w:gridCol w:w="1503"/>
        <w:gridCol w:w="1502"/>
        <w:gridCol w:w="1503"/>
        <w:gridCol w:w="1503"/>
      </w:tblGrid>
      <w:tr w:rsidR="000B2746" w:rsidRPr="00CF1A3C" w:rsidTr="00B434F0">
        <w:tc>
          <w:tcPr>
            <w:tcW w:w="1502" w:type="dxa"/>
            <w:shd w:val="clear" w:color="auto" w:fill="D9D9D9" w:themeFill="background1" w:themeFillShade="D9"/>
          </w:tcPr>
          <w:p w:rsidR="000B2746" w:rsidRPr="00CF1A3C" w:rsidRDefault="000B2746" w:rsidP="00D16185">
            <w:pPr>
              <w:pStyle w:val="TabelleKopflinks"/>
              <w:rPr>
                <w:sz w:val="12"/>
              </w:rPr>
            </w:pPr>
            <w:r w:rsidRPr="00CF1A3C">
              <w:rPr>
                <w:sz w:val="12"/>
              </w:rPr>
              <w:t>Konservierungsmeth</w:t>
            </w:r>
            <w:r w:rsidRPr="00CF1A3C">
              <w:rPr>
                <w:sz w:val="12"/>
              </w:rPr>
              <w:t>o</w:t>
            </w:r>
            <w:r w:rsidRPr="00CF1A3C">
              <w:rPr>
                <w:sz w:val="12"/>
              </w:rPr>
              <w:t>de</w:t>
            </w:r>
          </w:p>
        </w:tc>
        <w:tc>
          <w:tcPr>
            <w:tcW w:w="1503" w:type="dxa"/>
            <w:shd w:val="clear" w:color="auto" w:fill="D9D9D9" w:themeFill="background1" w:themeFillShade="D9"/>
          </w:tcPr>
          <w:p w:rsidR="000B2746" w:rsidRPr="00CF1A3C" w:rsidRDefault="000B2746" w:rsidP="00D16185">
            <w:pPr>
              <w:pStyle w:val="TabelleKopflinks"/>
              <w:rPr>
                <w:sz w:val="12"/>
              </w:rPr>
            </w:pPr>
            <w:r w:rsidRPr="00CF1A3C">
              <w:rPr>
                <w:sz w:val="12"/>
              </w:rPr>
              <w:t>Mikroorgan</w:t>
            </w:r>
            <w:r w:rsidR="007D31A1">
              <w:rPr>
                <w:sz w:val="12"/>
              </w:rPr>
              <w:t>ismen werden geschädigt durch…</w:t>
            </w:r>
          </w:p>
        </w:tc>
        <w:tc>
          <w:tcPr>
            <w:tcW w:w="1502" w:type="dxa"/>
            <w:shd w:val="clear" w:color="auto" w:fill="D9D9D9" w:themeFill="background1" w:themeFillShade="D9"/>
          </w:tcPr>
          <w:p w:rsidR="000B2746" w:rsidRPr="00CF1A3C" w:rsidRDefault="000B2746" w:rsidP="00D16185">
            <w:pPr>
              <w:pStyle w:val="TabelleKopflinks"/>
              <w:rPr>
                <w:sz w:val="12"/>
              </w:rPr>
            </w:pPr>
            <w:r w:rsidRPr="00CF1A3C">
              <w:rPr>
                <w:sz w:val="12"/>
              </w:rPr>
              <w:t>Lebensmittelbeispiele</w:t>
            </w:r>
          </w:p>
        </w:tc>
        <w:tc>
          <w:tcPr>
            <w:tcW w:w="1503" w:type="dxa"/>
            <w:shd w:val="clear" w:color="auto" w:fill="D9D9D9" w:themeFill="background1" w:themeFillShade="D9"/>
          </w:tcPr>
          <w:p w:rsidR="000B2746" w:rsidRPr="00CF1A3C" w:rsidRDefault="000B2746" w:rsidP="00D16185">
            <w:pPr>
              <w:pStyle w:val="TabelleKopflinks"/>
              <w:rPr>
                <w:sz w:val="12"/>
              </w:rPr>
            </w:pPr>
            <w:r>
              <w:rPr>
                <w:sz w:val="12"/>
              </w:rPr>
              <w:t>Bewertung</w:t>
            </w:r>
          </w:p>
        </w:tc>
        <w:tc>
          <w:tcPr>
            <w:tcW w:w="1503" w:type="dxa"/>
            <w:shd w:val="clear" w:color="auto" w:fill="D9D9D9" w:themeFill="background1" w:themeFillShade="D9"/>
          </w:tcPr>
          <w:p w:rsidR="000B2746" w:rsidRPr="00CF1A3C" w:rsidRDefault="00982F7E" w:rsidP="00D16185">
            <w:pPr>
              <w:pStyle w:val="TabelleKopflinks"/>
              <w:rPr>
                <w:sz w:val="12"/>
              </w:rPr>
            </w:pPr>
            <w:r w:rsidRPr="00AA18D1">
              <w:rPr>
                <w:noProof/>
              </w:rPr>
              <w:drawing>
                <wp:anchor distT="0" distB="0" distL="114300" distR="114300" simplePos="0" relativeHeight="252672000" behindDoc="0" locked="0" layoutInCell="1" allowOverlap="1" wp14:anchorId="43F9AFE0" wp14:editId="5CDD0D33">
                  <wp:simplePos x="0" y="0"/>
                  <wp:positionH relativeFrom="column">
                    <wp:posOffset>949325</wp:posOffset>
                  </wp:positionH>
                  <wp:positionV relativeFrom="paragraph">
                    <wp:posOffset>-41910</wp:posOffset>
                  </wp:positionV>
                  <wp:extent cx="314325" cy="314325"/>
                  <wp:effectExtent l="0" t="0" r="9525" b="952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CF1A3C">
              <w:rPr>
                <w:sz w:val="12"/>
              </w:rPr>
              <w:t>Lagerdauer</w:t>
            </w:r>
          </w:p>
        </w:tc>
      </w:tr>
      <w:tr w:rsidR="000B2746" w:rsidRPr="00A410C8" w:rsidTr="00B434F0">
        <w:tc>
          <w:tcPr>
            <w:tcW w:w="1502" w:type="dxa"/>
            <w:shd w:val="clear" w:color="auto" w:fill="auto"/>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2" w:type="dxa"/>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3" w:type="dxa"/>
          </w:tcPr>
          <w:p w:rsidR="000B2746" w:rsidRPr="00A410C8" w:rsidRDefault="000B2746" w:rsidP="00D16185">
            <w:pPr>
              <w:pStyle w:val="Textkrper"/>
            </w:pPr>
          </w:p>
        </w:tc>
      </w:tr>
      <w:tr w:rsidR="000B2746" w:rsidRPr="00A410C8" w:rsidTr="00B434F0">
        <w:tc>
          <w:tcPr>
            <w:tcW w:w="1502" w:type="dxa"/>
            <w:shd w:val="clear" w:color="auto" w:fill="auto"/>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2" w:type="dxa"/>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3" w:type="dxa"/>
          </w:tcPr>
          <w:p w:rsidR="000B2746" w:rsidRPr="00A410C8" w:rsidRDefault="000B2746" w:rsidP="00D16185">
            <w:pPr>
              <w:pStyle w:val="Textkrper"/>
            </w:pPr>
          </w:p>
        </w:tc>
      </w:tr>
      <w:tr w:rsidR="000B2746" w:rsidRPr="00A410C8" w:rsidTr="00B434F0">
        <w:tc>
          <w:tcPr>
            <w:tcW w:w="1502" w:type="dxa"/>
            <w:shd w:val="clear" w:color="auto" w:fill="auto"/>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2" w:type="dxa"/>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3" w:type="dxa"/>
          </w:tcPr>
          <w:p w:rsidR="000B2746" w:rsidRPr="00A410C8" w:rsidRDefault="000B2746" w:rsidP="00D16185">
            <w:pPr>
              <w:pStyle w:val="Textkrper"/>
            </w:pPr>
          </w:p>
        </w:tc>
      </w:tr>
      <w:tr w:rsidR="000B2746" w:rsidRPr="00A410C8" w:rsidTr="00B434F0">
        <w:tc>
          <w:tcPr>
            <w:tcW w:w="1502" w:type="dxa"/>
            <w:shd w:val="clear" w:color="auto" w:fill="auto"/>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2" w:type="dxa"/>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3" w:type="dxa"/>
          </w:tcPr>
          <w:p w:rsidR="000B2746" w:rsidRPr="00A410C8" w:rsidRDefault="000B2746" w:rsidP="00D16185">
            <w:pPr>
              <w:pStyle w:val="Textkrper"/>
            </w:pPr>
          </w:p>
        </w:tc>
      </w:tr>
      <w:tr w:rsidR="000B2746" w:rsidRPr="00A410C8" w:rsidTr="00B434F0">
        <w:tc>
          <w:tcPr>
            <w:tcW w:w="1502" w:type="dxa"/>
            <w:shd w:val="clear" w:color="auto" w:fill="auto"/>
          </w:tcPr>
          <w:p w:rsidR="000B2746" w:rsidRDefault="000B2746" w:rsidP="00D16185">
            <w:pPr>
              <w:pStyle w:val="Textkrper"/>
            </w:pPr>
          </w:p>
        </w:tc>
        <w:tc>
          <w:tcPr>
            <w:tcW w:w="1503" w:type="dxa"/>
          </w:tcPr>
          <w:p w:rsidR="000B2746" w:rsidRPr="00A410C8" w:rsidRDefault="000B2746" w:rsidP="00D16185">
            <w:pPr>
              <w:pStyle w:val="Textkrper"/>
            </w:pPr>
          </w:p>
        </w:tc>
        <w:tc>
          <w:tcPr>
            <w:tcW w:w="1502" w:type="dxa"/>
          </w:tcPr>
          <w:p w:rsidR="000B2746" w:rsidRPr="00A410C8" w:rsidRDefault="000B2746" w:rsidP="00D16185">
            <w:pPr>
              <w:pStyle w:val="Textkrper"/>
            </w:pPr>
          </w:p>
        </w:tc>
        <w:tc>
          <w:tcPr>
            <w:tcW w:w="1503" w:type="dxa"/>
          </w:tcPr>
          <w:p w:rsidR="000B2746" w:rsidRPr="00A410C8" w:rsidRDefault="000B2746" w:rsidP="00D16185">
            <w:pPr>
              <w:pStyle w:val="Textkrper"/>
            </w:pPr>
          </w:p>
        </w:tc>
        <w:tc>
          <w:tcPr>
            <w:tcW w:w="1503" w:type="dxa"/>
          </w:tcPr>
          <w:p w:rsidR="000B2746" w:rsidRPr="00A410C8" w:rsidRDefault="000B2746" w:rsidP="00D16185">
            <w:pPr>
              <w:pStyle w:val="Textkrper"/>
            </w:pPr>
          </w:p>
        </w:tc>
      </w:tr>
    </w:tbl>
    <w:p w:rsidR="000B2746" w:rsidRDefault="000B2746" w:rsidP="000B2746">
      <w:pPr>
        <w:pStyle w:val="Kopf8pt"/>
      </w:pPr>
    </w:p>
    <w:p w:rsidR="000B2746" w:rsidRPr="001A48DB" w:rsidRDefault="000B2746" w:rsidP="000B2746">
      <w:pPr>
        <w:spacing w:line="240" w:lineRule="exact"/>
        <w:rPr>
          <w:rFonts w:eastAsia="Times New Roman" w:cs="Times New Roman"/>
          <w:sz w:val="16"/>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lastRenderedPageBreak/>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t>Mikroorganismen</w:t>
            </w:r>
          </w:p>
          <w:p w:rsidR="00AC1887" w:rsidRDefault="00AC188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AC1887">
            <w:pPr>
              <w:pStyle w:val="TabelleKopfmitte"/>
              <w:rPr>
                <w:rFonts w:eastAsia="Calibri"/>
              </w:rPr>
            </w:pPr>
            <w:r w:rsidRPr="00D661AD">
              <w:rPr>
                <w:rFonts w:eastAsia="Calibri"/>
              </w:rPr>
              <w:t>EG2.01</w:t>
            </w:r>
            <w:r>
              <w:rPr>
                <w:rFonts w:eastAsia="Calibri"/>
              </w:rPr>
              <w:t>.02.06</w:t>
            </w:r>
          </w:p>
        </w:tc>
      </w:tr>
      <w:tr w:rsidR="00AC1887" w:rsidRPr="00B51DE9" w:rsidTr="00276C83">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Default="00AC1887" w:rsidP="00276C83">
            <w:pPr>
              <w:pStyle w:val="Kopf8ptafz"/>
            </w:pPr>
            <w:r>
              <w:t>Ich kann die Grundlagen der Hygiene und lebensmittelrechtliche Vorschriften anwenden.</w:t>
            </w:r>
          </w:p>
          <w:p w:rsidR="00AC1887" w:rsidRDefault="00AC1887" w:rsidP="00276C83">
            <w:pPr>
              <w:pStyle w:val="Kopf8ptafz"/>
            </w:pPr>
            <w:r>
              <w:t>Ich kann die Qualität von Lebensmitteln durch geeignete Maßnahmen erhalten.</w:t>
            </w:r>
          </w:p>
          <w:p w:rsidR="00AC1887" w:rsidRPr="00584B11" w:rsidRDefault="00AC1887" w:rsidP="00276C83">
            <w:pPr>
              <w:pStyle w:val="Kopf8ptafz"/>
              <w:rPr>
                <w:rStyle w:val="Hervorhebung"/>
                <w:i w:val="0"/>
                <w:iCs w:val="0"/>
              </w:rPr>
            </w:pPr>
            <w:r w:rsidRPr="00AC07E4">
              <w:rPr>
                <w:rStyle w:val="Hervorhebung"/>
              </w:rPr>
              <w:t>Ich kann kommunizieren, übernehme selbstständig Aufgaben und bringe mich aktiv im Team ein.</w:t>
            </w:r>
          </w:p>
          <w:p w:rsidR="00AC1887" w:rsidRDefault="00AC188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0B2746" w:rsidRDefault="000B2746" w:rsidP="000B2746">
      <w:pPr>
        <w:pStyle w:val="Kopf8pt"/>
      </w:pPr>
      <w:r>
        <w:t xml:space="preserve">Heftaufschrieb: </w:t>
      </w:r>
    </w:p>
    <w:p w:rsidR="000B2746" w:rsidRPr="007E019E" w:rsidRDefault="000B2746" w:rsidP="000B2746">
      <w:pPr>
        <w:rPr>
          <w:rStyle w:val="Fett"/>
        </w:rPr>
      </w:pPr>
      <w:r w:rsidRPr="007E019E">
        <w:rPr>
          <w:rStyle w:val="Fett"/>
        </w:rPr>
        <w:t>Pasteurisieren</w:t>
      </w:r>
      <w:r w:rsidR="00AB1379" w:rsidRPr="00AB1379">
        <w:rPr>
          <w:rStyle w:val="Fett"/>
          <w:noProof/>
          <w:sz w:val="24"/>
          <w:lang w:eastAsia="de-DE"/>
        </w:rPr>
        <w:drawing>
          <wp:anchor distT="0" distB="0" distL="114300" distR="114300" simplePos="0" relativeHeight="251958272" behindDoc="0" locked="0" layoutInCell="0" allowOverlap="1" wp14:anchorId="55059F48" wp14:editId="53BC77B5">
            <wp:simplePos x="0" y="0"/>
            <wp:positionH relativeFrom="rightMargin">
              <wp:posOffset>107950</wp:posOffset>
            </wp:positionH>
            <wp:positionV relativeFrom="paragraph">
              <wp:posOffset>0</wp:posOffset>
            </wp:positionV>
            <wp:extent cx="345440" cy="323850"/>
            <wp:effectExtent l="0" t="0" r="0" b="0"/>
            <wp:wrapNone/>
            <wp:docPr id="55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Pr>
        <w:pStyle w:val="AufgabeKasten"/>
        <w:rPr>
          <w:rStyle w:val="Unterstrichen"/>
        </w:rPr>
      </w:pPr>
      <w:r>
        <w:t>Lebensmittel werde</w:t>
      </w:r>
      <w:r w:rsidR="00BF6081">
        <w:t>n</w:t>
      </w:r>
      <w:r>
        <w:t xml:space="preserve"> pasteurisiert mit Temperaturen </w:t>
      </w:r>
      <w:r w:rsidRPr="002D3D28">
        <w:rPr>
          <w:rStyle w:val="Durchgestrichen"/>
        </w:rPr>
        <w:t>über 100°C</w:t>
      </w:r>
      <w:r w:rsidR="00BF6081">
        <w:rPr>
          <w:rStyle w:val="Unterstrichen"/>
        </w:rPr>
        <w:t>/unter</w:t>
      </w:r>
      <w:r w:rsidRPr="00D2744B">
        <w:rPr>
          <w:rStyle w:val="Unterstrichen"/>
        </w:rPr>
        <w:t xml:space="preserve"> 100°C.</w:t>
      </w:r>
    </w:p>
    <w:p w:rsidR="000B2746" w:rsidRDefault="000B2746" w:rsidP="000B2746">
      <w:pPr>
        <w:pStyle w:val="AufgabeKasten"/>
        <w:rPr>
          <w:rStyle w:val="Unterstrichen"/>
        </w:rPr>
      </w:pPr>
      <w:r w:rsidRPr="00D2744B">
        <w:rPr>
          <w:rStyle w:val="Unterstrichen"/>
          <w:u w:val="none"/>
        </w:rPr>
        <w:t xml:space="preserve">Pasteurisierte Lebensmittel sind </w:t>
      </w:r>
      <w:r w:rsidRPr="002D3D28">
        <w:rPr>
          <w:rStyle w:val="Durchgestrichen"/>
        </w:rPr>
        <w:t>unbegrenzt haltbar/</w:t>
      </w:r>
      <w:r>
        <w:rPr>
          <w:rStyle w:val="Unterstrichen"/>
        </w:rPr>
        <w:t xml:space="preserve">nur Tage haltbar. </w:t>
      </w:r>
    </w:p>
    <w:p w:rsidR="000B2746" w:rsidRDefault="000B2746" w:rsidP="000B2746">
      <w:pPr>
        <w:pStyle w:val="AufgabeKasten"/>
        <w:rPr>
          <w:rStyle w:val="Unterstrichen"/>
        </w:rPr>
      </w:pPr>
      <w:r w:rsidRPr="00D2744B">
        <w:rPr>
          <w:rStyle w:val="Unterstrichen"/>
          <w:u w:val="none"/>
        </w:rPr>
        <w:t>Bei Pasteurisieren gehen</w:t>
      </w:r>
      <w:r>
        <w:rPr>
          <w:rStyle w:val="Unterstrichen"/>
        </w:rPr>
        <w:t xml:space="preserve"> </w:t>
      </w:r>
      <w:r w:rsidRPr="002D3D28">
        <w:rPr>
          <w:rStyle w:val="Durchgestrichen"/>
        </w:rPr>
        <w:t>keine Vitamine</w:t>
      </w:r>
      <w:r>
        <w:rPr>
          <w:rStyle w:val="Unterstrichen"/>
        </w:rPr>
        <w:t xml:space="preserve">/einige Vitamine verloren. </w:t>
      </w:r>
    </w:p>
    <w:p w:rsidR="000B2746" w:rsidRPr="002D3D28" w:rsidRDefault="000B2746" w:rsidP="000B2746">
      <w:pPr>
        <w:pStyle w:val="AufgabeKasten"/>
        <w:rPr>
          <w:rStyle w:val="Durchgestrichen"/>
        </w:rPr>
      </w:pPr>
      <w:r w:rsidRPr="000236F4">
        <w:rPr>
          <w:rStyle w:val="Unterstrichen"/>
          <w:u w:val="none"/>
        </w:rPr>
        <w:t>Pasteurisiert werden</w:t>
      </w:r>
      <w:r>
        <w:rPr>
          <w:rStyle w:val="Unterstrichen"/>
        </w:rPr>
        <w:t xml:space="preserve"> Milch und Obstsäfte/</w:t>
      </w:r>
      <w:r w:rsidRPr="002D3D28">
        <w:rPr>
          <w:rStyle w:val="Durchgestrichen"/>
        </w:rPr>
        <w:t>Gemüse- und Obstkonserven.</w:t>
      </w:r>
    </w:p>
    <w:p w:rsidR="000B2746" w:rsidRDefault="000B2746" w:rsidP="000B2746">
      <w:pPr>
        <w:pStyle w:val="AufgabeKasten"/>
        <w:rPr>
          <w:rStyle w:val="Unterstrichen"/>
        </w:rPr>
      </w:pPr>
      <w:r w:rsidRPr="002D3D28">
        <w:rPr>
          <w:rStyle w:val="Durchgestrichen"/>
        </w:rPr>
        <w:t>Pasteurisieren tötet alle Mikroorganismen ab</w:t>
      </w:r>
      <w:r>
        <w:rPr>
          <w:rStyle w:val="Unterstrichen"/>
        </w:rPr>
        <w:t xml:space="preserve">/Sterilisieren tötet alle Mikroorganismen ab. </w:t>
      </w:r>
    </w:p>
    <w:p w:rsidR="000B2746" w:rsidRPr="007E019E" w:rsidRDefault="000B2746" w:rsidP="000B2746">
      <w:pPr>
        <w:rPr>
          <w:rStyle w:val="Fett"/>
        </w:rPr>
      </w:pPr>
      <w:r>
        <w:rPr>
          <w:rStyle w:val="Fett"/>
        </w:rPr>
        <w:t>Sterilisieren</w:t>
      </w:r>
    </w:p>
    <w:p w:rsidR="000B2746" w:rsidRDefault="000B2746" w:rsidP="000B2746">
      <w:pPr>
        <w:pStyle w:val="AufgabeKasten"/>
        <w:rPr>
          <w:rStyle w:val="Unterstrichen"/>
        </w:rPr>
      </w:pPr>
      <w:r>
        <w:t xml:space="preserve">Lebensmittel werden sterilisiert mit Temperaturen </w:t>
      </w:r>
      <w:r>
        <w:rPr>
          <w:rStyle w:val="Unterstrichen"/>
        </w:rPr>
        <w:t>über 100°C/</w:t>
      </w:r>
      <w:r w:rsidRPr="009F2037">
        <w:rPr>
          <w:rStyle w:val="Durchgestrichen"/>
        </w:rPr>
        <w:t>unter 100°C</w:t>
      </w:r>
      <w:r w:rsidRPr="00D2744B">
        <w:rPr>
          <w:rStyle w:val="Unterstrichen"/>
        </w:rPr>
        <w:t>.</w:t>
      </w:r>
    </w:p>
    <w:p w:rsidR="000B2746" w:rsidRDefault="000B2746" w:rsidP="000B2746">
      <w:pPr>
        <w:pStyle w:val="AufgabeKasten"/>
        <w:rPr>
          <w:rStyle w:val="Unterstrichen"/>
        </w:rPr>
      </w:pPr>
      <w:r>
        <w:rPr>
          <w:rStyle w:val="Unterstrichen"/>
          <w:u w:val="none"/>
        </w:rPr>
        <w:t>Sterilisierte</w:t>
      </w:r>
      <w:r w:rsidRPr="00D2744B">
        <w:rPr>
          <w:rStyle w:val="Unterstrichen"/>
          <w:u w:val="none"/>
        </w:rPr>
        <w:t xml:space="preserve"> Lebensmittel sind </w:t>
      </w:r>
      <w:r>
        <w:rPr>
          <w:rStyle w:val="Unterstrichen"/>
        </w:rPr>
        <w:t>unbegrenzt haltbar/</w:t>
      </w:r>
      <w:r w:rsidRPr="009F2037">
        <w:rPr>
          <w:rStyle w:val="Durchgestrichen"/>
        </w:rPr>
        <w:t>nur Tage bis einige Jahre haltbar</w:t>
      </w:r>
      <w:r>
        <w:rPr>
          <w:rStyle w:val="Unterstrichen"/>
        </w:rPr>
        <w:t xml:space="preserve">. </w:t>
      </w:r>
    </w:p>
    <w:p w:rsidR="000B2746" w:rsidRDefault="000B2746" w:rsidP="000B2746">
      <w:pPr>
        <w:pStyle w:val="AufgabeKasten"/>
        <w:rPr>
          <w:rStyle w:val="Unterstrichen"/>
        </w:rPr>
      </w:pPr>
      <w:r w:rsidRPr="00FC7965">
        <w:rPr>
          <w:rStyle w:val="Unterstrichen"/>
          <w:u w:val="none"/>
        </w:rPr>
        <w:t xml:space="preserve">Beim Sterilisieren gehen </w:t>
      </w:r>
      <w:r>
        <w:rPr>
          <w:rStyle w:val="Unterstrichen"/>
        </w:rPr>
        <w:t>60</w:t>
      </w:r>
      <w:r w:rsidR="006F16F9">
        <w:rPr>
          <w:rStyle w:val="Unterstrichen"/>
        </w:rPr>
        <w:t xml:space="preserve"> </w:t>
      </w:r>
      <w:r>
        <w:rPr>
          <w:rStyle w:val="Unterstrichen"/>
        </w:rPr>
        <w:t>% der Vitamine/</w:t>
      </w:r>
      <w:r w:rsidRPr="009F2037">
        <w:rPr>
          <w:rStyle w:val="Durchgestrichen"/>
        </w:rPr>
        <w:t>20</w:t>
      </w:r>
      <w:r w:rsidR="006F16F9">
        <w:rPr>
          <w:rStyle w:val="Durchgestrichen"/>
        </w:rPr>
        <w:t xml:space="preserve"> </w:t>
      </w:r>
      <w:r w:rsidRPr="009F2037">
        <w:rPr>
          <w:rStyle w:val="Durchgestrichen"/>
        </w:rPr>
        <w:t>% der Vitamin</w:t>
      </w:r>
      <w:r w:rsidR="00B4765A">
        <w:rPr>
          <w:rStyle w:val="Durchgestrichen"/>
        </w:rPr>
        <w:t>e</w:t>
      </w:r>
      <w:r>
        <w:rPr>
          <w:rStyle w:val="Unterstrichen"/>
        </w:rPr>
        <w:t xml:space="preserve"> verloren. </w:t>
      </w:r>
    </w:p>
    <w:p w:rsidR="000B2746" w:rsidRPr="009F2037" w:rsidRDefault="000B2746" w:rsidP="000B2746">
      <w:pPr>
        <w:rPr>
          <w:b/>
          <w:bCs/>
          <w:color w:val="000000"/>
        </w:rPr>
      </w:pPr>
      <w:r>
        <w:rPr>
          <w:rStyle w:val="Fett"/>
        </w:rPr>
        <w:t>Tiefgefrieren</w:t>
      </w:r>
    </w:p>
    <w:p w:rsidR="000B2746" w:rsidRDefault="000B2746" w:rsidP="000B2746">
      <w:pPr>
        <w:pStyle w:val="AufgabeKasten"/>
        <w:rPr>
          <w:rStyle w:val="Unterstrichen"/>
        </w:rPr>
      </w:pPr>
      <w:r w:rsidRPr="00282C37">
        <w:rPr>
          <w:rStyle w:val="Unterstrichen"/>
          <w:u w:val="none"/>
        </w:rPr>
        <w:t>Durch Tiefgefrieren werden die Lebensmittel</w:t>
      </w:r>
      <w:r>
        <w:rPr>
          <w:rStyle w:val="Unterstrichen"/>
        </w:rPr>
        <w:t xml:space="preserve"> länger haltbar/</w:t>
      </w:r>
      <w:r w:rsidRPr="009F2037">
        <w:rPr>
          <w:rStyle w:val="Durchgestrichen"/>
        </w:rPr>
        <w:t>unbegrenzt haltbar</w:t>
      </w:r>
      <w:r>
        <w:rPr>
          <w:rStyle w:val="Unterstrichen"/>
        </w:rPr>
        <w:t>.</w:t>
      </w:r>
    </w:p>
    <w:p w:rsidR="000B2746" w:rsidRDefault="000B2746" w:rsidP="000B2746">
      <w:pPr>
        <w:pStyle w:val="AufgabeKasten"/>
        <w:rPr>
          <w:rStyle w:val="Unterstrichen"/>
        </w:rPr>
      </w:pPr>
      <w:r w:rsidRPr="00282C37">
        <w:rPr>
          <w:rStyle w:val="Unterstrichen"/>
          <w:u w:val="none"/>
        </w:rPr>
        <w:t>Tiefkühlkost hat</w:t>
      </w:r>
      <w:r>
        <w:rPr>
          <w:rStyle w:val="Unterstrichen"/>
        </w:rPr>
        <w:t xml:space="preserve"> </w:t>
      </w:r>
      <w:r w:rsidRPr="009F2037">
        <w:rPr>
          <w:rStyle w:val="Durchgestrichen"/>
        </w:rPr>
        <w:t>-5°C</w:t>
      </w:r>
      <w:r>
        <w:rPr>
          <w:rStyle w:val="Unterstrichen"/>
        </w:rPr>
        <w:t>/-18°C.</w:t>
      </w:r>
    </w:p>
    <w:p w:rsidR="000B2746" w:rsidRDefault="000B2746" w:rsidP="000B2746">
      <w:pPr>
        <w:pStyle w:val="AufgabeKasten"/>
        <w:rPr>
          <w:rStyle w:val="Unterstrichen"/>
        </w:rPr>
      </w:pPr>
      <w:r w:rsidRPr="00282C37">
        <w:rPr>
          <w:rStyle w:val="Unterstrichen"/>
          <w:u w:val="none"/>
        </w:rPr>
        <w:t>Durch Tiefgefrieren werden die Mikroorganismen</w:t>
      </w:r>
      <w:r>
        <w:rPr>
          <w:rStyle w:val="Unterstrichen"/>
        </w:rPr>
        <w:t xml:space="preserve"> </w:t>
      </w:r>
      <w:r w:rsidRPr="009F2037">
        <w:rPr>
          <w:rStyle w:val="Durchgestrichen"/>
        </w:rPr>
        <w:t>abgetötet</w:t>
      </w:r>
      <w:r>
        <w:rPr>
          <w:rStyle w:val="Unterstrichen"/>
        </w:rPr>
        <w:t xml:space="preserve">/nicht abgetötet. </w:t>
      </w:r>
    </w:p>
    <w:p w:rsidR="000B2746" w:rsidRDefault="000B2746" w:rsidP="000B2746">
      <w:pPr>
        <w:pStyle w:val="AufgabeKasten"/>
        <w:rPr>
          <w:rStyle w:val="Unterstrichen"/>
        </w:rPr>
      </w:pPr>
      <w:r w:rsidRPr="00282C37">
        <w:rPr>
          <w:rStyle w:val="Unterstrichen"/>
          <w:u w:val="none"/>
        </w:rPr>
        <w:t>Tiefkühlkost hat</w:t>
      </w:r>
      <w:r>
        <w:rPr>
          <w:rStyle w:val="Unterstrichen"/>
        </w:rPr>
        <w:t xml:space="preserve"> ein Mindesthaltbarkeitsdatum/</w:t>
      </w:r>
      <w:r w:rsidRPr="009F2037">
        <w:rPr>
          <w:rStyle w:val="Durchgestrichen"/>
        </w:rPr>
        <w:t>kein Mindesthaltbarkeitsdatum</w:t>
      </w:r>
      <w:r w:rsidR="007D31A1">
        <w:rPr>
          <w:rStyle w:val="Durchgestrichen"/>
        </w:rPr>
        <w:t>.</w:t>
      </w:r>
      <w:r>
        <w:rPr>
          <w:rStyle w:val="Unterstrichen"/>
        </w:rPr>
        <w:t xml:space="preserve"> </w:t>
      </w:r>
    </w:p>
    <w:p w:rsidR="00AB1379" w:rsidRDefault="00AB137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t>Mikroorganismen</w:t>
            </w:r>
          </w:p>
          <w:p w:rsidR="00AC1887" w:rsidRDefault="00AC188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.02.06</w:t>
            </w:r>
          </w:p>
        </w:tc>
      </w:tr>
      <w:tr w:rsidR="00AC1887" w:rsidRPr="00B51DE9" w:rsidTr="00276C83">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Default="00AC1887" w:rsidP="00276C83">
            <w:pPr>
              <w:pStyle w:val="Kopf8ptafz"/>
            </w:pPr>
            <w:r>
              <w:t>Ich kann die Grundlagen der Hygiene und lebensmittelrechtliche Vorschriften anwenden.</w:t>
            </w:r>
          </w:p>
          <w:p w:rsidR="00AC1887" w:rsidRDefault="00AC1887" w:rsidP="00276C83">
            <w:pPr>
              <w:pStyle w:val="Kopf8ptafz"/>
            </w:pPr>
            <w:r>
              <w:t>Ich kann die Qualität von Lebensmitteln durch geeignete Maßnahmen erhalten.</w:t>
            </w:r>
          </w:p>
          <w:p w:rsidR="00AC1887" w:rsidRPr="00584B11" w:rsidRDefault="00AC1887" w:rsidP="00276C83">
            <w:pPr>
              <w:pStyle w:val="Kopf8ptafz"/>
              <w:rPr>
                <w:rStyle w:val="Hervorhebung"/>
                <w:i w:val="0"/>
                <w:iCs w:val="0"/>
              </w:rPr>
            </w:pPr>
            <w:r w:rsidRPr="00AC07E4">
              <w:rPr>
                <w:rStyle w:val="Hervorhebung"/>
              </w:rPr>
              <w:t>Ich kann kommunizieren, übernehme selbstständig Aufgaben und bringe mich aktiv im Team ein.</w:t>
            </w:r>
          </w:p>
          <w:p w:rsidR="00AC1887" w:rsidRDefault="00AC188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0B2746" w:rsidRDefault="000B2746" w:rsidP="000B2746"/>
    <w:p w:rsidR="000B2746" w:rsidRDefault="00AB1379" w:rsidP="000B2746">
      <w:r>
        <w:rPr>
          <w:noProof/>
          <w:sz w:val="24"/>
          <w:lang w:eastAsia="de-DE"/>
        </w:rPr>
        <w:drawing>
          <wp:anchor distT="0" distB="0" distL="114300" distR="114300" simplePos="0" relativeHeight="251960320" behindDoc="0" locked="0" layoutInCell="0" allowOverlap="1" wp14:anchorId="0049307A" wp14:editId="12D56402">
            <wp:simplePos x="0" y="0"/>
            <wp:positionH relativeFrom="rightMargin">
              <wp:posOffset>107950</wp:posOffset>
            </wp:positionH>
            <wp:positionV relativeFrom="paragraph">
              <wp:posOffset>0</wp:posOffset>
            </wp:positionV>
            <wp:extent cx="345440" cy="323850"/>
            <wp:effectExtent l="0" t="0" r="0" b="0"/>
            <wp:wrapNone/>
            <wp:docPr id="55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1872"/>
        <w:gridCol w:w="1843"/>
        <w:gridCol w:w="1701"/>
        <w:gridCol w:w="1955"/>
      </w:tblGrid>
      <w:tr w:rsidR="000B2746" w:rsidRPr="00A410C8" w:rsidTr="003174A9">
        <w:tc>
          <w:tcPr>
            <w:tcW w:w="1872" w:type="dxa"/>
            <w:shd w:val="clear" w:color="auto" w:fill="D9D9D9" w:themeFill="background1" w:themeFillShade="D9"/>
          </w:tcPr>
          <w:p w:rsidR="000B2746" w:rsidRPr="00A410C8" w:rsidRDefault="000B2746" w:rsidP="00D16185">
            <w:pPr>
              <w:pStyle w:val="TabelleKopflinks"/>
            </w:pPr>
            <w:r w:rsidRPr="001A6E4A">
              <w:rPr>
                <w:sz w:val="14"/>
              </w:rPr>
              <w:t>Konservierungsmethode</w:t>
            </w:r>
          </w:p>
        </w:tc>
        <w:tc>
          <w:tcPr>
            <w:tcW w:w="1843" w:type="dxa"/>
            <w:shd w:val="clear" w:color="auto" w:fill="D9D9D9" w:themeFill="background1" w:themeFillShade="D9"/>
          </w:tcPr>
          <w:p w:rsidR="000B2746" w:rsidRPr="00A410C8" w:rsidRDefault="000B2746" w:rsidP="00D16185">
            <w:pPr>
              <w:pStyle w:val="TabelleKopflinks"/>
            </w:pPr>
            <w:r w:rsidRPr="001A6E4A">
              <w:rPr>
                <w:sz w:val="14"/>
              </w:rPr>
              <w:t>Mikroorganismen</w:t>
            </w:r>
            <w:r w:rsidR="007D31A1">
              <w:rPr>
                <w:sz w:val="14"/>
              </w:rPr>
              <w:t xml:space="preserve"> werden geschädigt durch…</w:t>
            </w:r>
          </w:p>
        </w:tc>
        <w:tc>
          <w:tcPr>
            <w:tcW w:w="1701" w:type="dxa"/>
            <w:shd w:val="clear" w:color="auto" w:fill="D9D9D9" w:themeFill="background1" w:themeFillShade="D9"/>
          </w:tcPr>
          <w:p w:rsidR="000B2746" w:rsidRPr="00A410C8" w:rsidRDefault="000B2746" w:rsidP="00D16185">
            <w:pPr>
              <w:pStyle w:val="TabelleKopflinks"/>
            </w:pPr>
            <w:r w:rsidRPr="002F6E35">
              <w:rPr>
                <w:sz w:val="14"/>
              </w:rPr>
              <w:t>Lebensmittelbeispiele</w:t>
            </w:r>
          </w:p>
        </w:tc>
        <w:tc>
          <w:tcPr>
            <w:tcW w:w="1955" w:type="dxa"/>
            <w:shd w:val="clear" w:color="auto" w:fill="D9D9D9" w:themeFill="background1" w:themeFillShade="D9"/>
          </w:tcPr>
          <w:p w:rsidR="000B2746" w:rsidRPr="00A410C8" w:rsidRDefault="000B2746" w:rsidP="00D16185">
            <w:pPr>
              <w:pStyle w:val="TabelleKopflinks"/>
            </w:pPr>
            <w:r w:rsidRPr="002F6E35">
              <w:rPr>
                <w:sz w:val="14"/>
              </w:rPr>
              <w:t>Lagerdauer</w:t>
            </w:r>
          </w:p>
        </w:tc>
      </w:tr>
      <w:tr w:rsidR="000B2746" w:rsidRPr="00A410C8" w:rsidTr="003174A9">
        <w:tc>
          <w:tcPr>
            <w:tcW w:w="1872" w:type="dxa"/>
            <w:shd w:val="clear" w:color="auto" w:fill="auto"/>
          </w:tcPr>
          <w:p w:rsidR="000B2746" w:rsidRPr="00A410C8" w:rsidRDefault="000B2746" w:rsidP="00D16185">
            <w:pPr>
              <w:pStyle w:val="Textkrper"/>
            </w:pPr>
            <w:r>
              <w:t>Pasteurisieren</w:t>
            </w:r>
          </w:p>
        </w:tc>
        <w:tc>
          <w:tcPr>
            <w:tcW w:w="1843" w:type="dxa"/>
          </w:tcPr>
          <w:p w:rsidR="000B2746" w:rsidRPr="00A410C8" w:rsidRDefault="000B2746" w:rsidP="00D16185">
            <w:pPr>
              <w:pStyle w:val="Textkrper"/>
            </w:pPr>
            <w:r w:rsidRPr="005A70BE">
              <w:rPr>
                <w:sz w:val="18"/>
              </w:rPr>
              <w:t>Hitzeei</w:t>
            </w:r>
            <w:r w:rsidR="009F08BA">
              <w:rPr>
                <w:sz w:val="18"/>
              </w:rPr>
              <w:t>n</w:t>
            </w:r>
            <w:r w:rsidRPr="005A70BE">
              <w:rPr>
                <w:sz w:val="18"/>
              </w:rPr>
              <w:t>wirkung unter 100°C</w:t>
            </w:r>
          </w:p>
        </w:tc>
        <w:tc>
          <w:tcPr>
            <w:tcW w:w="1701" w:type="dxa"/>
          </w:tcPr>
          <w:p w:rsidR="000B2746" w:rsidRPr="00A410C8" w:rsidRDefault="000B2746" w:rsidP="00D16185">
            <w:pPr>
              <w:pStyle w:val="Textkrper"/>
            </w:pPr>
            <w:r w:rsidRPr="005A70BE">
              <w:rPr>
                <w:sz w:val="18"/>
              </w:rPr>
              <w:t>Milch, Obstsäfte</w:t>
            </w:r>
          </w:p>
        </w:tc>
        <w:tc>
          <w:tcPr>
            <w:tcW w:w="1955" w:type="dxa"/>
          </w:tcPr>
          <w:p w:rsidR="000B2746" w:rsidRPr="00A410C8" w:rsidRDefault="000B2746" w:rsidP="00D16185">
            <w:pPr>
              <w:pStyle w:val="Textkrper"/>
            </w:pPr>
            <w:r w:rsidRPr="005A70BE">
              <w:rPr>
                <w:sz w:val="18"/>
              </w:rPr>
              <w:t>Einige Tage bis ein Jahr</w:t>
            </w:r>
          </w:p>
        </w:tc>
      </w:tr>
      <w:tr w:rsidR="000B2746" w:rsidRPr="00A410C8" w:rsidTr="003174A9">
        <w:tc>
          <w:tcPr>
            <w:tcW w:w="1872" w:type="dxa"/>
            <w:shd w:val="clear" w:color="auto" w:fill="auto"/>
          </w:tcPr>
          <w:p w:rsidR="000B2746" w:rsidRPr="00A410C8" w:rsidRDefault="000B2746" w:rsidP="00D16185">
            <w:pPr>
              <w:pStyle w:val="Textkrper"/>
            </w:pPr>
            <w:r>
              <w:t>Sterilisieren</w:t>
            </w:r>
          </w:p>
        </w:tc>
        <w:tc>
          <w:tcPr>
            <w:tcW w:w="1843" w:type="dxa"/>
          </w:tcPr>
          <w:p w:rsidR="000B2746" w:rsidRPr="00A410C8" w:rsidRDefault="000B2746" w:rsidP="00D16185">
            <w:pPr>
              <w:pStyle w:val="Textkrper"/>
            </w:pPr>
            <w:r w:rsidRPr="005A70BE">
              <w:rPr>
                <w:sz w:val="18"/>
              </w:rPr>
              <w:t>Hitzeei</w:t>
            </w:r>
            <w:r w:rsidR="009F08BA">
              <w:rPr>
                <w:sz w:val="18"/>
              </w:rPr>
              <w:t>n</w:t>
            </w:r>
            <w:r w:rsidRPr="005A70BE">
              <w:rPr>
                <w:sz w:val="18"/>
              </w:rPr>
              <w:t>wirkung über 100°C</w:t>
            </w:r>
          </w:p>
        </w:tc>
        <w:tc>
          <w:tcPr>
            <w:tcW w:w="1701" w:type="dxa"/>
          </w:tcPr>
          <w:p w:rsidR="000B2746" w:rsidRPr="00A410C8" w:rsidRDefault="000B2746" w:rsidP="00D16185">
            <w:pPr>
              <w:pStyle w:val="Textkrper"/>
            </w:pPr>
            <w:r w:rsidRPr="005A70BE">
              <w:rPr>
                <w:sz w:val="18"/>
              </w:rPr>
              <w:t>Obstkonserven, Gemüsekonserven, Fertiggerichte</w:t>
            </w:r>
          </w:p>
        </w:tc>
        <w:tc>
          <w:tcPr>
            <w:tcW w:w="1955" w:type="dxa"/>
          </w:tcPr>
          <w:p w:rsidR="000B2746" w:rsidRPr="00A410C8" w:rsidRDefault="000B2746" w:rsidP="00D16185">
            <w:pPr>
              <w:pStyle w:val="Textkrper"/>
            </w:pPr>
            <w:r w:rsidRPr="005A70BE">
              <w:rPr>
                <w:sz w:val="18"/>
              </w:rPr>
              <w:t>Mehrere Jahre</w:t>
            </w:r>
          </w:p>
        </w:tc>
      </w:tr>
      <w:tr w:rsidR="000B2746" w:rsidRPr="00A410C8" w:rsidTr="003174A9">
        <w:tc>
          <w:tcPr>
            <w:tcW w:w="1872" w:type="dxa"/>
            <w:shd w:val="clear" w:color="auto" w:fill="auto"/>
          </w:tcPr>
          <w:p w:rsidR="000B2746" w:rsidRPr="00A410C8" w:rsidRDefault="000B2746" w:rsidP="00D16185">
            <w:pPr>
              <w:pStyle w:val="Textkrper"/>
            </w:pPr>
            <w:r>
              <w:t>Tiefgefrieren</w:t>
            </w:r>
          </w:p>
        </w:tc>
        <w:tc>
          <w:tcPr>
            <w:tcW w:w="1843" w:type="dxa"/>
          </w:tcPr>
          <w:p w:rsidR="000B2746" w:rsidRPr="00A410C8" w:rsidRDefault="000B2746" w:rsidP="00D16185">
            <w:pPr>
              <w:pStyle w:val="Textkrper"/>
            </w:pPr>
            <w:r w:rsidRPr="005A70BE">
              <w:rPr>
                <w:sz w:val="18"/>
              </w:rPr>
              <w:t>Wärmeentzug, Lagerung bei -18°C</w:t>
            </w:r>
          </w:p>
        </w:tc>
        <w:tc>
          <w:tcPr>
            <w:tcW w:w="1701" w:type="dxa"/>
          </w:tcPr>
          <w:p w:rsidR="000B2746" w:rsidRPr="00A410C8" w:rsidRDefault="000B2746" w:rsidP="00D16185">
            <w:pPr>
              <w:pStyle w:val="Textkrper"/>
            </w:pPr>
            <w:r w:rsidRPr="005A70BE">
              <w:rPr>
                <w:sz w:val="18"/>
              </w:rPr>
              <w:t>Obst, Gemüse, Fleisch, Fische, Backwaren</w:t>
            </w:r>
          </w:p>
        </w:tc>
        <w:tc>
          <w:tcPr>
            <w:tcW w:w="1955" w:type="dxa"/>
          </w:tcPr>
          <w:p w:rsidR="000B2746" w:rsidRPr="00A410C8" w:rsidRDefault="000B2746" w:rsidP="00D16185">
            <w:pPr>
              <w:pStyle w:val="Textkrper"/>
            </w:pPr>
            <w:r w:rsidRPr="005A70BE">
              <w:rPr>
                <w:sz w:val="18"/>
              </w:rPr>
              <w:t>Mehrere Monate bis 1 Jahr</w:t>
            </w:r>
          </w:p>
        </w:tc>
      </w:tr>
      <w:tr w:rsidR="000B2746" w:rsidRPr="00A410C8" w:rsidTr="003174A9">
        <w:tc>
          <w:tcPr>
            <w:tcW w:w="1872" w:type="dxa"/>
            <w:shd w:val="clear" w:color="auto" w:fill="auto"/>
          </w:tcPr>
          <w:p w:rsidR="000B2746" w:rsidRPr="00A410C8" w:rsidRDefault="000B2746" w:rsidP="00D16185">
            <w:pPr>
              <w:pStyle w:val="Textkrper"/>
            </w:pPr>
            <w:r>
              <w:t>Säuern</w:t>
            </w:r>
          </w:p>
        </w:tc>
        <w:tc>
          <w:tcPr>
            <w:tcW w:w="1843" w:type="dxa"/>
          </w:tcPr>
          <w:p w:rsidR="000B2746" w:rsidRPr="00A410C8" w:rsidRDefault="00382802" w:rsidP="00D16185">
            <w:pPr>
              <w:pStyle w:val="Textkrper"/>
            </w:pPr>
            <w:r>
              <w:rPr>
                <w:sz w:val="18"/>
              </w:rPr>
              <w:t>Zusatz von Säuren pH unter 4,</w:t>
            </w:r>
            <w:r w:rsidR="000B2746" w:rsidRPr="005A70BE">
              <w:rPr>
                <w:sz w:val="18"/>
              </w:rPr>
              <w:t>5</w:t>
            </w:r>
          </w:p>
        </w:tc>
        <w:tc>
          <w:tcPr>
            <w:tcW w:w="1701" w:type="dxa"/>
          </w:tcPr>
          <w:p w:rsidR="000B2746" w:rsidRPr="00A410C8" w:rsidRDefault="000B2746" w:rsidP="00D16185">
            <w:pPr>
              <w:pStyle w:val="Textkrper"/>
            </w:pPr>
            <w:r w:rsidRPr="005A70BE">
              <w:rPr>
                <w:sz w:val="18"/>
              </w:rPr>
              <w:t>Sauerkraut, saure Gurken, saurer Hering</w:t>
            </w:r>
          </w:p>
        </w:tc>
        <w:tc>
          <w:tcPr>
            <w:tcW w:w="1955" w:type="dxa"/>
          </w:tcPr>
          <w:p w:rsidR="000B2746" w:rsidRPr="00A410C8" w:rsidRDefault="000B2746" w:rsidP="00D16185">
            <w:pPr>
              <w:pStyle w:val="Textkrper"/>
            </w:pPr>
            <w:r w:rsidRPr="005A70BE">
              <w:rPr>
                <w:sz w:val="18"/>
              </w:rPr>
              <w:t>Einige Monate</w:t>
            </w:r>
          </w:p>
        </w:tc>
      </w:tr>
    </w:tbl>
    <w:p w:rsidR="000B2746" w:rsidRDefault="000B2746" w:rsidP="000B274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276C83">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t>Mikroorganismen</w:t>
            </w:r>
          </w:p>
          <w:p w:rsidR="00AC1887" w:rsidRDefault="00AC1887" w:rsidP="00276C83">
            <w:pPr>
              <w:pStyle w:val="TabelleKopflinks"/>
            </w:pP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.02.06</w:t>
            </w:r>
          </w:p>
        </w:tc>
      </w:tr>
      <w:tr w:rsidR="00AC1887" w:rsidRPr="00B51DE9" w:rsidTr="00276C83">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Default="00AC1887" w:rsidP="00276C83">
            <w:pPr>
              <w:pStyle w:val="Kopf8ptafz"/>
            </w:pPr>
            <w:r>
              <w:t>Ich kann die Grundlagen der Hygiene und lebensmittelrechtliche Vorschriften anwenden.</w:t>
            </w:r>
          </w:p>
          <w:p w:rsidR="00AC1887" w:rsidRDefault="00AC1887" w:rsidP="00276C83">
            <w:pPr>
              <w:pStyle w:val="Kopf8ptafz"/>
            </w:pPr>
            <w:r>
              <w:t>Ich kann die Qualität von Lebensmitteln durch geeignete Maßnahmen erhalten.</w:t>
            </w:r>
          </w:p>
          <w:p w:rsidR="00AC1887" w:rsidRPr="00584B11" w:rsidRDefault="00AC1887" w:rsidP="00276C83">
            <w:pPr>
              <w:pStyle w:val="Kopf8ptafz"/>
              <w:rPr>
                <w:rStyle w:val="Hervorhebung"/>
                <w:i w:val="0"/>
                <w:iCs w:val="0"/>
              </w:rPr>
            </w:pPr>
            <w:r w:rsidRPr="00AC07E4">
              <w:rPr>
                <w:rStyle w:val="Hervorhebung"/>
              </w:rPr>
              <w:t>Ich kann kommunizieren, übernehme selbstständig Aufgaben und bringe mich aktiv im Team ein.</w:t>
            </w:r>
          </w:p>
          <w:p w:rsidR="00AC1887" w:rsidRDefault="00AC1887" w:rsidP="00276C83">
            <w:pPr>
              <w:pStyle w:val="Kopf8ptafz"/>
              <w:numPr>
                <w:ilvl w:val="0"/>
                <w:numId w:val="0"/>
              </w:numPr>
              <w:ind w:left="227"/>
            </w:pP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AB1379" w:rsidRPr="00AB1379" w:rsidRDefault="00AB1379" w:rsidP="000B2746">
      <w:pPr>
        <w:rPr>
          <w:noProof/>
          <w:sz w:val="24"/>
          <w:lang w:eastAsia="de-DE"/>
        </w:rPr>
      </w:pPr>
      <w:r>
        <w:rPr>
          <w:noProof/>
          <w:sz w:val="24"/>
          <w:lang w:eastAsia="de-DE"/>
        </w:rPr>
        <w:drawing>
          <wp:anchor distT="0" distB="0" distL="114300" distR="114300" simplePos="0" relativeHeight="251962368" behindDoc="0" locked="0" layoutInCell="0" allowOverlap="1" wp14:anchorId="1F6A503C" wp14:editId="4C94D5C9">
            <wp:simplePos x="0" y="0"/>
            <wp:positionH relativeFrom="rightMargin">
              <wp:posOffset>107950</wp:posOffset>
            </wp:positionH>
            <wp:positionV relativeFrom="paragraph">
              <wp:posOffset>0</wp:posOffset>
            </wp:positionV>
            <wp:extent cx="345440" cy="323850"/>
            <wp:effectExtent l="0" t="0" r="0" b="0"/>
            <wp:wrapNone/>
            <wp:docPr id="55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1502"/>
        <w:gridCol w:w="1503"/>
        <w:gridCol w:w="1502"/>
        <w:gridCol w:w="1503"/>
        <w:gridCol w:w="1361"/>
      </w:tblGrid>
      <w:tr w:rsidR="000B2746" w:rsidRPr="00A410C8" w:rsidTr="003174A9">
        <w:tc>
          <w:tcPr>
            <w:tcW w:w="1502" w:type="dxa"/>
            <w:shd w:val="clear" w:color="auto" w:fill="D9D9D9" w:themeFill="background1" w:themeFillShade="D9"/>
          </w:tcPr>
          <w:p w:rsidR="000B2746" w:rsidRPr="00A410C8" w:rsidRDefault="000B2746" w:rsidP="00D16185">
            <w:pPr>
              <w:pStyle w:val="TabelleKopflinks"/>
            </w:pPr>
            <w:r w:rsidRPr="001A6E4A">
              <w:rPr>
                <w:sz w:val="14"/>
              </w:rPr>
              <w:t>Konservierungs</w:t>
            </w:r>
            <w:r w:rsidR="00AB1379">
              <w:rPr>
                <w:sz w:val="14"/>
              </w:rPr>
              <w:t>-</w:t>
            </w:r>
            <w:r w:rsidRPr="001A6E4A">
              <w:rPr>
                <w:sz w:val="14"/>
              </w:rPr>
              <w:t>methode</w:t>
            </w:r>
          </w:p>
        </w:tc>
        <w:tc>
          <w:tcPr>
            <w:tcW w:w="1503" w:type="dxa"/>
            <w:shd w:val="clear" w:color="auto" w:fill="D9D9D9" w:themeFill="background1" w:themeFillShade="D9"/>
          </w:tcPr>
          <w:p w:rsidR="000B2746" w:rsidRPr="00A410C8" w:rsidRDefault="000B2746" w:rsidP="00D16185">
            <w:pPr>
              <w:pStyle w:val="TabelleKopflinks"/>
            </w:pPr>
            <w:r w:rsidRPr="001A6E4A">
              <w:rPr>
                <w:sz w:val="14"/>
              </w:rPr>
              <w:t>Mikroorganismen</w:t>
            </w:r>
            <w:r w:rsidR="007D31A1">
              <w:rPr>
                <w:sz w:val="14"/>
              </w:rPr>
              <w:t xml:space="preserve"> werden geschädigt durch…</w:t>
            </w:r>
          </w:p>
        </w:tc>
        <w:tc>
          <w:tcPr>
            <w:tcW w:w="1502" w:type="dxa"/>
            <w:shd w:val="clear" w:color="auto" w:fill="D9D9D9" w:themeFill="background1" w:themeFillShade="D9"/>
          </w:tcPr>
          <w:p w:rsidR="000B2746" w:rsidRPr="00A410C8" w:rsidRDefault="000B2746" w:rsidP="00D16185">
            <w:pPr>
              <w:pStyle w:val="TabelleKopflinks"/>
            </w:pPr>
            <w:r w:rsidRPr="002F6E35">
              <w:rPr>
                <w:sz w:val="14"/>
              </w:rPr>
              <w:t>Lebensmittel</w:t>
            </w:r>
            <w:r w:rsidR="007D31A1">
              <w:rPr>
                <w:sz w:val="14"/>
              </w:rPr>
              <w:t>-</w:t>
            </w:r>
            <w:r w:rsidRPr="002F6E35">
              <w:rPr>
                <w:sz w:val="14"/>
              </w:rPr>
              <w:t>beispiele</w:t>
            </w:r>
          </w:p>
        </w:tc>
        <w:tc>
          <w:tcPr>
            <w:tcW w:w="1503" w:type="dxa"/>
            <w:shd w:val="clear" w:color="auto" w:fill="D9D9D9" w:themeFill="background1" w:themeFillShade="D9"/>
          </w:tcPr>
          <w:p w:rsidR="000B2746" w:rsidRPr="002F6E35" w:rsidRDefault="000B2746" w:rsidP="00D16185">
            <w:pPr>
              <w:pStyle w:val="TabelleKopflinks"/>
              <w:rPr>
                <w:sz w:val="14"/>
              </w:rPr>
            </w:pPr>
            <w:r>
              <w:rPr>
                <w:sz w:val="14"/>
              </w:rPr>
              <w:t>Bewertung</w:t>
            </w:r>
          </w:p>
        </w:tc>
        <w:tc>
          <w:tcPr>
            <w:tcW w:w="1361" w:type="dxa"/>
            <w:shd w:val="clear" w:color="auto" w:fill="D9D9D9" w:themeFill="background1" w:themeFillShade="D9"/>
          </w:tcPr>
          <w:p w:rsidR="000B2746" w:rsidRPr="00A410C8" w:rsidRDefault="000B2746" w:rsidP="00D16185">
            <w:pPr>
              <w:pStyle w:val="TabelleKopflinks"/>
            </w:pPr>
            <w:r w:rsidRPr="002F6E35">
              <w:rPr>
                <w:sz w:val="14"/>
              </w:rPr>
              <w:t>Lagerdauer</w:t>
            </w:r>
          </w:p>
        </w:tc>
      </w:tr>
      <w:tr w:rsidR="000B2746" w:rsidRPr="0056338A" w:rsidTr="003174A9">
        <w:tc>
          <w:tcPr>
            <w:tcW w:w="1502" w:type="dxa"/>
            <w:shd w:val="clear" w:color="auto" w:fill="auto"/>
          </w:tcPr>
          <w:p w:rsidR="000B2746" w:rsidRPr="0056338A" w:rsidRDefault="000B2746" w:rsidP="00D16185">
            <w:pPr>
              <w:pStyle w:val="Textkrper"/>
              <w:rPr>
                <w:sz w:val="16"/>
              </w:rPr>
            </w:pPr>
            <w:r w:rsidRPr="0056338A">
              <w:rPr>
                <w:sz w:val="16"/>
              </w:rPr>
              <w:t>Pasteurisieren</w:t>
            </w:r>
          </w:p>
        </w:tc>
        <w:tc>
          <w:tcPr>
            <w:tcW w:w="1503" w:type="dxa"/>
          </w:tcPr>
          <w:p w:rsidR="000B2746" w:rsidRPr="0056338A" w:rsidRDefault="000B2746" w:rsidP="00D16185">
            <w:pPr>
              <w:pStyle w:val="Textkrper"/>
              <w:rPr>
                <w:sz w:val="16"/>
              </w:rPr>
            </w:pPr>
            <w:r w:rsidRPr="0056338A">
              <w:rPr>
                <w:sz w:val="16"/>
              </w:rPr>
              <w:t>Hitzeei</w:t>
            </w:r>
            <w:r w:rsidR="009F08BA">
              <w:rPr>
                <w:sz w:val="16"/>
              </w:rPr>
              <w:t>n</w:t>
            </w:r>
            <w:r w:rsidRPr="0056338A">
              <w:rPr>
                <w:sz w:val="16"/>
              </w:rPr>
              <w:t>wirkung unter 100°C</w:t>
            </w:r>
          </w:p>
        </w:tc>
        <w:tc>
          <w:tcPr>
            <w:tcW w:w="1502" w:type="dxa"/>
          </w:tcPr>
          <w:p w:rsidR="000B2746" w:rsidRPr="0056338A" w:rsidRDefault="000B2746" w:rsidP="00D16185">
            <w:pPr>
              <w:pStyle w:val="Textkrper"/>
              <w:rPr>
                <w:sz w:val="16"/>
              </w:rPr>
            </w:pPr>
            <w:r w:rsidRPr="0056338A">
              <w:rPr>
                <w:sz w:val="16"/>
              </w:rPr>
              <w:t>Milch, Obstsäfte</w:t>
            </w:r>
          </w:p>
        </w:tc>
        <w:tc>
          <w:tcPr>
            <w:tcW w:w="1503" w:type="dxa"/>
          </w:tcPr>
          <w:p w:rsidR="000B2746" w:rsidRPr="0056338A" w:rsidRDefault="000B2746" w:rsidP="00D16185">
            <w:pPr>
              <w:pStyle w:val="Textkrper"/>
              <w:rPr>
                <w:sz w:val="16"/>
              </w:rPr>
            </w:pPr>
            <w:r w:rsidRPr="0056338A">
              <w:rPr>
                <w:sz w:val="16"/>
              </w:rPr>
              <w:t>Kurzfristige Lage</w:t>
            </w:r>
            <w:r w:rsidR="006F16F9">
              <w:rPr>
                <w:sz w:val="16"/>
              </w:rPr>
              <w:t>rung</w:t>
            </w:r>
            <w:r w:rsidRPr="0056338A">
              <w:rPr>
                <w:sz w:val="16"/>
              </w:rPr>
              <w:t>, geringe Nährstoffverluste</w:t>
            </w:r>
          </w:p>
        </w:tc>
        <w:tc>
          <w:tcPr>
            <w:tcW w:w="1361" w:type="dxa"/>
          </w:tcPr>
          <w:p w:rsidR="000B2746" w:rsidRPr="0056338A" w:rsidRDefault="000B2746" w:rsidP="00D16185">
            <w:pPr>
              <w:pStyle w:val="Textkrper"/>
              <w:rPr>
                <w:sz w:val="16"/>
              </w:rPr>
            </w:pPr>
            <w:r w:rsidRPr="0056338A">
              <w:rPr>
                <w:sz w:val="16"/>
              </w:rPr>
              <w:t>Einige Tage bis ein Jahr</w:t>
            </w:r>
          </w:p>
        </w:tc>
      </w:tr>
      <w:tr w:rsidR="000B2746" w:rsidRPr="0056338A" w:rsidTr="003174A9">
        <w:tc>
          <w:tcPr>
            <w:tcW w:w="1502" w:type="dxa"/>
            <w:shd w:val="clear" w:color="auto" w:fill="auto"/>
          </w:tcPr>
          <w:p w:rsidR="000B2746" w:rsidRPr="0056338A" w:rsidRDefault="000B2746" w:rsidP="00D16185">
            <w:pPr>
              <w:pStyle w:val="Textkrper"/>
              <w:rPr>
                <w:sz w:val="16"/>
              </w:rPr>
            </w:pPr>
            <w:r w:rsidRPr="0056338A">
              <w:rPr>
                <w:sz w:val="16"/>
              </w:rPr>
              <w:t>Sterilisieren</w:t>
            </w:r>
          </w:p>
        </w:tc>
        <w:tc>
          <w:tcPr>
            <w:tcW w:w="1503" w:type="dxa"/>
          </w:tcPr>
          <w:p w:rsidR="000B2746" w:rsidRPr="0056338A" w:rsidRDefault="000B2746" w:rsidP="00D16185">
            <w:pPr>
              <w:pStyle w:val="Textkrper"/>
              <w:rPr>
                <w:sz w:val="16"/>
              </w:rPr>
            </w:pPr>
            <w:r w:rsidRPr="0056338A">
              <w:rPr>
                <w:sz w:val="16"/>
              </w:rPr>
              <w:t>Hitzeei</w:t>
            </w:r>
            <w:r w:rsidR="009F08BA">
              <w:rPr>
                <w:sz w:val="16"/>
              </w:rPr>
              <w:t>n</w:t>
            </w:r>
            <w:r w:rsidRPr="0056338A">
              <w:rPr>
                <w:sz w:val="16"/>
              </w:rPr>
              <w:t>wirkung über 100°C</w:t>
            </w:r>
          </w:p>
        </w:tc>
        <w:tc>
          <w:tcPr>
            <w:tcW w:w="1502" w:type="dxa"/>
          </w:tcPr>
          <w:p w:rsidR="000B2746" w:rsidRPr="0056338A" w:rsidRDefault="000B2746" w:rsidP="00D16185">
            <w:pPr>
              <w:pStyle w:val="Textkrper"/>
              <w:rPr>
                <w:sz w:val="16"/>
              </w:rPr>
            </w:pPr>
            <w:r w:rsidRPr="0056338A">
              <w:rPr>
                <w:sz w:val="16"/>
              </w:rPr>
              <w:t>Obstkonserven, Gemüsekonserven, Fertiggerichte</w:t>
            </w:r>
          </w:p>
        </w:tc>
        <w:tc>
          <w:tcPr>
            <w:tcW w:w="1503" w:type="dxa"/>
          </w:tcPr>
          <w:p w:rsidR="000B2746" w:rsidRPr="0056338A" w:rsidRDefault="000B2746" w:rsidP="00D16185">
            <w:pPr>
              <w:pStyle w:val="Textkrper"/>
              <w:rPr>
                <w:sz w:val="16"/>
              </w:rPr>
            </w:pPr>
            <w:r w:rsidRPr="0056338A">
              <w:rPr>
                <w:sz w:val="16"/>
              </w:rPr>
              <w:t>Große Nährstoffverluste, Farb- und Geschmacksstoffe werden negativ verändert</w:t>
            </w:r>
          </w:p>
        </w:tc>
        <w:tc>
          <w:tcPr>
            <w:tcW w:w="1361" w:type="dxa"/>
          </w:tcPr>
          <w:p w:rsidR="000B2746" w:rsidRPr="0056338A" w:rsidRDefault="000B2746" w:rsidP="00D16185">
            <w:pPr>
              <w:pStyle w:val="Textkrper"/>
              <w:rPr>
                <w:sz w:val="16"/>
              </w:rPr>
            </w:pPr>
            <w:r w:rsidRPr="0056338A">
              <w:rPr>
                <w:sz w:val="16"/>
              </w:rPr>
              <w:t>Mehrere Jahre</w:t>
            </w:r>
          </w:p>
        </w:tc>
      </w:tr>
      <w:tr w:rsidR="000B2746" w:rsidRPr="0056338A" w:rsidTr="003174A9">
        <w:tc>
          <w:tcPr>
            <w:tcW w:w="1502" w:type="dxa"/>
            <w:shd w:val="clear" w:color="auto" w:fill="auto"/>
          </w:tcPr>
          <w:p w:rsidR="000B2746" w:rsidRPr="0056338A" w:rsidRDefault="000B2746" w:rsidP="00D16185">
            <w:pPr>
              <w:pStyle w:val="Textkrper"/>
              <w:rPr>
                <w:sz w:val="16"/>
              </w:rPr>
            </w:pPr>
            <w:r w:rsidRPr="0056338A">
              <w:rPr>
                <w:sz w:val="16"/>
              </w:rPr>
              <w:t>Tiefgefrieren</w:t>
            </w:r>
          </w:p>
        </w:tc>
        <w:tc>
          <w:tcPr>
            <w:tcW w:w="1503" w:type="dxa"/>
          </w:tcPr>
          <w:p w:rsidR="000B2746" w:rsidRPr="0056338A" w:rsidRDefault="000B2746" w:rsidP="00D16185">
            <w:pPr>
              <w:pStyle w:val="Textkrper"/>
              <w:rPr>
                <w:sz w:val="16"/>
              </w:rPr>
            </w:pPr>
            <w:r w:rsidRPr="0056338A">
              <w:rPr>
                <w:sz w:val="16"/>
              </w:rPr>
              <w:t>Wärmeentzug, Lagerung bei -18°C</w:t>
            </w:r>
          </w:p>
        </w:tc>
        <w:tc>
          <w:tcPr>
            <w:tcW w:w="1502" w:type="dxa"/>
          </w:tcPr>
          <w:p w:rsidR="000B2746" w:rsidRPr="0056338A" w:rsidRDefault="000B2746" w:rsidP="00D16185">
            <w:pPr>
              <w:pStyle w:val="Textkrper"/>
              <w:rPr>
                <w:sz w:val="16"/>
              </w:rPr>
            </w:pPr>
            <w:r w:rsidRPr="0056338A">
              <w:rPr>
                <w:sz w:val="16"/>
              </w:rPr>
              <w:t>Obst, Gemüse, Fleisch, Fische, Backwaren</w:t>
            </w:r>
          </w:p>
        </w:tc>
        <w:tc>
          <w:tcPr>
            <w:tcW w:w="1503" w:type="dxa"/>
          </w:tcPr>
          <w:p w:rsidR="000B2746" w:rsidRPr="0056338A" w:rsidRDefault="000B2746" w:rsidP="00D16185">
            <w:pPr>
              <w:pStyle w:val="Textkrper"/>
              <w:rPr>
                <w:sz w:val="16"/>
              </w:rPr>
            </w:pPr>
            <w:r w:rsidRPr="0056338A">
              <w:rPr>
                <w:sz w:val="16"/>
              </w:rPr>
              <w:t>Geringe Nährstoffverluste, teuer, weil hoher Energiebedarf</w:t>
            </w:r>
          </w:p>
        </w:tc>
        <w:tc>
          <w:tcPr>
            <w:tcW w:w="1361" w:type="dxa"/>
          </w:tcPr>
          <w:p w:rsidR="000B2746" w:rsidRPr="0056338A" w:rsidRDefault="000B2746" w:rsidP="00D16185">
            <w:pPr>
              <w:pStyle w:val="Textkrper"/>
              <w:rPr>
                <w:sz w:val="16"/>
              </w:rPr>
            </w:pPr>
            <w:r w:rsidRPr="0056338A">
              <w:rPr>
                <w:sz w:val="16"/>
              </w:rPr>
              <w:t>Mehrere Monate bis 1 Jahr</w:t>
            </w:r>
          </w:p>
        </w:tc>
      </w:tr>
      <w:tr w:rsidR="000B2746" w:rsidRPr="0056338A" w:rsidTr="003174A9">
        <w:tc>
          <w:tcPr>
            <w:tcW w:w="1502" w:type="dxa"/>
            <w:shd w:val="clear" w:color="auto" w:fill="auto"/>
          </w:tcPr>
          <w:p w:rsidR="000B2746" w:rsidRPr="0056338A" w:rsidRDefault="000B2746" w:rsidP="00D16185">
            <w:pPr>
              <w:pStyle w:val="Textkrper"/>
              <w:rPr>
                <w:sz w:val="16"/>
              </w:rPr>
            </w:pPr>
            <w:r w:rsidRPr="0056338A">
              <w:rPr>
                <w:sz w:val="16"/>
              </w:rPr>
              <w:t>Säuern</w:t>
            </w:r>
          </w:p>
        </w:tc>
        <w:tc>
          <w:tcPr>
            <w:tcW w:w="1503" w:type="dxa"/>
          </w:tcPr>
          <w:p w:rsidR="000B2746" w:rsidRPr="0056338A" w:rsidRDefault="000B2746" w:rsidP="00D16185">
            <w:pPr>
              <w:pStyle w:val="Textkrper"/>
              <w:rPr>
                <w:sz w:val="16"/>
              </w:rPr>
            </w:pPr>
            <w:r w:rsidRPr="0056338A">
              <w:rPr>
                <w:sz w:val="16"/>
              </w:rPr>
              <w:t>Zusatz von Säu</w:t>
            </w:r>
            <w:r w:rsidR="00382802">
              <w:rPr>
                <w:sz w:val="16"/>
              </w:rPr>
              <w:t>ren pH unter 4,</w:t>
            </w:r>
            <w:r w:rsidRPr="0056338A">
              <w:rPr>
                <w:sz w:val="16"/>
              </w:rPr>
              <w:t>5</w:t>
            </w:r>
          </w:p>
        </w:tc>
        <w:tc>
          <w:tcPr>
            <w:tcW w:w="1502" w:type="dxa"/>
          </w:tcPr>
          <w:p w:rsidR="000B2746" w:rsidRPr="0056338A" w:rsidRDefault="000B2746" w:rsidP="00D16185">
            <w:pPr>
              <w:pStyle w:val="Textkrper"/>
              <w:rPr>
                <w:sz w:val="16"/>
              </w:rPr>
            </w:pPr>
            <w:r w:rsidRPr="0056338A">
              <w:rPr>
                <w:sz w:val="16"/>
              </w:rPr>
              <w:t>Sauerkraut, saure Gurken, saurer Hering</w:t>
            </w:r>
          </w:p>
        </w:tc>
        <w:tc>
          <w:tcPr>
            <w:tcW w:w="1503" w:type="dxa"/>
          </w:tcPr>
          <w:p w:rsidR="000B2746" w:rsidRPr="0056338A" w:rsidRDefault="000B2746" w:rsidP="00D16185">
            <w:pPr>
              <w:pStyle w:val="Textkrper"/>
              <w:rPr>
                <w:sz w:val="16"/>
              </w:rPr>
            </w:pPr>
            <w:r w:rsidRPr="0056338A">
              <w:rPr>
                <w:sz w:val="16"/>
              </w:rPr>
              <w:t>Geschmackliche Veränderungen</w:t>
            </w:r>
          </w:p>
        </w:tc>
        <w:tc>
          <w:tcPr>
            <w:tcW w:w="1361" w:type="dxa"/>
          </w:tcPr>
          <w:p w:rsidR="000B2746" w:rsidRPr="0056338A" w:rsidRDefault="000B2746" w:rsidP="00D16185">
            <w:pPr>
              <w:pStyle w:val="Textkrper"/>
              <w:rPr>
                <w:sz w:val="16"/>
              </w:rPr>
            </w:pPr>
            <w:r w:rsidRPr="0056338A">
              <w:rPr>
                <w:sz w:val="16"/>
              </w:rPr>
              <w:t>Einige Monate</w:t>
            </w:r>
          </w:p>
        </w:tc>
      </w:tr>
      <w:tr w:rsidR="000B2746" w:rsidRPr="0056338A" w:rsidTr="003174A9">
        <w:tc>
          <w:tcPr>
            <w:tcW w:w="1502" w:type="dxa"/>
            <w:shd w:val="clear" w:color="auto" w:fill="auto"/>
          </w:tcPr>
          <w:p w:rsidR="000B2746" w:rsidRPr="0056338A" w:rsidRDefault="000B2746" w:rsidP="00D16185">
            <w:pPr>
              <w:pStyle w:val="Textkrper"/>
              <w:rPr>
                <w:sz w:val="16"/>
              </w:rPr>
            </w:pPr>
            <w:r w:rsidRPr="0056338A">
              <w:rPr>
                <w:sz w:val="16"/>
              </w:rPr>
              <w:t>Trocknen</w:t>
            </w:r>
          </w:p>
        </w:tc>
        <w:tc>
          <w:tcPr>
            <w:tcW w:w="1503" w:type="dxa"/>
          </w:tcPr>
          <w:p w:rsidR="000B2746" w:rsidRPr="0056338A" w:rsidRDefault="000B2746" w:rsidP="00D16185">
            <w:pPr>
              <w:pStyle w:val="Textkrper"/>
              <w:rPr>
                <w:sz w:val="16"/>
              </w:rPr>
            </w:pPr>
            <w:r w:rsidRPr="0056338A">
              <w:rPr>
                <w:sz w:val="16"/>
              </w:rPr>
              <w:t>Wasserentzug durch Hitze</w:t>
            </w:r>
          </w:p>
        </w:tc>
        <w:tc>
          <w:tcPr>
            <w:tcW w:w="1502" w:type="dxa"/>
          </w:tcPr>
          <w:p w:rsidR="000B2746" w:rsidRPr="0056338A" w:rsidRDefault="000B2746" w:rsidP="00D16185">
            <w:pPr>
              <w:pStyle w:val="Textkrper"/>
              <w:rPr>
                <w:sz w:val="16"/>
              </w:rPr>
            </w:pPr>
            <w:r w:rsidRPr="0056338A">
              <w:rPr>
                <w:sz w:val="16"/>
              </w:rPr>
              <w:t>Trockenobst, Kaffee, Tee, Hülsenfrüchte, Gewürze</w:t>
            </w:r>
          </w:p>
        </w:tc>
        <w:tc>
          <w:tcPr>
            <w:tcW w:w="1503" w:type="dxa"/>
          </w:tcPr>
          <w:p w:rsidR="000B2746" w:rsidRPr="0056338A" w:rsidRDefault="000B2746" w:rsidP="00D16185">
            <w:pPr>
              <w:pStyle w:val="Textkrper"/>
              <w:rPr>
                <w:sz w:val="16"/>
              </w:rPr>
            </w:pPr>
            <w:r w:rsidRPr="0056338A">
              <w:rPr>
                <w:sz w:val="16"/>
              </w:rPr>
              <w:t>Farb- und Aromaverluste, Lebensmittelqualität leidet</w:t>
            </w:r>
          </w:p>
        </w:tc>
        <w:tc>
          <w:tcPr>
            <w:tcW w:w="1361" w:type="dxa"/>
          </w:tcPr>
          <w:p w:rsidR="000B2746" w:rsidRPr="0056338A" w:rsidRDefault="000B2746" w:rsidP="00D16185">
            <w:pPr>
              <w:pStyle w:val="Textkrper"/>
              <w:rPr>
                <w:sz w:val="16"/>
              </w:rPr>
            </w:pPr>
            <w:r w:rsidRPr="0056338A">
              <w:rPr>
                <w:sz w:val="16"/>
              </w:rPr>
              <w:t>Mehrere Jahre</w:t>
            </w:r>
          </w:p>
        </w:tc>
      </w:tr>
    </w:tbl>
    <w:p w:rsidR="000B2746" w:rsidRDefault="000B2746" w:rsidP="000B2746"/>
    <w:p w:rsidR="00AB1379" w:rsidRDefault="00AB137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59699D" w:rsidRDefault="0059699D" w:rsidP="0059699D">
            <w:pPr>
              <w:pStyle w:val="TabelleKopflinks"/>
            </w:pPr>
            <w:r>
              <w:t>Mikroorganismen</w:t>
            </w:r>
          </w:p>
          <w:p w:rsidR="000B2746" w:rsidRDefault="00AB1379" w:rsidP="00D16185">
            <w:pPr>
              <w:pStyle w:val="TabelleKopflinks"/>
            </w:pPr>
            <w:r>
              <w:rPr>
                <w:rFonts w:eastAsia="Calibri"/>
              </w:rPr>
              <w:t>Übung</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59699D">
            <w:pPr>
              <w:pStyle w:val="TabelleKopfmitte"/>
              <w:rPr>
                <w:rFonts w:eastAsia="Calibri"/>
              </w:rPr>
            </w:pPr>
            <w:r w:rsidRPr="00D661AD">
              <w:rPr>
                <w:rFonts w:eastAsia="Calibri"/>
              </w:rPr>
              <w:t>EG2.01</w:t>
            </w:r>
            <w:r w:rsidR="00E24379">
              <w:rPr>
                <w:rFonts w:eastAsia="Calibri"/>
              </w:rPr>
              <w:t>.02.07</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 xml:space="preserve">Ich kann die Ursachen für einen Lebensmittelverderb benennen und kann Konservierungsmethoden </w:t>
            </w:r>
            <w:r w:rsidR="00753DC2">
              <w:t>beschreiben</w:t>
            </w:r>
            <w:r>
              <w:t>.</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Gesprächsregeln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6F16F9">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ED1BFF">
            <w:pPr>
              <w:pStyle w:val="Kopf8ptafz"/>
              <w:numPr>
                <w:ilvl w:val="0"/>
                <w:numId w:val="0"/>
              </w:numPr>
              <w:ind w:left="416"/>
            </w:pPr>
          </w:p>
        </w:tc>
      </w:tr>
    </w:tbl>
    <w:p w:rsidR="000B2746" w:rsidRDefault="003174A9" w:rsidP="000B2746">
      <w:pPr>
        <w:pStyle w:val="berschrift3"/>
      </w:pPr>
      <w:r w:rsidRPr="00AB1379">
        <w:rPr>
          <w:noProof/>
          <w:sz w:val="24"/>
        </w:rPr>
        <w:drawing>
          <wp:anchor distT="0" distB="0" distL="114300" distR="114300" simplePos="0" relativeHeight="251964416" behindDoc="0" locked="0" layoutInCell="0" allowOverlap="1" wp14:anchorId="06D6B17E" wp14:editId="7563D881">
            <wp:simplePos x="0" y="0"/>
            <wp:positionH relativeFrom="rightMargin">
              <wp:posOffset>365760</wp:posOffset>
            </wp:positionH>
            <wp:positionV relativeFrom="paragraph">
              <wp:posOffset>0</wp:posOffset>
            </wp:positionV>
            <wp:extent cx="349885" cy="320675"/>
            <wp:effectExtent l="0" t="0" r="0" b="3175"/>
            <wp:wrapNone/>
            <wp:docPr id="5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379">
        <w:rPr>
          <w:noProof/>
          <w:sz w:val="24"/>
        </w:rPr>
        <w:drawing>
          <wp:anchor distT="0" distB="0" distL="114300" distR="114300" simplePos="0" relativeHeight="251965440" behindDoc="0" locked="0" layoutInCell="0" allowOverlap="1" wp14:anchorId="67116A87" wp14:editId="2230ADE3">
            <wp:simplePos x="0" y="0"/>
            <wp:positionH relativeFrom="rightMargin">
              <wp:posOffset>725805</wp:posOffset>
            </wp:positionH>
            <wp:positionV relativeFrom="paragraph">
              <wp:posOffset>0</wp:posOffset>
            </wp:positionV>
            <wp:extent cx="349885" cy="320675"/>
            <wp:effectExtent l="0" t="0" r="0" b="3175"/>
            <wp:wrapNone/>
            <wp:docPr id="56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379">
        <w:rPr>
          <w:noProof/>
          <w:sz w:val="24"/>
        </w:rPr>
        <w:drawing>
          <wp:anchor distT="0" distB="0" distL="114300" distR="114300" simplePos="0" relativeHeight="251966464" behindDoc="0" locked="0" layoutInCell="0" allowOverlap="1" wp14:anchorId="0D093252" wp14:editId="34DC3820">
            <wp:simplePos x="0" y="0"/>
            <wp:positionH relativeFrom="rightMargin">
              <wp:posOffset>1085850</wp:posOffset>
            </wp:positionH>
            <wp:positionV relativeFrom="paragraph">
              <wp:posOffset>0</wp:posOffset>
            </wp:positionV>
            <wp:extent cx="348615" cy="320040"/>
            <wp:effectExtent l="0" t="0" r="0" b="3810"/>
            <wp:wrapNone/>
            <wp:docPr id="55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t xml:space="preserve">Methode: Partnerinterview: </w:t>
      </w:r>
    </w:p>
    <w:p w:rsidR="005A39EA" w:rsidRPr="005A39EA" w:rsidRDefault="00385E1A" w:rsidP="005A39EA">
      <w:pPr>
        <w:pStyle w:val="AufgabeEbene1"/>
        <w:numPr>
          <w:ilvl w:val="0"/>
          <w:numId w:val="0"/>
        </w:numPr>
        <w:ind w:left="284"/>
      </w:pPr>
      <w:r>
        <w:t>1.</w:t>
      </w:r>
      <w:r>
        <w:tab/>
        <w:t>Suchen S</w:t>
      </w:r>
      <w:r w:rsidR="000B2746">
        <w:t>ie sich einen Partner</w:t>
      </w:r>
      <w:r w:rsidR="00EB4EE1">
        <w:t xml:space="preserve"> und bestimmen Sie wer Schüler </w:t>
      </w:r>
      <w:r w:rsidR="00EB4EE1" w:rsidRPr="00423CE5">
        <w:rPr>
          <w:noProof/>
          <w:lang w:eastAsia="de-DE"/>
        </w:rPr>
        <w:drawing>
          <wp:inline distT="0" distB="0" distL="0" distR="0" wp14:anchorId="6590FBE2" wp14:editId="061C07D7">
            <wp:extent cx="340360" cy="318770"/>
            <wp:effectExtent l="0" t="0" r="0" b="0"/>
            <wp:docPr id="569"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EB4EE1">
        <w:t xml:space="preserve"> und </w:t>
      </w:r>
      <w:r w:rsidR="005A39EA">
        <w:br/>
      </w:r>
      <w:r w:rsidR="005A39EA">
        <w:tab/>
      </w:r>
      <w:r w:rsidR="00EB4EE1">
        <w:t xml:space="preserve">Schüler </w:t>
      </w:r>
      <w:r w:rsidR="00FA59AD" w:rsidRPr="00423CE5">
        <w:rPr>
          <w:noProof/>
          <w:lang w:eastAsia="de-DE"/>
        </w:rPr>
        <w:drawing>
          <wp:inline distT="0" distB="0" distL="0" distR="0" wp14:anchorId="7C656472" wp14:editId="58CB6319">
            <wp:extent cx="340360" cy="318770"/>
            <wp:effectExtent l="0" t="0" r="0" b="0"/>
            <wp:docPr id="570"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ist.</w:t>
      </w:r>
    </w:p>
    <w:p w:rsidR="000B2746" w:rsidRDefault="000B2746" w:rsidP="000B2746">
      <w:pPr>
        <w:pStyle w:val="AufgabeText"/>
      </w:pPr>
      <w:r>
        <w:t>2.</w:t>
      </w:r>
      <w:r>
        <w:tab/>
        <w:t>Beantworten Sie die entsprechenden Fragen und merken Sie sich die Antwort.</w:t>
      </w:r>
    </w:p>
    <w:p w:rsidR="005A39EA" w:rsidRPr="00072068" w:rsidRDefault="005A39EA" w:rsidP="005A39EA">
      <w:pPr>
        <w:pStyle w:val="AufgabeText"/>
        <w:ind w:left="0"/>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0B2746" w:rsidRPr="00A410C8" w:rsidTr="00D16185">
        <w:tc>
          <w:tcPr>
            <w:tcW w:w="2457" w:type="dxa"/>
            <w:shd w:val="clear" w:color="auto" w:fill="D9D9D9" w:themeFill="background1" w:themeFillShade="D9"/>
          </w:tcPr>
          <w:p w:rsidR="000B2746" w:rsidRPr="00A410C8" w:rsidRDefault="005A39EA" w:rsidP="005A39EA">
            <w:pPr>
              <w:pStyle w:val="TabelleKopflinks"/>
              <w:tabs>
                <w:tab w:val="center" w:pos="1120"/>
              </w:tabs>
              <w:jc w:val="center"/>
            </w:pPr>
            <w:r>
              <w:rPr>
                <w:noProof/>
              </w:rPr>
              <w:drawing>
                <wp:inline distT="0" distB="0" distL="0" distR="0" wp14:anchorId="0DA58F53" wp14:editId="23782371">
                  <wp:extent cx="353695" cy="316865"/>
                  <wp:effectExtent l="0" t="0" r="8255" b="6985"/>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3695" cy="316865"/>
                          </a:xfrm>
                          <a:prstGeom prst="rect">
                            <a:avLst/>
                          </a:prstGeom>
                          <a:noFill/>
                        </pic:spPr>
                      </pic:pic>
                    </a:graphicData>
                  </a:graphic>
                </wp:inline>
              </w:drawing>
            </w:r>
          </w:p>
        </w:tc>
        <w:tc>
          <w:tcPr>
            <w:tcW w:w="2457" w:type="dxa"/>
            <w:shd w:val="clear" w:color="auto" w:fill="D9D9D9" w:themeFill="background1" w:themeFillShade="D9"/>
          </w:tcPr>
          <w:p w:rsidR="000B2746" w:rsidRPr="00A410C8" w:rsidRDefault="005A39EA" w:rsidP="005A39EA">
            <w:pPr>
              <w:pStyle w:val="TabelleKopflinks"/>
              <w:jc w:val="center"/>
            </w:pPr>
            <w:r>
              <w:rPr>
                <w:noProof/>
              </w:rPr>
              <w:drawing>
                <wp:inline distT="0" distB="0" distL="0" distR="0" wp14:anchorId="52F47A0B" wp14:editId="07FAE997">
                  <wp:extent cx="347345" cy="316865"/>
                  <wp:effectExtent l="0" t="0" r="0" b="6985"/>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c>
          <w:tcPr>
            <w:tcW w:w="2457" w:type="dxa"/>
            <w:shd w:val="clear" w:color="auto" w:fill="D9D9D9" w:themeFill="background1" w:themeFillShade="D9"/>
          </w:tcPr>
          <w:p w:rsidR="000B2746" w:rsidRPr="00A410C8" w:rsidRDefault="005A39EA" w:rsidP="005A39EA">
            <w:pPr>
              <w:pStyle w:val="TabelleKopflinks"/>
              <w:jc w:val="center"/>
            </w:pPr>
            <w:r>
              <w:rPr>
                <w:noProof/>
              </w:rPr>
              <w:drawing>
                <wp:inline distT="0" distB="0" distL="0" distR="0" wp14:anchorId="3FE0076B" wp14:editId="10896B3E">
                  <wp:extent cx="347345" cy="316865"/>
                  <wp:effectExtent l="0" t="0" r="0" b="6985"/>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r>
      <w:tr w:rsidR="000B2746" w:rsidRPr="00A410C8" w:rsidTr="00D16185">
        <w:tc>
          <w:tcPr>
            <w:tcW w:w="2457" w:type="dxa"/>
            <w:shd w:val="clear" w:color="auto" w:fill="auto"/>
          </w:tcPr>
          <w:p w:rsidR="000B2746" w:rsidRDefault="00FA59AD" w:rsidP="00D16185">
            <w:pPr>
              <w:pStyle w:val="Textkrper"/>
            </w:pPr>
            <w:r>
              <w:t xml:space="preserve">Schüler </w:t>
            </w:r>
            <w:r w:rsidRPr="00423CE5">
              <w:rPr>
                <w:noProof/>
              </w:rPr>
              <w:drawing>
                <wp:inline distT="0" distB="0" distL="0" distR="0" wp14:anchorId="02E3D510" wp14:editId="79716861">
                  <wp:extent cx="340360" cy="318770"/>
                  <wp:effectExtent l="0" t="0" r="0" b="0"/>
                  <wp:docPr id="571"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072068" w:rsidRDefault="000B2746" w:rsidP="00D16185">
            <w:pPr>
              <w:pStyle w:val="Kopf8pt"/>
            </w:pPr>
            <w:r>
              <w:t>Erkläre</w:t>
            </w:r>
            <w:r w:rsidR="00FA59AD">
              <w:t>n Sie</w:t>
            </w:r>
            <w:r>
              <w:t xml:space="preserve"> die Konservierungs</w:t>
            </w:r>
            <w:r w:rsidR="00BF6081">
              <w:t>-</w:t>
            </w:r>
            <w:r>
              <w:t xml:space="preserve">methode Pasteurisieren kurz in eigenen Worten. </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0EBE3978" wp14:editId="32AF6E1C">
                  <wp:extent cx="340360" cy="318770"/>
                  <wp:effectExtent l="0" t="0" r="0" b="0"/>
                  <wp:docPr id="572"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methoden Pasteurisieren und Sterilisieren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0F2006E2" wp14:editId="5AB4D65B">
                  <wp:extent cx="340360" cy="318770"/>
                  <wp:effectExtent l="0" t="0" r="0" b="0"/>
                  <wp:docPr id="573"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w:t>
            </w:r>
            <w:r>
              <w:t xml:space="preserve"> und bewerte</w:t>
            </w:r>
            <w:r w:rsidR="00FA59AD">
              <w:t>n Sie</w:t>
            </w:r>
            <w:r>
              <w:t xml:space="preserve"> die Konservierungsmethoden Pasteurisieren und Tiefgefrieren kurz in eigenen Worten.</w:t>
            </w:r>
          </w:p>
        </w:tc>
      </w:tr>
      <w:tr w:rsidR="000B2746" w:rsidRPr="00A410C8" w:rsidTr="00D16185">
        <w:tc>
          <w:tcPr>
            <w:tcW w:w="2457" w:type="dxa"/>
            <w:shd w:val="clear" w:color="auto" w:fill="auto"/>
          </w:tcPr>
          <w:p w:rsidR="000B2746" w:rsidRDefault="000B2746" w:rsidP="00D16185">
            <w:pPr>
              <w:pStyle w:val="Textkrper"/>
            </w:pPr>
            <w:r>
              <w:t xml:space="preserve">Schüler </w:t>
            </w:r>
            <w:r w:rsidR="00FA59AD" w:rsidRPr="00423CE5">
              <w:rPr>
                <w:noProof/>
              </w:rPr>
              <w:drawing>
                <wp:inline distT="0" distB="0" distL="0" distR="0" wp14:anchorId="66903B1F" wp14:editId="4638FAD7">
                  <wp:extent cx="340360" cy="318770"/>
                  <wp:effectExtent l="0" t="0" r="0" b="0"/>
                  <wp:docPr id="574"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 Tiefkühlen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12FBD723" wp14:editId="627902B3">
                  <wp:extent cx="340360" cy="318770"/>
                  <wp:effectExtent l="0" t="0" r="0" b="0"/>
                  <wp:docPr id="575"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methoden Tiefgefrieren und Säuern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57697494" wp14:editId="03AA2CA8">
                  <wp:extent cx="340360" cy="318770"/>
                  <wp:effectExtent l="0" t="0" r="0" b="0"/>
                  <wp:docPr id="576"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w:t>
            </w:r>
            <w:r>
              <w:t xml:space="preserve"> und bewerte</w:t>
            </w:r>
            <w:r w:rsidR="00FA59AD">
              <w:t>n Sie</w:t>
            </w:r>
            <w:r>
              <w:t xml:space="preserve"> die Konservierungsmethoden Trocknen und Säuern kurz in eigenen Worten.</w:t>
            </w:r>
          </w:p>
        </w:tc>
      </w:tr>
    </w:tbl>
    <w:p w:rsidR="000B2746" w:rsidRDefault="000B2746" w:rsidP="000B2746">
      <w:pPr>
        <w:pStyle w:val="Kopf8ptlinksnr"/>
        <w:numPr>
          <w:ilvl w:val="0"/>
          <w:numId w:val="0"/>
        </w:numPr>
        <w:ind w:left="284"/>
      </w:pPr>
    </w:p>
    <w:p w:rsidR="000B2746" w:rsidRDefault="000B2746" w:rsidP="00133D3C">
      <w:pPr>
        <w:pStyle w:val="AufgabeText"/>
        <w:numPr>
          <w:ilvl w:val="0"/>
          <w:numId w:val="27"/>
        </w:numPr>
      </w:pPr>
      <w:r>
        <w:t xml:space="preserve">Legen Sie jetzt die Gesprächsrollen fest. </w:t>
      </w:r>
    </w:p>
    <w:p w:rsidR="00C35A98" w:rsidRDefault="000B2746" w:rsidP="00C35A98">
      <w:pPr>
        <w:pStyle w:val="AufgabeText"/>
        <w:ind w:left="644"/>
      </w:pPr>
      <w:r w:rsidRPr="00B3352C">
        <w:rPr>
          <w:rStyle w:val="Fett"/>
        </w:rPr>
        <w:t xml:space="preserve">Schüler </w:t>
      </w:r>
      <w:r w:rsidR="00FA59AD" w:rsidRPr="00423CE5">
        <w:rPr>
          <w:noProof/>
          <w:lang w:eastAsia="de-DE"/>
        </w:rPr>
        <w:drawing>
          <wp:inline distT="0" distB="0" distL="0" distR="0" wp14:anchorId="327FE92C" wp14:editId="7021030A">
            <wp:extent cx="340360" cy="318770"/>
            <wp:effectExtent l="0" t="0" r="0" b="0"/>
            <wp:docPr id="59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Pr="00B3352C">
        <w:rPr>
          <w:rStyle w:val="Fett"/>
        </w:rPr>
        <w:t xml:space="preserve"> ist Interviewer</w:t>
      </w:r>
      <w:r>
        <w:t xml:space="preserve"> und stellt Schüler </w:t>
      </w:r>
      <w:r w:rsidR="00FA59AD" w:rsidRPr="00423CE5">
        <w:rPr>
          <w:noProof/>
          <w:lang w:eastAsia="de-DE"/>
        </w:rPr>
        <w:drawing>
          <wp:inline distT="0" distB="0" distL="0" distR="0" wp14:anchorId="3D7E9077" wp14:editId="3B790C68">
            <wp:extent cx="340360" cy="318770"/>
            <wp:effectExtent l="0" t="0" r="0" b="0"/>
            <wp:docPr id="59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folgende Fragen – </w:t>
      </w:r>
      <w:r w:rsidR="00C35A98">
        <w:br/>
      </w:r>
      <w:r>
        <w:t xml:space="preserve">Schüler </w:t>
      </w:r>
      <w:r w:rsidR="00FA59AD" w:rsidRPr="00423CE5">
        <w:rPr>
          <w:noProof/>
          <w:lang w:eastAsia="de-DE"/>
        </w:rPr>
        <w:drawing>
          <wp:inline distT="0" distB="0" distL="0" distR="0" wp14:anchorId="2DDDD031" wp14:editId="3188BC8C">
            <wp:extent cx="340360" cy="318770"/>
            <wp:effectExtent l="0" t="0" r="0" b="0"/>
            <wp:docPr id="598"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antwortet in eigenen Worten:</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5A39EA" w:rsidRPr="00A410C8" w:rsidTr="009971BE">
        <w:tc>
          <w:tcPr>
            <w:tcW w:w="2457" w:type="dxa"/>
            <w:shd w:val="clear" w:color="auto" w:fill="D9D9D9" w:themeFill="background1" w:themeFillShade="D9"/>
          </w:tcPr>
          <w:p w:rsidR="005A39EA" w:rsidRPr="00A410C8" w:rsidRDefault="005A39EA" w:rsidP="009971BE">
            <w:pPr>
              <w:pStyle w:val="TabelleKopflinks"/>
              <w:tabs>
                <w:tab w:val="center" w:pos="1120"/>
              </w:tabs>
              <w:jc w:val="center"/>
            </w:pPr>
            <w:r>
              <w:rPr>
                <w:noProof/>
              </w:rPr>
              <w:drawing>
                <wp:inline distT="0" distB="0" distL="0" distR="0" wp14:anchorId="65B60B0B" wp14:editId="13D28A14">
                  <wp:extent cx="353695" cy="316865"/>
                  <wp:effectExtent l="0" t="0" r="8255" b="6985"/>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3695" cy="316865"/>
                          </a:xfrm>
                          <a:prstGeom prst="rect">
                            <a:avLst/>
                          </a:prstGeom>
                          <a:noFill/>
                        </pic:spPr>
                      </pic:pic>
                    </a:graphicData>
                  </a:graphic>
                </wp:inline>
              </w:drawing>
            </w:r>
          </w:p>
        </w:tc>
        <w:tc>
          <w:tcPr>
            <w:tcW w:w="2457" w:type="dxa"/>
            <w:shd w:val="clear" w:color="auto" w:fill="D9D9D9" w:themeFill="background1" w:themeFillShade="D9"/>
          </w:tcPr>
          <w:p w:rsidR="005A39EA" w:rsidRPr="00A410C8" w:rsidRDefault="005A39EA" w:rsidP="009971BE">
            <w:pPr>
              <w:pStyle w:val="TabelleKopflinks"/>
              <w:jc w:val="center"/>
            </w:pPr>
            <w:r>
              <w:rPr>
                <w:noProof/>
              </w:rPr>
              <w:drawing>
                <wp:inline distT="0" distB="0" distL="0" distR="0" wp14:anchorId="0F07D605" wp14:editId="3AAA2C7F">
                  <wp:extent cx="347345" cy="316865"/>
                  <wp:effectExtent l="0" t="0" r="0" b="6985"/>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c>
          <w:tcPr>
            <w:tcW w:w="2457" w:type="dxa"/>
            <w:shd w:val="clear" w:color="auto" w:fill="D9D9D9" w:themeFill="background1" w:themeFillShade="D9"/>
          </w:tcPr>
          <w:p w:rsidR="005A39EA" w:rsidRPr="00A410C8" w:rsidRDefault="005A39EA" w:rsidP="009971BE">
            <w:pPr>
              <w:pStyle w:val="TabelleKopflinks"/>
              <w:jc w:val="center"/>
            </w:pPr>
            <w:r>
              <w:rPr>
                <w:noProof/>
              </w:rPr>
              <w:drawing>
                <wp:inline distT="0" distB="0" distL="0" distR="0" wp14:anchorId="2D79E432" wp14:editId="383426C2">
                  <wp:extent cx="347345" cy="316865"/>
                  <wp:effectExtent l="0" t="0" r="0" b="6985"/>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r>
      <w:tr w:rsidR="000B2746" w:rsidRPr="00A410C8" w:rsidTr="00D16185">
        <w:tc>
          <w:tcPr>
            <w:tcW w:w="2457" w:type="dxa"/>
            <w:shd w:val="clear" w:color="auto" w:fill="auto"/>
          </w:tcPr>
          <w:p w:rsidR="000B2746" w:rsidRDefault="00FA59AD" w:rsidP="00D16185">
            <w:pPr>
              <w:pStyle w:val="Textkrper"/>
            </w:pPr>
            <w:r>
              <w:t xml:space="preserve">Schüler </w:t>
            </w:r>
            <w:r w:rsidRPr="00423CE5">
              <w:rPr>
                <w:noProof/>
              </w:rPr>
              <w:drawing>
                <wp:inline distT="0" distB="0" distL="0" distR="0" wp14:anchorId="43BFBD17" wp14:editId="2DC5E250">
                  <wp:extent cx="340360" cy="318770"/>
                  <wp:effectExtent l="0" t="0" r="0" b="0"/>
                  <wp:docPr id="584"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stellt Frage an </w:t>
            </w:r>
            <w:r w:rsidRPr="00423CE5">
              <w:rPr>
                <w:noProof/>
              </w:rPr>
              <w:drawing>
                <wp:inline distT="0" distB="0" distL="0" distR="0" wp14:anchorId="1B87F16E" wp14:editId="4945BEAF">
                  <wp:extent cx="340360" cy="318770"/>
                  <wp:effectExtent l="0" t="0" r="0" b="0"/>
                  <wp:docPr id="57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072068" w:rsidRDefault="000B2746" w:rsidP="00D16185">
            <w:pPr>
              <w:pStyle w:val="Kopf8pt"/>
            </w:pPr>
            <w:r>
              <w:t>Erkläre</w:t>
            </w:r>
            <w:r w:rsidR="00FA59AD">
              <w:t>n Sie</w:t>
            </w:r>
            <w:r>
              <w:t xml:space="preserve"> die Konservierungs</w:t>
            </w:r>
            <w:r w:rsidR="00BF6081">
              <w:t>-</w:t>
            </w:r>
            <w:r>
              <w:t>methode Tiefkühlen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13B1227C" wp14:editId="0D849989">
                  <wp:extent cx="340360" cy="318770"/>
                  <wp:effectExtent l="0" t="0" r="0" b="0"/>
                  <wp:docPr id="585"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stellt Frage an </w:t>
            </w:r>
            <w:r w:rsidR="00FA59AD" w:rsidRPr="00423CE5">
              <w:rPr>
                <w:noProof/>
              </w:rPr>
              <w:drawing>
                <wp:inline distT="0" distB="0" distL="0" distR="0" wp14:anchorId="3302CFDF" wp14:editId="0DED7335">
                  <wp:extent cx="340360" cy="318770"/>
                  <wp:effectExtent l="0" t="0" r="0" b="0"/>
                  <wp:docPr id="578"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methoden Tiefgefrieren und Säuern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69697FE2" wp14:editId="0F5BF3D2">
                  <wp:extent cx="340360" cy="318770"/>
                  <wp:effectExtent l="0" t="0" r="0" b="0"/>
                  <wp:docPr id="58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stellt Frage an </w:t>
            </w:r>
            <w:r w:rsidR="00FA59AD" w:rsidRPr="00423CE5">
              <w:rPr>
                <w:noProof/>
              </w:rPr>
              <w:drawing>
                <wp:inline distT="0" distB="0" distL="0" distR="0" wp14:anchorId="55A57649" wp14:editId="47B7B4CC">
                  <wp:extent cx="340360" cy="318770"/>
                  <wp:effectExtent l="0" t="0" r="0" b="0"/>
                  <wp:docPr id="579"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w:t>
            </w:r>
            <w:r>
              <w:t xml:space="preserve"> und bewerte</w:t>
            </w:r>
            <w:r w:rsidR="00FA59AD">
              <w:t>n Sie</w:t>
            </w:r>
            <w:r>
              <w:t xml:space="preserve"> die Konservierungsmethoden Trocknen und Säuern kurz in eigenen Worten.</w:t>
            </w:r>
          </w:p>
        </w:tc>
      </w:tr>
    </w:tbl>
    <w:p w:rsidR="000B2746" w:rsidRDefault="009171B1" w:rsidP="00133D3C">
      <w:pPr>
        <w:pStyle w:val="AufgabeText"/>
        <w:numPr>
          <w:ilvl w:val="0"/>
          <w:numId w:val="27"/>
        </w:numPr>
      </w:pPr>
      <w:r w:rsidRPr="00AA18D1">
        <w:rPr>
          <w:noProof/>
          <w:lang w:eastAsia="de-DE"/>
        </w:rPr>
        <w:drawing>
          <wp:anchor distT="0" distB="0" distL="114300" distR="114300" simplePos="0" relativeHeight="252675072" behindDoc="0" locked="0" layoutInCell="1" allowOverlap="1" wp14:anchorId="343C9CCC" wp14:editId="1457FDE0">
            <wp:simplePos x="0" y="0"/>
            <wp:positionH relativeFrom="column">
              <wp:posOffset>4907915</wp:posOffset>
            </wp:positionH>
            <wp:positionV relativeFrom="paragraph">
              <wp:posOffset>48895</wp:posOffset>
            </wp:positionV>
            <wp:extent cx="314325" cy="314325"/>
            <wp:effectExtent l="0" t="0" r="9525" b="9525"/>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746" w:rsidRPr="00B3352C">
        <w:rPr>
          <w:rStyle w:val="Fett"/>
        </w:rPr>
        <w:t>Jetzt wechseln die Rollen</w:t>
      </w:r>
      <w:r w:rsidR="000B2746">
        <w:t xml:space="preserve">. </w:t>
      </w:r>
      <w:r w:rsidR="000B2746" w:rsidRPr="00B3352C">
        <w:rPr>
          <w:rStyle w:val="Fett"/>
        </w:rPr>
        <w:t>Schüler</w:t>
      </w:r>
      <w:r w:rsidR="00FA59AD" w:rsidRPr="00423CE5">
        <w:rPr>
          <w:noProof/>
          <w:lang w:eastAsia="de-DE"/>
        </w:rPr>
        <w:drawing>
          <wp:inline distT="0" distB="0" distL="0" distR="0" wp14:anchorId="3CC77068" wp14:editId="4A30265D">
            <wp:extent cx="340360" cy="318770"/>
            <wp:effectExtent l="0" t="0" r="0" b="0"/>
            <wp:docPr id="593"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rsidRPr="00B3352C">
        <w:rPr>
          <w:rStyle w:val="Fett"/>
        </w:rPr>
        <w:t>ist Interviewer</w:t>
      </w:r>
      <w:r w:rsidR="000B2746">
        <w:t xml:space="preserve"> und stellt Schüler </w:t>
      </w:r>
      <w:r w:rsidR="00FA59AD" w:rsidRPr="00423CE5">
        <w:rPr>
          <w:noProof/>
          <w:lang w:eastAsia="de-DE"/>
        </w:rPr>
        <w:drawing>
          <wp:inline distT="0" distB="0" distL="0" distR="0" wp14:anchorId="4D242E89" wp14:editId="001A2314">
            <wp:extent cx="340360" cy="318770"/>
            <wp:effectExtent l="0" t="0" r="0" b="0"/>
            <wp:docPr id="594"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folgende Frage – Schüler </w:t>
      </w:r>
      <w:r w:rsidR="00FA59AD" w:rsidRPr="00423CE5">
        <w:rPr>
          <w:noProof/>
          <w:lang w:eastAsia="de-DE"/>
        </w:rPr>
        <w:drawing>
          <wp:inline distT="0" distB="0" distL="0" distR="0" wp14:anchorId="05C05990" wp14:editId="3F388BA2">
            <wp:extent cx="340360" cy="318770"/>
            <wp:effectExtent l="0" t="0" r="0" b="0"/>
            <wp:docPr id="595"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rsidR="000B2746">
        <w:t xml:space="preserve"> antwortet in eigenen Worten: </w:t>
      </w:r>
    </w:p>
    <w:p w:rsidR="005A39EA" w:rsidRDefault="005A39EA" w:rsidP="005A39EA">
      <w:pPr>
        <w:pStyle w:val="AufgabeText"/>
        <w:ind w:left="644"/>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2457"/>
        <w:gridCol w:w="2457"/>
      </w:tblGrid>
      <w:tr w:rsidR="005A39EA" w:rsidRPr="00A410C8" w:rsidTr="009971BE">
        <w:tc>
          <w:tcPr>
            <w:tcW w:w="2457" w:type="dxa"/>
            <w:shd w:val="clear" w:color="auto" w:fill="D9D9D9" w:themeFill="background1" w:themeFillShade="D9"/>
          </w:tcPr>
          <w:p w:rsidR="005A39EA" w:rsidRPr="00A410C8" w:rsidRDefault="005A39EA" w:rsidP="009971BE">
            <w:pPr>
              <w:pStyle w:val="TabelleKopflinks"/>
              <w:tabs>
                <w:tab w:val="center" w:pos="1120"/>
              </w:tabs>
              <w:jc w:val="center"/>
            </w:pPr>
            <w:r>
              <w:rPr>
                <w:noProof/>
              </w:rPr>
              <w:drawing>
                <wp:inline distT="0" distB="0" distL="0" distR="0" wp14:anchorId="77518F0A" wp14:editId="0EE96DBE">
                  <wp:extent cx="353695" cy="316865"/>
                  <wp:effectExtent l="0" t="0" r="8255" b="6985"/>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3695" cy="316865"/>
                          </a:xfrm>
                          <a:prstGeom prst="rect">
                            <a:avLst/>
                          </a:prstGeom>
                          <a:noFill/>
                        </pic:spPr>
                      </pic:pic>
                    </a:graphicData>
                  </a:graphic>
                </wp:inline>
              </w:drawing>
            </w:r>
          </w:p>
        </w:tc>
        <w:tc>
          <w:tcPr>
            <w:tcW w:w="2457" w:type="dxa"/>
            <w:shd w:val="clear" w:color="auto" w:fill="D9D9D9" w:themeFill="background1" w:themeFillShade="D9"/>
          </w:tcPr>
          <w:p w:rsidR="005A39EA" w:rsidRPr="00A410C8" w:rsidRDefault="005A39EA" w:rsidP="009971BE">
            <w:pPr>
              <w:pStyle w:val="TabelleKopflinks"/>
              <w:jc w:val="center"/>
            </w:pPr>
            <w:r>
              <w:rPr>
                <w:noProof/>
              </w:rPr>
              <w:drawing>
                <wp:inline distT="0" distB="0" distL="0" distR="0" wp14:anchorId="2C23D649" wp14:editId="75E07433">
                  <wp:extent cx="347345" cy="316865"/>
                  <wp:effectExtent l="0" t="0" r="0" b="6985"/>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c>
          <w:tcPr>
            <w:tcW w:w="2457" w:type="dxa"/>
            <w:shd w:val="clear" w:color="auto" w:fill="D9D9D9" w:themeFill="background1" w:themeFillShade="D9"/>
          </w:tcPr>
          <w:p w:rsidR="005A39EA" w:rsidRPr="00A410C8" w:rsidRDefault="005A39EA" w:rsidP="009971BE">
            <w:pPr>
              <w:pStyle w:val="TabelleKopflinks"/>
              <w:jc w:val="center"/>
            </w:pPr>
            <w:r>
              <w:rPr>
                <w:noProof/>
              </w:rPr>
              <w:drawing>
                <wp:inline distT="0" distB="0" distL="0" distR="0" wp14:anchorId="3ED6C5E2" wp14:editId="50724498">
                  <wp:extent cx="347345" cy="316865"/>
                  <wp:effectExtent l="0" t="0" r="0" b="6985"/>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inline>
              </w:drawing>
            </w:r>
          </w:p>
        </w:tc>
      </w:tr>
    </w:tbl>
    <w:p w:rsidR="000B2746" w:rsidRDefault="000B2746" w:rsidP="000B2746">
      <w:pPr>
        <w:pStyle w:val="Marginaliegrau"/>
        <w:framePr w:wrap="around" w:x="8894" w:y="259"/>
      </w:pPr>
      <w:r>
        <w:t>Das Partnerin</w:t>
      </w:r>
      <w:r w:rsidR="00BF6081">
        <w:t>terview kann nochmals mit selbst</w:t>
      </w:r>
      <w:r>
        <w:t xml:space="preserve"> formulierten Fragen wiederholt werden. </w:t>
      </w:r>
    </w:p>
    <w:tbl>
      <w:tblPr>
        <w:tblStyle w:val="Tabellenraster"/>
        <w:tblW w:w="7371" w:type="dxa"/>
        <w:tblInd w:w="108" w:type="dxa"/>
        <w:tblBorders>
          <w:top w:val="none" w:sz="0" w:space="0" w:color="auto"/>
        </w:tblBorders>
        <w:tblLayout w:type="fixed"/>
        <w:tblCellMar>
          <w:top w:w="57" w:type="dxa"/>
          <w:bottom w:w="57" w:type="dxa"/>
        </w:tblCellMar>
        <w:tblLook w:val="04A0" w:firstRow="1" w:lastRow="0" w:firstColumn="1" w:lastColumn="0" w:noHBand="0" w:noVBand="1"/>
      </w:tblPr>
      <w:tblGrid>
        <w:gridCol w:w="2457"/>
        <w:gridCol w:w="2457"/>
        <w:gridCol w:w="2457"/>
      </w:tblGrid>
      <w:tr w:rsidR="000B2746" w:rsidRPr="00A410C8" w:rsidTr="003174A9">
        <w:tc>
          <w:tcPr>
            <w:tcW w:w="2457" w:type="dxa"/>
            <w:shd w:val="clear" w:color="auto" w:fill="auto"/>
          </w:tcPr>
          <w:p w:rsidR="000B2746" w:rsidRDefault="000B2746" w:rsidP="00D16185">
            <w:pPr>
              <w:pStyle w:val="Textkrper"/>
            </w:pPr>
            <w:r>
              <w:t xml:space="preserve">Schüler </w:t>
            </w:r>
            <w:r w:rsidR="00FA59AD" w:rsidRPr="00423CE5">
              <w:rPr>
                <w:noProof/>
              </w:rPr>
              <w:drawing>
                <wp:inline distT="0" distB="0" distL="0" distR="0" wp14:anchorId="48B0E732" wp14:editId="45A23B83">
                  <wp:extent cx="340360" cy="318770"/>
                  <wp:effectExtent l="0" t="0" r="0" b="0"/>
                  <wp:docPr id="590"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stellt Frage an </w:t>
            </w:r>
            <w:r w:rsidR="00FA59AD" w:rsidRPr="00423CE5">
              <w:rPr>
                <w:noProof/>
              </w:rPr>
              <w:drawing>
                <wp:inline distT="0" distB="0" distL="0" distR="0" wp14:anchorId="7BD1DBF7" wp14:editId="3CF08898">
                  <wp:extent cx="340360" cy="318770"/>
                  <wp:effectExtent l="0" t="0" r="0" b="0"/>
                  <wp:docPr id="587"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 Pasteurisieren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72B4FE6A" wp14:editId="2491287D">
                  <wp:extent cx="340360" cy="318770"/>
                  <wp:effectExtent l="0" t="0" r="0" b="0"/>
                  <wp:docPr id="591"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 stellt Frage an </w:t>
            </w:r>
            <w:r w:rsidR="00FA59AD" w:rsidRPr="00423CE5">
              <w:rPr>
                <w:noProof/>
              </w:rPr>
              <w:drawing>
                <wp:inline distT="0" distB="0" distL="0" distR="0" wp14:anchorId="6FCB002D" wp14:editId="59D2A419">
                  <wp:extent cx="340360" cy="318770"/>
                  <wp:effectExtent l="0" t="0" r="0" b="0"/>
                  <wp:docPr id="588"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 Sie</w:t>
            </w:r>
            <w:r>
              <w:t xml:space="preserve"> die Konservierungs</w:t>
            </w:r>
            <w:r w:rsidR="00BF6081">
              <w:t>-</w:t>
            </w:r>
            <w:r>
              <w:t>methoden Pasteurisieren und Sterilisieren kurz in eigenen Worten.</w:t>
            </w:r>
          </w:p>
        </w:tc>
        <w:tc>
          <w:tcPr>
            <w:tcW w:w="2457" w:type="dxa"/>
          </w:tcPr>
          <w:p w:rsidR="000B2746" w:rsidRDefault="000B2746" w:rsidP="00D16185">
            <w:pPr>
              <w:pStyle w:val="Textkrper"/>
            </w:pPr>
            <w:r>
              <w:t xml:space="preserve">Schüler </w:t>
            </w:r>
            <w:r w:rsidR="00FA59AD" w:rsidRPr="00423CE5">
              <w:rPr>
                <w:noProof/>
              </w:rPr>
              <w:drawing>
                <wp:inline distT="0" distB="0" distL="0" distR="0" wp14:anchorId="00EE468D" wp14:editId="50153F2D">
                  <wp:extent cx="340360" cy="318770"/>
                  <wp:effectExtent l="0" t="0" r="0" b="0"/>
                  <wp:docPr id="592"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r>
              <w:t xml:space="preserve">stellt Frage an </w:t>
            </w:r>
            <w:r w:rsidR="00FA59AD" w:rsidRPr="00423CE5">
              <w:rPr>
                <w:noProof/>
              </w:rPr>
              <w:drawing>
                <wp:inline distT="0" distB="0" distL="0" distR="0" wp14:anchorId="5A2584C7" wp14:editId="6C63AD04">
                  <wp:extent cx="340360" cy="318770"/>
                  <wp:effectExtent l="0" t="0" r="0" b="0"/>
                  <wp:docPr id="589"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p w:rsidR="000B2746" w:rsidRPr="00A410C8" w:rsidRDefault="000B2746" w:rsidP="00D16185">
            <w:pPr>
              <w:pStyle w:val="Kopf8pt"/>
            </w:pPr>
            <w:r>
              <w:t>Erkläre</w:t>
            </w:r>
            <w:r w:rsidR="00FA59AD">
              <w:t>n</w:t>
            </w:r>
            <w:r>
              <w:t xml:space="preserve"> und bewerte</w:t>
            </w:r>
            <w:r w:rsidR="00FA59AD">
              <w:t>n Sie</w:t>
            </w:r>
            <w:r>
              <w:t xml:space="preserve"> die Konservierungsmethoden Pasteurisieren und Tiefgefrieren kurz in eigenen Worten.</w:t>
            </w:r>
          </w:p>
        </w:tc>
      </w:tr>
    </w:tbl>
    <w:p w:rsidR="000B2746" w:rsidRDefault="000B2746" w:rsidP="000B2746"/>
    <w:p w:rsidR="00C35A98" w:rsidRDefault="00C35A9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E24379">
              <w:rPr>
                <w:rFonts w:eastAsia="Calibri"/>
              </w:rPr>
              <w:t>.02.08</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11027A">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Ich kann Mikroorganismen bei der Lebensmittelherstellung benennen und erklären</w:t>
            </w:r>
            <w:r w:rsidR="0015451E">
              <w:t>.</w:t>
            </w:r>
            <w:r>
              <w:t xml:space="preserve"> </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Spielregeln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8B78B4">
            <w:pPr>
              <w:pStyle w:val="Kopf8ptafz"/>
            </w:pPr>
            <w:r>
              <w:t>Fachliche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583369">
            <w:pPr>
              <w:pStyle w:val="Kopf8ptafz"/>
              <w:numPr>
                <w:ilvl w:val="0"/>
                <w:numId w:val="0"/>
              </w:numPr>
              <w:ind w:left="416"/>
            </w:pPr>
          </w:p>
        </w:tc>
      </w:tr>
    </w:tbl>
    <w:p w:rsidR="000B2746" w:rsidRDefault="000B2746" w:rsidP="000B2746"/>
    <w:p w:rsidR="009076B2" w:rsidRDefault="000B2746" w:rsidP="000B2746">
      <w:r w:rsidRPr="00C35A98">
        <w:rPr>
          <w:rStyle w:val="Fett"/>
        </w:rPr>
        <w:t>Arbeitsauftrag</w:t>
      </w:r>
      <w:r>
        <w:t xml:space="preserve">: </w:t>
      </w:r>
      <w:r w:rsidR="009076B2">
        <w:rPr>
          <w:noProof/>
          <w:sz w:val="24"/>
          <w:lang w:eastAsia="de-DE"/>
        </w:rPr>
        <w:drawing>
          <wp:anchor distT="0" distB="0" distL="114300" distR="114300" simplePos="0" relativeHeight="251972608" behindDoc="0" locked="0" layoutInCell="0" allowOverlap="1" wp14:anchorId="7EDC499E" wp14:editId="64011F1E">
            <wp:simplePos x="0" y="0"/>
            <wp:positionH relativeFrom="rightMargin">
              <wp:posOffset>107950</wp:posOffset>
            </wp:positionH>
            <wp:positionV relativeFrom="paragraph">
              <wp:posOffset>0</wp:posOffset>
            </wp:positionV>
            <wp:extent cx="345440" cy="323850"/>
            <wp:effectExtent l="0" t="0" r="0" b="0"/>
            <wp:wrapNone/>
            <wp:docPr id="6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p w:rsidR="000B2746" w:rsidRPr="00005B5D" w:rsidRDefault="000B2746" w:rsidP="000B2746">
      <w:pPr>
        <w:pStyle w:val="Kopf8ptlinksnr"/>
        <w:numPr>
          <w:ilvl w:val="3"/>
          <w:numId w:val="5"/>
        </w:numPr>
        <w:ind w:left="284" w:hanging="284"/>
        <w:rPr>
          <w:sz w:val="18"/>
          <w:szCs w:val="18"/>
        </w:rPr>
      </w:pPr>
      <w:r w:rsidRPr="00005B5D">
        <w:rPr>
          <w:sz w:val="18"/>
          <w:szCs w:val="18"/>
        </w:rPr>
        <w:t>Lesen Sie die Informationsbox unten und informieren Sie sich über die Rolle der Mikroorganismen bei der Lebensmittelherstellung.</w:t>
      </w:r>
    </w:p>
    <w:p w:rsidR="000B2746" w:rsidRPr="00005B5D" w:rsidRDefault="000B2746" w:rsidP="000B2746">
      <w:pPr>
        <w:pStyle w:val="Kopf8ptlinksnr"/>
        <w:numPr>
          <w:ilvl w:val="3"/>
          <w:numId w:val="5"/>
        </w:numPr>
        <w:ind w:left="284" w:hanging="284"/>
        <w:rPr>
          <w:sz w:val="18"/>
          <w:szCs w:val="18"/>
        </w:rPr>
      </w:pPr>
      <w:r w:rsidRPr="00005B5D">
        <w:rPr>
          <w:sz w:val="18"/>
          <w:szCs w:val="18"/>
        </w:rPr>
        <w:t>Gehen Sie mit</w:t>
      </w:r>
      <w:r w:rsidR="008B78B4">
        <w:rPr>
          <w:sz w:val="18"/>
          <w:szCs w:val="18"/>
        </w:rPr>
        <w:t xml:space="preserve"> einer Partnerin oder</w:t>
      </w:r>
      <w:r w:rsidRPr="00005B5D">
        <w:rPr>
          <w:sz w:val="18"/>
          <w:szCs w:val="18"/>
        </w:rPr>
        <w:t xml:space="preserve"> einem Partner zusammen und verteilen Sie folgende Kärtchen unter sich. </w:t>
      </w:r>
    </w:p>
    <w:p w:rsidR="000B2746" w:rsidRPr="00005B5D" w:rsidRDefault="000B2746" w:rsidP="000B2746">
      <w:pPr>
        <w:pStyle w:val="Kopf8ptlinksnr"/>
        <w:numPr>
          <w:ilvl w:val="0"/>
          <w:numId w:val="0"/>
        </w:numPr>
        <w:ind w:left="284"/>
        <w:rPr>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887"/>
        <w:gridCol w:w="2002"/>
        <w:gridCol w:w="1946"/>
      </w:tblGrid>
      <w:tr w:rsidR="000B2746" w:rsidRPr="00005B5D" w:rsidTr="00D16185">
        <w:trPr>
          <w:trHeight w:val="454"/>
          <w:jc w:val="center"/>
        </w:trPr>
        <w:tc>
          <w:tcPr>
            <w:tcW w:w="1887" w:type="dxa"/>
            <w:vAlign w:val="center"/>
          </w:tcPr>
          <w:p w:rsidR="000B2746" w:rsidRPr="00005B5D" w:rsidRDefault="000B2746" w:rsidP="00D16185">
            <w:pPr>
              <w:jc w:val="center"/>
              <w:rPr>
                <w:rFonts w:cstheme="minorHAnsi"/>
                <w:bCs/>
                <w:sz w:val="18"/>
                <w:szCs w:val="18"/>
              </w:rPr>
            </w:pPr>
            <w:r w:rsidRPr="00005B5D">
              <w:rPr>
                <w:rFonts w:cstheme="minorHAnsi"/>
                <w:bCs/>
                <w:sz w:val="18"/>
                <w:szCs w:val="18"/>
              </w:rPr>
              <w:t>Joghurt</w:t>
            </w:r>
          </w:p>
        </w:tc>
        <w:tc>
          <w:tcPr>
            <w:tcW w:w="2002" w:type="dxa"/>
            <w:vAlign w:val="center"/>
          </w:tcPr>
          <w:p w:rsidR="000B2746" w:rsidRPr="00005B5D" w:rsidRDefault="000B2746" w:rsidP="00D16185">
            <w:pPr>
              <w:jc w:val="center"/>
              <w:rPr>
                <w:rFonts w:cstheme="minorHAnsi"/>
                <w:sz w:val="18"/>
                <w:szCs w:val="18"/>
              </w:rPr>
            </w:pPr>
            <w:r w:rsidRPr="00005B5D">
              <w:rPr>
                <w:rFonts w:cstheme="minorHAnsi"/>
                <w:sz w:val="18"/>
                <w:szCs w:val="18"/>
              </w:rPr>
              <w:t>Hefekuchen</w:t>
            </w:r>
          </w:p>
        </w:tc>
        <w:tc>
          <w:tcPr>
            <w:tcW w:w="1946" w:type="dxa"/>
            <w:vAlign w:val="center"/>
          </w:tcPr>
          <w:p w:rsidR="00464E7A" w:rsidRPr="00005B5D" w:rsidRDefault="000B2746" w:rsidP="00D16185">
            <w:pPr>
              <w:jc w:val="center"/>
              <w:rPr>
                <w:rFonts w:cstheme="minorHAnsi"/>
                <w:bCs/>
                <w:sz w:val="18"/>
                <w:szCs w:val="18"/>
              </w:rPr>
            </w:pPr>
            <w:r w:rsidRPr="00005B5D">
              <w:rPr>
                <w:rFonts w:cstheme="minorHAnsi"/>
                <w:bCs/>
                <w:sz w:val="18"/>
                <w:szCs w:val="18"/>
              </w:rPr>
              <w:t xml:space="preserve">Alkoholische </w:t>
            </w:r>
          </w:p>
          <w:p w:rsidR="000B2746" w:rsidRPr="00005B5D" w:rsidRDefault="000B2746" w:rsidP="00D16185">
            <w:pPr>
              <w:jc w:val="center"/>
              <w:rPr>
                <w:rFonts w:cstheme="minorHAnsi"/>
                <w:bCs/>
                <w:sz w:val="18"/>
                <w:szCs w:val="18"/>
              </w:rPr>
            </w:pPr>
            <w:r w:rsidRPr="00005B5D">
              <w:rPr>
                <w:rFonts w:cstheme="minorHAnsi"/>
                <w:bCs/>
                <w:sz w:val="18"/>
                <w:szCs w:val="18"/>
              </w:rPr>
              <w:t>Getränke</w:t>
            </w:r>
          </w:p>
        </w:tc>
      </w:tr>
      <w:tr w:rsidR="000B2746" w:rsidRPr="00005B5D" w:rsidTr="00D16185">
        <w:trPr>
          <w:trHeight w:val="454"/>
          <w:jc w:val="center"/>
        </w:trPr>
        <w:tc>
          <w:tcPr>
            <w:tcW w:w="1887" w:type="dxa"/>
            <w:vAlign w:val="center"/>
          </w:tcPr>
          <w:p w:rsidR="000B2746" w:rsidRPr="00005B5D" w:rsidRDefault="000B2746" w:rsidP="00D16185">
            <w:pPr>
              <w:jc w:val="center"/>
              <w:rPr>
                <w:rFonts w:cstheme="minorHAnsi"/>
                <w:sz w:val="18"/>
                <w:szCs w:val="18"/>
              </w:rPr>
            </w:pPr>
            <w:r w:rsidRPr="00005B5D">
              <w:rPr>
                <w:rFonts w:cstheme="minorHAnsi"/>
                <w:sz w:val="18"/>
                <w:szCs w:val="18"/>
              </w:rPr>
              <w:t>Sauerkraut</w:t>
            </w:r>
          </w:p>
        </w:tc>
        <w:tc>
          <w:tcPr>
            <w:tcW w:w="2002" w:type="dxa"/>
            <w:vAlign w:val="center"/>
          </w:tcPr>
          <w:p w:rsidR="000B2746" w:rsidRPr="00005B5D" w:rsidRDefault="000B2746" w:rsidP="00D16185">
            <w:pPr>
              <w:jc w:val="center"/>
              <w:rPr>
                <w:rFonts w:cstheme="minorHAnsi"/>
                <w:sz w:val="18"/>
                <w:szCs w:val="18"/>
              </w:rPr>
            </w:pPr>
            <w:r w:rsidRPr="00005B5D">
              <w:rPr>
                <w:rFonts w:cstheme="minorHAnsi"/>
                <w:sz w:val="18"/>
                <w:szCs w:val="18"/>
              </w:rPr>
              <w:t>Schimmelkäse</w:t>
            </w:r>
          </w:p>
        </w:tc>
        <w:tc>
          <w:tcPr>
            <w:tcW w:w="1946" w:type="dxa"/>
            <w:vAlign w:val="center"/>
          </w:tcPr>
          <w:p w:rsidR="000B2746" w:rsidRPr="00005B5D" w:rsidRDefault="000B2746" w:rsidP="00D16185">
            <w:pPr>
              <w:jc w:val="center"/>
              <w:rPr>
                <w:rFonts w:cstheme="minorHAnsi"/>
                <w:bCs/>
                <w:sz w:val="18"/>
                <w:szCs w:val="18"/>
              </w:rPr>
            </w:pPr>
            <w:r w:rsidRPr="00005B5D">
              <w:rPr>
                <w:rFonts w:cstheme="minorHAnsi"/>
                <w:bCs/>
                <w:sz w:val="18"/>
                <w:szCs w:val="18"/>
              </w:rPr>
              <w:t>Speiseessig</w:t>
            </w:r>
          </w:p>
        </w:tc>
      </w:tr>
    </w:tbl>
    <w:p w:rsidR="000B2746" w:rsidRPr="00005B5D" w:rsidRDefault="000B2746" w:rsidP="000B2746">
      <w:pPr>
        <w:pStyle w:val="Kopf8ptlinksnr"/>
        <w:numPr>
          <w:ilvl w:val="0"/>
          <w:numId w:val="0"/>
        </w:numPr>
        <w:rPr>
          <w:sz w:val="18"/>
          <w:szCs w:val="18"/>
        </w:rPr>
      </w:pPr>
    </w:p>
    <w:p w:rsidR="000B2746" w:rsidRPr="00005B5D" w:rsidRDefault="000B2746" w:rsidP="000B2746">
      <w:pPr>
        <w:pStyle w:val="Kopf8ptlinksnr"/>
        <w:numPr>
          <w:ilvl w:val="3"/>
          <w:numId w:val="5"/>
        </w:numPr>
        <w:ind w:left="284" w:hanging="284"/>
        <w:rPr>
          <w:b/>
          <w:sz w:val="18"/>
          <w:szCs w:val="18"/>
        </w:rPr>
      </w:pPr>
      <w:r w:rsidRPr="00005B5D">
        <w:rPr>
          <w:sz w:val="18"/>
          <w:szCs w:val="18"/>
        </w:rPr>
        <w:t xml:space="preserve">Erzählen Sie Ihrem Partner etwas über die Rolle der Mikroorganismen bei der Herstellung </w:t>
      </w:r>
      <w:r w:rsidR="00475A16" w:rsidRPr="00005B5D">
        <w:rPr>
          <w:noProof/>
          <w:sz w:val="24"/>
          <w:szCs w:val="18"/>
          <w:lang w:eastAsia="de-DE"/>
        </w:rPr>
        <w:drawing>
          <wp:anchor distT="0" distB="0" distL="114300" distR="114300" simplePos="0" relativeHeight="252563456" behindDoc="0" locked="0" layoutInCell="0" allowOverlap="1" wp14:anchorId="1A13B152" wp14:editId="00864E17">
            <wp:simplePos x="0" y="0"/>
            <wp:positionH relativeFrom="rightMargin">
              <wp:posOffset>107950</wp:posOffset>
            </wp:positionH>
            <wp:positionV relativeFrom="paragraph">
              <wp:posOffset>0</wp:posOffset>
            </wp:positionV>
            <wp:extent cx="323850" cy="323850"/>
            <wp:effectExtent l="0" t="0" r="0" b="0"/>
            <wp:wrapNone/>
            <wp:docPr id="32"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5D">
        <w:rPr>
          <w:sz w:val="18"/>
          <w:szCs w:val="18"/>
        </w:rPr>
        <w:t xml:space="preserve">dieser Lebensmittel. </w:t>
      </w:r>
      <w:r w:rsidR="00475A16" w:rsidRPr="00005B5D">
        <w:rPr>
          <w:sz w:val="18"/>
          <w:szCs w:val="18"/>
        </w:rPr>
        <w:t xml:space="preserve"> </w:t>
      </w:r>
      <w:r w:rsidR="00475A16" w:rsidRPr="00005B5D">
        <w:rPr>
          <w:b/>
          <w:sz w:val="18"/>
          <w:szCs w:val="18"/>
        </w:rPr>
        <w:t>Nehmen Sie die Informationsbox zu Ih</w:t>
      </w:r>
      <w:r w:rsidR="00005B5D">
        <w:rPr>
          <w:b/>
          <w:sz w:val="18"/>
          <w:szCs w:val="18"/>
        </w:rPr>
        <w:t>r</w:t>
      </w:r>
      <w:r w:rsidR="00475A16" w:rsidRPr="00005B5D">
        <w:rPr>
          <w:b/>
          <w:sz w:val="18"/>
          <w:szCs w:val="18"/>
        </w:rPr>
        <w:t>er Unterstützung.</w:t>
      </w:r>
    </w:p>
    <w:p w:rsidR="000B2746" w:rsidRPr="00005B5D" w:rsidRDefault="000B2746" w:rsidP="000B2746">
      <w:pPr>
        <w:pStyle w:val="Kopf8ptlinksnr"/>
        <w:numPr>
          <w:ilvl w:val="3"/>
          <w:numId w:val="5"/>
        </w:numPr>
        <w:ind w:left="284" w:hanging="284"/>
        <w:rPr>
          <w:sz w:val="18"/>
          <w:szCs w:val="18"/>
        </w:rPr>
      </w:pPr>
      <w:r w:rsidRPr="00005B5D">
        <w:rPr>
          <w:sz w:val="18"/>
          <w:szCs w:val="18"/>
        </w:rPr>
        <w:t xml:space="preserve">Spielen Sie mit einem Partner das Dominospiel. </w:t>
      </w:r>
    </w:p>
    <w:p w:rsidR="000B2746" w:rsidRPr="00005B5D" w:rsidRDefault="000B2746" w:rsidP="000B2746">
      <w:pPr>
        <w:pStyle w:val="Kopf8ptlinksnr"/>
        <w:numPr>
          <w:ilvl w:val="3"/>
          <w:numId w:val="5"/>
        </w:numPr>
        <w:ind w:left="284" w:hanging="284"/>
        <w:rPr>
          <w:sz w:val="18"/>
          <w:szCs w:val="18"/>
        </w:rPr>
      </w:pPr>
      <w:r w:rsidRPr="00005B5D">
        <w:rPr>
          <w:sz w:val="18"/>
          <w:szCs w:val="18"/>
        </w:rPr>
        <w:t>Überlegen Sie</w:t>
      </w:r>
      <w:r w:rsidR="008B78B4">
        <w:rPr>
          <w:sz w:val="18"/>
          <w:szCs w:val="18"/>
        </w:rPr>
        <w:t>,</w:t>
      </w:r>
      <w:r w:rsidRPr="00005B5D">
        <w:rPr>
          <w:sz w:val="18"/>
          <w:szCs w:val="18"/>
        </w:rPr>
        <w:t xml:space="preserve"> welche Speise</w:t>
      </w:r>
      <w:r w:rsidR="00005B5D">
        <w:rPr>
          <w:sz w:val="18"/>
          <w:szCs w:val="18"/>
        </w:rPr>
        <w:t>n Sie den Gästen in der Chill O</w:t>
      </w:r>
      <w:r w:rsidRPr="00005B5D">
        <w:rPr>
          <w:sz w:val="18"/>
          <w:szCs w:val="18"/>
        </w:rPr>
        <w:t xml:space="preserve">ut Lounge mit den angegebenen Lebensmitteln anbieten könnten. </w:t>
      </w:r>
    </w:p>
    <w:p w:rsidR="00C35A98" w:rsidRDefault="00C35A98" w:rsidP="00C35A98">
      <w:pPr>
        <w:pStyle w:val="Kopf8ptlinksnr"/>
        <w:numPr>
          <w:ilvl w:val="0"/>
          <w:numId w:val="0"/>
        </w:numPr>
        <w:ind w:left="284"/>
      </w:pPr>
    </w:p>
    <w:p w:rsidR="000B2746" w:rsidRPr="00BE6EDE" w:rsidRDefault="000B2746" w:rsidP="000B2746">
      <w:pPr>
        <w:rPr>
          <w:rStyle w:val="Fett"/>
        </w:rPr>
      </w:pPr>
      <w:r w:rsidRPr="00BE6EDE">
        <w:rPr>
          <w:rStyle w:val="Fett"/>
        </w:rPr>
        <w:t>Informationsbox:</w:t>
      </w:r>
    </w:p>
    <w:p w:rsidR="00C35A98" w:rsidRDefault="00C35A98" w:rsidP="00C35A98">
      <w:pPr>
        <w:rPr>
          <w:rStyle w:val="Unterstrichen"/>
          <w:sz w:val="24"/>
        </w:rPr>
      </w:pPr>
    </w:p>
    <w:p w:rsidR="000B2746" w:rsidRPr="008408EB" w:rsidRDefault="000B2746" w:rsidP="00C35A98">
      <w:pPr>
        <w:rPr>
          <w:rStyle w:val="Unterstrichen"/>
          <w:sz w:val="24"/>
        </w:rPr>
      </w:pPr>
      <w:r w:rsidRPr="008408EB">
        <w:rPr>
          <w:rStyle w:val="Unterstrichen"/>
          <w:sz w:val="24"/>
        </w:rPr>
        <w:t>Mikroorganismen – Wunderwerkzeuge bei der Lebensmittelherstellung!</w:t>
      </w:r>
    </w:p>
    <w:p w:rsidR="000B2746" w:rsidRPr="00BE6EDE" w:rsidRDefault="000B2746" w:rsidP="000B2746">
      <w:pPr>
        <w:rPr>
          <w:sz w:val="18"/>
        </w:rPr>
      </w:pPr>
    </w:p>
    <w:tbl>
      <w:tblPr>
        <w:tblStyle w:val="Tabellenraster"/>
        <w:tblW w:w="7684" w:type="dxa"/>
        <w:tblInd w:w="108" w:type="dxa"/>
        <w:tblLayout w:type="fixed"/>
        <w:tblCellMar>
          <w:top w:w="57" w:type="dxa"/>
          <w:bottom w:w="57" w:type="dxa"/>
        </w:tblCellMar>
        <w:tblLook w:val="04A0" w:firstRow="1" w:lastRow="0" w:firstColumn="1" w:lastColumn="0" w:noHBand="0" w:noVBand="1"/>
      </w:tblPr>
      <w:tblGrid>
        <w:gridCol w:w="1588"/>
        <w:gridCol w:w="6096"/>
      </w:tblGrid>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Joghurt</w:t>
            </w:r>
          </w:p>
        </w:tc>
        <w:tc>
          <w:tcPr>
            <w:tcW w:w="6096" w:type="dxa"/>
          </w:tcPr>
          <w:p w:rsidR="000B2746" w:rsidRPr="00A410C8" w:rsidRDefault="000B2746" w:rsidP="00D16185">
            <w:pPr>
              <w:pStyle w:val="Textkrper"/>
            </w:pPr>
            <w:r w:rsidRPr="00BE6EDE">
              <w:rPr>
                <w:sz w:val="18"/>
              </w:rPr>
              <w:t>Der Joghurt schmeckt lecker und sauer</w:t>
            </w:r>
            <w:r>
              <w:rPr>
                <w:sz w:val="18"/>
              </w:rPr>
              <w:t xml:space="preserve">. Mikroorganismen sind dafür </w:t>
            </w:r>
            <w:r w:rsidRPr="00BE6EDE">
              <w:rPr>
                <w:sz w:val="18"/>
              </w:rPr>
              <w:t>verantwortlich. Joghurt wird aus Milch hergestellt. Der Milch werden Milchsäurebakterien zugegeben. Die Mikroorganismen im Joghurt produzieren Milchsäure</w:t>
            </w:r>
            <w:r>
              <w:rPr>
                <w:sz w:val="18"/>
              </w:rPr>
              <w:t>. Die Milchsäure macht den typisch</w:t>
            </w:r>
            <w:r w:rsidRPr="00BE6EDE">
              <w:rPr>
                <w:sz w:val="18"/>
              </w:rPr>
              <w:t xml:space="preserve"> saure</w:t>
            </w:r>
            <w:r>
              <w:rPr>
                <w:sz w:val="18"/>
              </w:rPr>
              <w:t>n</w:t>
            </w:r>
            <w:r w:rsidRPr="00BE6EDE">
              <w:rPr>
                <w:sz w:val="18"/>
              </w:rPr>
              <w:t xml:space="preserve"> Joghurtgeschmack.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Hefekuchen</w:t>
            </w:r>
          </w:p>
        </w:tc>
        <w:tc>
          <w:tcPr>
            <w:tcW w:w="6096" w:type="dxa"/>
          </w:tcPr>
          <w:p w:rsidR="000B2746" w:rsidRPr="00A410C8" w:rsidRDefault="000B2746" w:rsidP="00D16185">
            <w:pPr>
              <w:pStyle w:val="Textkrper"/>
            </w:pPr>
            <w:r w:rsidRPr="00BE6EDE">
              <w:rPr>
                <w:sz w:val="18"/>
              </w:rPr>
              <w:t xml:space="preserve">Der Hefekuchen ist locker und hat viel Luft im Kuchen. Für die lockere Struktur sind die Hefen verantwortlich. Die Hefen produzieren </w:t>
            </w:r>
            <w:r>
              <w:rPr>
                <w:sz w:val="18"/>
              </w:rPr>
              <w:t xml:space="preserve">ein Gas. Das Gas macht den Teig locker.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Alkoholische Getränke</w:t>
            </w:r>
          </w:p>
        </w:tc>
        <w:tc>
          <w:tcPr>
            <w:tcW w:w="6096" w:type="dxa"/>
          </w:tcPr>
          <w:p w:rsidR="000B2746" w:rsidRPr="00A410C8" w:rsidRDefault="000B2746" w:rsidP="00D16185">
            <w:pPr>
              <w:pStyle w:val="Textkrper"/>
            </w:pPr>
            <w:r w:rsidRPr="00BE6EDE">
              <w:rPr>
                <w:sz w:val="18"/>
              </w:rPr>
              <w:t xml:space="preserve">Hefen und Bakterien können Alkohol produzieren Das kann man bei der Herstellung von alkoholischen Getränken wie Bier und Wein ausnutzen.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Sauerkraut</w:t>
            </w:r>
          </w:p>
        </w:tc>
        <w:tc>
          <w:tcPr>
            <w:tcW w:w="6096" w:type="dxa"/>
          </w:tcPr>
          <w:p w:rsidR="000B2746" w:rsidRPr="00A410C8" w:rsidRDefault="000B2746" w:rsidP="00D16185">
            <w:pPr>
              <w:pStyle w:val="Textkrper"/>
            </w:pPr>
            <w:r w:rsidRPr="00BE6EDE">
              <w:rPr>
                <w:sz w:val="18"/>
              </w:rPr>
              <w:t xml:space="preserve">Sauerkraut wird aus Weißkohl hergestellt. Bei der Herstellung von Sauerkraut sind viele Mikroorganismen beteiligt. Sie produzieren Milchsäure und sind für den typischen Geschmack von Sauerkraut verantwortlich.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Schimmelkäse</w:t>
            </w:r>
          </w:p>
        </w:tc>
        <w:tc>
          <w:tcPr>
            <w:tcW w:w="6096" w:type="dxa"/>
          </w:tcPr>
          <w:p w:rsidR="000B2746" w:rsidRPr="00A410C8" w:rsidRDefault="000B2746" w:rsidP="00D16185">
            <w:pPr>
              <w:pStyle w:val="Textkrper"/>
            </w:pPr>
            <w:r w:rsidRPr="00994DD5">
              <w:rPr>
                <w:sz w:val="18"/>
              </w:rPr>
              <w:t>Der Schimmel auf diesem Käse ist kein Zeichen von Verderb. Der Käse wird aus Milch und Edelpilzen hergestellt</w:t>
            </w:r>
            <w:r>
              <w:rPr>
                <w:sz w:val="18"/>
              </w:rPr>
              <w:t>. Die Edelpilze produzieren keine Giftstoffe</w:t>
            </w:r>
            <w:r w:rsidRPr="00994DD5">
              <w:rPr>
                <w:sz w:val="18"/>
              </w:rPr>
              <w:t xml:space="preserve"> sondern leckere Geschmacksstoffe.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Speiseessig</w:t>
            </w:r>
          </w:p>
        </w:tc>
        <w:tc>
          <w:tcPr>
            <w:tcW w:w="6096" w:type="dxa"/>
          </w:tcPr>
          <w:p w:rsidR="000B2746" w:rsidRPr="00A410C8" w:rsidRDefault="000B2746" w:rsidP="00D16185">
            <w:pPr>
              <w:pStyle w:val="Textkrper"/>
            </w:pPr>
            <w:r w:rsidRPr="00BE6EDE">
              <w:rPr>
                <w:sz w:val="18"/>
              </w:rPr>
              <w:t xml:space="preserve">Wird aus Wein oder Most hergestellt. Zu diesen Getränken werden Essigsäurebakterien gegeben. Die Bakterien stellen Essigsäure in großen Mengen her, der je </w:t>
            </w:r>
            <w:r>
              <w:rPr>
                <w:sz w:val="18"/>
              </w:rPr>
              <w:t xml:space="preserve">nach Ausgangsstoff </w:t>
            </w:r>
            <w:r w:rsidRPr="00BE6EDE">
              <w:rPr>
                <w:sz w:val="18"/>
              </w:rPr>
              <w:t>verschiedene Geschmacksrichtungen haben kann. Bsp. Apfelessig</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924082" w:rsidRPr="00B51DE9" w:rsidTr="00497369">
        <w:trPr>
          <w:trHeight w:val="523"/>
        </w:trPr>
        <w:tc>
          <w:tcPr>
            <w:tcW w:w="3119" w:type="dxa"/>
            <w:tcBorders>
              <w:left w:val="single" w:sz="4" w:space="0" w:color="auto"/>
              <w:bottom w:val="single" w:sz="4" w:space="0" w:color="auto"/>
              <w:right w:val="single" w:sz="4" w:space="0" w:color="auto"/>
            </w:tcBorders>
            <w:shd w:val="clear" w:color="auto" w:fill="D9D9D9"/>
            <w:hideMark/>
          </w:tcPr>
          <w:p w:rsidR="00924082" w:rsidRDefault="00924082" w:rsidP="00497369">
            <w:pPr>
              <w:pStyle w:val="Tabelle6pt"/>
              <w:rPr>
                <w:color w:val="000000"/>
              </w:rPr>
            </w:pPr>
            <w:r>
              <w:br w:type="page"/>
              <w:t>Lernfeld</w:t>
            </w:r>
          </w:p>
          <w:p w:rsidR="00924082" w:rsidRDefault="00924082" w:rsidP="00497369">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924082" w:rsidRDefault="00924082" w:rsidP="00497369">
            <w:pPr>
              <w:pStyle w:val="Tabelle6pt"/>
              <w:rPr>
                <w:color w:val="000000"/>
              </w:rPr>
            </w:pPr>
            <w:r>
              <w:t>Titel</w:t>
            </w:r>
          </w:p>
          <w:p w:rsidR="00924082" w:rsidRDefault="0059699D" w:rsidP="00497369">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924082" w:rsidRPr="004B658C" w:rsidRDefault="00924082" w:rsidP="00497369"/>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24082" w:rsidRDefault="00924082" w:rsidP="00497369">
            <w:pPr>
              <w:pStyle w:val="TabelleKopfmitte"/>
              <w:rPr>
                <w:sz w:val="18"/>
              </w:rPr>
            </w:pPr>
            <w:r w:rsidRPr="00D661AD">
              <w:rPr>
                <w:sz w:val="18"/>
              </w:rPr>
              <w:t xml:space="preserve">Ernährung und </w:t>
            </w:r>
          </w:p>
          <w:p w:rsidR="00924082" w:rsidRPr="00D661AD" w:rsidRDefault="00924082" w:rsidP="00497369">
            <w:pPr>
              <w:pStyle w:val="TabelleKopfmitte"/>
              <w:rPr>
                <w:sz w:val="18"/>
              </w:rPr>
            </w:pPr>
            <w:r>
              <w:rPr>
                <w:sz w:val="18"/>
              </w:rPr>
              <w:t>Gastro</w:t>
            </w:r>
            <w:r w:rsidRPr="00D661AD">
              <w:rPr>
                <w:sz w:val="18"/>
              </w:rPr>
              <w:t>nomie</w:t>
            </w:r>
          </w:p>
          <w:p w:rsidR="00924082" w:rsidRPr="00B51DE9" w:rsidRDefault="00924082" w:rsidP="00497369">
            <w:pPr>
              <w:pStyle w:val="TabelleKopfmitte"/>
              <w:rPr>
                <w:rFonts w:eastAsia="Calibri"/>
              </w:rPr>
            </w:pPr>
            <w:r w:rsidRPr="00D661AD">
              <w:rPr>
                <w:rFonts w:eastAsia="Calibri"/>
              </w:rPr>
              <w:t>EG2.01</w:t>
            </w:r>
            <w:r>
              <w:rPr>
                <w:rFonts w:eastAsia="Calibri"/>
              </w:rPr>
              <w:t>.02.08</w:t>
            </w:r>
          </w:p>
        </w:tc>
      </w:tr>
      <w:tr w:rsidR="00924082" w:rsidRPr="00B51DE9" w:rsidTr="00497369">
        <w:tc>
          <w:tcPr>
            <w:tcW w:w="7348" w:type="dxa"/>
            <w:gridSpan w:val="3"/>
            <w:tcBorders>
              <w:left w:val="single" w:sz="4" w:space="0" w:color="auto"/>
              <w:bottom w:val="single" w:sz="4" w:space="0" w:color="auto"/>
              <w:right w:val="single" w:sz="4" w:space="0" w:color="auto"/>
            </w:tcBorders>
            <w:shd w:val="clear" w:color="auto" w:fill="auto"/>
            <w:hideMark/>
          </w:tcPr>
          <w:p w:rsidR="00924082" w:rsidRPr="004B658C" w:rsidRDefault="00924082" w:rsidP="00497369">
            <w:pPr>
              <w:pStyle w:val="Tabelle6pt"/>
            </w:pPr>
            <w:r>
              <w:t>Kompetenzbereiche:</w:t>
            </w:r>
          </w:p>
          <w:p w:rsidR="00924082" w:rsidRDefault="00924082" w:rsidP="00497369">
            <w:pPr>
              <w:pStyle w:val="Kopf8ptafz"/>
            </w:pPr>
            <w:r>
              <w:t>Ich kann die Grundlagen der Hygiene und lebensmittelrechtliche Vorschriften anwenden.</w:t>
            </w:r>
          </w:p>
          <w:p w:rsidR="00924082" w:rsidRDefault="00924082" w:rsidP="00497369">
            <w:pPr>
              <w:pStyle w:val="Kopf8ptafz"/>
            </w:pPr>
            <w:r>
              <w:t>Ich kann die Qualität von Lebensmitteln durch geeignete Maßnahmen erhalten.</w:t>
            </w:r>
          </w:p>
          <w:p w:rsidR="00924082" w:rsidRDefault="00924082" w:rsidP="00497369">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924082" w:rsidRDefault="00924082" w:rsidP="00497369">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24082" w:rsidRPr="00B51DE9" w:rsidTr="00497369">
              <w:trPr>
                <w:trHeight w:val="284"/>
              </w:trPr>
              <w:tc>
                <w:tcPr>
                  <w:tcW w:w="2090" w:type="dxa"/>
                  <w:shd w:val="clear" w:color="auto" w:fill="auto"/>
                </w:tcPr>
                <w:p w:rsidR="00924082" w:rsidRPr="00B51DE9" w:rsidRDefault="00924082" w:rsidP="00497369">
                  <w:pPr>
                    <w:pStyle w:val="Textkrpermitte"/>
                  </w:pPr>
                  <w:r w:rsidRPr="00B51DE9">
                    <w:t>LernPROJEKT</w:t>
                  </w:r>
                </w:p>
              </w:tc>
            </w:tr>
            <w:tr w:rsidR="00924082" w:rsidRPr="00B51DE9" w:rsidTr="00497369">
              <w:trPr>
                <w:trHeight w:val="284"/>
              </w:trPr>
              <w:tc>
                <w:tcPr>
                  <w:tcW w:w="2090" w:type="dxa"/>
                  <w:tcBorders>
                    <w:bottom w:val="single" w:sz="4" w:space="0" w:color="auto"/>
                  </w:tcBorders>
                  <w:shd w:val="clear" w:color="auto" w:fill="auto"/>
                </w:tcPr>
                <w:p w:rsidR="00924082" w:rsidRPr="00B51DE9" w:rsidRDefault="00924082" w:rsidP="00497369">
                  <w:pPr>
                    <w:pStyle w:val="Textkrpermitte"/>
                  </w:pPr>
                  <w:r w:rsidRPr="00B51DE9">
                    <w:t>LernTHEMA</w:t>
                  </w:r>
                </w:p>
              </w:tc>
            </w:tr>
            <w:tr w:rsidR="00924082" w:rsidRPr="00B51DE9" w:rsidTr="00497369">
              <w:trPr>
                <w:trHeight w:val="284"/>
              </w:trPr>
              <w:tc>
                <w:tcPr>
                  <w:tcW w:w="2090" w:type="dxa"/>
                  <w:tcBorders>
                    <w:bottom w:val="nil"/>
                  </w:tcBorders>
                  <w:shd w:val="clear" w:color="auto" w:fill="D9D9D9" w:themeFill="background1" w:themeFillShade="D9"/>
                </w:tcPr>
                <w:p w:rsidR="00924082" w:rsidRPr="00B51DE9" w:rsidRDefault="00924082" w:rsidP="00497369">
                  <w:pPr>
                    <w:pStyle w:val="TabelleKopfmitte"/>
                  </w:pPr>
                  <w:r w:rsidRPr="00B51DE9">
                    <w:t>LernSCHRITT</w:t>
                  </w:r>
                </w:p>
              </w:tc>
            </w:tr>
          </w:tbl>
          <w:p w:rsidR="00924082" w:rsidRPr="00B51DE9" w:rsidRDefault="00924082" w:rsidP="00497369"/>
        </w:tc>
      </w:tr>
      <w:tr w:rsidR="00924082" w:rsidRPr="00B51DE9" w:rsidTr="00497369">
        <w:trPr>
          <w:trHeight w:val="149"/>
        </w:trPr>
        <w:tc>
          <w:tcPr>
            <w:tcW w:w="7348" w:type="dxa"/>
            <w:gridSpan w:val="3"/>
            <w:tcBorders>
              <w:top w:val="single" w:sz="4" w:space="0" w:color="auto"/>
              <w:left w:val="nil"/>
              <w:right w:val="nil"/>
            </w:tcBorders>
          </w:tcPr>
          <w:p w:rsidR="00924082" w:rsidRPr="00B51DE9" w:rsidRDefault="00924082" w:rsidP="00497369"/>
        </w:tc>
        <w:tc>
          <w:tcPr>
            <w:tcW w:w="196" w:type="dxa"/>
            <w:gridSpan w:val="2"/>
            <w:tcBorders>
              <w:top w:val="nil"/>
              <w:left w:val="nil"/>
              <w:right w:val="nil"/>
            </w:tcBorders>
          </w:tcPr>
          <w:p w:rsidR="00924082" w:rsidRPr="00B51DE9" w:rsidRDefault="00924082" w:rsidP="00497369"/>
        </w:tc>
        <w:tc>
          <w:tcPr>
            <w:tcW w:w="2095" w:type="dxa"/>
            <w:tcBorders>
              <w:top w:val="single" w:sz="4" w:space="0" w:color="auto"/>
              <w:left w:val="nil"/>
              <w:right w:val="nil"/>
            </w:tcBorders>
          </w:tcPr>
          <w:p w:rsidR="00924082" w:rsidRPr="00B51DE9" w:rsidRDefault="00924082" w:rsidP="00497369"/>
        </w:tc>
      </w:tr>
      <w:tr w:rsidR="00924082" w:rsidRPr="00234B66" w:rsidTr="00497369">
        <w:trPr>
          <w:trHeight w:val="443"/>
        </w:trPr>
        <w:tc>
          <w:tcPr>
            <w:tcW w:w="4818" w:type="dxa"/>
            <w:gridSpan w:val="2"/>
            <w:vMerge w:val="restart"/>
            <w:tcBorders>
              <w:left w:val="single" w:sz="4" w:space="0" w:color="auto"/>
              <w:right w:val="single" w:sz="4" w:space="0" w:color="auto"/>
            </w:tcBorders>
          </w:tcPr>
          <w:p w:rsidR="00924082" w:rsidRPr="004B658C" w:rsidRDefault="00924082" w:rsidP="00497369">
            <w:pPr>
              <w:pStyle w:val="Tabelle6pt"/>
            </w:pPr>
            <w:r>
              <w:t>Kompetenzen:</w:t>
            </w:r>
          </w:p>
          <w:p w:rsidR="00924082" w:rsidRDefault="00924082" w:rsidP="00497369">
            <w:pPr>
              <w:pStyle w:val="Kopf8ptafz"/>
            </w:pPr>
            <w:r>
              <w:t>Ich kann Mikroorganismen bei der Lebensmittelherstellung benen</w:t>
            </w:r>
            <w:r w:rsidR="00753DC2">
              <w:t xml:space="preserve">nen, </w:t>
            </w:r>
            <w:r>
              <w:t>erklären</w:t>
            </w:r>
            <w:r w:rsidR="00753DC2">
              <w:t xml:space="preserve"> und anwenden</w:t>
            </w:r>
            <w:r w:rsidR="007E486C">
              <w:t>.</w:t>
            </w:r>
          </w:p>
          <w:p w:rsidR="00924082" w:rsidRPr="00A37E27" w:rsidRDefault="00924082" w:rsidP="00497369">
            <w:pPr>
              <w:pStyle w:val="Kopf8ptafz"/>
              <w:rPr>
                <w:i/>
              </w:rPr>
            </w:pPr>
            <w:r w:rsidRPr="00A37E27">
              <w:rPr>
                <w:i/>
              </w:rPr>
              <w:t>Ich kann mich mit Partnern austauschen</w:t>
            </w:r>
            <w:r>
              <w:rPr>
                <w:i/>
              </w:rPr>
              <w:t xml:space="preserve"> und besprechen.</w:t>
            </w:r>
          </w:p>
          <w:p w:rsidR="00924082" w:rsidRDefault="00924082" w:rsidP="00497369">
            <w:pPr>
              <w:pStyle w:val="Kopf8ptafz"/>
              <w:numPr>
                <w:ilvl w:val="0"/>
                <w:numId w:val="0"/>
              </w:numPr>
              <w:ind w:left="227"/>
            </w:pPr>
          </w:p>
        </w:tc>
        <w:tc>
          <w:tcPr>
            <w:tcW w:w="4821" w:type="dxa"/>
            <w:gridSpan w:val="4"/>
            <w:tcBorders>
              <w:left w:val="single" w:sz="4" w:space="0" w:color="auto"/>
              <w:right w:val="single" w:sz="4" w:space="0" w:color="auto"/>
            </w:tcBorders>
          </w:tcPr>
          <w:p w:rsidR="00924082" w:rsidRDefault="00924082" w:rsidP="00497369">
            <w:pPr>
              <w:pStyle w:val="Tabelle6pt"/>
            </w:pPr>
            <w:r>
              <w:t>Was Sie schon können sollten:</w:t>
            </w:r>
          </w:p>
          <w:p w:rsidR="00924082" w:rsidRPr="00234B66" w:rsidRDefault="00924082" w:rsidP="00497369">
            <w:pPr>
              <w:pStyle w:val="Kopf8ptafz"/>
            </w:pPr>
            <w:r>
              <w:t>Ich kann Spielregeln beachten.</w:t>
            </w:r>
          </w:p>
        </w:tc>
      </w:tr>
      <w:tr w:rsidR="00924082" w:rsidTr="00497369">
        <w:trPr>
          <w:trHeight w:val="443"/>
        </w:trPr>
        <w:tc>
          <w:tcPr>
            <w:tcW w:w="4818" w:type="dxa"/>
            <w:gridSpan w:val="2"/>
            <w:vMerge/>
            <w:tcBorders>
              <w:left w:val="single" w:sz="4" w:space="0" w:color="auto"/>
              <w:right w:val="single" w:sz="4" w:space="0" w:color="auto"/>
            </w:tcBorders>
          </w:tcPr>
          <w:p w:rsidR="00924082" w:rsidRDefault="00924082" w:rsidP="00497369">
            <w:pPr>
              <w:pStyle w:val="Tabelle6pt"/>
            </w:pPr>
          </w:p>
        </w:tc>
        <w:tc>
          <w:tcPr>
            <w:tcW w:w="4821" w:type="dxa"/>
            <w:gridSpan w:val="4"/>
            <w:tcBorders>
              <w:left w:val="single" w:sz="4" w:space="0" w:color="auto"/>
              <w:right w:val="single" w:sz="4" w:space="0" w:color="auto"/>
            </w:tcBorders>
          </w:tcPr>
          <w:p w:rsidR="00924082" w:rsidRDefault="00924082" w:rsidP="00497369">
            <w:pPr>
              <w:pStyle w:val="Tabelle6pt"/>
            </w:pPr>
            <w:r>
              <w:t>Wofür Sie das benötigen:</w:t>
            </w:r>
          </w:p>
          <w:p w:rsidR="00924082" w:rsidRDefault="00924082" w:rsidP="00497369">
            <w:pPr>
              <w:pStyle w:val="Kopf8ptafz"/>
            </w:pPr>
            <w:r>
              <w:t>Fachliche</w:t>
            </w:r>
            <w:r w:rsidR="008B78B4">
              <w:t xml:space="preserve"> Vorbereitung auf das Praktikum</w:t>
            </w:r>
          </w:p>
        </w:tc>
      </w:tr>
      <w:tr w:rsidR="00924082" w:rsidRPr="00234B66" w:rsidTr="00497369">
        <w:trPr>
          <w:trHeight w:val="443"/>
        </w:trPr>
        <w:tc>
          <w:tcPr>
            <w:tcW w:w="4818" w:type="dxa"/>
            <w:gridSpan w:val="2"/>
            <w:vMerge/>
            <w:tcBorders>
              <w:left w:val="single" w:sz="4" w:space="0" w:color="auto"/>
              <w:right w:val="single" w:sz="4" w:space="0" w:color="auto"/>
            </w:tcBorders>
          </w:tcPr>
          <w:p w:rsidR="00924082" w:rsidRDefault="00924082" w:rsidP="00497369">
            <w:pPr>
              <w:pStyle w:val="Tabelle6pt"/>
            </w:pPr>
          </w:p>
        </w:tc>
        <w:tc>
          <w:tcPr>
            <w:tcW w:w="4821" w:type="dxa"/>
            <w:gridSpan w:val="4"/>
            <w:tcBorders>
              <w:left w:val="single" w:sz="4" w:space="0" w:color="auto"/>
              <w:right w:val="single" w:sz="4" w:space="0" w:color="auto"/>
            </w:tcBorders>
          </w:tcPr>
          <w:p w:rsidR="00924082" w:rsidRDefault="00924082" w:rsidP="00497369">
            <w:pPr>
              <w:pStyle w:val="Tabelle6pt"/>
            </w:pPr>
            <w:r>
              <w:t>Wie Sie Ihr Können prüfen können:</w:t>
            </w:r>
          </w:p>
          <w:p w:rsidR="00924082" w:rsidRPr="00234B66" w:rsidRDefault="00924082" w:rsidP="00ED1BFF">
            <w:pPr>
              <w:pStyle w:val="Kopf8ptafz"/>
              <w:numPr>
                <w:ilvl w:val="0"/>
                <w:numId w:val="0"/>
              </w:numPr>
              <w:ind w:left="416"/>
            </w:pPr>
          </w:p>
        </w:tc>
      </w:tr>
    </w:tbl>
    <w:p w:rsidR="00924082" w:rsidRDefault="00924082">
      <w:pPr>
        <w:spacing w:line="240" w:lineRule="exact"/>
      </w:pPr>
    </w:p>
    <w:p w:rsidR="00924082" w:rsidRPr="00924082" w:rsidRDefault="00924082">
      <w:pPr>
        <w:spacing w:line="240" w:lineRule="exact"/>
        <w:rPr>
          <w:u w:val="single"/>
        </w:rPr>
      </w:pPr>
      <w:r w:rsidRPr="00924082">
        <w:rPr>
          <w:sz w:val="24"/>
          <w:u w:val="single"/>
        </w:rPr>
        <w:t>Mikroorganismen – Wunderwerkzeuge bei der Lebensmittelherstellung!</w:t>
      </w:r>
      <w:r w:rsidRPr="00924082">
        <w:rPr>
          <w:noProof/>
          <w:sz w:val="24"/>
          <w:u w:val="single"/>
          <w:lang w:eastAsia="de-DE"/>
        </w:rPr>
        <w:drawing>
          <wp:anchor distT="0" distB="0" distL="114300" distR="114300" simplePos="0" relativeHeight="252508160" behindDoc="0" locked="0" layoutInCell="0" allowOverlap="1" wp14:anchorId="534BEE16" wp14:editId="22F9B708">
            <wp:simplePos x="0" y="0"/>
            <wp:positionH relativeFrom="rightMargin">
              <wp:posOffset>107950</wp:posOffset>
            </wp:positionH>
            <wp:positionV relativeFrom="paragraph">
              <wp:posOffset>0</wp:posOffset>
            </wp:positionV>
            <wp:extent cx="345440" cy="323850"/>
            <wp:effectExtent l="0" t="0" r="0" b="0"/>
            <wp:wrapNone/>
            <wp:docPr id="30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082" w:rsidRDefault="00924082">
      <w:pPr>
        <w:spacing w:line="240" w:lineRule="exact"/>
      </w:pPr>
    </w:p>
    <w:p w:rsidR="00924082" w:rsidRPr="00221392" w:rsidRDefault="00924082" w:rsidP="00924082">
      <w:pPr>
        <w:rPr>
          <w:rStyle w:val="Fett"/>
        </w:rPr>
      </w:pPr>
      <w:r w:rsidRPr="00221392">
        <w:rPr>
          <w:rStyle w:val="Fett"/>
        </w:rPr>
        <w:t>Domino Spiel:</w:t>
      </w:r>
      <w:r>
        <w:rPr>
          <w:rStyle w:val="Fett"/>
        </w:rPr>
        <w:t xml:space="preserve"> </w:t>
      </w:r>
    </w:p>
    <w:p w:rsidR="00924082" w:rsidRPr="00933BC6" w:rsidRDefault="00924082" w:rsidP="00924082">
      <w:pPr>
        <w:rPr>
          <w:rStyle w:val="Fett"/>
        </w:rPr>
      </w:pPr>
      <w:r w:rsidRPr="00933BC6">
        <w:rPr>
          <w:rStyle w:val="Fett"/>
        </w:rPr>
        <w:t xml:space="preserve">Spielregeln: </w:t>
      </w:r>
    </w:p>
    <w:p w:rsidR="00924082" w:rsidRPr="00924082" w:rsidRDefault="00924082" w:rsidP="00924082">
      <w:pPr>
        <w:pStyle w:val="Listenabsatz"/>
        <w:numPr>
          <w:ilvl w:val="6"/>
          <w:numId w:val="5"/>
        </w:numPr>
        <w:ind w:left="284" w:hanging="283"/>
      </w:pPr>
      <w:r w:rsidRPr="00924082">
        <w:t>Suchen Sie sich ein</w:t>
      </w:r>
      <w:r w:rsidR="0015451E">
        <w:t>en Spielpartner</w:t>
      </w:r>
      <w:r w:rsidRPr="00924082">
        <w:t xml:space="preserve">. </w:t>
      </w:r>
    </w:p>
    <w:p w:rsidR="00924082" w:rsidRDefault="00924082" w:rsidP="00924082">
      <w:pPr>
        <w:pStyle w:val="Listenabsatz"/>
        <w:numPr>
          <w:ilvl w:val="6"/>
          <w:numId w:val="5"/>
        </w:numPr>
        <w:ind w:left="284" w:hanging="283"/>
      </w:pPr>
      <w:r>
        <w:t xml:space="preserve">Jeder Spieler, jede Spielerin erhält drei Dominokärtchen. </w:t>
      </w:r>
    </w:p>
    <w:p w:rsidR="00924082" w:rsidRDefault="00924082" w:rsidP="00924082">
      <w:pPr>
        <w:pStyle w:val="Listenabsatz"/>
        <w:numPr>
          <w:ilvl w:val="6"/>
          <w:numId w:val="5"/>
        </w:numPr>
        <w:ind w:left="284" w:hanging="283"/>
      </w:pPr>
      <w:r>
        <w:t xml:space="preserve">Das Kärtchen mit Start wird in die Mitte gelegt. </w:t>
      </w:r>
    </w:p>
    <w:p w:rsidR="00924082" w:rsidRDefault="00924082" w:rsidP="00924082">
      <w:pPr>
        <w:pStyle w:val="Listenabsatz"/>
        <w:numPr>
          <w:ilvl w:val="6"/>
          <w:numId w:val="5"/>
        </w:numPr>
        <w:ind w:left="284" w:hanging="283"/>
      </w:pPr>
      <w:r>
        <w:t xml:space="preserve">Es dürfen nur passende Kärtchen aneinander gelegt werden. </w:t>
      </w:r>
    </w:p>
    <w:p w:rsidR="00924082" w:rsidRDefault="0015451E" w:rsidP="00924082">
      <w:pPr>
        <w:pStyle w:val="Listenabsatz"/>
        <w:ind w:left="284"/>
      </w:pPr>
      <w:r>
        <w:t>Bsp.</w:t>
      </w:r>
      <w:r w:rsidR="00924082">
        <w:t>: alkoholische Getränke – Bier und Wein</w:t>
      </w:r>
    </w:p>
    <w:p w:rsidR="00924082" w:rsidRDefault="00924082" w:rsidP="00924082">
      <w:pPr>
        <w:pStyle w:val="Listenabsatz"/>
        <w:numPr>
          <w:ilvl w:val="6"/>
          <w:numId w:val="5"/>
        </w:numPr>
        <w:ind w:left="284" w:hanging="283"/>
      </w:pPr>
      <w:r>
        <w:t>Wer zuerst alle Kärtchen a</w:t>
      </w:r>
      <w:r w:rsidR="004F32A3">
        <w:t>bgelegt hat,  hat gewonnen.</w:t>
      </w:r>
    </w:p>
    <w:p w:rsidR="00924082" w:rsidRDefault="00924082">
      <w:pPr>
        <w:spacing w:line="240" w:lineRule="exact"/>
      </w:pPr>
    </w:p>
    <w:p w:rsidR="00924082" w:rsidRDefault="00924082">
      <w:pPr>
        <w:spacing w:line="240" w:lineRule="exact"/>
      </w:pPr>
    </w:p>
    <w:tbl>
      <w:tblPr>
        <w:tblW w:w="9639"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2371"/>
        <w:gridCol w:w="2441"/>
        <w:gridCol w:w="2441"/>
        <w:gridCol w:w="2386"/>
      </w:tblGrid>
      <w:tr w:rsidR="00924082" w:rsidRPr="00CE5435" w:rsidTr="003174A9">
        <w:trPr>
          <w:trHeight w:hRule="exact" w:val="1470"/>
        </w:trPr>
        <w:tc>
          <w:tcPr>
            <w:tcW w:w="237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CE5435" w:rsidRDefault="00924082" w:rsidP="00497369">
            <w:pPr>
              <w:jc w:val="center"/>
              <w:rPr>
                <w:rFonts w:ascii="Times New Roman" w:eastAsia="Times New Roman" w:hAnsi="Times New Roman" w:cs="Times New Roman"/>
                <w:sz w:val="40"/>
                <w:szCs w:val="24"/>
                <w:lang w:eastAsia="de-DE"/>
              </w:rPr>
            </w:pPr>
            <w:r w:rsidRPr="00CE5435">
              <w:rPr>
                <w:rFonts w:ascii="Arial" w:eastAsia="Times New Roman" w:hAnsi="Arial"/>
                <w:b/>
                <w:sz w:val="36"/>
                <w:szCs w:val="36"/>
                <w:lang w:eastAsia="de-DE"/>
              </w:rPr>
              <w:t>Start</w:t>
            </w:r>
          </w:p>
        </w:tc>
        <w:tc>
          <w:tcPr>
            <w:tcW w:w="2441"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Joghurt</w:t>
            </w:r>
          </w:p>
        </w:tc>
        <w:tc>
          <w:tcPr>
            <w:tcW w:w="244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Milchsäure-bakterien</w:t>
            </w:r>
          </w:p>
        </w:tc>
        <w:tc>
          <w:tcPr>
            <w:tcW w:w="2386"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Hefekuchen</w:t>
            </w:r>
          </w:p>
        </w:tc>
      </w:tr>
      <w:tr w:rsidR="00924082" w:rsidRPr="00CE5435" w:rsidTr="003174A9">
        <w:trPr>
          <w:trHeight w:hRule="exact" w:val="1331"/>
        </w:trPr>
        <w:tc>
          <w:tcPr>
            <w:tcW w:w="237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 xml:space="preserve">wird locker </w:t>
            </w:r>
          </w:p>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z w:val="28"/>
                <w:szCs w:val="24"/>
                <w:lang w:eastAsia="de-DE"/>
              </w:rPr>
              <w:t>durch Hefen</w:t>
            </w:r>
          </w:p>
        </w:tc>
        <w:tc>
          <w:tcPr>
            <w:tcW w:w="2441"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 xml:space="preserve">Alkoholische </w:t>
            </w:r>
          </w:p>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Getränke</w:t>
            </w:r>
          </w:p>
        </w:tc>
        <w:tc>
          <w:tcPr>
            <w:tcW w:w="244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z w:val="28"/>
                <w:szCs w:val="24"/>
                <w:lang w:eastAsia="de-DE"/>
              </w:rPr>
              <w:t>Bier und Wein</w:t>
            </w:r>
          </w:p>
        </w:tc>
        <w:tc>
          <w:tcPr>
            <w:tcW w:w="2386"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Sauerkraut</w:t>
            </w:r>
          </w:p>
        </w:tc>
      </w:tr>
      <w:tr w:rsidR="00924082" w:rsidRPr="00CE5435" w:rsidTr="003174A9">
        <w:trPr>
          <w:trHeight w:hRule="exact" w:val="1331"/>
        </w:trPr>
        <w:tc>
          <w:tcPr>
            <w:tcW w:w="237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z w:val="28"/>
                <w:szCs w:val="24"/>
                <w:lang w:eastAsia="de-DE"/>
              </w:rPr>
              <w:t>Weißkohl</w:t>
            </w:r>
          </w:p>
        </w:tc>
        <w:tc>
          <w:tcPr>
            <w:tcW w:w="2441"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Schimmel</w:t>
            </w:r>
            <w:r>
              <w:rPr>
                <w:rFonts w:ascii="Arial" w:eastAsia="Times New Roman" w:hAnsi="Arial"/>
                <w:b/>
                <w:snapToGrid w:val="0"/>
                <w:sz w:val="28"/>
                <w:szCs w:val="24"/>
                <w:lang w:eastAsia="de-DE"/>
              </w:rPr>
              <w:t>-</w:t>
            </w:r>
          </w:p>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käse</w:t>
            </w:r>
          </w:p>
        </w:tc>
        <w:tc>
          <w:tcPr>
            <w:tcW w:w="244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 xml:space="preserve">Schimmel </w:t>
            </w:r>
          </w:p>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z w:val="28"/>
                <w:szCs w:val="24"/>
                <w:lang w:eastAsia="de-DE"/>
              </w:rPr>
              <w:t>ohne Giftstoffe</w:t>
            </w:r>
          </w:p>
        </w:tc>
        <w:tc>
          <w:tcPr>
            <w:tcW w:w="2386"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napToGrid w:val="0"/>
                <w:sz w:val="28"/>
                <w:szCs w:val="24"/>
                <w:lang w:eastAsia="de-DE"/>
              </w:rPr>
              <w:t>Speiseessig</w:t>
            </w:r>
          </w:p>
        </w:tc>
      </w:tr>
      <w:tr w:rsidR="00924082" w:rsidRPr="00CE5435" w:rsidTr="003174A9">
        <w:trPr>
          <w:trHeight w:hRule="exact" w:val="1331"/>
        </w:trPr>
        <w:tc>
          <w:tcPr>
            <w:tcW w:w="237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5C4B36" w:rsidRDefault="00924082" w:rsidP="00497369">
            <w:pPr>
              <w:jc w:val="center"/>
              <w:rPr>
                <w:rFonts w:ascii="Arial" w:eastAsia="Times New Roman" w:hAnsi="Arial"/>
                <w:b/>
                <w:sz w:val="28"/>
                <w:szCs w:val="24"/>
                <w:lang w:eastAsia="de-DE"/>
              </w:rPr>
            </w:pPr>
            <w:r w:rsidRPr="005C4B36">
              <w:rPr>
                <w:rFonts w:ascii="Arial" w:eastAsia="Times New Roman" w:hAnsi="Arial"/>
                <w:b/>
                <w:sz w:val="28"/>
                <w:szCs w:val="24"/>
                <w:lang w:eastAsia="de-DE"/>
              </w:rPr>
              <w:t>Essigsäure-</w:t>
            </w:r>
          </w:p>
          <w:p w:rsidR="00924082" w:rsidRPr="005C4B36" w:rsidRDefault="00924082" w:rsidP="00497369">
            <w:pPr>
              <w:jc w:val="center"/>
              <w:rPr>
                <w:rFonts w:ascii="Arial" w:eastAsia="Times New Roman" w:hAnsi="Arial"/>
                <w:b/>
                <w:snapToGrid w:val="0"/>
                <w:sz w:val="28"/>
                <w:szCs w:val="24"/>
                <w:lang w:eastAsia="de-DE"/>
              </w:rPr>
            </w:pPr>
            <w:r w:rsidRPr="005C4B36">
              <w:rPr>
                <w:rFonts w:ascii="Arial" w:eastAsia="Times New Roman" w:hAnsi="Arial"/>
                <w:b/>
                <w:sz w:val="28"/>
                <w:szCs w:val="24"/>
                <w:lang w:eastAsia="de-DE"/>
              </w:rPr>
              <w:t>bakterien</w:t>
            </w:r>
          </w:p>
        </w:tc>
        <w:tc>
          <w:tcPr>
            <w:tcW w:w="2441"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CE5435" w:rsidRDefault="00924082" w:rsidP="00497369">
            <w:pPr>
              <w:jc w:val="center"/>
              <w:rPr>
                <w:rFonts w:ascii="Arial" w:eastAsia="Times New Roman" w:hAnsi="Arial"/>
                <w:b/>
                <w:snapToGrid w:val="0"/>
                <w:sz w:val="24"/>
                <w:szCs w:val="24"/>
                <w:lang w:eastAsia="de-DE"/>
              </w:rPr>
            </w:pPr>
            <w:r w:rsidRPr="009279BD">
              <w:rPr>
                <w:rFonts w:ascii="Arial" w:eastAsia="Times New Roman" w:hAnsi="Arial"/>
                <w:b/>
                <w:snapToGrid w:val="0"/>
                <w:sz w:val="36"/>
                <w:szCs w:val="24"/>
                <w:lang w:eastAsia="de-DE"/>
              </w:rPr>
              <w:t>Ende</w:t>
            </w:r>
          </w:p>
        </w:tc>
        <w:tc>
          <w:tcPr>
            <w:tcW w:w="2441" w:type="dxa"/>
            <w:tcBorders>
              <w:top w:val="double" w:sz="12" w:space="0" w:color="auto"/>
              <w:left w:val="double" w:sz="12" w:space="0" w:color="auto"/>
              <w:bottom w:val="double" w:sz="12" w:space="0" w:color="auto"/>
              <w:right w:val="dashSmallGap" w:sz="4" w:space="0" w:color="auto"/>
            </w:tcBorders>
            <w:shd w:val="clear" w:color="auto" w:fill="FFFFFF" w:themeFill="background1"/>
            <w:vAlign w:val="center"/>
          </w:tcPr>
          <w:p w:rsidR="00924082" w:rsidRPr="00CE5435" w:rsidRDefault="00924082" w:rsidP="00497369">
            <w:pPr>
              <w:jc w:val="center"/>
              <w:rPr>
                <w:rFonts w:ascii="Arial" w:eastAsia="Times New Roman" w:hAnsi="Arial"/>
                <w:b/>
                <w:snapToGrid w:val="0"/>
                <w:sz w:val="24"/>
                <w:szCs w:val="24"/>
                <w:lang w:eastAsia="de-DE"/>
              </w:rPr>
            </w:pPr>
          </w:p>
        </w:tc>
        <w:tc>
          <w:tcPr>
            <w:tcW w:w="2386" w:type="dxa"/>
            <w:tcBorders>
              <w:top w:val="double" w:sz="12" w:space="0" w:color="auto"/>
              <w:left w:val="dashSmallGap" w:sz="4" w:space="0" w:color="auto"/>
              <w:bottom w:val="double" w:sz="12" w:space="0" w:color="auto"/>
              <w:right w:val="double" w:sz="12" w:space="0" w:color="auto"/>
            </w:tcBorders>
            <w:shd w:val="clear" w:color="auto" w:fill="FFFFFF" w:themeFill="background1"/>
            <w:vAlign w:val="center"/>
          </w:tcPr>
          <w:p w:rsidR="00924082" w:rsidRPr="00CE5435" w:rsidRDefault="00924082" w:rsidP="00497369">
            <w:pPr>
              <w:jc w:val="center"/>
              <w:rPr>
                <w:rFonts w:ascii="Arial" w:eastAsia="Times New Roman" w:hAnsi="Arial"/>
                <w:b/>
                <w:snapToGrid w:val="0"/>
                <w:sz w:val="24"/>
                <w:szCs w:val="24"/>
                <w:lang w:eastAsia="de-DE"/>
              </w:rPr>
            </w:pPr>
          </w:p>
        </w:tc>
      </w:tr>
    </w:tbl>
    <w:p w:rsidR="00924082" w:rsidRDefault="00924082">
      <w:pPr>
        <w:spacing w:line="240" w:lineRule="exact"/>
      </w:pPr>
      <w:r>
        <w:br w:type="page"/>
      </w:r>
    </w:p>
    <w:p w:rsidR="000B2746" w:rsidRDefault="000B2746">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E24379">
              <w:rPr>
                <w:rFonts w:eastAsia="Calibri"/>
              </w:rPr>
              <w:t>.02.08</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753DC2" w:rsidRDefault="00753DC2" w:rsidP="00753DC2">
            <w:pPr>
              <w:pStyle w:val="Kopf8ptafz"/>
            </w:pPr>
            <w:r>
              <w:t>Ich kann Mikroorganismen bei der Lebensmittelherstellung benennen, erklären und anwenden.</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Spielregeln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8B78B4">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ED1BFF">
            <w:pPr>
              <w:pStyle w:val="Kopf8ptafz"/>
              <w:numPr>
                <w:ilvl w:val="0"/>
                <w:numId w:val="0"/>
              </w:numPr>
              <w:ind w:left="416"/>
            </w:pPr>
          </w:p>
        </w:tc>
      </w:tr>
    </w:tbl>
    <w:p w:rsidR="000B2746" w:rsidRDefault="00553E86" w:rsidP="00ED1BFF">
      <w:pPr>
        <w:pStyle w:val="Abstandszeile"/>
      </w:pPr>
      <w:r>
        <w:rPr>
          <w:noProof/>
        </w:rPr>
        <w:drawing>
          <wp:anchor distT="0" distB="0" distL="114300" distR="114300" simplePos="0" relativeHeight="252565504" behindDoc="0" locked="0" layoutInCell="0" allowOverlap="1" wp14:anchorId="37993778" wp14:editId="0BF1CA98">
            <wp:simplePos x="0" y="0"/>
            <wp:positionH relativeFrom="rightMargin">
              <wp:posOffset>107950</wp:posOffset>
            </wp:positionH>
            <wp:positionV relativeFrom="paragraph">
              <wp:posOffset>0</wp:posOffset>
            </wp:positionV>
            <wp:extent cx="345440" cy="323850"/>
            <wp:effectExtent l="0" t="0" r="0" b="0"/>
            <wp:wrapNone/>
            <wp:docPr id="3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r w:rsidRPr="009076B2">
        <w:rPr>
          <w:rStyle w:val="Fett"/>
        </w:rPr>
        <w:t>Arbeitsauftrag</w:t>
      </w:r>
      <w:r>
        <w:t xml:space="preserve">: </w:t>
      </w:r>
    </w:p>
    <w:p w:rsidR="000B2746" w:rsidRPr="00005B5D" w:rsidRDefault="000B2746" w:rsidP="00A0165A">
      <w:pPr>
        <w:pStyle w:val="AufgabeEbene1"/>
        <w:numPr>
          <w:ilvl w:val="3"/>
          <w:numId w:val="10"/>
        </w:numPr>
        <w:ind w:left="283" w:hanging="284"/>
        <w:rPr>
          <w:sz w:val="18"/>
        </w:rPr>
      </w:pPr>
      <w:r w:rsidRPr="00005B5D">
        <w:rPr>
          <w:sz w:val="18"/>
        </w:rPr>
        <w:t>Lesen Sie die Informationsbox unten und informieren Sie sich über die Rolle der Mikroorganismen b</w:t>
      </w:r>
      <w:r w:rsidR="009F08BA" w:rsidRPr="00005B5D">
        <w:rPr>
          <w:sz w:val="18"/>
        </w:rPr>
        <w:t>ei der Lebensmittelherstellung.</w:t>
      </w:r>
    </w:p>
    <w:p w:rsidR="000B2746" w:rsidRPr="00005B5D" w:rsidRDefault="000B2746" w:rsidP="00A0165A">
      <w:pPr>
        <w:pStyle w:val="AufgabeText"/>
        <w:numPr>
          <w:ilvl w:val="3"/>
          <w:numId w:val="10"/>
        </w:numPr>
        <w:ind w:left="283"/>
        <w:rPr>
          <w:sz w:val="18"/>
        </w:rPr>
      </w:pPr>
      <w:r w:rsidRPr="00005B5D">
        <w:rPr>
          <w:sz w:val="18"/>
        </w:rPr>
        <w:t>Gehen Sie mit</w:t>
      </w:r>
      <w:r w:rsidR="008B78B4">
        <w:rPr>
          <w:sz w:val="18"/>
        </w:rPr>
        <w:t xml:space="preserve"> einer Partnerin oder</w:t>
      </w:r>
      <w:r w:rsidRPr="00005B5D">
        <w:rPr>
          <w:sz w:val="18"/>
        </w:rPr>
        <w:t xml:space="preserve"> einem Partner zusammen und verteilen Sie folgende Kärtchen unter sich.</w:t>
      </w:r>
    </w:p>
    <w:p w:rsidR="00553E86" w:rsidRPr="00583369" w:rsidRDefault="00553E86" w:rsidP="00ED1BFF">
      <w:pPr>
        <w:pStyle w:val="Abstandszeile"/>
        <w:rPr>
          <w:sz w:val="1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887"/>
        <w:gridCol w:w="2002"/>
        <w:gridCol w:w="1946"/>
      </w:tblGrid>
      <w:tr w:rsidR="000B2746" w:rsidRPr="00005B5D" w:rsidTr="00D16185">
        <w:trPr>
          <w:trHeight w:val="454"/>
          <w:jc w:val="center"/>
        </w:trPr>
        <w:tc>
          <w:tcPr>
            <w:tcW w:w="1887" w:type="dxa"/>
            <w:vAlign w:val="center"/>
          </w:tcPr>
          <w:p w:rsidR="000B2746" w:rsidRPr="00005B5D" w:rsidRDefault="000B2746" w:rsidP="00D16185">
            <w:pPr>
              <w:jc w:val="center"/>
              <w:rPr>
                <w:rFonts w:cstheme="minorHAnsi"/>
                <w:bCs/>
                <w:sz w:val="18"/>
                <w:szCs w:val="28"/>
              </w:rPr>
            </w:pPr>
            <w:r w:rsidRPr="00005B5D">
              <w:rPr>
                <w:rFonts w:cstheme="minorHAnsi"/>
                <w:bCs/>
                <w:sz w:val="18"/>
                <w:szCs w:val="28"/>
              </w:rPr>
              <w:t>Joghurt</w:t>
            </w:r>
          </w:p>
        </w:tc>
        <w:tc>
          <w:tcPr>
            <w:tcW w:w="2002" w:type="dxa"/>
            <w:vAlign w:val="center"/>
          </w:tcPr>
          <w:p w:rsidR="000B2746" w:rsidRPr="00005B5D" w:rsidRDefault="000B2746" w:rsidP="00D16185">
            <w:pPr>
              <w:jc w:val="center"/>
              <w:rPr>
                <w:rFonts w:cstheme="minorHAnsi"/>
                <w:sz w:val="18"/>
                <w:szCs w:val="28"/>
              </w:rPr>
            </w:pPr>
            <w:r w:rsidRPr="00005B5D">
              <w:rPr>
                <w:rFonts w:cstheme="minorHAnsi"/>
                <w:sz w:val="18"/>
                <w:szCs w:val="28"/>
              </w:rPr>
              <w:t>Hefekuchen</w:t>
            </w:r>
          </w:p>
        </w:tc>
        <w:tc>
          <w:tcPr>
            <w:tcW w:w="1946" w:type="dxa"/>
            <w:vAlign w:val="center"/>
          </w:tcPr>
          <w:p w:rsidR="00464E7A" w:rsidRPr="00005B5D" w:rsidRDefault="000B2746" w:rsidP="00D16185">
            <w:pPr>
              <w:jc w:val="center"/>
              <w:rPr>
                <w:rFonts w:cstheme="minorHAnsi"/>
                <w:bCs/>
                <w:sz w:val="18"/>
                <w:szCs w:val="28"/>
              </w:rPr>
            </w:pPr>
            <w:r w:rsidRPr="00005B5D">
              <w:rPr>
                <w:rFonts w:cstheme="minorHAnsi"/>
                <w:bCs/>
                <w:sz w:val="18"/>
                <w:szCs w:val="28"/>
              </w:rPr>
              <w:t xml:space="preserve">Alkoholische </w:t>
            </w:r>
          </w:p>
          <w:p w:rsidR="000B2746" w:rsidRPr="00005B5D" w:rsidRDefault="000B2746" w:rsidP="00D16185">
            <w:pPr>
              <w:jc w:val="center"/>
              <w:rPr>
                <w:rFonts w:cstheme="minorHAnsi"/>
                <w:bCs/>
                <w:sz w:val="18"/>
                <w:szCs w:val="28"/>
              </w:rPr>
            </w:pPr>
            <w:r w:rsidRPr="00005B5D">
              <w:rPr>
                <w:rFonts w:cstheme="minorHAnsi"/>
                <w:bCs/>
                <w:sz w:val="18"/>
                <w:szCs w:val="28"/>
              </w:rPr>
              <w:t>Getränke</w:t>
            </w:r>
          </w:p>
        </w:tc>
      </w:tr>
      <w:tr w:rsidR="000B2746" w:rsidRPr="00005B5D" w:rsidTr="00D16185">
        <w:trPr>
          <w:trHeight w:val="454"/>
          <w:jc w:val="center"/>
        </w:trPr>
        <w:tc>
          <w:tcPr>
            <w:tcW w:w="1887" w:type="dxa"/>
            <w:vAlign w:val="center"/>
          </w:tcPr>
          <w:p w:rsidR="000B2746" w:rsidRPr="00005B5D" w:rsidRDefault="000B2746" w:rsidP="00D16185">
            <w:pPr>
              <w:jc w:val="center"/>
              <w:rPr>
                <w:rFonts w:cstheme="minorHAnsi"/>
                <w:sz w:val="18"/>
                <w:szCs w:val="28"/>
              </w:rPr>
            </w:pPr>
            <w:r w:rsidRPr="00005B5D">
              <w:rPr>
                <w:rFonts w:cstheme="minorHAnsi"/>
                <w:sz w:val="18"/>
                <w:szCs w:val="28"/>
              </w:rPr>
              <w:t>Sauerkraut</w:t>
            </w:r>
          </w:p>
        </w:tc>
        <w:tc>
          <w:tcPr>
            <w:tcW w:w="2002" w:type="dxa"/>
            <w:vAlign w:val="center"/>
          </w:tcPr>
          <w:p w:rsidR="000B2746" w:rsidRPr="00005B5D" w:rsidRDefault="000B2746" w:rsidP="00D16185">
            <w:pPr>
              <w:jc w:val="center"/>
              <w:rPr>
                <w:rFonts w:cstheme="minorHAnsi"/>
                <w:sz w:val="18"/>
                <w:szCs w:val="28"/>
              </w:rPr>
            </w:pPr>
            <w:r w:rsidRPr="00005B5D">
              <w:rPr>
                <w:rFonts w:cstheme="minorHAnsi"/>
                <w:sz w:val="18"/>
                <w:szCs w:val="28"/>
              </w:rPr>
              <w:t>Schimmelkäse</w:t>
            </w:r>
          </w:p>
        </w:tc>
        <w:tc>
          <w:tcPr>
            <w:tcW w:w="1946" w:type="dxa"/>
            <w:vAlign w:val="center"/>
          </w:tcPr>
          <w:p w:rsidR="000B2746" w:rsidRPr="00005B5D" w:rsidRDefault="000B2746" w:rsidP="00D16185">
            <w:pPr>
              <w:jc w:val="center"/>
              <w:rPr>
                <w:rFonts w:cstheme="minorHAnsi"/>
                <w:bCs/>
                <w:sz w:val="18"/>
                <w:szCs w:val="28"/>
              </w:rPr>
            </w:pPr>
            <w:r w:rsidRPr="00005B5D">
              <w:rPr>
                <w:rFonts w:cstheme="minorHAnsi"/>
                <w:bCs/>
                <w:sz w:val="18"/>
                <w:szCs w:val="28"/>
              </w:rPr>
              <w:t>Speiseessig</w:t>
            </w:r>
          </w:p>
        </w:tc>
      </w:tr>
    </w:tbl>
    <w:p w:rsidR="00ED1BFF" w:rsidRPr="00583369" w:rsidRDefault="00ED1BFF" w:rsidP="00ED1BFF">
      <w:pPr>
        <w:pStyle w:val="AufgabeText"/>
        <w:rPr>
          <w:sz w:val="14"/>
        </w:rPr>
      </w:pPr>
    </w:p>
    <w:p w:rsidR="000B2746" w:rsidRPr="00005B5D" w:rsidRDefault="00472AAC" w:rsidP="009F08BA">
      <w:pPr>
        <w:pStyle w:val="AufgabeText"/>
        <w:numPr>
          <w:ilvl w:val="3"/>
          <w:numId w:val="10"/>
        </w:numPr>
        <w:ind w:left="284"/>
        <w:rPr>
          <w:sz w:val="18"/>
        </w:rPr>
      </w:pPr>
      <w:r>
        <w:rPr>
          <w:sz w:val="18"/>
        </w:rPr>
        <w:t xml:space="preserve">Erzählen Sie Ihrer Partnerin oder </w:t>
      </w:r>
      <w:r w:rsidR="000B2746" w:rsidRPr="00005B5D">
        <w:rPr>
          <w:sz w:val="18"/>
        </w:rPr>
        <w:t>Ihrem Partner etwas über die Rolle der Mikroorganismen bei der Herstellung dieser Lebensmittel.</w:t>
      </w:r>
    </w:p>
    <w:p w:rsidR="000B2746" w:rsidRPr="00005B5D" w:rsidRDefault="000B2746" w:rsidP="009F08BA">
      <w:pPr>
        <w:pStyle w:val="AufgabeText"/>
        <w:numPr>
          <w:ilvl w:val="3"/>
          <w:numId w:val="10"/>
        </w:numPr>
        <w:ind w:left="284"/>
        <w:rPr>
          <w:sz w:val="18"/>
        </w:rPr>
      </w:pPr>
      <w:r w:rsidRPr="00005B5D">
        <w:rPr>
          <w:sz w:val="18"/>
        </w:rPr>
        <w:t>Spielen Sie mit</w:t>
      </w:r>
      <w:r w:rsidR="00472AAC">
        <w:rPr>
          <w:sz w:val="18"/>
        </w:rPr>
        <w:t xml:space="preserve"> einer Partnerin oder</w:t>
      </w:r>
      <w:r w:rsidRPr="00005B5D">
        <w:rPr>
          <w:sz w:val="18"/>
        </w:rPr>
        <w:t xml:space="preserve"> einem Partner das Memory Spiel. </w:t>
      </w:r>
    </w:p>
    <w:p w:rsidR="000B2746" w:rsidRPr="00005B5D" w:rsidRDefault="000B2746" w:rsidP="000B2746">
      <w:pPr>
        <w:pStyle w:val="AufgabeText"/>
        <w:numPr>
          <w:ilvl w:val="3"/>
          <w:numId w:val="10"/>
        </w:numPr>
        <w:ind w:left="284"/>
        <w:rPr>
          <w:sz w:val="18"/>
        </w:rPr>
      </w:pPr>
      <w:r w:rsidRPr="00005B5D">
        <w:rPr>
          <w:sz w:val="18"/>
        </w:rPr>
        <w:t>Überlegen Sie</w:t>
      </w:r>
      <w:r w:rsidR="008B78B4">
        <w:rPr>
          <w:sz w:val="18"/>
        </w:rPr>
        <w:t>,</w:t>
      </w:r>
      <w:r w:rsidRPr="00005B5D">
        <w:rPr>
          <w:sz w:val="18"/>
        </w:rPr>
        <w:t xml:space="preserve"> welche Speisen Sie den Gästen in der Chi</w:t>
      </w:r>
      <w:r w:rsidR="00005B5D">
        <w:rPr>
          <w:sz w:val="18"/>
        </w:rPr>
        <w:t>ll O</w:t>
      </w:r>
      <w:r w:rsidRPr="00005B5D">
        <w:rPr>
          <w:sz w:val="18"/>
        </w:rPr>
        <w:t>ut Lounge mit den angegebenen Lebensmitteln anbieten könnten.</w:t>
      </w:r>
    </w:p>
    <w:p w:rsidR="009F08BA" w:rsidRPr="00ED1BFF" w:rsidRDefault="009F08BA" w:rsidP="00ED1BFF">
      <w:pPr>
        <w:pStyle w:val="Abstandszeile"/>
        <w:rPr>
          <w:sz w:val="12"/>
        </w:rPr>
      </w:pPr>
    </w:p>
    <w:p w:rsidR="009F08BA" w:rsidRPr="00553E86" w:rsidRDefault="009F08BA" w:rsidP="009F08BA">
      <w:pPr>
        <w:spacing w:line="240" w:lineRule="exact"/>
        <w:rPr>
          <w:rStyle w:val="Unterstrichen"/>
          <w:b/>
          <w:bCs/>
          <w:color w:val="000000"/>
          <w:u w:val="none"/>
        </w:rPr>
      </w:pPr>
      <w:r>
        <w:rPr>
          <w:rStyle w:val="Fett"/>
        </w:rPr>
        <w:t>Informationsbox:</w:t>
      </w:r>
    </w:p>
    <w:p w:rsidR="00583369" w:rsidRPr="00583369" w:rsidRDefault="000B2746" w:rsidP="009F08BA">
      <w:pPr>
        <w:jc w:val="center"/>
        <w:rPr>
          <w:rStyle w:val="Unterstrichen"/>
          <w:sz w:val="12"/>
        </w:rPr>
      </w:pPr>
      <w:r w:rsidRPr="008408EB">
        <w:rPr>
          <w:rStyle w:val="Unterstrichen"/>
          <w:sz w:val="24"/>
        </w:rPr>
        <w:t>Mikroorganismen – Wunderwerkzeuge b</w:t>
      </w:r>
      <w:r w:rsidR="009F08BA">
        <w:rPr>
          <w:rStyle w:val="Unterstrichen"/>
          <w:sz w:val="24"/>
        </w:rPr>
        <w:t>ei der Lebensmittelherstellung!</w:t>
      </w:r>
    </w:p>
    <w:tbl>
      <w:tblPr>
        <w:tblStyle w:val="Tabellenraster"/>
        <w:tblW w:w="7684" w:type="dxa"/>
        <w:tblInd w:w="108" w:type="dxa"/>
        <w:tblLayout w:type="fixed"/>
        <w:tblCellMar>
          <w:top w:w="57" w:type="dxa"/>
          <w:bottom w:w="57" w:type="dxa"/>
        </w:tblCellMar>
        <w:tblLook w:val="04A0" w:firstRow="1" w:lastRow="0" w:firstColumn="1" w:lastColumn="0" w:noHBand="0" w:noVBand="1"/>
      </w:tblPr>
      <w:tblGrid>
        <w:gridCol w:w="1588"/>
        <w:gridCol w:w="6096"/>
      </w:tblGrid>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Joghurt</w:t>
            </w:r>
          </w:p>
        </w:tc>
        <w:tc>
          <w:tcPr>
            <w:tcW w:w="6096" w:type="dxa"/>
          </w:tcPr>
          <w:p w:rsidR="000B2746" w:rsidRPr="00A410C8" w:rsidRDefault="000B2746" w:rsidP="00D16185">
            <w:pPr>
              <w:pStyle w:val="Textkrper"/>
            </w:pPr>
            <w:r w:rsidRPr="00BE6EDE">
              <w:rPr>
                <w:sz w:val="18"/>
              </w:rPr>
              <w:t xml:space="preserve">Der Joghurt schmeckt lecker und sauer, dafür sind die Mikroorganismen verantwortlich. Joghurt wird aus Milch hergestellt. Der Milch werden Milchsäurebakterien zugegeben. Die Mikroorganismen im Joghurt </w:t>
            </w:r>
            <w:r>
              <w:rPr>
                <w:sz w:val="18"/>
              </w:rPr>
              <w:t xml:space="preserve">sind wärmeliebend und bauen den Milchzucker in Milchsäure um. Dadurch </w:t>
            </w:r>
            <w:r w:rsidRPr="00BE6EDE">
              <w:rPr>
                <w:sz w:val="18"/>
              </w:rPr>
              <w:t xml:space="preserve">entsteht der typische saure Joghurtgeschmack.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Hefekuchen</w:t>
            </w:r>
          </w:p>
        </w:tc>
        <w:tc>
          <w:tcPr>
            <w:tcW w:w="6096" w:type="dxa"/>
          </w:tcPr>
          <w:p w:rsidR="000B2746" w:rsidRPr="00A410C8" w:rsidRDefault="000B2746" w:rsidP="00D16185">
            <w:pPr>
              <w:pStyle w:val="Textkrper"/>
            </w:pPr>
            <w:r w:rsidRPr="00BE6EDE">
              <w:rPr>
                <w:sz w:val="18"/>
              </w:rPr>
              <w:t xml:space="preserve">Der Hefekuchen ist locker und hat viel Luft im Kuchen. Für die lockere Struktur sind die Hefen verantwortlich. Die Hefen produzieren beim Backen ein Gas und die Gasbläschen dehnen den Teig aus. Das Gas kann nicht aus dem Teig entweichen und macht dadurch den Teig locker.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Alkoholische Getränke</w:t>
            </w:r>
          </w:p>
        </w:tc>
        <w:tc>
          <w:tcPr>
            <w:tcW w:w="6096" w:type="dxa"/>
          </w:tcPr>
          <w:p w:rsidR="000B2746" w:rsidRPr="00A410C8" w:rsidRDefault="000B2746" w:rsidP="00D16185">
            <w:pPr>
              <w:pStyle w:val="Textkrper"/>
            </w:pPr>
            <w:r w:rsidRPr="00BE6EDE">
              <w:rPr>
                <w:sz w:val="18"/>
              </w:rPr>
              <w:t xml:space="preserve">Hefen und Bakterien können Alkohol produzieren Das kann man bei der Herstellung von alkoholischen Getränken wie Bier und Wein ausnutzen.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Sauerkraut</w:t>
            </w:r>
          </w:p>
        </w:tc>
        <w:tc>
          <w:tcPr>
            <w:tcW w:w="6096" w:type="dxa"/>
          </w:tcPr>
          <w:p w:rsidR="000B2746" w:rsidRPr="00A410C8" w:rsidRDefault="000B2746" w:rsidP="00D16185">
            <w:pPr>
              <w:pStyle w:val="Textkrper"/>
            </w:pPr>
            <w:r w:rsidRPr="00BE6EDE">
              <w:rPr>
                <w:sz w:val="18"/>
              </w:rPr>
              <w:t xml:space="preserve">Sauerkraut wird aus Weißkohl hergestellt. Bei der Herstellung von Sauerkraut sind viele Mikroorganismen beteiligt. Sie produzieren Milchsäure und sind für den typischen Geschmack von Sauerkraut verantwortlich.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Schimmelkäse</w:t>
            </w:r>
          </w:p>
        </w:tc>
        <w:tc>
          <w:tcPr>
            <w:tcW w:w="6096" w:type="dxa"/>
          </w:tcPr>
          <w:p w:rsidR="000B2746" w:rsidRPr="00A410C8" w:rsidRDefault="000B2746" w:rsidP="00D16185">
            <w:pPr>
              <w:pStyle w:val="Textkrper"/>
            </w:pPr>
            <w:r w:rsidRPr="005F4814">
              <w:rPr>
                <w:sz w:val="18"/>
              </w:rPr>
              <w:t xml:space="preserve">Der Schimmel auf diesem Käse ist kein Zeichen von Verderb. Der Käse wird aus Milch und Edelpilzen hergestellt, die keine Giftstoffe produzieren sondern leckere Geschmacksstoffe.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Speiseessig</w:t>
            </w:r>
          </w:p>
        </w:tc>
        <w:tc>
          <w:tcPr>
            <w:tcW w:w="6096" w:type="dxa"/>
          </w:tcPr>
          <w:p w:rsidR="000B2746" w:rsidRPr="00A410C8" w:rsidRDefault="000B2746" w:rsidP="00D16185">
            <w:pPr>
              <w:pStyle w:val="Textkrper"/>
            </w:pPr>
            <w:r w:rsidRPr="00BE6EDE">
              <w:rPr>
                <w:sz w:val="18"/>
              </w:rPr>
              <w:t xml:space="preserve">Wird aus Wein oder Most hergestellt. Zu diesen Getränken werden Essigsäurebakterien gegeben. Die Bakterien stellen Essigsäure in großen Mengen her, der je </w:t>
            </w:r>
            <w:r w:rsidR="00EB0C0D">
              <w:rPr>
                <w:sz w:val="18"/>
              </w:rPr>
              <w:t xml:space="preserve">nach Ausgangsstoff </w:t>
            </w:r>
            <w:r w:rsidRPr="00BE6EDE">
              <w:rPr>
                <w:sz w:val="18"/>
              </w:rPr>
              <w:t>verschiedene Geschmacksrichtungen haben kann. Bsp. Apfelessig</w:t>
            </w:r>
            <w:r w:rsidR="00032D35">
              <w:rPr>
                <w:sz w:val="18"/>
              </w:rPr>
              <w:t>.</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E24379">
              <w:rPr>
                <w:rFonts w:eastAsia="Calibri"/>
              </w:rPr>
              <w:t>.02.08</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AE4898">
            <w:pPr>
              <w:pStyle w:val="Kopf8ptafz"/>
            </w:pPr>
            <w:r>
              <w:t>Ich kann die Qualität von Lebensmitteln durc</w:t>
            </w:r>
            <w:r w:rsidR="00AE4898">
              <w:t>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Ich kann Mikroorganismen bei der Lebensmittelherstellung benennen und erklären</w:t>
            </w:r>
            <w:r w:rsidR="0015451E">
              <w:t>.</w:t>
            </w:r>
            <w:r>
              <w:t xml:space="preserve"> </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Spielregeln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8B78B4">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583369">
            <w:pPr>
              <w:pStyle w:val="Kopf8ptafz"/>
              <w:numPr>
                <w:ilvl w:val="0"/>
                <w:numId w:val="0"/>
              </w:numPr>
              <w:ind w:left="416"/>
            </w:pPr>
          </w:p>
        </w:tc>
      </w:tr>
    </w:tbl>
    <w:p w:rsidR="00EB0C0D" w:rsidRDefault="00EB0C0D" w:rsidP="000B2746"/>
    <w:p w:rsidR="00EB0C0D" w:rsidRPr="00382802" w:rsidRDefault="00EB0C0D" w:rsidP="00EB0C0D">
      <w:pPr>
        <w:rPr>
          <w:b/>
          <w:bCs/>
        </w:rPr>
      </w:pPr>
      <w:r w:rsidRPr="00382802">
        <w:rPr>
          <w:b/>
          <w:bCs/>
        </w:rPr>
        <w:t xml:space="preserve">Memory Spiel: </w:t>
      </w:r>
      <w:r w:rsidR="00382802" w:rsidRPr="00382802">
        <w:rPr>
          <w:b/>
          <w:bCs/>
          <w:noProof/>
          <w:sz w:val="24"/>
          <w:lang w:eastAsia="de-DE"/>
        </w:rPr>
        <w:drawing>
          <wp:anchor distT="0" distB="0" distL="114300" distR="114300" simplePos="0" relativeHeight="252510208" behindDoc="0" locked="0" layoutInCell="0" allowOverlap="1" wp14:anchorId="28D5769C" wp14:editId="2033F705">
            <wp:simplePos x="0" y="0"/>
            <wp:positionH relativeFrom="rightMargin">
              <wp:posOffset>107950</wp:posOffset>
            </wp:positionH>
            <wp:positionV relativeFrom="paragraph">
              <wp:posOffset>0</wp:posOffset>
            </wp:positionV>
            <wp:extent cx="345440" cy="323850"/>
            <wp:effectExtent l="0" t="0" r="0" b="0"/>
            <wp:wrapNone/>
            <wp:docPr id="308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C0D" w:rsidRPr="00EB0C0D" w:rsidRDefault="00EB0C0D" w:rsidP="00EB0C0D">
      <w:r w:rsidRPr="00382802">
        <w:rPr>
          <w:b/>
          <w:bCs/>
        </w:rPr>
        <w:t>Spielregeln</w:t>
      </w:r>
      <w:r w:rsidRPr="00EB0C0D">
        <w:t>:</w:t>
      </w:r>
    </w:p>
    <w:p w:rsidR="00EB0C0D" w:rsidRPr="00EB0C0D" w:rsidRDefault="00EB0C0D" w:rsidP="00EB0C0D">
      <w:pPr>
        <w:numPr>
          <w:ilvl w:val="6"/>
          <w:numId w:val="10"/>
        </w:numPr>
        <w:spacing w:before="240"/>
        <w:ind w:left="284" w:hanging="283"/>
        <w:jc w:val="both"/>
      </w:pPr>
      <w:r w:rsidRPr="00EB0C0D">
        <w:t>Suchen Sie sich</w:t>
      </w:r>
      <w:r w:rsidR="00283F55">
        <w:t xml:space="preserve"> eine Spielpartnerin oder</w:t>
      </w:r>
      <w:r w:rsidRPr="00EB0C0D">
        <w:t xml:space="preserve"> </w:t>
      </w:r>
      <w:r w:rsidR="003E69D1">
        <w:t>einen Spielpartner.</w:t>
      </w:r>
    </w:p>
    <w:p w:rsidR="00EB0C0D" w:rsidRPr="00EB0C0D" w:rsidRDefault="00EB0C0D" w:rsidP="00EB0C0D">
      <w:pPr>
        <w:numPr>
          <w:ilvl w:val="6"/>
          <w:numId w:val="10"/>
        </w:numPr>
        <w:ind w:left="284" w:hanging="284"/>
        <w:jc w:val="both"/>
      </w:pPr>
      <w:r w:rsidRPr="00EB0C0D">
        <w:t>Mischen Sie die Karten und legen Sie die Karten verdeckt auf den Tisch.</w:t>
      </w:r>
    </w:p>
    <w:p w:rsidR="00EB0C0D" w:rsidRPr="00EB0C0D" w:rsidRDefault="008B78B4" w:rsidP="00EB0C0D">
      <w:pPr>
        <w:numPr>
          <w:ilvl w:val="6"/>
          <w:numId w:val="10"/>
        </w:numPr>
        <w:ind w:left="284" w:hanging="284"/>
        <w:jc w:val="both"/>
      </w:pPr>
      <w:r>
        <w:t>Decken Sie abwechselnd zwei</w:t>
      </w:r>
      <w:r w:rsidR="00EB0C0D" w:rsidRPr="00EB0C0D">
        <w:t xml:space="preserve"> Karten auf. Bilden Sie ein Paar, d.</w:t>
      </w:r>
      <w:r>
        <w:t xml:space="preserve"> </w:t>
      </w:r>
      <w:r w:rsidR="00EB0C0D" w:rsidRPr="00EB0C0D">
        <w:t>h. passendes Lebensmittel und Informationen zusammen. Bsp</w:t>
      </w:r>
      <w:r w:rsidR="0015451E">
        <w:t>.</w:t>
      </w:r>
      <w:r w:rsidR="00EB0C0D" w:rsidRPr="00EB0C0D">
        <w:t>: alkoholische Getränke – Bier und Wein</w:t>
      </w:r>
      <w:r w:rsidR="00032D35">
        <w:t>.</w:t>
      </w:r>
    </w:p>
    <w:p w:rsidR="00EB0C0D" w:rsidRPr="00EB0C0D" w:rsidRDefault="00EB0C0D" w:rsidP="00EB0C0D">
      <w:pPr>
        <w:numPr>
          <w:ilvl w:val="6"/>
          <w:numId w:val="10"/>
        </w:numPr>
        <w:ind w:left="284" w:hanging="284"/>
        <w:jc w:val="both"/>
      </w:pPr>
      <w:r w:rsidRPr="00EB0C0D">
        <w:t>Nehmen Sie das passende Kartenpaar an si</w:t>
      </w:r>
      <w:r w:rsidR="008B78B4">
        <w:t>ch und decken Sie die nächsten zwei</w:t>
      </w:r>
      <w:r w:rsidRPr="00EB0C0D">
        <w:t xml:space="preserve"> Karten auf.</w:t>
      </w:r>
    </w:p>
    <w:p w:rsidR="00EB0C0D" w:rsidRPr="00382802" w:rsidRDefault="00EB0C0D" w:rsidP="00EB0C0D">
      <w:pPr>
        <w:numPr>
          <w:ilvl w:val="6"/>
          <w:numId w:val="10"/>
        </w:numPr>
        <w:ind w:left="284" w:hanging="284"/>
        <w:jc w:val="both"/>
      </w:pPr>
      <w:r w:rsidRPr="00EB0C0D">
        <w:t>Wenn das aufgedeckte Paar nicht zusammen passt d</w:t>
      </w:r>
      <w:r w:rsidRPr="00382802">
        <w:t>rehen Sie die Karten wieder um.</w:t>
      </w:r>
    </w:p>
    <w:p w:rsidR="00EB0C0D" w:rsidRPr="00382802" w:rsidRDefault="00EB0C0D" w:rsidP="00EB0C0D">
      <w:pPr>
        <w:numPr>
          <w:ilvl w:val="6"/>
          <w:numId w:val="10"/>
        </w:numPr>
        <w:ind w:left="284" w:hanging="284"/>
        <w:jc w:val="both"/>
      </w:pPr>
      <w:r w:rsidRPr="00382802">
        <w:t>Der Spieler mit den meisten Karten am Schluss hat gewonnen</w:t>
      </w:r>
      <w:r w:rsidR="00382802" w:rsidRPr="00382802">
        <w:t>.</w:t>
      </w:r>
    </w:p>
    <w:p w:rsidR="00EB0C0D" w:rsidRPr="00382802" w:rsidRDefault="00EB0C0D" w:rsidP="000B2746"/>
    <w:p w:rsidR="00EB0C0D" w:rsidRDefault="00EB0C0D" w:rsidP="000B2746"/>
    <w:tbl>
      <w:tblPr>
        <w:tblW w:w="96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
        <w:gridCol w:w="2183"/>
        <w:gridCol w:w="936"/>
        <w:gridCol w:w="1275"/>
        <w:gridCol w:w="424"/>
        <w:gridCol w:w="1787"/>
        <w:gridCol w:w="743"/>
        <w:gridCol w:w="188"/>
        <w:gridCol w:w="8"/>
        <w:gridCol w:w="1272"/>
        <w:gridCol w:w="823"/>
      </w:tblGrid>
      <w:tr w:rsidR="000B2746" w:rsidRPr="009076B2" w:rsidTr="008B78B4">
        <w:trPr>
          <w:gridAfter w:val="1"/>
          <w:wAfter w:w="823" w:type="dxa"/>
          <w:trHeight w:hRule="exact" w:val="2211"/>
        </w:trPr>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en-GB"/>
              </w:rPr>
            </w:pPr>
            <w:r w:rsidRPr="009076B2">
              <w:rPr>
                <w:rFonts w:ascii="Arial" w:hAnsi="Arial"/>
                <w:b/>
                <w:bCs/>
                <w:sz w:val="32"/>
                <w:szCs w:val="32"/>
                <w:lang w:val="en-GB"/>
              </w:rPr>
              <w:t>Joghurt</w:t>
            </w: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en-GB"/>
              </w:rPr>
            </w:pPr>
            <w:r w:rsidRPr="009076B2">
              <w:rPr>
                <w:rFonts w:ascii="Arial" w:hAnsi="Arial"/>
                <w:b/>
                <w:bCs/>
                <w:sz w:val="32"/>
                <w:szCs w:val="32"/>
                <w:lang w:val="en-GB"/>
              </w:rPr>
              <w:t>Saures Milchprodukt</w:t>
            </w:r>
          </w:p>
          <w:p w:rsidR="000B2746" w:rsidRPr="009076B2" w:rsidRDefault="000B2746" w:rsidP="009076B2">
            <w:pPr>
              <w:jc w:val="center"/>
              <w:rPr>
                <w:rFonts w:ascii="Arial" w:hAnsi="Arial"/>
                <w:b/>
                <w:bCs/>
                <w:sz w:val="32"/>
                <w:szCs w:val="32"/>
                <w:lang w:val="en-GB"/>
              </w:rPr>
            </w:pP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en-GB"/>
              </w:rPr>
            </w:pPr>
            <w:r w:rsidRPr="009076B2">
              <w:rPr>
                <w:rFonts w:ascii="Arial" w:hAnsi="Arial"/>
                <w:b/>
                <w:bCs/>
                <w:sz w:val="32"/>
                <w:szCs w:val="32"/>
                <w:lang w:val="en-GB"/>
              </w:rPr>
              <w:t>Hefekuchen</w:t>
            </w:r>
          </w:p>
        </w:tc>
        <w:tc>
          <w:tcPr>
            <w:tcW w:w="2211" w:type="dxa"/>
            <w:gridSpan w:val="4"/>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rPr>
            </w:pPr>
            <w:r w:rsidRPr="009076B2">
              <w:rPr>
                <w:rFonts w:ascii="Arial" w:hAnsi="Arial"/>
                <w:b/>
                <w:bCs/>
                <w:sz w:val="32"/>
                <w:szCs w:val="32"/>
              </w:rPr>
              <w:t>Mikro</w:t>
            </w:r>
            <w:r w:rsidR="009076B2" w:rsidRPr="009076B2">
              <w:rPr>
                <w:rFonts w:ascii="Arial" w:hAnsi="Arial"/>
                <w:b/>
                <w:bCs/>
                <w:sz w:val="32"/>
                <w:szCs w:val="32"/>
              </w:rPr>
              <w:t>-</w:t>
            </w:r>
            <w:r w:rsidRPr="009076B2">
              <w:rPr>
                <w:rFonts w:ascii="Arial" w:hAnsi="Arial"/>
                <w:b/>
                <w:bCs/>
                <w:sz w:val="32"/>
                <w:szCs w:val="32"/>
              </w:rPr>
              <w:t>organismen zur Teig</w:t>
            </w:r>
            <w:r w:rsidR="009076B2" w:rsidRPr="009076B2">
              <w:rPr>
                <w:rFonts w:ascii="Arial" w:hAnsi="Arial"/>
                <w:b/>
                <w:bCs/>
                <w:sz w:val="32"/>
                <w:szCs w:val="32"/>
              </w:rPr>
              <w:t>-</w:t>
            </w:r>
            <w:r w:rsidRPr="009076B2">
              <w:rPr>
                <w:rFonts w:ascii="Arial" w:hAnsi="Arial"/>
                <w:b/>
                <w:bCs/>
                <w:sz w:val="32"/>
                <w:szCs w:val="32"/>
              </w:rPr>
              <w:t>lockerung</w:t>
            </w:r>
          </w:p>
        </w:tc>
      </w:tr>
      <w:tr w:rsidR="000B2746" w:rsidRPr="009076B2" w:rsidTr="008B78B4">
        <w:trPr>
          <w:gridAfter w:val="1"/>
          <w:wAfter w:w="823" w:type="dxa"/>
          <w:trHeight w:hRule="exact" w:val="2211"/>
        </w:trPr>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rPr>
            </w:pPr>
            <w:r w:rsidRPr="009076B2">
              <w:rPr>
                <w:rFonts w:ascii="Arial" w:hAnsi="Arial"/>
                <w:b/>
                <w:bCs/>
                <w:sz w:val="32"/>
                <w:szCs w:val="32"/>
              </w:rPr>
              <w:t>Alkoholische Getränke</w:t>
            </w: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rPr>
            </w:pPr>
            <w:r w:rsidRPr="009076B2">
              <w:rPr>
                <w:rFonts w:ascii="Arial" w:hAnsi="Arial"/>
                <w:b/>
                <w:bCs/>
                <w:sz w:val="32"/>
                <w:szCs w:val="32"/>
              </w:rPr>
              <w:t>Bier und Wein</w:t>
            </w: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rPr>
            </w:pPr>
            <w:r w:rsidRPr="009076B2">
              <w:rPr>
                <w:rFonts w:ascii="Arial" w:hAnsi="Arial"/>
                <w:b/>
                <w:bCs/>
                <w:sz w:val="32"/>
                <w:szCs w:val="32"/>
              </w:rPr>
              <w:t>Sauerkraut</w:t>
            </w:r>
          </w:p>
        </w:tc>
        <w:tc>
          <w:tcPr>
            <w:tcW w:w="2211" w:type="dxa"/>
            <w:gridSpan w:val="4"/>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rPr>
            </w:pPr>
            <w:r w:rsidRPr="009076B2">
              <w:rPr>
                <w:rFonts w:ascii="Arial" w:hAnsi="Arial"/>
                <w:b/>
                <w:bCs/>
                <w:sz w:val="32"/>
                <w:szCs w:val="32"/>
              </w:rPr>
              <w:t>Weißkohl mit Mikro</w:t>
            </w:r>
            <w:r w:rsidR="009076B2">
              <w:rPr>
                <w:rFonts w:ascii="Arial" w:hAnsi="Arial"/>
                <w:b/>
                <w:bCs/>
                <w:sz w:val="32"/>
                <w:szCs w:val="32"/>
              </w:rPr>
              <w:t>-</w:t>
            </w:r>
            <w:r w:rsidRPr="009076B2">
              <w:rPr>
                <w:rFonts w:ascii="Arial" w:hAnsi="Arial"/>
                <w:b/>
                <w:bCs/>
                <w:sz w:val="32"/>
                <w:szCs w:val="32"/>
              </w:rPr>
              <w:t>organismen</w:t>
            </w:r>
          </w:p>
        </w:tc>
      </w:tr>
      <w:tr w:rsidR="000B2746" w:rsidRPr="009076B2" w:rsidTr="008B78B4">
        <w:trPr>
          <w:gridAfter w:val="1"/>
          <w:wAfter w:w="823" w:type="dxa"/>
          <w:trHeight w:hRule="exact" w:val="2211"/>
        </w:trPr>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it-IT"/>
              </w:rPr>
            </w:pPr>
            <w:r w:rsidRPr="009076B2">
              <w:rPr>
                <w:rFonts w:ascii="Arial" w:hAnsi="Arial"/>
                <w:b/>
                <w:bCs/>
                <w:sz w:val="32"/>
                <w:szCs w:val="32"/>
                <w:lang w:val="it-IT"/>
              </w:rPr>
              <w:t>Schimmelkäse</w:t>
            </w: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it-IT"/>
              </w:rPr>
            </w:pPr>
            <w:r w:rsidRPr="009076B2">
              <w:rPr>
                <w:rFonts w:ascii="Arial" w:hAnsi="Arial"/>
                <w:b/>
                <w:bCs/>
                <w:sz w:val="32"/>
                <w:szCs w:val="32"/>
                <w:lang w:val="it-IT"/>
              </w:rPr>
              <w:t>Edelpilze schmecken lecker</w:t>
            </w:r>
          </w:p>
        </w:tc>
        <w:tc>
          <w:tcPr>
            <w:tcW w:w="2211" w:type="dxa"/>
            <w:gridSpan w:val="2"/>
            <w:tcBorders>
              <w:top w:val="dashDotStroked" w:sz="24" w:space="0" w:color="auto"/>
              <w:left w:val="dashDotStroked" w:sz="24" w:space="0" w:color="auto"/>
              <w:bottom w:val="dashDotStroked" w:sz="24" w:space="0" w:color="auto"/>
              <w:right w:val="dashDotStroked" w:sz="24" w:space="0" w:color="auto"/>
            </w:tcBorders>
            <w:vAlign w:val="center"/>
          </w:tcPr>
          <w:p w:rsidR="000B2746" w:rsidRPr="009076B2" w:rsidRDefault="000B2746" w:rsidP="009076B2">
            <w:pPr>
              <w:jc w:val="center"/>
              <w:rPr>
                <w:rFonts w:ascii="Arial" w:hAnsi="Arial"/>
                <w:b/>
                <w:bCs/>
                <w:sz w:val="32"/>
                <w:szCs w:val="32"/>
                <w:lang w:val="it-IT"/>
              </w:rPr>
            </w:pPr>
            <w:r w:rsidRPr="009076B2">
              <w:rPr>
                <w:rFonts w:ascii="Arial" w:hAnsi="Arial"/>
                <w:b/>
                <w:bCs/>
                <w:sz w:val="32"/>
                <w:szCs w:val="32"/>
                <w:lang w:val="it-IT"/>
              </w:rPr>
              <w:t>Speiseessig</w:t>
            </w:r>
          </w:p>
        </w:tc>
        <w:tc>
          <w:tcPr>
            <w:tcW w:w="2211" w:type="dxa"/>
            <w:gridSpan w:val="4"/>
            <w:tcBorders>
              <w:top w:val="dashDotStroked" w:sz="24" w:space="0" w:color="auto"/>
              <w:left w:val="dashDotStroked" w:sz="24" w:space="0" w:color="auto"/>
              <w:bottom w:val="dashDotStroked" w:sz="24" w:space="0" w:color="auto"/>
              <w:right w:val="dashDotStroked" w:sz="24" w:space="0" w:color="auto"/>
            </w:tcBorders>
            <w:vAlign w:val="center"/>
          </w:tcPr>
          <w:p w:rsidR="009076B2" w:rsidRDefault="000B2746" w:rsidP="009076B2">
            <w:pPr>
              <w:jc w:val="center"/>
              <w:rPr>
                <w:rFonts w:ascii="Arial" w:hAnsi="Arial"/>
                <w:b/>
                <w:bCs/>
                <w:sz w:val="32"/>
                <w:szCs w:val="32"/>
                <w:lang w:val="it-IT"/>
              </w:rPr>
            </w:pPr>
            <w:r w:rsidRPr="009076B2">
              <w:rPr>
                <w:rFonts w:ascii="Arial" w:hAnsi="Arial"/>
                <w:b/>
                <w:bCs/>
                <w:sz w:val="32"/>
                <w:szCs w:val="32"/>
                <w:lang w:val="it-IT"/>
              </w:rPr>
              <w:t>Sauer mit verschie</w:t>
            </w:r>
            <w:r w:rsidR="009076B2">
              <w:rPr>
                <w:rFonts w:ascii="Arial" w:hAnsi="Arial"/>
                <w:b/>
                <w:bCs/>
                <w:sz w:val="32"/>
                <w:szCs w:val="32"/>
                <w:lang w:val="it-IT"/>
              </w:rPr>
              <w:t>-</w:t>
            </w:r>
          </w:p>
          <w:p w:rsidR="009076B2" w:rsidRDefault="000B2746" w:rsidP="009076B2">
            <w:pPr>
              <w:jc w:val="center"/>
              <w:rPr>
                <w:rFonts w:ascii="Arial" w:hAnsi="Arial"/>
                <w:b/>
                <w:bCs/>
                <w:sz w:val="32"/>
                <w:szCs w:val="32"/>
                <w:lang w:val="it-IT"/>
              </w:rPr>
            </w:pPr>
            <w:r w:rsidRPr="009076B2">
              <w:rPr>
                <w:rFonts w:ascii="Arial" w:hAnsi="Arial"/>
                <w:b/>
                <w:bCs/>
                <w:sz w:val="32"/>
                <w:szCs w:val="32"/>
                <w:lang w:val="it-IT"/>
              </w:rPr>
              <w:t xml:space="preserve">denen </w:t>
            </w:r>
          </w:p>
          <w:p w:rsidR="000B2746" w:rsidRPr="009076B2" w:rsidRDefault="000B2746" w:rsidP="009076B2">
            <w:pPr>
              <w:jc w:val="center"/>
              <w:rPr>
                <w:rFonts w:ascii="Arial" w:hAnsi="Arial"/>
                <w:b/>
                <w:bCs/>
                <w:sz w:val="32"/>
                <w:szCs w:val="32"/>
                <w:lang w:val="it-IT"/>
              </w:rPr>
            </w:pPr>
            <w:r w:rsidRPr="009076B2">
              <w:rPr>
                <w:rFonts w:ascii="Arial" w:hAnsi="Arial"/>
                <w:b/>
                <w:bCs/>
                <w:sz w:val="32"/>
                <w:szCs w:val="32"/>
                <w:lang w:val="it-IT"/>
              </w:rPr>
              <w:t>Geschmacks</w:t>
            </w:r>
            <w:r w:rsidR="009076B2" w:rsidRPr="009076B2">
              <w:rPr>
                <w:rFonts w:ascii="Arial" w:hAnsi="Arial"/>
                <w:b/>
                <w:bCs/>
                <w:sz w:val="32"/>
                <w:szCs w:val="32"/>
                <w:lang w:val="it-IT"/>
              </w:rPr>
              <w:t>-</w:t>
            </w:r>
            <w:r w:rsidRPr="009076B2">
              <w:rPr>
                <w:rFonts w:ascii="Arial" w:hAnsi="Arial"/>
                <w:b/>
                <w:bCs/>
                <w:sz w:val="32"/>
                <w:szCs w:val="32"/>
                <w:lang w:val="it-IT"/>
              </w:rPr>
              <w:t>richtungen</w:t>
            </w:r>
          </w:p>
        </w:tc>
      </w:tr>
      <w:tr w:rsidR="000B2746" w:rsidRPr="00B51DE9" w:rsidTr="008B78B4">
        <w:tblPrEx>
          <w:tblCellMar>
            <w:top w:w="28" w:type="dxa"/>
          </w:tblCellMar>
          <w:tblLook w:val="04A0" w:firstRow="1" w:lastRow="0" w:firstColumn="1" w:lastColumn="0" w:noHBand="0" w:noVBand="1"/>
        </w:tblPrEx>
        <w:trPr>
          <w:gridBefore w:val="1"/>
          <w:wBefore w:w="28" w:type="dxa"/>
          <w:trHeight w:val="523"/>
        </w:trPr>
        <w:tc>
          <w:tcPr>
            <w:tcW w:w="311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4"/>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E24379">
              <w:rPr>
                <w:rFonts w:eastAsia="Calibri"/>
              </w:rPr>
              <w:t>.02.08</w:t>
            </w:r>
          </w:p>
        </w:tc>
      </w:tr>
      <w:tr w:rsidR="000B2746" w:rsidRPr="00B51DE9" w:rsidTr="008B78B4">
        <w:tblPrEx>
          <w:tblCellMar>
            <w:top w:w="28" w:type="dxa"/>
          </w:tblCellMar>
          <w:tblLook w:val="04A0" w:firstRow="1" w:lastRow="0" w:firstColumn="1" w:lastColumn="0" w:noHBand="0" w:noVBand="1"/>
        </w:tblPrEx>
        <w:trPr>
          <w:gridBefore w:val="1"/>
          <w:wBefore w:w="28" w:type="dxa"/>
        </w:trPr>
        <w:tc>
          <w:tcPr>
            <w:tcW w:w="7348" w:type="dxa"/>
            <w:gridSpan w:val="6"/>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3"/>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8B78B4">
        <w:tblPrEx>
          <w:tblCellMar>
            <w:top w:w="28" w:type="dxa"/>
          </w:tblCellMar>
          <w:tblLook w:val="04A0" w:firstRow="1" w:lastRow="0" w:firstColumn="1" w:lastColumn="0" w:noHBand="0" w:noVBand="1"/>
        </w:tblPrEx>
        <w:trPr>
          <w:gridBefore w:val="1"/>
          <w:wBefore w:w="28" w:type="dxa"/>
          <w:trHeight w:val="149"/>
        </w:trPr>
        <w:tc>
          <w:tcPr>
            <w:tcW w:w="7348" w:type="dxa"/>
            <w:gridSpan w:val="6"/>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gridSpan w:val="2"/>
            <w:tcBorders>
              <w:top w:val="single" w:sz="4" w:space="0" w:color="auto"/>
              <w:left w:val="nil"/>
              <w:right w:val="nil"/>
            </w:tcBorders>
          </w:tcPr>
          <w:p w:rsidR="000B2746" w:rsidRPr="00B51DE9" w:rsidRDefault="000B2746" w:rsidP="00D16185"/>
        </w:tc>
      </w:tr>
      <w:tr w:rsidR="000B2746" w:rsidRPr="00234B66" w:rsidTr="008B78B4">
        <w:tblPrEx>
          <w:tblCellMar>
            <w:top w:w="28" w:type="dxa"/>
          </w:tblCellMar>
          <w:tblLook w:val="04A0" w:firstRow="1" w:lastRow="0" w:firstColumn="1" w:lastColumn="0" w:noHBand="0" w:noVBand="1"/>
        </w:tblPrEx>
        <w:trPr>
          <w:gridBefore w:val="1"/>
          <w:wBefore w:w="28" w:type="dxa"/>
          <w:trHeight w:val="443"/>
        </w:trPr>
        <w:tc>
          <w:tcPr>
            <w:tcW w:w="4818" w:type="dxa"/>
            <w:gridSpan w:val="4"/>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 xml:space="preserve">Ich kann Mikroorganismen bei der Lebensmittelherstellung benennen und erklären </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6"/>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Spielregeln beachten.</w:t>
            </w:r>
          </w:p>
        </w:tc>
      </w:tr>
      <w:tr w:rsidR="000B2746" w:rsidTr="008B78B4">
        <w:tblPrEx>
          <w:tblCellMar>
            <w:top w:w="28" w:type="dxa"/>
          </w:tblCellMar>
          <w:tblLook w:val="04A0" w:firstRow="1" w:lastRow="0" w:firstColumn="1" w:lastColumn="0" w:noHBand="0" w:noVBand="1"/>
        </w:tblPrEx>
        <w:trPr>
          <w:gridBefore w:val="1"/>
          <w:wBefore w:w="28" w:type="dxa"/>
          <w:trHeight w:val="443"/>
        </w:trPr>
        <w:tc>
          <w:tcPr>
            <w:tcW w:w="4818" w:type="dxa"/>
            <w:gridSpan w:val="4"/>
            <w:vMerge/>
            <w:tcBorders>
              <w:left w:val="single" w:sz="4" w:space="0" w:color="auto"/>
              <w:right w:val="single" w:sz="4" w:space="0" w:color="auto"/>
            </w:tcBorders>
          </w:tcPr>
          <w:p w:rsidR="000B2746" w:rsidRDefault="000B2746" w:rsidP="00D16185">
            <w:pPr>
              <w:pStyle w:val="Tabelle6pt"/>
            </w:pPr>
          </w:p>
        </w:tc>
        <w:tc>
          <w:tcPr>
            <w:tcW w:w="4821" w:type="dxa"/>
            <w:gridSpan w:val="6"/>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 Vorbereitung auf das Praktikum.</w:t>
            </w:r>
          </w:p>
        </w:tc>
      </w:tr>
      <w:tr w:rsidR="000B2746" w:rsidRPr="00234B66" w:rsidTr="008B78B4">
        <w:tblPrEx>
          <w:tblCellMar>
            <w:top w:w="28" w:type="dxa"/>
          </w:tblCellMar>
          <w:tblLook w:val="04A0" w:firstRow="1" w:lastRow="0" w:firstColumn="1" w:lastColumn="0" w:noHBand="0" w:noVBand="1"/>
        </w:tblPrEx>
        <w:trPr>
          <w:gridBefore w:val="1"/>
          <w:wBefore w:w="28" w:type="dxa"/>
          <w:trHeight w:val="443"/>
        </w:trPr>
        <w:tc>
          <w:tcPr>
            <w:tcW w:w="4818" w:type="dxa"/>
            <w:gridSpan w:val="4"/>
            <w:vMerge/>
            <w:tcBorders>
              <w:left w:val="single" w:sz="4" w:space="0" w:color="auto"/>
              <w:right w:val="single" w:sz="4" w:space="0" w:color="auto"/>
            </w:tcBorders>
          </w:tcPr>
          <w:p w:rsidR="000B2746" w:rsidRDefault="000B2746" w:rsidP="00D16185">
            <w:pPr>
              <w:pStyle w:val="Tabelle6pt"/>
            </w:pPr>
          </w:p>
        </w:tc>
        <w:tc>
          <w:tcPr>
            <w:tcW w:w="4821" w:type="dxa"/>
            <w:gridSpan w:val="6"/>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583369">
            <w:pPr>
              <w:pStyle w:val="Kopf8ptafz"/>
              <w:numPr>
                <w:ilvl w:val="0"/>
                <w:numId w:val="0"/>
              </w:numPr>
              <w:ind w:left="416"/>
            </w:pPr>
          </w:p>
        </w:tc>
      </w:tr>
    </w:tbl>
    <w:p w:rsidR="000B2746" w:rsidRDefault="00005B5D" w:rsidP="000B2746">
      <w:r>
        <w:rPr>
          <w:noProof/>
          <w:sz w:val="24"/>
          <w:lang w:eastAsia="de-DE"/>
        </w:rPr>
        <w:drawing>
          <wp:anchor distT="0" distB="0" distL="114300" distR="114300" simplePos="0" relativeHeight="252567552" behindDoc="0" locked="0" layoutInCell="0" allowOverlap="1" wp14:anchorId="727071A2" wp14:editId="5EC444C4">
            <wp:simplePos x="0" y="0"/>
            <wp:positionH relativeFrom="rightMargin">
              <wp:posOffset>107950</wp:posOffset>
            </wp:positionH>
            <wp:positionV relativeFrom="paragraph">
              <wp:posOffset>0</wp:posOffset>
            </wp:positionV>
            <wp:extent cx="345440" cy="323850"/>
            <wp:effectExtent l="0" t="0" r="0" b="0"/>
            <wp:wrapNone/>
            <wp:docPr id="3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46" w:rsidRDefault="000B2746" w:rsidP="000B2746">
      <w:r w:rsidRPr="00447AB8">
        <w:rPr>
          <w:rStyle w:val="Fett"/>
        </w:rPr>
        <w:t>Arbeitsauftrag</w:t>
      </w:r>
      <w:r>
        <w:t xml:space="preserve">: </w:t>
      </w:r>
    </w:p>
    <w:p w:rsidR="000B2746" w:rsidRPr="00005B5D" w:rsidRDefault="000B2746" w:rsidP="00A0165A">
      <w:pPr>
        <w:pStyle w:val="AufgabeEbene1"/>
        <w:numPr>
          <w:ilvl w:val="3"/>
          <w:numId w:val="30"/>
        </w:numPr>
        <w:spacing w:before="0"/>
        <w:ind w:left="360"/>
        <w:rPr>
          <w:sz w:val="18"/>
        </w:rPr>
      </w:pPr>
      <w:r w:rsidRPr="00005B5D">
        <w:rPr>
          <w:sz w:val="18"/>
        </w:rPr>
        <w:t>Lesen Sie die Informationsbox unten und informieren Sie sich über die Rolle der Mikroorganismen b</w:t>
      </w:r>
      <w:r w:rsidR="00005B5D">
        <w:rPr>
          <w:sz w:val="18"/>
        </w:rPr>
        <w:t>ei der Lebensmittelherstellung.</w:t>
      </w:r>
    </w:p>
    <w:p w:rsidR="000B2746" w:rsidRPr="00005B5D" w:rsidRDefault="000B2746" w:rsidP="00A0165A">
      <w:pPr>
        <w:pStyle w:val="AufgabeText"/>
        <w:numPr>
          <w:ilvl w:val="3"/>
          <w:numId w:val="10"/>
        </w:numPr>
        <w:ind w:left="360"/>
        <w:rPr>
          <w:sz w:val="18"/>
        </w:rPr>
      </w:pPr>
      <w:r w:rsidRPr="00005B5D">
        <w:rPr>
          <w:sz w:val="18"/>
        </w:rPr>
        <w:t>Gehen Sie mit</w:t>
      </w:r>
      <w:r w:rsidR="008B78B4">
        <w:rPr>
          <w:sz w:val="18"/>
        </w:rPr>
        <w:t xml:space="preserve"> einer Partnerin oder </w:t>
      </w:r>
      <w:r w:rsidRPr="00005B5D">
        <w:rPr>
          <w:sz w:val="18"/>
        </w:rPr>
        <w:t>einem Partner zusammen und verteilen Sie folgende Kärtchen unter sich.</w:t>
      </w:r>
    </w:p>
    <w:p w:rsidR="000B2746" w:rsidRPr="00DB784A" w:rsidRDefault="000B2746" w:rsidP="000B2746">
      <w:pPr>
        <w:pStyle w:val="AufgabeText"/>
        <w:ind w:left="0"/>
        <w:rPr>
          <w:sz w:val="1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887"/>
        <w:gridCol w:w="2002"/>
        <w:gridCol w:w="1946"/>
      </w:tblGrid>
      <w:tr w:rsidR="000B2746" w:rsidRPr="00005B5D" w:rsidTr="00D16185">
        <w:trPr>
          <w:trHeight w:val="454"/>
          <w:jc w:val="center"/>
        </w:trPr>
        <w:tc>
          <w:tcPr>
            <w:tcW w:w="1887" w:type="dxa"/>
            <w:vAlign w:val="center"/>
          </w:tcPr>
          <w:p w:rsidR="000B2746" w:rsidRPr="00005B5D" w:rsidRDefault="000B2746" w:rsidP="00D16185">
            <w:pPr>
              <w:jc w:val="center"/>
              <w:rPr>
                <w:rFonts w:cstheme="minorHAnsi"/>
                <w:bCs/>
                <w:sz w:val="18"/>
                <w:szCs w:val="28"/>
              </w:rPr>
            </w:pPr>
            <w:r w:rsidRPr="00005B5D">
              <w:rPr>
                <w:rFonts w:cstheme="minorHAnsi"/>
                <w:bCs/>
                <w:sz w:val="18"/>
                <w:szCs w:val="28"/>
              </w:rPr>
              <w:t>Joghurt</w:t>
            </w:r>
          </w:p>
        </w:tc>
        <w:tc>
          <w:tcPr>
            <w:tcW w:w="2002" w:type="dxa"/>
            <w:vAlign w:val="center"/>
          </w:tcPr>
          <w:p w:rsidR="000B2746" w:rsidRPr="00005B5D" w:rsidRDefault="000B2746" w:rsidP="00D16185">
            <w:pPr>
              <w:jc w:val="center"/>
              <w:rPr>
                <w:rFonts w:cstheme="minorHAnsi"/>
                <w:sz w:val="18"/>
                <w:szCs w:val="28"/>
              </w:rPr>
            </w:pPr>
            <w:r w:rsidRPr="00005B5D">
              <w:rPr>
                <w:rFonts w:cstheme="minorHAnsi"/>
                <w:sz w:val="18"/>
                <w:szCs w:val="28"/>
              </w:rPr>
              <w:t>Hefekuchen</w:t>
            </w:r>
          </w:p>
        </w:tc>
        <w:tc>
          <w:tcPr>
            <w:tcW w:w="1946" w:type="dxa"/>
            <w:vAlign w:val="center"/>
          </w:tcPr>
          <w:p w:rsidR="00464E7A" w:rsidRPr="00005B5D" w:rsidRDefault="000B2746" w:rsidP="00D16185">
            <w:pPr>
              <w:jc w:val="center"/>
              <w:rPr>
                <w:rFonts w:cstheme="minorHAnsi"/>
                <w:bCs/>
                <w:sz w:val="18"/>
                <w:szCs w:val="28"/>
              </w:rPr>
            </w:pPr>
            <w:r w:rsidRPr="00005B5D">
              <w:rPr>
                <w:rFonts w:cstheme="minorHAnsi"/>
                <w:bCs/>
                <w:sz w:val="18"/>
                <w:szCs w:val="28"/>
              </w:rPr>
              <w:t xml:space="preserve">Alkoholische </w:t>
            </w:r>
          </w:p>
          <w:p w:rsidR="000B2746" w:rsidRPr="00005B5D" w:rsidRDefault="000B2746" w:rsidP="00D16185">
            <w:pPr>
              <w:jc w:val="center"/>
              <w:rPr>
                <w:rFonts w:cstheme="minorHAnsi"/>
                <w:bCs/>
                <w:sz w:val="18"/>
                <w:szCs w:val="28"/>
              </w:rPr>
            </w:pPr>
            <w:r w:rsidRPr="00005B5D">
              <w:rPr>
                <w:rFonts w:cstheme="minorHAnsi"/>
                <w:bCs/>
                <w:sz w:val="18"/>
                <w:szCs w:val="28"/>
              </w:rPr>
              <w:t>Getränke</w:t>
            </w:r>
          </w:p>
        </w:tc>
      </w:tr>
      <w:tr w:rsidR="000B2746" w:rsidRPr="00005B5D" w:rsidTr="00D16185">
        <w:trPr>
          <w:trHeight w:val="454"/>
          <w:jc w:val="center"/>
        </w:trPr>
        <w:tc>
          <w:tcPr>
            <w:tcW w:w="1887" w:type="dxa"/>
            <w:vAlign w:val="center"/>
          </w:tcPr>
          <w:p w:rsidR="000B2746" w:rsidRPr="00005B5D" w:rsidRDefault="000B2746" w:rsidP="00D16185">
            <w:pPr>
              <w:jc w:val="center"/>
              <w:rPr>
                <w:rFonts w:cstheme="minorHAnsi"/>
                <w:sz w:val="18"/>
                <w:szCs w:val="28"/>
              </w:rPr>
            </w:pPr>
            <w:r w:rsidRPr="00005B5D">
              <w:rPr>
                <w:rFonts w:cstheme="minorHAnsi"/>
                <w:sz w:val="18"/>
                <w:szCs w:val="28"/>
              </w:rPr>
              <w:t>Sauerkraut</w:t>
            </w:r>
          </w:p>
        </w:tc>
        <w:tc>
          <w:tcPr>
            <w:tcW w:w="2002" w:type="dxa"/>
            <w:vAlign w:val="center"/>
          </w:tcPr>
          <w:p w:rsidR="000B2746" w:rsidRPr="00005B5D" w:rsidRDefault="000B2746" w:rsidP="00D16185">
            <w:pPr>
              <w:jc w:val="center"/>
              <w:rPr>
                <w:rFonts w:cstheme="minorHAnsi"/>
                <w:sz w:val="18"/>
                <w:szCs w:val="28"/>
              </w:rPr>
            </w:pPr>
            <w:r w:rsidRPr="00005B5D">
              <w:rPr>
                <w:rFonts w:cstheme="minorHAnsi"/>
                <w:sz w:val="18"/>
                <w:szCs w:val="28"/>
              </w:rPr>
              <w:t>Schimmelkäse</w:t>
            </w:r>
          </w:p>
        </w:tc>
        <w:tc>
          <w:tcPr>
            <w:tcW w:w="1946" w:type="dxa"/>
            <w:vAlign w:val="center"/>
          </w:tcPr>
          <w:p w:rsidR="000B2746" w:rsidRPr="00005B5D" w:rsidRDefault="000B2746" w:rsidP="00D16185">
            <w:pPr>
              <w:jc w:val="center"/>
              <w:rPr>
                <w:rFonts w:cstheme="minorHAnsi"/>
                <w:bCs/>
                <w:sz w:val="18"/>
                <w:szCs w:val="28"/>
              </w:rPr>
            </w:pPr>
            <w:r w:rsidRPr="00005B5D">
              <w:rPr>
                <w:rFonts w:cstheme="minorHAnsi"/>
                <w:bCs/>
                <w:sz w:val="18"/>
                <w:szCs w:val="28"/>
              </w:rPr>
              <w:t>Speiseessig</w:t>
            </w:r>
          </w:p>
        </w:tc>
      </w:tr>
    </w:tbl>
    <w:p w:rsidR="00DB784A" w:rsidRPr="00DB784A" w:rsidRDefault="00DB784A" w:rsidP="00DB784A">
      <w:pPr>
        <w:pStyle w:val="AufgabeText"/>
        <w:rPr>
          <w:sz w:val="12"/>
        </w:rPr>
      </w:pPr>
    </w:p>
    <w:p w:rsidR="000B2746" w:rsidRPr="00005B5D" w:rsidRDefault="000B2746" w:rsidP="00005B5D">
      <w:pPr>
        <w:pStyle w:val="AufgabeText"/>
        <w:numPr>
          <w:ilvl w:val="3"/>
          <w:numId w:val="10"/>
        </w:numPr>
        <w:ind w:left="284"/>
        <w:rPr>
          <w:sz w:val="18"/>
        </w:rPr>
      </w:pPr>
      <w:r w:rsidRPr="00005B5D">
        <w:rPr>
          <w:sz w:val="18"/>
        </w:rPr>
        <w:t xml:space="preserve">Erzählen Sie </w:t>
      </w:r>
      <w:r w:rsidR="00924482">
        <w:rPr>
          <w:sz w:val="18"/>
        </w:rPr>
        <w:t xml:space="preserve">Ihrer Partnerin oder </w:t>
      </w:r>
      <w:r w:rsidRPr="00005B5D">
        <w:rPr>
          <w:sz w:val="18"/>
        </w:rPr>
        <w:t>Ihrem Partner etwas über die Rolle der Mikroorganismen bei der Herstellung dieser Lebensmittel.</w:t>
      </w:r>
    </w:p>
    <w:p w:rsidR="000B2746" w:rsidRPr="00005B5D" w:rsidRDefault="000B2746" w:rsidP="00005B5D">
      <w:pPr>
        <w:pStyle w:val="AufgabeText"/>
        <w:numPr>
          <w:ilvl w:val="3"/>
          <w:numId w:val="10"/>
        </w:numPr>
        <w:ind w:left="284"/>
        <w:rPr>
          <w:sz w:val="18"/>
        </w:rPr>
      </w:pPr>
      <w:r w:rsidRPr="00005B5D">
        <w:rPr>
          <w:sz w:val="18"/>
        </w:rPr>
        <w:t xml:space="preserve">Spielen Sie in einer 4er Gruppe das Spiel Begriffskette. </w:t>
      </w:r>
    </w:p>
    <w:p w:rsidR="000B2746" w:rsidRPr="00005B5D" w:rsidRDefault="000B2746" w:rsidP="000B2746">
      <w:pPr>
        <w:pStyle w:val="AufgabeText"/>
        <w:numPr>
          <w:ilvl w:val="3"/>
          <w:numId w:val="10"/>
        </w:numPr>
        <w:ind w:left="284"/>
        <w:rPr>
          <w:sz w:val="18"/>
        </w:rPr>
      </w:pPr>
      <w:r w:rsidRPr="00005B5D">
        <w:rPr>
          <w:sz w:val="18"/>
        </w:rPr>
        <w:t>Überlegen Sie</w:t>
      </w:r>
      <w:r w:rsidR="008B78B4">
        <w:rPr>
          <w:sz w:val="18"/>
        </w:rPr>
        <w:t>,</w:t>
      </w:r>
      <w:r w:rsidRPr="00005B5D">
        <w:rPr>
          <w:sz w:val="18"/>
        </w:rPr>
        <w:t xml:space="preserve"> welche Speisen Sie den Gästen in der Chill </w:t>
      </w:r>
      <w:r w:rsidR="00005B5D">
        <w:rPr>
          <w:sz w:val="18"/>
        </w:rPr>
        <w:t>O</w:t>
      </w:r>
      <w:r w:rsidRPr="00005B5D">
        <w:rPr>
          <w:sz w:val="18"/>
        </w:rPr>
        <w:t>ut Lounge mit den angegebenen Lebensmitteln anbieten könnten.</w:t>
      </w:r>
    </w:p>
    <w:p w:rsidR="00005B5D" w:rsidRPr="00DB784A" w:rsidRDefault="00005B5D" w:rsidP="00005B5D">
      <w:pPr>
        <w:spacing w:line="240" w:lineRule="exact"/>
        <w:rPr>
          <w:rStyle w:val="Fett"/>
          <w:sz w:val="12"/>
        </w:rPr>
      </w:pPr>
    </w:p>
    <w:p w:rsidR="000B2746" w:rsidRPr="00005B5D" w:rsidRDefault="000B2746" w:rsidP="00005B5D">
      <w:pPr>
        <w:spacing w:line="240" w:lineRule="exact"/>
        <w:rPr>
          <w:rStyle w:val="Fett"/>
          <w:b w:val="0"/>
          <w:bCs w:val="0"/>
          <w:color w:val="auto"/>
        </w:rPr>
      </w:pPr>
      <w:r w:rsidRPr="00BE6EDE">
        <w:rPr>
          <w:rStyle w:val="Fett"/>
        </w:rPr>
        <w:t>Informationsbox:</w:t>
      </w:r>
    </w:p>
    <w:p w:rsidR="000B2746" w:rsidRPr="00005B5D" w:rsidRDefault="000B2746" w:rsidP="00005B5D">
      <w:pPr>
        <w:jc w:val="center"/>
        <w:rPr>
          <w:sz w:val="24"/>
          <w:u w:val="single"/>
        </w:rPr>
      </w:pPr>
      <w:r w:rsidRPr="008408EB">
        <w:rPr>
          <w:rStyle w:val="Unterstrichen"/>
          <w:sz w:val="24"/>
        </w:rPr>
        <w:t>Mikroorganismen – Wunderwerkzeuge b</w:t>
      </w:r>
      <w:r w:rsidR="00005B5D">
        <w:rPr>
          <w:rStyle w:val="Unterstrichen"/>
          <w:sz w:val="24"/>
        </w:rPr>
        <w:t>ei der Lebensmittelherstellung!</w:t>
      </w:r>
    </w:p>
    <w:tbl>
      <w:tblPr>
        <w:tblStyle w:val="Tabellenraster"/>
        <w:tblW w:w="7684" w:type="dxa"/>
        <w:tblInd w:w="108" w:type="dxa"/>
        <w:tblLayout w:type="fixed"/>
        <w:tblCellMar>
          <w:top w:w="57" w:type="dxa"/>
          <w:bottom w:w="57" w:type="dxa"/>
        </w:tblCellMar>
        <w:tblLook w:val="04A0" w:firstRow="1" w:lastRow="0" w:firstColumn="1" w:lastColumn="0" w:noHBand="0" w:noVBand="1"/>
      </w:tblPr>
      <w:tblGrid>
        <w:gridCol w:w="1588"/>
        <w:gridCol w:w="6096"/>
      </w:tblGrid>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Joghurt</w:t>
            </w:r>
          </w:p>
        </w:tc>
        <w:tc>
          <w:tcPr>
            <w:tcW w:w="6096" w:type="dxa"/>
          </w:tcPr>
          <w:p w:rsidR="000B2746" w:rsidRPr="00A410C8" w:rsidRDefault="000B2746" w:rsidP="00D16185">
            <w:pPr>
              <w:pStyle w:val="Textkrper"/>
            </w:pPr>
            <w:r w:rsidRPr="00BE6EDE">
              <w:rPr>
                <w:sz w:val="18"/>
              </w:rPr>
              <w:t xml:space="preserve">Der Joghurt schmeckt lecker und sauer, dafür sind die Mikroorganismen verantwortlich. Joghurt wird aus Milch hergestellt. Der Milch werden Milchsäurebakterien zugegeben. Die Mikroorganismen im Joghurt </w:t>
            </w:r>
            <w:r>
              <w:rPr>
                <w:sz w:val="18"/>
              </w:rPr>
              <w:t xml:space="preserve">sind wärmeliebend und bauen den Milchzucker in Milchsäure um. Dadurch </w:t>
            </w:r>
            <w:r w:rsidRPr="00BE6EDE">
              <w:rPr>
                <w:sz w:val="18"/>
              </w:rPr>
              <w:t xml:space="preserve">entsteht der typische saure Joghurtgeschmack.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Hefekuchen</w:t>
            </w:r>
          </w:p>
        </w:tc>
        <w:tc>
          <w:tcPr>
            <w:tcW w:w="6096" w:type="dxa"/>
          </w:tcPr>
          <w:p w:rsidR="000B2746" w:rsidRPr="00A410C8" w:rsidRDefault="000B2746" w:rsidP="00D16185">
            <w:pPr>
              <w:pStyle w:val="Textkrper"/>
            </w:pPr>
            <w:r w:rsidRPr="00BE6EDE">
              <w:rPr>
                <w:sz w:val="18"/>
              </w:rPr>
              <w:t xml:space="preserve">Der Hefekuchen ist locker und hat viel Luft im Kuchen. Für die lockere Struktur sind die Hefen verantwortlich. Die Hefen produzieren beim Backen ein Gas und die Gasbläschen dehnen den Teig aus. </w:t>
            </w:r>
            <w:r>
              <w:rPr>
                <w:sz w:val="18"/>
              </w:rPr>
              <w:t xml:space="preserve">Das Gas heißt Kohlendioxid. </w:t>
            </w:r>
            <w:r w:rsidRPr="00BE6EDE">
              <w:rPr>
                <w:sz w:val="18"/>
              </w:rPr>
              <w:t xml:space="preserve">Das Gas kann nicht aus dem Teig entweichen und macht dadurch den Teig locker.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Alkoholische Getränke</w:t>
            </w:r>
          </w:p>
        </w:tc>
        <w:tc>
          <w:tcPr>
            <w:tcW w:w="6096" w:type="dxa"/>
          </w:tcPr>
          <w:p w:rsidR="000B2746" w:rsidRPr="00A410C8" w:rsidRDefault="000B2746" w:rsidP="00D16185">
            <w:pPr>
              <w:pStyle w:val="Textkrper"/>
            </w:pPr>
            <w:r w:rsidRPr="00BE6EDE">
              <w:rPr>
                <w:sz w:val="18"/>
              </w:rPr>
              <w:t xml:space="preserve">Hefen und Bakterien können Alkohol produzieren Das kann man bei der Herstellung von alkoholischen Getränken wie Bier und Wein ausnutzen. </w:t>
            </w:r>
            <w:r>
              <w:rPr>
                <w:sz w:val="18"/>
              </w:rPr>
              <w:t>Die Mikroorganismen produzieren bei der alkoholischen Gärung aus Zucker den Alkohol. Ab</w:t>
            </w:r>
            <w:r w:rsidR="0015451E">
              <w:rPr>
                <w:sz w:val="18"/>
              </w:rPr>
              <w:t xml:space="preserve"> einem Alkoholgehalt von 15 Vol </w:t>
            </w:r>
            <w:r>
              <w:rPr>
                <w:sz w:val="18"/>
              </w:rPr>
              <w:t xml:space="preserve">% vergiften sich die Mikroorganismen selber und hören automatisch auf zu gären.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Sauerkraut</w:t>
            </w:r>
          </w:p>
        </w:tc>
        <w:tc>
          <w:tcPr>
            <w:tcW w:w="6096" w:type="dxa"/>
          </w:tcPr>
          <w:p w:rsidR="000B2746" w:rsidRPr="00A410C8" w:rsidRDefault="000B2746" w:rsidP="00D16185">
            <w:pPr>
              <w:pStyle w:val="Textkrper"/>
            </w:pPr>
            <w:r w:rsidRPr="00BE6EDE">
              <w:rPr>
                <w:sz w:val="18"/>
              </w:rPr>
              <w:t xml:space="preserve">Sauerkraut wird aus Weißkohl hergestellt. Bei der Herstellung von Sauerkraut sind viele Mikroorganismen beteiligt. Sie produzieren Milchsäure und sind für den typischen Geschmack von Sauerkraut verantwortlich.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Schimmelkäse</w:t>
            </w:r>
          </w:p>
        </w:tc>
        <w:tc>
          <w:tcPr>
            <w:tcW w:w="6096" w:type="dxa"/>
          </w:tcPr>
          <w:p w:rsidR="000B2746" w:rsidRPr="00A410C8" w:rsidRDefault="000B2746" w:rsidP="00D16185">
            <w:pPr>
              <w:pStyle w:val="Textkrper"/>
            </w:pPr>
            <w:r w:rsidRPr="005F4814">
              <w:rPr>
                <w:sz w:val="18"/>
              </w:rPr>
              <w:t xml:space="preserve">Der Schimmel auf diesem Käse ist kein Zeichen von Verderb. Der Käse wird aus Milch und Edelpilzen hergestellt, die keine Giftstoffe produzieren sondern leckere Geschmacksstoffe. </w:t>
            </w:r>
          </w:p>
        </w:tc>
      </w:tr>
      <w:tr w:rsidR="000B2746" w:rsidRPr="00A410C8" w:rsidTr="00D16185">
        <w:tc>
          <w:tcPr>
            <w:tcW w:w="1588" w:type="dxa"/>
            <w:shd w:val="clear" w:color="auto" w:fill="auto"/>
          </w:tcPr>
          <w:p w:rsidR="000B2746" w:rsidRPr="00F81063" w:rsidRDefault="000B2746" w:rsidP="00D16185">
            <w:pPr>
              <w:pStyle w:val="Textkrper"/>
              <w:rPr>
                <w:rStyle w:val="Fett"/>
              </w:rPr>
            </w:pPr>
            <w:r w:rsidRPr="00F81063">
              <w:rPr>
                <w:rStyle w:val="Fett"/>
              </w:rPr>
              <w:t>Speiseessig</w:t>
            </w:r>
          </w:p>
        </w:tc>
        <w:tc>
          <w:tcPr>
            <w:tcW w:w="6096" w:type="dxa"/>
          </w:tcPr>
          <w:p w:rsidR="000B2746" w:rsidRPr="00A410C8" w:rsidRDefault="000B2746" w:rsidP="00D16185">
            <w:pPr>
              <w:pStyle w:val="Textkrper"/>
            </w:pPr>
            <w:r w:rsidRPr="00BE6EDE">
              <w:rPr>
                <w:sz w:val="18"/>
              </w:rPr>
              <w:t>Wird aus Wein oder Most hergestellt. Zu diesen Getränken werden Essigsäurebakterien gegeben. Die Bakterien stellen Essigsäure in großen Mengen her, der je verschiedene Geschmacksrichtungen haben kann. Bsp. Apfelessig</w:t>
            </w:r>
            <w:r w:rsidR="00032D35">
              <w:rPr>
                <w:sz w:val="18"/>
              </w:rPr>
              <w:t>.</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B2746" w:rsidRPr="00B51DE9" w:rsidTr="00D16185">
        <w:trPr>
          <w:trHeight w:val="523"/>
        </w:trPr>
        <w:tc>
          <w:tcPr>
            <w:tcW w:w="3119" w:type="dxa"/>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br w:type="page"/>
              <w:t>Lernfeld</w:t>
            </w:r>
          </w:p>
          <w:p w:rsidR="000B2746" w:rsidRDefault="000B2746" w:rsidP="00D1618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B2746" w:rsidRDefault="000B2746" w:rsidP="00D16185">
            <w:pPr>
              <w:pStyle w:val="Tabelle6pt"/>
              <w:rPr>
                <w:color w:val="000000"/>
              </w:rPr>
            </w:pPr>
            <w:r>
              <w:t>Titel</w:t>
            </w:r>
          </w:p>
          <w:p w:rsidR="00A22C41" w:rsidRDefault="0059699D" w:rsidP="00D16185">
            <w:pPr>
              <w:pStyle w:val="TabelleKopflinks"/>
            </w:pPr>
            <w:r>
              <w:t>Mikroorganismen</w:t>
            </w:r>
          </w:p>
        </w:tc>
        <w:tc>
          <w:tcPr>
            <w:tcW w:w="188" w:type="dxa"/>
            <w:vMerge w:val="restart"/>
            <w:tcBorders>
              <w:top w:val="nil"/>
              <w:left w:val="single" w:sz="4" w:space="0" w:color="auto"/>
              <w:bottom w:val="nil"/>
              <w:right w:val="single" w:sz="4" w:space="0" w:color="auto"/>
            </w:tcBorders>
            <w:shd w:val="clear" w:color="auto" w:fill="FFFFFF"/>
          </w:tcPr>
          <w:p w:rsidR="000B2746" w:rsidRPr="004B658C" w:rsidRDefault="000B2746" w:rsidP="00D1618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B2746" w:rsidRDefault="000B2746" w:rsidP="00D16185">
            <w:pPr>
              <w:pStyle w:val="TabelleKopfmitte"/>
              <w:rPr>
                <w:sz w:val="18"/>
              </w:rPr>
            </w:pPr>
            <w:r w:rsidRPr="00D661AD">
              <w:rPr>
                <w:sz w:val="18"/>
              </w:rPr>
              <w:t xml:space="preserve">Ernährung und </w:t>
            </w:r>
          </w:p>
          <w:p w:rsidR="000B2746" w:rsidRPr="00D661AD" w:rsidRDefault="000B2746" w:rsidP="00D16185">
            <w:pPr>
              <w:pStyle w:val="TabelleKopfmitte"/>
              <w:rPr>
                <w:sz w:val="18"/>
              </w:rPr>
            </w:pPr>
            <w:r>
              <w:rPr>
                <w:sz w:val="18"/>
              </w:rPr>
              <w:t>Gastro</w:t>
            </w:r>
            <w:r w:rsidRPr="00D661AD">
              <w:rPr>
                <w:sz w:val="18"/>
              </w:rPr>
              <w:t>nomie</w:t>
            </w:r>
          </w:p>
          <w:p w:rsidR="000B2746" w:rsidRPr="00B51DE9" w:rsidRDefault="000B2746" w:rsidP="00D16185">
            <w:pPr>
              <w:pStyle w:val="TabelleKopfmitte"/>
              <w:rPr>
                <w:rFonts w:eastAsia="Calibri"/>
              </w:rPr>
            </w:pPr>
            <w:r w:rsidRPr="00D661AD">
              <w:rPr>
                <w:rFonts w:eastAsia="Calibri"/>
              </w:rPr>
              <w:t>EG2.01</w:t>
            </w:r>
            <w:r w:rsidR="00E24379">
              <w:rPr>
                <w:rFonts w:eastAsia="Calibri"/>
              </w:rPr>
              <w:t>.02.08</w:t>
            </w:r>
          </w:p>
        </w:tc>
      </w:tr>
      <w:tr w:rsidR="000B2746" w:rsidRPr="00B51DE9" w:rsidTr="00D16185">
        <w:tc>
          <w:tcPr>
            <w:tcW w:w="7348" w:type="dxa"/>
            <w:gridSpan w:val="3"/>
            <w:tcBorders>
              <w:left w:val="single" w:sz="4" w:space="0" w:color="auto"/>
              <w:bottom w:val="single" w:sz="4" w:space="0" w:color="auto"/>
              <w:right w:val="single" w:sz="4" w:space="0" w:color="auto"/>
            </w:tcBorders>
            <w:shd w:val="clear" w:color="auto" w:fill="auto"/>
            <w:hideMark/>
          </w:tcPr>
          <w:p w:rsidR="000B2746" w:rsidRPr="004B658C" w:rsidRDefault="000B2746" w:rsidP="00D16185">
            <w:pPr>
              <w:pStyle w:val="Tabelle6pt"/>
            </w:pPr>
            <w:r>
              <w:t>Kompetenzbereiche:</w:t>
            </w:r>
          </w:p>
          <w:p w:rsidR="000B2746" w:rsidRDefault="000B2746" w:rsidP="00D16185">
            <w:pPr>
              <w:pStyle w:val="Kopf8ptafz"/>
            </w:pPr>
            <w:r>
              <w:t>Ich kann die Grundlagen der Hygiene und lebensmittelrechtliche Vorschriften anwenden.</w:t>
            </w:r>
          </w:p>
          <w:p w:rsidR="000B2746" w:rsidRDefault="000B2746" w:rsidP="00D16185">
            <w:pPr>
              <w:pStyle w:val="Kopf8ptafz"/>
            </w:pPr>
            <w:r>
              <w:t>Ich kann die Qualität von Lebensmitteln durch geeignete Maßnahmen erhalten.</w:t>
            </w:r>
          </w:p>
          <w:p w:rsidR="000B2746" w:rsidRDefault="000B2746" w:rsidP="00D16185">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0B2746" w:rsidRDefault="000B2746" w:rsidP="00D1618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2746" w:rsidRPr="00B51DE9" w:rsidTr="00D16185">
              <w:trPr>
                <w:trHeight w:val="284"/>
              </w:trPr>
              <w:tc>
                <w:tcPr>
                  <w:tcW w:w="2090" w:type="dxa"/>
                  <w:shd w:val="clear" w:color="auto" w:fill="auto"/>
                </w:tcPr>
                <w:p w:rsidR="000B2746" w:rsidRPr="00B51DE9" w:rsidRDefault="000B2746" w:rsidP="00D16185">
                  <w:pPr>
                    <w:pStyle w:val="Textkrpermitte"/>
                  </w:pPr>
                  <w:r w:rsidRPr="00B51DE9">
                    <w:t>LernPROJEKT</w:t>
                  </w:r>
                </w:p>
              </w:tc>
            </w:tr>
            <w:tr w:rsidR="000B2746" w:rsidRPr="00B51DE9" w:rsidTr="00D16185">
              <w:trPr>
                <w:trHeight w:val="284"/>
              </w:trPr>
              <w:tc>
                <w:tcPr>
                  <w:tcW w:w="2090" w:type="dxa"/>
                  <w:tcBorders>
                    <w:bottom w:val="single" w:sz="4" w:space="0" w:color="auto"/>
                  </w:tcBorders>
                  <w:shd w:val="clear" w:color="auto" w:fill="auto"/>
                </w:tcPr>
                <w:p w:rsidR="000B2746" w:rsidRPr="00B51DE9" w:rsidRDefault="000B2746" w:rsidP="00D16185">
                  <w:pPr>
                    <w:pStyle w:val="Textkrpermitte"/>
                  </w:pPr>
                  <w:r w:rsidRPr="00B51DE9">
                    <w:t>LernTHEMA</w:t>
                  </w:r>
                </w:p>
              </w:tc>
            </w:tr>
            <w:tr w:rsidR="000B2746" w:rsidRPr="00B51DE9" w:rsidTr="00D16185">
              <w:trPr>
                <w:trHeight w:val="284"/>
              </w:trPr>
              <w:tc>
                <w:tcPr>
                  <w:tcW w:w="2090" w:type="dxa"/>
                  <w:tcBorders>
                    <w:bottom w:val="nil"/>
                  </w:tcBorders>
                  <w:shd w:val="clear" w:color="auto" w:fill="D9D9D9" w:themeFill="background1" w:themeFillShade="D9"/>
                </w:tcPr>
                <w:p w:rsidR="000B2746" w:rsidRPr="00B51DE9" w:rsidRDefault="000B2746" w:rsidP="00D16185">
                  <w:pPr>
                    <w:pStyle w:val="TabelleKopfmitte"/>
                  </w:pPr>
                  <w:r w:rsidRPr="00B51DE9">
                    <w:t>LernSCHRITT</w:t>
                  </w:r>
                </w:p>
              </w:tc>
            </w:tr>
          </w:tbl>
          <w:p w:rsidR="000B2746" w:rsidRPr="00B51DE9" w:rsidRDefault="000B2746" w:rsidP="00D16185"/>
        </w:tc>
      </w:tr>
      <w:tr w:rsidR="000B2746" w:rsidRPr="00B51DE9" w:rsidTr="00D16185">
        <w:trPr>
          <w:trHeight w:val="149"/>
        </w:trPr>
        <w:tc>
          <w:tcPr>
            <w:tcW w:w="7348" w:type="dxa"/>
            <w:gridSpan w:val="3"/>
            <w:tcBorders>
              <w:top w:val="single" w:sz="4" w:space="0" w:color="auto"/>
              <w:left w:val="nil"/>
              <w:right w:val="nil"/>
            </w:tcBorders>
          </w:tcPr>
          <w:p w:rsidR="000B2746" w:rsidRPr="00B51DE9" w:rsidRDefault="000B2746" w:rsidP="00D16185"/>
        </w:tc>
        <w:tc>
          <w:tcPr>
            <w:tcW w:w="196" w:type="dxa"/>
            <w:gridSpan w:val="2"/>
            <w:tcBorders>
              <w:top w:val="nil"/>
              <w:left w:val="nil"/>
              <w:right w:val="nil"/>
            </w:tcBorders>
          </w:tcPr>
          <w:p w:rsidR="000B2746" w:rsidRPr="00B51DE9" w:rsidRDefault="000B2746" w:rsidP="00D16185"/>
        </w:tc>
        <w:tc>
          <w:tcPr>
            <w:tcW w:w="2095" w:type="dxa"/>
            <w:tcBorders>
              <w:top w:val="single" w:sz="4" w:space="0" w:color="auto"/>
              <w:left w:val="nil"/>
              <w:right w:val="nil"/>
            </w:tcBorders>
          </w:tcPr>
          <w:p w:rsidR="000B2746" w:rsidRPr="00B51DE9" w:rsidRDefault="000B2746" w:rsidP="00D16185"/>
        </w:tc>
      </w:tr>
      <w:tr w:rsidR="000B2746" w:rsidRPr="00234B66" w:rsidTr="00D16185">
        <w:trPr>
          <w:trHeight w:val="443"/>
        </w:trPr>
        <w:tc>
          <w:tcPr>
            <w:tcW w:w="4818" w:type="dxa"/>
            <w:gridSpan w:val="2"/>
            <w:vMerge w:val="restart"/>
            <w:tcBorders>
              <w:left w:val="single" w:sz="4" w:space="0" w:color="auto"/>
              <w:right w:val="single" w:sz="4" w:space="0" w:color="auto"/>
            </w:tcBorders>
          </w:tcPr>
          <w:p w:rsidR="000B2746" w:rsidRPr="004B658C" w:rsidRDefault="000B2746" w:rsidP="00D16185">
            <w:pPr>
              <w:pStyle w:val="Tabelle6pt"/>
            </w:pPr>
            <w:r>
              <w:t>Kompetenzen:</w:t>
            </w:r>
          </w:p>
          <w:p w:rsidR="000B2746" w:rsidRDefault="000B2746" w:rsidP="00D16185">
            <w:pPr>
              <w:pStyle w:val="Kopf8ptafz"/>
            </w:pPr>
            <w:r>
              <w:t>Ich kann Mikroorganismen bei der Lebensmittelherstellung benennen und erklären</w:t>
            </w:r>
            <w:r w:rsidR="0015451E">
              <w:t>.</w:t>
            </w:r>
            <w:r>
              <w:t xml:space="preserve"> </w:t>
            </w:r>
          </w:p>
          <w:p w:rsidR="000B2746" w:rsidRPr="00A37E27" w:rsidRDefault="000B2746" w:rsidP="00D16185">
            <w:pPr>
              <w:pStyle w:val="Kopf8ptafz"/>
              <w:rPr>
                <w:i/>
              </w:rPr>
            </w:pPr>
            <w:r w:rsidRPr="00A37E27">
              <w:rPr>
                <w:i/>
              </w:rPr>
              <w:t>Ich kann mich mit Partnern austauschen</w:t>
            </w:r>
            <w:r>
              <w:rPr>
                <w:i/>
              </w:rPr>
              <w:t xml:space="preserve"> und besprechen.</w:t>
            </w:r>
          </w:p>
          <w:p w:rsidR="000B2746" w:rsidRDefault="000B2746" w:rsidP="00D16185">
            <w:pPr>
              <w:pStyle w:val="Kopf8ptafz"/>
              <w:numPr>
                <w:ilvl w:val="0"/>
                <w:numId w:val="0"/>
              </w:numPr>
              <w:ind w:left="227"/>
            </w:pPr>
          </w:p>
        </w:tc>
        <w:tc>
          <w:tcPr>
            <w:tcW w:w="4821" w:type="dxa"/>
            <w:gridSpan w:val="4"/>
            <w:tcBorders>
              <w:left w:val="single" w:sz="4" w:space="0" w:color="auto"/>
              <w:right w:val="single" w:sz="4" w:space="0" w:color="auto"/>
            </w:tcBorders>
          </w:tcPr>
          <w:p w:rsidR="000B2746" w:rsidRDefault="000B2746" w:rsidP="00D16185">
            <w:pPr>
              <w:pStyle w:val="Tabelle6pt"/>
            </w:pPr>
            <w:r>
              <w:t>Was Sie schon können sollten:</w:t>
            </w:r>
          </w:p>
          <w:p w:rsidR="000B2746" w:rsidRPr="00234B66" w:rsidRDefault="000B2746" w:rsidP="00D16185">
            <w:pPr>
              <w:pStyle w:val="Kopf8ptafz"/>
            </w:pPr>
            <w:r>
              <w:t>Ich kann Spielregeln beachten.</w:t>
            </w:r>
          </w:p>
        </w:tc>
      </w:tr>
      <w:tr w:rsidR="000B274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Wofür Sie das benötigen:</w:t>
            </w:r>
          </w:p>
          <w:p w:rsidR="000B2746" w:rsidRDefault="000B2746" w:rsidP="00D16185">
            <w:pPr>
              <w:pStyle w:val="Kopf8ptafz"/>
            </w:pPr>
            <w:r>
              <w:t>Fachliche</w:t>
            </w:r>
            <w:r w:rsidR="008B78B4">
              <w:t xml:space="preserve"> Vorbereitung auf das Praktikum</w:t>
            </w:r>
          </w:p>
        </w:tc>
      </w:tr>
      <w:tr w:rsidR="000B2746" w:rsidRPr="00234B66" w:rsidTr="00D16185">
        <w:trPr>
          <w:trHeight w:val="443"/>
        </w:trPr>
        <w:tc>
          <w:tcPr>
            <w:tcW w:w="4818" w:type="dxa"/>
            <w:gridSpan w:val="2"/>
            <w:vMerge/>
            <w:tcBorders>
              <w:left w:val="single" w:sz="4" w:space="0" w:color="auto"/>
              <w:right w:val="single" w:sz="4" w:space="0" w:color="auto"/>
            </w:tcBorders>
          </w:tcPr>
          <w:p w:rsidR="000B2746" w:rsidRDefault="000B2746" w:rsidP="00D16185">
            <w:pPr>
              <w:pStyle w:val="Tabelle6pt"/>
            </w:pPr>
          </w:p>
        </w:tc>
        <w:tc>
          <w:tcPr>
            <w:tcW w:w="4821" w:type="dxa"/>
            <w:gridSpan w:val="4"/>
            <w:tcBorders>
              <w:left w:val="single" w:sz="4" w:space="0" w:color="auto"/>
              <w:right w:val="single" w:sz="4" w:space="0" w:color="auto"/>
            </w:tcBorders>
          </w:tcPr>
          <w:p w:rsidR="000B2746" w:rsidRDefault="000B2746" w:rsidP="00D16185">
            <w:pPr>
              <w:pStyle w:val="Tabelle6pt"/>
            </w:pPr>
            <w:r>
              <w:t>Wie Sie Ihr Können prüfen können:</w:t>
            </w:r>
          </w:p>
          <w:p w:rsidR="000B2746" w:rsidRPr="00234B66" w:rsidRDefault="000B2746" w:rsidP="00583369">
            <w:pPr>
              <w:pStyle w:val="Kopf8ptafz"/>
              <w:numPr>
                <w:ilvl w:val="0"/>
                <w:numId w:val="0"/>
              </w:numPr>
              <w:ind w:left="416"/>
            </w:pPr>
          </w:p>
        </w:tc>
      </w:tr>
    </w:tbl>
    <w:p w:rsidR="00A02633" w:rsidRDefault="00A02633" w:rsidP="00A02633"/>
    <w:p w:rsidR="00A02633" w:rsidRDefault="003E69D1" w:rsidP="00A02633">
      <w:pPr>
        <w:rPr>
          <w:rStyle w:val="Fett"/>
        </w:rPr>
      </w:pPr>
      <w:r>
        <w:rPr>
          <w:rStyle w:val="Fett"/>
        </w:rPr>
        <w:t>Begriffskette – Spiel in der 4</w:t>
      </w:r>
      <w:r w:rsidR="00A02633">
        <w:rPr>
          <w:rStyle w:val="Fett"/>
        </w:rPr>
        <w:t>er Gruppe</w:t>
      </w:r>
      <w:r w:rsidR="00A02633" w:rsidRPr="00221392">
        <w:rPr>
          <w:rStyle w:val="Fett"/>
        </w:rPr>
        <w:t xml:space="preserve">: </w:t>
      </w:r>
      <w:r w:rsidR="00A02633" w:rsidRPr="00A02633">
        <w:rPr>
          <w:rStyle w:val="Fett"/>
          <w:noProof/>
          <w:sz w:val="24"/>
          <w:lang w:eastAsia="de-DE"/>
        </w:rPr>
        <w:drawing>
          <wp:anchor distT="0" distB="0" distL="114300" distR="114300" simplePos="0" relativeHeight="252506112" behindDoc="0" locked="0" layoutInCell="0" allowOverlap="1" wp14:anchorId="399BC7C4" wp14:editId="284B6A32">
            <wp:simplePos x="0" y="0"/>
            <wp:positionH relativeFrom="rightMargin">
              <wp:posOffset>107950</wp:posOffset>
            </wp:positionH>
            <wp:positionV relativeFrom="paragraph">
              <wp:posOffset>0</wp:posOffset>
            </wp:positionV>
            <wp:extent cx="345440" cy="323850"/>
            <wp:effectExtent l="0" t="0" r="0" b="0"/>
            <wp:wrapNone/>
            <wp:docPr id="308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633" w:rsidRPr="00221392" w:rsidRDefault="00A02633" w:rsidP="00A02633">
      <w:pPr>
        <w:rPr>
          <w:rStyle w:val="Fett"/>
        </w:rPr>
      </w:pPr>
    </w:p>
    <w:p w:rsidR="00A02633" w:rsidRDefault="00A02633" w:rsidP="00A02633">
      <w:r>
        <w:t>Spielregeln:</w:t>
      </w:r>
    </w:p>
    <w:p w:rsidR="00A02633" w:rsidRDefault="00A02633" w:rsidP="00A02633">
      <w:pPr>
        <w:pStyle w:val="Listenabsatz"/>
        <w:numPr>
          <w:ilvl w:val="3"/>
          <w:numId w:val="31"/>
        </w:numPr>
        <w:ind w:left="360"/>
      </w:pPr>
      <w:r>
        <w:t xml:space="preserve">Schneiden Sie die Streifen aus und verteilen Sie die Streifen innerhalb ihrer </w:t>
      </w:r>
      <w:r w:rsidR="003E69D1">
        <w:br/>
      </w:r>
      <w:r>
        <w:t>4er Gruppe.</w:t>
      </w:r>
    </w:p>
    <w:p w:rsidR="00A02633" w:rsidRDefault="008B78B4" w:rsidP="00A02633">
      <w:pPr>
        <w:pStyle w:val="Listenabsatz"/>
        <w:numPr>
          <w:ilvl w:val="3"/>
          <w:numId w:val="31"/>
        </w:numPr>
        <w:ind w:left="360"/>
      </w:pPr>
      <w:r>
        <w:t xml:space="preserve">Die Schülerin oder </w:t>
      </w:r>
      <w:r w:rsidR="00A02633">
        <w:t>der Schüler mit dem Streifen „Start“ beginnt und liest seine Frage vor.</w:t>
      </w:r>
    </w:p>
    <w:p w:rsidR="00A02633" w:rsidRDefault="00A02633" w:rsidP="00A02633">
      <w:pPr>
        <w:pStyle w:val="Listenabsatz"/>
        <w:numPr>
          <w:ilvl w:val="3"/>
          <w:numId w:val="31"/>
        </w:numPr>
        <w:ind w:left="360"/>
      </w:pPr>
      <w:r>
        <w:t xml:space="preserve">Alle schauen auf ihre Streifen und suchen nach der passenden Antwort. </w:t>
      </w:r>
    </w:p>
    <w:p w:rsidR="00A02633" w:rsidRDefault="00A02633" w:rsidP="00A02633">
      <w:pPr>
        <w:pStyle w:val="Listenabsatz"/>
        <w:numPr>
          <w:ilvl w:val="3"/>
          <w:numId w:val="31"/>
        </w:numPr>
        <w:ind w:left="360"/>
      </w:pPr>
      <w:r>
        <w:t xml:space="preserve">Die passende Antwort wird laut vorgelesen. Anschließend wird die Frage auf dem gleichen Streifen vorgelesen. </w:t>
      </w:r>
    </w:p>
    <w:p w:rsidR="00A02633" w:rsidRDefault="00A02633" w:rsidP="00A02633">
      <w:pPr>
        <w:pStyle w:val="Listenabsatz"/>
        <w:numPr>
          <w:ilvl w:val="3"/>
          <w:numId w:val="31"/>
        </w:numPr>
        <w:ind w:left="360"/>
      </w:pPr>
      <w:r>
        <w:t>Alle s</w:t>
      </w:r>
      <w:r w:rsidR="0015451E">
        <w:t xml:space="preserve">chauen auf ihre Streifen und … </w:t>
      </w:r>
      <w:r>
        <w:t>(siehe 3)</w:t>
      </w:r>
    </w:p>
    <w:p w:rsidR="00A02633" w:rsidRDefault="00A02633" w:rsidP="00A02633">
      <w:pPr>
        <w:pStyle w:val="Listenabsatz"/>
        <w:numPr>
          <w:ilvl w:val="3"/>
          <w:numId w:val="31"/>
        </w:numPr>
        <w:ind w:left="360"/>
      </w:pPr>
      <w:r>
        <w:t>Beendet wird die Begriffskette mit dem Streifen auf dem „Ende“ steht.</w:t>
      </w:r>
    </w:p>
    <w:p w:rsidR="00C65335" w:rsidRDefault="00C65335" w:rsidP="00C65335"/>
    <w:p w:rsidR="00C65335" w:rsidRPr="00C65335" w:rsidRDefault="00C65335" w:rsidP="00C65335"/>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57"/>
        <w:gridCol w:w="4914"/>
      </w:tblGrid>
      <w:tr w:rsidR="00C65335" w:rsidRPr="00C65335" w:rsidTr="00497369">
        <w:tc>
          <w:tcPr>
            <w:tcW w:w="2457" w:type="dxa"/>
            <w:shd w:val="clear" w:color="auto" w:fill="auto"/>
          </w:tcPr>
          <w:p w:rsidR="00C65335" w:rsidRPr="00C65335" w:rsidRDefault="00C65335" w:rsidP="00C65335">
            <w:pPr>
              <w:spacing w:before="120" w:after="120"/>
              <w:rPr>
                <w:rFonts w:eastAsiaTheme="minorHAnsi"/>
                <w:b/>
                <w:lang w:eastAsia="en-US"/>
              </w:rPr>
            </w:pPr>
            <w:r w:rsidRPr="00C65335">
              <w:rPr>
                <w:rFonts w:eastAsiaTheme="minorHAnsi"/>
                <w:b/>
                <w:lang w:eastAsia="en-US"/>
              </w:rPr>
              <w:t>START</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Statt Giftstoffe produzieren Edelpilze im Käse …</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Leckere Geschmacksstoffe</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Wie heißt das Gas, das die Hefen produzieren?</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Kohlendioxid</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Wie heißen die Bakterien, die aus Wein Essig machen?</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Essigsäurebakterien</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Welchen Temperaturbereich mögen die Milchsäure</w:t>
            </w:r>
            <w:r w:rsidR="00032D35">
              <w:rPr>
                <w:rFonts w:eastAsiaTheme="minorHAnsi"/>
                <w:lang w:eastAsia="en-US"/>
              </w:rPr>
              <w:t>-</w:t>
            </w:r>
            <w:r w:rsidRPr="00C65335">
              <w:rPr>
                <w:rFonts w:eastAsiaTheme="minorHAnsi"/>
                <w:lang w:eastAsia="en-US"/>
              </w:rPr>
              <w:t>bakterien?</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wärmeliebend</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Wer sorgt für die lockere Struktur im Hefekuchen?</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Die Hefen</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Wie heißen die Säuren im Sauerkraut?</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sidRPr="00C65335">
              <w:rPr>
                <w:rFonts w:eastAsiaTheme="minorHAnsi"/>
                <w:lang w:eastAsia="en-US"/>
              </w:rPr>
              <w:t>Milchsäuren</w:t>
            </w:r>
          </w:p>
        </w:tc>
        <w:tc>
          <w:tcPr>
            <w:tcW w:w="4914" w:type="dxa"/>
          </w:tcPr>
          <w:p w:rsidR="00C65335" w:rsidRPr="00C65335" w:rsidRDefault="00C65335" w:rsidP="00C65335">
            <w:pPr>
              <w:spacing w:before="120" w:after="120"/>
              <w:rPr>
                <w:rFonts w:eastAsiaTheme="minorHAnsi"/>
                <w:lang w:eastAsia="en-US"/>
              </w:rPr>
            </w:pPr>
            <w:r w:rsidRPr="00C65335">
              <w:rPr>
                <w:rFonts w:eastAsiaTheme="minorHAnsi"/>
                <w:lang w:eastAsia="en-US"/>
              </w:rPr>
              <w:t>Aus welchem Stoff entsteht bei der alkoholischen Gärung der Alkohol?</w:t>
            </w:r>
          </w:p>
        </w:tc>
      </w:tr>
      <w:tr w:rsidR="00C65335" w:rsidRPr="00C65335" w:rsidTr="00497369">
        <w:tc>
          <w:tcPr>
            <w:tcW w:w="2457" w:type="dxa"/>
            <w:shd w:val="clear" w:color="auto" w:fill="auto"/>
          </w:tcPr>
          <w:p w:rsidR="00C65335" w:rsidRPr="00C65335" w:rsidRDefault="00C65335" w:rsidP="00C65335">
            <w:pPr>
              <w:spacing w:before="120" w:after="120"/>
              <w:rPr>
                <w:rFonts w:eastAsiaTheme="minorHAnsi"/>
                <w:lang w:eastAsia="en-US"/>
              </w:rPr>
            </w:pPr>
            <w:r>
              <w:rPr>
                <w:rFonts w:eastAsiaTheme="minorHAnsi"/>
                <w:lang w:eastAsia="en-US"/>
              </w:rPr>
              <w:t>Z</w:t>
            </w:r>
            <w:r w:rsidRPr="00C65335">
              <w:rPr>
                <w:rFonts w:eastAsiaTheme="minorHAnsi"/>
                <w:lang w:eastAsia="en-US"/>
              </w:rPr>
              <w:t>ucker</w:t>
            </w:r>
          </w:p>
        </w:tc>
        <w:tc>
          <w:tcPr>
            <w:tcW w:w="4914" w:type="dxa"/>
          </w:tcPr>
          <w:p w:rsidR="00C65335" w:rsidRPr="00C65335" w:rsidRDefault="00C65335" w:rsidP="00C65335">
            <w:pPr>
              <w:spacing w:before="120" w:after="120"/>
              <w:rPr>
                <w:rFonts w:eastAsiaTheme="minorHAnsi"/>
                <w:b/>
                <w:lang w:eastAsia="en-US"/>
              </w:rPr>
            </w:pPr>
            <w:r w:rsidRPr="00C65335">
              <w:rPr>
                <w:rFonts w:eastAsiaTheme="minorHAnsi"/>
                <w:b/>
                <w:lang w:eastAsia="en-US"/>
              </w:rPr>
              <w:t>ENDE</w:t>
            </w:r>
          </w:p>
        </w:tc>
      </w:tr>
    </w:tbl>
    <w:p w:rsidR="00A02633" w:rsidRDefault="00A02633" w:rsidP="00A02633"/>
    <w:p w:rsidR="00A02633" w:rsidRDefault="00A02633" w:rsidP="00A02633"/>
    <w:p w:rsidR="00A02633" w:rsidRDefault="00A02633" w:rsidP="00391BCE"/>
    <w:p w:rsidR="002C682A" w:rsidRDefault="00075C18">
      <w:pPr>
        <w:spacing w:line="240" w:lineRule="exact"/>
        <w:rPr>
          <w:rStyle w:val="Fett"/>
          <w:b w:val="0"/>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2C682A" w:rsidRPr="00B51DE9" w:rsidTr="00685C0E">
        <w:trPr>
          <w:trHeight w:val="523"/>
        </w:trPr>
        <w:tc>
          <w:tcPr>
            <w:tcW w:w="3119" w:type="dxa"/>
            <w:tcBorders>
              <w:left w:val="single" w:sz="4" w:space="0" w:color="auto"/>
              <w:bottom w:val="single" w:sz="4" w:space="0" w:color="auto"/>
              <w:right w:val="single" w:sz="4" w:space="0" w:color="auto"/>
            </w:tcBorders>
            <w:shd w:val="clear" w:color="auto" w:fill="D9D9D9"/>
            <w:hideMark/>
          </w:tcPr>
          <w:p w:rsidR="002C682A" w:rsidRDefault="002C682A" w:rsidP="00685C0E">
            <w:pPr>
              <w:pStyle w:val="Tabelle6pt"/>
              <w:rPr>
                <w:color w:val="000000"/>
              </w:rPr>
            </w:pPr>
            <w:r>
              <w:br w:type="page"/>
              <w:t>Lernfeld</w:t>
            </w:r>
          </w:p>
          <w:p w:rsidR="002C682A" w:rsidRDefault="002C682A" w:rsidP="00685C0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2C682A" w:rsidRDefault="002C682A" w:rsidP="00685C0E">
            <w:pPr>
              <w:pStyle w:val="Tabelle6pt"/>
              <w:rPr>
                <w:color w:val="000000"/>
              </w:rPr>
            </w:pPr>
            <w:r>
              <w:t>Titel</w:t>
            </w:r>
          </w:p>
          <w:p w:rsidR="002C682A" w:rsidRDefault="002C682A" w:rsidP="00685C0E">
            <w:pPr>
              <w:pStyle w:val="TabelleKopflinks"/>
              <w:rPr>
                <w:b w:val="0"/>
              </w:rPr>
            </w:pPr>
            <w:r w:rsidRPr="00D661AD">
              <w:t>Gesund genießen in der Chill Out Lounge</w:t>
            </w:r>
            <w:r>
              <w:t xml:space="preserve"> –</w:t>
            </w:r>
            <w:r w:rsidRPr="00C562EC">
              <w:rPr>
                <w:b w:val="0"/>
              </w:rPr>
              <w:t xml:space="preserve"> </w:t>
            </w:r>
          </w:p>
          <w:p w:rsidR="002C682A" w:rsidRPr="00A22C41" w:rsidRDefault="002C682A" w:rsidP="00685C0E">
            <w:pPr>
              <w:pStyle w:val="TabelleKopflinks"/>
            </w:pPr>
            <w:r w:rsidRPr="00A22C41">
              <w:t xml:space="preserve">Hygienemaßnahmen </w:t>
            </w:r>
            <w:r>
              <w:t>angewendet</w:t>
            </w:r>
            <w:r w:rsidRPr="00A22C41">
              <w:t xml:space="preserve"> </w:t>
            </w:r>
            <w:r w:rsidR="004F32A3">
              <w:t>–</w:t>
            </w:r>
          </w:p>
          <w:p w:rsidR="002C682A" w:rsidRDefault="002C682A" w:rsidP="00685C0E">
            <w:pPr>
              <w:pStyle w:val="TabelleKopflinks"/>
            </w:pPr>
            <w:r>
              <w:t>Lehrer</w:t>
            </w:r>
          </w:p>
        </w:tc>
        <w:tc>
          <w:tcPr>
            <w:tcW w:w="188" w:type="dxa"/>
            <w:vMerge w:val="restart"/>
            <w:tcBorders>
              <w:top w:val="nil"/>
              <w:left w:val="single" w:sz="4" w:space="0" w:color="auto"/>
              <w:bottom w:val="nil"/>
              <w:right w:val="single" w:sz="4" w:space="0" w:color="auto"/>
            </w:tcBorders>
            <w:shd w:val="clear" w:color="auto" w:fill="FFFFFF"/>
          </w:tcPr>
          <w:p w:rsidR="002C682A" w:rsidRPr="004B658C" w:rsidRDefault="002C682A" w:rsidP="00685C0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C682A" w:rsidRPr="00E00E4A" w:rsidRDefault="002C682A" w:rsidP="00685C0E">
            <w:pPr>
              <w:pStyle w:val="TabelleKopfmitte"/>
            </w:pPr>
            <w:r w:rsidRPr="00E00E4A">
              <w:t xml:space="preserve">Ernährung und </w:t>
            </w:r>
          </w:p>
          <w:p w:rsidR="002C682A" w:rsidRPr="00E00E4A" w:rsidRDefault="002C682A" w:rsidP="00685C0E">
            <w:pPr>
              <w:pStyle w:val="TabelleKopfmitte"/>
            </w:pPr>
            <w:r w:rsidRPr="00E00E4A">
              <w:t>Gastronomie</w:t>
            </w:r>
          </w:p>
          <w:p w:rsidR="002C682A" w:rsidRPr="00B51DE9" w:rsidRDefault="002C682A" w:rsidP="00685C0E">
            <w:pPr>
              <w:pStyle w:val="TabelleKopfmitte"/>
              <w:rPr>
                <w:rFonts w:eastAsia="Calibri"/>
              </w:rPr>
            </w:pPr>
            <w:r w:rsidRPr="00D661AD">
              <w:rPr>
                <w:rFonts w:eastAsia="Calibri"/>
              </w:rPr>
              <w:t>EG2.01</w:t>
            </w:r>
            <w:r>
              <w:rPr>
                <w:rFonts w:eastAsia="Calibri"/>
              </w:rPr>
              <w:t>.03</w:t>
            </w:r>
          </w:p>
        </w:tc>
      </w:tr>
      <w:tr w:rsidR="002C682A" w:rsidRPr="00B51DE9" w:rsidTr="00685C0E">
        <w:tc>
          <w:tcPr>
            <w:tcW w:w="7348" w:type="dxa"/>
            <w:gridSpan w:val="3"/>
            <w:tcBorders>
              <w:left w:val="single" w:sz="4" w:space="0" w:color="auto"/>
              <w:bottom w:val="single" w:sz="4" w:space="0" w:color="auto"/>
              <w:right w:val="single" w:sz="4" w:space="0" w:color="auto"/>
            </w:tcBorders>
            <w:hideMark/>
          </w:tcPr>
          <w:p w:rsidR="002C682A" w:rsidRPr="004B658C" w:rsidRDefault="002C682A" w:rsidP="00685C0E">
            <w:pPr>
              <w:pStyle w:val="Tabelle6pt"/>
            </w:pPr>
            <w:r>
              <w:t>Kompetenzbereiche:</w:t>
            </w:r>
          </w:p>
          <w:p w:rsidR="002C682A" w:rsidRDefault="002C682A" w:rsidP="00685C0E">
            <w:pPr>
              <w:pStyle w:val="Kopf8ptafz"/>
            </w:pPr>
            <w:r>
              <w:t>Ich kann die Grundlagen der Hygiene und lebensmittelrechtliche Vorschriften anwenden.</w:t>
            </w:r>
          </w:p>
          <w:p w:rsidR="002C682A" w:rsidRDefault="002C682A" w:rsidP="00685C0E">
            <w:pPr>
              <w:pStyle w:val="Kopf8ptafz"/>
            </w:pPr>
            <w:r>
              <w:t>Ich kann die Qualität von Lebensmitteln durch geeignete Maßnahmen erhalten.</w:t>
            </w:r>
          </w:p>
          <w:p w:rsidR="002C682A" w:rsidRDefault="002C682A" w:rsidP="00685C0E">
            <w:pPr>
              <w:pStyle w:val="Kopf8ptafz"/>
            </w:pPr>
            <w:r w:rsidRPr="008B6CEF">
              <w:t>Ich kann mein Wissen in der Praxis umsetzen und Grundtechniken in der Küche mit geeigneten Arbeitsmitteln anwenden.</w:t>
            </w:r>
          </w:p>
          <w:p w:rsidR="002C682A" w:rsidRDefault="002C682A" w:rsidP="00685C0E">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2C682A" w:rsidRDefault="002C682A" w:rsidP="00685C0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C682A" w:rsidRPr="00B51DE9" w:rsidTr="00685C0E">
              <w:trPr>
                <w:trHeight w:val="284"/>
              </w:trPr>
              <w:tc>
                <w:tcPr>
                  <w:tcW w:w="2090" w:type="dxa"/>
                  <w:shd w:val="clear" w:color="auto" w:fill="auto"/>
                </w:tcPr>
                <w:p w:rsidR="002C682A" w:rsidRPr="00B51DE9" w:rsidRDefault="002C682A" w:rsidP="00685C0E">
                  <w:pPr>
                    <w:pStyle w:val="Textkrpermitte"/>
                  </w:pPr>
                  <w:r w:rsidRPr="00B51DE9">
                    <w:t>LernPROJEKT</w:t>
                  </w:r>
                </w:p>
              </w:tc>
            </w:tr>
            <w:tr w:rsidR="002C682A" w:rsidRPr="00B51DE9" w:rsidTr="00685C0E">
              <w:trPr>
                <w:trHeight w:val="284"/>
              </w:trPr>
              <w:tc>
                <w:tcPr>
                  <w:tcW w:w="2090" w:type="dxa"/>
                  <w:tcBorders>
                    <w:bottom w:val="single" w:sz="4" w:space="0" w:color="auto"/>
                  </w:tcBorders>
                  <w:shd w:val="clear" w:color="auto" w:fill="D9D9D9" w:themeFill="background1" w:themeFillShade="D9"/>
                </w:tcPr>
                <w:p w:rsidR="002C682A" w:rsidRPr="00B51DE9" w:rsidRDefault="002C682A" w:rsidP="00685C0E">
                  <w:pPr>
                    <w:pStyle w:val="TabelleKopfmitte"/>
                  </w:pPr>
                  <w:r w:rsidRPr="00B51DE9">
                    <w:t>LernTHEMA</w:t>
                  </w:r>
                </w:p>
              </w:tc>
            </w:tr>
            <w:tr w:rsidR="002C682A" w:rsidRPr="00B51DE9" w:rsidTr="00685C0E">
              <w:trPr>
                <w:trHeight w:val="284"/>
              </w:trPr>
              <w:tc>
                <w:tcPr>
                  <w:tcW w:w="2090" w:type="dxa"/>
                  <w:tcBorders>
                    <w:bottom w:val="nil"/>
                  </w:tcBorders>
                </w:tcPr>
                <w:p w:rsidR="002C682A" w:rsidRPr="00B51DE9" w:rsidRDefault="002C682A" w:rsidP="00685C0E">
                  <w:pPr>
                    <w:pStyle w:val="Textkrpermitte"/>
                  </w:pPr>
                  <w:r w:rsidRPr="00B51DE9">
                    <w:t>LernSCHRITT</w:t>
                  </w:r>
                </w:p>
              </w:tc>
            </w:tr>
          </w:tbl>
          <w:p w:rsidR="002C682A" w:rsidRPr="00B51DE9" w:rsidRDefault="002C682A" w:rsidP="00685C0E"/>
        </w:tc>
      </w:tr>
      <w:tr w:rsidR="002C682A" w:rsidRPr="00B51DE9" w:rsidTr="00685C0E">
        <w:trPr>
          <w:trHeight w:val="149"/>
        </w:trPr>
        <w:tc>
          <w:tcPr>
            <w:tcW w:w="7348" w:type="dxa"/>
            <w:gridSpan w:val="3"/>
            <w:tcBorders>
              <w:top w:val="single" w:sz="4" w:space="0" w:color="auto"/>
              <w:left w:val="nil"/>
              <w:right w:val="nil"/>
            </w:tcBorders>
          </w:tcPr>
          <w:p w:rsidR="002C682A" w:rsidRPr="00B51DE9" w:rsidRDefault="002C682A" w:rsidP="00685C0E"/>
        </w:tc>
        <w:tc>
          <w:tcPr>
            <w:tcW w:w="196" w:type="dxa"/>
            <w:gridSpan w:val="2"/>
            <w:tcBorders>
              <w:top w:val="nil"/>
              <w:left w:val="nil"/>
              <w:right w:val="nil"/>
            </w:tcBorders>
          </w:tcPr>
          <w:p w:rsidR="002C682A" w:rsidRPr="00B51DE9" w:rsidRDefault="002C682A" w:rsidP="00685C0E"/>
        </w:tc>
        <w:tc>
          <w:tcPr>
            <w:tcW w:w="2095" w:type="dxa"/>
            <w:tcBorders>
              <w:top w:val="single" w:sz="4" w:space="0" w:color="auto"/>
              <w:left w:val="nil"/>
              <w:right w:val="nil"/>
            </w:tcBorders>
          </w:tcPr>
          <w:p w:rsidR="002C682A" w:rsidRPr="00B51DE9" w:rsidRDefault="002C682A" w:rsidP="00685C0E"/>
        </w:tc>
      </w:tr>
      <w:tr w:rsidR="007C2D3D" w:rsidRPr="00B51DE9" w:rsidTr="00685C0E">
        <w:trPr>
          <w:trHeight w:val="443"/>
        </w:trPr>
        <w:tc>
          <w:tcPr>
            <w:tcW w:w="4818" w:type="dxa"/>
            <w:gridSpan w:val="2"/>
            <w:vMerge w:val="restart"/>
            <w:tcBorders>
              <w:left w:val="single" w:sz="4" w:space="0" w:color="auto"/>
              <w:right w:val="single" w:sz="4" w:space="0" w:color="auto"/>
            </w:tcBorders>
          </w:tcPr>
          <w:p w:rsidR="007C2D3D" w:rsidRPr="004B658C" w:rsidRDefault="007C2D3D" w:rsidP="00685C0E">
            <w:pPr>
              <w:pStyle w:val="Tabelle6pt"/>
            </w:pPr>
            <w:r>
              <w:t>Kompetenzen:</w:t>
            </w:r>
          </w:p>
          <w:p w:rsidR="007C2D3D" w:rsidRDefault="007C2D3D" w:rsidP="007C2D3D">
            <w:pPr>
              <w:pStyle w:val="Kopf8ptafz"/>
            </w:pPr>
            <w:r w:rsidRPr="008B6CEF">
              <w:t>Ich kann Hygienem</w:t>
            </w:r>
            <w:r>
              <w:t>aßnahmen benennen und erklären.</w:t>
            </w:r>
          </w:p>
          <w:p w:rsidR="007C2D3D" w:rsidRDefault="007C2D3D" w:rsidP="007C2D3D">
            <w:pPr>
              <w:pStyle w:val="Kopf8ptafz"/>
            </w:pPr>
            <w:r w:rsidRPr="008B6CEF">
              <w:t>Ich kann die Lebensbedingungen der Mikroorganismen bei der Joghurthe</w:t>
            </w:r>
            <w:r>
              <w:t>rstellung benennen und Joghurt herstellen.</w:t>
            </w:r>
          </w:p>
          <w:p w:rsidR="007C2D3D" w:rsidRPr="008B6CEF" w:rsidRDefault="007C2D3D" w:rsidP="007C2D3D">
            <w:pPr>
              <w:pStyle w:val="Kopf8ptafz"/>
            </w:pPr>
            <w:r w:rsidRPr="008B6CEF">
              <w:t>Ich kann mein Wissen über Hygienemaßnahmen in der Praxis umsetzen und Grundtechniken in der Küche mit geeigneten Arbeitsmitteln anwenden.</w:t>
            </w:r>
          </w:p>
          <w:p w:rsidR="007C2D3D" w:rsidRDefault="007C2D3D" w:rsidP="007C2D3D">
            <w:pPr>
              <w:pStyle w:val="Kopf8ptafz"/>
            </w:pPr>
            <w:r w:rsidRPr="008B6CEF">
              <w:t>Ich kann meine Arbeitsweise in Bezug auf die Hygienemaßnahmen kontrollieren.</w:t>
            </w:r>
          </w:p>
        </w:tc>
        <w:tc>
          <w:tcPr>
            <w:tcW w:w="4821" w:type="dxa"/>
            <w:gridSpan w:val="4"/>
            <w:tcBorders>
              <w:left w:val="single" w:sz="4" w:space="0" w:color="auto"/>
              <w:right w:val="single" w:sz="4" w:space="0" w:color="auto"/>
            </w:tcBorders>
          </w:tcPr>
          <w:p w:rsidR="007C2D3D" w:rsidRPr="00064F0E" w:rsidRDefault="007C2D3D" w:rsidP="00DF7ED8">
            <w:pPr>
              <w:pStyle w:val="Tabelle6pt"/>
            </w:pPr>
            <w:r w:rsidRPr="00064F0E">
              <w:t>Was Sie schon können sollten:</w:t>
            </w:r>
          </w:p>
          <w:p w:rsidR="007C2D3D" w:rsidRPr="00064F0E" w:rsidRDefault="007C2D3D" w:rsidP="00DF7ED8">
            <w:pPr>
              <w:pStyle w:val="Kopf8ptafz"/>
            </w:pPr>
            <w:r w:rsidRPr="00064F0E">
              <w:t>Ich kann Texte lesen, markieren und strukturieren.</w:t>
            </w:r>
          </w:p>
          <w:p w:rsidR="007C2D3D" w:rsidRPr="00064F0E" w:rsidRDefault="007C2D3D" w:rsidP="00DF7ED8">
            <w:pPr>
              <w:pStyle w:val="Kopf8ptafz"/>
            </w:pPr>
            <w:r>
              <w:t>Ich kann Begriffe erklären.</w:t>
            </w:r>
          </w:p>
        </w:tc>
      </w:tr>
      <w:tr w:rsidR="007C2D3D" w:rsidRPr="00B51DE9" w:rsidTr="00685C0E">
        <w:trPr>
          <w:trHeight w:val="443"/>
        </w:trPr>
        <w:tc>
          <w:tcPr>
            <w:tcW w:w="4818" w:type="dxa"/>
            <w:gridSpan w:val="2"/>
            <w:vMerge/>
            <w:tcBorders>
              <w:left w:val="single" w:sz="4" w:space="0" w:color="auto"/>
              <w:right w:val="single" w:sz="4" w:space="0" w:color="auto"/>
            </w:tcBorders>
          </w:tcPr>
          <w:p w:rsidR="007C2D3D" w:rsidRDefault="007C2D3D" w:rsidP="00685C0E">
            <w:pPr>
              <w:pStyle w:val="Tabelle6pt"/>
            </w:pPr>
          </w:p>
        </w:tc>
        <w:tc>
          <w:tcPr>
            <w:tcW w:w="4821" w:type="dxa"/>
            <w:gridSpan w:val="4"/>
            <w:tcBorders>
              <w:left w:val="single" w:sz="4" w:space="0" w:color="auto"/>
              <w:right w:val="single" w:sz="4" w:space="0" w:color="auto"/>
            </w:tcBorders>
          </w:tcPr>
          <w:p w:rsidR="007C2D3D" w:rsidRPr="00064F0E" w:rsidRDefault="007C2D3D" w:rsidP="00DF7ED8">
            <w:pPr>
              <w:pStyle w:val="Tabelle6pt"/>
            </w:pPr>
            <w:r w:rsidRPr="00064F0E">
              <w:t>Wofür Sie das benötigen:</w:t>
            </w:r>
          </w:p>
          <w:p w:rsidR="007C2D3D" w:rsidRPr="00064F0E" w:rsidRDefault="007C2D3D" w:rsidP="00DF7ED8">
            <w:pPr>
              <w:pStyle w:val="Kopf8ptafz"/>
            </w:pPr>
            <w:r w:rsidRPr="00064F0E">
              <w:t>Fachliche Vorbereitung auf das Praktikum.</w:t>
            </w:r>
          </w:p>
        </w:tc>
      </w:tr>
      <w:tr w:rsidR="007C2D3D" w:rsidRPr="00B51DE9" w:rsidTr="00685C0E">
        <w:trPr>
          <w:trHeight w:val="443"/>
        </w:trPr>
        <w:tc>
          <w:tcPr>
            <w:tcW w:w="4818" w:type="dxa"/>
            <w:gridSpan w:val="2"/>
            <w:vMerge/>
            <w:tcBorders>
              <w:left w:val="single" w:sz="4" w:space="0" w:color="auto"/>
              <w:right w:val="single" w:sz="4" w:space="0" w:color="auto"/>
            </w:tcBorders>
          </w:tcPr>
          <w:p w:rsidR="007C2D3D" w:rsidRDefault="007C2D3D" w:rsidP="00685C0E">
            <w:pPr>
              <w:pStyle w:val="Tabelle6pt"/>
            </w:pPr>
          </w:p>
        </w:tc>
        <w:tc>
          <w:tcPr>
            <w:tcW w:w="4821" w:type="dxa"/>
            <w:gridSpan w:val="4"/>
            <w:tcBorders>
              <w:left w:val="single" w:sz="4" w:space="0" w:color="auto"/>
              <w:right w:val="single" w:sz="4" w:space="0" w:color="auto"/>
            </w:tcBorders>
          </w:tcPr>
          <w:p w:rsidR="007C2D3D" w:rsidRPr="00064F0E" w:rsidRDefault="007C2D3D" w:rsidP="00DF7ED8">
            <w:pPr>
              <w:pStyle w:val="Tabelle6pt"/>
            </w:pPr>
            <w:r w:rsidRPr="00064F0E">
              <w:t>Wie Sie Ihr Können prüfen können:</w:t>
            </w:r>
          </w:p>
          <w:p w:rsidR="007C2D3D" w:rsidRPr="00064F0E" w:rsidRDefault="007C2D3D" w:rsidP="00DF7ED8">
            <w:pPr>
              <w:pStyle w:val="Kopf8ptafz"/>
            </w:pPr>
            <w:r>
              <w:t>Klassenarbeit</w:t>
            </w:r>
          </w:p>
        </w:tc>
      </w:tr>
    </w:tbl>
    <w:p w:rsidR="002C682A" w:rsidRDefault="002C682A" w:rsidP="002C682A">
      <w:r>
        <w:rPr>
          <w:noProof/>
          <w:sz w:val="24"/>
          <w:lang w:eastAsia="de-DE"/>
        </w:rPr>
        <w:drawing>
          <wp:anchor distT="0" distB="0" distL="114300" distR="114300" simplePos="0" relativeHeight="252420096" behindDoc="0" locked="0" layoutInCell="0" allowOverlap="1" wp14:anchorId="77C2EFCA" wp14:editId="0C761F08">
            <wp:simplePos x="0" y="0"/>
            <wp:positionH relativeFrom="rightMargin">
              <wp:posOffset>828040</wp:posOffset>
            </wp:positionH>
            <wp:positionV relativeFrom="paragraph">
              <wp:posOffset>0</wp:posOffset>
            </wp:positionV>
            <wp:extent cx="349200" cy="320400"/>
            <wp:effectExtent l="0" t="0" r="0" b="3810"/>
            <wp:wrapNone/>
            <wp:docPr id="31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19072" behindDoc="0" locked="0" layoutInCell="0" allowOverlap="1" wp14:anchorId="2A91391E" wp14:editId="20490B1E">
            <wp:simplePos x="0" y="0"/>
            <wp:positionH relativeFrom="rightMargin">
              <wp:posOffset>467995</wp:posOffset>
            </wp:positionH>
            <wp:positionV relativeFrom="paragraph">
              <wp:posOffset>0</wp:posOffset>
            </wp:positionV>
            <wp:extent cx="349885" cy="320675"/>
            <wp:effectExtent l="0" t="0" r="0" b="3175"/>
            <wp:wrapNone/>
            <wp:docPr id="31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18048" behindDoc="0" locked="0" layoutInCell="0" allowOverlap="1" wp14:anchorId="2D3C41DC" wp14:editId="7BB76518">
            <wp:simplePos x="0" y="0"/>
            <wp:positionH relativeFrom="rightMargin">
              <wp:posOffset>107950</wp:posOffset>
            </wp:positionH>
            <wp:positionV relativeFrom="paragraph">
              <wp:posOffset>0</wp:posOffset>
            </wp:positionV>
            <wp:extent cx="349885" cy="320675"/>
            <wp:effectExtent l="0" t="0" r="0" b="3175"/>
            <wp:wrapNone/>
            <wp:docPr id="3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82A" w:rsidRDefault="002C682A">
      <w:pPr>
        <w:spacing w:line="240" w:lineRule="exact"/>
        <w:rPr>
          <w:rStyle w:val="Fett"/>
          <w:b w:val="0"/>
        </w:rPr>
      </w:pPr>
    </w:p>
    <w:tbl>
      <w:tblPr>
        <w:tblStyle w:val="Tabellenraster"/>
        <w:tblW w:w="9719" w:type="dxa"/>
        <w:tblInd w:w="-52" w:type="dxa"/>
        <w:tblCellMar>
          <w:top w:w="28" w:type="dxa"/>
          <w:left w:w="28" w:type="dxa"/>
          <w:bottom w:w="28" w:type="dxa"/>
          <w:right w:w="28" w:type="dxa"/>
        </w:tblCellMar>
        <w:tblLook w:val="04A0" w:firstRow="1" w:lastRow="0" w:firstColumn="1" w:lastColumn="0" w:noHBand="0" w:noVBand="1"/>
      </w:tblPr>
      <w:tblGrid>
        <w:gridCol w:w="80"/>
        <w:gridCol w:w="1157"/>
        <w:gridCol w:w="1084"/>
        <w:gridCol w:w="479"/>
        <w:gridCol w:w="3359"/>
        <w:gridCol w:w="26"/>
        <w:gridCol w:w="1645"/>
        <w:gridCol w:w="26"/>
        <w:gridCol w:w="1783"/>
        <w:gridCol w:w="80"/>
      </w:tblGrid>
      <w:tr w:rsidR="008E7CE4" w:rsidRPr="008E7CE4" w:rsidTr="00237188">
        <w:trPr>
          <w:gridBefore w:val="1"/>
          <w:wBefore w:w="80" w:type="dxa"/>
        </w:trPr>
        <w:tc>
          <w:tcPr>
            <w:tcW w:w="1157" w:type="dxa"/>
            <w:shd w:val="clear" w:color="auto" w:fill="D9D9D9" w:themeFill="background1" w:themeFillShade="D9"/>
          </w:tcPr>
          <w:p w:rsidR="008E7CE4" w:rsidRPr="008E7CE4" w:rsidRDefault="008E7CE4" w:rsidP="008E7CE4">
            <w:pPr>
              <w:spacing w:line="240" w:lineRule="exact"/>
              <w:jc w:val="center"/>
              <w:rPr>
                <w:b/>
                <w:bCs/>
                <w:color w:val="000000"/>
              </w:rPr>
            </w:pPr>
            <w:r w:rsidRPr="008E7CE4">
              <w:rPr>
                <w:b/>
                <w:bCs/>
                <w:color w:val="000000"/>
              </w:rPr>
              <w:t>Handlungs-kreislauf</w:t>
            </w:r>
          </w:p>
        </w:tc>
        <w:tc>
          <w:tcPr>
            <w:tcW w:w="1084" w:type="dxa"/>
            <w:shd w:val="clear" w:color="auto" w:fill="D9D9D9" w:themeFill="background1" w:themeFillShade="D9"/>
          </w:tcPr>
          <w:p w:rsidR="008E7CE4" w:rsidRDefault="008E7CE4" w:rsidP="008E7CE4">
            <w:pPr>
              <w:spacing w:line="240" w:lineRule="exact"/>
              <w:jc w:val="center"/>
              <w:rPr>
                <w:b/>
                <w:bCs/>
                <w:color w:val="000000"/>
              </w:rPr>
            </w:pPr>
            <w:r w:rsidRPr="008E7CE4">
              <w:rPr>
                <w:b/>
                <w:bCs/>
                <w:color w:val="000000"/>
              </w:rPr>
              <w:t>Lern-</w:t>
            </w:r>
          </w:p>
          <w:p w:rsidR="008E7CE4" w:rsidRPr="008E7CE4" w:rsidRDefault="008E7CE4" w:rsidP="008E7CE4">
            <w:pPr>
              <w:spacing w:line="240" w:lineRule="exact"/>
              <w:jc w:val="center"/>
              <w:rPr>
                <w:b/>
                <w:bCs/>
                <w:color w:val="000000"/>
              </w:rPr>
            </w:pPr>
            <w:r w:rsidRPr="008E7CE4">
              <w:rPr>
                <w:b/>
                <w:bCs/>
                <w:color w:val="000000"/>
              </w:rPr>
              <w:t>phase</w:t>
            </w:r>
          </w:p>
        </w:tc>
        <w:tc>
          <w:tcPr>
            <w:tcW w:w="479" w:type="dxa"/>
            <w:shd w:val="clear" w:color="auto" w:fill="D9D9D9" w:themeFill="background1" w:themeFillShade="D9"/>
          </w:tcPr>
          <w:p w:rsidR="008E7CE4" w:rsidRPr="008E7CE4" w:rsidRDefault="008E7CE4" w:rsidP="008E7CE4">
            <w:pPr>
              <w:spacing w:line="240" w:lineRule="exact"/>
              <w:jc w:val="center"/>
              <w:rPr>
                <w:b/>
                <w:bCs/>
                <w:color w:val="000000"/>
              </w:rPr>
            </w:pPr>
            <w:r w:rsidRPr="008E7CE4">
              <w:rPr>
                <w:b/>
                <w:bCs/>
                <w:color w:val="000000"/>
              </w:rPr>
              <w:t>Zeit</w:t>
            </w:r>
          </w:p>
        </w:tc>
        <w:tc>
          <w:tcPr>
            <w:tcW w:w="3385" w:type="dxa"/>
            <w:gridSpan w:val="2"/>
            <w:shd w:val="clear" w:color="auto" w:fill="D9D9D9" w:themeFill="background1" w:themeFillShade="D9"/>
          </w:tcPr>
          <w:p w:rsidR="008E7CE4" w:rsidRPr="008E7CE4" w:rsidRDefault="008E7CE4" w:rsidP="008E7CE4">
            <w:pPr>
              <w:spacing w:line="240" w:lineRule="exact"/>
              <w:jc w:val="center"/>
              <w:rPr>
                <w:b/>
                <w:bCs/>
                <w:color w:val="000000"/>
              </w:rPr>
            </w:pPr>
            <w:r w:rsidRPr="008E7CE4">
              <w:rPr>
                <w:b/>
                <w:bCs/>
                <w:color w:val="000000"/>
              </w:rPr>
              <w:t>Inhalte und Methode</w:t>
            </w:r>
          </w:p>
        </w:tc>
        <w:tc>
          <w:tcPr>
            <w:tcW w:w="1671" w:type="dxa"/>
            <w:gridSpan w:val="2"/>
            <w:shd w:val="clear" w:color="auto" w:fill="D9D9D9" w:themeFill="background1" w:themeFillShade="D9"/>
          </w:tcPr>
          <w:p w:rsidR="008E7CE4" w:rsidRPr="008E7CE4" w:rsidRDefault="008E7CE4" w:rsidP="008E7CE4">
            <w:pPr>
              <w:spacing w:line="240" w:lineRule="exact"/>
              <w:jc w:val="center"/>
              <w:rPr>
                <w:b/>
                <w:bCs/>
                <w:color w:val="000000"/>
              </w:rPr>
            </w:pPr>
            <w:r w:rsidRPr="008E7CE4">
              <w:rPr>
                <w:b/>
                <w:bCs/>
                <w:color w:val="000000"/>
              </w:rPr>
              <w:t>Material</w:t>
            </w:r>
          </w:p>
        </w:tc>
        <w:tc>
          <w:tcPr>
            <w:tcW w:w="1863" w:type="dxa"/>
            <w:gridSpan w:val="2"/>
            <w:shd w:val="clear" w:color="auto" w:fill="D9D9D9" w:themeFill="background1" w:themeFillShade="D9"/>
          </w:tcPr>
          <w:p w:rsidR="008E7CE4" w:rsidRPr="008E7CE4" w:rsidRDefault="008E7CE4" w:rsidP="008E7CE4">
            <w:pPr>
              <w:spacing w:line="240" w:lineRule="exact"/>
              <w:jc w:val="center"/>
              <w:rPr>
                <w:b/>
                <w:bCs/>
                <w:color w:val="000000"/>
              </w:rPr>
            </w:pPr>
            <w:r w:rsidRPr="008E7CE4">
              <w:rPr>
                <w:b/>
                <w:bCs/>
                <w:color w:val="000000"/>
              </w:rPr>
              <w:t>Hinweise</w:t>
            </w: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
                <w:bCs/>
                <w:color w:val="000000"/>
              </w:rPr>
              <w:t>informieren</w:t>
            </w:r>
          </w:p>
        </w:tc>
        <w:tc>
          <w:tcPr>
            <w:tcW w:w="1084" w:type="dxa"/>
          </w:tcPr>
          <w:p w:rsidR="00CA19C1" w:rsidRDefault="00CA19C1" w:rsidP="00CA19C1">
            <w:pPr>
              <w:jc w:val="center"/>
              <w:rPr>
                <w:bCs/>
                <w:color w:val="000000"/>
              </w:rPr>
            </w:pPr>
            <w:r>
              <w:rPr>
                <w:bCs/>
                <w:noProof/>
                <w:color w:val="000000"/>
              </w:rPr>
              <w:drawing>
                <wp:inline distT="0" distB="0" distL="0" distR="0" wp14:anchorId="62E291E7" wp14:editId="29043684">
                  <wp:extent cx="469265" cy="469265"/>
                  <wp:effectExtent l="0" t="0" r="6985" b="6985"/>
                  <wp:docPr id="15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rsidR="00CA19C1" w:rsidRDefault="00CA19C1" w:rsidP="00CA19C1">
            <w:pPr>
              <w:jc w:val="center"/>
              <w:rPr>
                <w:bCs/>
                <w:color w:val="000000"/>
              </w:rPr>
            </w:pPr>
          </w:p>
          <w:p w:rsidR="00DB380F" w:rsidRDefault="00DB380F" w:rsidP="00CA19C1">
            <w:pPr>
              <w:jc w:val="center"/>
              <w:rPr>
                <w:bCs/>
                <w:color w:val="000000"/>
              </w:rPr>
            </w:pPr>
          </w:p>
          <w:p w:rsidR="008E7CE4" w:rsidRDefault="00CA19C1" w:rsidP="00CA19C1">
            <w:pPr>
              <w:jc w:val="center"/>
              <w:rPr>
                <w:bCs/>
                <w:color w:val="000000"/>
              </w:rPr>
            </w:pPr>
            <w:r>
              <w:rPr>
                <w:bCs/>
                <w:noProof/>
                <w:color w:val="000000"/>
              </w:rPr>
              <w:drawing>
                <wp:inline distT="0" distB="0" distL="0" distR="0" wp14:anchorId="21AC3980" wp14:editId="6726AB47">
                  <wp:extent cx="250190" cy="286385"/>
                  <wp:effectExtent l="0" t="0" r="0" b="0"/>
                  <wp:docPr id="1585"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r>
              <w:rPr>
                <w:bCs/>
                <w:noProof/>
                <w:color w:val="000000"/>
              </w:rPr>
              <w:drawing>
                <wp:inline distT="0" distB="0" distL="0" distR="0" wp14:anchorId="5185C372" wp14:editId="13A7C189">
                  <wp:extent cx="463550" cy="243840"/>
                  <wp:effectExtent l="0" t="0" r="0" b="3810"/>
                  <wp:docPr id="1577"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550" cy="243840"/>
                          </a:xfrm>
                          <a:prstGeom prst="rect">
                            <a:avLst/>
                          </a:prstGeom>
                          <a:noFill/>
                        </pic:spPr>
                      </pic:pic>
                    </a:graphicData>
                  </a:graphic>
                </wp:inline>
              </w:drawing>
            </w:r>
          </w:p>
          <w:p w:rsidR="003C7010" w:rsidRDefault="003C7010" w:rsidP="00CA19C1">
            <w:pPr>
              <w:jc w:val="center"/>
              <w:rPr>
                <w:bCs/>
                <w:color w:val="000000"/>
              </w:rPr>
            </w:pPr>
          </w:p>
          <w:p w:rsidR="00CA19C1" w:rsidRDefault="003C7010" w:rsidP="00CA19C1">
            <w:pPr>
              <w:jc w:val="center"/>
              <w:rPr>
                <w:bCs/>
                <w:color w:val="000000"/>
              </w:rPr>
            </w:pPr>
            <w:r>
              <w:rPr>
                <w:bCs/>
                <w:noProof/>
                <w:color w:val="000000"/>
              </w:rPr>
              <w:drawing>
                <wp:inline distT="0" distB="0" distL="0" distR="0" wp14:anchorId="25B8656F" wp14:editId="2E1823CC">
                  <wp:extent cx="250190" cy="286385"/>
                  <wp:effectExtent l="0" t="0" r="0" b="0"/>
                  <wp:docPr id="1587"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3C7010" w:rsidRDefault="003C7010" w:rsidP="00CA19C1">
            <w:pPr>
              <w:jc w:val="center"/>
              <w:rPr>
                <w:bCs/>
                <w:color w:val="000000"/>
              </w:rPr>
            </w:pPr>
          </w:p>
          <w:p w:rsidR="00CA19C1" w:rsidRPr="008E7CE4" w:rsidRDefault="00CA19C1" w:rsidP="00CA19C1">
            <w:pPr>
              <w:jc w:val="center"/>
              <w:rPr>
                <w:bCs/>
                <w:color w:val="000000"/>
              </w:rPr>
            </w:pPr>
            <w:r>
              <w:rPr>
                <w:bCs/>
                <w:noProof/>
                <w:color w:val="000000"/>
              </w:rPr>
              <w:drawing>
                <wp:inline distT="0" distB="0" distL="0" distR="0" wp14:anchorId="6F222618" wp14:editId="0C1C5085">
                  <wp:extent cx="469265" cy="469265"/>
                  <wp:effectExtent l="0" t="0" r="6985" b="6985"/>
                  <wp:docPr id="1583" name="Grafik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479" w:type="dxa"/>
          </w:tcPr>
          <w:p w:rsidR="008E7CE4" w:rsidRPr="008E7CE4" w:rsidRDefault="003C7010" w:rsidP="008E7CE4">
            <w:pPr>
              <w:spacing w:line="240" w:lineRule="exact"/>
              <w:rPr>
                <w:bCs/>
                <w:color w:val="000000"/>
              </w:rPr>
            </w:pPr>
            <w:r>
              <w:rPr>
                <w:bCs/>
                <w:color w:val="000000"/>
              </w:rPr>
              <w:t>90 min</w:t>
            </w:r>
          </w:p>
        </w:tc>
        <w:tc>
          <w:tcPr>
            <w:tcW w:w="3385" w:type="dxa"/>
            <w:gridSpan w:val="2"/>
          </w:tcPr>
          <w:p w:rsidR="008E7CE4" w:rsidRDefault="001539C9" w:rsidP="008E7CE4">
            <w:pPr>
              <w:spacing w:line="240" w:lineRule="exact"/>
              <w:rPr>
                <w:bCs/>
                <w:color w:val="000000"/>
              </w:rPr>
            </w:pPr>
            <w:r>
              <w:rPr>
                <w:bCs/>
                <w:color w:val="000000"/>
              </w:rPr>
              <w:t>Einstieg:</w:t>
            </w:r>
          </w:p>
          <w:p w:rsidR="001539C9" w:rsidRDefault="008B78B4" w:rsidP="008E7CE4">
            <w:pPr>
              <w:spacing w:line="240" w:lineRule="exact"/>
              <w:rPr>
                <w:bCs/>
                <w:color w:val="000000"/>
              </w:rPr>
            </w:pPr>
            <w:r>
              <w:rPr>
                <w:bCs/>
                <w:color w:val="000000"/>
              </w:rPr>
              <w:t>Arbeitsblatt bearbeiten</w:t>
            </w:r>
          </w:p>
          <w:p w:rsidR="001539C9" w:rsidRDefault="001539C9" w:rsidP="008E7CE4">
            <w:pPr>
              <w:spacing w:line="240" w:lineRule="exact"/>
              <w:rPr>
                <w:bCs/>
                <w:color w:val="000000"/>
              </w:rPr>
            </w:pPr>
            <w:r>
              <w:rPr>
                <w:bCs/>
                <w:color w:val="000000"/>
              </w:rPr>
              <w:t>Thema im AO suchen und über bearbeitet</w:t>
            </w:r>
            <w:r w:rsidR="008B78B4">
              <w:rPr>
                <w:bCs/>
                <w:color w:val="000000"/>
              </w:rPr>
              <w:t>e Themen ins Gespräch kommen</w:t>
            </w:r>
          </w:p>
          <w:p w:rsidR="001539C9" w:rsidRDefault="001539C9" w:rsidP="008E7CE4">
            <w:pPr>
              <w:spacing w:line="240" w:lineRule="exact"/>
              <w:rPr>
                <w:bCs/>
                <w:color w:val="000000"/>
              </w:rPr>
            </w:pPr>
          </w:p>
          <w:p w:rsidR="001539C9" w:rsidRDefault="001539C9" w:rsidP="008E7CE4">
            <w:pPr>
              <w:spacing w:line="240" w:lineRule="exact"/>
              <w:rPr>
                <w:bCs/>
                <w:color w:val="000000"/>
              </w:rPr>
            </w:pPr>
            <w:r>
              <w:rPr>
                <w:bCs/>
                <w:color w:val="000000"/>
              </w:rPr>
              <w:t>Lernschritte bearbeiten:</w:t>
            </w:r>
          </w:p>
          <w:p w:rsidR="001539C9" w:rsidRDefault="001539C9" w:rsidP="008E7CE4">
            <w:pPr>
              <w:spacing w:line="240" w:lineRule="exact"/>
              <w:rPr>
                <w:bCs/>
                <w:color w:val="000000"/>
              </w:rPr>
            </w:pPr>
            <w:r>
              <w:rPr>
                <w:bCs/>
                <w:color w:val="000000"/>
              </w:rPr>
              <w:t>Hygienemaßnahmen</w:t>
            </w:r>
          </w:p>
          <w:p w:rsidR="001539C9" w:rsidRDefault="001539C9" w:rsidP="008E7CE4">
            <w:pPr>
              <w:spacing w:line="240" w:lineRule="exact"/>
              <w:rPr>
                <w:bCs/>
                <w:color w:val="000000"/>
              </w:rPr>
            </w:pPr>
            <w:r>
              <w:rPr>
                <w:bCs/>
                <w:color w:val="000000"/>
              </w:rPr>
              <w:t>Joghurtherstellung</w:t>
            </w:r>
          </w:p>
          <w:p w:rsidR="00CA19C1" w:rsidRDefault="003C7010" w:rsidP="008E7CE4">
            <w:pPr>
              <w:spacing w:line="240" w:lineRule="exact"/>
              <w:rPr>
                <w:bCs/>
                <w:color w:val="000000"/>
              </w:rPr>
            </w:pPr>
            <w:r>
              <w:rPr>
                <w:bCs/>
                <w:color w:val="000000"/>
              </w:rPr>
              <w:t>Spiel spielen</w:t>
            </w:r>
          </w:p>
          <w:p w:rsidR="003C7010" w:rsidRDefault="003C7010" w:rsidP="008E7CE4">
            <w:pPr>
              <w:spacing w:line="240" w:lineRule="exact"/>
              <w:rPr>
                <w:bCs/>
                <w:color w:val="000000"/>
              </w:rPr>
            </w:pPr>
          </w:p>
          <w:p w:rsidR="003C7010" w:rsidRDefault="003C7010" w:rsidP="008E7CE4">
            <w:pPr>
              <w:spacing w:line="240" w:lineRule="exact"/>
              <w:rPr>
                <w:bCs/>
                <w:color w:val="000000"/>
              </w:rPr>
            </w:pPr>
            <w:r>
              <w:rPr>
                <w:bCs/>
                <w:color w:val="000000"/>
              </w:rPr>
              <w:t>Re</w:t>
            </w:r>
            <w:r w:rsidR="00924482">
              <w:rPr>
                <w:bCs/>
                <w:color w:val="000000"/>
              </w:rPr>
              <w:t>geln im Heft/Ordner festhalten</w:t>
            </w:r>
          </w:p>
          <w:p w:rsidR="003C7010" w:rsidRDefault="003C7010" w:rsidP="008E7CE4">
            <w:pPr>
              <w:spacing w:line="240" w:lineRule="exact"/>
              <w:rPr>
                <w:bCs/>
                <w:color w:val="000000"/>
              </w:rPr>
            </w:pPr>
            <w:r>
              <w:rPr>
                <w:bCs/>
                <w:color w:val="000000"/>
              </w:rPr>
              <w:t>3 Regeln zur Persönlichen Hygiene für die Praxis v</w:t>
            </w:r>
            <w:r w:rsidR="003F3B44">
              <w:rPr>
                <w:bCs/>
                <w:color w:val="000000"/>
              </w:rPr>
              <w:t>ornehmen</w:t>
            </w:r>
          </w:p>
          <w:p w:rsidR="00DB380F" w:rsidRDefault="00DB380F" w:rsidP="008E7CE4">
            <w:pPr>
              <w:spacing w:line="240" w:lineRule="exact"/>
              <w:rPr>
                <w:bCs/>
                <w:color w:val="000000"/>
              </w:rPr>
            </w:pPr>
          </w:p>
          <w:p w:rsidR="00CA19C1" w:rsidRPr="008E7CE4" w:rsidRDefault="00CA19C1" w:rsidP="008E7CE4">
            <w:pPr>
              <w:spacing w:line="240" w:lineRule="exact"/>
              <w:rPr>
                <w:bCs/>
                <w:color w:val="000000"/>
              </w:rPr>
            </w:pPr>
            <w:r>
              <w:rPr>
                <w:bCs/>
                <w:color w:val="000000"/>
              </w:rPr>
              <w:t>Kontrollphase im Plenum vor der Wei</w:t>
            </w:r>
            <w:r w:rsidR="003F3B44">
              <w:rPr>
                <w:bCs/>
                <w:color w:val="000000"/>
              </w:rPr>
              <w:t>terarbeit</w:t>
            </w:r>
          </w:p>
        </w:tc>
        <w:tc>
          <w:tcPr>
            <w:tcW w:w="1671" w:type="dxa"/>
            <w:gridSpan w:val="2"/>
          </w:tcPr>
          <w:p w:rsidR="008E7CE4" w:rsidRDefault="008E7CE4" w:rsidP="008E7CE4">
            <w:pPr>
              <w:spacing w:line="240" w:lineRule="exact"/>
              <w:rPr>
                <w:bCs/>
                <w:color w:val="000000"/>
              </w:rPr>
            </w:pPr>
          </w:p>
          <w:p w:rsidR="001539C9" w:rsidRDefault="00B15732" w:rsidP="008E7CE4">
            <w:pPr>
              <w:spacing w:line="240" w:lineRule="exact"/>
              <w:rPr>
                <w:bCs/>
                <w:color w:val="000000"/>
              </w:rPr>
            </w:pPr>
            <w:r>
              <w:rPr>
                <w:bCs/>
                <w:color w:val="000000"/>
              </w:rPr>
              <w:t>EG2.01.03.01</w:t>
            </w:r>
          </w:p>
          <w:p w:rsidR="001539C9" w:rsidRDefault="001539C9" w:rsidP="008E7CE4">
            <w:pPr>
              <w:spacing w:line="240" w:lineRule="exact"/>
              <w:rPr>
                <w:bCs/>
                <w:color w:val="000000"/>
              </w:rPr>
            </w:pPr>
            <w:r>
              <w:rPr>
                <w:bCs/>
                <w:color w:val="000000"/>
              </w:rPr>
              <w:t>AO</w:t>
            </w:r>
          </w:p>
          <w:p w:rsidR="001539C9" w:rsidRDefault="001539C9" w:rsidP="008E7CE4">
            <w:pPr>
              <w:spacing w:line="240" w:lineRule="exact"/>
              <w:rPr>
                <w:bCs/>
                <w:color w:val="000000"/>
              </w:rPr>
            </w:pPr>
          </w:p>
          <w:p w:rsidR="001539C9" w:rsidRDefault="001539C9" w:rsidP="008E7CE4">
            <w:pPr>
              <w:spacing w:line="240" w:lineRule="exact"/>
              <w:rPr>
                <w:bCs/>
                <w:color w:val="000000"/>
              </w:rPr>
            </w:pPr>
          </w:p>
          <w:p w:rsidR="001539C9" w:rsidRDefault="001539C9" w:rsidP="008E7CE4">
            <w:pPr>
              <w:spacing w:line="240" w:lineRule="exact"/>
              <w:rPr>
                <w:bCs/>
                <w:color w:val="000000"/>
              </w:rPr>
            </w:pPr>
            <w:r>
              <w:rPr>
                <w:bCs/>
                <w:color w:val="000000"/>
              </w:rPr>
              <w:t>Arbeitsblätter und Lösungsblätter zu</w:t>
            </w:r>
          </w:p>
          <w:p w:rsidR="001539C9" w:rsidRPr="008E7CE4" w:rsidRDefault="001539C9" w:rsidP="008E7CE4">
            <w:pPr>
              <w:spacing w:line="240" w:lineRule="exact"/>
              <w:rPr>
                <w:bCs/>
                <w:color w:val="000000"/>
              </w:rPr>
            </w:pPr>
            <w:r>
              <w:rPr>
                <w:noProof/>
              </w:rPr>
              <w:t>EG2.01.03.</w:t>
            </w:r>
            <w:r w:rsidR="00B15732">
              <w:rPr>
                <w:noProof/>
              </w:rPr>
              <w:t>02-06</w:t>
            </w:r>
          </w:p>
        </w:tc>
        <w:tc>
          <w:tcPr>
            <w:tcW w:w="1863" w:type="dxa"/>
            <w:gridSpan w:val="2"/>
          </w:tcPr>
          <w:p w:rsidR="000F6EAF" w:rsidRPr="000F6EAF" w:rsidRDefault="000F6EAF" w:rsidP="000F6EAF">
            <w:pPr>
              <w:spacing w:line="240" w:lineRule="exact"/>
              <w:rPr>
                <w:b/>
                <w:bCs/>
                <w:color w:val="000000"/>
              </w:rPr>
            </w:pPr>
            <w:r w:rsidRPr="000F6EAF">
              <w:rPr>
                <w:b/>
                <w:bCs/>
                <w:color w:val="000000"/>
              </w:rPr>
              <w:t>Blatt EG2.01.03.01</w:t>
            </w:r>
          </w:p>
          <w:p w:rsidR="000F6EAF" w:rsidRPr="000F6EAF" w:rsidRDefault="009C3561" w:rsidP="008E7CE4">
            <w:pPr>
              <w:spacing w:line="240" w:lineRule="exact"/>
              <w:rPr>
                <w:b/>
                <w:bCs/>
                <w:color w:val="000000"/>
              </w:rPr>
            </w:pPr>
            <w:r w:rsidRPr="009C3561">
              <w:rPr>
                <w:b/>
              </w:rPr>
              <w:t>Einsatz nur dann,</w:t>
            </w:r>
            <w:r>
              <w:t xml:space="preserve"> </w:t>
            </w:r>
            <w:r w:rsidR="000F6EAF" w:rsidRPr="000F6EAF">
              <w:rPr>
                <w:b/>
                <w:bCs/>
                <w:color w:val="000000"/>
              </w:rPr>
              <w:t xml:space="preserve">wenn </w:t>
            </w:r>
            <w:r w:rsidR="000F6EAF">
              <w:rPr>
                <w:b/>
                <w:bCs/>
                <w:color w:val="000000"/>
              </w:rPr>
              <w:t xml:space="preserve">die </w:t>
            </w:r>
            <w:r w:rsidR="000F6EAF" w:rsidRPr="000F6EAF">
              <w:rPr>
                <w:b/>
                <w:bCs/>
                <w:color w:val="000000"/>
              </w:rPr>
              <w:t>Praxis mit der Einheit MO startet!</w:t>
            </w:r>
          </w:p>
          <w:p w:rsidR="001539C9" w:rsidRDefault="001539C9" w:rsidP="008E7CE4">
            <w:pPr>
              <w:spacing w:line="240" w:lineRule="exact"/>
              <w:rPr>
                <w:bCs/>
                <w:color w:val="000000"/>
              </w:rPr>
            </w:pPr>
          </w:p>
          <w:p w:rsidR="001539C9" w:rsidRDefault="001539C9" w:rsidP="008E7CE4">
            <w:pPr>
              <w:spacing w:line="240" w:lineRule="exact"/>
              <w:rPr>
                <w:bCs/>
                <w:color w:val="000000"/>
              </w:rPr>
            </w:pPr>
            <w:r>
              <w:rPr>
                <w:bCs/>
                <w:color w:val="000000"/>
              </w:rPr>
              <w:t>Spiel laminieren</w:t>
            </w:r>
          </w:p>
          <w:p w:rsidR="001539C9" w:rsidRPr="008E7CE4" w:rsidRDefault="001539C9" w:rsidP="008E7CE4">
            <w:pPr>
              <w:spacing w:line="240" w:lineRule="exact"/>
              <w:rPr>
                <w:bCs/>
                <w:color w:val="000000"/>
              </w:rPr>
            </w:pPr>
            <w:r>
              <w:rPr>
                <w:bCs/>
                <w:color w:val="000000"/>
              </w:rPr>
              <w:t>Kärtchen herstellen</w:t>
            </w: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Cs/>
                <w:color w:val="000000"/>
              </w:rPr>
              <w:t>planen</w:t>
            </w:r>
          </w:p>
        </w:tc>
        <w:tc>
          <w:tcPr>
            <w:tcW w:w="1084" w:type="dxa"/>
          </w:tcPr>
          <w:p w:rsidR="008E7CE4" w:rsidRPr="008E7CE4" w:rsidRDefault="008E7CE4" w:rsidP="00CA19C1">
            <w:pPr>
              <w:jc w:val="center"/>
              <w:rPr>
                <w:bCs/>
                <w:color w:val="000000"/>
              </w:rPr>
            </w:pPr>
            <w:r w:rsidRPr="008E7CE4">
              <w:rPr>
                <w:bCs/>
                <w:noProof/>
                <w:color w:val="000000"/>
              </w:rPr>
              <w:drawing>
                <wp:anchor distT="0" distB="0" distL="114300" distR="114300" simplePos="0" relativeHeight="252448768" behindDoc="0" locked="0" layoutInCell="1" allowOverlap="1" wp14:anchorId="3549C413" wp14:editId="69F3EADC">
                  <wp:simplePos x="0" y="0"/>
                  <wp:positionH relativeFrom="margin">
                    <wp:align>center</wp:align>
                  </wp:positionH>
                  <wp:positionV relativeFrom="margin">
                    <wp:align>top</wp:align>
                  </wp:positionV>
                  <wp:extent cx="249555" cy="284480"/>
                  <wp:effectExtent l="0" t="0" r="0" b="1270"/>
                  <wp:wrapSquare wrapText="bothSides"/>
                  <wp:docPr id="1541" name="Grafi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r w:rsidR="00CA19C1">
              <w:rPr>
                <w:bCs/>
                <w:noProof/>
                <w:color w:val="000000"/>
              </w:rPr>
              <w:drawing>
                <wp:inline distT="0" distB="0" distL="0" distR="0" wp14:anchorId="4D85F195" wp14:editId="2691BE0B">
                  <wp:extent cx="463550" cy="243840"/>
                  <wp:effectExtent l="0" t="0" r="0" b="3810"/>
                  <wp:docPr id="1578"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550" cy="243840"/>
                          </a:xfrm>
                          <a:prstGeom prst="rect">
                            <a:avLst/>
                          </a:prstGeom>
                          <a:noFill/>
                        </pic:spPr>
                      </pic:pic>
                    </a:graphicData>
                  </a:graphic>
                </wp:inline>
              </w:drawing>
            </w:r>
          </w:p>
        </w:tc>
        <w:tc>
          <w:tcPr>
            <w:tcW w:w="479" w:type="dxa"/>
          </w:tcPr>
          <w:p w:rsidR="008E7CE4" w:rsidRPr="008E7CE4" w:rsidRDefault="00CA19C1" w:rsidP="008E7CE4">
            <w:pPr>
              <w:spacing w:line="240" w:lineRule="exact"/>
              <w:rPr>
                <w:bCs/>
                <w:color w:val="000000"/>
              </w:rPr>
            </w:pPr>
            <w:r>
              <w:rPr>
                <w:bCs/>
                <w:color w:val="000000"/>
              </w:rPr>
              <w:t>5 min</w:t>
            </w:r>
          </w:p>
        </w:tc>
        <w:tc>
          <w:tcPr>
            <w:tcW w:w="3385" w:type="dxa"/>
            <w:gridSpan w:val="2"/>
          </w:tcPr>
          <w:p w:rsidR="008E7CE4" w:rsidRDefault="003F3B44" w:rsidP="008E7CE4">
            <w:pPr>
              <w:spacing w:line="240" w:lineRule="exact"/>
              <w:rPr>
                <w:bCs/>
                <w:color w:val="000000"/>
              </w:rPr>
            </w:pPr>
            <w:r>
              <w:rPr>
                <w:bCs/>
                <w:color w:val="000000"/>
              </w:rPr>
              <w:t>Joghurtherstellung planen</w:t>
            </w:r>
          </w:p>
          <w:p w:rsidR="001539C9" w:rsidRDefault="001539C9" w:rsidP="008E7CE4">
            <w:pPr>
              <w:spacing w:line="240" w:lineRule="exact"/>
              <w:rPr>
                <w:bCs/>
                <w:color w:val="000000"/>
              </w:rPr>
            </w:pPr>
            <w:r>
              <w:rPr>
                <w:bCs/>
                <w:color w:val="000000"/>
              </w:rPr>
              <w:t>Hyg</w:t>
            </w:r>
            <w:r w:rsidR="003F3B44">
              <w:rPr>
                <w:bCs/>
                <w:color w:val="000000"/>
              </w:rPr>
              <w:t>ienemaßnahmen zur Praxis planen</w:t>
            </w:r>
          </w:p>
          <w:p w:rsidR="001539C9" w:rsidRPr="008E7CE4" w:rsidRDefault="003F3B44" w:rsidP="008E7CE4">
            <w:pPr>
              <w:spacing w:line="240" w:lineRule="exact"/>
              <w:rPr>
                <w:bCs/>
                <w:color w:val="000000"/>
              </w:rPr>
            </w:pPr>
            <w:r>
              <w:rPr>
                <w:bCs/>
                <w:color w:val="000000"/>
              </w:rPr>
              <w:t>Praxis mit dem Partner planen</w:t>
            </w:r>
          </w:p>
        </w:tc>
        <w:tc>
          <w:tcPr>
            <w:tcW w:w="1671" w:type="dxa"/>
            <w:gridSpan w:val="2"/>
          </w:tcPr>
          <w:p w:rsidR="008E7CE4" w:rsidRPr="008E7CE4" w:rsidRDefault="00B15732" w:rsidP="008E7CE4">
            <w:pPr>
              <w:spacing w:line="240" w:lineRule="exact"/>
              <w:rPr>
                <w:bCs/>
                <w:color w:val="000000"/>
              </w:rPr>
            </w:pPr>
            <w:r>
              <w:rPr>
                <w:bCs/>
                <w:color w:val="000000"/>
              </w:rPr>
              <w:t>EG2.01.03.07</w:t>
            </w:r>
          </w:p>
        </w:tc>
        <w:tc>
          <w:tcPr>
            <w:tcW w:w="1863" w:type="dxa"/>
            <w:gridSpan w:val="2"/>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Cs/>
                <w:color w:val="000000"/>
              </w:rPr>
              <w:t>entscheiden</w:t>
            </w:r>
          </w:p>
        </w:tc>
        <w:tc>
          <w:tcPr>
            <w:tcW w:w="1084" w:type="dxa"/>
          </w:tcPr>
          <w:p w:rsidR="008E7CE4" w:rsidRPr="008E7CE4" w:rsidRDefault="00CA19C1" w:rsidP="00CA19C1">
            <w:pPr>
              <w:jc w:val="center"/>
              <w:rPr>
                <w:bCs/>
                <w:color w:val="000000"/>
              </w:rPr>
            </w:pPr>
            <w:r>
              <w:rPr>
                <w:bCs/>
                <w:noProof/>
                <w:color w:val="000000"/>
              </w:rPr>
              <w:drawing>
                <wp:inline distT="0" distB="0" distL="0" distR="0" wp14:anchorId="40346877" wp14:editId="3598671C">
                  <wp:extent cx="463550" cy="243840"/>
                  <wp:effectExtent l="0" t="0" r="0" b="3810"/>
                  <wp:docPr id="1579"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550" cy="243840"/>
                          </a:xfrm>
                          <a:prstGeom prst="rect">
                            <a:avLst/>
                          </a:prstGeom>
                          <a:noFill/>
                        </pic:spPr>
                      </pic:pic>
                    </a:graphicData>
                  </a:graphic>
                </wp:inline>
              </w:drawing>
            </w:r>
            <w:r w:rsidR="008E7CE4" w:rsidRPr="008E7CE4">
              <w:rPr>
                <w:bCs/>
                <w:noProof/>
                <w:color w:val="000000"/>
              </w:rPr>
              <w:drawing>
                <wp:anchor distT="0" distB="0" distL="114300" distR="114300" simplePos="0" relativeHeight="252447744" behindDoc="0" locked="0" layoutInCell="1" allowOverlap="1" wp14:anchorId="32B87AC2" wp14:editId="6A4A394B">
                  <wp:simplePos x="0" y="0"/>
                  <wp:positionH relativeFrom="margin">
                    <wp:align>center</wp:align>
                  </wp:positionH>
                  <wp:positionV relativeFrom="margin">
                    <wp:align>top</wp:align>
                  </wp:positionV>
                  <wp:extent cx="249555" cy="284480"/>
                  <wp:effectExtent l="0" t="0" r="0" b="1270"/>
                  <wp:wrapSquare wrapText="bothSides"/>
                  <wp:docPr id="1542" name="Grafik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8E7CE4" w:rsidRPr="008E7CE4" w:rsidRDefault="00CA19C1" w:rsidP="008E7CE4">
            <w:pPr>
              <w:spacing w:line="240" w:lineRule="exact"/>
              <w:rPr>
                <w:bCs/>
                <w:color w:val="000000"/>
              </w:rPr>
            </w:pPr>
            <w:r>
              <w:rPr>
                <w:bCs/>
                <w:color w:val="000000"/>
              </w:rPr>
              <w:t>5 min</w:t>
            </w:r>
          </w:p>
        </w:tc>
        <w:tc>
          <w:tcPr>
            <w:tcW w:w="3385" w:type="dxa"/>
            <w:gridSpan w:val="2"/>
          </w:tcPr>
          <w:p w:rsidR="008E7CE4" w:rsidRDefault="001539C9" w:rsidP="008E7CE4">
            <w:pPr>
              <w:spacing w:line="240" w:lineRule="exact"/>
              <w:rPr>
                <w:bCs/>
                <w:color w:val="000000"/>
              </w:rPr>
            </w:pPr>
            <w:r>
              <w:rPr>
                <w:bCs/>
                <w:color w:val="000000"/>
              </w:rPr>
              <w:t>Über die eigene Vorgehensweise bei der Joghurtherstellung und Praxis ent</w:t>
            </w:r>
            <w:r w:rsidR="003F3B44">
              <w:rPr>
                <w:bCs/>
                <w:color w:val="000000"/>
              </w:rPr>
              <w:t>scheiden</w:t>
            </w:r>
          </w:p>
          <w:p w:rsidR="001539C9" w:rsidRPr="008E7CE4" w:rsidRDefault="003F3B44" w:rsidP="008E7CE4">
            <w:pPr>
              <w:spacing w:line="240" w:lineRule="exact"/>
              <w:rPr>
                <w:bCs/>
                <w:color w:val="000000"/>
              </w:rPr>
            </w:pPr>
            <w:r>
              <w:rPr>
                <w:bCs/>
                <w:color w:val="000000"/>
              </w:rPr>
              <w:t>Praxis festlegen</w:t>
            </w:r>
          </w:p>
        </w:tc>
        <w:tc>
          <w:tcPr>
            <w:tcW w:w="1671" w:type="dxa"/>
            <w:gridSpan w:val="2"/>
          </w:tcPr>
          <w:p w:rsidR="008E7CE4" w:rsidRPr="008E7CE4" w:rsidRDefault="008E7CE4" w:rsidP="008E7CE4">
            <w:pPr>
              <w:spacing w:line="240" w:lineRule="exact"/>
              <w:rPr>
                <w:bCs/>
                <w:color w:val="000000"/>
              </w:rPr>
            </w:pPr>
          </w:p>
        </w:tc>
        <w:tc>
          <w:tcPr>
            <w:tcW w:w="1863" w:type="dxa"/>
            <w:gridSpan w:val="2"/>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Cs/>
                <w:color w:val="000000"/>
              </w:rPr>
              <w:t>durchführen</w:t>
            </w:r>
          </w:p>
        </w:tc>
        <w:tc>
          <w:tcPr>
            <w:tcW w:w="1084" w:type="dxa"/>
          </w:tcPr>
          <w:p w:rsidR="008E7CE4" w:rsidRPr="008E7CE4" w:rsidRDefault="00CA19C1" w:rsidP="001539C9">
            <w:pPr>
              <w:spacing w:line="240" w:lineRule="exact"/>
              <w:rPr>
                <w:bCs/>
                <w:color w:val="000000"/>
              </w:rPr>
            </w:pPr>
            <w:r w:rsidRPr="008E7CE4">
              <w:rPr>
                <w:bCs/>
                <w:noProof/>
                <w:color w:val="000000"/>
              </w:rPr>
              <w:drawing>
                <wp:anchor distT="0" distB="0" distL="114300" distR="114300" simplePos="0" relativeHeight="252451840" behindDoc="0" locked="0" layoutInCell="1" allowOverlap="1" wp14:anchorId="3C84E3C3" wp14:editId="512290CC">
                  <wp:simplePos x="0" y="0"/>
                  <wp:positionH relativeFrom="margin">
                    <wp:posOffset>85725</wp:posOffset>
                  </wp:positionH>
                  <wp:positionV relativeFrom="margin">
                    <wp:posOffset>344170</wp:posOffset>
                  </wp:positionV>
                  <wp:extent cx="467995" cy="240665"/>
                  <wp:effectExtent l="0" t="0" r="8255" b="6985"/>
                  <wp:wrapSquare wrapText="bothSides"/>
                  <wp:docPr id="1544"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 Partnerarbeit.emf"/>
                          <pic:cNvPicPr/>
                        </pic:nvPicPr>
                        <pic:blipFill>
                          <a:blip r:embed="rId106">
                            <a:extLst>
                              <a:ext uri="{28A0092B-C50C-407E-A947-70E740481C1C}">
                                <a14:useLocalDpi xmlns:a14="http://schemas.microsoft.com/office/drawing/2010/main" val="0"/>
                              </a:ext>
                            </a:extLst>
                          </a:blip>
                          <a:stretch>
                            <a:fillRect/>
                          </a:stretch>
                        </pic:blipFill>
                        <pic:spPr>
                          <a:xfrm>
                            <a:off x="0" y="0"/>
                            <a:ext cx="467995" cy="240665"/>
                          </a:xfrm>
                          <a:prstGeom prst="rect">
                            <a:avLst/>
                          </a:prstGeom>
                        </pic:spPr>
                      </pic:pic>
                    </a:graphicData>
                  </a:graphic>
                  <wp14:sizeRelH relativeFrom="margin">
                    <wp14:pctWidth>0</wp14:pctWidth>
                  </wp14:sizeRelH>
                  <wp14:sizeRelV relativeFrom="margin">
                    <wp14:pctHeight>0</wp14:pctHeight>
                  </wp14:sizeRelV>
                </wp:anchor>
              </w:drawing>
            </w:r>
            <w:r w:rsidR="008E7CE4" w:rsidRPr="008E7CE4">
              <w:rPr>
                <w:bCs/>
                <w:noProof/>
                <w:color w:val="000000"/>
              </w:rPr>
              <w:drawing>
                <wp:anchor distT="0" distB="0" distL="114300" distR="114300" simplePos="0" relativeHeight="252446720" behindDoc="0" locked="0" layoutInCell="1" allowOverlap="1" wp14:anchorId="3619BD99" wp14:editId="148B681B">
                  <wp:simplePos x="0" y="0"/>
                  <wp:positionH relativeFrom="margin">
                    <wp:align>center</wp:align>
                  </wp:positionH>
                  <wp:positionV relativeFrom="margin">
                    <wp:align>top</wp:align>
                  </wp:positionV>
                  <wp:extent cx="249555" cy="284480"/>
                  <wp:effectExtent l="0" t="0" r="0" b="1270"/>
                  <wp:wrapSquare wrapText="bothSides"/>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8E7CE4" w:rsidRPr="008E7CE4" w:rsidRDefault="003C7010" w:rsidP="008E7CE4">
            <w:pPr>
              <w:spacing w:line="240" w:lineRule="exact"/>
              <w:rPr>
                <w:bCs/>
                <w:color w:val="000000"/>
              </w:rPr>
            </w:pPr>
            <w:r>
              <w:rPr>
                <w:bCs/>
                <w:color w:val="000000"/>
              </w:rPr>
              <w:t>60</w:t>
            </w:r>
            <w:r w:rsidR="00CA19C1">
              <w:rPr>
                <w:bCs/>
                <w:color w:val="000000"/>
              </w:rPr>
              <w:t xml:space="preserve"> min</w:t>
            </w:r>
          </w:p>
        </w:tc>
        <w:tc>
          <w:tcPr>
            <w:tcW w:w="3385" w:type="dxa"/>
            <w:gridSpan w:val="2"/>
          </w:tcPr>
          <w:p w:rsidR="001539C9" w:rsidRPr="008E7CE4" w:rsidRDefault="001539C9" w:rsidP="008E7CE4">
            <w:pPr>
              <w:spacing w:line="240" w:lineRule="exact"/>
              <w:rPr>
                <w:bCs/>
                <w:color w:val="000000"/>
              </w:rPr>
            </w:pPr>
            <w:r>
              <w:rPr>
                <w:bCs/>
                <w:color w:val="000000"/>
              </w:rPr>
              <w:t>Joghurtherstellung und Herstellung der Rezepte unter Beachtung der Hygiene</w:t>
            </w:r>
            <w:r w:rsidR="003F3B44">
              <w:rPr>
                <w:bCs/>
                <w:color w:val="000000"/>
              </w:rPr>
              <w:t>maßnahmen</w:t>
            </w:r>
          </w:p>
        </w:tc>
        <w:tc>
          <w:tcPr>
            <w:tcW w:w="1671" w:type="dxa"/>
            <w:gridSpan w:val="2"/>
          </w:tcPr>
          <w:p w:rsidR="008E7CE4" w:rsidRDefault="00B15732" w:rsidP="008E7CE4">
            <w:pPr>
              <w:spacing w:line="240" w:lineRule="exact"/>
              <w:rPr>
                <w:bCs/>
                <w:color w:val="000000"/>
              </w:rPr>
            </w:pPr>
            <w:r>
              <w:rPr>
                <w:bCs/>
                <w:color w:val="000000"/>
              </w:rPr>
              <w:t xml:space="preserve">EG2.01.03.07-10 Verschiedene </w:t>
            </w:r>
            <w:r>
              <w:rPr>
                <w:bCs/>
                <w:color w:val="000000"/>
              </w:rPr>
              <w:br/>
              <w:t>Arten der Jogurt-herstellung</w:t>
            </w:r>
          </w:p>
          <w:p w:rsidR="00B15732" w:rsidRPr="008E7CE4" w:rsidRDefault="00B15732" w:rsidP="008E7CE4">
            <w:pPr>
              <w:spacing w:line="240" w:lineRule="exact"/>
              <w:rPr>
                <w:bCs/>
                <w:color w:val="000000"/>
              </w:rPr>
            </w:pPr>
            <w:r>
              <w:rPr>
                <w:bCs/>
                <w:color w:val="000000"/>
              </w:rPr>
              <w:t>Rezepte</w:t>
            </w:r>
          </w:p>
        </w:tc>
        <w:tc>
          <w:tcPr>
            <w:tcW w:w="1863" w:type="dxa"/>
            <w:gridSpan w:val="2"/>
          </w:tcPr>
          <w:p w:rsidR="008E7CE4" w:rsidRPr="008E7CE4" w:rsidRDefault="001539C9" w:rsidP="008E7CE4">
            <w:pPr>
              <w:spacing w:line="240" w:lineRule="exact"/>
              <w:rPr>
                <w:bCs/>
                <w:color w:val="000000"/>
              </w:rPr>
            </w:pPr>
            <w:r>
              <w:rPr>
                <w:bCs/>
                <w:color w:val="000000"/>
              </w:rPr>
              <w:t>Joghurtbox</w:t>
            </w: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Cs/>
                <w:color w:val="000000"/>
              </w:rPr>
              <w:t>kontrollieren</w:t>
            </w:r>
          </w:p>
        </w:tc>
        <w:tc>
          <w:tcPr>
            <w:tcW w:w="1084" w:type="dxa"/>
          </w:tcPr>
          <w:p w:rsidR="008E7CE4" w:rsidRPr="008E7CE4" w:rsidRDefault="00CA19C1" w:rsidP="00CA19C1">
            <w:pPr>
              <w:jc w:val="center"/>
              <w:rPr>
                <w:bCs/>
                <w:color w:val="000000"/>
              </w:rPr>
            </w:pPr>
            <w:r>
              <w:rPr>
                <w:bCs/>
                <w:noProof/>
                <w:color w:val="000000"/>
              </w:rPr>
              <w:drawing>
                <wp:inline distT="0" distB="0" distL="0" distR="0" wp14:anchorId="43259F43" wp14:editId="155BA3CF">
                  <wp:extent cx="250190" cy="286385"/>
                  <wp:effectExtent l="0" t="0" r="0" b="0"/>
                  <wp:docPr id="1575"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tc>
        <w:tc>
          <w:tcPr>
            <w:tcW w:w="479" w:type="dxa"/>
          </w:tcPr>
          <w:p w:rsidR="008E7CE4" w:rsidRPr="008E7CE4" w:rsidRDefault="00CA19C1" w:rsidP="008E7CE4">
            <w:pPr>
              <w:spacing w:line="240" w:lineRule="exact"/>
              <w:rPr>
                <w:bCs/>
                <w:color w:val="000000"/>
              </w:rPr>
            </w:pPr>
            <w:r>
              <w:rPr>
                <w:bCs/>
                <w:color w:val="000000"/>
              </w:rPr>
              <w:t>10 min</w:t>
            </w:r>
          </w:p>
        </w:tc>
        <w:tc>
          <w:tcPr>
            <w:tcW w:w="3385" w:type="dxa"/>
            <w:gridSpan w:val="2"/>
          </w:tcPr>
          <w:p w:rsidR="008E7CE4" w:rsidRDefault="001539C9" w:rsidP="008E7CE4">
            <w:pPr>
              <w:spacing w:line="240" w:lineRule="exact"/>
              <w:rPr>
                <w:bCs/>
                <w:color w:val="000000"/>
              </w:rPr>
            </w:pPr>
            <w:r>
              <w:rPr>
                <w:bCs/>
                <w:color w:val="000000"/>
              </w:rPr>
              <w:t>Kontrolle der Hygien</w:t>
            </w:r>
            <w:r w:rsidR="003F3B44">
              <w:rPr>
                <w:bCs/>
                <w:color w:val="000000"/>
              </w:rPr>
              <w:t>emaßnahmen mit dem Arbeitsblatt</w:t>
            </w:r>
          </w:p>
          <w:p w:rsidR="0086369C" w:rsidRPr="008E7CE4" w:rsidRDefault="0086369C" w:rsidP="008E7CE4">
            <w:pPr>
              <w:spacing w:line="240" w:lineRule="exact"/>
              <w:rPr>
                <w:bCs/>
                <w:color w:val="000000"/>
              </w:rPr>
            </w:pPr>
            <w:r>
              <w:rPr>
                <w:bCs/>
                <w:color w:val="000000"/>
              </w:rPr>
              <w:t>Kontroll</w:t>
            </w:r>
            <w:r w:rsidR="003F3B44">
              <w:rPr>
                <w:bCs/>
                <w:color w:val="000000"/>
              </w:rPr>
              <w:t>e mit der Lernwegeliste</w:t>
            </w:r>
          </w:p>
        </w:tc>
        <w:tc>
          <w:tcPr>
            <w:tcW w:w="1671" w:type="dxa"/>
            <w:gridSpan w:val="2"/>
          </w:tcPr>
          <w:p w:rsidR="008E7CE4" w:rsidRDefault="00B15732" w:rsidP="008E7CE4">
            <w:pPr>
              <w:spacing w:line="240" w:lineRule="exact"/>
              <w:rPr>
                <w:bCs/>
                <w:color w:val="000000"/>
              </w:rPr>
            </w:pPr>
            <w:r>
              <w:rPr>
                <w:bCs/>
                <w:color w:val="000000"/>
              </w:rPr>
              <w:t>EG2.01.03.11</w:t>
            </w:r>
          </w:p>
          <w:p w:rsidR="0086369C" w:rsidRDefault="0086369C" w:rsidP="008E7CE4">
            <w:pPr>
              <w:spacing w:line="240" w:lineRule="exact"/>
              <w:rPr>
                <w:bCs/>
                <w:color w:val="000000"/>
              </w:rPr>
            </w:pPr>
          </w:p>
          <w:p w:rsidR="0086369C" w:rsidRPr="008E7CE4" w:rsidRDefault="0086369C" w:rsidP="008E7CE4">
            <w:pPr>
              <w:spacing w:line="240" w:lineRule="exact"/>
              <w:rPr>
                <w:bCs/>
                <w:color w:val="000000"/>
              </w:rPr>
            </w:pPr>
            <w:r>
              <w:rPr>
                <w:bCs/>
                <w:color w:val="000000"/>
              </w:rPr>
              <w:t>Lernwegeliste</w:t>
            </w:r>
            <w:r w:rsidR="00B15732">
              <w:rPr>
                <w:bCs/>
                <w:color w:val="000000"/>
              </w:rPr>
              <w:t xml:space="preserve"> EG2.01</w:t>
            </w:r>
          </w:p>
        </w:tc>
        <w:tc>
          <w:tcPr>
            <w:tcW w:w="1863" w:type="dxa"/>
            <w:gridSpan w:val="2"/>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1157" w:type="dxa"/>
          </w:tcPr>
          <w:p w:rsidR="008E7CE4" w:rsidRPr="008E7CE4" w:rsidRDefault="003F3B44" w:rsidP="008E7CE4">
            <w:pPr>
              <w:spacing w:line="240" w:lineRule="exact"/>
              <w:rPr>
                <w:bCs/>
                <w:color w:val="000000"/>
              </w:rPr>
            </w:pPr>
            <w:r>
              <w:rPr>
                <w:bCs/>
                <w:color w:val="000000"/>
              </w:rPr>
              <w:t>r</w:t>
            </w:r>
            <w:r w:rsidR="008E7CE4" w:rsidRPr="008E7CE4">
              <w:rPr>
                <w:bCs/>
                <w:color w:val="000000"/>
              </w:rPr>
              <w:t>eflektieren/</w:t>
            </w:r>
          </w:p>
          <w:p w:rsidR="008E7CE4" w:rsidRPr="008E7CE4" w:rsidRDefault="008E7CE4" w:rsidP="008E7CE4">
            <w:pPr>
              <w:spacing w:line="240" w:lineRule="exact"/>
              <w:rPr>
                <w:bCs/>
                <w:color w:val="000000"/>
              </w:rPr>
            </w:pPr>
            <w:r w:rsidRPr="008E7CE4">
              <w:rPr>
                <w:bCs/>
                <w:color w:val="000000"/>
              </w:rPr>
              <w:t>bewerten</w:t>
            </w:r>
          </w:p>
        </w:tc>
        <w:tc>
          <w:tcPr>
            <w:tcW w:w="1084" w:type="dxa"/>
          </w:tcPr>
          <w:p w:rsidR="008E7CE4" w:rsidRPr="008E7CE4" w:rsidRDefault="008E7CE4" w:rsidP="008E7CE4">
            <w:pPr>
              <w:spacing w:line="240" w:lineRule="exact"/>
              <w:rPr>
                <w:bCs/>
                <w:color w:val="000000"/>
              </w:rPr>
            </w:pPr>
            <w:r w:rsidRPr="008E7CE4">
              <w:rPr>
                <w:bCs/>
                <w:noProof/>
                <w:color w:val="000000"/>
              </w:rPr>
              <w:drawing>
                <wp:anchor distT="0" distB="0" distL="114300" distR="114300" simplePos="0" relativeHeight="252454912" behindDoc="0" locked="0" layoutInCell="1" allowOverlap="1" wp14:anchorId="77A80733" wp14:editId="042928EA">
                  <wp:simplePos x="1504950" y="1854200"/>
                  <wp:positionH relativeFrom="margin">
                    <wp:align>center</wp:align>
                  </wp:positionH>
                  <wp:positionV relativeFrom="margin">
                    <wp:align>top</wp:align>
                  </wp:positionV>
                  <wp:extent cx="468000" cy="468000"/>
                  <wp:effectExtent l="0" t="0" r="8255" b="8255"/>
                  <wp:wrapSquare wrapText="bothSides"/>
                  <wp:docPr id="1565" name="Grafik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Plenum.emf"/>
                          <pic:cNvPicPr/>
                        </pic:nvPicPr>
                        <pic:blipFill>
                          <a:blip r:embed="rId10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479" w:type="dxa"/>
          </w:tcPr>
          <w:p w:rsidR="008E7CE4" w:rsidRDefault="008E7CE4" w:rsidP="008E7CE4">
            <w:pPr>
              <w:spacing w:line="240" w:lineRule="exact"/>
              <w:rPr>
                <w:bCs/>
                <w:color w:val="000000"/>
              </w:rPr>
            </w:pPr>
            <w:r w:rsidRPr="008E7CE4">
              <w:rPr>
                <w:bCs/>
                <w:color w:val="000000"/>
              </w:rPr>
              <w:t>30</w:t>
            </w:r>
          </w:p>
          <w:p w:rsidR="00CA19C1" w:rsidRPr="008E7CE4" w:rsidRDefault="00CA19C1" w:rsidP="008E7CE4">
            <w:pPr>
              <w:spacing w:line="240" w:lineRule="exact"/>
              <w:rPr>
                <w:bCs/>
                <w:color w:val="000000"/>
              </w:rPr>
            </w:pPr>
            <w:r>
              <w:rPr>
                <w:bCs/>
                <w:color w:val="000000"/>
              </w:rPr>
              <w:t>min</w:t>
            </w:r>
          </w:p>
        </w:tc>
        <w:tc>
          <w:tcPr>
            <w:tcW w:w="3385" w:type="dxa"/>
            <w:gridSpan w:val="2"/>
          </w:tcPr>
          <w:p w:rsidR="008E7CE4" w:rsidRPr="008E7CE4" w:rsidRDefault="008E7CE4" w:rsidP="008E7CE4">
            <w:pPr>
              <w:spacing w:line="240" w:lineRule="exact"/>
              <w:rPr>
                <w:bCs/>
                <w:color w:val="000000"/>
              </w:rPr>
            </w:pPr>
            <w:r w:rsidRPr="008E7CE4">
              <w:rPr>
                <w:b/>
                <w:bCs/>
                <w:color w:val="000000"/>
              </w:rPr>
              <w:t>Essen</w:t>
            </w:r>
            <w:r w:rsidRPr="008E7CE4">
              <w:rPr>
                <w:bCs/>
                <w:color w:val="000000"/>
              </w:rPr>
              <w:t xml:space="preserve"> </w:t>
            </w:r>
            <w:r w:rsidRPr="008E7CE4">
              <w:rPr>
                <w:bCs/>
                <w:color w:val="000000"/>
              </w:rPr>
              <w:br/>
            </w:r>
            <w:r w:rsidRPr="008E7CE4">
              <w:rPr>
                <w:bCs/>
                <w:color w:val="000000"/>
              </w:rPr>
              <w:br/>
            </w:r>
            <w:r w:rsidRPr="008E7CE4">
              <w:rPr>
                <w:b/>
                <w:bCs/>
                <w:color w:val="000000"/>
              </w:rPr>
              <w:t>Ergebnisse: Sensorik/Arbeitsweise</w:t>
            </w:r>
          </w:p>
        </w:tc>
        <w:tc>
          <w:tcPr>
            <w:tcW w:w="1671" w:type="dxa"/>
            <w:gridSpan w:val="2"/>
          </w:tcPr>
          <w:p w:rsidR="008E7CE4" w:rsidRPr="008E7CE4" w:rsidRDefault="008E7CE4" w:rsidP="008E7CE4">
            <w:pPr>
              <w:spacing w:line="240" w:lineRule="exact"/>
              <w:rPr>
                <w:bCs/>
                <w:color w:val="000000"/>
              </w:rPr>
            </w:pPr>
          </w:p>
        </w:tc>
        <w:tc>
          <w:tcPr>
            <w:tcW w:w="1863" w:type="dxa"/>
            <w:gridSpan w:val="2"/>
          </w:tcPr>
          <w:p w:rsidR="008E7CE4" w:rsidRPr="008E7CE4" w:rsidRDefault="008E7CE4" w:rsidP="008E7CE4">
            <w:pPr>
              <w:spacing w:line="240" w:lineRule="exact"/>
              <w:rPr>
                <w:bCs/>
                <w:color w:val="000000"/>
              </w:rPr>
            </w:pPr>
            <w:r w:rsidRPr="008E7CE4">
              <w:rPr>
                <w:bCs/>
                <w:color w:val="000000"/>
              </w:rPr>
              <w:t>Verkostung und</w:t>
            </w:r>
          </w:p>
          <w:p w:rsidR="008E7CE4" w:rsidRPr="008E7CE4" w:rsidRDefault="008E7CE4" w:rsidP="008E7CE4">
            <w:pPr>
              <w:spacing w:line="240" w:lineRule="exact"/>
              <w:rPr>
                <w:bCs/>
                <w:color w:val="000000"/>
              </w:rPr>
            </w:pPr>
            <w:r w:rsidRPr="008E7CE4">
              <w:rPr>
                <w:bCs/>
                <w:color w:val="000000"/>
              </w:rPr>
              <w:t>Rundgespräch während des Essens</w:t>
            </w: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p>
        </w:tc>
        <w:tc>
          <w:tcPr>
            <w:tcW w:w="1084" w:type="dxa"/>
          </w:tcPr>
          <w:p w:rsidR="008E7CE4" w:rsidRPr="008E7CE4" w:rsidRDefault="008E7CE4" w:rsidP="008E7CE4">
            <w:pPr>
              <w:spacing w:line="240" w:lineRule="exact"/>
              <w:rPr>
                <w:bCs/>
                <w:color w:val="000000"/>
              </w:rPr>
            </w:pPr>
            <w:r w:rsidRPr="008E7CE4">
              <w:rPr>
                <w:bCs/>
                <w:noProof/>
                <w:color w:val="000000"/>
              </w:rPr>
              <w:drawing>
                <wp:anchor distT="0" distB="0" distL="114300" distR="114300" simplePos="0" relativeHeight="252455936" behindDoc="0" locked="0" layoutInCell="1" allowOverlap="1" wp14:anchorId="3A135660" wp14:editId="12E571A7">
                  <wp:simplePos x="0" y="0"/>
                  <wp:positionH relativeFrom="margin">
                    <wp:align>center</wp:align>
                  </wp:positionH>
                  <wp:positionV relativeFrom="margin">
                    <wp:align>top</wp:align>
                  </wp:positionV>
                  <wp:extent cx="468000" cy="281655"/>
                  <wp:effectExtent l="0" t="0" r="8255" b="4445"/>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 Gruppenarbeit.emf"/>
                          <pic:cNvPicPr/>
                        </pic:nvPicPr>
                        <pic:blipFill>
                          <a:blip r:embed="rId108">
                            <a:extLst>
                              <a:ext uri="{28A0092B-C50C-407E-A947-70E740481C1C}">
                                <a14:useLocalDpi xmlns:a14="http://schemas.microsoft.com/office/drawing/2010/main" val="0"/>
                              </a:ext>
                            </a:extLst>
                          </a:blip>
                          <a:stretch>
                            <a:fillRect/>
                          </a:stretch>
                        </pic:blipFill>
                        <pic:spPr>
                          <a:xfrm>
                            <a:off x="0" y="0"/>
                            <a:ext cx="468000" cy="281655"/>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8E7CE4" w:rsidRDefault="008E7CE4" w:rsidP="008E7CE4">
            <w:pPr>
              <w:spacing w:line="240" w:lineRule="exact"/>
              <w:rPr>
                <w:bCs/>
                <w:color w:val="000000"/>
              </w:rPr>
            </w:pPr>
            <w:r w:rsidRPr="008E7CE4">
              <w:rPr>
                <w:bCs/>
                <w:color w:val="000000"/>
              </w:rPr>
              <w:t>35</w:t>
            </w:r>
          </w:p>
          <w:p w:rsidR="00CA19C1" w:rsidRPr="008E7CE4" w:rsidRDefault="00CA19C1" w:rsidP="008E7CE4">
            <w:pPr>
              <w:spacing w:line="240" w:lineRule="exact"/>
              <w:rPr>
                <w:bCs/>
                <w:color w:val="000000"/>
              </w:rPr>
            </w:pPr>
            <w:r>
              <w:rPr>
                <w:bCs/>
                <w:color w:val="000000"/>
              </w:rPr>
              <w:t>Min</w:t>
            </w:r>
          </w:p>
        </w:tc>
        <w:tc>
          <w:tcPr>
            <w:tcW w:w="3385" w:type="dxa"/>
            <w:gridSpan w:val="2"/>
          </w:tcPr>
          <w:p w:rsidR="008E7CE4" w:rsidRPr="008E7CE4" w:rsidRDefault="008E7CE4" w:rsidP="008E7CE4">
            <w:pPr>
              <w:spacing w:line="240" w:lineRule="exact"/>
              <w:rPr>
                <w:bCs/>
                <w:color w:val="000000"/>
              </w:rPr>
            </w:pPr>
            <w:r w:rsidRPr="008E7CE4">
              <w:rPr>
                <w:bCs/>
                <w:color w:val="000000"/>
              </w:rPr>
              <w:t>Aufräumen</w:t>
            </w:r>
          </w:p>
        </w:tc>
        <w:tc>
          <w:tcPr>
            <w:tcW w:w="1671" w:type="dxa"/>
            <w:gridSpan w:val="2"/>
          </w:tcPr>
          <w:p w:rsidR="008E7CE4" w:rsidRPr="008E7CE4" w:rsidRDefault="008E7CE4" w:rsidP="008E7CE4">
            <w:pPr>
              <w:spacing w:line="240" w:lineRule="exact"/>
              <w:rPr>
                <w:bCs/>
                <w:color w:val="000000"/>
              </w:rPr>
            </w:pPr>
          </w:p>
        </w:tc>
        <w:tc>
          <w:tcPr>
            <w:tcW w:w="1863" w:type="dxa"/>
            <w:gridSpan w:val="2"/>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1157" w:type="dxa"/>
          </w:tcPr>
          <w:p w:rsidR="008E7CE4" w:rsidRPr="008E7CE4" w:rsidRDefault="008E7CE4" w:rsidP="008E7CE4">
            <w:pPr>
              <w:spacing w:line="240" w:lineRule="exact"/>
              <w:rPr>
                <w:bCs/>
                <w:color w:val="000000"/>
              </w:rPr>
            </w:pPr>
            <w:r w:rsidRPr="008E7CE4">
              <w:rPr>
                <w:bCs/>
                <w:color w:val="000000"/>
              </w:rPr>
              <w:t>reflektieren/</w:t>
            </w:r>
          </w:p>
          <w:p w:rsidR="008E7CE4" w:rsidRPr="008E7CE4" w:rsidRDefault="008E7CE4" w:rsidP="008E7CE4">
            <w:pPr>
              <w:spacing w:line="240" w:lineRule="exact"/>
              <w:rPr>
                <w:bCs/>
                <w:color w:val="000000"/>
              </w:rPr>
            </w:pPr>
            <w:r w:rsidRPr="008E7CE4">
              <w:rPr>
                <w:bCs/>
                <w:color w:val="000000"/>
              </w:rPr>
              <w:t>bewerten</w:t>
            </w:r>
          </w:p>
        </w:tc>
        <w:tc>
          <w:tcPr>
            <w:tcW w:w="1084" w:type="dxa"/>
          </w:tcPr>
          <w:p w:rsidR="008E7CE4" w:rsidRPr="008E7CE4" w:rsidRDefault="008E7CE4" w:rsidP="008E7CE4">
            <w:pPr>
              <w:spacing w:line="240" w:lineRule="exact"/>
              <w:rPr>
                <w:bCs/>
                <w:color w:val="000000"/>
              </w:rPr>
            </w:pPr>
            <w:r w:rsidRPr="008E7CE4">
              <w:rPr>
                <w:bCs/>
                <w:noProof/>
                <w:color w:val="000000"/>
              </w:rPr>
              <w:drawing>
                <wp:anchor distT="0" distB="0" distL="114300" distR="114300" simplePos="0" relativeHeight="252439552" behindDoc="0" locked="0" layoutInCell="1" allowOverlap="1" wp14:anchorId="0745BFCE" wp14:editId="19DBF4CA">
                  <wp:simplePos x="0" y="0"/>
                  <wp:positionH relativeFrom="margin">
                    <wp:align>center</wp:align>
                  </wp:positionH>
                  <wp:positionV relativeFrom="margin">
                    <wp:align>top</wp:align>
                  </wp:positionV>
                  <wp:extent cx="249555" cy="284480"/>
                  <wp:effectExtent l="0" t="0" r="0" b="1270"/>
                  <wp:wrapSquare wrapText="bothSides"/>
                  <wp:docPr id="1567" name="Grafik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52118" cy="287083"/>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8E7CE4" w:rsidRDefault="008E7CE4" w:rsidP="008E7CE4">
            <w:pPr>
              <w:spacing w:line="240" w:lineRule="exact"/>
              <w:rPr>
                <w:bCs/>
                <w:color w:val="000000"/>
              </w:rPr>
            </w:pPr>
            <w:r w:rsidRPr="008E7CE4">
              <w:rPr>
                <w:bCs/>
                <w:color w:val="000000"/>
              </w:rPr>
              <w:t>10</w:t>
            </w:r>
          </w:p>
          <w:p w:rsidR="00CA19C1" w:rsidRPr="008E7CE4" w:rsidRDefault="00CA19C1" w:rsidP="008E7CE4">
            <w:pPr>
              <w:spacing w:line="240" w:lineRule="exact"/>
              <w:rPr>
                <w:bCs/>
                <w:color w:val="000000"/>
              </w:rPr>
            </w:pPr>
            <w:r>
              <w:rPr>
                <w:bCs/>
                <w:color w:val="000000"/>
              </w:rPr>
              <w:t>min</w:t>
            </w:r>
          </w:p>
        </w:tc>
        <w:tc>
          <w:tcPr>
            <w:tcW w:w="3385" w:type="dxa"/>
            <w:gridSpan w:val="2"/>
          </w:tcPr>
          <w:p w:rsidR="008E7CE4" w:rsidRPr="008E7CE4" w:rsidRDefault="008E7CE4" w:rsidP="008E7CE4">
            <w:pPr>
              <w:spacing w:line="240" w:lineRule="exact"/>
              <w:rPr>
                <w:b/>
                <w:bCs/>
                <w:color w:val="000000"/>
              </w:rPr>
            </w:pPr>
            <w:r w:rsidRPr="008E7CE4">
              <w:rPr>
                <w:b/>
                <w:bCs/>
                <w:color w:val="000000"/>
              </w:rPr>
              <w:t xml:space="preserve">Nach dem Essen: </w:t>
            </w:r>
          </w:p>
          <w:p w:rsidR="008E7CE4" w:rsidRPr="008E7CE4" w:rsidRDefault="008E7CE4" w:rsidP="008E7CE4">
            <w:pPr>
              <w:spacing w:line="240" w:lineRule="exact"/>
              <w:rPr>
                <w:bCs/>
                <w:color w:val="000000"/>
              </w:rPr>
            </w:pPr>
            <w:r w:rsidRPr="008E7CE4">
              <w:rPr>
                <w:bCs/>
                <w:color w:val="000000"/>
              </w:rPr>
              <w:t>Eintrag in das Lerntagebuch</w:t>
            </w:r>
          </w:p>
          <w:p w:rsidR="008E7CE4" w:rsidRPr="008E7CE4" w:rsidRDefault="008E7CE4" w:rsidP="008E7CE4">
            <w:pPr>
              <w:spacing w:line="240" w:lineRule="exact"/>
              <w:rPr>
                <w:bCs/>
                <w:color w:val="000000"/>
              </w:rPr>
            </w:pPr>
          </w:p>
        </w:tc>
        <w:tc>
          <w:tcPr>
            <w:tcW w:w="1671" w:type="dxa"/>
            <w:gridSpan w:val="2"/>
          </w:tcPr>
          <w:p w:rsidR="008E7CE4" w:rsidRDefault="008E7CE4" w:rsidP="008E7CE4">
            <w:pPr>
              <w:spacing w:line="240" w:lineRule="exact"/>
              <w:rPr>
                <w:bCs/>
                <w:color w:val="000000"/>
              </w:rPr>
            </w:pPr>
            <w:r w:rsidRPr="008E7CE4">
              <w:rPr>
                <w:bCs/>
                <w:color w:val="000000"/>
              </w:rPr>
              <w:t>Lerntagebuch</w:t>
            </w:r>
          </w:p>
          <w:p w:rsidR="0086369C" w:rsidRPr="008E7CE4" w:rsidRDefault="0086369C" w:rsidP="008E7CE4">
            <w:pPr>
              <w:spacing w:line="240" w:lineRule="exact"/>
              <w:rPr>
                <w:bCs/>
                <w:color w:val="000000"/>
              </w:rPr>
            </w:pPr>
          </w:p>
        </w:tc>
        <w:tc>
          <w:tcPr>
            <w:tcW w:w="1863" w:type="dxa"/>
            <w:gridSpan w:val="2"/>
          </w:tcPr>
          <w:p w:rsidR="008E7CE4" w:rsidRPr="008E7CE4" w:rsidRDefault="008E7CE4" w:rsidP="008E7CE4">
            <w:pPr>
              <w:spacing w:line="240" w:lineRule="exact"/>
              <w:rPr>
                <w:bCs/>
                <w:color w:val="000000"/>
              </w:rPr>
            </w:pPr>
          </w:p>
        </w:tc>
      </w:tr>
      <w:tr w:rsidR="00460206" w:rsidRPr="008E7CE4" w:rsidTr="00237188">
        <w:trPr>
          <w:gridBefore w:val="1"/>
          <w:wBefore w:w="80" w:type="dxa"/>
        </w:trPr>
        <w:tc>
          <w:tcPr>
            <w:tcW w:w="1157" w:type="dxa"/>
          </w:tcPr>
          <w:p w:rsidR="00460206" w:rsidRPr="008E7CE4" w:rsidRDefault="00460206" w:rsidP="00DF7ED8">
            <w:pPr>
              <w:spacing w:line="240" w:lineRule="exact"/>
              <w:rPr>
                <w:bCs/>
                <w:color w:val="000000"/>
              </w:rPr>
            </w:pPr>
          </w:p>
        </w:tc>
        <w:tc>
          <w:tcPr>
            <w:tcW w:w="1084" w:type="dxa"/>
          </w:tcPr>
          <w:p w:rsidR="00460206" w:rsidRPr="008E7CE4" w:rsidRDefault="00460206" w:rsidP="00DF7ED8">
            <w:pPr>
              <w:spacing w:line="240" w:lineRule="exact"/>
              <w:rPr>
                <w:bCs/>
                <w:color w:val="000000"/>
              </w:rPr>
            </w:pPr>
            <w:r w:rsidRPr="008E7CE4">
              <w:rPr>
                <w:bCs/>
                <w:noProof/>
                <w:color w:val="000000"/>
              </w:rPr>
              <w:drawing>
                <wp:anchor distT="0" distB="0" distL="114300" distR="114300" simplePos="0" relativeHeight="252471296" behindDoc="0" locked="0" layoutInCell="1" allowOverlap="1" wp14:anchorId="264AB0A4" wp14:editId="1A675374">
                  <wp:simplePos x="0" y="0"/>
                  <wp:positionH relativeFrom="margin">
                    <wp:align>center</wp:align>
                  </wp:positionH>
                  <wp:positionV relativeFrom="margin">
                    <wp:align>top</wp:align>
                  </wp:positionV>
                  <wp:extent cx="249555" cy="284480"/>
                  <wp:effectExtent l="0" t="0" r="0" b="1270"/>
                  <wp:wrapSquare wrapText="bothSides"/>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460206" w:rsidRPr="008E7CE4" w:rsidRDefault="003C7010" w:rsidP="00DF7ED8">
            <w:pPr>
              <w:spacing w:line="240" w:lineRule="exact"/>
              <w:rPr>
                <w:bCs/>
                <w:color w:val="000000"/>
              </w:rPr>
            </w:pPr>
            <w:r>
              <w:rPr>
                <w:bCs/>
                <w:color w:val="000000"/>
              </w:rPr>
              <w:t>10 min</w:t>
            </w:r>
          </w:p>
        </w:tc>
        <w:tc>
          <w:tcPr>
            <w:tcW w:w="3385" w:type="dxa"/>
            <w:gridSpan w:val="2"/>
          </w:tcPr>
          <w:p w:rsidR="00460206" w:rsidRPr="00460206" w:rsidRDefault="00460206" w:rsidP="00DF7ED8">
            <w:pPr>
              <w:spacing w:line="240" w:lineRule="exact"/>
              <w:rPr>
                <w:bCs/>
                <w:color w:val="000000"/>
              </w:rPr>
            </w:pPr>
            <w:r w:rsidRPr="00460206">
              <w:rPr>
                <w:bCs/>
                <w:color w:val="000000"/>
              </w:rPr>
              <w:t>Ablage der Arbeitsblätter im Ordner</w:t>
            </w:r>
          </w:p>
          <w:p w:rsidR="00460206" w:rsidRPr="008E7CE4" w:rsidRDefault="00460206" w:rsidP="00DF7ED8">
            <w:pPr>
              <w:spacing w:line="240" w:lineRule="exact"/>
              <w:rPr>
                <w:b/>
                <w:bCs/>
                <w:color w:val="000000"/>
              </w:rPr>
            </w:pPr>
          </w:p>
        </w:tc>
        <w:tc>
          <w:tcPr>
            <w:tcW w:w="1671" w:type="dxa"/>
            <w:gridSpan w:val="2"/>
          </w:tcPr>
          <w:p w:rsidR="00460206" w:rsidRPr="008E7CE4" w:rsidRDefault="00460206" w:rsidP="00DF7ED8">
            <w:pPr>
              <w:spacing w:line="240" w:lineRule="exact"/>
              <w:rPr>
                <w:bCs/>
                <w:color w:val="000000"/>
              </w:rPr>
            </w:pPr>
          </w:p>
        </w:tc>
        <w:tc>
          <w:tcPr>
            <w:tcW w:w="1863" w:type="dxa"/>
            <w:gridSpan w:val="2"/>
          </w:tcPr>
          <w:p w:rsidR="00460206" w:rsidRPr="008E7CE4" w:rsidRDefault="00460206" w:rsidP="00DF7ED8">
            <w:pPr>
              <w:spacing w:line="240" w:lineRule="exact"/>
              <w:rPr>
                <w:bCs/>
                <w:color w:val="000000"/>
              </w:rPr>
            </w:pPr>
          </w:p>
        </w:tc>
      </w:tr>
      <w:tr w:rsidR="0086369C" w:rsidRPr="008E7CE4" w:rsidTr="00237188">
        <w:trPr>
          <w:gridBefore w:val="1"/>
          <w:wBefore w:w="80" w:type="dxa"/>
        </w:trPr>
        <w:tc>
          <w:tcPr>
            <w:tcW w:w="1157" w:type="dxa"/>
          </w:tcPr>
          <w:p w:rsidR="0086369C" w:rsidRPr="008E7CE4" w:rsidRDefault="0086369C" w:rsidP="00DF7ED8">
            <w:pPr>
              <w:spacing w:line="240" w:lineRule="exact"/>
              <w:rPr>
                <w:bCs/>
                <w:color w:val="000000"/>
              </w:rPr>
            </w:pPr>
          </w:p>
        </w:tc>
        <w:tc>
          <w:tcPr>
            <w:tcW w:w="1084" w:type="dxa"/>
          </w:tcPr>
          <w:p w:rsidR="0086369C" w:rsidRDefault="0086369C" w:rsidP="0086369C">
            <w:pPr>
              <w:jc w:val="center"/>
              <w:rPr>
                <w:bCs/>
                <w:noProof/>
                <w:color w:val="000000"/>
              </w:rPr>
            </w:pPr>
            <w:r>
              <w:rPr>
                <w:bCs/>
                <w:noProof/>
                <w:color w:val="000000"/>
              </w:rPr>
              <w:drawing>
                <wp:inline distT="0" distB="0" distL="0" distR="0" wp14:anchorId="08F954BF" wp14:editId="6034E16D">
                  <wp:extent cx="250190" cy="286385"/>
                  <wp:effectExtent l="0" t="0" r="0" b="0"/>
                  <wp:docPr id="1590"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inline>
              </w:drawing>
            </w:r>
          </w:p>
          <w:p w:rsidR="0086369C" w:rsidRPr="008E7CE4" w:rsidRDefault="0086369C" w:rsidP="0086369C">
            <w:pPr>
              <w:jc w:val="center"/>
              <w:rPr>
                <w:bCs/>
                <w:noProof/>
                <w:color w:val="000000"/>
              </w:rPr>
            </w:pPr>
            <w:r>
              <w:rPr>
                <w:bCs/>
                <w:noProof/>
                <w:color w:val="000000"/>
              </w:rPr>
              <w:drawing>
                <wp:inline distT="0" distB="0" distL="0" distR="0" wp14:anchorId="67B8FBB8" wp14:editId="3E9DBBFA">
                  <wp:extent cx="469265" cy="463550"/>
                  <wp:effectExtent l="0" t="0" r="6985" b="0"/>
                  <wp:docPr id="1591"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p>
        </w:tc>
        <w:tc>
          <w:tcPr>
            <w:tcW w:w="479" w:type="dxa"/>
          </w:tcPr>
          <w:p w:rsidR="0086369C" w:rsidRDefault="008C0539" w:rsidP="00DF7ED8">
            <w:pPr>
              <w:spacing w:line="240" w:lineRule="exact"/>
              <w:rPr>
                <w:bCs/>
                <w:color w:val="000000"/>
              </w:rPr>
            </w:pPr>
            <w:r>
              <w:rPr>
                <w:bCs/>
                <w:color w:val="000000"/>
              </w:rPr>
              <w:t>10 min</w:t>
            </w:r>
          </w:p>
        </w:tc>
        <w:tc>
          <w:tcPr>
            <w:tcW w:w="3385" w:type="dxa"/>
            <w:gridSpan w:val="2"/>
          </w:tcPr>
          <w:p w:rsidR="0086369C" w:rsidRPr="00460206" w:rsidRDefault="0086369C" w:rsidP="00DF7ED8">
            <w:pPr>
              <w:spacing w:line="240" w:lineRule="exact"/>
              <w:rPr>
                <w:bCs/>
                <w:color w:val="000000"/>
              </w:rPr>
            </w:pPr>
            <w:r>
              <w:rPr>
                <w:bCs/>
                <w:color w:val="000000"/>
              </w:rPr>
              <w:t>Lernwegeliste und AO vergle</w:t>
            </w:r>
            <w:r w:rsidR="003F3B44">
              <w:rPr>
                <w:bCs/>
                <w:color w:val="000000"/>
              </w:rPr>
              <w:t>ichen und Weiterarbeit erkennen</w:t>
            </w:r>
          </w:p>
        </w:tc>
        <w:tc>
          <w:tcPr>
            <w:tcW w:w="1671" w:type="dxa"/>
            <w:gridSpan w:val="2"/>
          </w:tcPr>
          <w:p w:rsidR="0086369C" w:rsidRDefault="0086369C" w:rsidP="00DF7ED8">
            <w:pPr>
              <w:spacing w:line="240" w:lineRule="exact"/>
              <w:rPr>
                <w:bCs/>
                <w:color w:val="000000"/>
              </w:rPr>
            </w:pPr>
            <w:r>
              <w:rPr>
                <w:bCs/>
                <w:color w:val="000000"/>
              </w:rPr>
              <w:t>Lernwegeliste</w:t>
            </w:r>
          </w:p>
          <w:p w:rsidR="00B15732" w:rsidRPr="008E7CE4" w:rsidRDefault="00B15732" w:rsidP="00DF7ED8">
            <w:pPr>
              <w:spacing w:line="240" w:lineRule="exact"/>
              <w:rPr>
                <w:bCs/>
                <w:color w:val="000000"/>
              </w:rPr>
            </w:pPr>
            <w:r>
              <w:rPr>
                <w:bCs/>
                <w:color w:val="000000"/>
              </w:rPr>
              <w:t>EG2.01</w:t>
            </w:r>
          </w:p>
        </w:tc>
        <w:tc>
          <w:tcPr>
            <w:tcW w:w="1863" w:type="dxa"/>
            <w:gridSpan w:val="2"/>
          </w:tcPr>
          <w:p w:rsidR="0086369C" w:rsidRPr="008E7CE4" w:rsidRDefault="0086369C" w:rsidP="00DF7ED8">
            <w:pPr>
              <w:spacing w:line="240" w:lineRule="exact"/>
              <w:rPr>
                <w:bCs/>
                <w:color w:val="000000"/>
              </w:rPr>
            </w:pPr>
          </w:p>
        </w:tc>
      </w:tr>
      <w:tr w:rsidR="008E7CE4" w:rsidRPr="008E7CE4" w:rsidTr="00237188">
        <w:trPr>
          <w:gridBefore w:val="1"/>
          <w:wBefore w:w="80" w:type="dxa"/>
        </w:trPr>
        <w:tc>
          <w:tcPr>
            <w:tcW w:w="9639" w:type="dxa"/>
            <w:gridSpan w:val="9"/>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1157" w:type="dxa"/>
          </w:tcPr>
          <w:p w:rsidR="008E7CE4" w:rsidRPr="008E7CE4" w:rsidRDefault="00460206" w:rsidP="008E7CE4">
            <w:pPr>
              <w:spacing w:line="240" w:lineRule="exact"/>
              <w:rPr>
                <w:bCs/>
                <w:color w:val="000000"/>
              </w:rPr>
            </w:pPr>
            <w:r w:rsidRPr="00460206">
              <w:rPr>
                <w:b/>
                <w:bCs/>
                <w:color w:val="000000"/>
              </w:rPr>
              <w:t>Variante</w:t>
            </w:r>
            <w:r>
              <w:rPr>
                <w:bCs/>
                <w:color w:val="000000"/>
              </w:rPr>
              <w:t>:</w:t>
            </w:r>
          </w:p>
        </w:tc>
        <w:tc>
          <w:tcPr>
            <w:tcW w:w="1084" w:type="dxa"/>
          </w:tcPr>
          <w:p w:rsidR="008E7CE4" w:rsidRPr="008E7CE4" w:rsidRDefault="008E7CE4" w:rsidP="008E7CE4">
            <w:pPr>
              <w:spacing w:line="240" w:lineRule="exact"/>
              <w:rPr>
                <w:bCs/>
                <w:color w:val="000000"/>
              </w:rPr>
            </w:pPr>
            <w:r w:rsidRPr="008E7CE4">
              <w:rPr>
                <w:bCs/>
                <w:noProof/>
                <w:color w:val="000000"/>
              </w:rPr>
              <w:drawing>
                <wp:anchor distT="0" distB="0" distL="114300" distR="114300" simplePos="0" relativeHeight="252457984" behindDoc="0" locked="0" layoutInCell="1" allowOverlap="1" wp14:anchorId="44414282" wp14:editId="16A14328">
                  <wp:simplePos x="0" y="0"/>
                  <wp:positionH relativeFrom="margin">
                    <wp:align>center</wp:align>
                  </wp:positionH>
                  <wp:positionV relativeFrom="margin">
                    <wp:align>top</wp:align>
                  </wp:positionV>
                  <wp:extent cx="249555" cy="284480"/>
                  <wp:effectExtent l="0" t="0" r="0" b="1270"/>
                  <wp:wrapSquare wrapText="bothSides"/>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8E7CE4" w:rsidRPr="008E7CE4" w:rsidRDefault="00984714" w:rsidP="008E7CE4">
            <w:pPr>
              <w:spacing w:line="240" w:lineRule="exact"/>
              <w:rPr>
                <w:bCs/>
                <w:color w:val="000000"/>
              </w:rPr>
            </w:pPr>
            <w:r>
              <w:rPr>
                <w:bCs/>
                <w:color w:val="000000"/>
              </w:rPr>
              <w:t>30 min</w:t>
            </w:r>
          </w:p>
        </w:tc>
        <w:tc>
          <w:tcPr>
            <w:tcW w:w="3359" w:type="dxa"/>
          </w:tcPr>
          <w:p w:rsidR="008E7CE4" w:rsidRPr="008E7CE4" w:rsidRDefault="008E7CE4" w:rsidP="008E7CE4">
            <w:pPr>
              <w:spacing w:line="240" w:lineRule="exact"/>
              <w:rPr>
                <w:b/>
                <w:bCs/>
                <w:color w:val="000000"/>
              </w:rPr>
            </w:pPr>
            <w:r w:rsidRPr="008E7CE4">
              <w:rPr>
                <w:b/>
                <w:bCs/>
                <w:color w:val="000000"/>
              </w:rPr>
              <w:t>Internetrecherche</w:t>
            </w:r>
          </w:p>
          <w:p w:rsidR="008E7CE4" w:rsidRPr="008E7CE4" w:rsidRDefault="008E7CE4" w:rsidP="008E7CE4">
            <w:pPr>
              <w:spacing w:line="240" w:lineRule="exact"/>
              <w:rPr>
                <w:bCs/>
                <w:color w:val="000000"/>
              </w:rPr>
            </w:pPr>
            <w:r>
              <w:rPr>
                <w:bCs/>
                <w:color w:val="000000"/>
              </w:rPr>
              <w:t>Joghurtbox</w:t>
            </w:r>
          </w:p>
          <w:p w:rsidR="008E7CE4" w:rsidRDefault="00460206" w:rsidP="008E7CE4">
            <w:pPr>
              <w:spacing w:line="240" w:lineRule="exact"/>
              <w:rPr>
                <w:bCs/>
                <w:color w:val="000000"/>
              </w:rPr>
            </w:pPr>
            <w:r w:rsidRPr="00460206">
              <w:rPr>
                <w:bCs/>
                <w:color w:val="000000"/>
              </w:rPr>
              <w:t>Starterkulturen</w:t>
            </w:r>
          </w:p>
          <w:p w:rsidR="00460206" w:rsidRPr="008E7CE4" w:rsidRDefault="00460206" w:rsidP="008E7CE4">
            <w:pPr>
              <w:spacing w:line="240" w:lineRule="exact"/>
              <w:rPr>
                <w:b/>
                <w:bCs/>
                <w:color w:val="000000"/>
              </w:rPr>
            </w:pPr>
            <w:r>
              <w:rPr>
                <w:bCs/>
                <w:color w:val="000000"/>
              </w:rPr>
              <w:t>Rezepte mit Jogurt</w:t>
            </w:r>
          </w:p>
        </w:tc>
        <w:tc>
          <w:tcPr>
            <w:tcW w:w="1671" w:type="dxa"/>
            <w:gridSpan w:val="2"/>
          </w:tcPr>
          <w:p w:rsidR="008E7CE4" w:rsidRPr="008E7CE4" w:rsidRDefault="008E7CE4" w:rsidP="008E7CE4">
            <w:pPr>
              <w:spacing w:line="240" w:lineRule="exact"/>
              <w:rPr>
                <w:bCs/>
                <w:color w:val="000000"/>
              </w:rPr>
            </w:pPr>
            <w:r w:rsidRPr="008E7CE4">
              <w:rPr>
                <w:bCs/>
                <w:color w:val="000000"/>
              </w:rPr>
              <w:t>Computer</w:t>
            </w:r>
          </w:p>
        </w:tc>
        <w:tc>
          <w:tcPr>
            <w:tcW w:w="1889" w:type="dxa"/>
            <w:gridSpan w:val="3"/>
          </w:tcPr>
          <w:p w:rsidR="008E7CE4" w:rsidRPr="008E7CE4" w:rsidRDefault="008E7CE4" w:rsidP="008E7CE4">
            <w:pPr>
              <w:spacing w:line="240" w:lineRule="exact"/>
              <w:rPr>
                <w:bCs/>
                <w:color w:val="000000"/>
              </w:rPr>
            </w:pPr>
          </w:p>
        </w:tc>
      </w:tr>
      <w:tr w:rsidR="008E7CE4" w:rsidRPr="008E7CE4" w:rsidTr="00237188">
        <w:trPr>
          <w:gridBefore w:val="1"/>
          <w:wBefore w:w="80" w:type="dxa"/>
        </w:trPr>
        <w:tc>
          <w:tcPr>
            <w:tcW w:w="9639" w:type="dxa"/>
            <w:gridSpan w:val="9"/>
          </w:tcPr>
          <w:p w:rsidR="008E7CE4" w:rsidRPr="008E7CE4" w:rsidRDefault="008E7CE4" w:rsidP="008E7CE4">
            <w:pPr>
              <w:spacing w:line="240" w:lineRule="exact"/>
              <w:rPr>
                <w:bCs/>
                <w:color w:val="000000"/>
              </w:rPr>
            </w:pPr>
          </w:p>
        </w:tc>
      </w:tr>
      <w:tr w:rsidR="00984714" w:rsidRPr="008E7CE4" w:rsidTr="00237188">
        <w:trPr>
          <w:gridBefore w:val="1"/>
          <w:wBefore w:w="80" w:type="dxa"/>
        </w:trPr>
        <w:tc>
          <w:tcPr>
            <w:tcW w:w="1157" w:type="dxa"/>
          </w:tcPr>
          <w:p w:rsidR="00984714" w:rsidRPr="008E7CE4" w:rsidRDefault="00984714" w:rsidP="00DF7ED8">
            <w:pPr>
              <w:spacing w:line="240" w:lineRule="exact"/>
              <w:rPr>
                <w:bCs/>
                <w:color w:val="000000"/>
              </w:rPr>
            </w:pPr>
          </w:p>
        </w:tc>
        <w:tc>
          <w:tcPr>
            <w:tcW w:w="1084" w:type="dxa"/>
          </w:tcPr>
          <w:p w:rsidR="00984714" w:rsidRPr="008E7CE4" w:rsidRDefault="00984714" w:rsidP="00DF7ED8">
            <w:pPr>
              <w:spacing w:line="240" w:lineRule="exact"/>
              <w:rPr>
                <w:bCs/>
                <w:color w:val="000000"/>
              </w:rPr>
            </w:pPr>
            <w:r w:rsidRPr="008E7CE4">
              <w:rPr>
                <w:bCs/>
                <w:noProof/>
                <w:color w:val="000000"/>
              </w:rPr>
              <w:drawing>
                <wp:anchor distT="0" distB="0" distL="114300" distR="114300" simplePos="0" relativeHeight="252473344" behindDoc="0" locked="0" layoutInCell="1" allowOverlap="1" wp14:anchorId="439A0569" wp14:editId="06CE699C">
                  <wp:simplePos x="0" y="0"/>
                  <wp:positionH relativeFrom="margin">
                    <wp:align>center</wp:align>
                  </wp:positionH>
                  <wp:positionV relativeFrom="margin">
                    <wp:align>top</wp:align>
                  </wp:positionV>
                  <wp:extent cx="249555" cy="284480"/>
                  <wp:effectExtent l="0" t="0" r="0" b="1270"/>
                  <wp:wrapSquare wrapText="bothSides"/>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Einzelarbeit.emf"/>
                          <pic:cNvPicPr/>
                        </pic:nvPicPr>
                        <pic:blipFill>
                          <a:blip r:embed="rId105">
                            <a:extLst>
                              <a:ext uri="{28A0092B-C50C-407E-A947-70E740481C1C}">
                                <a14:useLocalDpi xmlns:a14="http://schemas.microsoft.com/office/drawing/2010/main" val="0"/>
                              </a:ext>
                            </a:extLst>
                          </a:blip>
                          <a:stretch>
                            <a:fillRect/>
                          </a:stretch>
                        </pic:blipFill>
                        <pic:spPr>
                          <a:xfrm>
                            <a:off x="0" y="0"/>
                            <a:ext cx="249555" cy="284480"/>
                          </a:xfrm>
                          <a:prstGeom prst="rect">
                            <a:avLst/>
                          </a:prstGeom>
                        </pic:spPr>
                      </pic:pic>
                    </a:graphicData>
                  </a:graphic>
                  <wp14:sizeRelH relativeFrom="margin">
                    <wp14:pctWidth>0</wp14:pctWidth>
                  </wp14:sizeRelH>
                  <wp14:sizeRelV relativeFrom="margin">
                    <wp14:pctHeight>0</wp14:pctHeight>
                  </wp14:sizeRelV>
                </wp:anchor>
              </w:drawing>
            </w:r>
          </w:p>
        </w:tc>
        <w:tc>
          <w:tcPr>
            <w:tcW w:w="479" w:type="dxa"/>
          </w:tcPr>
          <w:p w:rsidR="00984714" w:rsidRPr="008E7CE4" w:rsidRDefault="00984714" w:rsidP="00DF7ED8">
            <w:pPr>
              <w:spacing w:line="240" w:lineRule="exact"/>
              <w:rPr>
                <w:bCs/>
                <w:color w:val="000000"/>
              </w:rPr>
            </w:pPr>
            <w:r>
              <w:rPr>
                <w:bCs/>
                <w:color w:val="000000"/>
              </w:rPr>
              <w:t>30 min</w:t>
            </w:r>
          </w:p>
        </w:tc>
        <w:tc>
          <w:tcPr>
            <w:tcW w:w="3359" w:type="dxa"/>
          </w:tcPr>
          <w:p w:rsidR="00984714" w:rsidRPr="008E7CE4" w:rsidRDefault="00984714" w:rsidP="00984714">
            <w:pPr>
              <w:spacing w:line="240" w:lineRule="exact"/>
              <w:rPr>
                <w:b/>
                <w:bCs/>
                <w:color w:val="000000"/>
              </w:rPr>
            </w:pPr>
            <w:r>
              <w:rPr>
                <w:b/>
                <w:bCs/>
                <w:color w:val="000000"/>
              </w:rPr>
              <w:t>Zusatzaufgaben</w:t>
            </w:r>
          </w:p>
          <w:p w:rsidR="00984714" w:rsidRPr="008E7CE4" w:rsidRDefault="00984714" w:rsidP="00DF7ED8">
            <w:pPr>
              <w:spacing w:line="240" w:lineRule="exact"/>
              <w:rPr>
                <w:b/>
                <w:bCs/>
                <w:color w:val="000000"/>
              </w:rPr>
            </w:pPr>
          </w:p>
        </w:tc>
        <w:tc>
          <w:tcPr>
            <w:tcW w:w="1671" w:type="dxa"/>
            <w:gridSpan w:val="2"/>
          </w:tcPr>
          <w:p w:rsidR="00984714" w:rsidRPr="00984714" w:rsidRDefault="00984714" w:rsidP="00984714">
            <w:pPr>
              <w:pStyle w:val="Textkrper"/>
              <w:rPr>
                <w:noProof/>
              </w:rPr>
            </w:pPr>
            <w:r>
              <w:rPr>
                <w:noProof/>
              </w:rPr>
              <w:t>EG2.01.03.04</w:t>
            </w:r>
            <w:r w:rsidR="00B15732">
              <w:rPr>
                <w:noProof/>
              </w:rPr>
              <w:t xml:space="preserve"> </w:t>
            </w:r>
            <w:r>
              <w:rPr>
                <w:noProof/>
              </w:rPr>
              <w:t>C</w:t>
            </w:r>
            <w:r w:rsidRPr="00E3100C">
              <w:rPr>
                <w:noProof/>
              </w:rPr>
              <w:t xml:space="preserve"> </w:t>
            </w:r>
          </w:p>
        </w:tc>
        <w:tc>
          <w:tcPr>
            <w:tcW w:w="1889" w:type="dxa"/>
            <w:gridSpan w:val="3"/>
          </w:tcPr>
          <w:p w:rsidR="00984714" w:rsidRPr="008E7CE4" w:rsidRDefault="00984714" w:rsidP="00DF7ED8">
            <w:pPr>
              <w:spacing w:line="240" w:lineRule="exact"/>
              <w:rPr>
                <w:bCs/>
                <w:color w:val="000000"/>
              </w:rPr>
            </w:pPr>
          </w:p>
        </w:tc>
      </w:tr>
      <w:tr w:rsidR="00CA19C1" w:rsidRPr="00963677" w:rsidTr="00237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80" w:type="dxa"/>
        </w:trPr>
        <w:tc>
          <w:tcPr>
            <w:tcW w:w="9639" w:type="dxa"/>
            <w:gridSpan w:val="9"/>
          </w:tcPr>
          <w:p w:rsidR="008E7CE4" w:rsidRPr="00963677" w:rsidRDefault="008E7CE4" w:rsidP="008E7CE4">
            <w:pPr>
              <w:spacing w:line="240" w:lineRule="exact"/>
              <w:rPr>
                <w:b/>
                <w:bCs/>
              </w:rPr>
            </w:pPr>
          </w:p>
          <w:p w:rsidR="008E7CE4" w:rsidRPr="00963677" w:rsidRDefault="008E7CE4" w:rsidP="008E7CE4">
            <w:r w:rsidRPr="00963677">
              <w:rPr>
                <w:b/>
                <w:bCs/>
              </w:rPr>
              <w:t xml:space="preserve">Wichtiger Hinweise für die Lehrkraft: </w:t>
            </w:r>
            <w:r w:rsidRPr="00963677">
              <w:rPr>
                <w:b/>
                <w:bCs/>
              </w:rPr>
              <w:br/>
            </w:r>
            <w:r w:rsidRPr="00963677">
              <w:t xml:space="preserve">Die Aufgabe Niveau C </w:t>
            </w:r>
            <w:r w:rsidR="007414D5">
              <w:t>(</w:t>
            </w:r>
            <w:r w:rsidRPr="00963677">
              <w:t>Joghurtherstellung im Wasserbad</w:t>
            </w:r>
            <w:r w:rsidR="007414D5">
              <w:t>)</w:t>
            </w:r>
            <w:r w:rsidRPr="00963677">
              <w:t xml:space="preserve"> geht auch für A und B mit mehr Unterstützung durch die Lehrkraft.</w:t>
            </w:r>
          </w:p>
          <w:p w:rsidR="00DE7EC3" w:rsidRPr="00963677" w:rsidRDefault="00DE7EC3" w:rsidP="008E7CE4">
            <w:r w:rsidRPr="00963677">
              <w:t xml:space="preserve">Beachten Sie, dass es sich bei der angegebene Arbeitszeit </w:t>
            </w:r>
            <w:r w:rsidR="007414D5">
              <w:t xml:space="preserve">für die </w:t>
            </w:r>
            <w:r w:rsidRPr="00963677">
              <w:t>Joghurtherstellung um die reine Arbeitszeit handel</w:t>
            </w:r>
            <w:r w:rsidR="000D4153" w:rsidRPr="00963677">
              <w:t>t. Es muss die Wartezeit für das</w:t>
            </w:r>
            <w:r w:rsidRPr="00963677">
              <w:t xml:space="preserve"> </w:t>
            </w:r>
            <w:r w:rsidR="000D4153" w:rsidRPr="00963677">
              <w:t>Herunterkühlen eingerechnet werden, ca. 20 min.</w:t>
            </w:r>
            <w:r w:rsidR="004D7A2B">
              <w:t xml:space="preserve"> Beachten Sie ebenfalls die Funktionsweise der Herde (Temperaturzufuhr). Reifung des Joghurt (Wasserbad) im Backofen möglich.  </w:t>
            </w:r>
          </w:p>
          <w:p w:rsidR="008E7CE4" w:rsidRPr="004D7A2B" w:rsidRDefault="000D4153" w:rsidP="004D7A2B">
            <w:r w:rsidRPr="00963677">
              <w:t xml:space="preserve">Die </w:t>
            </w:r>
            <w:r w:rsidR="00F907A2" w:rsidRPr="00963677">
              <w:t xml:space="preserve">Herstellung von Joghurt mit Starterkulturen </w:t>
            </w:r>
            <w:r w:rsidRPr="00963677">
              <w:t>ist</w:t>
            </w:r>
            <w:r w:rsidR="00F907A2" w:rsidRPr="00963677">
              <w:t xml:space="preserve"> </w:t>
            </w:r>
            <w:r w:rsidRPr="00963677">
              <w:t xml:space="preserve">ebenfalls möglich </w:t>
            </w:r>
            <w:r w:rsidR="00F907A2" w:rsidRPr="00963677">
              <w:t>und könn</w:t>
            </w:r>
            <w:r w:rsidRPr="00963677">
              <w:t>t</w:t>
            </w:r>
            <w:r w:rsidR="00F907A2" w:rsidRPr="00963677">
              <w:t xml:space="preserve">e eine </w:t>
            </w:r>
            <w:r w:rsidRPr="00963677">
              <w:t xml:space="preserve">zusätzliche </w:t>
            </w:r>
            <w:r w:rsidR="004D7A2B">
              <w:t>Variante sein.</w:t>
            </w:r>
          </w:p>
          <w:p w:rsidR="00CA19C1" w:rsidRDefault="00CA19C1" w:rsidP="008E7CE4">
            <w:pPr>
              <w:spacing w:line="240" w:lineRule="exact"/>
              <w:rPr>
                <w:bCs/>
              </w:rPr>
            </w:pPr>
          </w:p>
          <w:p w:rsidR="008901F9" w:rsidRDefault="008901F9" w:rsidP="004E5045">
            <w:pPr>
              <w:spacing w:line="240" w:lineRule="exact"/>
              <w:rPr>
                <w:noProof/>
              </w:rPr>
            </w:pPr>
          </w:p>
          <w:p w:rsidR="00CA19C1" w:rsidRPr="00963677" w:rsidRDefault="008901F9" w:rsidP="004E5045">
            <w:pPr>
              <w:spacing w:line="240" w:lineRule="exact"/>
              <w:rPr>
                <w:bCs/>
              </w:rPr>
            </w:pPr>
            <w:r w:rsidRPr="00624BB9">
              <w:rPr>
                <w:noProof/>
              </w:rPr>
              <w:drawing>
                <wp:anchor distT="0" distB="0" distL="114300" distR="114300" simplePos="0" relativeHeight="252544000" behindDoc="0" locked="0" layoutInCell="1" allowOverlap="1" wp14:anchorId="3AED325D" wp14:editId="38B1E76A">
                  <wp:simplePos x="0" y="0"/>
                  <wp:positionH relativeFrom="page">
                    <wp:posOffset>497205</wp:posOffset>
                  </wp:positionH>
                  <wp:positionV relativeFrom="paragraph">
                    <wp:posOffset>316230</wp:posOffset>
                  </wp:positionV>
                  <wp:extent cx="3828415" cy="2510790"/>
                  <wp:effectExtent l="0" t="0" r="635" b="3810"/>
                  <wp:wrapSquare wrapText="bothSides"/>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10">
                            <a:extLst>
                              <a:ext uri="{28A0092B-C50C-407E-A947-70E740481C1C}">
                                <a14:useLocalDpi xmlns:a14="http://schemas.microsoft.com/office/drawing/2010/main" val="0"/>
                              </a:ext>
                            </a:extLst>
                          </a:blip>
                          <a:srcRect l="3751" t="9212" r="5055" b="11052"/>
                          <a:stretch/>
                        </pic:blipFill>
                        <pic:spPr bwMode="auto">
                          <a:xfrm>
                            <a:off x="0" y="0"/>
                            <a:ext cx="3828415" cy="25107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045">
              <w:rPr>
                <w:bCs/>
                <w:color w:val="000000"/>
              </w:rPr>
              <w:t xml:space="preserve">Den </w:t>
            </w:r>
            <w:r w:rsidR="00CA19C1">
              <w:rPr>
                <w:bCs/>
                <w:color w:val="000000"/>
              </w:rPr>
              <w:t xml:space="preserve">Joghurt </w:t>
            </w:r>
            <w:r w:rsidR="004E5045">
              <w:rPr>
                <w:bCs/>
                <w:color w:val="000000"/>
              </w:rPr>
              <w:t>in der</w:t>
            </w:r>
            <w:r w:rsidR="00CA19C1">
              <w:rPr>
                <w:bCs/>
                <w:color w:val="000000"/>
              </w:rPr>
              <w:t xml:space="preserve"> nächste</w:t>
            </w:r>
            <w:r w:rsidR="004E5045">
              <w:rPr>
                <w:bCs/>
                <w:color w:val="000000"/>
              </w:rPr>
              <w:t>n</w:t>
            </w:r>
            <w:r w:rsidR="00CA19C1">
              <w:rPr>
                <w:bCs/>
                <w:color w:val="000000"/>
              </w:rPr>
              <w:t xml:space="preserve"> Einheit verkosten und weiter verarbeiten.</w:t>
            </w:r>
          </w:p>
        </w:tc>
      </w:tr>
    </w:tbl>
    <w:p w:rsidR="003702A2" w:rsidRDefault="003702A2">
      <w:pPr>
        <w:spacing w:line="240" w:lineRule="exact"/>
        <w:rPr>
          <w:rStyle w:val="Fett"/>
          <w:b w:val="0"/>
        </w:rPr>
      </w:pPr>
      <w:r>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96564" w:rsidRPr="00B51DE9" w:rsidTr="001C7A7B">
        <w:trPr>
          <w:trHeight w:val="523"/>
        </w:trPr>
        <w:tc>
          <w:tcPr>
            <w:tcW w:w="3119" w:type="dxa"/>
            <w:tcBorders>
              <w:left w:val="single" w:sz="4" w:space="0" w:color="auto"/>
              <w:bottom w:val="single" w:sz="4" w:space="0" w:color="auto"/>
              <w:right w:val="single" w:sz="4" w:space="0" w:color="auto"/>
            </w:tcBorders>
            <w:shd w:val="clear" w:color="auto" w:fill="D9D9D9"/>
            <w:hideMark/>
          </w:tcPr>
          <w:p w:rsidR="00796564" w:rsidRDefault="00796564" w:rsidP="001C7A7B">
            <w:pPr>
              <w:pStyle w:val="Tabelle6pt"/>
              <w:rPr>
                <w:color w:val="000000"/>
              </w:rPr>
            </w:pPr>
            <w:r>
              <w:br w:type="page"/>
              <w:t>Lernfeld</w:t>
            </w:r>
          </w:p>
          <w:p w:rsidR="00796564" w:rsidRDefault="00796564" w:rsidP="001C7A7B">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96564" w:rsidRDefault="00796564" w:rsidP="001C7A7B">
            <w:pPr>
              <w:pStyle w:val="Tabelle6pt"/>
              <w:rPr>
                <w:color w:val="000000"/>
              </w:rPr>
            </w:pPr>
            <w:r>
              <w:t>Titel</w:t>
            </w:r>
          </w:p>
          <w:p w:rsidR="00796564" w:rsidRDefault="00796564" w:rsidP="001C7A7B">
            <w:pPr>
              <w:pStyle w:val="TabelleKopflinks"/>
              <w:rPr>
                <w:b w:val="0"/>
              </w:rPr>
            </w:pPr>
            <w:r w:rsidRPr="00D661AD">
              <w:t>Gesund genießen in der Chill Out Lounge</w:t>
            </w:r>
            <w:r>
              <w:t xml:space="preserve"> –</w:t>
            </w:r>
            <w:r w:rsidRPr="00C562EC">
              <w:rPr>
                <w:b w:val="0"/>
              </w:rPr>
              <w:t xml:space="preserve"> </w:t>
            </w:r>
          </w:p>
          <w:p w:rsidR="00796564" w:rsidRPr="00A22C41" w:rsidRDefault="00796564" w:rsidP="001C7A7B">
            <w:pPr>
              <w:pStyle w:val="TabelleKopflinks"/>
            </w:pPr>
            <w:r w:rsidRPr="00A22C41">
              <w:t xml:space="preserve">Hygienemaßnahmen </w:t>
            </w:r>
            <w:r>
              <w:t>angewendet</w:t>
            </w:r>
            <w:r w:rsidRPr="00A22C41">
              <w:t xml:space="preserve"> </w:t>
            </w:r>
          </w:p>
          <w:p w:rsidR="00796564" w:rsidRDefault="00796564" w:rsidP="001C7A7B">
            <w:pPr>
              <w:pStyle w:val="TabelleKopflinks"/>
            </w:pPr>
            <w:r>
              <w:t>Schüler</w:t>
            </w:r>
          </w:p>
        </w:tc>
        <w:tc>
          <w:tcPr>
            <w:tcW w:w="188" w:type="dxa"/>
            <w:vMerge w:val="restart"/>
            <w:tcBorders>
              <w:top w:val="nil"/>
              <w:left w:val="single" w:sz="4" w:space="0" w:color="auto"/>
              <w:bottom w:val="nil"/>
              <w:right w:val="single" w:sz="4" w:space="0" w:color="auto"/>
            </w:tcBorders>
            <w:shd w:val="clear" w:color="auto" w:fill="FFFFFF"/>
          </w:tcPr>
          <w:p w:rsidR="00796564" w:rsidRPr="004B658C" w:rsidRDefault="00796564" w:rsidP="001C7A7B"/>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96564" w:rsidRPr="00E00E4A" w:rsidRDefault="00796564" w:rsidP="001C7A7B">
            <w:pPr>
              <w:pStyle w:val="TabelleKopfmitte"/>
            </w:pPr>
            <w:r w:rsidRPr="00E00E4A">
              <w:t xml:space="preserve">Ernährung und </w:t>
            </w:r>
          </w:p>
          <w:p w:rsidR="00796564" w:rsidRPr="00E00E4A" w:rsidRDefault="00796564" w:rsidP="001C7A7B">
            <w:pPr>
              <w:pStyle w:val="TabelleKopfmitte"/>
            </w:pPr>
            <w:r w:rsidRPr="00E00E4A">
              <w:t>Gastronomie</w:t>
            </w:r>
          </w:p>
          <w:p w:rsidR="00796564" w:rsidRPr="00B51DE9" w:rsidRDefault="00796564" w:rsidP="001C7A7B">
            <w:pPr>
              <w:pStyle w:val="TabelleKopfmitte"/>
              <w:rPr>
                <w:rFonts w:eastAsia="Calibri"/>
              </w:rPr>
            </w:pPr>
            <w:r w:rsidRPr="00D661AD">
              <w:rPr>
                <w:rFonts w:eastAsia="Calibri"/>
              </w:rPr>
              <w:t>EG2.01</w:t>
            </w:r>
            <w:r>
              <w:rPr>
                <w:rFonts w:eastAsia="Calibri"/>
              </w:rPr>
              <w:t>.03</w:t>
            </w:r>
          </w:p>
        </w:tc>
      </w:tr>
      <w:tr w:rsidR="00796564" w:rsidRPr="00B51DE9" w:rsidTr="001C7A7B">
        <w:tc>
          <w:tcPr>
            <w:tcW w:w="7348" w:type="dxa"/>
            <w:gridSpan w:val="3"/>
            <w:tcBorders>
              <w:left w:val="single" w:sz="4" w:space="0" w:color="auto"/>
              <w:bottom w:val="single" w:sz="4" w:space="0" w:color="auto"/>
              <w:right w:val="single" w:sz="4" w:space="0" w:color="auto"/>
            </w:tcBorders>
            <w:hideMark/>
          </w:tcPr>
          <w:p w:rsidR="00796564" w:rsidRPr="004B658C" w:rsidRDefault="00796564" w:rsidP="001C7A7B">
            <w:pPr>
              <w:pStyle w:val="Tabelle6pt"/>
            </w:pPr>
            <w:r>
              <w:t>Kompetenzbereiche:</w:t>
            </w:r>
          </w:p>
          <w:p w:rsidR="00796564" w:rsidRDefault="00796564" w:rsidP="001C7A7B">
            <w:pPr>
              <w:pStyle w:val="Kopf8ptafz"/>
            </w:pPr>
            <w:r>
              <w:t>Ich kann die Grundlagen der Hygiene und lebensmittelrechtliche Vorschriften anwenden.</w:t>
            </w:r>
          </w:p>
          <w:p w:rsidR="00796564" w:rsidRDefault="00796564" w:rsidP="001C7A7B">
            <w:pPr>
              <w:pStyle w:val="Kopf8ptafz"/>
            </w:pPr>
            <w:r>
              <w:t>Ich kann die Qualität von Lebensmitteln durch geeignete Maßnahmen erhalten.</w:t>
            </w:r>
          </w:p>
          <w:p w:rsidR="00796564" w:rsidRDefault="00796564" w:rsidP="001C7A7B">
            <w:pPr>
              <w:pStyle w:val="Kopf8ptafz"/>
            </w:pPr>
            <w:r w:rsidRPr="008B6CEF">
              <w:t>Ich kann mein Wissen in der Praxis umsetzen und Grundtechniken in der Küche mit geeigneten Arbeitsmitteln anwenden.</w:t>
            </w:r>
          </w:p>
          <w:p w:rsidR="00796564" w:rsidRDefault="00796564" w:rsidP="001C7A7B">
            <w:pPr>
              <w:pStyle w:val="Kopf8ptafz"/>
            </w:pPr>
            <w:r w:rsidRPr="00AC07E4">
              <w:rPr>
                <w:rStyle w:val="Hervorhebung"/>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796564" w:rsidRDefault="00796564" w:rsidP="001C7A7B">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96564" w:rsidRPr="00B51DE9" w:rsidTr="001C7A7B">
              <w:trPr>
                <w:trHeight w:val="284"/>
              </w:trPr>
              <w:tc>
                <w:tcPr>
                  <w:tcW w:w="2090" w:type="dxa"/>
                  <w:shd w:val="clear" w:color="auto" w:fill="auto"/>
                </w:tcPr>
                <w:p w:rsidR="00796564" w:rsidRPr="00B51DE9" w:rsidRDefault="00796564" w:rsidP="001C7A7B">
                  <w:pPr>
                    <w:pStyle w:val="Textkrpermitte"/>
                  </w:pPr>
                  <w:r w:rsidRPr="00B51DE9">
                    <w:t>LernPROJEKT</w:t>
                  </w:r>
                </w:p>
              </w:tc>
            </w:tr>
            <w:tr w:rsidR="00796564" w:rsidRPr="00B51DE9" w:rsidTr="001C7A7B">
              <w:trPr>
                <w:trHeight w:val="284"/>
              </w:trPr>
              <w:tc>
                <w:tcPr>
                  <w:tcW w:w="2090" w:type="dxa"/>
                  <w:tcBorders>
                    <w:bottom w:val="single" w:sz="4" w:space="0" w:color="auto"/>
                  </w:tcBorders>
                  <w:shd w:val="clear" w:color="auto" w:fill="D9D9D9" w:themeFill="background1" w:themeFillShade="D9"/>
                </w:tcPr>
                <w:p w:rsidR="00796564" w:rsidRPr="00B51DE9" w:rsidRDefault="00796564" w:rsidP="001C7A7B">
                  <w:pPr>
                    <w:pStyle w:val="TabelleKopfmitte"/>
                  </w:pPr>
                  <w:r w:rsidRPr="00B51DE9">
                    <w:t>LernTHEMA</w:t>
                  </w:r>
                </w:p>
              </w:tc>
            </w:tr>
            <w:tr w:rsidR="00796564" w:rsidRPr="00B51DE9" w:rsidTr="001C7A7B">
              <w:trPr>
                <w:trHeight w:val="284"/>
              </w:trPr>
              <w:tc>
                <w:tcPr>
                  <w:tcW w:w="2090" w:type="dxa"/>
                  <w:tcBorders>
                    <w:bottom w:val="nil"/>
                  </w:tcBorders>
                </w:tcPr>
                <w:p w:rsidR="00796564" w:rsidRPr="00B51DE9" w:rsidRDefault="00796564" w:rsidP="001C7A7B">
                  <w:pPr>
                    <w:pStyle w:val="Textkrpermitte"/>
                  </w:pPr>
                  <w:r w:rsidRPr="00B51DE9">
                    <w:t>LernSCHRITT</w:t>
                  </w:r>
                </w:p>
              </w:tc>
            </w:tr>
          </w:tbl>
          <w:p w:rsidR="00796564" w:rsidRPr="00B51DE9" w:rsidRDefault="00796564" w:rsidP="001C7A7B"/>
        </w:tc>
      </w:tr>
      <w:tr w:rsidR="00796564" w:rsidRPr="00B51DE9" w:rsidTr="001C7A7B">
        <w:trPr>
          <w:trHeight w:val="149"/>
        </w:trPr>
        <w:tc>
          <w:tcPr>
            <w:tcW w:w="7348" w:type="dxa"/>
            <w:gridSpan w:val="3"/>
            <w:tcBorders>
              <w:top w:val="single" w:sz="4" w:space="0" w:color="auto"/>
              <w:left w:val="nil"/>
              <w:right w:val="nil"/>
            </w:tcBorders>
          </w:tcPr>
          <w:p w:rsidR="00796564" w:rsidRPr="00B51DE9" w:rsidRDefault="00796564" w:rsidP="001C7A7B"/>
        </w:tc>
        <w:tc>
          <w:tcPr>
            <w:tcW w:w="196" w:type="dxa"/>
            <w:gridSpan w:val="2"/>
            <w:tcBorders>
              <w:top w:val="nil"/>
              <w:left w:val="nil"/>
              <w:right w:val="nil"/>
            </w:tcBorders>
          </w:tcPr>
          <w:p w:rsidR="00796564" w:rsidRPr="00B51DE9" w:rsidRDefault="00796564" w:rsidP="001C7A7B"/>
        </w:tc>
        <w:tc>
          <w:tcPr>
            <w:tcW w:w="2095" w:type="dxa"/>
            <w:tcBorders>
              <w:top w:val="single" w:sz="4" w:space="0" w:color="auto"/>
              <w:left w:val="nil"/>
              <w:right w:val="nil"/>
            </w:tcBorders>
          </w:tcPr>
          <w:p w:rsidR="00796564" w:rsidRPr="00B51DE9" w:rsidRDefault="00796564" w:rsidP="001C7A7B"/>
        </w:tc>
      </w:tr>
      <w:tr w:rsidR="00796564" w:rsidRPr="00B51DE9" w:rsidTr="001C7A7B">
        <w:trPr>
          <w:trHeight w:val="443"/>
        </w:trPr>
        <w:tc>
          <w:tcPr>
            <w:tcW w:w="4818" w:type="dxa"/>
            <w:gridSpan w:val="2"/>
            <w:vMerge w:val="restart"/>
            <w:tcBorders>
              <w:left w:val="single" w:sz="4" w:space="0" w:color="auto"/>
              <w:right w:val="single" w:sz="4" w:space="0" w:color="auto"/>
            </w:tcBorders>
          </w:tcPr>
          <w:p w:rsidR="00796564" w:rsidRPr="004B658C" w:rsidRDefault="00796564" w:rsidP="001C7A7B">
            <w:pPr>
              <w:pStyle w:val="Tabelle6pt"/>
            </w:pPr>
            <w:r>
              <w:t>Kompetenzen:</w:t>
            </w:r>
          </w:p>
          <w:p w:rsidR="00F225CC" w:rsidRDefault="00963677" w:rsidP="00292ECE">
            <w:pPr>
              <w:pStyle w:val="Kopf8ptafz"/>
            </w:pPr>
            <w:r w:rsidRPr="008B6CEF">
              <w:t>Ich kann Hygienem</w:t>
            </w:r>
            <w:r w:rsidR="00F225CC">
              <w:t>aßnahmen benennen und erklären.</w:t>
            </w:r>
          </w:p>
          <w:p w:rsidR="00F225CC" w:rsidRDefault="00F225CC" w:rsidP="00F225CC">
            <w:pPr>
              <w:pStyle w:val="Kopf8ptafz"/>
            </w:pPr>
            <w:r w:rsidRPr="008B6CEF">
              <w:t>Ich kann die Lebensbedingungen der Mikroorganismen bei der Joghurthe</w:t>
            </w:r>
            <w:r>
              <w:t>rstellung benennen und Joghurt herstellen.</w:t>
            </w:r>
          </w:p>
          <w:p w:rsidR="00F225CC" w:rsidRPr="008B6CEF" w:rsidRDefault="00F225CC" w:rsidP="00F225CC">
            <w:pPr>
              <w:pStyle w:val="Kopf8ptafz"/>
            </w:pPr>
            <w:r w:rsidRPr="008B6CEF">
              <w:t>Ich kann mein Wissen über Hygienemaßnahmen in der Praxis umsetzen und Grundtechniken in der Küche mit geeigneten Arbeitsmitteln anwenden.</w:t>
            </w:r>
          </w:p>
          <w:p w:rsidR="00F225CC" w:rsidRDefault="00F225CC" w:rsidP="00F225CC">
            <w:pPr>
              <w:pStyle w:val="Kopf8ptafz"/>
            </w:pPr>
            <w:r w:rsidRPr="008B6CEF">
              <w:t>Ich kann meine Arbeitsweise in Bezug auf die Hygienemaßnahmen kontrollieren.</w:t>
            </w:r>
          </w:p>
        </w:tc>
        <w:tc>
          <w:tcPr>
            <w:tcW w:w="4821" w:type="dxa"/>
            <w:gridSpan w:val="4"/>
            <w:tcBorders>
              <w:left w:val="single" w:sz="4" w:space="0" w:color="auto"/>
              <w:right w:val="single" w:sz="4" w:space="0" w:color="auto"/>
            </w:tcBorders>
          </w:tcPr>
          <w:p w:rsidR="00796564" w:rsidRPr="00064F0E" w:rsidRDefault="00796564" w:rsidP="001C7A7B">
            <w:pPr>
              <w:pStyle w:val="Tabelle6pt"/>
            </w:pPr>
            <w:r w:rsidRPr="00064F0E">
              <w:t>Was Sie schon können sollten:</w:t>
            </w:r>
          </w:p>
          <w:p w:rsidR="00796564" w:rsidRPr="00064F0E" w:rsidRDefault="00796564" w:rsidP="001C7A7B">
            <w:pPr>
              <w:pStyle w:val="Kopf8ptafz"/>
            </w:pPr>
            <w:r w:rsidRPr="00064F0E">
              <w:t>Ich kann Texte lesen, markieren und strukturieren.</w:t>
            </w:r>
          </w:p>
          <w:p w:rsidR="00796564" w:rsidRPr="00064F0E" w:rsidRDefault="00064F0E" w:rsidP="001C7A7B">
            <w:pPr>
              <w:pStyle w:val="Kopf8ptafz"/>
            </w:pPr>
            <w:r>
              <w:t>Ich kann Begriffe erklären.</w:t>
            </w:r>
          </w:p>
        </w:tc>
      </w:tr>
      <w:tr w:rsidR="00796564" w:rsidRPr="00B51DE9" w:rsidTr="001C7A7B">
        <w:trPr>
          <w:trHeight w:val="443"/>
        </w:trPr>
        <w:tc>
          <w:tcPr>
            <w:tcW w:w="4818" w:type="dxa"/>
            <w:gridSpan w:val="2"/>
            <w:vMerge/>
            <w:tcBorders>
              <w:left w:val="single" w:sz="4" w:space="0" w:color="auto"/>
              <w:right w:val="single" w:sz="4" w:space="0" w:color="auto"/>
            </w:tcBorders>
          </w:tcPr>
          <w:p w:rsidR="00796564" w:rsidRDefault="00796564" w:rsidP="001C7A7B">
            <w:pPr>
              <w:pStyle w:val="Tabelle6pt"/>
            </w:pPr>
          </w:p>
        </w:tc>
        <w:tc>
          <w:tcPr>
            <w:tcW w:w="4821" w:type="dxa"/>
            <w:gridSpan w:val="4"/>
            <w:tcBorders>
              <w:left w:val="single" w:sz="4" w:space="0" w:color="auto"/>
              <w:right w:val="single" w:sz="4" w:space="0" w:color="auto"/>
            </w:tcBorders>
          </w:tcPr>
          <w:p w:rsidR="00796564" w:rsidRPr="00064F0E" w:rsidRDefault="00796564" w:rsidP="001C7A7B">
            <w:pPr>
              <w:pStyle w:val="Tabelle6pt"/>
            </w:pPr>
            <w:r w:rsidRPr="00064F0E">
              <w:t>Wofür Sie das benötigen:</w:t>
            </w:r>
          </w:p>
          <w:p w:rsidR="00796564" w:rsidRPr="00064F0E" w:rsidRDefault="00796564" w:rsidP="001C7A7B">
            <w:pPr>
              <w:pStyle w:val="Kopf8ptafz"/>
            </w:pPr>
            <w:r w:rsidRPr="00064F0E">
              <w:t>Fachliche</w:t>
            </w:r>
            <w:r w:rsidR="008901F9">
              <w:t xml:space="preserve"> Vorbereitung auf das Praktikum</w:t>
            </w:r>
          </w:p>
        </w:tc>
      </w:tr>
      <w:tr w:rsidR="00796564" w:rsidRPr="00B51DE9" w:rsidTr="001C7A7B">
        <w:trPr>
          <w:trHeight w:val="443"/>
        </w:trPr>
        <w:tc>
          <w:tcPr>
            <w:tcW w:w="4818" w:type="dxa"/>
            <w:gridSpan w:val="2"/>
            <w:vMerge/>
            <w:tcBorders>
              <w:left w:val="single" w:sz="4" w:space="0" w:color="auto"/>
              <w:right w:val="single" w:sz="4" w:space="0" w:color="auto"/>
            </w:tcBorders>
          </w:tcPr>
          <w:p w:rsidR="00796564" w:rsidRDefault="00796564" w:rsidP="001C7A7B">
            <w:pPr>
              <w:pStyle w:val="Tabelle6pt"/>
            </w:pPr>
          </w:p>
        </w:tc>
        <w:tc>
          <w:tcPr>
            <w:tcW w:w="4821" w:type="dxa"/>
            <w:gridSpan w:val="4"/>
            <w:tcBorders>
              <w:left w:val="single" w:sz="4" w:space="0" w:color="auto"/>
              <w:right w:val="single" w:sz="4" w:space="0" w:color="auto"/>
            </w:tcBorders>
          </w:tcPr>
          <w:p w:rsidR="00796564" w:rsidRPr="00064F0E" w:rsidRDefault="00796564" w:rsidP="001C7A7B">
            <w:pPr>
              <w:pStyle w:val="Tabelle6pt"/>
            </w:pPr>
            <w:r w:rsidRPr="00064F0E">
              <w:t>Wie Sie Ihr Können prüfen können:</w:t>
            </w:r>
          </w:p>
          <w:p w:rsidR="00796564" w:rsidRPr="00064F0E" w:rsidRDefault="00E95A9E" w:rsidP="001C7A7B">
            <w:pPr>
              <w:pStyle w:val="Kopf8ptafz"/>
            </w:pPr>
            <w:r>
              <w:t>Klassenarbeit</w:t>
            </w:r>
          </w:p>
        </w:tc>
      </w:tr>
    </w:tbl>
    <w:p w:rsidR="00796564" w:rsidRDefault="003174A9" w:rsidP="00D054EC">
      <w:pPr>
        <w:pStyle w:val="berschrift2"/>
        <w:rPr>
          <w:rStyle w:val="Fett"/>
          <w:b w:val="0"/>
        </w:rPr>
      </w:pPr>
      <w:r w:rsidRPr="00014886">
        <w:rPr>
          <w:rStyle w:val="Fett"/>
          <w:b w:val="0"/>
          <w:noProof/>
          <w:sz w:val="24"/>
        </w:rPr>
        <w:drawing>
          <wp:anchor distT="0" distB="0" distL="114300" distR="114300" simplePos="0" relativeHeight="252430336" behindDoc="0" locked="0" layoutInCell="0" allowOverlap="1" wp14:anchorId="073931FE" wp14:editId="383F81D7">
            <wp:simplePos x="0" y="0"/>
            <wp:positionH relativeFrom="rightMargin">
              <wp:posOffset>374650</wp:posOffset>
            </wp:positionH>
            <wp:positionV relativeFrom="paragraph">
              <wp:posOffset>0</wp:posOffset>
            </wp:positionV>
            <wp:extent cx="349885" cy="320675"/>
            <wp:effectExtent l="0" t="0" r="0" b="3175"/>
            <wp:wrapNone/>
            <wp:docPr id="15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86">
        <w:rPr>
          <w:rStyle w:val="Fett"/>
          <w:b w:val="0"/>
          <w:noProof/>
          <w:sz w:val="24"/>
        </w:rPr>
        <w:drawing>
          <wp:anchor distT="0" distB="0" distL="114300" distR="114300" simplePos="0" relativeHeight="252431360" behindDoc="0" locked="0" layoutInCell="0" allowOverlap="1" wp14:anchorId="7764E128" wp14:editId="741EA361">
            <wp:simplePos x="0" y="0"/>
            <wp:positionH relativeFrom="rightMargin">
              <wp:posOffset>734695</wp:posOffset>
            </wp:positionH>
            <wp:positionV relativeFrom="paragraph">
              <wp:posOffset>0</wp:posOffset>
            </wp:positionV>
            <wp:extent cx="349885" cy="320675"/>
            <wp:effectExtent l="0" t="0" r="0" b="3175"/>
            <wp:wrapNone/>
            <wp:docPr id="150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014886">
        <w:rPr>
          <w:rStyle w:val="Fett"/>
          <w:b w:val="0"/>
          <w:noProof/>
          <w:sz w:val="24"/>
        </w:rPr>
        <w:drawing>
          <wp:anchor distT="0" distB="0" distL="114300" distR="114300" simplePos="0" relativeHeight="252432384" behindDoc="0" locked="0" layoutInCell="0" allowOverlap="1" wp14:anchorId="566EB700" wp14:editId="706F5117">
            <wp:simplePos x="0" y="0"/>
            <wp:positionH relativeFrom="rightMargin">
              <wp:posOffset>1094740</wp:posOffset>
            </wp:positionH>
            <wp:positionV relativeFrom="paragraph">
              <wp:posOffset>0</wp:posOffset>
            </wp:positionV>
            <wp:extent cx="349200" cy="320400"/>
            <wp:effectExtent l="0" t="0" r="0" b="3810"/>
            <wp:wrapNone/>
            <wp:docPr id="150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014886">
        <w:rPr>
          <w:rStyle w:val="Fett"/>
          <w:b w:val="0"/>
        </w:rPr>
        <w:t xml:space="preserve">Arbeitsauftrag und Handlungskreislauf </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7"/>
        <w:gridCol w:w="726"/>
        <w:gridCol w:w="3750"/>
        <w:gridCol w:w="1665"/>
      </w:tblGrid>
      <w:tr w:rsidR="00796564" w:rsidRPr="00AF31E1" w:rsidTr="00D054EC">
        <w:trPr>
          <w:trHeight w:val="397"/>
        </w:trPr>
        <w:tc>
          <w:tcPr>
            <w:tcW w:w="1337" w:type="dxa"/>
            <w:shd w:val="clear" w:color="auto" w:fill="D9D9D9" w:themeFill="background1" w:themeFillShade="D9"/>
            <w:vAlign w:val="center"/>
          </w:tcPr>
          <w:p w:rsidR="00796564" w:rsidRPr="00AF31E1" w:rsidRDefault="00796564" w:rsidP="001C7A7B">
            <w:pPr>
              <w:pStyle w:val="TabelleKopfmitte"/>
              <w:rPr>
                <w:b w:val="0"/>
              </w:rPr>
            </w:pPr>
            <w:r w:rsidRPr="00AF31E1">
              <w:rPr>
                <w:b w:val="0"/>
              </w:rPr>
              <w:t>Phase</w:t>
            </w:r>
          </w:p>
        </w:tc>
        <w:tc>
          <w:tcPr>
            <w:tcW w:w="726" w:type="dxa"/>
            <w:shd w:val="clear" w:color="auto" w:fill="D9D9D9" w:themeFill="background1" w:themeFillShade="D9"/>
            <w:vAlign w:val="center"/>
          </w:tcPr>
          <w:p w:rsidR="00796564" w:rsidRPr="00AF31E1" w:rsidRDefault="00796564" w:rsidP="001C7A7B">
            <w:pPr>
              <w:pStyle w:val="TabelleKopfmitte"/>
              <w:rPr>
                <w:b w:val="0"/>
              </w:rPr>
            </w:pPr>
            <w:r w:rsidRPr="00AF31E1">
              <w:rPr>
                <w:b w:val="0"/>
              </w:rPr>
              <w:t>Zeit</w:t>
            </w:r>
          </w:p>
        </w:tc>
        <w:tc>
          <w:tcPr>
            <w:tcW w:w="3750" w:type="dxa"/>
            <w:shd w:val="clear" w:color="auto" w:fill="D9D9D9" w:themeFill="background1" w:themeFillShade="D9"/>
            <w:vAlign w:val="center"/>
          </w:tcPr>
          <w:p w:rsidR="00796564" w:rsidRPr="00AF31E1" w:rsidRDefault="00796564" w:rsidP="001C7A7B">
            <w:pPr>
              <w:pStyle w:val="TabelleKopfmitte"/>
              <w:rPr>
                <w:b w:val="0"/>
              </w:rPr>
            </w:pPr>
            <w:r w:rsidRPr="00AF31E1">
              <w:rPr>
                <w:b w:val="0"/>
              </w:rPr>
              <w:t>Aufgabe</w:t>
            </w:r>
          </w:p>
        </w:tc>
        <w:tc>
          <w:tcPr>
            <w:tcW w:w="1665" w:type="dxa"/>
            <w:shd w:val="clear" w:color="auto" w:fill="D9D9D9" w:themeFill="background1" w:themeFillShade="D9"/>
          </w:tcPr>
          <w:p w:rsidR="00796564" w:rsidRPr="00AF31E1" w:rsidRDefault="00796564" w:rsidP="001C7A7B">
            <w:pPr>
              <w:pStyle w:val="TabelleKopfmitte"/>
              <w:rPr>
                <w:b w:val="0"/>
              </w:rPr>
            </w:pPr>
            <w:r w:rsidRPr="00AF31E1">
              <w:rPr>
                <w:b w:val="0"/>
              </w:rPr>
              <w:t>Hinweise</w:t>
            </w:r>
          </w:p>
        </w:tc>
      </w:tr>
    </w:tbl>
    <w:p w:rsidR="000F6EAF" w:rsidRPr="000F6EAF" w:rsidRDefault="000F6EAF" w:rsidP="000F6EAF">
      <w:pPr>
        <w:pStyle w:val="Marginaliegrau"/>
        <w:framePr w:wrap="around"/>
      </w:pPr>
      <w:r w:rsidRPr="000F6EAF">
        <w:t>Blatt EG2.01.03.01</w:t>
      </w:r>
    </w:p>
    <w:p w:rsidR="000F6EAF" w:rsidRPr="000F6EAF" w:rsidRDefault="002657F9" w:rsidP="000F6EAF">
      <w:pPr>
        <w:pStyle w:val="Marginaliegrau"/>
        <w:framePr w:wrap="around"/>
      </w:pPr>
      <w:r>
        <w:t>Einsatz n</w:t>
      </w:r>
      <w:r w:rsidRPr="000F6EAF">
        <w:t xml:space="preserve">ur </w:t>
      </w:r>
      <w:r>
        <w:t xml:space="preserve">dann, </w:t>
      </w:r>
      <w:r w:rsidR="000F6EAF" w:rsidRPr="000F6EAF">
        <w:t xml:space="preserve">wenn </w:t>
      </w:r>
      <w:r w:rsidR="000F6EAF">
        <w:t xml:space="preserve">die </w:t>
      </w:r>
      <w:r w:rsidR="000F6EAF" w:rsidRPr="000F6EAF">
        <w:t>Praxis mit der Einheit MO startet!</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7"/>
        <w:gridCol w:w="740"/>
        <w:gridCol w:w="3736"/>
        <w:gridCol w:w="1665"/>
      </w:tblGrid>
      <w:tr w:rsidR="00D054EC" w:rsidRPr="00AF31E1" w:rsidTr="003174A9">
        <w:trPr>
          <w:trHeight w:val="624"/>
        </w:trPr>
        <w:tc>
          <w:tcPr>
            <w:tcW w:w="1337" w:type="dxa"/>
            <w:tcBorders>
              <w:top w:val="nil"/>
            </w:tcBorders>
            <w:shd w:val="clear" w:color="auto" w:fill="auto"/>
            <w:vAlign w:val="center"/>
          </w:tcPr>
          <w:p w:rsidR="00D054EC" w:rsidRPr="00F0156F" w:rsidRDefault="00D054EC" w:rsidP="00600802">
            <w:pPr>
              <w:pStyle w:val="Textkrpermitte"/>
            </w:pPr>
            <w:r w:rsidRPr="00FC0F56">
              <w:rPr>
                <w:noProof/>
              </w:rPr>
              <w:drawing>
                <wp:inline distT="0" distB="0" distL="0" distR="0" wp14:anchorId="6E8765F7" wp14:editId="5B5FA413">
                  <wp:extent cx="302701" cy="324000"/>
                  <wp:effectExtent l="0" t="0" r="2540" b="0"/>
                  <wp:docPr id="14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tcBorders>
              <w:top w:val="nil"/>
            </w:tcBorders>
            <w:shd w:val="clear" w:color="auto" w:fill="auto"/>
            <w:vAlign w:val="center"/>
          </w:tcPr>
          <w:p w:rsidR="00D054EC" w:rsidRPr="00DE4890" w:rsidRDefault="00D054EC" w:rsidP="00600802">
            <w:pPr>
              <w:pStyle w:val="Textkrper"/>
            </w:pPr>
            <w:r>
              <w:t>5 min</w:t>
            </w:r>
          </w:p>
        </w:tc>
        <w:tc>
          <w:tcPr>
            <w:tcW w:w="3736" w:type="dxa"/>
            <w:tcBorders>
              <w:top w:val="nil"/>
            </w:tcBorders>
            <w:shd w:val="clear" w:color="auto" w:fill="auto"/>
          </w:tcPr>
          <w:p w:rsidR="001539C9" w:rsidRDefault="001539C9" w:rsidP="001539C9">
            <w:pPr>
              <w:pStyle w:val="Textkrper"/>
              <w:jc w:val="left"/>
              <w:rPr>
                <w:noProof/>
              </w:rPr>
            </w:pPr>
            <w:r w:rsidRPr="001539C9">
              <w:rPr>
                <w:b/>
                <w:noProof/>
              </w:rPr>
              <w:t>Information</w:t>
            </w:r>
            <w:r>
              <w:rPr>
                <w:noProof/>
              </w:rPr>
              <w:t>:</w:t>
            </w:r>
          </w:p>
          <w:p w:rsidR="00D054EC" w:rsidRPr="00DE4890" w:rsidRDefault="00D054EC" w:rsidP="001539C9">
            <w:pPr>
              <w:pStyle w:val="Textkrper"/>
              <w:jc w:val="left"/>
              <w:rPr>
                <w:noProof/>
              </w:rPr>
            </w:pPr>
            <w:r>
              <w:rPr>
                <w:noProof/>
              </w:rPr>
              <w:t>Bearbeiten Sie das Arbeitsblatt.</w:t>
            </w:r>
          </w:p>
        </w:tc>
        <w:tc>
          <w:tcPr>
            <w:tcW w:w="1665" w:type="dxa"/>
            <w:tcBorders>
              <w:top w:val="nil"/>
            </w:tcBorders>
          </w:tcPr>
          <w:p w:rsidR="00D054EC" w:rsidRDefault="00D054EC" w:rsidP="00600802">
            <w:pPr>
              <w:pStyle w:val="Textkrper"/>
              <w:rPr>
                <w:noProof/>
              </w:rPr>
            </w:pPr>
            <w:r>
              <w:rPr>
                <w:noProof/>
              </w:rPr>
              <w:t>EG2.01.03.01</w:t>
            </w:r>
          </w:p>
          <w:p w:rsidR="00D054EC" w:rsidRPr="00DE4890" w:rsidRDefault="00D054EC" w:rsidP="00600802">
            <w:pPr>
              <w:pStyle w:val="Textkrper"/>
              <w:rPr>
                <w:noProof/>
              </w:rPr>
            </w:pPr>
            <w:r>
              <w:rPr>
                <w:noProof/>
              </w:rPr>
              <w:t>A, B, C</w:t>
            </w:r>
          </w:p>
        </w:tc>
      </w:tr>
      <w:tr w:rsidR="00D054EC" w:rsidRPr="00AF31E1" w:rsidTr="00D054EC">
        <w:trPr>
          <w:trHeight w:val="624"/>
        </w:trPr>
        <w:tc>
          <w:tcPr>
            <w:tcW w:w="1337" w:type="dxa"/>
            <w:shd w:val="clear" w:color="auto" w:fill="auto"/>
            <w:vAlign w:val="center"/>
          </w:tcPr>
          <w:p w:rsidR="00D054EC" w:rsidRPr="00F0156F" w:rsidRDefault="00D054EC" w:rsidP="00600802">
            <w:pPr>
              <w:pStyle w:val="Textkrpermitte"/>
            </w:pPr>
            <w:r w:rsidRPr="00F0156F">
              <w:rPr>
                <w:noProof/>
              </w:rPr>
              <w:drawing>
                <wp:inline distT="0" distB="0" distL="0" distR="0" wp14:anchorId="7F264397" wp14:editId="79FBFE20">
                  <wp:extent cx="648335" cy="318770"/>
                  <wp:effectExtent l="0" t="0" r="0" b="0"/>
                  <wp:docPr id="14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5 min</w:t>
            </w:r>
          </w:p>
        </w:tc>
        <w:tc>
          <w:tcPr>
            <w:tcW w:w="3736" w:type="dxa"/>
            <w:shd w:val="clear" w:color="auto" w:fill="auto"/>
            <w:vAlign w:val="center"/>
          </w:tcPr>
          <w:p w:rsidR="00D054EC" w:rsidRPr="0016783B" w:rsidRDefault="00D054EC" w:rsidP="00600802">
            <w:pPr>
              <w:pStyle w:val="Textkrper"/>
              <w:rPr>
                <w:noProof/>
              </w:rPr>
            </w:pPr>
            <w:r w:rsidRPr="0016783B">
              <w:rPr>
                <w:noProof/>
              </w:rPr>
              <w:t>Suchen Sie im Advance Organizer das Thema. Wo gehört das Thema dazu? Welche Inhalte haben Sie schon bearbeitet?</w:t>
            </w:r>
          </w:p>
        </w:tc>
        <w:tc>
          <w:tcPr>
            <w:tcW w:w="1665" w:type="dxa"/>
          </w:tcPr>
          <w:p w:rsidR="00D054EC" w:rsidRDefault="00D054EC" w:rsidP="00600802">
            <w:pPr>
              <w:pStyle w:val="Textkrper"/>
              <w:rPr>
                <w:noProof/>
              </w:rPr>
            </w:pPr>
            <w:r>
              <w:rPr>
                <w:noProof/>
              </w:rPr>
              <w:t>AO</w:t>
            </w:r>
          </w:p>
          <w:p w:rsidR="00D054EC" w:rsidRPr="00DE4890" w:rsidRDefault="00D054EC" w:rsidP="00600802">
            <w:pPr>
              <w:pStyle w:val="Textkrper"/>
              <w:rPr>
                <w:noProof/>
              </w:rPr>
            </w:pPr>
            <w:r>
              <w:rPr>
                <w:noProof/>
              </w:rPr>
              <w:t>EG2.01</w:t>
            </w:r>
          </w:p>
        </w:tc>
      </w:tr>
      <w:tr w:rsidR="00D054EC" w:rsidRPr="00AF31E1" w:rsidTr="00D054EC">
        <w:trPr>
          <w:trHeight w:val="624"/>
        </w:trPr>
        <w:tc>
          <w:tcPr>
            <w:tcW w:w="1337" w:type="dxa"/>
            <w:shd w:val="clear" w:color="auto" w:fill="auto"/>
            <w:vAlign w:val="center"/>
          </w:tcPr>
          <w:p w:rsidR="00D054EC" w:rsidRPr="00F0156F" w:rsidRDefault="00D054EC" w:rsidP="00600802">
            <w:pPr>
              <w:pStyle w:val="Textkrpermitte"/>
            </w:pPr>
            <w:r w:rsidRPr="0092329B">
              <w:rPr>
                <w:noProof/>
                <w:sz w:val="24"/>
              </w:rPr>
              <w:drawing>
                <wp:anchor distT="0" distB="0" distL="114300" distR="114300" simplePos="0" relativeHeight="252425216" behindDoc="0" locked="1" layoutInCell="0" allowOverlap="1" wp14:anchorId="5350FEA5" wp14:editId="6545E4DE">
                  <wp:simplePos x="0" y="0"/>
                  <wp:positionH relativeFrom="rightMargin">
                    <wp:posOffset>107950</wp:posOffset>
                  </wp:positionH>
                  <wp:positionV relativeFrom="paragraph">
                    <wp:posOffset>518160</wp:posOffset>
                  </wp:positionV>
                  <wp:extent cx="324000" cy="324000"/>
                  <wp:effectExtent l="0" t="0" r="0" b="0"/>
                  <wp:wrapNone/>
                  <wp:docPr id="1421"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456A0C30" wp14:editId="10626ABA">
                  <wp:extent cx="302701" cy="324000"/>
                  <wp:effectExtent l="0" t="0" r="2540" b="0"/>
                  <wp:docPr id="142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p w:rsidR="00D054EC" w:rsidRPr="00F0156F" w:rsidRDefault="00D054EC" w:rsidP="00600802">
            <w:pPr>
              <w:pStyle w:val="Textkrpermitte"/>
            </w:pPr>
            <w:r w:rsidRPr="00F0156F">
              <w:rPr>
                <w:noProof/>
              </w:rPr>
              <w:drawing>
                <wp:inline distT="0" distB="0" distL="0" distR="0" wp14:anchorId="2AA51A84" wp14:editId="1AF71598">
                  <wp:extent cx="648335" cy="318770"/>
                  <wp:effectExtent l="0" t="0" r="0" b="0"/>
                  <wp:docPr id="142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20-30 min</w:t>
            </w:r>
          </w:p>
        </w:tc>
        <w:tc>
          <w:tcPr>
            <w:tcW w:w="3736" w:type="dxa"/>
            <w:shd w:val="clear" w:color="auto" w:fill="auto"/>
            <w:vAlign w:val="center"/>
          </w:tcPr>
          <w:p w:rsidR="00D054EC" w:rsidRPr="0016783B" w:rsidRDefault="00D054EC" w:rsidP="008901F9">
            <w:pPr>
              <w:pStyle w:val="Textkrper"/>
              <w:rPr>
                <w:noProof/>
              </w:rPr>
            </w:pPr>
            <w:r w:rsidRPr="0016783B">
              <w:rPr>
                <w:noProof/>
              </w:rPr>
              <w:t>Informieren Sie sich mit Hilfe der Arbeitsblätter über das Thema</w:t>
            </w:r>
            <w:r>
              <w:rPr>
                <w:noProof/>
              </w:rPr>
              <w:t xml:space="preserve"> und bearbeiten Sie die Arbeitsblätter.</w:t>
            </w:r>
            <w:r w:rsidR="00963677" w:rsidRPr="00150FA0">
              <w:rPr>
                <w:noProof/>
              </w:rPr>
              <w:t xml:space="preserve"> Suchen Sie sich eine Partnerin</w:t>
            </w:r>
            <w:r w:rsidR="008901F9">
              <w:rPr>
                <w:noProof/>
              </w:rPr>
              <w:t xml:space="preserve"> oder </w:t>
            </w:r>
            <w:r w:rsidR="00963677" w:rsidRPr="00150FA0">
              <w:rPr>
                <w:noProof/>
              </w:rPr>
              <w:t>einen Partner und fragen Sie sich gegenseitig ab.</w:t>
            </w:r>
          </w:p>
        </w:tc>
        <w:tc>
          <w:tcPr>
            <w:tcW w:w="1665" w:type="dxa"/>
          </w:tcPr>
          <w:p w:rsidR="00D054EC" w:rsidRDefault="009171B1" w:rsidP="00600802">
            <w:pPr>
              <w:pStyle w:val="Textkrper"/>
              <w:rPr>
                <w:noProof/>
              </w:rPr>
            </w:pPr>
            <w:r w:rsidRPr="00AA18D1">
              <w:rPr>
                <w:noProof/>
              </w:rPr>
              <w:drawing>
                <wp:anchor distT="0" distB="0" distL="114300" distR="114300" simplePos="0" relativeHeight="252676096" behindDoc="0" locked="0" layoutInCell="1" allowOverlap="1" wp14:anchorId="596221E0" wp14:editId="24BA73FB">
                  <wp:simplePos x="0" y="0"/>
                  <wp:positionH relativeFrom="column">
                    <wp:posOffset>1029970</wp:posOffset>
                  </wp:positionH>
                  <wp:positionV relativeFrom="paragraph">
                    <wp:posOffset>-29210</wp:posOffset>
                  </wp:positionV>
                  <wp:extent cx="314325" cy="314325"/>
                  <wp:effectExtent l="0" t="0" r="9525" b="9525"/>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8B6CEF">
              <w:rPr>
                <w:noProof/>
              </w:rPr>
              <w:drawing>
                <wp:anchor distT="0" distB="0" distL="114300" distR="114300" simplePos="0" relativeHeight="252426240" behindDoc="0" locked="1" layoutInCell="1" allowOverlap="1" wp14:anchorId="6B71E42A" wp14:editId="0B4B0DEE">
                  <wp:simplePos x="0" y="0"/>
                  <wp:positionH relativeFrom="column">
                    <wp:posOffset>1376045</wp:posOffset>
                  </wp:positionH>
                  <wp:positionV relativeFrom="paragraph">
                    <wp:posOffset>494030</wp:posOffset>
                  </wp:positionV>
                  <wp:extent cx="320400" cy="320400"/>
                  <wp:effectExtent l="0" t="0" r="3810" b="3810"/>
                  <wp:wrapNone/>
                  <wp:docPr id="1425"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4EC">
              <w:rPr>
                <w:noProof/>
              </w:rPr>
              <w:t>EG2.01.03.02 A</w:t>
            </w:r>
          </w:p>
          <w:p w:rsidR="00D054EC" w:rsidRDefault="00D054EC" w:rsidP="00600802">
            <w:pPr>
              <w:pStyle w:val="Textkrper"/>
              <w:rPr>
                <w:noProof/>
              </w:rPr>
            </w:pPr>
            <w:r>
              <w:rPr>
                <w:noProof/>
              </w:rPr>
              <w:t>EG2.01.03.02</w:t>
            </w:r>
          </w:p>
          <w:p w:rsidR="00D054EC" w:rsidRDefault="00D054EC" w:rsidP="00600802">
            <w:pPr>
              <w:pStyle w:val="Textkrper"/>
              <w:rPr>
                <w:noProof/>
              </w:rPr>
            </w:pPr>
            <w:r>
              <w:rPr>
                <w:noProof/>
              </w:rPr>
              <w:t>B</w:t>
            </w:r>
          </w:p>
          <w:p w:rsidR="00D054EC" w:rsidRDefault="00D054EC" w:rsidP="00600802">
            <w:pPr>
              <w:pStyle w:val="Textkrper"/>
              <w:rPr>
                <w:noProof/>
              </w:rPr>
            </w:pPr>
            <w:r>
              <w:rPr>
                <w:noProof/>
              </w:rPr>
              <w:t>EG2.01.03.03</w:t>
            </w:r>
          </w:p>
          <w:p w:rsidR="00D054EC" w:rsidRPr="00DE4890" w:rsidRDefault="00D054EC" w:rsidP="00600802">
            <w:pPr>
              <w:pStyle w:val="Textkrper"/>
              <w:rPr>
                <w:noProof/>
              </w:rPr>
            </w:pPr>
            <w:r>
              <w:rPr>
                <w:noProof/>
              </w:rPr>
              <w:t>C</w:t>
            </w:r>
          </w:p>
        </w:tc>
      </w:tr>
      <w:tr w:rsidR="00D054EC" w:rsidRPr="00AF31E1" w:rsidTr="001539C9">
        <w:trPr>
          <w:trHeight w:val="624"/>
        </w:trPr>
        <w:tc>
          <w:tcPr>
            <w:tcW w:w="1337" w:type="dxa"/>
            <w:shd w:val="clear" w:color="auto" w:fill="auto"/>
            <w:vAlign w:val="center"/>
          </w:tcPr>
          <w:p w:rsidR="00D054EC" w:rsidRPr="00F0156F" w:rsidRDefault="00D054EC" w:rsidP="00600802">
            <w:pPr>
              <w:pStyle w:val="Textkrpermitte"/>
            </w:pPr>
            <w:r w:rsidRPr="00F0156F">
              <w:rPr>
                <w:noProof/>
              </w:rPr>
              <w:drawing>
                <wp:inline distT="0" distB="0" distL="0" distR="0" wp14:anchorId="0F32A1B2" wp14:editId="2471EAC7">
                  <wp:extent cx="648335" cy="318770"/>
                  <wp:effectExtent l="0" t="0" r="0" b="0"/>
                  <wp:docPr id="142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20 min</w:t>
            </w:r>
          </w:p>
        </w:tc>
        <w:tc>
          <w:tcPr>
            <w:tcW w:w="3736" w:type="dxa"/>
            <w:shd w:val="clear" w:color="auto" w:fill="auto"/>
          </w:tcPr>
          <w:p w:rsidR="00D054EC" w:rsidRPr="00DE4890" w:rsidRDefault="00D054EC" w:rsidP="001539C9">
            <w:pPr>
              <w:pStyle w:val="Textkrper"/>
              <w:jc w:val="left"/>
              <w:rPr>
                <w:noProof/>
              </w:rPr>
            </w:pPr>
            <w:r>
              <w:rPr>
                <w:noProof/>
              </w:rPr>
              <w:t>Spielen Sie das Spiel.</w:t>
            </w:r>
          </w:p>
        </w:tc>
        <w:tc>
          <w:tcPr>
            <w:tcW w:w="1665" w:type="dxa"/>
          </w:tcPr>
          <w:p w:rsidR="00D054EC" w:rsidRDefault="00D054EC" w:rsidP="00600802">
            <w:pPr>
              <w:pStyle w:val="Textkrper"/>
              <w:rPr>
                <w:noProof/>
              </w:rPr>
            </w:pPr>
            <w:r>
              <w:rPr>
                <w:noProof/>
              </w:rPr>
              <w:t>EG2.01.03.05</w:t>
            </w:r>
          </w:p>
          <w:p w:rsidR="00D054EC" w:rsidRPr="00DE4890" w:rsidRDefault="00D054EC" w:rsidP="00600802">
            <w:pPr>
              <w:pStyle w:val="Textkrper"/>
              <w:rPr>
                <w:noProof/>
              </w:rPr>
            </w:pPr>
            <w:r>
              <w:rPr>
                <w:noProof/>
              </w:rPr>
              <w:t>A, B</w:t>
            </w:r>
          </w:p>
        </w:tc>
      </w:tr>
      <w:tr w:rsidR="00D054EC" w:rsidRPr="00AF31E1" w:rsidTr="001539C9">
        <w:trPr>
          <w:trHeight w:val="624"/>
        </w:trPr>
        <w:tc>
          <w:tcPr>
            <w:tcW w:w="1337" w:type="dxa"/>
            <w:shd w:val="clear" w:color="auto" w:fill="auto"/>
            <w:vAlign w:val="center"/>
          </w:tcPr>
          <w:p w:rsidR="00D054EC" w:rsidRPr="00F0156F" w:rsidRDefault="00E3100C" w:rsidP="00600802">
            <w:pPr>
              <w:pStyle w:val="Textkrpermitte"/>
            </w:pPr>
            <w:r>
              <w:rPr>
                <w:noProof/>
              </w:rPr>
              <w:drawing>
                <wp:inline distT="0" distB="0" distL="0" distR="0" wp14:anchorId="4148A837" wp14:editId="1B6A0A3E">
                  <wp:extent cx="646430" cy="316865"/>
                  <wp:effectExtent l="0" t="0" r="1270" b="6985"/>
                  <wp:docPr id="1521" name="Grafik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430" cy="316865"/>
                          </a:xfrm>
                          <a:prstGeom prst="rect">
                            <a:avLst/>
                          </a:prstGeom>
                          <a:noFill/>
                        </pic:spPr>
                      </pic:pic>
                    </a:graphicData>
                  </a:graphic>
                </wp:inline>
              </w:drawing>
            </w:r>
          </w:p>
        </w:tc>
        <w:tc>
          <w:tcPr>
            <w:tcW w:w="740" w:type="dxa"/>
            <w:shd w:val="clear" w:color="auto" w:fill="auto"/>
            <w:vAlign w:val="center"/>
          </w:tcPr>
          <w:p w:rsidR="00D054EC" w:rsidRPr="00DE4890" w:rsidRDefault="00963677" w:rsidP="00600802">
            <w:pPr>
              <w:pStyle w:val="Textkrper"/>
            </w:pPr>
            <w:r>
              <w:t>20 min</w:t>
            </w:r>
          </w:p>
        </w:tc>
        <w:tc>
          <w:tcPr>
            <w:tcW w:w="3736" w:type="dxa"/>
            <w:shd w:val="clear" w:color="auto" w:fill="auto"/>
          </w:tcPr>
          <w:p w:rsidR="00963677" w:rsidRDefault="00963677" w:rsidP="001539C9">
            <w:pPr>
              <w:pStyle w:val="Textkrper"/>
              <w:jc w:val="left"/>
              <w:rPr>
                <w:noProof/>
              </w:rPr>
            </w:pPr>
            <w:r>
              <w:rPr>
                <w:noProof/>
              </w:rPr>
              <w:t xml:space="preserve">Bearbeiten Sie die Zusatzaufgabe. </w:t>
            </w:r>
          </w:p>
          <w:p w:rsidR="00D054EC" w:rsidRPr="00DE4890" w:rsidRDefault="00963677" w:rsidP="001539C9">
            <w:pPr>
              <w:pStyle w:val="Textkrper"/>
              <w:jc w:val="left"/>
              <w:rPr>
                <w:noProof/>
              </w:rPr>
            </w:pPr>
            <w:r w:rsidRPr="00817165">
              <w:rPr>
                <w:b/>
                <w:noProof/>
              </w:rPr>
              <w:t>ODER:</w:t>
            </w:r>
            <w:r>
              <w:rPr>
                <w:noProof/>
              </w:rPr>
              <w:t xml:space="preserve"> </w:t>
            </w:r>
            <w:r w:rsidR="00D054EC">
              <w:rPr>
                <w:noProof/>
              </w:rPr>
              <w:t xml:space="preserve">Spielen Sie das Spiel. </w:t>
            </w:r>
          </w:p>
        </w:tc>
        <w:tc>
          <w:tcPr>
            <w:tcW w:w="1665" w:type="dxa"/>
          </w:tcPr>
          <w:p w:rsidR="00963677" w:rsidRDefault="00963677" w:rsidP="00963677">
            <w:pPr>
              <w:pStyle w:val="Textkrper"/>
              <w:rPr>
                <w:noProof/>
              </w:rPr>
            </w:pPr>
            <w:r>
              <w:rPr>
                <w:noProof/>
              </w:rPr>
              <w:t>EG2.01.03.04</w:t>
            </w:r>
          </w:p>
          <w:p w:rsidR="00963677" w:rsidRDefault="00963677" w:rsidP="00963677">
            <w:pPr>
              <w:pStyle w:val="Textkrper"/>
              <w:rPr>
                <w:noProof/>
              </w:rPr>
            </w:pPr>
            <w:r>
              <w:rPr>
                <w:noProof/>
              </w:rPr>
              <w:t>C</w:t>
            </w:r>
            <w:r w:rsidRPr="00E3100C">
              <w:rPr>
                <w:noProof/>
              </w:rPr>
              <w:t xml:space="preserve"> </w:t>
            </w:r>
          </w:p>
          <w:p w:rsidR="00D054EC" w:rsidRPr="00E3100C" w:rsidRDefault="00D054EC" w:rsidP="00963677">
            <w:pPr>
              <w:pStyle w:val="Textkrper"/>
              <w:rPr>
                <w:noProof/>
              </w:rPr>
            </w:pPr>
            <w:r w:rsidRPr="00E3100C">
              <w:rPr>
                <w:noProof/>
              </w:rPr>
              <w:t>EG2.01.03.05</w:t>
            </w:r>
          </w:p>
          <w:p w:rsidR="00D054EC" w:rsidRPr="00E3100C" w:rsidRDefault="00D054EC" w:rsidP="00600802">
            <w:pPr>
              <w:pStyle w:val="Textkrper"/>
              <w:rPr>
                <w:noProof/>
              </w:rPr>
            </w:pPr>
            <w:r w:rsidRPr="00E3100C">
              <w:rPr>
                <w:noProof/>
              </w:rPr>
              <w:t>C</w:t>
            </w:r>
          </w:p>
        </w:tc>
      </w:tr>
      <w:tr w:rsidR="00D054EC" w:rsidRPr="00AF31E1" w:rsidTr="00D054EC">
        <w:trPr>
          <w:trHeight w:val="624"/>
        </w:trPr>
        <w:tc>
          <w:tcPr>
            <w:tcW w:w="1337" w:type="dxa"/>
            <w:shd w:val="clear" w:color="auto" w:fill="auto"/>
            <w:vAlign w:val="center"/>
          </w:tcPr>
          <w:p w:rsidR="00D054EC" w:rsidRPr="00F0156F" w:rsidRDefault="00D054EC" w:rsidP="00600802">
            <w:pPr>
              <w:pStyle w:val="Textkrpermitte"/>
            </w:pPr>
            <w:r w:rsidRPr="00FC0F56">
              <w:rPr>
                <w:noProof/>
              </w:rPr>
              <w:drawing>
                <wp:inline distT="0" distB="0" distL="0" distR="0" wp14:anchorId="4E17B235" wp14:editId="7E1C723E">
                  <wp:extent cx="302701" cy="324000"/>
                  <wp:effectExtent l="0" t="0" r="2540" b="0"/>
                  <wp:docPr id="143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10 min</w:t>
            </w:r>
          </w:p>
        </w:tc>
        <w:tc>
          <w:tcPr>
            <w:tcW w:w="3736" w:type="dxa"/>
            <w:shd w:val="clear" w:color="auto" w:fill="auto"/>
            <w:vAlign w:val="center"/>
          </w:tcPr>
          <w:p w:rsidR="00D054EC" w:rsidRDefault="008901F9" w:rsidP="00600802">
            <w:pPr>
              <w:pStyle w:val="Textkrper"/>
              <w:rPr>
                <w:noProof/>
              </w:rPr>
            </w:pPr>
            <w:r>
              <w:rPr>
                <w:noProof/>
              </w:rPr>
              <w:t>Schreiben Sie die fünf</w:t>
            </w:r>
            <w:r w:rsidR="00D054EC">
              <w:rPr>
                <w:noProof/>
              </w:rPr>
              <w:t xml:space="preserve"> wichtigsten Regeln in Ihren Ordner und heften Sie Ihre Arbeitsblätter ein.</w:t>
            </w:r>
            <w:r w:rsidR="009171B1" w:rsidRPr="00AA18D1">
              <w:rPr>
                <w:noProof/>
              </w:rPr>
              <w:t xml:space="preserve"> </w:t>
            </w:r>
          </w:p>
          <w:p w:rsidR="00D054EC" w:rsidRDefault="008901F9" w:rsidP="00600802">
            <w:pPr>
              <w:pStyle w:val="Textkrper"/>
              <w:rPr>
                <w:noProof/>
              </w:rPr>
            </w:pPr>
            <w:r>
              <w:rPr>
                <w:noProof/>
              </w:rPr>
              <w:t>Nehmen Sie sich drei</w:t>
            </w:r>
            <w:r w:rsidR="00D054EC">
              <w:rPr>
                <w:noProof/>
              </w:rPr>
              <w:t xml:space="preserve"> Regeln zur persönlichen Hygiene vor, die Sie heute beachten wollen.</w:t>
            </w:r>
          </w:p>
        </w:tc>
        <w:tc>
          <w:tcPr>
            <w:tcW w:w="1665" w:type="dxa"/>
          </w:tcPr>
          <w:p w:rsidR="00D054EC" w:rsidRDefault="009171B1" w:rsidP="00600802">
            <w:pPr>
              <w:pStyle w:val="Textkrper"/>
              <w:rPr>
                <w:noProof/>
              </w:rPr>
            </w:pPr>
            <w:r w:rsidRPr="00AA18D1">
              <w:rPr>
                <w:noProof/>
              </w:rPr>
              <w:drawing>
                <wp:anchor distT="0" distB="0" distL="114300" distR="114300" simplePos="0" relativeHeight="252677120" behindDoc="0" locked="0" layoutInCell="1" allowOverlap="1" wp14:anchorId="45009135" wp14:editId="41CF6D1E">
                  <wp:simplePos x="0" y="0"/>
                  <wp:positionH relativeFrom="column">
                    <wp:posOffset>1029970</wp:posOffset>
                  </wp:positionH>
                  <wp:positionV relativeFrom="paragraph">
                    <wp:posOffset>-4000</wp:posOffset>
                  </wp:positionV>
                  <wp:extent cx="314325" cy="314325"/>
                  <wp:effectExtent l="0" t="0" r="9525" b="9525"/>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423CE5">
              <w:rPr>
                <w:noProof/>
              </w:rPr>
              <w:drawing>
                <wp:anchor distT="0" distB="0" distL="114300" distR="114300" simplePos="0" relativeHeight="252427264" behindDoc="0" locked="1" layoutInCell="1" allowOverlap="1" wp14:anchorId="2DAA5D5D" wp14:editId="7BCC9744">
                  <wp:simplePos x="0" y="0"/>
                  <wp:positionH relativeFrom="column">
                    <wp:posOffset>1372870</wp:posOffset>
                  </wp:positionH>
                  <wp:positionV relativeFrom="paragraph">
                    <wp:posOffset>-17780</wp:posOffset>
                  </wp:positionV>
                  <wp:extent cx="370205" cy="320040"/>
                  <wp:effectExtent l="0" t="0" r="0" b="3810"/>
                  <wp:wrapNone/>
                  <wp:docPr id="1437"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0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54EC" w:rsidRPr="00AF31E1" w:rsidTr="00D054EC">
        <w:trPr>
          <w:trHeight w:val="624"/>
        </w:trPr>
        <w:tc>
          <w:tcPr>
            <w:tcW w:w="1337" w:type="dxa"/>
            <w:shd w:val="clear" w:color="auto" w:fill="auto"/>
            <w:vAlign w:val="center"/>
          </w:tcPr>
          <w:p w:rsidR="00D054EC" w:rsidRPr="00F0156F" w:rsidRDefault="00D054EC" w:rsidP="00600802">
            <w:pPr>
              <w:pStyle w:val="Textkrpermitte"/>
            </w:pPr>
            <w:r w:rsidRPr="00FC0F56">
              <w:rPr>
                <w:noProof/>
              </w:rPr>
              <w:drawing>
                <wp:inline distT="0" distB="0" distL="0" distR="0" wp14:anchorId="72D40DC7" wp14:editId="4C2171B8">
                  <wp:extent cx="302701" cy="324000"/>
                  <wp:effectExtent l="0" t="0" r="2540" b="0"/>
                  <wp:docPr id="14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r w:rsidRPr="00F0156F">
              <w:rPr>
                <w:noProof/>
              </w:rPr>
              <w:drawing>
                <wp:inline distT="0" distB="0" distL="0" distR="0" wp14:anchorId="3A14855F" wp14:editId="404D6C12">
                  <wp:extent cx="648335" cy="318770"/>
                  <wp:effectExtent l="0" t="0" r="0" b="0"/>
                  <wp:docPr id="150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20 min</w:t>
            </w:r>
          </w:p>
        </w:tc>
        <w:tc>
          <w:tcPr>
            <w:tcW w:w="3736" w:type="dxa"/>
            <w:shd w:val="clear" w:color="auto" w:fill="auto"/>
            <w:vAlign w:val="center"/>
          </w:tcPr>
          <w:p w:rsidR="00D054EC" w:rsidRPr="002D56C5" w:rsidRDefault="00D054EC" w:rsidP="00600802">
            <w:pPr>
              <w:pStyle w:val="Textkrper"/>
              <w:rPr>
                <w:noProof/>
              </w:rPr>
            </w:pPr>
            <w:r w:rsidRPr="002D56C5">
              <w:rPr>
                <w:noProof/>
              </w:rPr>
              <w:t>Joghurtherstellung:</w:t>
            </w:r>
          </w:p>
          <w:p w:rsidR="00D054EC" w:rsidRDefault="00D054EC" w:rsidP="00600802">
            <w:pPr>
              <w:pStyle w:val="Textkrper"/>
              <w:rPr>
                <w:noProof/>
              </w:rPr>
            </w:pPr>
            <w:r w:rsidRPr="002D56C5">
              <w:rPr>
                <w:noProof/>
              </w:rPr>
              <w:t>Bearbeiten Sie die Aufgabe</w:t>
            </w:r>
            <w:r>
              <w:rPr>
                <w:noProof/>
              </w:rPr>
              <w:t xml:space="preserve">n auf dem Arbeitsblatt. </w:t>
            </w:r>
          </w:p>
          <w:p w:rsidR="00D054EC" w:rsidRPr="002D56C5" w:rsidRDefault="00D054EC" w:rsidP="00600802">
            <w:pPr>
              <w:pStyle w:val="Textkrper"/>
              <w:rPr>
                <w:noProof/>
                <w:sz w:val="16"/>
                <w:szCs w:val="16"/>
              </w:rPr>
            </w:pPr>
            <w:r>
              <w:rPr>
                <w:noProof/>
              </w:rPr>
              <w:t>Kontrollieren Sie ggf. Ihre Ergebnisse.</w:t>
            </w:r>
          </w:p>
        </w:tc>
        <w:tc>
          <w:tcPr>
            <w:tcW w:w="1665" w:type="dxa"/>
          </w:tcPr>
          <w:p w:rsidR="00D054EC" w:rsidRDefault="009171B1" w:rsidP="00600802">
            <w:pPr>
              <w:pStyle w:val="Textkrper"/>
              <w:rPr>
                <w:rFonts w:eastAsia="Times New Roman" w:cs="Times New Roman"/>
              </w:rPr>
            </w:pPr>
            <w:r w:rsidRPr="00AA18D1">
              <w:rPr>
                <w:noProof/>
              </w:rPr>
              <w:drawing>
                <wp:anchor distT="0" distB="0" distL="114300" distR="114300" simplePos="0" relativeHeight="252678144" behindDoc="0" locked="0" layoutInCell="1" allowOverlap="1" wp14:anchorId="23D39D23" wp14:editId="083FFABF">
                  <wp:simplePos x="0" y="0"/>
                  <wp:positionH relativeFrom="column">
                    <wp:posOffset>1029970</wp:posOffset>
                  </wp:positionH>
                  <wp:positionV relativeFrom="paragraph">
                    <wp:posOffset>-6985</wp:posOffset>
                  </wp:positionV>
                  <wp:extent cx="314325" cy="314325"/>
                  <wp:effectExtent l="0" t="0" r="9525" b="952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2D56C5">
              <w:rPr>
                <w:rFonts w:eastAsia="Times New Roman" w:cs="Times New Roman"/>
              </w:rPr>
              <w:t>EG2.01.03.06 A, B, C</w:t>
            </w:r>
          </w:p>
          <w:p w:rsidR="00D054EC" w:rsidRDefault="00D054EC" w:rsidP="00600802">
            <w:pPr>
              <w:pStyle w:val="Textkrper"/>
              <w:rPr>
                <w:rFonts w:eastAsia="Times New Roman" w:cs="Times New Roman"/>
              </w:rPr>
            </w:pPr>
            <w:r w:rsidRPr="002D56C5">
              <w:rPr>
                <w:rFonts w:eastAsia="Times New Roman" w:cs="Times New Roman"/>
              </w:rPr>
              <w:t>EG2.01.03.06</w:t>
            </w:r>
          </w:p>
          <w:p w:rsidR="00D054EC" w:rsidRPr="002D56C5" w:rsidRDefault="00D054EC" w:rsidP="00600802">
            <w:pPr>
              <w:pStyle w:val="Textkrper"/>
              <w:rPr>
                <w:noProof/>
              </w:rPr>
            </w:pPr>
            <w:r>
              <w:rPr>
                <w:rFonts w:eastAsia="Times New Roman" w:cs="Times New Roman"/>
              </w:rPr>
              <w:t>Lösung</w:t>
            </w:r>
          </w:p>
        </w:tc>
      </w:tr>
      <w:tr w:rsidR="00CD7BF8" w:rsidRPr="00CD7BF8" w:rsidTr="00D054EC">
        <w:trPr>
          <w:trHeight w:val="624"/>
        </w:trPr>
        <w:tc>
          <w:tcPr>
            <w:tcW w:w="1337" w:type="dxa"/>
            <w:shd w:val="clear" w:color="auto" w:fill="auto"/>
            <w:vAlign w:val="center"/>
          </w:tcPr>
          <w:p w:rsidR="00D054EC" w:rsidRPr="00CD7BF8" w:rsidRDefault="00D054EC" w:rsidP="009171B1">
            <w:pPr>
              <w:pStyle w:val="Textkrpermitte"/>
              <w:ind w:left="1416" w:hanging="1416"/>
              <w:rPr>
                <w:noProof/>
              </w:rPr>
            </w:pPr>
            <w:r w:rsidRPr="00CD7BF8">
              <w:rPr>
                <w:noProof/>
              </w:rPr>
              <w:drawing>
                <wp:inline distT="0" distB="0" distL="0" distR="0" wp14:anchorId="47644D22" wp14:editId="6DEFE57E">
                  <wp:extent cx="323215" cy="323215"/>
                  <wp:effectExtent l="0" t="0" r="635" b="635"/>
                  <wp:docPr id="1510" name="Grafik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tc>
        <w:tc>
          <w:tcPr>
            <w:tcW w:w="740" w:type="dxa"/>
            <w:shd w:val="clear" w:color="auto" w:fill="auto"/>
            <w:vAlign w:val="center"/>
          </w:tcPr>
          <w:p w:rsidR="00D054EC" w:rsidRPr="00CD7BF8" w:rsidRDefault="00CD7BF8" w:rsidP="00600802">
            <w:pPr>
              <w:pStyle w:val="Textkrper"/>
            </w:pPr>
            <w:r w:rsidRPr="00CD7BF8">
              <w:t>10</w:t>
            </w:r>
            <w:r w:rsidR="00D054EC" w:rsidRPr="00CD7BF8">
              <w:t xml:space="preserve"> min</w:t>
            </w:r>
          </w:p>
        </w:tc>
        <w:tc>
          <w:tcPr>
            <w:tcW w:w="3736" w:type="dxa"/>
            <w:shd w:val="clear" w:color="auto" w:fill="auto"/>
            <w:vAlign w:val="center"/>
          </w:tcPr>
          <w:p w:rsidR="00CA3AC4" w:rsidRPr="00CD7BF8" w:rsidRDefault="00CD7BF8" w:rsidP="00E3100C">
            <w:pPr>
              <w:pStyle w:val="Textkrper"/>
              <w:rPr>
                <w:noProof/>
              </w:rPr>
            </w:pPr>
            <w:r w:rsidRPr="00CD7BF8">
              <w:rPr>
                <w:noProof/>
              </w:rPr>
              <w:t>Bringen Sie offene Fragen ins Plenum ein.</w:t>
            </w:r>
          </w:p>
          <w:p w:rsidR="00D054EC" w:rsidRPr="00CD7BF8" w:rsidRDefault="00CA3AC4" w:rsidP="00E3100C">
            <w:pPr>
              <w:pStyle w:val="Textkrper"/>
              <w:rPr>
                <w:noProof/>
              </w:rPr>
            </w:pPr>
            <w:r w:rsidRPr="00CD7BF8">
              <w:rPr>
                <w:noProof/>
              </w:rPr>
              <w:t>W</w:t>
            </w:r>
            <w:r w:rsidR="00CD7BF8" w:rsidRPr="00CD7BF8">
              <w:rPr>
                <w:noProof/>
              </w:rPr>
              <w:t>elche V</w:t>
            </w:r>
            <w:r w:rsidRPr="00CD7BF8">
              <w:rPr>
                <w:noProof/>
              </w:rPr>
              <w:t xml:space="preserve">erantwortung ist für </w:t>
            </w:r>
            <w:r w:rsidR="008901F9">
              <w:rPr>
                <w:noProof/>
              </w:rPr>
              <w:t>Sie am w</w:t>
            </w:r>
            <w:r w:rsidR="007414D5">
              <w:rPr>
                <w:noProof/>
              </w:rPr>
              <w:t>ichtigsten?</w:t>
            </w:r>
            <w:r w:rsidR="00CD7BF8" w:rsidRPr="00CD7BF8">
              <w:rPr>
                <w:noProof/>
              </w:rPr>
              <w:t xml:space="preserve"> Begründen S</w:t>
            </w:r>
            <w:r w:rsidRPr="00CD7BF8">
              <w:rPr>
                <w:noProof/>
              </w:rPr>
              <w:t>ie.</w:t>
            </w:r>
          </w:p>
        </w:tc>
        <w:tc>
          <w:tcPr>
            <w:tcW w:w="1665" w:type="dxa"/>
          </w:tcPr>
          <w:p w:rsidR="00D054EC" w:rsidRPr="00CD7BF8" w:rsidRDefault="00D054EC" w:rsidP="00600802">
            <w:pPr>
              <w:pStyle w:val="Textkrper"/>
              <w:rPr>
                <w:noProof/>
              </w:rPr>
            </w:pPr>
          </w:p>
        </w:tc>
      </w:tr>
      <w:tr w:rsidR="00CD7BF8" w:rsidRPr="00CD7BF8" w:rsidTr="00D054EC">
        <w:trPr>
          <w:trHeight w:val="624"/>
        </w:trPr>
        <w:tc>
          <w:tcPr>
            <w:tcW w:w="1337" w:type="dxa"/>
            <w:shd w:val="clear" w:color="auto" w:fill="auto"/>
            <w:vAlign w:val="center"/>
          </w:tcPr>
          <w:p w:rsidR="00D054EC" w:rsidRPr="00CD7BF8" w:rsidRDefault="00D054EC" w:rsidP="00600802">
            <w:pPr>
              <w:pStyle w:val="Textkrpermitte"/>
            </w:pPr>
            <w:r w:rsidRPr="00CD7BF8">
              <w:rPr>
                <w:noProof/>
              </w:rPr>
              <w:drawing>
                <wp:inline distT="0" distB="0" distL="0" distR="0" wp14:anchorId="2744124E" wp14:editId="797EF3A7">
                  <wp:extent cx="648335" cy="318770"/>
                  <wp:effectExtent l="0" t="0" r="0" b="0"/>
                  <wp:docPr id="151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740" w:type="dxa"/>
            <w:shd w:val="clear" w:color="auto" w:fill="auto"/>
            <w:vAlign w:val="center"/>
          </w:tcPr>
          <w:p w:rsidR="00D054EC" w:rsidRPr="00CD7BF8" w:rsidRDefault="00D054EC" w:rsidP="00600802">
            <w:pPr>
              <w:pStyle w:val="Textkrper"/>
            </w:pPr>
            <w:r w:rsidRPr="00CD7BF8">
              <w:t>10 min</w:t>
            </w:r>
          </w:p>
        </w:tc>
        <w:tc>
          <w:tcPr>
            <w:tcW w:w="3736" w:type="dxa"/>
            <w:shd w:val="clear" w:color="auto" w:fill="auto"/>
            <w:vAlign w:val="center"/>
          </w:tcPr>
          <w:p w:rsidR="00D054EC" w:rsidRPr="00CD7BF8" w:rsidRDefault="00573E05" w:rsidP="00600802">
            <w:pPr>
              <w:pStyle w:val="Textkrper"/>
              <w:rPr>
                <w:b/>
                <w:noProof/>
              </w:rPr>
            </w:pPr>
            <w:r>
              <w:rPr>
                <w:b/>
                <w:noProof/>
              </w:rPr>
              <w:t>P</w:t>
            </w:r>
            <w:r w:rsidR="008901F9">
              <w:rPr>
                <w:b/>
                <w:noProof/>
              </w:rPr>
              <w:t>lanen und e</w:t>
            </w:r>
            <w:r w:rsidR="00D054EC" w:rsidRPr="00CD7BF8">
              <w:rPr>
                <w:b/>
                <w:noProof/>
              </w:rPr>
              <w:t>ntscheiden</w:t>
            </w:r>
          </w:p>
          <w:p w:rsidR="00D054EC" w:rsidRPr="00CD7BF8" w:rsidRDefault="00D054EC" w:rsidP="00600802">
            <w:pPr>
              <w:pStyle w:val="Textkrper"/>
              <w:rPr>
                <w:noProof/>
              </w:rPr>
            </w:pPr>
            <w:r w:rsidRPr="00CD7BF8">
              <w:rPr>
                <w:noProof/>
              </w:rPr>
              <w:t>Lesen Sie das Rezept Joghurt</w:t>
            </w:r>
            <w:r w:rsidR="00F14A5F" w:rsidRPr="00CD7BF8">
              <w:rPr>
                <w:noProof/>
              </w:rPr>
              <w:t>herstellung und die anderen Reze</w:t>
            </w:r>
            <w:r w:rsidRPr="00CD7BF8">
              <w:rPr>
                <w:noProof/>
              </w:rPr>
              <w:t>pte.</w:t>
            </w:r>
          </w:p>
          <w:p w:rsidR="00D054EC" w:rsidRPr="00CD7BF8" w:rsidRDefault="00D054EC" w:rsidP="00600802">
            <w:pPr>
              <w:pStyle w:val="Textkrper"/>
              <w:rPr>
                <w:noProof/>
              </w:rPr>
            </w:pPr>
            <w:r w:rsidRPr="00CD7BF8">
              <w:rPr>
                <w:noProof/>
              </w:rPr>
              <w:t>Schreiben Sie auf, welche Hygiene- maßnahmen Sie jeweils in der Praxiseinheit beachten müssen.</w:t>
            </w:r>
          </w:p>
        </w:tc>
        <w:tc>
          <w:tcPr>
            <w:tcW w:w="1665" w:type="dxa"/>
          </w:tcPr>
          <w:p w:rsidR="00D054EC" w:rsidRPr="00CD7BF8" w:rsidRDefault="009171B1" w:rsidP="00600802">
            <w:pPr>
              <w:pStyle w:val="Textkrper"/>
              <w:rPr>
                <w:rFonts w:eastAsia="Times New Roman" w:cs="Times New Roman"/>
              </w:rPr>
            </w:pPr>
            <w:r w:rsidRPr="00AA18D1">
              <w:rPr>
                <w:noProof/>
              </w:rPr>
              <w:drawing>
                <wp:anchor distT="0" distB="0" distL="114300" distR="114300" simplePos="0" relativeHeight="252679168" behindDoc="0" locked="0" layoutInCell="1" allowOverlap="1" wp14:anchorId="05E7B0C7" wp14:editId="247568CF">
                  <wp:simplePos x="0" y="0"/>
                  <wp:positionH relativeFrom="column">
                    <wp:posOffset>1041400</wp:posOffset>
                  </wp:positionH>
                  <wp:positionV relativeFrom="paragraph">
                    <wp:posOffset>-22860</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CD7BF8">
              <w:rPr>
                <w:rFonts w:eastAsia="Times New Roman" w:cs="Times New Roman"/>
              </w:rPr>
              <w:t>EG2.01.03.07</w:t>
            </w:r>
          </w:p>
          <w:p w:rsidR="00D054EC" w:rsidRPr="00CD7BF8" w:rsidRDefault="00D054EC" w:rsidP="00600802">
            <w:pPr>
              <w:pStyle w:val="Textkrper"/>
              <w:rPr>
                <w:noProof/>
              </w:rPr>
            </w:pPr>
            <w:r w:rsidRPr="00CD7BF8">
              <w:rPr>
                <w:noProof/>
              </w:rPr>
              <w:t>Rezepte</w:t>
            </w:r>
          </w:p>
          <w:p w:rsidR="00D054EC" w:rsidRPr="00CD7BF8" w:rsidRDefault="00D054EC" w:rsidP="00600802">
            <w:pPr>
              <w:pStyle w:val="Textkrper"/>
              <w:rPr>
                <w:noProof/>
              </w:rPr>
            </w:pPr>
            <w:r w:rsidRPr="00CD7BF8">
              <w:rPr>
                <w:noProof/>
              </w:rPr>
              <w:t>Buch</w:t>
            </w:r>
          </w:p>
        </w:tc>
      </w:tr>
      <w:tr w:rsidR="00D054EC" w:rsidRPr="00AF31E1" w:rsidTr="001539C9">
        <w:trPr>
          <w:trHeight w:val="624"/>
        </w:trPr>
        <w:tc>
          <w:tcPr>
            <w:tcW w:w="1337" w:type="dxa"/>
            <w:shd w:val="clear" w:color="auto" w:fill="auto"/>
            <w:vAlign w:val="center"/>
          </w:tcPr>
          <w:p w:rsidR="00D054EC" w:rsidRDefault="00BF3E09" w:rsidP="00600802">
            <w:pPr>
              <w:pStyle w:val="Textkrpermitte"/>
              <w:rPr>
                <w:noProof/>
              </w:rPr>
            </w:pPr>
            <w:r w:rsidRPr="00BF3E09">
              <w:rPr>
                <w:rFonts w:eastAsia="Times New Roman" w:cs="Times New Roman"/>
                <w:noProof/>
                <w:sz w:val="24"/>
              </w:rPr>
              <w:drawing>
                <wp:anchor distT="0" distB="0" distL="114300" distR="114300" simplePos="0" relativeHeight="252469248" behindDoc="0" locked="0" layoutInCell="0" allowOverlap="1" wp14:anchorId="2322D07B" wp14:editId="09A4C44C">
                  <wp:simplePos x="0" y="0"/>
                  <wp:positionH relativeFrom="rightMargin">
                    <wp:posOffset>107950</wp:posOffset>
                  </wp:positionH>
                  <wp:positionV relativeFrom="paragraph">
                    <wp:posOffset>0</wp:posOffset>
                  </wp:positionV>
                  <wp:extent cx="259080" cy="323850"/>
                  <wp:effectExtent l="0" t="0" r="7620" b="0"/>
                  <wp:wrapNone/>
                  <wp:docPr id="1562"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EC" w:rsidRPr="00FC0F56">
              <w:rPr>
                <w:noProof/>
              </w:rPr>
              <w:drawing>
                <wp:inline distT="0" distB="0" distL="0" distR="0" wp14:anchorId="110B4146" wp14:editId="77D3CD9A">
                  <wp:extent cx="302701" cy="324000"/>
                  <wp:effectExtent l="0" t="0" r="2540" b="0"/>
                  <wp:docPr id="15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p w:rsidR="00D054EC" w:rsidRDefault="00D054EC" w:rsidP="00600802">
            <w:pPr>
              <w:pStyle w:val="Textkrpermitte"/>
              <w:rPr>
                <w:noProof/>
              </w:rPr>
            </w:pPr>
            <w:r w:rsidRPr="00F0156F">
              <w:rPr>
                <w:noProof/>
              </w:rPr>
              <w:drawing>
                <wp:inline distT="0" distB="0" distL="0" distR="0" wp14:anchorId="13838F79" wp14:editId="3923D878">
                  <wp:extent cx="648335" cy="318770"/>
                  <wp:effectExtent l="0" t="0" r="0" b="0"/>
                  <wp:docPr id="151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p w:rsidR="00D054EC" w:rsidRPr="00F0156F" w:rsidRDefault="00D054EC" w:rsidP="00600802">
            <w:pPr>
              <w:pStyle w:val="Textkrpermitte"/>
              <w:rPr>
                <w:noProof/>
              </w:rPr>
            </w:pPr>
          </w:p>
        </w:tc>
        <w:tc>
          <w:tcPr>
            <w:tcW w:w="740" w:type="dxa"/>
            <w:shd w:val="clear" w:color="auto" w:fill="auto"/>
            <w:vAlign w:val="center"/>
          </w:tcPr>
          <w:p w:rsidR="00D054EC" w:rsidRDefault="00792C56" w:rsidP="00600802">
            <w:pPr>
              <w:pStyle w:val="Textkrper"/>
            </w:pPr>
            <w:r>
              <w:t>60 min</w:t>
            </w:r>
          </w:p>
        </w:tc>
        <w:tc>
          <w:tcPr>
            <w:tcW w:w="3736" w:type="dxa"/>
            <w:shd w:val="clear" w:color="auto" w:fill="auto"/>
          </w:tcPr>
          <w:p w:rsidR="00D054EC" w:rsidRPr="0016783B" w:rsidRDefault="00573E05" w:rsidP="001539C9">
            <w:pPr>
              <w:pStyle w:val="Textkrper"/>
              <w:jc w:val="left"/>
              <w:rPr>
                <w:noProof/>
              </w:rPr>
            </w:pPr>
            <w:r>
              <w:rPr>
                <w:b/>
                <w:noProof/>
              </w:rPr>
              <w:t>D</w:t>
            </w:r>
            <w:r w:rsidR="00D054EC" w:rsidRPr="0016783B">
              <w:rPr>
                <w:b/>
                <w:noProof/>
              </w:rPr>
              <w:t>urchführung</w:t>
            </w:r>
            <w:r w:rsidR="00D054EC" w:rsidRPr="0016783B">
              <w:rPr>
                <w:noProof/>
              </w:rPr>
              <w:t>:</w:t>
            </w:r>
          </w:p>
          <w:p w:rsidR="00D054EC" w:rsidRDefault="00D054EC" w:rsidP="001539C9">
            <w:pPr>
              <w:pStyle w:val="Textkrper"/>
              <w:jc w:val="left"/>
              <w:rPr>
                <w:noProof/>
              </w:rPr>
            </w:pPr>
            <w:r w:rsidRPr="0016783B">
              <w:rPr>
                <w:noProof/>
              </w:rPr>
              <w:t xml:space="preserve">Stellen Sie </w:t>
            </w:r>
            <w:r>
              <w:rPr>
                <w:noProof/>
              </w:rPr>
              <w:t xml:space="preserve">den Joghurt und </w:t>
            </w:r>
            <w:r w:rsidRPr="0016783B">
              <w:rPr>
                <w:noProof/>
              </w:rPr>
              <w:t>die Rezepte her und beachten Sie die Hygienemaßnahmen.</w:t>
            </w:r>
          </w:p>
          <w:p w:rsidR="00D054EC" w:rsidRPr="0016783B" w:rsidRDefault="00D054EC" w:rsidP="001539C9">
            <w:pPr>
              <w:pStyle w:val="Textkrper"/>
              <w:jc w:val="left"/>
              <w:rPr>
                <w:noProof/>
              </w:rPr>
            </w:pPr>
            <w:r>
              <w:rPr>
                <w:noProof/>
              </w:rPr>
              <w:t>Bearbeiten Sie das Arbeitsblatt.</w:t>
            </w:r>
          </w:p>
        </w:tc>
        <w:tc>
          <w:tcPr>
            <w:tcW w:w="1665" w:type="dxa"/>
          </w:tcPr>
          <w:p w:rsidR="00D054EC" w:rsidRDefault="00D054EC" w:rsidP="00600802">
            <w:pPr>
              <w:pStyle w:val="Textkrper"/>
              <w:rPr>
                <w:rFonts w:eastAsia="Times New Roman" w:cs="Times New Roman"/>
              </w:rPr>
            </w:pPr>
            <w:r w:rsidRPr="000F10F4">
              <w:rPr>
                <w:rFonts w:eastAsia="Times New Roman" w:cs="Times New Roman"/>
              </w:rPr>
              <w:t>EG2.01.03.07</w:t>
            </w:r>
          </w:p>
          <w:p w:rsidR="00D054EC" w:rsidRDefault="00D054EC" w:rsidP="00600802">
            <w:pPr>
              <w:pStyle w:val="Textkrper"/>
              <w:rPr>
                <w:rFonts w:eastAsia="Times New Roman" w:cs="Times New Roman"/>
              </w:rPr>
            </w:pPr>
            <w:r>
              <w:rPr>
                <w:rFonts w:eastAsia="Times New Roman" w:cs="Times New Roman"/>
              </w:rPr>
              <w:t>A Bitte Fragen Sie um Hilfe.</w:t>
            </w:r>
          </w:p>
          <w:p w:rsidR="00D054EC" w:rsidRDefault="00D054EC" w:rsidP="00600802">
            <w:pPr>
              <w:pStyle w:val="Textkrper"/>
              <w:rPr>
                <w:rFonts w:eastAsia="Times New Roman" w:cs="Times New Roman"/>
              </w:rPr>
            </w:pPr>
          </w:p>
          <w:p w:rsidR="00D054EC" w:rsidRDefault="00D054EC" w:rsidP="00600802">
            <w:pPr>
              <w:pStyle w:val="Textkrper"/>
              <w:rPr>
                <w:rFonts w:eastAsia="Times New Roman" w:cs="Times New Roman"/>
              </w:rPr>
            </w:pPr>
            <w:r w:rsidRPr="000F10F4">
              <w:rPr>
                <w:rFonts w:eastAsia="Times New Roman" w:cs="Times New Roman"/>
              </w:rPr>
              <w:t>EG2.01.03.08</w:t>
            </w:r>
            <w:r>
              <w:rPr>
                <w:rFonts w:eastAsia="Times New Roman" w:cs="Times New Roman"/>
              </w:rPr>
              <w:t xml:space="preserve"> A</w:t>
            </w:r>
          </w:p>
          <w:p w:rsidR="00D054EC" w:rsidRDefault="00D054EC" w:rsidP="00600802">
            <w:pPr>
              <w:pStyle w:val="Textkrper"/>
              <w:rPr>
                <w:rFonts w:eastAsia="Times New Roman" w:cs="Times New Roman"/>
              </w:rPr>
            </w:pPr>
            <w:r w:rsidRPr="000F10F4">
              <w:rPr>
                <w:rFonts w:eastAsia="Times New Roman" w:cs="Times New Roman"/>
              </w:rPr>
              <w:t>EG2.01.03.</w:t>
            </w:r>
            <w:r w:rsidR="00312DCF">
              <w:rPr>
                <w:rFonts w:eastAsia="Times New Roman" w:cs="Times New Roman"/>
              </w:rPr>
              <w:t xml:space="preserve">09 </w:t>
            </w:r>
            <w:r>
              <w:rPr>
                <w:rFonts w:eastAsia="Times New Roman" w:cs="Times New Roman"/>
              </w:rPr>
              <w:t>B</w:t>
            </w:r>
          </w:p>
          <w:p w:rsidR="00D054EC" w:rsidRPr="00E30C28" w:rsidRDefault="00D054EC" w:rsidP="00600802">
            <w:pPr>
              <w:pStyle w:val="Textkrper"/>
              <w:rPr>
                <w:rFonts w:eastAsia="Times New Roman" w:cs="Times New Roman"/>
              </w:rPr>
            </w:pPr>
            <w:r w:rsidRPr="000F10F4">
              <w:rPr>
                <w:rFonts w:eastAsia="Times New Roman" w:cs="Times New Roman"/>
              </w:rPr>
              <w:t>EG2.01.03.</w:t>
            </w:r>
            <w:r>
              <w:rPr>
                <w:rFonts w:eastAsia="Times New Roman" w:cs="Times New Roman"/>
              </w:rPr>
              <w:t>10</w:t>
            </w:r>
            <w:r w:rsidR="00312DCF">
              <w:rPr>
                <w:rFonts w:eastAsia="Times New Roman" w:cs="Times New Roman"/>
              </w:rPr>
              <w:t xml:space="preserve"> </w:t>
            </w:r>
            <w:r>
              <w:rPr>
                <w:rFonts w:eastAsia="Times New Roman" w:cs="Times New Roman"/>
              </w:rPr>
              <w:t>C</w:t>
            </w:r>
          </w:p>
        </w:tc>
      </w:tr>
      <w:tr w:rsidR="00D054EC" w:rsidRPr="00AF31E1" w:rsidTr="001539C9">
        <w:trPr>
          <w:trHeight w:val="624"/>
        </w:trPr>
        <w:tc>
          <w:tcPr>
            <w:tcW w:w="1337" w:type="dxa"/>
            <w:shd w:val="clear" w:color="auto" w:fill="auto"/>
            <w:vAlign w:val="center"/>
          </w:tcPr>
          <w:p w:rsidR="00D054EC" w:rsidRPr="00F0156F" w:rsidRDefault="00D054EC" w:rsidP="00600802">
            <w:pPr>
              <w:pStyle w:val="Textkrpermitte"/>
            </w:pPr>
            <w:r w:rsidRPr="00FC0F56">
              <w:rPr>
                <w:noProof/>
              </w:rPr>
              <w:drawing>
                <wp:inline distT="0" distB="0" distL="0" distR="0" wp14:anchorId="2F344052" wp14:editId="029463A2">
                  <wp:extent cx="302701" cy="324000"/>
                  <wp:effectExtent l="0" t="0" r="2540" b="0"/>
                  <wp:docPr id="151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10 min</w:t>
            </w:r>
          </w:p>
        </w:tc>
        <w:tc>
          <w:tcPr>
            <w:tcW w:w="3736" w:type="dxa"/>
            <w:shd w:val="clear" w:color="auto" w:fill="auto"/>
          </w:tcPr>
          <w:p w:rsidR="00312DCF" w:rsidRPr="00312DCF" w:rsidRDefault="00573E05" w:rsidP="00312DCF">
            <w:pPr>
              <w:pStyle w:val="Textkrper"/>
              <w:jc w:val="left"/>
              <w:rPr>
                <w:noProof/>
              </w:rPr>
            </w:pPr>
            <w:r>
              <w:rPr>
                <w:b/>
                <w:noProof/>
              </w:rPr>
              <w:t>K</w:t>
            </w:r>
            <w:r w:rsidR="00D054EC" w:rsidRPr="00312DCF">
              <w:rPr>
                <w:b/>
                <w:noProof/>
              </w:rPr>
              <w:t>ontrollieren</w:t>
            </w:r>
            <w:r w:rsidR="00D054EC" w:rsidRPr="00312DCF">
              <w:rPr>
                <w:noProof/>
              </w:rPr>
              <w:t xml:space="preserve"> Sie </w:t>
            </w:r>
            <w:r w:rsidR="00312DCF" w:rsidRPr="00312DCF">
              <w:rPr>
                <w:noProof/>
              </w:rPr>
              <w:t xml:space="preserve">Ihre Ergebnisse </w:t>
            </w:r>
            <w:r w:rsidR="00D054EC" w:rsidRPr="00312DCF">
              <w:rPr>
                <w:noProof/>
              </w:rPr>
              <w:t xml:space="preserve">mit Hilfe des </w:t>
            </w:r>
            <w:r w:rsidR="00312DCF" w:rsidRPr="00312DCF">
              <w:rPr>
                <w:noProof/>
              </w:rPr>
              <w:t>Lösungs</w:t>
            </w:r>
            <w:r w:rsidR="00D054EC" w:rsidRPr="00312DCF">
              <w:rPr>
                <w:noProof/>
              </w:rPr>
              <w:t>blattes</w:t>
            </w:r>
            <w:r w:rsidR="00312DCF" w:rsidRPr="00312DCF">
              <w:rPr>
                <w:noProof/>
              </w:rPr>
              <w:t>.</w:t>
            </w:r>
            <w:r w:rsidR="00D054EC" w:rsidRPr="00312DCF">
              <w:rPr>
                <w:noProof/>
              </w:rPr>
              <w:t xml:space="preserve"> </w:t>
            </w:r>
          </w:p>
          <w:p w:rsidR="00312DCF" w:rsidRPr="00312DCF" w:rsidRDefault="00312DCF" w:rsidP="00312DCF">
            <w:pPr>
              <w:pStyle w:val="Textkrper"/>
              <w:jc w:val="left"/>
              <w:rPr>
                <w:noProof/>
              </w:rPr>
            </w:pPr>
          </w:p>
          <w:p w:rsidR="00312DCF" w:rsidRPr="00312DCF" w:rsidRDefault="00573E05" w:rsidP="00312DCF">
            <w:pPr>
              <w:pStyle w:val="Textkrper"/>
              <w:jc w:val="left"/>
              <w:rPr>
                <w:noProof/>
              </w:rPr>
            </w:pPr>
            <w:r>
              <w:rPr>
                <w:b/>
                <w:noProof/>
              </w:rPr>
              <w:t>K</w:t>
            </w:r>
            <w:r w:rsidR="00312DCF" w:rsidRPr="00312DCF">
              <w:rPr>
                <w:b/>
                <w:noProof/>
              </w:rPr>
              <w:t>ontrollieren</w:t>
            </w:r>
            <w:r w:rsidR="00312DCF" w:rsidRPr="00312DCF">
              <w:rPr>
                <w:noProof/>
              </w:rPr>
              <w:t xml:space="preserve"> Sie Ihre Arbeitsweise in Bezug auf das Einhalten der Hygienemaßnahmen.</w:t>
            </w:r>
          </w:p>
          <w:p w:rsidR="00312DCF" w:rsidRPr="00312DCF" w:rsidRDefault="00312DCF" w:rsidP="00312DCF">
            <w:pPr>
              <w:pStyle w:val="Textkrper"/>
              <w:jc w:val="left"/>
              <w:rPr>
                <w:noProof/>
              </w:rPr>
            </w:pPr>
          </w:p>
          <w:p w:rsidR="00456823" w:rsidRPr="00312DCF" w:rsidRDefault="00456823" w:rsidP="00312DCF">
            <w:pPr>
              <w:pStyle w:val="Textkrper"/>
              <w:jc w:val="left"/>
              <w:rPr>
                <w:noProof/>
              </w:rPr>
            </w:pPr>
            <w:r w:rsidRPr="00312DCF">
              <w:rPr>
                <w:noProof/>
              </w:rPr>
              <w:t xml:space="preserve">Kontrollieren Sie Ihr Wissen, indem Sie </w:t>
            </w:r>
            <w:r w:rsidR="003972F9" w:rsidRPr="00312DCF">
              <w:rPr>
                <w:noProof/>
              </w:rPr>
              <w:t xml:space="preserve">die </w:t>
            </w:r>
            <w:r w:rsidRPr="00312DCF">
              <w:rPr>
                <w:noProof/>
              </w:rPr>
              <w:t xml:space="preserve">Lernwegeliste </w:t>
            </w:r>
            <w:r w:rsidR="003972F9" w:rsidRPr="00312DCF">
              <w:rPr>
                <w:noProof/>
              </w:rPr>
              <w:t>bearbeiten</w:t>
            </w:r>
            <w:r w:rsidRPr="00312DCF">
              <w:rPr>
                <w:noProof/>
              </w:rPr>
              <w:t xml:space="preserve"> und ggf. noch einmal lernen</w:t>
            </w:r>
            <w:r w:rsidR="003972F9" w:rsidRPr="00312DCF">
              <w:rPr>
                <w:noProof/>
              </w:rPr>
              <w:t>, nachlesen</w:t>
            </w:r>
            <w:r w:rsidRPr="00312DCF">
              <w:rPr>
                <w:noProof/>
              </w:rPr>
              <w:t>, oder nachfragen.</w:t>
            </w:r>
          </w:p>
        </w:tc>
        <w:tc>
          <w:tcPr>
            <w:tcW w:w="1665" w:type="dxa"/>
          </w:tcPr>
          <w:p w:rsidR="00312DCF" w:rsidRDefault="00312DCF" w:rsidP="00312DCF">
            <w:pPr>
              <w:pStyle w:val="Textkrper"/>
              <w:rPr>
                <w:rFonts w:eastAsia="Times New Roman" w:cs="Times New Roman"/>
              </w:rPr>
            </w:pPr>
            <w:r w:rsidRPr="000F10F4">
              <w:rPr>
                <w:rFonts w:eastAsia="Times New Roman" w:cs="Times New Roman"/>
              </w:rPr>
              <w:t>EG2.01.03.08</w:t>
            </w:r>
            <w:r>
              <w:rPr>
                <w:rFonts w:eastAsia="Times New Roman" w:cs="Times New Roman"/>
              </w:rPr>
              <w:t xml:space="preserve"> A</w:t>
            </w:r>
          </w:p>
          <w:p w:rsidR="00312DCF" w:rsidRDefault="00312DCF" w:rsidP="00312DCF">
            <w:pPr>
              <w:pStyle w:val="Textkrper"/>
              <w:rPr>
                <w:rFonts w:eastAsia="Times New Roman" w:cs="Times New Roman"/>
              </w:rPr>
            </w:pPr>
            <w:r w:rsidRPr="000F10F4">
              <w:rPr>
                <w:rFonts w:eastAsia="Times New Roman" w:cs="Times New Roman"/>
              </w:rPr>
              <w:t>EG2.01.03.</w:t>
            </w:r>
            <w:r>
              <w:rPr>
                <w:rFonts w:eastAsia="Times New Roman" w:cs="Times New Roman"/>
              </w:rPr>
              <w:t>09 B</w:t>
            </w:r>
          </w:p>
          <w:p w:rsidR="00312DCF" w:rsidRPr="00312DCF" w:rsidRDefault="00312DCF" w:rsidP="00600802">
            <w:pPr>
              <w:pStyle w:val="Textkrper"/>
              <w:rPr>
                <w:rFonts w:eastAsia="Times New Roman" w:cs="Times New Roman"/>
              </w:rPr>
            </w:pPr>
          </w:p>
          <w:p w:rsidR="00D054EC" w:rsidRPr="00312DCF" w:rsidRDefault="00312DCF" w:rsidP="00600802">
            <w:pPr>
              <w:pStyle w:val="Textkrper"/>
              <w:rPr>
                <w:rFonts w:eastAsia="Times New Roman" w:cs="Times New Roman"/>
              </w:rPr>
            </w:pPr>
            <w:r w:rsidRPr="00312DCF">
              <w:rPr>
                <w:rFonts w:eastAsia="Times New Roman" w:cs="Times New Roman"/>
              </w:rPr>
              <w:t xml:space="preserve">EG2.01.03.11 </w:t>
            </w:r>
            <w:r w:rsidR="00D054EC" w:rsidRPr="00312DCF">
              <w:rPr>
                <w:rFonts w:eastAsia="Times New Roman" w:cs="Times New Roman"/>
              </w:rPr>
              <w:t>C</w:t>
            </w:r>
          </w:p>
          <w:p w:rsidR="00D054EC" w:rsidRPr="00312DCF" w:rsidRDefault="00D054EC" w:rsidP="00600802">
            <w:pPr>
              <w:pStyle w:val="Textkrper"/>
              <w:rPr>
                <w:noProof/>
              </w:rPr>
            </w:pPr>
          </w:p>
          <w:p w:rsidR="00B15732" w:rsidRPr="00312DCF" w:rsidRDefault="00B15732" w:rsidP="00600802">
            <w:pPr>
              <w:pStyle w:val="Textkrper"/>
              <w:rPr>
                <w:noProof/>
              </w:rPr>
            </w:pPr>
          </w:p>
          <w:p w:rsidR="00B15732" w:rsidRPr="00312DCF" w:rsidRDefault="00B15732" w:rsidP="00600802">
            <w:pPr>
              <w:pStyle w:val="Textkrper"/>
              <w:rPr>
                <w:noProof/>
              </w:rPr>
            </w:pPr>
            <w:r w:rsidRPr="00312DCF">
              <w:rPr>
                <w:bCs/>
              </w:rPr>
              <w:t>EG2.01</w:t>
            </w:r>
          </w:p>
        </w:tc>
      </w:tr>
      <w:tr w:rsidR="00D054EC" w:rsidRPr="00AF31E1" w:rsidTr="00D054EC">
        <w:trPr>
          <w:trHeight w:val="624"/>
        </w:trPr>
        <w:tc>
          <w:tcPr>
            <w:tcW w:w="1337" w:type="dxa"/>
            <w:shd w:val="clear" w:color="auto" w:fill="auto"/>
            <w:vAlign w:val="center"/>
          </w:tcPr>
          <w:p w:rsidR="00D054EC" w:rsidRPr="00FC0F56" w:rsidRDefault="00D054EC" w:rsidP="00600802">
            <w:pPr>
              <w:pStyle w:val="Textkrpermitte"/>
              <w:rPr>
                <w:noProof/>
              </w:rPr>
            </w:pPr>
            <w:r w:rsidRPr="00FC0F56">
              <w:rPr>
                <w:noProof/>
              </w:rPr>
              <w:drawing>
                <wp:inline distT="0" distB="0" distL="0" distR="0" wp14:anchorId="11BEE92A" wp14:editId="6403A349">
                  <wp:extent cx="302701" cy="324000"/>
                  <wp:effectExtent l="0" t="0" r="2540" b="0"/>
                  <wp:docPr id="15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D054EC" w:rsidRPr="00DE4890" w:rsidRDefault="00D054EC" w:rsidP="00600802">
            <w:pPr>
              <w:pStyle w:val="Textkrper"/>
            </w:pPr>
            <w:r>
              <w:t>10 min</w:t>
            </w:r>
          </w:p>
        </w:tc>
        <w:tc>
          <w:tcPr>
            <w:tcW w:w="3736" w:type="dxa"/>
            <w:shd w:val="clear" w:color="auto" w:fill="auto"/>
            <w:vAlign w:val="center"/>
          </w:tcPr>
          <w:p w:rsidR="00D054EC" w:rsidRPr="0016783B" w:rsidRDefault="00573E05" w:rsidP="00600802">
            <w:pPr>
              <w:pStyle w:val="Textkrper"/>
              <w:rPr>
                <w:noProof/>
              </w:rPr>
            </w:pPr>
            <w:r>
              <w:rPr>
                <w:b/>
                <w:noProof/>
              </w:rPr>
              <w:t>R</w:t>
            </w:r>
            <w:r w:rsidR="00D054EC" w:rsidRPr="0016783B">
              <w:rPr>
                <w:b/>
                <w:noProof/>
              </w:rPr>
              <w:t xml:space="preserve">eflektieren und </w:t>
            </w:r>
            <w:r w:rsidR="008901F9">
              <w:rPr>
                <w:b/>
                <w:noProof/>
              </w:rPr>
              <w:t>b</w:t>
            </w:r>
            <w:r w:rsidR="00D054EC" w:rsidRPr="0016783B">
              <w:rPr>
                <w:b/>
                <w:noProof/>
              </w:rPr>
              <w:t>ewerten</w:t>
            </w:r>
            <w:r w:rsidR="00D054EC" w:rsidRPr="0016783B">
              <w:rPr>
                <w:noProof/>
              </w:rPr>
              <w:t>:</w:t>
            </w:r>
          </w:p>
          <w:p w:rsidR="00D054EC" w:rsidRPr="0016783B" w:rsidRDefault="00D054EC" w:rsidP="00600802">
            <w:pPr>
              <w:pStyle w:val="Textkrper"/>
              <w:rPr>
                <w:noProof/>
              </w:rPr>
            </w:pPr>
            <w:r w:rsidRPr="0016783B">
              <w:rPr>
                <w:noProof/>
              </w:rPr>
              <w:t>Schreiben Sie in Ihr Lerntagebuch:</w:t>
            </w:r>
          </w:p>
          <w:p w:rsidR="00D054EC" w:rsidRPr="0016783B" w:rsidRDefault="00D054EC" w:rsidP="00600802">
            <w:pPr>
              <w:pStyle w:val="Textkrper"/>
              <w:rPr>
                <w:noProof/>
              </w:rPr>
            </w:pPr>
            <w:r w:rsidRPr="0016783B">
              <w:rPr>
                <w:noProof/>
              </w:rPr>
              <w:t>Was ist gut gelungen?</w:t>
            </w:r>
          </w:p>
          <w:p w:rsidR="00D054EC" w:rsidRPr="0016783B" w:rsidRDefault="00D054EC" w:rsidP="00600802">
            <w:pPr>
              <w:pStyle w:val="Textkrper"/>
              <w:rPr>
                <w:noProof/>
              </w:rPr>
            </w:pPr>
            <w:r w:rsidRPr="0016783B">
              <w:rPr>
                <w:noProof/>
              </w:rPr>
              <w:t>Wo habe ich noch Probleme?</w:t>
            </w:r>
          </w:p>
          <w:p w:rsidR="00D054EC" w:rsidRDefault="00D054EC" w:rsidP="00600802">
            <w:pPr>
              <w:pStyle w:val="Textkrper"/>
              <w:rPr>
                <w:noProof/>
              </w:rPr>
            </w:pPr>
            <w:r w:rsidRPr="0016783B">
              <w:rPr>
                <w:noProof/>
              </w:rPr>
              <w:t>Was nehme ich mi</w:t>
            </w:r>
            <w:r>
              <w:rPr>
                <w:noProof/>
              </w:rPr>
              <w:t>r in Bezug auf die Hygiene vor?</w:t>
            </w:r>
          </w:p>
          <w:p w:rsidR="00D054EC" w:rsidRPr="0016783B" w:rsidRDefault="00D054EC" w:rsidP="00600802">
            <w:pPr>
              <w:pStyle w:val="Textkrper"/>
              <w:rPr>
                <w:noProof/>
              </w:rPr>
            </w:pPr>
            <w:r>
              <w:rPr>
                <w:noProof/>
              </w:rPr>
              <w:t>Darauf</w:t>
            </w:r>
            <w:r w:rsidRPr="0016783B">
              <w:rPr>
                <w:noProof/>
              </w:rPr>
              <w:t xml:space="preserve"> werde ich besonders achten</w:t>
            </w:r>
            <w:r>
              <w:rPr>
                <w:noProof/>
              </w:rPr>
              <w:t>!</w:t>
            </w:r>
            <w:r w:rsidRPr="0016783B">
              <w:rPr>
                <w:noProof/>
              </w:rPr>
              <w:t xml:space="preserve"> Begründen Sie.</w:t>
            </w:r>
          </w:p>
        </w:tc>
        <w:tc>
          <w:tcPr>
            <w:tcW w:w="1665" w:type="dxa"/>
          </w:tcPr>
          <w:p w:rsidR="00312DCF" w:rsidRDefault="009171B1" w:rsidP="00600802">
            <w:pPr>
              <w:pStyle w:val="Textkrper"/>
              <w:rPr>
                <w:noProof/>
              </w:rPr>
            </w:pPr>
            <w:r w:rsidRPr="00AA18D1">
              <w:rPr>
                <w:noProof/>
              </w:rPr>
              <w:drawing>
                <wp:anchor distT="0" distB="0" distL="114300" distR="114300" simplePos="0" relativeHeight="252680192" behindDoc="0" locked="0" layoutInCell="1" allowOverlap="1">
                  <wp:simplePos x="0" y="0"/>
                  <wp:positionH relativeFrom="column">
                    <wp:posOffset>1042489</wp:posOffset>
                  </wp:positionH>
                  <wp:positionV relativeFrom="paragraph">
                    <wp:posOffset>-635</wp:posOffset>
                  </wp:positionV>
                  <wp:extent cx="314325" cy="314325"/>
                  <wp:effectExtent l="0" t="0" r="9525" b="9525"/>
                  <wp:wrapNone/>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DCF" w:rsidRDefault="00312DCF" w:rsidP="00600802">
            <w:pPr>
              <w:pStyle w:val="Textkrper"/>
              <w:rPr>
                <w:noProof/>
              </w:rPr>
            </w:pPr>
          </w:p>
          <w:p w:rsidR="00312DCF" w:rsidRDefault="00312DCF" w:rsidP="00600802">
            <w:pPr>
              <w:pStyle w:val="Textkrper"/>
              <w:rPr>
                <w:noProof/>
              </w:rPr>
            </w:pPr>
            <w:r>
              <w:rPr>
                <w:noProof/>
              </w:rPr>
              <w:t>A-C</w:t>
            </w:r>
          </w:p>
          <w:p w:rsidR="00312DCF" w:rsidRDefault="00312DCF" w:rsidP="00600802">
            <w:pPr>
              <w:pStyle w:val="Textkrper"/>
              <w:rPr>
                <w:noProof/>
              </w:rPr>
            </w:pPr>
          </w:p>
          <w:p w:rsidR="00312DCF" w:rsidRDefault="00312DCF" w:rsidP="00600802">
            <w:pPr>
              <w:pStyle w:val="Textkrper"/>
              <w:rPr>
                <w:noProof/>
              </w:rPr>
            </w:pPr>
          </w:p>
          <w:p w:rsidR="00312DCF" w:rsidRDefault="00312DCF" w:rsidP="00600802">
            <w:pPr>
              <w:pStyle w:val="Textkrper"/>
              <w:rPr>
                <w:noProof/>
              </w:rPr>
            </w:pPr>
          </w:p>
          <w:p w:rsidR="00312DCF" w:rsidRDefault="00312DCF" w:rsidP="00600802">
            <w:pPr>
              <w:pStyle w:val="Textkrper"/>
              <w:rPr>
                <w:noProof/>
              </w:rPr>
            </w:pPr>
          </w:p>
          <w:p w:rsidR="00D054EC" w:rsidRDefault="00312DCF" w:rsidP="00600802">
            <w:pPr>
              <w:pStyle w:val="Textkrper"/>
              <w:rPr>
                <w:noProof/>
              </w:rPr>
            </w:pPr>
            <w:r>
              <w:rPr>
                <w:noProof/>
              </w:rPr>
              <w:t>C</w:t>
            </w:r>
          </w:p>
        </w:tc>
      </w:tr>
      <w:tr w:rsidR="00D054EC" w:rsidRPr="00AF31E1" w:rsidTr="00D054EC">
        <w:trPr>
          <w:trHeight w:val="624"/>
        </w:trPr>
        <w:tc>
          <w:tcPr>
            <w:tcW w:w="1337" w:type="dxa"/>
            <w:shd w:val="clear" w:color="auto" w:fill="auto"/>
            <w:vAlign w:val="center"/>
          </w:tcPr>
          <w:p w:rsidR="00D054EC" w:rsidRPr="00F0156F" w:rsidRDefault="00D054EC" w:rsidP="00600802">
            <w:pPr>
              <w:pStyle w:val="Textkrpermitte"/>
            </w:pPr>
            <w:r w:rsidRPr="00FC0F56">
              <w:rPr>
                <w:noProof/>
              </w:rPr>
              <w:drawing>
                <wp:inline distT="0" distB="0" distL="0" distR="0" wp14:anchorId="10C5697E" wp14:editId="006CC139">
                  <wp:extent cx="302701" cy="324000"/>
                  <wp:effectExtent l="0" t="0" r="2540" b="0"/>
                  <wp:docPr id="15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shd w:val="clear" w:color="auto" w:fill="auto"/>
            <w:vAlign w:val="center"/>
          </w:tcPr>
          <w:p w:rsidR="00D054EC" w:rsidRPr="00DE4890" w:rsidRDefault="00456823" w:rsidP="00600802">
            <w:pPr>
              <w:pStyle w:val="Textkrper"/>
            </w:pPr>
            <w:r>
              <w:t>10 min</w:t>
            </w:r>
          </w:p>
        </w:tc>
        <w:tc>
          <w:tcPr>
            <w:tcW w:w="3736" w:type="dxa"/>
            <w:shd w:val="clear" w:color="auto" w:fill="auto"/>
            <w:vAlign w:val="center"/>
          </w:tcPr>
          <w:p w:rsidR="00D054EC" w:rsidRPr="00BE1DE4" w:rsidRDefault="00D054EC" w:rsidP="00600802">
            <w:pPr>
              <w:pStyle w:val="Textkrper"/>
              <w:rPr>
                <w:noProof/>
              </w:rPr>
            </w:pPr>
            <w:r w:rsidRPr="00BE1DE4">
              <w:rPr>
                <w:noProof/>
              </w:rPr>
              <w:t>Legen Sie die Arbeitsblätter in Ihren Ordner ab.</w:t>
            </w:r>
          </w:p>
        </w:tc>
        <w:tc>
          <w:tcPr>
            <w:tcW w:w="1665" w:type="dxa"/>
          </w:tcPr>
          <w:p w:rsidR="00D054EC" w:rsidRPr="00DE4890" w:rsidRDefault="00D054EC" w:rsidP="00600802">
            <w:pPr>
              <w:pStyle w:val="Textkrper"/>
              <w:rPr>
                <w:noProof/>
              </w:rPr>
            </w:pPr>
          </w:p>
        </w:tc>
      </w:tr>
      <w:tr w:rsidR="00456823" w:rsidRPr="00AF31E1" w:rsidTr="00D054EC">
        <w:trPr>
          <w:trHeight w:val="624"/>
        </w:trPr>
        <w:tc>
          <w:tcPr>
            <w:tcW w:w="1337" w:type="dxa"/>
            <w:shd w:val="clear" w:color="auto" w:fill="auto"/>
            <w:vAlign w:val="center"/>
          </w:tcPr>
          <w:p w:rsidR="0086369C" w:rsidRDefault="0086369C" w:rsidP="00600802">
            <w:pPr>
              <w:pStyle w:val="Textkrpermitte"/>
              <w:rPr>
                <w:noProof/>
              </w:rPr>
            </w:pPr>
            <w:r>
              <w:rPr>
                <w:noProof/>
              </w:rPr>
              <w:drawing>
                <wp:inline distT="0" distB="0" distL="0" distR="0" wp14:anchorId="673D4EE4" wp14:editId="360880F5">
                  <wp:extent cx="304800" cy="323215"/>
                  <wp:effectExtent l="0" t="0" r="0" b="635"/>
                  <wp:docPr id="1592"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p w:rsidR="00456823" w:rsidRPr="00FC0F56" w:rsidRDefault="00456823" w:rsidP="00600802">
            <w:pPr>
              <w:pStyle w:val="Textkrpermitte"/>
              <w:rPr>
                <w:noProof/>
              </w:rPr>
            </w:pPr>
            <w:r>
              <w:rPr>
                <w:noProof/>
              </w:rPr>
              <w:drawing>
                <wp:inline distT="0" distB="0" distL="0" distR="0" wp14:anchorId="7F480D2B" wp14:editId="0A2E267B">
                  <wp:extent cx="323215" cy="323215"/>
                  <wp:effectExtent l="0" t="0" r="635" b="635"/>
                  <wp:docPr id="158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tc>
        <w:tc>
          <w:tcPr>
            <w:tcW w:w="740" w:type="dxa"/>
            <w:shd w:val="clear" w:color="auto" w:fill="auto"/>
            <w:vAlign w:val="center"/>
          </w:tcPr>
          <w:p w:rsidR="00456823" w:rsidRPr="00DE4890" w:rsidRDefault="00456823" w:rsidP="00600802">
            <w:pPr>
              <w:pStyle w:val="Textkrper"/>
            </w:pPr>
            <w:r>
              <w:t>10 min</w:t>
            </w:r>
          </w:p>
        </w:tc>
        <w:tc>
          <w:tcPr>
            <w:tcW w:w="3736" w:type="dxa"/>
            <w:shd w:val="clear" w:color="auto" w:fill="auto"/>
            <w:vAlign w:val="center"/>
          </w:tcPr>
          <w:p w:rsidR="00456823" w:rsidRPr="00BE1DE4" w:rsidRDefault="0086369C" w:rsidP="00E9093C">
            <w:pPr>
              <w:pStyle w:val="Textkrper"/>
              <w:rPr>
                <w:noProof/>
              </w:rPr>
            </w:pPr>
            <w:r>
              <w:rPr>
                <w:noProof/>
              </w:rPr>
              <w:t>Welche Kompetenzen haben Sie erworben und w</w:t>
            </w:r>
            <w:r w:rsidR="00456823">
              <w:rPr>
                <w:noProof/>
              </w:rPr>
              <w:t xml:space="preserve">elche Aufgaben </w:t>
            </w:r>
            <w:r w:rsidR="00E9093C">
              <w:rPr>
                <w:noProof/>
              </w:rPr>
              <w:t>müssen noch bearbeitet werden</w:t>
            </w:r>
            <w:r w:rsidR="00456823">
              <w:rPr>
                <w:noProof/>
              </w:rPr>
              <w:t>, vergleichen Sie mit dem AO und der Lernwegeliste.</w:t>
            </w:r>
          </w:p>
        </w:tc>
        <w:tc>
          <w:tcPr>
            <w:tcW w:w="1665" w:type="dxa"/>
          </w:tcPr>
          <w:p w:rsidR="00456823" w:rsidRPr="00DE4890" w:rsidRDefault="00B15732" w:rsidP="00600802">
            <w:pPr>
              <w:pStyle w:val="Textkrper"/>
              <w:rPr>
                <w:noProof/>
              </w:rPr>
            </w:pPr>
            <w:r>
              <w:rPr>
                <w:bCs/>
                <w:color w:val="000000"/>
              </w:rPr>
              <w:t>EG2.01</w:t>
            </w:r>
          </w:p>
        </w:tc>
      </w:tr>
    </w:tbl>
    <w:p w:rsidR="00D054EC" w:rsidRDefault="00D054EC">
      <w:pPr>
        <w:spacing w:line="240" w:lineRule="exact"/>
        <w:rPr>
          <w:rStyle w:val="Fett"/>
          <w:b w:val="0"/>
        </w:rPr>
      </w:pPr>
    </w:p>
    <w:p w:rsidR="00D054EC" w:rsidRDefault="005F3EE6">
      <w:pPr>
        <w:spacing w:line="240" w:lineRule="exact"/>
        <w:rPr>
          <w:rStyle w:val="Fett"/>
          <w:b w:val="0"/>
        </w:rPr>
      </w:pPr>
      <w:r w:rsidRPr="005F3EE6">
        <w:rPr>
          <w:rStyle w:val="Fett"/>
        </w:rPr>
        <w:t>Zusatzaufgabe</w:t>
      </w:r>
      <w:r>
        <w:rPr>
          <w:rStyle w:val="Fett"/>
          <w:b w:val="0"/>
        </w:rPr>
        <w:t>:</w:t>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37"/>
        <w:gridCol w:w="726"/>
        <w:gridCol w:w="14"/>
        <w:gridCol w:w="3736"/>
        <w:gridCol w:w="1665"/>
      </w:tblGrid>
      <w:tr w:rsidR="005F3EE6" w:rsidRPr="00AF31E1" w:rsidTr="00DF7ED8">
        <w:trPr>
          <w:trHeight w:val="397"/>
        </w:trPr>
        <w:tc>
          <w:tcPr>
            <w:tcW w:w="1337" w:type="dxa"/>
            <w:shd w:val="clear" w:color="auto" w:fill="D9D9D9" w:themeFill="background1" w:themeFillShade="D9"/>
            <w:vAlign w:val="center"/>
          </w:tcPr>
          <w:p w:rsidR="005F3EE6" w:rsidRPr="00AF31E1" w:rsidRDefault="005F3EE6" w:rsidP="00DF7ED8">
            <w:pPr>
              <w:pStyle w:val="TabelleKopfmitte"/>
              <w:rPr>
                <w:b w:val="0"/>
              </w:rPr>
            </w:pPr>
            <w:r w:rsidRPr="00AF31E1">
              <w:rPr>
                <w:b w:val="0"/>
              </w:rPr>
              <w:t>Phase</w:t>
            </w:r>
          </w:p>
        </w:tc>
        <w:tc>
          <w:tcPr>
            <w:tcW w:w="726" w:type="dxa"/>
            <w:shd w:val="clear" w:color="auto" w:fill="D9D9D9" w:themeFill="background1" w:themeFillShade="D9"/>
            <w:vAlign w:val="center"/>
          </w:tcPr>
          <w:p w:rsidR="005F3EE6" w:rsidRPr="00AF31E1" w:rsidRDefault="005F3EE6" w:rsidP="00DF7ED8">
            <w:pPr>
              <w:pStyle w:val="TabelleKopfmitte"/>
              <w:rPr>
                <w:b w:val="0"/>
              </w:rPr>
            </w:pPr>
            <w:r w:rsidRPr="00AF31E1">
              <w:rPr>
                <w:b w:val="0"/>
              </w:rPr>
              <w:t>Zeit</w:t>
            </w:r>
          </w:p>
        </w:tc>
        <w:tc>
          <w:tcPr>
            <w:tcW w:w="3750" w:type="dxa"/>
            <w:gridSpan w:val="2"/>
            <w:shd w:val="clear" w:color="auto" w:fill="D9D9D9" w:themeFill="background1" w:themeFillShade="D9"/>
            <w:vAlign w:val="center"/>
          </w:tcPr>
          <w:p w:rsidR="005F3EE6" w:rsidRPr="00AF31E1" w:rsidRDefault="005F3EE6" w:rsidP="00DF7ED8">
            <w:pPr>
              <w:pStyle w:val="TabelleKopfmitte"/>
              <w:rPr>
                <w:b w:val="0"/>
              </w:rPr>
            </w:pPr>
            <w:r w:rsidRPr="00AF31E1">
              <w:rPr>
                <w:b w:val="0"/>
              </w:rPr>
              <w:t>Aufgabe</w:t>
            </w:r>
          </w:p>
        </w:tc>
        <w:tc>
          <w:tcPr>
            <w:tcW w:w="1665" w:type="dxa"/>
            <w:shd w:val="clear" w:color="auto" w:fill="D9D9D9" w:themeFill="background1" w:themeFillShade="D9"/>
          </w:tcPr>
          <w:p w:rsidR="005F3EE6" w:rsidRPr="00AF31E1" w:rsidRDefault="005F3EE6" w:rsidP="00DF7ED8">
            <w:pPr>
              <w:pStyle w:val="TabelleKopfmitte"/>
              <w:rPr>
                <w:b w:val="0"/>
              </w:rPr>
            </w:pPr>
            <w:r w:rsidRPr="00AF31E1">
              <w:rPr>
                <w:b w:val="0"/>
              </w:rPr>
              <w:t>Hinweise</w:t>
            </w:r>
          </w:p>
        </w:tc>
      </w:tr>
      <w:tr w:rsidR="005F3EE6" w:rsidRPr="00AF31E1" w:rsidTr="00DF7ED8">
        <w:trPr>
          <w:trHeight w:val="624"/>
        </w:trPr>
        <w:tc>
          <w:tcPr>
            <w:tcW w:w="1337" w:type="dxa"/>
            <w:shd w:val="clear" w:color="auto" w:fill="auto"/>
            <w:vAlign w:val="center"/>
          </w:tcPr>
          <w:p w:rsidR="005F3EE6" w:rsidRPr="00F0156F" w:rsidRDefault="005F3EE6" w:rsidP="00DF7ED8">
            <w:pPr>
              <w:pStyle w:val="Textkrpermitte"/>
            </w:pPr>
            <w:r w:rsidRPr="00FC0F56">
              <w:rPr>
                <w:noProof/>
              </w:rPr>
              <w:drawing>
                <wp:inline distT="0" distB="0" distL="0" distR="0" wp14:anchorId="476125D5" wp14:editId="74F54460">
                  <wp:extent cx="302701" cy="324000"/>
                  <wp:effectExtent l="0" t="0" r="2540" b="0"/>
                  <wp:docPr id="15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40" w:type="dxa"/>
            <w:gridSpan w:val="2"/>
            <w:shd w:val="clear" w:color="auto" w:fill="auto"/>
            <w:vAlign w:val="center"/>
          </w:tcPr>
          <w:p w:rsidR="005F3EE6" w:rsidRPr="00DE4890" w:rsidRDefault="005F3EE6" w:rsidP="00DF7ED8">
            <w:pPr>
              <w:pStyle w:val="Textkrper"/>
            </w:pPr>
          </w:p>
        </w:tc>
        <w:tc>
          <w:tcPr>
            <w:tcW w:w="3736" w:type="dxa"/>
            <w:shd w:val="clear" w:color="auto" w:fill="auto"/>
            <w:vAlign w:val="center"/>
          </w:tcPr>
          <w:p w:rsidR="005F3EE6" w:rsidRPr="00BE1DE4" w:rsidRDefault="005F3EE6" w:rsidP="00DF7ED8">
            <w:pPr>
              <w:pStyle w:val="Textkrper"/>
              <w:rPr>
                <w:noProof/>
              </w:rPr>
            </w:pPr>
            <w:r>
              <w:rPr>
                <w:noProof/>
              </w:rPr>
              <w:t>Bearbeiten Sie die Zusatzaufgabe</w:t>
            </w:r>
            <w:r w:rsidRPr="00BE1DE4">
              <w:rPr>
                <w:noProof/>
              </w:rPr>
              <w:t>.</w:t>
            </w:r>
          </w:p>
        </w:tc>
        <w:tc>
          <w:tcPr>
            <w:tcW w:w="1665" w:type="dxa"/>
          </w:tcPr>
          <w:p w:rsidR="004115F7" w:rsidRDefault="005F3EE6" w:rsidP="005F3EE6">
            <w:pPr>
              <w:pStyle w:val="Textkrper"/>
              <w:rPr>
                <w:rFonts w:eastAsia="Times New Roman" w:cs="Times New Roman"/>
              </w:rPr>
            </w:pPr>
            <w:r w:rsidRPr="000F10F4">
              <w:rPr>
                <w:rFonts w:eastAsia="Times New Roman" w:cs="Times New Roman"/>
              </w:rPr>
              <w:t>EG2.01.03.</w:t>
            </w:r>
            <w:r>
              <w:rPr>
                <w:rFonts w:eastAsia="Times New Roman" w:cs="Times New Roman"/>
              </w:rPr>
              <w:t>04</w:t>
            </w:r>
          </w:p>
          <w:p w:rsidR="005F3EE6" w:rsidRPr="004115F7" w:rsidRDefault="005F3EE6" w:rsidP="005F3EE6">
            <w:pPr>
              <w:pStyle w:val="Textkrper"/>
              <w:rPr>
                <w:rFonts w:eastAsia="Times New Roman" w:cs="Times New Roman"/>
              </w:rPr>
            </w:pPr>
            <w:r>
              <w:rPr>
                <w:rFonts w:eastAsia="Times New Roman" w:cs="Times New Roman"/>
              </w:rPr>
              <w:t>C</w:t>
            </w:r>
          </w:p>
        </w:tc>
      </w:tr>
    </w:tbl>
    <w:p w:rsidR="00624BB9" w:rsidRDefault="00624BB9">
      <w:pPr>
        <w:spacing w:line="240" w:lineRule="exact"/>
        <w:rPr>
          <w:rStyle w:val="Fett"/>
          <w:b w:val="0"/>
        </w:rPr>
      </w:pPr>
      <w:r>
        <w:rPr>
          <w:bCs/>
          <w:noProof/>
          <w:color w:val="000000"/>
          <w:lang w:eastAsia="de-DE"/>
        </w:rPr>
        <w:drawing>
          <wp:anchor distT="0" distB="0" distL="114300" distR="114300" simplePos="0" relativeHeight="252547072" behindDoc="0" locked="1" layoutInCell="1" allowOverlap="1" wp14:anchorId="004D1B94" wp14:editId="2927A441">
            <wp:simplePos x="0" y="0"/>
            <wp:positionH relativeFrom="column">
              <wp:posOffset>1518285</wp:posOffset>
            </wp:positionH>
            <wp:positionV relativeFrom="paragraph">
              <wp:posOffset>120650</wp:posOffset>
            </wp:positionV>
            <wp:extent cx="2146935" cy="1610360"/>
            <wp:effectExtent l="0" t="0" r="5715" b="8890"/>
            <wp:wrapNone/>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146935" cy="1610360"/>
                    </a:xfrm>
                    <a:prstGeom prst="rect">
                      <a:avLst/>
                    </a:prstGeom>
                    <a:noFill/>
                  </pic:spPr>
                </pic:pic>
              </a:graphicData>
            </a:graphic>
            <wp14:sizeRelH relativeFrom="page">
              <wp14:pctWidth>0</wp14:pctWidth>
            </wp14:sizeRelH>
            <wp14:sizeRelV relativeFrom="page">
              <wp14:pctHeight>0</wp14:pctHeight>
            </wp14:sizeRelV>
          </wp:anchor>
        </w:drawing>
      </w:r>
    </w:p>
    <w:p w:rsidR="003702A2" w:rsidRDefault="004115F7">
      <w:pPr>
        <w:spacing w:line="240" w:lineRule="exact"/>
        <w:rPr>
          <w:rStyle w:val="Fett"/>
          <w:b w:val="0"/>
        </w:rPr>
      </w:pPr>
      <w:r>
        <w:rPr>
          <w:rStyle w:val="Fett"/>
          <w:b w:val="0"/>
        </w:rPr>
        <w:t xml:space="preserve">Siehe nächste Seite </w:t>
      </w:r>
      <w:r w:rsidRPr="004115F7">
        <w:rPr>
          <w:rStyle w:val="Fett"/>
          <w:b w:val="0"/>
        </w:rPr>
        <w:sym w:font="Wingdings" w:char="F0E8"/>
      </w:r>
      <w:r>
        <w:rPr>
          <w:rStyle w:val="Fett"/>
          <w:b w:val="0"/>
        </w:rPr>
        <w:t xml:space="preserve"> </w:t>
      </w: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8901F9" w:rsidRDefault="008901F9">
      <w:pPr>
        <w:spacing w:line="240" w:lineRule="exact"/>
        <w:rPr>
          <w:bCs/>
          <w:noProof/>
          <w:color w:val="000000"/>
          <w:lang w:eastAsia="de-DE"/>
        </w:rPr>
      </w:pPr>
      <w:r w:rsidRPr="00624BB9">
        <w:rPr>
          <w:bCs/>
          <w:noProof/>
          <w:color w:val="000000"/>
          <w:lang w:eastAsia="de-DE"/>
        </w:rPr>
        <w:drawing>
          <wp:anchor distT="0" distB="0" distL="114300" distR="114300" simplePos="0" relativeHeight="252545024" behindDoc="0" locked="0" layoutInCell="1" allowOverlap="1" wp14:anchorId="72A9C39B" wp14:editId="75C1FC9A">
            <wp:simplePos x="0" y="0"/>
            <wp:positionH relativeFrom="margin">
              <wp:align>left</wp:align>
            </wp:positionH>
            <wp:positionV relativeFrom="margin">
              <wp:align>top</wp:align>
            </wp:positionV>
            <wp:extent cx="4869180" cy="3152140"/>
            <wp:effectExtent l="0" t="0" r="7620" b="0"/>
            <wp:wrapSquare wrapText="bothSides"/>
            <wp:docPr id="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10">
                      <a:extLst>
                        <a:ext uri="{28A0092B-C50C-407E-A947-70E740481C1C}">
                          <a14:useLocalDpi xmlns:a14="http://schemas.microsoft.com/office/drawing/2010/main" val="0"/>
                        </a:ext>
                      </a:extLst>
                    </a:blip>
                    <a:srcRect l="3641" t="10291" r="5486" b="11262"/>
                    <a:stretch/>
                  </pic:blipFill>
                  <pic:spPr bwMode="auto">
                    <a:xfrm>
                      <a:off x="0" y="0"/>
                      <a:ext cx="4873419" cy="315522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1F9" w:rsidRDefault="008901F9">
      <w:pPr>
        <w:spacing w:line="240" w:lineRule="exact"/>
        <w:rPr>
          <w:bCs/>
          <w:noProof/>
          <w:color w:val="000000"/>
          <w:lang w:eastAsia="de-DE"/>
        </w:rPr>
      </w:pPr>
    </w:p>
    <w:p w:rsidR="003702A2" w:rsidRDefault="003702A2">
      <w:pPr>
        <w:spacing w:line="240" w:lineRule="exact"/>
        <w:rPr>
          <w:rStyle w:val="Fett"/>
          <w:b w:val="0"/>
        </w:rPr>
      </w:pPr>
    </w:p>
    <w:p w:rsidR="003702A2" w:rsidRDefault="003702A2">
      <w:pPr>
        <w:spacing w:line="240" w:lineRule="exact"/>
        <w:rPr>
          <w:rStyle w:val="Fett"/>
          <w:b w:val="0"/>
        </w:rPr>
      </w:pPr>
    </w:p>
    <w:p w:rsidR="003702A2" w:rsidRDefault="003702A2">
      <w:pPr>
        <w:spacing w:line="240" w:lineRule="exact"/>
        <w:rPr>
          <w:rStyle w:val="Fett"/>
          <w:b w:val="0"/>
        </w:rPr>
      </w:pPr>
    </w:p>
    <w:p w:rsidR="008B6CEF" w:rsidRDefault="008B6CEF">
      <w:pPr>
        <w:spacing w:line="240" w:lineRule="exact"/>
        <w:rPr>
          <w:rStyle w:val="Fett"/>
          <w:rFonts w:ascii="Source Sans Pro Semibold" w:eastAsia="Times New Roman" w:hAnsi="Source Sans Pro Semibold" w:cs="Times New Roman"/>
          <w:b w:val="0"/>
          <w:bCs w:val="0"/>
          <w:sz w:val="26"/>
          <w:szCs w:val="26"/>
          <w:lang w:eastAsia="de-DE"/>
        </w:rPr>
      </w:pPr>
      <w:r>
        <w:rPr>
          <w:rStyle w:val="Fett"/>
          <w:b w:val="0"/>
        </w:rPr>
        <w:br w:type="page"/>
      </w: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8B6CEF" w:rsidRPr="008B6CEF" w:rsidTr="001C7A7B">
        <w:trPr>
          <w:trHeight w:val="523"/>
        </w:trPr>
        <w:tc>
          <w:tcPr>
            <w:tcW w:w="3119"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29"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01</w:t>
            </w:r>
          </w:p>
        </w:tc>
      </w:tr>
      <w:tr w:rsidR="008B6CEF" w:rsidRPr="008B6CEF" w:rsidTr="001C7A7B">
        <w:tc>
          <w:tcPr>
            <w:tcW w:w="7348" w:type="dxa"/>
            <w:gridSpan w:val="2"/>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sz w:val="16"/>
              </w:rPr>
              <w:t>Überfachlichen Kompetenzen</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bl>
    <w:p w:rsidR="008B6CEF" w:rsidRDefault="008B6CEF" w:rsidP="008B6CEF">
      <w:pPr>
        <w:jc w:val="both"/>
        <w:rPr>
          <w:lang w:eastAsia="de-DE"/>
        </w:rPr>
      </w:pPr>
    </w:p>
    <w:p w:rsidR="00890F0C" w:rsidRPr="000F6EAF" w:rsidRDefault="00890F0C" w:rsidP="00890F0C">
      <w:pPr>
        <w:pStyle w:val="Marginaliegrau"/>
        <w:framePr w:wrap="around"/>
      </w:pPr>
      <w:r w:rsidRPr="000F6EAF">
        <w:t>Blatt EG2.01.03.01</w:t>
      </w:r>
    </w:p>
    <w:p w:rsidR="00890F0C" w:rsidRPr="000F6EAF" w:rsidRDefault="002657F9" w:rsidP="00890F0C">
      <w:pPr>
        <w:pStyle w:val="Marginaliegrau"/>
        <w:framePr w:wrap="around"/>
      </w:pPr>
      <w:r>
        <w:t>Einsatz n</w:t>
      </w:r>
      <w:r w:rsidRPr="000F6EAF">
        <w:t xml:space="preserve">ur </w:t>
      </w:r>
      <w:r>
        <w:t xml:space="preserve">dann, </w:t>
      </w:r>
      <w:r w:rsidR="00890F0C" w:rsidRPr="000F6EAF">
        <w:t xml:space="preserve">wenn </w:t>
      </w:r>
      <w:r w:rsidR="00890F0C">
        <w:t xml:space="preserve">die </w:t>
      </w:r>
      <w:r w:rsidR="00890F0C" w:rsidRPr="000F6EAF">
        <w:t>Praxis mit der Einheit MO startet!</w:t>
      </w:r>
    </w:p>
    <w:p w:rsidR="00890F0C" w:rsidRPr="008B6CEF" w:rsidRDefault="00890F0C" w:rsidP="008B6CEF">
      <w:pPr>
        <w:jc w:val="both"/>
        <w:rPr>
          <w:lang w:eastAsia="de-DE"/>
        </w:rPr>
      </w:pPr>
    </w:p>
    <w:p w:rsidR="00890F0C" w:rsidRDefault="00890F0C" w:rsidP="008B6CEF">
      <w:pPr>
        <w:keepNext/>
        <w:suppressAutoHyphens/>
        <w:spacing w:before="240" w:after="160"/>
        <w:outlineLvl w:val="0"/>
        <w:rPr>
          <w:rFonts w:ascii="Source Sans Pro Semibold" w:eastAsia="Times New Roman" w:hAnsi="Source Sans Pro Semibold" w:cs="Times New Roman"/>
          <w:bCs/>
          <w:sz w:val="30"/>
          <w:szCs w:val="28"/>
          <w:lang w:eastAsia="de-DE"/>
        </w:rPr>
      </w:pPr>
    </w:p>
    <w:p w:rsidR="008B6CEF" w:rsidRPr="008B6CEF" w:rsidRDefault="008B6CEF" w:rsidP="008B6CEF">
      <w:pPr>
        <w:keepNext/>
        <w:suppressAutoHyphens/>
        <w:spacing w:before="240" w:after="160"/>
        <w:outlineLvl w:val="0"/>
        <w:rPr>
          <w:rFonts w:ascii="Source Sans Pro Semibold" w:eastAsia="Times New Roman" w:hAnsi="Source Sans Pro Semibold" w:cs="Times New Roman"/>
          <w:bCs/>
          <w:sz w:val="30"/>
          <w:szCs w:val="28"/>
          <w:lang w:eastAsia="de-DE"/>
        </w:rPr>
      </w:pPr>
      <w:r w:rsidRPr="008B6CEF">
        <w:rPr>
          <w:rFonts w:ascii="Source Sans Pro Semibold" w:eastAsia="Times New Roman" w:hAnsi="Source Sans Pro Semibold" w:cs="Times New Roman"/>
          <w:bCs/>
          <w:sz w:val="30"/>
          <w:szCs w:val="28"/>
          <w:lang w:eastAsia="de-DE"/>
        </w:rPr>
        <w:t>Dürfen wir uns vorstellen? Wir sind die Mikkies.</w:t>
      </w:r>
      <w:r w:rsidRPr="008B6CEF">
        <w:rPr>
          <w:rFonts w:ascii="Arial" w:eastAsia="Calibri" w:hAnsi="Arial"/>
          <w:noProof/>
          <w:color w:val="000000"/>
          <w:sz w:val="22"/>
          <w:szCs w:val="22"/>
        </w:rPr>
        <w:t xml:space="preserve"> </w:t>
      </w:r>
      <w:r w:rsidR="00781C55" w:rsidRPr="00781C55">
        <w:rPr>
          <w:rFonts w:ascii="Arial" w:eastAsia="Calibri" w:hAnsi="Arial"/>
          <w:noProof/>
          <w:color w:val="000000"/>
          <w:sz w:val="24"/>
          <w:szCs w:val="22"/>
          <w:lang w:eastAsia="de-DE"/>
        </w:rPr>
        <w:drawing>
          <wp:anchor distT="0" distB="0" distL="114300" distR="114300" simplePos="0" relativeHeight="252293120" behindDoc="0" locked="0" layoutInCell="0" allowOverlap="1" wp14:anchorId="08500BE2" wp14:editId="01E49DB2">
            <wp:simplePos x="0" y="0"/>
            <wp:positionH relativeFrom="rightMargin">
              <wp:posOffset>107950</wp:posOffset>
            </wp:positionH>
            <wp:positionV relativeFrom="paragraph">
              <wp:posOffset>0</wp:posOffset>
            </wp:positionV>
            <wp:extent cx="345440" cy="323850"/>
            <wp:effectExtent l="0" t="0" r="0" b="0"/>
            <wp:wrapNone/>
            <wp:docPr id="12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C55" w:rsidRPr="00781C55">
        <w:rPr>
          <w:rFonts w:ascii="Arial" w:eastAsia="Calibri" w:hAnsi="Arial"/>
          <w:noProof/>
          <w:color w:val="000000"/>
          <w:sz w:val="24"/>
          <w:szCs w:val="22"/>
          <w:lang w:eastAsia="de-DE"/>
        </w:rPr>
        <w:drawing>
          <wp:anchor distT="0" distB="0" distL="114300" distR="114300" simplePos="0" relativeHeight="252294144" behindDoc="0" locked="0" layoutInCell="0" allowOverlap="1" wp14:anchorId="3A8258CE" wp14:editId="3595B7F2">
            <wp:simplePos x="0" y="0"/>
            <wp:positionH relativeFrom="rightMargin">
              <wp:posOffset>467995</wp:posOffset>
            </wp:positionH>
            <wp:positionV relativeFrom="paragraph">
              <wp:posOffset>0</wp:posOffset>
            </wp:positionV>
            <wp:extent cx="345440" cy="323850"/>
            <wp:effectExtent l="0" t="0" r="0" b="0"/>
            <wp:wrapNone/>
            <wp:docPr id="128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jc w:val="both"/>
        <w:rPr>
          <w:lang w:eastAsia="de-DE"/>
        </w:rPr>
      </w:pPr>
      <w:r w:rsidRPr="008B6CEF">
        <w:rPr>
          <w:lang w:eastAsia="de-DE"/>
        </w:rPr>
        <w:t>Mit uns kann man tolle Sachen machen. Wir können aber auch ganz schön gemein werden, sobald man uns nicht nett behandelt. Wir können sehr gefährlich werden. Wir sind unsichtbar und doch immer da.</w:t>
      </w:r>
    </w:p>
    <w:p w:rsidR="008B6CEF" w:rsidRPr="008B6CEF" w:rsidRDefault="008B6CEF" w:rsidP="008B6CEF">
      <w:pPr>
        <w:jc w:val="both"/>
        <w:rPr>
          <w:lang w:eastAsia="de-DE"/>
        </w:rPr>
      </w:pPr>
    </w:p>
    <w:p w:rsidR="008B6CEF" w:rsidRPr="008B6CEF" w:rsidRDefault="008B6CEF" w:rsidP="008B6CEF">
      <w:pPr>
        <w:jc w:val="both"/>
        <w:rPr>
          <w:lang w:eastAsia="de-DE"/>
        </w:rPr>
      </w:pPr>
      <w:r w:rsidRPr="008B6CEF">
        <w:rPr>
          <w:noProof/>
          <w:lang w:eastAsia="de-DE"/>
        </w:rPr>
        <w:drawing>
          <wp:anchor distT="0" distB="0" distL="114300" distR="114300" simplePos="0" relativeHeight="251986944" behindDoc="0" locked="1" layoutInCell="1" allowOverlap="1" wp14:anchorId="4BBE98FA" wp14:editId="69FF9565">
            <wp:simplePos x="0" y="0"/>
            <wp:positionH relativeFrom="column">
              <wp:posOffset>2486780</wp:posOffset>
            </wp:positionH>
            <wp:positionV relativeFrom="paragraph">
              <wp:posOffset>471805</wp:posOffset>
            </wp:positionV>
            <wp:extent cx="1317600" cy="1065600"/>
            <wp:effectExtent l="125730" t="102870" r="142240" b="104140"/>
            <wp:wrapNone/>
            <wp:docPr id="6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2.jpg"/>
                    <pic:cNvPicPr/>
                  </pic:nvPicPr>
                  <pic:blipFill>
                    <a:blip r:embed="rId112" cstate="print">
                      <a:extLst>
                        <a:ext uri="{28A0092B-C50C-407E-A947-70E740481C1C}">
                          <a14:useLocalDpi xmlns:a14="http://schemas.microsoft.com/office/drawing/2010/main" val="0"/>
                        </a:ext>
                      </a:extLst>
                    </a:blip>
                    <a:stretch>
                      <a:fillRect/>
                    </a:stretch>
                  </pic:blipFill>
                  <pic:spPr>
                    <a:xfrm rot="15488115">
                      <a:off x="0" y="0"/>
                      <a:ext cx="1317600" cy="1065600"/>
                    </a:xfrm>
                    <a:prstGeom prst="rect">
                      <a:avLst/>
                    </a:prstGeom>
                  </pic:spPr>
                </pic:pic>
              </a:graphicData>
            </a:graphic>
            <wp14:sizeRelH relativeFrom="margin">
              <wp14:pctWidth>0</wp14:pctWidth>
            </wp14:sizeRelH>
            <wp14:sizeRelV relativeFrom="margin">
              <wp14:pctHeight>0</wp14:pctHeight>
            </wp14:sizeRelV>
          </wp:anchor>
        </w:drawing>
      </w:r>
      <w:r w:rsidRPr="008B6CEF">
        <w:rPr>
          <w:rFonts w:ascii="Arial" w:eastAsia="Times New Roman" w:hAnsi="Arial"/>
          <w:noProof/>
          <w:sz w:val="22"/>
          <w:szCs w:val="22"/>
          <w:lang w:eastAsia="de-DE"/>
        </w:rPr>
        <w:drawing>
          <wp:anchor distT="0" distB="0" distL="114300" distR="114300" simplePos="0" relativeHeight="251985920" behindDoc="0" locked="1" layoutInCell="1" allowOverlap="1" wp14:anchorId="0D133716" wp14:editId="3534EFFB">
            <wp:simplePos x="0" y="0"/>
            <wp:positionH relativeFrom="column">
              <wp:posOffset>617808</wp:posOffset>
            </wp:positionH>
            <wp:positionV relativeFrom="paragraph">
              <wp:posOffset>345900</wp:posOffset>
            </wp:positionV>
            <wp:extent cx="1436400" cy="1216800"/>
            <wp:effectExtent l="167005" t="137795" r="178435" b="140335"/>
            <wp:wrapNone/>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13" cstate="print">
                      <a:extLst>
                        <a:ext uri="{28A0092B-C50C-407E-A947-70E740481C1C}">
                          <a14:useLocalDpi xmlns:a14="http://schemas.microsoft.com/office/drawing/2010/main" val="0"/>
                        </a:ext>
                      </a:extLst>
                    </a:blip>
                    <a:stretch>
                      <a:fillRect/>
                    </a:stretch>
                  </pic:blipFill>
                  <pic:spPr>
                    <a:xfrm rot="17070719">
                      <a:off x="0" y="0"/>
                      <a:ext cx="1436400" cy="1216800"/>
                    </a:xfrm>
                    <a:prstGeom prst="rect">
                      <a:avLst/>
                    </a:prstGeom>
                  </pic:spPr>
                </pic:pic>
              </a:graphicData>
            </a:graphic>
            <wp14:sizeRelH relativeFrom="margin">
              <wp14:pctWidth>0</wp14:pctWidth>
            </wp14:sizeRelH>
            <wp14:sizeRelV relativeFrom="margin">
              <wp14:pctHeight>0</wp14:pctHeight>
            </wp14:sizeRelV>
          </wp:anchor>
        </w:drawing>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r w:rsidRPr="008B6CEF">
        <w:rPr>
          <w:lang w:eastAsia="de-DE"/>
        </w:rPr>
        <w:t xml:space="preserve">Wer uns sehen will, muss ein Mikroskop verwenden.  Man nennt uns auch Kleinstlebewesen. </w:t>
      </w:r>
      <w:r w:rsidRPr="008B6CEF">
        <w:rPr>
          <w:b/>
          <w:lang w:eastAsia="de-DE"/>
        </w:rPr>
        <w:t>Mikro heißt klein</w:t>
      </w:r>
      <w:r w:rsidRPr="008B6CEF">
        <w:rPr>
          <w:lang w:eastAsia="de-DE"/>
        </w:rPr>
        <w:t>. Wie heißen wir richtig? Schreiben Sie die Silben in eine Reihe. Sprechen Sie das Wort mehrmals aus.</w:t>
      </w:r>
    </w:p>
    <w:p w:rsidR="008B6CEF" w:rsidRPr="008B6CEF" w:rsidRDefault="008B6CEF" w:rsidP="008B6CEF">
      <w:pPr>
        <w:rPr>
          <w:lang w:eastAsia="de-DE"/>
        </w:rPr>
      </w:pPr>
    </w:p>
    <w:p w:rsidR="008B6CEF" w:rsidRPr="008B6CEF" w:rsidRDefault="008B6CEF" w:rsidP="008B6CEF">
      <w:pPr>
        <w:rPr>
          <w:b/>
          <w:sz w:val="32"/>
          <w:szCs w:val="32"/>
          <w:lang w:eastAsia="de-DE"/>
        </w:rPr>
      </w:pPr>
      <w:r w:rsidRPr="008B6CEF">
        <w:rPr>
          <w:b/>
          <w:sz w:val="32"/>
          <w:szCs w:val="32"/>
          <w:lang w:eastAsia="de-DE"/>
        </w:rPr>
        <w:t>Mi</w:t>
      </w:r>
    </w:p>
    <w:p w:rsidR="008B6CEF" w:rsidRPr="008B6CEF" w:rsidRDefault="008B6CEF" w:rsidP="008B6CEF">
      <w:pPr>
        <w:rPr>
          <w:b/>
          <w:sz w:val="32"/>
          <w:szCs w:val="32"/>
          <w:lang w:eastAsia="de-DE"/>
        </w:rPr>
      </w:pPr>
      <w:r w:rsidRPr="008B6CEF">
        <w:rPr>
          <w:b/>
          <w:noProof/>
          <w:sz w:val="32"/>
          <w:szCs w:val="32"/>
          <w:lang w:eastAsia="de-DE"/>
        </w:rPr>
        <w:t>k</w:t>
      </w:r>
    </w:p>
    <w:p w:rsidR="008B6CEF" w:rsidRPr="008B6CEF" w:rsidRDefault="008B6CEF" w:rsidP="008B6CEF">
      <w:pPr>
        <w:rPr>
          <w:b/>
          <w:sz w:val="32"/>
          <w:szCs w:val="32"/>
          <w:lang w:eastAsia="de-DE"/>
        </w:rPr>
      </w:pPr>
      <w:r w:rsidRPr="008B6CEF">
        <w:rPr>
          <w:b/>
          <w:sz w:val="32"/>
          <w:szCs w:val="32"/>
          <w:lang w:eastAsia="de-DE"/>
        </w:rPr>
        <w:t>ro</w:t>
      </w:r>
    </w:p>
    <w:p w:rsidR="008B6CEF" w:rsidRPr="008B6CEF" w:rsidRDefault="008B6CEF" w:rsidP="008B6CEF">
      <w:pPr>
        <w:rPr>
          <w:b/>
          <w:sz w:val="32"/>
          <w:szCs w:val="32"/>
          <w:lang w:eastAsia="de-DE"/>
        </w:rPr>
      </w:pPr>
      <w:r w:rsidRPr="008B6CEF">
        <w:rPr>
          <w:b/>
          <w:noProof/>
          <w:sz w:val="32"/>
          <w:szCs w:val="32"/>
          <w:lang w:eastAsia="de-DE"/>
        </w:rPr>
        <mc:AlternateContent>
          <mc:Choice Requires="wps">
            <w:drawing>
              <wp:anchor distT="0" distB="0" distL="114300" distR="114300" simplePos="0" relativeHeight="251988992" behindDoc="0" locked="0" layoutInCell="1" allowOverlap="1" wp14:anchorId="4AE7315F" wp14:editId="225DE467">
                <wp:simplePos x="0" y="0"/>
                <wp:positionH relativeFrom="column">
                  <wp:posOffset>1493520</wp:posOffset>
                </wp:positionH>
                <wp:positionV relativeFrom="paragraph">
                  <wp:posOffset>-3175</wp:posOffset>
                </wp:positionV>
                <wp:extent cx="4541520" cy="502285"/>
                <wp:effectExtent l="0" t="0" r="11430" b="12065"/>
                <wp:wrapNone/>
                <wp:docPr id="675" name="Textfeld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502285"/>
                        </a:xfrm>
                        <a:prstGeom prst="rect">
                          <a:avLst/>
                        </a:prstGeom>
                        <a:solidFill>
                          <a:sysClr val="window" lastClr="FFFFFF"/>
                        </a:solidFill>
                        <a:ln w="6350">
                          <a:solidFill>
                            <a:prstClr val="black"/>
                          </a:solidFill>
                        </a:ln>
                        <a:effectLst/>
                      </wps:spPr>
                      <wps:txbx>
                        <w:txbxContent>
                          <w:p w:rsidR="009171B1" w:rsidRPr="002D7C46" w:rsidRDefault="009171B1" w:rsidP="008B6CEF">
                            <w:pPr>
                              <w:rPr>
                                <w:sz w:val="48"/>
                                <w:szCs w:val="48"/>
                              </w:rPr>
                            </w:pPr>
                            <w:r>
                              <w:rPr>
                                <w:sz w:val="48"/>
                                <w:szCs w:val="48"/>
                              </w:rPr>
                              <w:t xml:space="preserve"> </w:t>
                            </w:r>
                            <w:r w:rsidRPr="002D7C46">
                              <w:rPr>
                                <w:sz w:val="48"/>
                                <w:szCs w:val="48"/>
                              </w:rPr>
                              <w:t>Mi</w:t>
                            </w:r>
                            <w:r>
                              <w:rPr>
                                <w:sz w:val="48"/>
                                <w:szCs w:val="48"/>
                              </w:rPr>
                              <w:t xml:space="preserve">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5" o:spid="_x0000_s1038" type="#_x0000_t202" style="position:absolute;margin-left:117.6pt;margin-top:-.25pt;width:357.6pt;height:39.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" fillcolor="window" strokeweight=".5pt">
                <v:path arrowok="t"/>
                <v:textbox>
                  <w:txbxContent>
                    <w:p w:rsidR="009171B1" w:rsidRPr="002D7C46" w:rsidRDefault="009171B1" w:rsidP="008B6CEF">
                      <w:pPr>
                        <w:rPr>
                          <w:sz w:val="48"/>
                          <w:szCs w:val="48"/>
                        </w:rPr>
                      </w:pPr>
                      <w:r>
                        <w:rPr>
                          <w:sz w:val="48"/>
                          <w:szCs w:val="48"/>
                        </w:rPr>
                        <w:t xml:space="preserve"> </w:t>
                      </w:r>
                      <w:r w:rsidRPr="002D7C46">
                        <w:rPr>
                          <w:sz w:val="48"/>
                          <w:szCs w:val="48"/>
                        </w:rPr>
                        <w:t>Mi</w:t>
                      </w:r>
                      <w:r>
                        <w:rPr>
                          <w:sz w:val="48"/>
                          <w:szCs w:val="48"/>
                        </w:rPr>
                        <w:t xml:space="preserve">    .     .     .     .     .       . </w:t>
                      </w:r>
                    </w:p>
                  </w:txbxContent>
                </v:textbox>
              </v:shape>
            </w:pict>
          </mc:Fallback>
        </mc:AlternateContent>
      </w:r>
      <w:r w:rsidRPr="008B6CEF">
        <w:rPr>
          <w:b/>
          <w:sz w:val="32"/>
          <w:szCs w:val="32"/>
          <w:lang w:eastAsia="de-DE"/>
        </w:rPr>
        <w:t>or</w:t>
      </w:r>
    </w:p>
    <w:p w:rsidR="008B6CEF" w:rsidRPr="008B6CEF" w:rsidRDefault="008B6CEF" w:rsidP="008B6CEF">
      <w:pPr>
        <w:rPr>
          <w:b/>
          <w:sz w:val="32"/>
          <w:szCs w:val="32"/>
          <w:lang w:eastAsia="de-DE"/>
        </w:rPr>
      </w:pPr>
      <w:r w:rsidRPr="008B6CEF">
        <w:rPr>
          <w:b/>
          <w:sz w:val="32"/>
          <w:szCs w:val="32"/>
          <w:lang w:eastAsia="de-DE"/>
        </w:rPr>
        <w:t>ga</w:t>
      </w:r>
    </w:p>
    <w:p w:rsidR="008B6CEF" w:rsidRPr="008B6CEF" w:rsidRDefault="008B6CEF" w:rsidP="008B6CEF">
      <w:pPr>
        <w:rPr>
          <w:b/>
          <w:sz w:val="32"/>
          <w:szCs w:val="32"/>
          <w:lang w:val="en-US" w:eastAsia="de-DE"/>
        </w:rPr>
      </w:pPr>
      <w:r w:rsidRPr="008B6CEF">
        <w:rPr>
          <w:b/>
          <w:sz w:val="32"/>
          <w:szCs w:val="32"/>
          <w:lang w:val="en-US" w:eastAsia="de-DE"/>
        </w:rPr>
        <w:t>nis</w:t>
      </w:r>
    </w:p>
    <w:p w:rsidR="008B6CEF" w:rsidRPr="008B6CEF" w:rsidRDefault="008B6CEF" w:rsidP="008B6CEF">
      <w:pPr>
        <w:rPr>
          <w:b/>
          <w:sz w:val="32"/>
          <w:szCs w:val="32"/>
          <w:lang w:val="en-US" w:eastAsia="de-DE"/>
        </w:rPr>
      </w:pPr>
      <w:r w:rsidRPr="008B6CEF">
        <w:rPr>
          <w:b/>
          <w:sz w:val="32"/>
          <w:szCs w:val="32"/>
          <w:lang w:val="en-US" w:eastAsia="de-DE"/>
        </w:rPr>
        <w:t>men</w:t>
      </w:r>
    </w:p>
    <w:p w:rsidR="008B6CEF" w:rsidRPr="008B6CEF" w:rsidRDefault="008B6CEF" w:rsidP="008B6CEF">
      <w:pPr>
        <w:rPr>
          <w:lang w:val="en-US" w:eastAsia="de-DE"/>
        </w:rPr>
      </w:pPr>
    </w:p>
    <w:p w:rsidR="008B6CEF" w:rsidRPr="008B6CEF" w:rsidRDefault="008B6CEF" w:rsidP="008B6CEF">
      <w:pPr>
        <w:jc w:val="both"/>
        <w:rPr>
          <w:lang w:val="en-US" w:eastAsia="de-DE"/>
        </w:rPr>
      </w:pPr>
      <w:r w:rsidRPr="008B6CEF">
        <w:rPr>
          <w:noProof/>
          <w:lang w:eastAsia="de-DE"/>
        </w:rPr>
        <mc:AlternateContent>
          <mc:Choice Requires="wps">
            <w:drawing>
              <wp:anchor distT="0" distB="0" distL="114300" distR="114300" simplePos="0" relativeHeight="251984896" behindDoc="0" locked="0" layoutInCell="1" allowOverlap="1" wp14:anchorId="0710038F" wp14:editId="0C654B03">
                <wp:simplePos x="0" y="0"/>
                <wp:positionH relativeFrom="column">
                  <wp:posOffset>2213610</wp:posOffset>
                </wp:positionH>
                <wp:positionV relativeFrom="paragraph">
                  <wp:posOffset>7842885</wp:posOffset>
                </wp:positionV>
                <wp:extent cx="4541520" cy="502285"/>
                <wp:effectExtent l="0" t="0" r="11430" b="12065"/>
                <wp:wrapNone/>
                <wp:docPr id="676" name="Textfeld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502285"/>
                        </a:xfrm>
                        <a:prstGeom prst="rect">
                          <a:avLst/>
                        </a:prstGeom>
                        <a:solidFill>
                          <a:sysClr val="window" lastClr="FFFFFF"/>
                        </a:solidFill>
                        <a:ln w="6350">
                          <a:solidFill>
                            <a:prstClr val="black"/>
                          </a:solidFill>
                        </a:ln>
                        <a:effectLst/>
                      </wps:spPr>
                      <wps:txbx>
                        <w:txbxContent>
                          <w:p w:rsidR="009171B1" w:rsidRPr="002D7C46" w:rsidRDefault="009171B1" w:rsidP="008B6CEF">
                            <w:pPr>
                              <w:rPr>
                                <w:sz w:val="48"/>
                                <w:szCs w:val="48"/>
                              </w:rPr>
                            </w:pPr>
                            <w:r>
                              <w:rPr>
                                <w:sz w:val="48"/>
                                <w:szCs w:val="48"/>
                              </w:rPr>
                              <w:t xml:space="preserve"> </w:t>
                            </w:r>
                            <w:r w:rsidRPr="002D7C46">
                              <w:rPr>
                                <w:sz w:val="48"/>
                                <w:szCs w:val="48"/>
                              </w:rPr>
                              <w:t>Mi</w:t>
                            </w:r>
                            <w:r>
                              <w:rPr>
                                <w:sz w:val="48"/>
                                <w:szCs w:val="48"/>
                              </w:rPr>
                              <w:t xml:space="preserve">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6" o:spid="_x0000_s1039" type="#_x0000_t202" style="position:absolute;left:0;text-align:left;margin-left:174.3pt;margin-top:617.55pt;width:357.6pt;height:39.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B4agIAAOU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" fillcolor="window" strokeweight=".5pt">
                <v:path arrowok="t"/>
                <v:textbox>
                  <w:txbxContent>
                    <w:p w:rsidR="009171B1" w:rsidRPr="002D7C46" w:rsidRDefault="009171B1" w:rsidP="008B6CEF">
                      <w:pPr>
                        <w:rPr>
                          <w:sz w:val="48"/>
                          <w:szCs w:val="48"/>
                        </w:rPr>
                      </w:pPr>
                      <w:r>
                        <w:rPr>
                          <w:sz w:val="48"/>
                          <w:szCs w:val="48"/>
                        </w:rPr>
                        <w:t xml:space="preserve"> </w:t>
                      </w:r>
                      <w:r w:rsidRPr="002D7C46">
                        <w:rPr>
                          <w:sz w:val="48"/>
                          <w:szCs w:val="48"/>
                        </w:rPr>
                        <w:t>Mi</w:t>
                      </w:r>
                      <w:r>
                        <w:rPr>
                          <w:sz w:val="48"/>
                          <w:szCs w:val="48"/>
                        </w:rPr>
                        <w:t xml:space="preserve">    .     .     .     .     .       . </w:t>
                      </w:r>
                    </w:p>
                  </w:txbxContent>
                </v:textbox>
              </v:shape>
            </w:pict>
          </mc:Fallback>
        </mc:AlternateContent>
      </w:r>
    </w:p>
    <w:p w:rsidR="008B6CEF" w:rsidRPr="008B6CEF" w:rsidRDefault="008B6CEF" w:rsidP="008B6CEF">
      <w:pPr>
        <w:jc w:val="both"/>
        <w:rPr>
          <w:lang w:val="en-US" w:eastAsia="de-DE"/>
        </w:rPr>
      </w:pPr>
    </w:p>
    <w:p w:rsidR="008B6CEF" w:rsidRPr="008B6CEF" w:rsidRDefault="008B6CEF" w:rsidP="008B6CEF">
      <w:pPr>
        <w:jc w:val="both"/>
        <w:rPr>
          <w:lang w:val="en-US" w:eastAsia="de-DE"/>
        </w:rPr>
      </w:pPr>
    </w:p>
    <w:p w:rsidR="008B6CEF" w:rsidRPr="008B6CEF" w:rsidRDefault="008B6CEF" w:rsidP="008B6CEF">
      <w:pPr>
        <w:spacing w:line="240" w:lineRule="exact"/>
        <w:rPr>
          <w:lang w:val="en-US" w:eastAsia="de-DE"/>
        </w:rPr>
      </w:pPr>
      <w:r w:rsidRPr="008B6CEF">
        <w:rPr>
          <w:lang w:val="en-US"/>
        </w:rPr>
        <w:br w:type="page"/>
      </w:r>
    </w:p>
    <w:tbl>
      <w:tblPr>
        <w:tblW w:w="96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4"/>
      </w:tblGrid>
      <w:tr w:rsidR="008B6CEF" w:rsidRPr="008B6CEF" w:rsidTr="001C7A7B">
        <w:trPr>
          <w:trHeight w:val="523"/>
        </w:trPr>
        <w:tc>
          <w:tcPr>
            <w:tcW w:w="312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01</w:t>
            </w:r>
          </w:p>
        </w:tc>
      </w:tr>
      <w:tr w:rsidR="008B6CEF" w:rsidRPr="008B6CEF" w:rsidTr="001C7A7B">
        <w:tc>
          <w:tcPr>
            <w:tcW w:w="7352" w:type="dxa"/>
            <w:gridSpan w:val="2"/>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bl>
    <w:p w:rsidR="00890F0C" w:rsidRDefault="00890F0C" w:rsidP="008B6CEF">
      <w:pPr>
        <w:jc w:val="both"/>
        <w:rPr>
          <w:lang w:eastAsia="de-DE"/>
        </w:rPr>
      </w:pPr>
    </w:p>
    <w:p w:rsidR="00890F0C" w:rsidRPr="000F6EAF" w:rsidRDefault="00890F0C" w:rsidP="00890F0C">
      <w:pPr>
        <w:pStyle w:val="Marginaliegrau"/>
        <w:framePr w:wrap="around"/>
      </w:pPr>
      <w:r w:rsidRPr="000F6EAF">
        <w:t>Blatt EG2.01.03.01</w:t>
      </w:r>
    </w:p>
    <w:p w:rsidR="00890F0C" w:rsidRPr="000F6EAF" w:rsidRDefault="002657F9" w:rsidP="00890F0C">
      <w:pPr>
        <w:pStyle w:val="Marginaliegrau"/>
        <w:framePr w:wrap="around"/>
      </w:pPr>
      <w:r>
        <w:t>Einsatz n</w:t>
      </w:r>
      <w:r w:rsidR="00890F0C" w:rsidRPr="000F6EAF">
        <w:t xml:space="preserve">ur </w:t>
      </w:r>
      <w:r>
        <w:t xml:space="preserve">dann, </w:t>
      </w:r>
      <w:r w:rsidR="00890F0C" w:rsidRPr="000F6EAF">
        <w:t xml:space="preserve">wenn </w:t>
      </w:r>
      <w:r w:rsidR="00890F0C">
        <w:t xml:space="preserve">die </w:t>
      </w:r>
      <w:r w:rsidR="00890F0C" w:rsidRPr="000F6EAF">
        <w:t>Praxis mit der Einheit MO startet!</w:t>
      </w:r>
    </w:p>
    <w:p w:rsidR="00890F0C" w:rsidRPr="008B6CEF" w:rsidRDefault="00890F0C" w:rsidP="008B6CEF">
      <w:pPr>
        <w:jc w:val="both"/>
        <w:rPr>
          <w:lang w:eastAsia="de-DE"/>
        </w:rPr>
      </w:pPr>
    </w:p>
    <w:p w:rsidR="008B6CEF" w:rsidRPr="008B6CEF" w:rsidRDefault="008B6CEF" w:rsidP="008B6CEF">
      <w:pPr>
        <w:jc w:val="both"/>
        <w:rPr>
          <w:lang w:eastAsia="de-DE"/>
        </w:rPr>
      </w:pPr>
    </w:p>
    <w:p w:rsidR="00890F0C" w:rsidRDefault="00890F0C" w:rsidP="008B6CEF">
      <w:pPr>
        <w:keepNext/>
        <w:suppressAutoHyphens/>
        <w:spacing w:before="240" w:after="160"/>
        <w:outlineLvl w:val="0"/>
        <w:rPr>
          <w:rFonts w:ascii="Source Sans Pro Semibold" w:eastAsia="Times New Roman" w:hAnsi="Source Sans Pro Semibold" w:cs="Times New Roman"/>
          <w:bCs/>
          <w:sz w:val="30"/>
          <w:szCs w:val="28"/>
          <w:lang w:eastAsia="de-DE"/>
        </w:rPr>
      </w:pPr>
    </w:p>
    <w:p w:rsidR="008B6CEF" w:rsidRPr="008B6CEF" w:rsidRDefault="008B6CEF" w:rsidP="008B6CEF">
      <w:pPr>
        <w:keepNext/>
        <w:suppressAutoHyphens/>
        <w:spacing w:before="240" w:after="160"/>
        <w:outlineLvl w:val="0"/>
        <w:rPr>
          <w:rFonts w:ascii="Source Sans Pro Semibold" w:eastAsia="Times New Roman" w:hAnsi="Source Sans Pro Semibold" w:cs="Times New Roman"/>
          <w:bCs/>
          <w:sz w:val="30"/>
          <w:szCs w:val="28"/>
          <w:lang w:eastAsia="de-DE"/>
        </w:rPr>
      </w:pPr>
      <w:r w:rsidRPr="008B6CEF">
        <w:rPr>
          <w:rFonts w:ascii="Source Sans Pro Semibold" w:eastAsia="Times New Roman" w:hAnsi="Source Sans Pro Semibold" w:cs="Times New Roman"/>
          <w:bCs/>
          <w:sz w:val="30"/>
          <w:szCs w:val="28"/>
          <w:lang w:eastAsia="de-DE"/>
        </w:rPr>
        <w:t>Dürfen wir uns vorstellen? Wir sind die Mikkies.</w:t>
      </w:r>
      <w:r w:rsidRPr="008B6CEF">
        <w:rPr>
          <w:rFonts w:ascii="Arial" w:eastAsia="Calibri" w:hAnsi="Arial"/>
          <w:noProof/>
          <w:color w:val="000000"/>
          <w:sz w:val="22"/>
          <w:szCs w:val="22"/>
        </w:rPr>
        <w:t xml:space="preserve"> </w:t>
      </w:r>
      <w:r w:rsidR="00781C55" w:rsidRPr="00781C55">
        <w:rPr>
          <w:rFonts w:ascii="Arial" w:eastAsia="Calibri" w:hAnsi="Arial"/>
          <w:noProof/>
          <w:color w:val="000000"/>
          <w:sz w:val="24"/>
          <w:szCs w:val="22"/>
          <w:lang w:eastAsia="de-DE"/>
        </w:rPr>
        <w:drawing>
          <wp:anchor distT="0" distB="0" distL="114300" distR="114300" simplePos="0" relativeHeight="252296192" behindDoc="0" locked="0" layoutInCell="0" allowOverlap="1" wp14:anchorId="7AEB6C3D" wp14:editId="34A44A56">
            <wp:simplePos x="0" y="0"/>
            <wp:positionH relativeFrom="rightMargin">
              <wp:posOffset>107950</wp:posOffset>
            </wp:positionH>
            <wp:positionV relativeFrom="paragraph">
              <wp:posOffset>0</wp:posOffset>
            </wp:positionV>
            <wp:extent cx="345440" cy="323850"/>
            <wp:effectExtent l="0" t="0" r="0" b="0"/>
            <wp:wrapNone/>
            <wp:docPr id="129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jc w:val="both"/>
        <w:rPr>
          <w:lang w:eastAsia="de-DE"/>
        </w:rPr>
      </w:pPr>
      <w:r w:rsidRPr="008B6CEF">
        <w:rPr>
          <w:lang w:eastAsia="de-DE"/>
        </w:rPr>
        <w:t>Mit uns kann man tolle Sachen machen. Wir können aber auch ganz schön gemein werden, sobald man uns nicht nett behandelt. Wir können sehr gefährlich werden. Wir sind unsichtbar und doch immer da.</w:t>
      </w:r>
    </w:p>
    <w:p w:rsidR="008B6CEF" w:rsidRPr="008B6CEF" w:rsidRDefault="008B6CEF" w:rsidP="008B6CEF">
      <w:pPr>
        <w:jc w:val="both"/>
        <w:rPr>
          <w:lang w:eastAsia="de-DE"/>
        </w:rPr>
      </w:pPr>
    </w:p>
    <w:p w:rsidR="008B6CEF" w:rsidRPr="008B6CEF" w:rsidRDefault="008B6CEF" w:rsidP="008B6CEF">
      <w:pPr>
        <w:jc w:val="both"/>
        <w:rPr>
          <w:lang w:eastAsia="de-DE"/>
        </w:rPr>
      </w:pPr>
      <w:r w:rsidRPr="008B6CEF">
        <w:rPr>
          <w:noProof/>
          <w:lang w:eastAsia="de-DE"/>
        </w:rPr>
        <w:drawing>
          <wp:anchor distT="0" distB="0" distL="114300" distR="114300" simplePos="0" relativeHeight="251991040" behindDoc="0" locked="1" layoutInCell="1" allowOverlap="1" wp14:anchorId="1DC4878E" wp14:editId="179122E9">
            <wp:simplePos x="0" y="0"/>
            <wp:positionH relativeFrom="column">
              <wp:posOffset>2486780</wp:posOffset>
            </wp:positionH>
            <wp:positionV relativeFrom="paragraph">
              <wp:posOffset>471805</wp:posOffset>
            </wp:positionV>
            <wp:extent cx="1317600" cy="1065600"/>
            <wp:effectExtent l="125730" t="102870" r="142240" b="104140"/>
            <wp:wrapNone/>
            <wp:docPr id="6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2.jpg"/>
                    <pic:cNvPicPr/>
                  </pic:nvPicPr>
                  <pic:blipFill>
                    <a:blip r:embed="rId112" cstate="print">
                      <a:extLst>
                        <a:ext uri="{28A0092B-C50C-407E-A947-70E740481C1C}">
                          <a14:useLocalDpi xmlns:a14="http://schemas.microsoft.com/office/drawing/2010/main" val="0"/>
                        </a:ext>
                      </a:extLst>
                    </a:blip>
                    <a:stretch>
                      <a:fillRect/>
                    </a:stretch>
                  </pic:blipFill>
                  <pic:spPr>
                    <a:xfrm rot="15488115">
                      <a:off x="0" y="0"/>
                      <a:ext cx="1317600" cy="1065600"/>
                    </a:xfrm>
                    <a:prstGeom prst="rect">
                      <a:avLst/>
                    </a:prstGeom>
                  </pic:spPr>
                </pic:pic>
              </a:graphicData>
            </a:graphic>
            <wp14:sizeRelH relativeFrom="margin">
              <wp14:pctWidth>0</wp14:pctWidth>
            </wp14:sizeRelH>
            <wp14:sizeRelV relativeFrom="margin">
              <wp14:pctHeight>0</wp14:pctHeight>
            </wp14:sizeRelV>
          </wp:anchor>
        </w:drawing>
      </w:r>
      <w:r w:rsidRPr="008B6CEF">
        <w:rPr>
          <w:rFonts w:ascii="Arial" w:eastAsia="Times New Roman" w:hAnsi="Arial"/>
          <w:noProof/>
          <w:sz w:val="22"/>
          <w:szCs w:val="22"/>
          <w:lang w:eastAsia="de-DE"/>
        </w:rPr>
        <w:drawing>
          <wp:anchor distT="0" distB="0" distL="114300" distR="114300" simplePos="0" relativeHeight="251990016" behindDoc="0" locked="1" layoutInCell="1" allowOverlap="1" wp14:anchorId="35F513B2" wp14:editId="16015F58">
            <wp:simplePos x="0" y="0"/>
            <wp:positionH relativeFrom="column">
              <wp:posOffset>617808</wp:posOffset>
            </wp:positionH>
            <wp:positionV relativeFrom="paragraph">
              <wp:posOffset>345900</wp:posOffset>
            </wp:positionV>
            <wp:extent cx="1436400" cy="1216800"/>
            <wp:effectExtent l="167005" t="137795" r="178435" b="140335"/>
            <wp:wrapNone/>
            <wp:docPr id="68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13" cstate="print">
                      <a:extLst>
                        <a:ext uri="{28A0092B-C50C-407E-A947-70E740481C1C}">
                          <a14:useLocalDpi xmlns:a14="http://schemas.microsoft.com/office/drawing/2010/main" val="0"/>
                        </a:ext>
                      </a:extLst>
                    </a:blip>
                    <a:stretch>
                      <a:fillRect/>
                    </a:stretch>
                  </pic:blipFill>
                  <pic:spPr>
                    <a:xfrm rot="17070719">
                      <a:off x="0" y="0"/>
                      <a:ext cx="1436400" cy="1216800"/>
                    </a:xfrm>
                    <a:prstGeom prst="rect">
                      <a:avLst/>
                    </a:prstGeom>
                  </pic:spPr>
                </pic:pic>
              </a:graphicData>
            </a:graphic>
            <wp14:sizeRelH relativeFrom="margin">
              <wp14:pctWidth>0</wp14:pctWidth>
            </wp14:sizeRelH>
            <wp14:sizeRelV relativeFrom="margin">
              <wp14:pctHeight>0</wp14:pctHeight>
            </wp14:sizeRelV>
          </wp:anchor>
        </w:drawing>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r w:rsidRPr="008B6CEF">
        <w:rPr>
          <w:lang w:eastAsia="de-DE"/>
        </w:rPr>
        <w:t xml:space="preserve">Wer uns sehen will, muss ein Mikroskop verwenden.  Man nennt uns auch Kleinstlebewesen. </w:t>
      </w:r>
      <w:r w:rsidRPr="008B6CEF">
        <w:rPr>
          <w:b/>
          <w:lang w:eastAsia="de-DE"/>
        </w:rPr>
        <w:t>Mikro heißt sehr klein</w:t>
      </w:r>
      <w:r w:rsidRPr="008B6CEF">
        <w:rPr>
          <w:lang w:eastAsia="de-DE"/>
        </w:rPr>
        <w:t>.  Wir bestehen zumeist nur aus einer Zelle. Einige von uns sind schädlich, andere können nützlich sein.</w:t>
      </w:r>
    </w:p>
    <w:p w:rsidR="008B6CEF" w:rsidRPr="008B6CEF" w:rsidRDefault="008B6CEF" w:rsidP="008B6CEF">
      <w:pPr>
        <w:rPr>
          <w:lang w:eastAsia="de-DE"/>
        </w:rPr>
      </w:pPr>
    </w:p>
    <w:p w:rsidR="008B6CEF" w:rsidRPr="008B6CEF" w:rsidRDefault="008B6CEF" w:rsidP="008B6CEF">
      <w:pPr>
        <w:rPr>
          <w:b/>
          <w:lang w:eastAsia="de-DE"/>
        </w:rPr>
      </w:pPr>
      <w:r w:rsidRPr="008B6CEF">
        <w:rPr>
          <w:b/>
          <w:lang w:eastAsia="de-DE"/>
        </w:rPr>
        <w:t xml:space="preserve"> Wie heißen wir richtig? </w:t>
      </w:r>
    </w:p>
    <w:p w:rsidR="008B6CEF" w:rsidRPr="008B6CEF" w:rsidRDefault="008B6CEF" w:rsidP="008B6CEF">
      <w:pPr>
        <w:rPr>
          <w:b/>
          <w:lang w:eastAsia="de-DE"/>
        </w:rPr>
      </w:pPr>
    </w:p>
    <w:p w:rsidR="008B6CEF" w:rsidRPr="008B6CEF" w:rsidRDefault="008B6CEF" w:rsidP="008B6CEF">
      <w:pPr>
        <w:rPr>
          <w:lang w:eastAsia="de-DE"/>
        </w:rPr>
      </w:pPr>
      <w:r w:rsidRPr="008B6CEF">
        <w:rPr>
          <w:lang w:eastAsia="de-DE"/>
        </w:rPr>
        <w:t xml:space="preserve">Setzen Sie die Silben sinnvoll zusammen. Wie heißen die Mikkies ausgesprochen? </w:t>
      </w:r>
    </w:p>
    <w:p w:rsidR="008B6CEF" w:rsidRPr="008B6CEF" w:rsidRDefault="008B6CEF" w:rsidP="008B6CEF">
      <w:pPr>
        <w:rPr>
          <w:b/>
          <w:sz w:val="36"/>
          <w:szCs w:val="36"/>
          <w:lang w:eastAsia="de-DE"/>
        </w:rPr>
      </w:pPr>
    </w:p>
    <w:p w:rsidR="008B6CEF" w:rsidRPr="008B6CEF" w:rsidRDefault="008B6CEF" w:rsidP="008B6CEF">
      <w:pPr>
        <w:rPr>
          <w:sz w:val="36"/>
          <w:szCs w:val="36"/>
          <w:lang w:val="en-US" w:eastAsia="de-DE"/>
        </w:rPr>
      </w:pPr>
      <w:r w:rsidRPr="008B6CEF">
        <w:rPr>
          <w:b/>
          <w:noProof/>
          <w:sz w:val="36"/>
          <w:szCs w:val="36"/>
          <w:lang w:eastAsia="de-DE"/>
        </w:rPr>
        <mc:AlternateContent>
          <mc:Choice Requires="wps">
            <w:drawing>
              <wp:anchor distT="0" distB="0" distL="114300" distR="114300" simplePos="0" relativeHeight="251993088" behindDoc="0" locked="0" layoutInCell="1" allowOverlap="1" wp14:anchorId="4DB377FA" wp14:editId="790E96D2">
                <wp:simplePos x="0" y="0"/>
                <wp:positionH relativeFrom="column">
                  <wp:posOffset>1187450</wp:posOffset>
                </wp:positionH>
                <wp:positionV relativeFrom="paragraph">
                  <wp:posOffset>207010</wp:posOffset>
                </wp:positionV>
                <wp:extent cx="4104005" cy="438785"/>
                <wp:effectExtent l="0" t="0" r="10795" b="18415"/>
                <wp:wrapNone/>
                <wp:docPr id="677" name="Textfeld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4005" cy="438785"/>
                        </a:xfrm>
                        <a:prstGeom prst="rect">
                          <a:avLst/>
                        </a:prstGeom>
                        <a:solidFill>
                          <a:sysClr val="window" lastClr="FFFFFF"/>
                        </a:solidFill>
                        <a:ln w="6350">
                          <a:solidFill>
                            <a:prstClr val="black"/>
                          </a:solidFill>
                        </a:ln>
                        <a:effectLst/>
                      </wps:spPr>
                      <wps:txbx>
                        <w:txbxContent>
                          <w:p w:rsidR="009171B1" w:rsidRPr="002D7C46" w:rsidRDefault="009171B1" w:rsidP="008B6CEF">
                            <w:pPr>
                              <w:rPr>
                                <w:sz w:val="48"/>
                                <w:szCs w:val="48"/>
                              </w:rPr>
                            </w:pPr>
                            <w:r>
                              <w:rPr>
                                <w:sz w:val="48"/>
                                <w:szCs w:val="48"/>
                              </w:rPr>
                              <w:t xml:space="preserve">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7" o:spid="_x0000_s1040" type="#_x0000_t202" style="position:absolute;margin-left:93.5pt;margin-top:16.3pt;width:323.15pt;height:34.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" fillcolor="window" strokeweight=".5pt">
                <v:path arrowok="t"/>
                <v:textbox>
                  <w:txbxContent>
                    <w:p w:rsidR="009171B1" w:rsidRPr="002D7C46" w:rsidRDefault="009171B1" w:rsidP="008B6CEF">
                      <w:pPr>
                        <w:rPr>
                          <w:sz w:val="48"/>
                          <w:szCs w:val="48"/>
                        </w:rPr>
                      </w:pPr>
                      <w:r>
                        <w:rPr>
                          <w:sz w:val="48"/>
                          <w:szCs w:val="48"/>
                        </w:rPr>
                        <w:t xml:space="preserve"> .    .     .     .     .     .     .</w:t>
                      </w:r>
                    </w:p>
                  </w:txbxContent>
                </v:textbox>
              </v:shape>
            </w:pict>
          </mc:Fallback>
        </mc:AlternateContent>
      </w:r>
      <w:r w:rsidRPr="008B6CEF">
        <w:rPr>
          <w:b/>
          <w:sz w:val="36"/>
          <w:szCs w:val="36"/>
          <w:lang w:val="en-US" w:eastAsia="de-DE"/>
        </w:rPr>
        <w:t>ro nis</w:t>
      </w:r>
    </w:p>
    <w:p w:rsidR="008B6CEF" w:rsidRPr="008B6CEF" w:rsidRDefault="008B6CEF" w:rsidP="008B6CEF">
      <w:pPr>
        <w:rPr>
          <w:b/>
          <w:sz w:val="36"/>
          <w:szCs w:val="36"/>
          <w:lang w:val="en-US" w:eastAsia="de-DE"/>
        </w:rPr>
      </w:pPr>
      <w:r w:rsidRPr="008B6CEF">
        <w:rPr>
          <w:b/>
          <w:sz w:val="36"/>
          <w:szCs w:val="36"/>
          <w:lang w:val="en-US" w:eastAsia="de-DE"/>
        </w:rPr>
        <w:t>or men</w:t>
      </w:r>
    </w:p>
    <w:p w:rsidR="008B6CEF" w:rsidRPr="008B6CEF" w:rsidRDefault="008B6CEF" w:rsidP="008B6CEF">
      <w:pPr>
        <w:rPr>
          <w:b/>
          <w:sz w:val="36"/>
          <w:szCs w:val="36"/>
          <w:lang w:val="en-US" w:eastAsia="de-DE"/>
        </w:rPr>
      </w:pPr>
      <w:r w:rsidRPr="008B6CEF">
        <w:rPr>
          <w:b/>
          <w:sz w:val="36"/>
          <w:szCs w:val="36"/>
          <w:lang w:val="en-US" w:eastAsia="de-DE"/>
        </w:rPr>
        <w:t>ga</w:t>
      </w:r>
    </w:p>
    <w:p w:rsidR="008B6CEF" w:rsidRPr="008B6CEF" w:rsidRDefault="008B6CEF" w:rsidP="008B6CEF">
      <w:pPr>
        <w:rPr>
          <w:b/>
          <w:sz w:val="36"/>
          <w:szCs w:val="36"/>
          <w:lang w:val="en-US" w:eastAsia="de-DE"/>
        </w:rPr>
      </w:pPr>
      <w:r w:rsidRPr="008B6CEF">
        <w:rPr>
          <w:b/>
          <w:noProof/>
          <w:sz w:val="36"/>
          <w:szCs w:val="36"/>
          <w:lang w:val="en-US" w:eastAsia="de-DE"/>
        </w:rPr>
        <w:t>k</w:t>
      </w:r>
      <w:r w:rsidRPr="008B6CEF">
        <w:rPr>
          <w:b/>
          <w:sz w:val="36"/>
          <w:szCs w:val="36"/>
          <w:lang w:val="en-US" w:eastAsia="de-DE"/>
        </w:rPr>
        <w:t xml:space="preserve">  Mi</w:t>
      </w:r>
    </w:p>
    <w:p w:rsidR="008B6CEF" w:rsidRPr="008B6CEF" w:rsidRDefault="008B6CEF" w:rsidP="008B6CEF">
      <w:pPr>
        <w:rPr>
          <w:b/>
          <w:sz w:val="24"/>
          <w:szCs w:val="24"/>
          <w:lang w:val="en-US" w:eastAsia="de-DE"/>
        </w:rPr>
      </w:pPr>
    </w:p>
    <w:p w:rsidR="008B6CEF" w:rsidRPr="008B6CEF" w:rsidRDefault="008B6CEF" w:rsidP="008B6CEF">
      <w:pPr>
        <w:rPr>
          <w:b/>
          <w:sz w:val="24"/>
          <w:szCs w:val="24"/>
          <w:lang w:eastAsia="de-DE"/>
        </w:rPr>
      </w:pPr>
      <w:r w:rsidRPr="008B6CEF">
        <w:rPr>
          <w:b/>
          <w:sz w:val="24"/>
          <w:szCs w:val="24"/>
          <w:lang w:eastAsia="de-DE"/>
        </w:rPr>
        <w:t>Lernen Sie nun, wo sich Mikroorganismen überall aufhalten können.</w:t>
      </w:r>
    </w:p>
    <w:p w:rsidR="008B6CEF" w:rsidRPr="008B6CEF" w:rsidRDefault="008B6CEF" w:rsidP="008B6CEF">
      <w:pPr>
        <w:spacing w:line="240" w:lineRule="exact"/>
        <w:rPr>
          <w:b/>
          <w:sz w:val="24"/>
          <w:szCs w:val="24"/>
          <w:lang w:eastAsia="de-DE"/>
        </w:rPr>
      </w:pPr>
      <w:r w:rsidRPr="008B6CEF">
        <w:rPr>
          <w:b/>
          <w:sz w:val="24"/>
          <w:szCs w:val="24"/>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02</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8B6CEF">
            <w:pPr>
              <w:numPr>
                <w:ilvl w:val="0"/>
                <w:numId w:val="6"/>
              </w:numPr>
              <w:ind w:left="227" w:hanging="170"/>
              <w:rPr>
                <w:sz w:val="16"/>
              </w:rPr>
            </w:pPr>
            <w:r w:rsidRPr="008B6CEF">
              <w:rPr>
                <w:sz w:val="16"/>
              </w:rPr>
              <w:t>Ich kan</w:t>
            </w:r>
            <w:r w:rsidR="00841F5D">
              <w:rPr>
                <w:sz w:val="16"/>
              </w:rPr>
              <w:t xml:space="preserve">n Hygienemaßnahmen erkennen, </w:t>
            </w:r>
            <w:r w:rsidRPr="008B6CEF">
              <w:rPr>
                <w:sz w:val="16"/>
              </w:rPr>
              <w:t>markieren</w:t>
            </w:r>
            <w:r w:rsidR="00841F5D">
              <w:rPr>
                <w:sz w:val="16"/>
              </w:rPr>
              <w:t xml:space="preserve"> und benennen</w:t>
            </w:r>
            <w:r w:rsidRPr="008B6CEF">
              <w:rPr>
                <w:sz w:val="16"/>
              </w:rPr>
              <w:t>.</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583369">
            <w:pPr>
              <w:numPr>
                <w:ilvl w:val="0"/>
                <w:numId w:val="6"/>
              </w:numPr>
              <w:ind w:left="227" w:hanging="170"/>
              <w:rPr>
                <w:sz w:val="16"/>
              </w:rPr>
            </w:pPr>
            <w:r w:rsidRPr="008B6CEF">
              <w:rPr>
                <w:sz w:val="16"/>
              </w:rPr>
              <w:t>Ich kann Texte lesen und markieren.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spacing w:line="240" w:lineRule="exact"/>
        <w:rPr>
          <w:b/>
          <w:sz w:val="24"/>
          <w:szCs w:val="24"/>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56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567"/>
        </w:trPr>
        <w:tc>
          <w:tcPr>
            <w:tcW w:w="1470" w:type="dxa"/>
            <w:shd w:val="clear" w:color="auto" w:fill="auto"/>
            <w:vAlign w:val="center"/>
          </w:tcPr>
          <w:p w:rsidR="008B6CEF" w:rsidRPr="008B6CEF" w:rsidRDefault="008B6CEF" w:rsidP="008B6CEF">
            <w:pPr>
              <w:jc w:val="center"/>
              <w:rPr>
                <w:rFonts w:eastAsia="Calibri"/>
                <w:lang w:eastAsia="de-DE"/>
              </w:rPr>
            </w:pPr>
            <w:r w:rsidRPr="008B6CEF">
              <w:rPr>
                <w:rFonts w:eastAsia="Calibri"/>
                <w:noProof/>
                <w:lang w:eastAsia="de-DE"/>
              </w:rPr>
              <w:drawing>
                <wp:inline distT="0" distB="0" distL="0" distR="0" wp14:anchorId="2E4E408E" wp14:editId="0B0F54D7">
                  <wp:extent cx="302701" cy="324000"/>
                  <wp:effectExtent l="0" t="0" r="2540" b="0"/>
                  <wp:docPr id="69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9171B1" w:rsidP="008B6CEF">
            <w:pPr>
              <w:jc w:val="both"/>
              <w:rPr>
                <w:noProof/>
                <w:lang w:eastAsia="de-DE"/>
              </w:rPr>
            </w:pPr>
            <w:r w:rsidRPr="00AA18D1">
              <w:rPr>
                <w:noProof/>
                <w:lang w:eastAsia="de-DE"/>
              </w:rPr>
              <w:drawing>
                <wp:anchor distT="0" distB="0" distL="114300" distR="114300" simplePos="0" relativeHeight="252682240" behindDoc="0" locked="0" layoutInCell="1" allowOverlap="1" wp14:anchorId="5F227BBF" wp14:editId="48F23590">
                  <wp:simplePos x="0" y="0"/>
                  <wp:positionH relativeFrom="column">
                    <wp:posOffset>3931285</wp:posOffset>
                  </wp:positionH>
                  <wp:positionV relativeFrom="paragraph">
                    <wp:posOffset>-40005</wp:posOffset>
                  </wp:positionV>
                  <wp:extent cx="314325" cy="314325"/>
                  <wp:effectExtent l="0" t="0" r="9525" b="9525"/>
                  <wp:wrapNone/>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2681216" behindDoc="0" locked="0" layoutInCell="1" allowOverlap="1" wp14:anchorId="3B07E5AA" wp14:editId="39027A1C">
                  <wp:simplePos x="0" y="0"/>
                  <wp:positionH relativeFrom="column">
                    <wp:posOffset>3560445</wp:posOffset>
                  </wp:positionH>
                  <wp:positionV relativeFrom="paragraph">
                    <wp:posOffset>-40640</wp:posOffset>
                  </wp:positionV>
                  <wp:extent cx="314325" cy="314325"/>
                  <wp:effectExtent l="0" t="0" r="9525" b="9525"/>
                  <wp:wrapNone/>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Lesen Sie den Text. Unterstreichen Sie in jedem Satz</w:t>
            </w:r>
            <w:r w:rsidR="008B6CEF" w:rsidRPr="008B6CEF">
              <w:rPr>
                <w:noProof/>
                <w:sz w:val="24"/>
                <w:lang w:eastAsia="de-DE"/>
              </w:rPr>
              <w:drawing>
                <wp:anchor distT="0" distB="0" distL="114300" distR="114300" simplePos="0" relativeHeight="252005376" behindDoc="0" locked="0" layoutInCell="0" allowOverlap="1" wp14:anchorId="2F13455C" wp14:editId="1158B550">
                  <wp:simplePos x="0" y="0"/>
                  <wp:positionH relativeFrom="rightMargin">
                    <wp:posOffset>107950</wp:posOffset>
                  </wp:positionH>
                  <wp:positionV relativeFrom="paragraph">
                    <wp:posOffset>0</wp:posOffset>
                  </wp:positionV>
                  <wp:extent cx="345440" cy="323850"/>
                  <wp:effectExtent l="0" t="0" r="0" b="0"/>
                  <wp:wrapNone/>
                  <wp:docPr id="6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 wichtige Begriffe.</w:t>
            </w:r>
          </w:p>
        </w:tc>
      </w:tr>
    </w:tbl>
    <w:p w:rsidR="008B6CEF" w:rsidRPr="008B6CEF" w:rsidRDefault="008B6CEF" w:rsidP="008B6CEF">
      <w:pPr>
        <w:spacing w:line="240" w:lineRule="exact"/>
        <w:rPr>
          <w:b/>
          <w:sz w:val="24"/>
          <w:szCs w:val="24"/>
          <w:lang w:eastAsia="de-DE"/>
        </w:rPr>
      </w:pPr>
    </w:p>
    <w:p w:rsidR="008B6CEF" w:rsidRPr="008B6CEF" w:rsidRDefault="008B6CEF" w:rsidP="008B6CEF">
      <w:pPr>
        <w:spacing w:line="240" w:lineRule="exact"/>
        <w:rPr>
          <w:b/>
          <w:sz w:val="24"/>
          <w:szCs w:val="24"/>
          <w:lang w:eastAsia="de-DE"/>
        </w:rPr>
      </w:pPr>
      <w:r w:rsidRPr="008B6CEF">
        <w:rPr>
          <w:b/>
          <w:noProof/>
          <w:sz w:val="24"/>
          <w:szCs w:val="24"/>
          <w:lang w:eastAsia="de-DE"/>
        </w:rPr>
        <mc:AlternateContent>
          <mc:Choice Requires="wps">
            <w:drawing>
              <wp:anchor distT="0" distB="0" distL="114300" distR="114300" simplePos="0" relativeHeight="251994112" behindDoc="0" locked="0" layoutInCell="1" allowOverlap="1" wp14:anchorId="13307E34" wp14:editId="466656F3">
                <wp:simplePos x="0" y="0"/>
                <wp:positionH relativeFrom="column">
                  <wp:posOffset>2261369</wp:posOffset>
                </wp:positionH>
                <wp:positionV relativeFrom="paragraph">
                  <wp:posOffset>67900</wp:posOffset>
                </wp:positionV>
                <wp:extent cx="302654" cy="45719"/>
                <wp:effectExtent l="0" t="19050" r="40640" b="31115"/>
                <wp:wrapNone/>
                <wp:docPr id="678" name="Pfeil nach rechts 678"/>
                <wp:cNvGraphicFramePr/>
                <a:graphic xmlns:a="http://schemas.openxmlformats.org/drawingml/2006/main">
                  <a:graphicData uri="http://schemas.microsoft.com/office/word/2010/wordprocessingShape">
                    <wps:wsp>
                      <wps:cNvSpPr/>
                      <wps:spPr>
                        <a:xfrm>
                          <a:off x="0" y="0"/>
                          <a:ext cx="302654"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78" o:spid="_x0000_s1026" type="#_x0000_t13" style="position:absolute;margin-left:178.05pt;margin-top:5.35pt;width:23.85pt;height:3.6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" adj="19969" fillcolor="#4f81bd" strokecolor="#385d8a" strokeweight="2pt"/>
            </w:pict>
          </mc:Fallback>
        </mc:AlternateContent>
      </w:r>
      <w:r w:rsidRPr="008B6CEF">
        <w:rPr>
          <w:b/>
          <w:sz w:val="24"/>
          <w:szCs w:val="24"/>
          <w:lang w:eastAsia="de-DE"/>
        </w:rPr>
        <w:t xml:space="preserve">Hygienemaßnahmen im Betrieb </w:t>
      </w:r>
      <w:r w:rsidRPr="008B6CEF">
        <w:rPr>
          <w:b/>
          <w:sz w:val="24"/>
          <w:szCs w:val="24"/>
          <w:lang w:eastAsia="de-DE"/>
        </w:rPr>
        <w:tab/>
      </w:r>
      <w:r w:rsidRPr="008B6CEF">
        <w:rPr>
          <w:b/>
          <w:sz w:val="24"/>
          <w:szCs w:val="24"/>
          <w:lang w:eastAsia="de-DE"/>
        </w:rPr>
        <w:tab/>
        <w:t>Ich bin verantwortlich</w:t>
      </w:r>
      <w:r w:rsidRPr="008B6CEF">
        <w:rPr>
          <w:b/>
          <w:sz w:val="24"/>
          <w:szCs w:val="24"/>
          <w:lang w:eastAsia="de-DE"/>
        </w:rPr>
        <w:tab/>
      </w:r>
    </w:p>
    <w:p w:rsidR="008B6CEF" w:rsidRPr="008B6CEF" w:rsidRDefault="008B6CEF" w:rsidP="008B6CEF">
      <w:pPr>
        <w:spacing w:line="240" w:lineRule="exact"/>
        <w:rPr>
          <w:b/>
          <w:lang w:eastAsia="de-DE"/>
        </w:rPr>
      </w:pPr>
    </w:p>
    <w:p w:rsidR="008B6CEF" w:rsidRPr="008B6CEF" w:rsidRDefault="008B6CEF" w:rsidP="008B6CEF">
      <w:pPr>
        <w:jc w:val="both"/>
        <w:rPr>
          <w:bCs/>
          <w:color w:val="000000"/>
          <w:lang w:eastAsia="de-DE"/>
        </w:rPr>
      </w:pPr>
      <w:r w:rsidRPr="008B6CEF">
        <w:rPr>
          <w:bCs/>
          <w:color w:val="000000"/>
          <w:lang w:eastAsia="de-DE"/>
        </w:rPr>
        <w:t xml:space="preserve">Im Küchenbereich arbeite ich auch für andere Menschen. Wenn ich </w:t>
      </w:r>
      <w:r w:rsidRPr="008B6CEF">
        <w:rPr>
          <w:bCs/>
          <w:color w:val="000000"/>
          <w:highlight w:val="cyan"/>
          <w:lang w:eastAsia="de-DE"/>
        </w:rPr>
        <w:t>unsauber</w:t>
      </w:r>
      <w:r w:rsidRPr="008B6CEF">
        <w:rPr>
          <w:bCs/>
          <w:color w:val="000000"/>
          <w:lang w:eastAsia="de-DE"/>
        </w:rPr>
        <w:t xml:space="preserve"> </w:t>
      </w:r>
      <w:r w:rsidRPr="008B6CEF">
        <w:rPr>
          <w:bCs/>
          <w:color w:val="000000"/>
          <w:highlight w:val="cyan"/>
          <w:lang w:eastAsia="de-DE"/>
        </w:rPr>
        <w:t>arbeite</w:t>
      </w:r>
      <w:r w:rsidRPr="008B6CEF">
        <w:rPr>
          <w:bCs/>
          <w:color w:val="000000"/>
          <w:lang w:eastAsia="de-DE"/>
        </w:rPr>
        <w:t xml:space="preserve">, </w:t>
      </w:r>
      <w:r w:rsidRPr="008B6CEF">
        <w:rPr>
          <w:bCs/>
          <w:color w:val="000000"/>
          <w:highlight w:val="cyan"/>
          <w:lang w:eastAsia="de-DE"/>
        </w:rPr>
        <w:t>vermehren</w:t>
      </w:r>
      <w:r w:rsidRPr="008B6CEF">
        <w:rPr>
          <w:bCs/>
          <w:color w:val="000000"/>
          <w:lang w:eastAsia="de-DE"/>
        </w:rPr>
        <w:t xml:space="preserve"> sich die </w:t>
      </w:r>
      <w:r w:rsidRPr="008B6CEF">
        <w:rPr>
          <w:b/>
          <w:bCs/>
          <w:color w:val="000000"/>
          <w:highlight w:val="cyan"/>
          <w:lang w:eastAsia="de-DE"/>
        </w:rPr>
        <w:t>unerwünschten Mikroorganismen</w:t>
      </w:r>
      <w:r w:rsidRPr="008B6CEF">
        <w:rPr>
          <w:bCs/>
          <w:color w:val="000000"/>
          <w:lang w:eastAsia="de-DE"/>
        </w:rPr>
        <w:t xml:space="preserve">. Dies kann </w:t>
      </w:r>
      <w:r w:rsidRPr="008B6CEF">
        <w:rPr>
          <w:b/>
          <w:bCs/>
          <w:color w:val="000000"/>
          <w:highlight w:val="cyan"/>
          <w:lang w:eastAsia="de-DE"/>
        </w:rPr>
        <w:t>Krankheiten</w:t>
      </w:r>
      <w:r w:rsidRPr="008B6CEF">
        <w:rPr>
          <w:bCs/>
          <w:color w:val="000000"/>
          <w:lang w:eastAsia="de-DE"/>
        </w:rPr>
        <w:t xml:space="preserve"> zur Folge haben.</w:t>
      </w:r>
    </w:p>
    <w:p w:rsidR="008B6CEF" w:rsidRPr="008B6CEF" w:rsidRDefault="008B6CEF" w:rsidP="008B6CEF">
      <w:pPr>
        <w:rPr>
          <w:lang w:eastAsia="de-DE"/>
        </w:rPr>
      </w:pPr>
    </w:p>
    <w:p w:rsidR="008B6CEF" w:rsidRPr="008B6CEF" w:rsidRDefault="008B6CEF" w:rsidP="008B6CEF">
      <w:pPr>
        <w:rPr>
          <w:b/>
          <w:bCs/>
          <w:color w:val="000000"/>
        </w:rPr>
      </w:pPr>
      <w:r w:rsidRPr="008B6CEF">
        <w:rPr>
          <w:b/>
          <w:bCs/>
          <w:color w:val="000000"/>
        </w:rPr>
        <w:t>So mache ich es richtig:</w:t>
      </w:r>
    </w:p>
    <w:p w:rsidR="008B6CEF" w:rsidRPr="008B6CEF" w:rsidRDefault="008B6CEF" w:rsidP="008B6CEF">
      <w:pPr>
        <w:rPr>
          <w:b/>
          <w:bCs/>
          <w:color w:val="000000"/>
        </w:rPr>
      </w:pPr>
    </w:p>
    <w:p w:rsidR="008B6CEF" w:rsidRPr="008B6CEF" w:rsidRDefault="008B6CEF" w:rsidP="00133D3C">
      <w:pPr>
        <w:numPr>
          <w:ilvl w:val="0"/>
          <w:numId w:val="36"/>
        </w:numPr>
        <w:jc w:val="both"/>
        <w:rPr>
          <w:lang w:eastAsia="de-DE"/>
        </w:rPr>
      </w:pPr>
      <w:r w:rsidRPr="008B6CEF">
        <w:rPr>
          <w:lang w:eastAsia="de-DE"/>
        </w:rPr>
        <w:t>Ich trage eine weiße Schürze und eine weiße Kopfbedeckung.</w:t>
      </w:r>
    </w:p>
    <w:p w:rsidR="008B6CEF" w:rsidRPr="008B6CEF" w:rsidRDefault="008B6CEF" w:rsidP="00133D3C">
      <w:pPr>
        <w:numPr>
          <w:ilvl w:val="0"/>
          <w:numId w:val="36"/>
        </w:numPr>
        <w:jc w:val="both"/>
        <w:rPr>
          <w:lang w:eastAsia="de-DE"/>
        </w:rPr>
      </w:pPr>
      <w:r w:rsidRPr="008B6CEF">
        <w:rPr>
          <w:lang w:eastAsia="de-DE"/>
        </w:rPr>
        <w:t>Meine Fingernägel sind kurz und sauber. Ich trage keinen Nagellack.</w:t>
      </w:r>
    </w:p>
    <w:p w:rsidR="008B6CEF" w:rsidRPr="008B6CEF" w:rsidRDefault="008B6CEF" w:rsidP="00133D3C">
      <w:pPr>
        <w:numPr>
          <w:ilvl w:val="0"/>
          <w:numId w:val="36"/>
        </w:numPr>
        <w:jc w:val="both"/>
        <w:rPr>
          <w:lang w:eastAsia="de-DE"/>
        </w:rPr>
      </w:pPr>
      <w:r w:rsidRPr="008B6CEF">
        <w:rPr>
          <w:lang w:eastAsia="de-DE"/>
        </w:rPr>
        <w:t>Der Arbeitsplatz ist ordentlich. Ich wische den Platz immer wieder ab.</w:t>
      </w:r>
    </w:p>
    <w:p w:rsidR="008B6CEF" w:rsidRPr="008B6CEF" w:rsidRDefault="008B6CEF" w:rsidP="00133D3C">
      <w:pPr>
        <w:numPr>
          <w:ilvl w:val="0"/>
          <w:numId w:val="36"/>
        </w:numPr>
        <w:jc w:val="both"/>
        <w:rPr>
          <w:lang w:eastAsia="de-DE"/>
        </w:rPr>
      </w:pPr>
      <w:r w:rsidRPr="008B6CEF">
        <w:rPr>
          <w:lang w:eastAsia="de-DE"/>
        </w:rPr>
        <w:t>Ich verwende einen Löffeltopf.</w:t>
      </w:r>
    </w:p>
    <w:p w:rsidR="008B6CEF" w:rsidRPr="008B6CEF" w:rsidRDefault="008B6CEF" w:rsidP="00133D3C">
      <w:pPr>
        <w:numPr>
          <w:ilvl w:val="0"/>
          <w:numId w:val="36"/>
        </w:numPr>
        <w:jc w:val="both"/>
        <w:rPr>
          <w:lang w:eastAsia="de-DE"/>
        </w:rPr>
      </w:pPr>
      <w:r w:rsidRPr="008B6CEF">
        <w:rPr>
          <w:lang w:eastAsia="de-DE"/>
        </w:rPr>
        <w:t>Ich lege meinen Schmuck ab und binde die langen Haare zusammen.</w:t>
      </w:r>
    </w:p>
    <w:p w:rsidR="008B6CEF" w:rsidRPr="008B6CEF" w:rsidRDefault="008B6CEF" w:rsidP="00133D3C">
      <w:pPr>
        <w:numPr>
          <w:ilvl w:val="0"/>
          <w:numId w:val="36"/>
        </w:numPr>
        <w:jc w:val="both"/>
        <w:rPr>
          <w:lang w:eastAsia="de-DE"/>
        </w:rPr>
      </w:pPr>
      <w:r w:rsidRPr="008B6CEF">
        <w:rPr>
          <w:lang w:eastAsia="de-DE"/>
        </w:rPr>
        <w:t>Die Hände werden vor dem Kochen – zwischendurch – nach dem Toilettengang – nach dem Naseputzen und vor neuen Arbeitsschritten gewaschen</w:t>
      </w:r>
      <w:r w:rsidR="008901F9">
        <w:rPr>
          <w:lang w:eastAsia="de-DE"/>
        </w:rPr>
        <w:t>.</w:t>
      </w:r>
    </w:p>
    <w:p w:rsidR="008B6CEF" w:rsidRPr="008B6CEF" w:rsidRDefault="008B6CEF" w:rsidP="00133D3C">
      <w:pPr>
        <w:numPr>
          <w:ilvl w:val="0"/>
          <w:numId w:val="36"/>
        </w:numPr>
        <w:jc w:val="both"/>
        <w:rPr>
          <w:lang w:eastAsia="de-DE"/>
        </w:rPr>
      </w:pPr>
      <w:r w:rsidRPr="008B6CEF">
        <w:rPr>
          <w:lang w:eastAsia="de-DE"/>
        </w:rPr>
        <w:t>Ich verwende verschiedene Bretter. Das Obstbrett ist weiß, das Fleischbrett ist rot, das Gemüsebrett ist grün das Geflügelbrett ist gelb.</w:t>
      </w:r>
    </w:p>
    <w:p w:rsidR="008B6CEF" w:rsidRPr="008B6CEF" w:rsidRDefault="008B6CEF" w:rsidP="00133D3C">
      <w:pPr>
        <w:numPr>
          <w:ilvl w:val="0"/>
          <w:numId w:val="36"/>
        </w:numPr>
        <w:jc w:val="both"/>
        <w:rPr>
          <w:lang w:eastAsia="de-DE"/>
        </w:rPr>
      </w:pPr>
      <w:r w:rsidRPr="008B6CEF">
        <w:rPr>
          <w:lang w:eastAsia="de-DE"/>
        </w:rPr>
        <w:t>Ich sammle meinen Abfall in einer Schüssel.</w:t>
      </w:r>
    </w:p>
    <w:p w:rsidR="008B6CEF" w:rsidRPr="008B6CEF" w:rsidRDefault="008B6CEF" w:rsidP="00133D3C">
      <w:pPr>
        <w:numPr>
          <w:ilvl w:val="0"/>
          <w:numId w:val="36"/>
        </w:numPr>
        <w:jc w:val="both"/>
        <w:rPr>
          <w:lang w:eastAsia="de-DE"/>
        </w:rPr>
      </w:pPr>
      <w:r w:rsidRPr="008B6CEF">
        <w:rPr>
          <w:lang w:eastAsia="de-DE"/>
        </w:rPr>
        <w:t>Das Geschirr wird rechts von dem Spülbecken ordentlich gestapelt.</w:t>
      </w:r>
    </w:p>
    <w:p w:rsidR="008B6CEF" w:rsidRPr="008B6CEF" w:rsidRDefault="008B6CEF" w:rsidP="00133D3C">
      <w:pPr>
        <w:numPr>
          <w:ilvl w:val="0"/>
          <w:numId w:val="36"/>
        </w:numPr>
        <w:jc w:val="both"/>
        <w:rPr>
          <w:lang w:eastAsia="de-DE"/>
        </w:rPr>
      </w:pPr>
      <w:r w:rsidRPr="008B6CEF">
        <w:rPr>
          <w:lang w:eastAsia="de-DE"/>
        </w:rPr>
        <w:t>Ich decke gekochte, abgekühlte Speisen  zu und stelle sie kühl.</w:t>
      </w:r>
    </w:p>
    <w:p w:rsidR="008B6CEF" w:rsidRPr="008B6CEF" w:rsidRDefault="008B6CEF" w:rsidP="00133D3C">
      <w:pPr>
        <w:numPr>
          <w:ilvl w:val="0"/>
          <w:numId w:val="36"/>
        </w:numPr>
        <w:jc w:val="both"/>
        <w:rPr>
          <w:lang w:eastAsia="de-DE"/>
        </w:rPr>
      </w:pPr>
      <w:r w:rsidRPr="008B6CEF">
        <w:rPr>
          <w:lang w:eastAsia="de-DE"/>
        </w:rPr>
        <w:t>Meine Hände trockne ich an einem persönlichen Handtuch ab.</w:t>
      </w:r>
    </w:p>
    <w:p w:rsidR="008B6CEF" w:rsidRPr="008B6CEF" w:rsidRDefault="008B6CEF" w:rsidP="00133D3C">
      <w:pPr>
        <w:numPr>
          <w:ilvl w:val="0"/>
          <w:numId w:val="36"/>
        </w:numPr>
        <w:jc w:val="both"/>
        <w:rPr>
          <w:lang w:eastAsia="de-DE"/>
        </w:rPr>
      </w:pPr>
      <w:r w:rsidRPr="008B6CEF">
        <w:rPr>
          <w:lang w:eastAsia="de-DE"/>
        </w:rPr>
        <w:t>Die Speisen werden immer mit zwei Probierlöffeln gekostet.</w:t>
      </w:r>
    </w:p>
    <w:p w:rsidR="008B6CEF" w:rsidRPr="008B6CEF" w:rsidRDefault="008B6CEF" w:rsidP="00133D3C">
      <w:pPr>
        <w:numPr>
          <w:ilvl w:val="0"/>
          <w:numId w:val="36"/>
        </w:numPr>
        <w:jc w:val="both"/>
        <w:rPr>
          <w:lang w:eastAsia="de-DE"/>
        </w:rPr>
      </w:pPr>
      <w:r w:rsidRPr="008B6CEF">
        <w:rPr>
          <w:lang w:eastAsia="de-DE"/>
        </w:rPr>
        <w:t>Verletzungen/Wunden werden zugedeckt und verbunden.</w:t>
      </w:r>
    </w:p>
    <w:p w:rsidR="008B6CEF" w:rsidRPr="008B6CEF" w:rsidRDefault="008B6CEF" w:rsidP="00133D3C">
      <w:pPr>
        <w:numPr>
          <w:ilvl w:val="0"/>
          <w:numId w:val="36"/>
        </w:numPr>
        <w:jc w:val="both"/>
        <w:rPr>
          <w:lang w:eastAsia="de-DE"/>
        </w:rPr>
      </w:pPr>
      <w:r w:rsidRPr="008B6CEF">
        <w:rPr>
          <w:lang w:eastAsia="de-DE"/>
        </w:rPr>
        <w:t>Die Küchenwäsche wird jeden Tag gewechselt.</w:t>
      </w:r>
    </w:p>
    <w:p w:rsidR="008B6CEF" w:rsidRPr="008B6CEF" w:rsidRDefault="008B6CEF" w:rsidP="008B6CEF">
      <w:pPr>
        <w:spacing w:line="240" w:lineRule="exact"/>
        <w:rPr>
          <w:b/>
          <w:sz w:val="24"/>
          <w:szCs w:val="24"/>
          <w:lang w:eastAsia="de-DE"/>
        </w:rPr>
      </w:pPr>
      <w:r w:rsidRPr="008B6CEF">
        <w:rPr>
          <w:b/>
          <w:sz w:val="24"/>
          <w:szCs w:val="24"/>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8B6CEF" w:rsidRPr="008B6CEF" w:rsidTr="001C7A7B">
        <w:trPr>
          <w:trHeight w:val="523"/>
        </w:trPr>
        <w:tc>
          <w:tcPr>
            <w:tcW w:w="312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02</w:t>
            </w:r>
          </w:p>
        </w:tc>
      </w:tr>
    </w:tbl>
    <w:p w:rsidR="008B6CEF" w:rsidRDefault="008B6CEF" w:rsidP="008B6CEF">
      <w:pPr>
        <w:jc w:val="both"/>
        <w:rPr>
          <w:lang w:eastAsia="de-DE"/>
        </w:rPr>
      </w:pPr>
    </w:p>
    <w:p w:rsidR="00841F5D" w:rsidRDefault="00841F5D" w:rsidP="008B6CEF">
      <w:pPr>
        <w:jc w:val="both"/>
        <w:rPr>
          <w:lang w:eastAsia="de-DE"/>
        </w:rPr>
      </w:pPr>
    </w:p>
    <w:p w:rsidR="00841F5D" w:rsidRPr="008B6CEF" w:rsidRDefault="00841F5D" w:rsidP="008B6CEF">
      <w:pPr>
        <w:jc w:val="both"/>
        <w:rPr>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8B6CEF" w:rsidP="008B6CEF">
            <w:pPr>
              <w:jc w:val="center"/>
              <w:rPr>
                <w:rFonts w:eastAsia="Calibri"/>
                <w:lang w:eastAsia="de-DE"/>
              </w:rPr>
            </w:pPr>
            <w:r w:rsidRPr="008B6CEF">
              <w:rPr>
                <w:rFonts w:eastAsia="Calibri"/>
                <w:noProof/>
                <w:lang w:eastAsia="de-DE"/>
              </w:rPr>
              <w:drawing>
                <wp:inline distT="0" distB="0" distL="0" distR="0" wp14:anchorId="22D1739A" wp14:editId="584C96E3">
                  <wp:extent cx="302701" cy="324000"/>
                  <wp:effectExtent l="0" t="0" r="2540" b="0"/>
                  <wp:docPr id="6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8B6CEF" w:rsidP="008B6CEF">
            <w:pPr>
              <w:jc w:val="both"/>
              <w:rPr>
                <w:noProof/>
                <w:lang w:eastAsia="de-DE"/>
              </w:rPr>
            </w:pPr>
            <w:r w:rsidRPr="008B6CEF">
              <w:rPr>
                <w:noProof/>
                <w:lang w:eastAsia="de-DE"/>
              </w:rPr>
              <w:t>Vervollständigen Sie die Sätze in der rechen Spalte.</w:t>
            </w:r>
            <w:r w:rsidRPr="008B6CEF">
              <w:rPr>
                <w:noProof/>
                <w:sz w:val="24"/>
                <w:lang w:eastAsia="de-DE"/>
              </w:rPr>
              <w:drawing>
                <wp:anchor distT="0" distB="0" distL="114300" distR="114300" simplePos="0" relativeHeight="252008448" behindDoc="0" locked="0" layoutInCell="0" allowOverlap="1" wp14:anchorId="0D45684C" wp14:editId="3ABED951">
                  <wp:simplePos x="0" y="0"/>
                  <wp:positionH relativeFrom="rightMargin">
                    <wp:posOffset>107950</wp:posOffset>
                  </wp:positionH>
                  <wp:positionV relativeFrom="paragraph">
                    <wp:posOffset>0</wp:posOffset>
                  </wp:positionV>
                  <wp:extent cx="345440" cy="323850"/>
                  <wp:effectExtent l="0" t="0" r="0" b="0"/>
                  <wp:wrapNone/>
                  <wp:docPr id="7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5B32D4" w:rsidP="008B6CEF">
            <w:pPr>
              <w:jc w:val="center"/>
              <w:rPr>
                <w:rFonts w:eastAsia="Calibri"/>
                <w:lang w:eastAsia="de-DE"/>
              </w:rPr>
            </w:pPr>
            <w:r w:rsidRPr="008B6CEF">
              <w:rPr>
                <w:noProof/>
                <w:sz w:val="24"/>
                <w:lang w:eastAsia="de-DE"/>
              </w:rPr>
              <w:drawing>
                <wp:anchor distT="0" distB="0" distL="114300" distR="114300" simplePos="0" relativeHeight="252011520" behindDoc="0" locked="0" layoutInCell="0" allowOverlap="1" wp14:anchorId="46A3CA9F" wp14:editId="14A11992">
                  <wp:simplePos x="0" y="0"/>
                  <wp:positionH relativeFrom="rightMargin">
                    <wp:posOffset>895350</wp:posOffset>
                  </wp:positionH>
                  <wp:positionV relativeFrom="paragraph">
                    <wp:posOffset>-1905</wp:posOffset>
                  </wp:positionV>
                  <wp:extent cx="323850" cy="323850"/>
                  <wp:effectExtent l="0" t="0" r="0" b="0"/>
                  <wp:wrapNone/>
                  <wp:docPr id="697"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050">
              <w:rPr>
                <w:rFonts w:eastAsia="Calibri"/>
                <w:noProof/>
                <w:lang w:eastAsia="de-DE"/>
              </w:rPr>
              <w:drawing>
                <wp:inline distT="0" distB="0" distL="0" distR="0" wp14:anchorId="5C168493" wp14:editId="66E8E580">
                  <wp:extent cx="658495" cy="323215"/>
                  <wp:effectExtent l="0" t="0" r="8255" b="635"/>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9171B1" w:rsidP="008B6CEF">
            <w:pPr>
              <w:jc w:val="both"/>
              <w:rPr>
                <w:noProof/>
                <w:lang w:eastAsia="de-DE"/>
              </w:rPr>
            </w:pPr>
            <w:r w:rsidRPr="00AA18D1">
              <w:rPr>
                <w:noProof/>
                <w:lang w:eastAsia="de-DE"/>
              </w:rPr>
              <w:drawing>
                <wp:anchor distT="0" distB="0" distL="114300" distR="114300" simplePos="0" relativeHeight="252684288" behindDoc="0" locked="0" layoutInCell="1" allowOverlap="1" wp14:anchorId="4DFEB85E" wp14:editId="3FF3BCE6">
                  <wp:simplePos x="0" y="0"/>
                  <wp:positionH relativeFrom="column">
                    <wp:posOffset>3596640</wp:posOffset>
                  </wp:positionH>
                  <wp:positionV relativeFrom="paragraph">
                    <wp:posOffset>-146050</wp:posOffset>
                  </wp:positionV>
                  <wp:extent cx="314325" cy="314325"/>
                  <wp:effectExtent l="0" t="0" r="9525" b="9525"/>
                  <wp:wrapNone/>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2683264" behindDoc="0" locked="0" layoutInCell="1" allowOverlap="1" wp14:anchorId="338B94CA" wp14:editId="0CD7CDCC">
                  <wp:simplePos x="0" y="0"/>
                  <wp:positionH relativeFrom="column">
                    <wp:posOffset>3218815</wp:posOffset>
                  </wp:positionH>
                  <wp:positionV relativeFrom="paragraph">
                    <wp:posOffset>-146050</wp:posOffset>
                  </wp:positionV>
                  <wp:extent cx="314325" cy="314325"/>
                  <wp:effectExtent l="0" t="0" r="9525" b="9525"/>
                  <wp:wrapNone/>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050">
              <w:rPr>
                <w:noProof/>
                <w:lang w:eastAsia="de-DE"/>
              </w:rPr>
              <w:t>Fragen Sie sich gegenseit</w:t>
            </w:r>
            <w:r w:rsidR="008B6CEF" w:rsidRPr="008B6CEF">
              <w:rPr>
                <w:noProof/>
                <w:lang w:eastAsia="de-DE"/>
              </w:rPr>
              <w:t>ig ab. (Wechsel nach 5 Minuten)</w:t>
            </w:r>
          </w:p>
        </w:tc>
      </w:tr>
    </w:tbl>
    <w:p w:rsidR="008B6CEF" w:rsidRPr="008B6CEF" w:rsidRDefault="008B6CEF" w:rsidP="008B6CEF">
      <w:pPr>
        <w:jc w:val="both"/>
        <w:rPr>
          <w:lang w:eastAsia="de-DE"/>
        </w:rPr>
      </w:pPr>
    </w:p>
    <w:tbl>
      <w:tblPr>
        <w:tblpPr w:leftFromText="141" w:rightFromText="141" w:vertAnchor="text" w:horzAnchor="margin" w:tblpX="108" w:tblpY="59"/>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773"/>
        <w:gridCol w:w="2565"/>
      </w:tblGrid>
      <w:tr w:rsidR="0082710B" w:rsidRPr="008B6CEF" w:rsidTr="0082710B">
        <w:trPr>
          <w:trHeight w:val="284"/>
        </w:trPr>
        <w:tc>
          <w:tcPr>
            <w:tcW w:w="7338" w:type="dxa"/>
            <w:gridSpan w:val="2"/>
            <w:shd w:val="clear" w:color="auto" w:fill="D9D9D9" w:themeFill="background1" w:themeFillShade="D9"/>
            <w:vAlign w:val="center"/>
          </w:tcPr>
          <w:p w:rsidR="0082710B" w:rsidRPr="008B6CEF" w:rsidRDefault="0082710B" w:rsidP="008901F9">
            <w:pPr>
              <w:jc w:val="center"/>
              <w:rPr>
                <w:rFonts w:eastAsia="Times New Roman" w:cs="Times New Roman"/>
                <w:b/>
                <w:lang w:eastAsia="de-DE"/>
              </w:rPr>
            </w:pPr>
            <w:r w:rsidRPr="008B6CEF">
              <w:rPr>
                <w:rFonts w:eastAsia="Times New Roman" w:cs="Times New Roman"/>
                <w:b/>
                <w:lang w:eastAsia="de-DE"/>
              </w:rPr>
              <w:t xml:space="preserve">Hygienemaßnahmen </w:t>
            </w:r>
            <w:r w:rsidR="008901F9">
              <w:rPr>
                <w:rFonts w:eastAsia="Times New Roman" w:cs="Times New Roman"/>
                <w:b/>
                <w:lang w:eastAsia="de-DE"/>
              </w:rPr>
              <w:t>–</w:t>
            </w:r>
            <w:r w:rsidRPr="008B6CEF">
              <w:rPr>
                <w:rFonts w:eastAsia="Times New Roman" w:cs="Times New Roman"/>
                <w:b/>
                <w:lang w:eastAsia="de-DE"/>
              </w:rPr>
              <w:t xml:space="preserve"> Ich bin verantwortlich</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trage eine weiße Schürze und eine </w:t>
            </w:r>
          </w:p>
          <w:p w:rsidR="0082710B" w:rsidRPr="008B6CEF" w:rsidRDefault="0082710B" w:rsidP="0082710B">
            <w:pPr>
              <w:rPr>
                <w:rFonts w:eastAsia="Times New Roman" w:cs="Times New Roman"/>
                <w:lang w:eastAsia="de-DE"/>
              </w:rPr>
            </w:pPr>
            <w:r w:rsidRPr="008B6CEF">
              <w:rPr>
                <w:rFonts w:eastAsia="Times New Roman" w:cs="Times New Roman"/>
                <w:lang w:eastAsia="de-DE"/>
              </w:rPr>
              <w:t>weiße</w:t>
            </w:r>
          </w:p>
        </w:tc>
        <w:tc>
          <w:tcPr>
            <w:tcW w:w="2565" w:type="dxa"/>
            <w:shd w:val="clear" w:color="auto" w:fill="auto"/>
            <w:vAlign w:val="center"/>
          </w:tcPr>
          <w:p w:rsidR="0082710B" w:rsidRPr="008B6CEF" w:rsidRDefault="0082710B" w:rsidP="0082710B">
            <w:pPr>
              <w:rPr>
                <w:b/>
              </w:rPr>
            </w:pPr>
            <w:r w:rsidRPr="008B6CEF">
              <w:rPr>
                <w:b/>
              </w:rPr>
              <w:t>K</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Meine Fingernägel sind</w:t>
            </w:r>
          </w:p>
        </w:tc>
        <w:tc>
          <w:tcPr>
            <w:tcW w:w="2565" w:type="dxa"/>
            <w:shd w:val="clear" w:color="auto" w:fill="auto"/>
            <w:vAlign w:val="center"/>
          </w:tcPr>
          <w:p w:rsidR="0082710B" w:rsidRPr="008B6CEF" w:rsidRDefault="0082710B" w:rsidP="0082710B">
            <w:pPr>
              <w:rPr>
                <w:rFonts w:eastAsia="Times New Roman" w:cs="Times New Roman"/>
                <w:bCs/>
                <w:color w:val="000000"/>
                <w:lang w:eastAsia="de-DE"/>
              </w:rPr>
            </w:pPr>
            <w:r w:rsidRPr="008B6CEF">
              <w:rPr>
                <w:rFonts w:eastAsia="Times New Roman" w:cs="Times New Roman"/>
                <w:b/>
                <w:bCs/>
                <w:color w:val="000000"/>
                <w:lang w:eastAsia="de-DE"/>
              </w:rPr>
              <w:t>k</w:t>
            </w:r>
            <w:r w:rsidRPr="008B6CEF">
              <w:rPr>
                <w:rFonts w:eastAsia="Times New Roman" w:cs="Times New Roman"/>
                <w:bCs/>
                <w:color w:val="000000"/>
                <w:lang w:eastAsia="de-DE"/>
              </w:rPr>
              <w:t xml:space="preserve">             und  </w:t>
            </w:r>
            <w:r w:rsidRPr="008B6CEF">
              <w:rPr>
                <w:rFonts w:eastAsia="Times New Roman" w:cs="Times New Roman"/>
                <w:b/>
                <w:bCs/>
                <w:color w:val="000000"/>
                <w:lang w:eastAsia="de-DE"/>
              </w:rPr>
              <w:t>s</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Ich trage keinen</w:t>
            </w:r>
          </w:p>
        </w:tc>
        <w:tc>
          <w:tcPr>
            <w:tcW w:w="2565" w:type="dxa"/>
            <w:shd w:val="clear" w:color="auto" w:fill="auto"/>
            <w:vAlign w:val="center"/>
          </w:tcPr>
          <w:p w:rsidR="0082710B" w:rsidRPr="008B6CEF" w:rsidRDefault="0082710B" w:rsidP="0082710B">
            <w:pPr>
              <w:rPr>
                <w:rFonts w:eastAsia="Times New Roman" w:cs="Times New Roman"/>
                <w:b/>
                <w:lang w:eastAsia="de-DE"/>
              </w:rPr>
            </w:pPr>
          </w:p>
          <w:p w:rsidR="0082710B" w:rsidRPr="008B6CEF" w:rsidRDefault="0082710B" w:rsidP="0082710B">
            <w:pPr>
              <w:rPr>
                <w:rFonts w:eastAsia="Times New Roman" w:cs="Times New Roman"/>
                <w:b/>
                <w:lang w:eastAsia="de-DE"/>
              </w:rPr>
            </w:pPr>
            <w:r w:rsidRPr="008B6CEF">
              <w:rPr>
                <w:rFonts w:eastAsia="Times New Roman" w:cs="Times New Roman"/>
                <w:b/>
                <w:lang w:eastAsia="de-DE"/>
              </w:rPr>
              <w:t>N</w:t>
            </w:r>
          </w:p>
        </w:tc>
      </w:tr>
      <w:tr w:rsidR="0082710B" w:rsidRPr="008B6CEF" w:rsidTr="0082710B">
        <w:trPr>
          <w:trHeight w:val="520"/>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Der Arbeitsplatz ist ordentlich, ich</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W</w:t>
            </w:r>
          </w:p>
          <w:p w:rsidR="0082710B" w:rsidRPr="008B6CEF" w:rsidRDefault="0082710B" w:rsidP="0082710B">
            <w:pPr>
              <w:rPr>
                <w:rFonts w:eastAsia="Times New Roman" w:cs="Times New Roman"/>
                <w:lang w:eastAsia="de-DE"/>
              </w:rPr>
            </w:pPr>
            <w:r w:rsidRPr="008B6CEF">
              <w:rPr>
                <w:rFonts w:eastAsia="Times New Roman" w:cs="Times New Roman"/>
                <w:lang w:eastAsia="de-DE"/>
              </w:rPr>
              <w:t>den Platz immer wieder ab</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Ich verwende einen</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L</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lege meinen Schmuck ab und </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 xml:space="preserve">b             </w:t>
            </w:r>
            <w:r w:rsidRPr="008B6CEF">
              <w:rPr>
                <w:rFonts w:eastAsia="Times New Roman" w:cs="Times New Roman"/>
                <w:lang w:eastAsia="de-DE"/>
              </w:rPr>
              <w:t>die Haare zusammen</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Hände werden vor dem Kochen – zwischendurch – nach dem Toilettengang – nach dem Naseputzen und vor neuen Arbeitsschritten</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g</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Obstbrett ist</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w</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Fleischbrett ist</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r</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Gemüsebrett ist</w:t>
            </w:r>
          </w:p>
        </w:tc>
        <w:tc>
          <w:tcPr>
            <w:tcW w:w="2565" w:type="dxa"/>
            <w:shd w:val="clear" w:color="auto" w:fill="auto"/>
            <w:vAlign w:val="center"/>
          </w:tcPr>
          <w:p w:rsidR="0082710B" w:rsidRPr="008B6CEF" w:rsidRDefault="0082710B" w:rsidP="0082710B">
            <w:pPr>
              <w:rPr>
                <w:rFonts w:eastAsia="Times New Roman" w:cs="Times New Roman"/>
                <w:b/>
                <w:lang w:eastAsia="de-DE"/>
              </w:rPr>
            </w:pPr>
            <w:r>
              <w:rPr>
                <w:rFonts w:eastAsia="Times New Roman" w:cs="Times New Roman"/>
                <w:b/>
                <w:lang w:eastAsia="de-DE"/>
              </w:rPr>
              <w:t xml:space="preserve">g </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Geflügelbrett ist</w:t>
            </w:r>
          </w:p>
        </w:tc>
        <w:tc>
          <w:tcPr>
            <w:tcW w:w="2565" w:type="dxa"/>
            <w:shd w:val="clear" w:color="auto" w:fill="auto"/>
            <w:vAlign w:val="center"/>
          </w:tcPr>
          <w:p w:rsidR="0082710B" w:rsidRPr="008B6CEF" w:rsidRDefault="0082710B" w:rsidP="0082710B">
            <w:pPr>
              <w:rPr>
                <w:rFonts w:eastAsia="Times New Roman" w:cs="Times New Roman"/>
                <w:b/>
                <w:lang w:eastAsia="de-DE"/>
              </w:rPr>
            </w:pPr>
            <w:r>
              <w:rPr>
                <w:rFonts w:eastAsia="Times New Roman" w:cs="Times New Roman"/>
                <w:b/>
                <w:lang w:eastAsia="de-DE"/>
              </w:rPr>
              <w:t xml:space="preserve">g </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sammle meinen Abfall in einer </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A</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Geschirr wird rechts von dem Spülbecken</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lang w:eastAsia="de-DE"/>
              </w:rPr>
              <w:t>ordentlich</w:t>
            </w:r>
            <w:r w:rsidRPr="008B6CEF">
              <w:rPr>
                <w:rFonts w:eastAsia="Times New Roman" w:cs="Times New Roman"/>
                <w:b/>
                <w:lang w:eastAsia="de-DE"/>
              </w:rPr>
              <w:t xml:space="preserve">  g</w:t>
            </w:r>
          </w:p>
        </w:tc>
      </w:tr>
      <w:tr w:rsidR="0082710B" w:rsidRPr="008B6CEF" w:rsidTr="0082710B">
        <w:trPr>
          <w:trHeight w:val="284"/>
        </w:trPr>
        <w:tc>
          <w:tcPr>
            <w:tcW w:w="4773" w:type="dxa"/>
            <w:shd w:val="clear" w:color="auto" w:fill="auto"/>
            <w:vAlign w:val="center"/>
          </w:tcPr>
          <w:p w:rsidR="0082710B" w:rsidRPr="008B6CEF" w:rsidRDefault="0082710B" w:rsidP="002863CC">
            <w:pPr>
              <w:rPr>
                <w:rFonts w:eastAsia="Times New Roman" w:cs="Times New Roman"/>
                <w:lang w:eastAsia="de-DE"/>
              </w:rPr>
            </w:pPr>
            <w:r w:rsidRPr="008B6CEF">
              <w:rPr>
                <w:rFonts w:eastAsia="Times New Roman" w:cs="Times New Roman"/>
                <w:lang w:eastAsia="de-DE"/>
              </w:rPr>
              <w:t>Ich decke gekochte, abgekühlte Speisen zu</w:t>
            </w:r>
          </w:p>
        </w:tc>
        <w:tc>
          <w:tcPr>
            <w:tcW w:w="2565"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und stelle sie  </w:t>
            </w:r>
            <w:r w:rsidRPr="008B6CEF">
              <w:rPr>
                <w:rFonts w:eastAsia="Times New Roman" w:cs="Times New Roman"/>
                <w:b/>
                <w:lang w:eastAsia="de-DE"/>
              </w:rPr>
              <w:t>k</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Meine Hände trockne ich an einem</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 xml:space="preserve">p                                                 </w:t>
            </w:r>
          </w:p>
          <w:p w:rsidR="0082710B" w:rsidRPr="008B6CEF" w:rsidRDefault="0082710B" w:rsidP="0082710B">
            <w:pPr>
              <w:rPr>
                <w:rFonts w:eastAsia="Times New Roman" w:cs="Times New Roman"/>
                <w:b/>
                <w:lang w:eastAsia="de-DE"/>
              </w:rPr>
            </w:pPr>
            <w:r w:rsidRPr="008B6CEF">
              <w:rPr>
                <w:rFonts w:eastAsia="Times New Roman" w:cs="Times New Roman"/>
                <w:lang w:eastAsia="de-DE"/>
              </w:rPr>
              <w:t>Handtuch ab</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Speisen werden immer mit zwei</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 xml:space="preserve">L                                                            </w:t>
            </w:r>
            <w:r w:rsidRPr="008B6CEF">
              <w:rPr>
                <w:rFonts w:eastAsia="Times New Roman" w:cs="Times New Roman"/>
                <w:lang w:eastAsia="de-DE"/>
              </w:rPr>
              <w:t>probiert</w:t>
            </w:r>
          </w:p>
        </w:tc>
      </w:tr>
      <w:tr w:rsidR="0082710B" w:rsidRPr="008B6CEF" w:rsidTr="0082710B">
        <w:trPr>
          <w:trHeight w:val="284"/>
        </w:trPr>
        <w:tc>
          <w:tcPr>
            <w:tcW w:w="4773" w:type="dxa"/>
            <w:shd w:val="clear" w:color="auto" w:fill="auto"/>
            <w:vAlign w:val="center"/>
          </w:tcPr>
          <w:p w:rsidR="0082710B" w:rsidRPr="008B6CEF" w:rsidRDefault="0082710B" w:rsidP="002863CC">
            <w:pPr>
              <w:rPr>
                <w:rFonts w:eastAsia="Times New Roman" w:cs="Times New Roman"/>
                <w:lang w:eastAsia="de-DE"/>
              </w:rPr>
            </w:pPr>
            <w:r w:rsidRPr="008B6CEF">
              <w:rPr>
                <w:rFonts w:eastAsia="Times New Roman" w:cs="Times New Roman"/>
                <w:lang w:eastAsia="de-DE"/>
              </w:rPr>
              <w:t>Verletzungen/Wunden werden</w:t>
            </w:r>
          </w:p>
        </w:tc>
        <w:tc>
          <w:tcPr>
            <w:tcW w:w="2565"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zugedeckt und  </w:t>
            </w:r>
            <w:r w:rsidRPr="008B6CEF">
              <w:rPr>
                <w:rFonts w:eastAsia="Times New Roman" w:cs="Times New Roman"/>
                <w:b/>
                <w:lang w:eastAsia="de-DE"/>
              </w:rPr>
              <w:t>v</w:t>
            </w:r>
          </w:p>
        </w:tc>
      </w:tr>
      <w:tr w:rsidR="0082710B" w:rsidRPr="008B6CEF" w:rsidTr="0082710B">
        <w:trPr>
          <w:trHeight w:val="284"/>
        </w:trPr>
        <w:tc>
          <w:tcPr>
            <w:tcW w:w="4773"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Küchenwäsche wird jeden Tag</w:t>
            </w:r>
          </w:p>
        </w:tc>
        <w:tc>
          <w:tcPr>
            <w:tcW w:w="2565" w:type="dxa"/>
            <w:shd w:val="clear" w:color="auto" w:fill="auto"/>
            <w:vAlign w:val="center"/>
          </w:tcPr>
          <w:p w:rsidR="0082710B" w:rsidRPr="008B6CEF" w:rsidRDefault="0082710B" w:rsidP="0082710B">
            <w:pPr>
              <w:rPr>
                <w:rFonts w:eastAsia="Times New Roman" w:cs="Times New Roman"/>
                <w:b/>
                <w:lang w:eastAsia="de-DE"/>
              </w:rPr>
            </w:pPr>
            <w:r w:rsidRPr="008B6CEF">
              <w:rPr>
                <w:rFonts w:eastAsia="Times New Roman" w:cs="Times New Roman"/>
                <w:b/>
                <w:lang w:eastAsia="de-DE"/>
              </w:rPr>
              <w:t>g</w:t>
            </w:r>
          </w:p>
        </w:tc>
      </w:tr>
    </w:tbl>
    <w:p w:rsidR="008B6CEF" w:rsidRPr="008B6CEF" w:rsidRDefault="008B6CEF" w:rsidP="008B6CEF">
      <w:pPr>
        <w:spacing w:line="240" w:lineRule="exact"/>
        <w:rPr>
          <w:lang w:eastAsia="de-DE"/>
        </w:rPr>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02</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8B6CEF">
            <w:pPr>
              <w:numPr>
                <w:ilvl w:val="0"/>
                <w:numId w:val="6"/>
              </w:numPr>
              <w:ind w:left="227" w:hanging="170"/>
              <w:rPr>
                <w:sz w:val="16"/>
              </w:rPr>
            </w:pPr>
            <w:r w:rsidRPr="008B6CEF">
              <w:rPr>
                <w:sz w:val="16"/>
              </w:rPr>
              <w:t>Ich kann Hygienemaßnahmen benennen.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583369">
            <w:pPr>
              <w:numPr>
                <w:ilvl w:val="0"/>
                <w:numId w:val="6"/>
              </w:numPr>
              <w:ind w:left="227" w:hanging="170"/>
              <w:rPr>
                <w:sz w:val="16"/>
              </w:rPr>
            </w:pPr>
            <w:r w:rsidRPr="008B6CEF">
              <w:rPr>
                <w:sz w:val="16"/>
              </w:rPr>
              <w:t>Ich kann Texte lesen und markieren.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jc w:val="both"/>
        <w:rPr>
          <w:lang w:eastAsia="de-DE"/>
        </w:rPr>
      </w:pPr>
      <w:r w:rsidRPr="008B6CEF">
        <w:rPr>
          <w:noProof/>
          <w:sz w:val="24"/>
          <w:lang w:eastAsia="de-DE"/>
        </w:rPr>
        <w:drawing>
          <wp:anchor distT="0" distB="0" distL="114300" distR="114300" simplePos="0" relativeHeight="252013568" behindDoc="0" locked="0" layoutInCell="0" allowOverlap="1" wp14:anchorId="489CA128" wp14:editId="3BDF54B2">
            <wp:simplePos x="0" y="0"/>
            <wp:positionH relativeFrom="rightMargin">
              <wp:posOffset>133350</wp:posOffset>
            </wp:positionH>
            <wp:positionV relativeFrom="paragraph">
              <wp:posOffset>592781</wp:posOffset>
            </wp:positionV>
            <wp:extent cx="323850" cy="323850"/>
            <wp:effectExtent l="0" t="0" r="0" b="0"/>
            <wp:wrapNone/>
            <wp:docPr id="736"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r w:rsidRPr="008B6CEF">
              <w:rPr>
                <w:rFonts w:eastAsia="Times New Roman" w:cs="Times New Roman"/>
                <w:b/>
                <w:noProof/>
                <w:sz w:val="24"/>
                <w:lang w:eastAsia="de-DE"/>
              </w:rPr>
              <w:drawing>
                <wp:anchor distT="0" distB="0" distL="114300" distR="114300" simplePos="0" relativeHeight="252012544" behindDoc="0" locked="0" layoutInCell="0" allowOverlap="1" wp14:anchorId="01C1105A" wp14:editId="669CFE72">
                  <wp:simplePos x="0" y="0"/>
                  <wp:positionH relativeFrom="rightMargin">
                    <wp:posOffset>107950</wp:posOffset>
                  </wp:positionH>
                  <wp:positionV relativeFrom="paragraph">
                    <wp:posOffset>0</wp:posOffset>
                  </wp:positionV>
                  <wp:extent cx="345440" cy="323850"/>
                  <wp:effectExtent l="0" t="0" r="0" b="0"/>
                  <wp:wrapNone/>
                  <wp:docPr id="74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5B32D4" w:rsidP="008B6CEF">
            <w:pPr>
              <w:jc w:val="center"/>
              <w:rPr>
                <w:rFonts w:eastAsia="Calibri"/>
                <w:lang w:eastAsia="de-DE"/>
              </w:rPr>
            </w:pPr>
            <w:r>
              <w:rPr>
                <w:rFonts w:eastAsia="Calibri"/>
                <w:noProof/>
                <w:lang w:eastAsia="de-DE"/>
              </w:rPr>
              <w:drawing>
                <wp:inline distT="0" distB="0" distL="0" distR="0" wp14:anchorId="45E20FE9" wp14:editId="0C892BF3">
                  <wp:extent cx="658495" cy="323215"/>
                  <wp:effectExtent l="0" t="0" r="8255" b="635"/>
                  <wp:docPr id="1292" name="Grafik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9171B1" w:rsidP="008901F9">
            <w:pPr>
              <w:jc w:val="both"/>
              <w:rPr>
                <w:noProof/>
                <w:lang w:eastAsia="de-DE"/>
              </w:rPr>
            </w:pPr>
            <w:r w:rsidRPr="00AA18D1">
              <w:rPr>
                <w:noProof/>
                <w:lang w:eastAsia="de-DE"/>
              </w:rPr>
              <w:drawing>
                <wp:anchor distT="0" distB="0" distL="114300" distR="114300" simplePos="0" relativeHeight="252685312" behindDoc="0" locked="0" layoutInCell="1" allowOverlap="1" wp14:anchorId="7979EDE5" wp14:editId="55A85809">
                  <wp:simplePos x="0" y="0"/>
                  <wp:positionH relativeFrom="column">
                    <wp:posOffset>3616325</wp:posOffset>
                  </wp:positionH>
                  <wp:positionV relativeFrom="paragraph">
                    <wp:posOffset>115570</wp:posOffset>
                  </wp:positionV>
                  <wp:extent cx="314325" cy="314325"/>
                  <wp:effectExtent l="0" t="0" r="9525" b="9525"/>
                  <wp:wrapNone/>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Lesen Sie den Text vor. Die Partnerin</w:t>
            </w:r>
            <w:r w:rsidR="008901F9">
              <w:rPr>
                <w:noProof/>
                <w:lang w:eastAsia="de-DE"/>
              </w:rPr>
              <w:t xml:space="preserve"> oder </w:t>
            </w:r>
            <w:r w:rsidR="008B6CEF" w:rsidRPr="008B6CEF">
              <w:rPr>
                <w:noProof/>
                <w:lang w:eastAsia="de-DE"/>
              </w:rPr>
              <w:t>der Partner notiert pro Satz zwei wichtige Begriffe oder Merkhilfen. Dann wechseln und wiederholen Sie die Aufgabe.</w:t>
            </w:r>
          </w:p>
        </w:tc>
      </w:tr>
    </w:tbl>
    <w:p w:rsidR="008B6CEF" w:rsidRPr="008B6CEF" w:rsidRDefault="008B6CEF" w:rsidP="008B6CEF">
      <w:pPr>
        <w:jc w:val="both"/>
        <w:rPr>
          <w:lang w:eastAsia="de-DE"/>
        </w:rPr>
      </w:pPr>
    </w:p>
    <w:p w:rsidR="008B6CEF" w:rsidRPr="008B6CEF" w:rsidRDefault="008B6CEF" w:rsidP="008B6CEF">
      <w:pPr>
        <w:rPr>
          <w:b/>
          <w:bCs/>
          <w:color w:val="000000"/>
        </w:rPr>
      </w:pPr>
      <w:r w:rsidRPr="008B6CEF">
        <w:rPr>
          <w:b/>
          <w:bCs/>
          <w:color w:val="000000"/>
        </w:rPr>
        <w:t>Hygienemaßnahmen – Ich bin verantwortlich</w:t>
      </w:r>
    </w:p>
    <w:p w:rsidR="008B6CEF" w:rsidRPr="008B6CEF" w:rsidRDefault="008B6CEF" w:rsidP="008B6CEF"/>
    <w:p w:rsidR="008B6CEF" w:rsidRPr="008B6CEF" w:rsidRDefault="008B6CEF" w:rsidP="008B6CEF">
      <w:r w:rsidRPr="008B6CEF">
        <w:t>Ich trage eine weiße Schürze und eine weiße Kopfbedeckung.</w:t>
      </w:r>
    </w:p>
    <w:p w:rsidR="008B6CEF" w:rsidRPr="008B6CEF" w:rsidRDefault="008B6CEF" w:rsidP="008B6CEF">
      <w:pPr>
        <w:jc w:val="both"/>
        <w:rPr>
          <w:lang w:eastAsia="de-DE"/>
        </w:rPr>
      </w:pPr>
    </w:p>
    <w:p w:rsidR="008B6CEF" w:rsidRPr="008B6CEF" w:rsidRDefault="008B6CEF" w:rsidP="008B6CEF">
      <w:r w:rsidRPr="008B6CEF">
        <w:t>Meine Fingernägel sind kurz und sauber. Ich trage keinen Nagellack.</w:t>
      </w:r>
    </w:p>
    <w:p w:rsidR="008B6CEF" w:rsidRPr="008B6CEF" w:rsidRDefault="008B6CEF" w:rsidP="008B6CEF"/>
    <w:p w:rsidR="008B6CEF" w:rsidRPr="008B6CEF" w:rsidRDefault="008B6CEF" w:rsidP="008B6CEF">
      <w:r w:rsidRPr="008B6CEF">
        <w:t>Der Arbeitsplatz ist ordentlich. Ich wische den Platz immer wieder ab.</w:t>
      </w:r>
    </w:p>
    <w:p w:rsidR="008B6CEF" w:rsidRPr="008B6CEF" w:rsidRDefault="008B6CEF" w:rsidP="008B6CEF"/>
    <w:p w:rsidR="008B6CEF" w:rsidRPr="008B6CEF" w:rsidRDefault="008B6CEF" w:rsidP="008B6CEF">
      <w:r w:rsidRPr="008B6CEF">
        <w:t>Ich verwende einen Löffeltopf.</w:t>
      </w:r>
    </w:p>
    <w:p w:rsidR="008B6CEF" w:rsidRPr="008B6CEF" w:rsidRDefault="008B6CEF" w:rsidP="008B6CEF"/>
    <w:p w:rsidR="008B6CEF" w:rsidRPr="008B6CEF" w:rsidRDefault="008B6CEF" w:rsidP="008B6CEF">
      <w:r w:rsidRPr="008B6CEF">
        <w:t>Ich lege meinen Schmuck ab und binde die langen Haare zusammen.</w:t>
      </w:r>
    </w:p>
    <w:p w:rsidR="008B6CEF" w:rsidRPr="008B6CEF" w:rsidRDefault="008B6CEF" w:rsidP="008B6CEF"/>
    <w:p w:rsidR="008B6CEF" w:rsidRPr="008B6CEF" w:rsidRDefault="008B6CEF" w:rsidP="008B6CEF">
      <w:r w:rsidRPr="008B6CEF">
        <w:t>Die Hände werden vor dem Kochen – zwischendurch – nach dem Toilettengang – nach dem Naseputzen und vor neuen Arbeitsschritten gewaschen</w:t>
      </w:r>
      <w:r w:rsidR="008901F9">
        <w:t>.</w:t>
      </w:r>
    </w:p>
    <w:p w:rsidR="008B6CEF" w:rsidRPr="008B6CEF" w:rsidRDefault="008B6CEF" w:rsidP="008B6CEF"/>
    <w:p w:rsidR="008B6CEF" w:rsidRPr="008B6CEF" w:rsidRDefault="008B6CEF" w:rsidP="008B6CEF">
      <w:r w:rsidRPr="008B6CEF">
        <w:t>Ich verwende verschiedene Bretter. Das Obstbrett ist weiß, das Fleischbrett ist rot, das Gemüsebrett ist grün, das Geflügelbrett ist gelb.</w:t>
      </w:r>
    </w:p>
    <w:p w:rsidR="008B6CEF" w:rsidRPr="008B6CEF" w:rsidRDefault="008B6CEF" w:rsidP="008B6CEF"/>
    <w:p w:rsidR="008B6CEF" w:rsidRPr="008B6CEF" w:rsidRDefault="008B6CEF" w:rsidP="008B6CEF">
      <w:r w:rsidRPr="008B6CEF">
        <w:t>Ich sammle meinen Abfall in einer Schüssel und entsorge ihn anschließend fachgerecht.</w:t>
      </w:r>
    </w:p>
    <w:p w:rsidR="008B6CEF" w:rsidRPr="008B6CEF" w:rsidRDefault="008B6CEF" w:rsidP="008B6CEF"/>
    <w:p w:rsidR="008B6CEF" w:rsidRPr="008B6CEF" w:rsidRDefault="008B6CEF" w:rsidP="008B6CEF">
      <w:r w:rsidRPr="008B6CEF">
        <w:t>Das Geschirr wird rechts von dem Spülbecken ordentlich gestapelt.</w:t>
      </w:r>
    </w:p>
    <w:p w:rsidR="008B6CEF" w:rsidRPr="008B6CEF" w:rsidRDefault="008B6CEF" w:rsidP="008B6CEF"/>
    <w:p w:rsidR="008B6CEF" w:rsidRPr="008B6CEF" w:rsidRDefault="008B6CEF" w:rsidP="008B6CEF">
      <w:r w:rsidRPr="008B6CEF">
        <w:t>Ich decke gekochte, abgekühlte Speisen zu und stelle sie kühl.</w:t>
      </w:r>
    </w:p>
    <w:p w:rsidR="008B6CEF" w:rsidRPr="008B6CEF" w:rsidRDefault="008B6CEF" w:rsidP="008B6CEF"/>
    <w:p w:rsidR="008B6CEF" w:rsidRPr="008B6CEF" w:rsidRDefault="008B6CEF" w:rsidP="008B6CEF">
      <w:r w:rsidRPr="008B6CEF">
        <w:t>Meine Hände trockne ich an einem persönlichen Handtuch ab.</w:t>
      </w:r>
    </w:p>
    <w:p w:rsidR="008B6CEF" w:rsidRPr="008B6CEF" w:rsidRDefault="008B6CEF" w:rsidP="008B6CEF"/>
    <w:p w:rsidR="008B6CEF" w:rsidRPr="008B6CEF" w:rsidRDefault="008B6CEF" w:rsidP="008B6CEF">
      <w:r w:rsidRPr="008B6CEF">
        <w:t>Die Speisen werden immer mit zwei Probierlöffeln gekostet.</w:t>
      </w:r>
    </w:p>
    <w:p w:rsidR="008B6CEF" w:rsidRPr="008B6CEF" w:rsidRDefault="008B6CEF" w:rsidP="008B6CEF"/>
    <w:p w:rsidR="008B6CEF" w:rsidRPr="008B6CEF" w:rsidRDefault="008B6CEF" w:rsidP="008B6CEF">
      <w:r w:rsidRPr="008B6CEF">
        <w:t>Verletzungen/Wunden werden zugedeckt und verbunden.</w:t>
      </w:r>
    </w:p>
    <w:p w:rsidR="008B6CEF" w:rsidRPr="008B6CEF" w:rsidRDefault="008B6CEF" w:rsidP="008B6CEF"/>
    <w:p w:rsidR="008B6CEF" w:rsidRPr="008B6CEF" w:rsidRDefault="008B6CEF" w:rsidP="008B6CEF">
      <w:r w:rsidRPr="008B6CEF">
        <w:t>Die Küchenwäsche wird jeden Tag gewechselt.</w:t>
      </w:r>
    </w:p>
    <w:p w:rsidR="008B6CEF" w:rsidRPr="008B6CEF" w:rsidRDefault="008B6CEF" w:rsidP="008B6CEF">
      <w:pPr>
        <w:spacing w:line="240" w:lineRule="exact"/>
        <w:rPr>
          <w:lang w:eastAsia="de-DE"/>
        </w:rPr>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02</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474485" w:rsidP="008B6CEF">
            <w:pPr>
              <w:numPr>
                <w:ilvl w:val="0"/>
                <w:numId w:val="6"/>
              </w:numPr>
              <w:ind w:left="227" w:hanging="170"/>
              <w:rPr>
                <w:sz w:val="16"/>
              </w:rPr>
            </w:pPr>
            <w:r w:rsidRPr="00583369">
              <w:rPr>
                <w:i/>
                <w:sz w:val="16"/>
              </w:rPr>
              <w:t>I</w:t>
            </w:r>
            <w:r w:rsidR="008B6CEF" w:rsidRPr="00583369">
              <w:rPr>
                <w:i/>
                <w:sz w:val="16"/>
              </w:rPr>
              <w:t>c</w:t>
            </w:r>
            <w:r w:rsidR="008B6CEF" w:rsidRPr="008B6CEF">
              <w:rPr>
                <w:i/>
                <w:iCs/>
                <w:sz w:val="16"/>
              </w:rPr>
              <w:t>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8B6CEF">
            <w:pPr>
              <w:numPr>
                <w:ilvl w:val="0"/>
                <w:numId w:val="6"/>
              </w:numPr>
              <w:ind w:left="227" w:hanging="170"/>
              <w:rPr>
                <w:sz w:val="16"/>
              </w:rPr>
            </w:pPr>
            <w:r w:rsidRPr="008B6CEF">
              <w:rPr>
                <w:sz w:val="16"/>
              </w:rPr>
              <w:t>Ich kann Hygienemaßnahmen erklären.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583369">
            <w:pPr>
              <w:numPr>
                <w:ilvl w:val="0"/>
                <w:numId w:val="6"/>
              </w:numPr>
              <w:ind w:left="227" w:hanging="170"/>
              <w:rPr>
                <w:sz w:val="16"/>
              </w:rPr>
            </w:pPr>
            <w:r w:rsidRPr="008B6CEF">
              <w:rPr>
                <w:sz w:val="16"/>
              </w:rPr>
              <w:t>Ich kann Texte lesen und markieren.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jc w:val="both"/>
        <w:rPr>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r w:rsidR="00474485" w:rsidRPr="00474485">
              <w:rPr>
                <w:rFonts w:eastAsia="Times New Roman" w:cs="Times New Roman"/>
                <w:b/>
                <w:noProof/>
                <w:sz w:val="24"/>
                <w:lang w:eastAsia="de-DE"/>
              </w:rPr>
              <w:drawing>
                <wp:anchor distT="0" distB="0" distL="114300" distR="114300" simplePos="0" relativeHeight="252298240" behindDoc="0" locked="0" layoutInCell="0" allowOverlap="1" wp14:anchorId="53299B39" wp14:editId="7E34B724">
                  <wp:simplePos x="0" y="0"/>
                  <wp:positionH relativeFrom="rightMargin">
                    <wp:posOffset>107950</wp:posOffset>
                  </wp:positionH>
                  <wp:positionV relativeFrom="paragraph">
                    <wp:posOffset>0</wp:posOffset>
                  </wp:positionV>
                  <wp:extent cx="345440" cy="323850"/>
                  <wp:effectExtent l="0" t="0" r="0" b="0"/>
                  <wp:wrapNone/>
                  <wp:docPr id="12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474485" w:rsidP="008B6CEF">
            <w:pPr>
              <w:jc w:val="center"/>
              <w:rPr>
                <w:rFonts w:eastAsia="Calibri"/>
                <w:lang w:eastAsia="de-DE"/>
              </w:rPr>
            </w:pPr>
            <w:r w:rsidRPr="008B6CEF">
              <w:rPr>
                <w:noProof/>
                <w:sz w:val="24"/>
                <w:lang w:eastAsia="de-DE"/>
              </w:rPr>
              <w:drawing>
                <wp:anchor distT="0" distB="0" distL="114300" distR="114300" simplePos="0" relativeHeight="252015616" behindDoc="0" locked="0" layoutInCell="0" allowOverlap="1" wp14:anchorId="5DAF76DA" wp14:editId="2F6F838E">
                  <wp:simplePos x="0" y="0"/>
                  <wp:positionH relativeFrom="rightMargin">
                    <wp:posOffset>120015</wp:posOffset>
                  </wp:positionH>
                  <wp:positionV relativeFrom="paragraph">
                    <wp:posOffset>55880</wp:posOffset>
                  </wp:positionV>
                  <wp:extent cx="323850" cy="323850"/>
                  <wp:effectExtent l="0" t="0" r="0" b="0"/>
                  <wp:wrapNone/>
                  <wp:docPr id="745"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de-DE"/>
              </w:rPr>
              <w:drawing>
                <wp:inline distT="0" distB="0" distL="0" distR="0" wp14:anchorId="6416A9D0" wp14:editId="547D787D">
                  <wp:extent cx="658495" cy="323215"/>
                  <wp:effectExtent l="0" t="0" r="8255" b="635"/>
                  <wp:docPr id="1294" name="Grafik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474485" w:rsidP="008901F9">
            <w:pPr>
              <w:jc w:val="both"/>
              <w:rPr>
                <w:noProof/>
                <w:lang w:eastAsia="de-DE"/>
              </w:rPr>
            </w:pPr>
            <w:r w:rsidRPr="008B6CEF">
              <w:rPr>
                <w:noProof/>
                <w:lang w:eastAsia="de-DE"/>
              </w:rPr>
              <w:drawing>
                <wp:anchor distT="0" distB="0" distL="114300" distR="114300" simplePos="0" relativeHeight="251997184" behindDoc="0" locked="0" layoutInCell="1" allowOverlap="1" wp14:anchorId="6C842AC6" wp14:editId="2569E631">
                  <wp:simplePos x="0" y="0"/>
                  <wp:positionH relativeFrom="column">
                    <wp:posOffset>3580130</wp:posOffset>
                  </wp:positionH>
                  <wp:positionV relativeFrom="paragraph">
                    <wp:posOffset>33655</wp:posOffset>
                  </wp:positionV>
                  <wp:extent cx="323850" cy="323850"/>
                  <wp:effectExtent l="0" t="0" r="0" b="0"/>
                  <wp:wrapNone/>
                  <wp:docPr id="743"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EF" w:rsidRPr="008B6CEF">
              <w:rPr>
                <w:noProof/>
                <w:lang w:eastAsia="de-DE"/>
              </w:rPr>
              <w:t>Im Wechsel: Sprechen Sie den Satz zur Hälfte vor, die Partnerin</w:t>
            </w:r>
            <w:r w:rsidR="008901F9">
              <w:rPr>
                <w:noProof/>
                <w:lang w:eastAsia="de-DE"/>
              </w:rPr>
              <w:t xml:space="preserve"> oder </w:t>
            </w:r>
            <w:r w:rsidR="008B6CEF" w:rsidRPr="008B6CEF">
              <w:rPr>
                <w:noProof/>
                <w:lang w:eastAsia="de-DE"/>
              </w:rPr>
              <w:t>der Partner ergänzt mündlich in freien Worten.</w:t>
            </w:r>
          </w:p>
        </w:tc>
      </w:tr>
    </w:tbl>
    <w:p w:rsidR="008B6CEF" w:rsidRPr="008B6CEF" w:rsidRDefault="008B6CEF" w:rsidP="008B6CEF">
      <w:pPr>
        <w:jc w:val="both"/>
        <w:rPr>
          <w:lang w:eastAsia="de-DE"/>
        </w:rPr>
      </w:pPr>
    </w:p>
    <w:tbl>
      <w:tblPr>
        <w:tblpPr w:leftFromText="141" w:rightFromText="141" w:vertAnchor="text" w:horzAnchor="margin" w:tblpX="108" w:tblpY="225"/>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36"/>
      </w:tblGrid>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trage eine weiße Schürze und eine </w:t>
            </w:r>
          </w:p>
          <w:p w:rsidR="0082710B" w:rsidRPr="008B6CEF" w:rsidRDefault="0082710B" w:rsidP="0082710B">
            <w:pPr>
              <w:rPr>
                <w:rFonts w:eastAsia="Times New Roman" w:cs="Times New Roman"/>
                <w:lang w:eastAsia="de-DE"/>
              </w:rPr>
            </w:pPr>
            <w:r w:rsidRPr="008B6CEF">
              <w:rPr>
                <w:rFonts w:eastAsia="Times New Roman" w:cs="Times New Roman"/>
                <w:lang w:eastAsia="de-DE"/>
              </w:rPr>
              <w:t>weiße</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Meine Fingernägel sind</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Ich trage keinen</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Der Arbeitsplatz ist ordentlich, ich</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Ich verwende einen</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lege meinen Schmuck ab und </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Hände werden vor dem Kochen – zwischendurch – nach dem Toilettengang – nach dem Naseputzen und vor neuen Arbeitsschritten</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Obstbrett ist</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Fleischbrett ist</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Gemüsebrett ist</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Geflügelbrett ist</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 xml:space="preserve">Ich sammle meinen Abfall in einer </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Das Geschirr wird rechts von dem Spülbecken</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Ich decke gekochte, abgekühlte Speisen</w:t>
            </w:r>
            <w:r w:rsidR="002863CC">
              <w:rPr>
                <w:rFonts w:eastAsia="Times New Roman" w:cs="Times New Roman"/>
                <w:lang w:eastAsia="de-DE"/>
              </w:rPr>
              <w:t xml:space="preserve"> </w:t>
            </w:r>
            <w:r w:rsidRPr="008B6CEF">
              <w:rPr>
                <w:rFonts w:eastAsia="Times New Roman" w:cs="Times New Roman"/>
                <w:lang w:eastAsia="de-DE"/>
              </w:rPr>
              <w:t>zu</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Meine Hände trockne ich an einem</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Speisen werden immer mit zwei</w:t>
            </w:r>
          </w:p>
        </w:tc>
      </w:tr>
      <w:tr w:rsidR="0082710B" w:rsidRPr="008B6CEF" w:rsidTr="0082710B">
        <w:trPr>
          <w:trHeight w:val="397"/>
        </w:trPr>
        <w:tc>
          <w:tcPr>
            <w:tcW w:w="4536" w:type="dxa"/>
            <w:shd w:val="clear" w:color="auto" w:fill="auto"/>
            <w:vAlign w:val="center"/>
          </w:tcPr>
          <w:p w:rsidR="0082710B" w:rsidRPr="008B6CEF" w:rsidRDefault="0082710B" w:rsidP="002863CC">
            <w:pPr>
              <w:rPr>
                <w:rFonts w:eastAsia="Times New Roman" w:cs="Times New Roman"/>
                <w:lang w:eastAsia="de-DE"/>
              </w:rPr>
            </w:pPr>
            <w:r w:rsidRPr="008B6CEF">
              <w:rPr>
                <w:rFonts w:eastAsia="Times New Roman" w:cs="Times New Roman"/>
                <w:lang w:eastAsia="de-DE"/>
              </w:rPr>
              <w:t>Verletzungen/Wunden werden</w:t>
            </w:r>
          </w:p>
        </w:tc>
      </w:tr>
      <w:tr w:rsidR="0082710B" w:rsidRPr="008B6CEF" w:rsidTr="0082710B">
        <w:trPr>
          <w:trHeight w:val="397"/>
        </w:trPr>
        <w:tc>
          <w:tcPr>
            <w:tcW w:w="4536" w:type="dxa"/>
            <w:shd w:val="clear" w:color="auto" w:fill="auto"/>
            <w:vAlign w:val="center"/>
          </w:tcPr>
          <w:p w:rsidR="0082710B" w:rsidRPr="008B6CEF" w:rsidRDefault="0082710B" w:rsidP="0082710B">
            <w:pPr>
              <w:rPr>
                <w:rFonts w:eastAsia="Times New Roman" w:cs="Times New Roman"/>
                <w:lang w:eastAsia="de-DE"/>
              </w:rPr>
            </w:pPr>
            <w:r w:rsidRPr="008B6CEF">
              <w:rPr>
                <w:rFonts w:eastAsia="Times New Roman" w:cs="Times New Roman"/>
                <w:lang w:eastAsia="de-DE"/>
              </w:rPr>
              <w:t>Die Küchenwäsche wird jeden Tag</w:t>
            </w:r>
          </w:p>
        </w:tc>
      </w:tr>
    </w:tbl>
    <w:p w:rsidR="008B6CEF" w:rsidRPr="008B6CEF" w:rsidRDefault="008B6CEF" w:rsidP="008B6CEF">
      <w:pPr>
        <w:spacing w:line="240" w:lineRule="exact"/>
        <w:rPr>
          <w:lang w:eastAsia="de-DE"/>
        </w:rPr>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03</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8B6CEF">
            <w:pPr>
              <w:numPr>
                <w:ilvl w:val="0"/>
                <w:numId w:val="6"/>
              </w:numPr>
              <w:ind w:left="227" w:hanging="170"/>
              <w:rPr>
                <w:sz w:val="16"/>
              </w:rPr>
            </w:pPr>
            <w:r w:rsidRPr="008B6CEF">
              <w:rPr>
                <w:sz w:val="16"/>
              </w:rPr>
              <w:t xml:space="preserve">Ich kann die Grundlagen der Hygiene im Betrieb erfassen. </w:t>
            </w:r>
          </w:p>
          <w:p w:rsidR="008B6CEF" w:rsidRPr="008B6CEF" w:rsidRDefault="008B6CEF" w:rsidP="008B6CEF">
            <w:pPr>
              <w:ind w:left="227" w:hanging="170"/>
              <w:rPr>
                <w:sz w:val="16"/>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583369">
            <w:pPr>
              <w:numPr>
                <w:ilvl w:val="0"/>
                <w:numId w:val="6"/>
              </w:numPr>
              <w:ind w:left="227" w:hanging="170"/>
              <w:rPr>
                <w:sz w:val="16"/>
              </w:rPr>
            </w:pPr>
            <w:r w:rsidRPr="008B6CEF">
              <w:rPr>
                <w:sz w:val="16"/>
              </w:rPr>
              <w:t>Ich kann Texte lesen und markieren.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087F38" w:rsidP="008B6CEF">
      <w:pPr>
        <w:jc w:val="both"/>
        <w:rPr>
          <w:lang w:eastAsia="de-DE"/>
        </w:rPr>
      </w:pPr>
      <w:r w:rsidRPr="00087F38">
        <w:rPr>
          <w:rFonts w:eastAsia="Times New Roman" w:cs="Times New Roman"/>
          <w:b/>
          <w:noProof/>
          <w:sz w:val="24"/>
          <w:lang w:eastAsia="de-DE"/>
        </w:rPr>
        <w:drawing>
          <wp:anchor distT="0" distB="0" distL="114300" distR="114300" simplePos="0" relativeHeight="252300288" behindDoc="0" locked="0" layoutInCell="0" allowOverlap="1" wp14:anchorId="74748B41" wp14:editId="360F2B95">
            <wp:simplePos x="0" y="0"/>
            <wp:positionH relativeFrom="rightMargin">
              <wp:posOffset>107950</wp:posOffset>
            </wp:positionH>
            <wp:positionV relativeFrom="paragraph">
              <wp:posOffset>117145</wp:posOffset>
            </wp:positionV>
            <wp:extent cx="345440" cy="323850"/>
            <wp:effectExtent l="0" t="0" r="0" b="0"/>
            <wp:wrapNone/>
            <wp:docPr id="129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087F38" w:rsidP="008B6CEF">
            <w:pPr>
              <w:jc w:val="center"/>
              <w:rPr>
                <w:rFonts w:eastAsia="Calibri"/>
                <w:lang w:eastAsia="de-DE"/>
              </w:rPr>
            </w:pPr>
            <w:r>
              <w:rPr>
                <w:rFonts w:eastAsia="Calibri"/>
                <w:noProof/>
                <w:lang w:eastAsia="de-DE"/>
              </w:rPr>
              <w:drawing>
                <wp:inline distT="0" distB="0" distL="0" distR="0" wp14:anchorId="4E24BCD3" wp14:editId="726CB8BA">
                  <wp:extent cx="298450" cy="323215"/>
                  <wp:effectExtent l="0" t="0" r="6350" b="635"/>
                  <wp:docPr id="1299" name="Grafik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9171B1" w:rsidP="008B6CEF">
            <w:pPr>
              <w:jc w:val="both"/>
              <w:rPr>
                <w:noProof/>
                <w:lang w:eastAsia="de-DE"/>
              </w:rPr>
            </w:pPr>
            <w:r w:rsidRPr="00AA18D1">
              <w:rPr>
                <w:noProof/>
                <w:lang w:eastAsia="de-DE"/>
              </w:rPr>
              <w:drawing>
                <wp:anchor distT="0" distB="0" distL="114300" distR="114300" simplePos="0" relativeHeight="252686336" behindDoc="0" locked="0" layoutInCell="1" allowOverlap="1" wp14:anchorId="57C83601" wp14:editId="36CCAE76">
                  <wp:simplePos x="0" y="0"/>
                  <wp:positionH relativeFrom="column">
                    <wp:posOffset>3218815</wp:posOffset>
                  </wp:positionH>
                  <wp:positionV relativeFrom="paragraph">
                    <wp:posOffset>23495</wp:posOffset>
                  </wp:positionV>
                  <wp:extent cx="314325" cy="314325"/>
                  <wp:effectExtent l="0" t="0" r="9525" b="9525"/>
                  <wp:wrapNone/>
                  <wp:docPr id="2073" name="Grafik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Lesen Sie den Text: „Ich trage eine große Verantwortung“ sorgfältig durch.</w:t>
            </w:r>
            <w:r w:rsidRPr="00AA18D1">
              <w:rPr>
                <w:noProof/>
              </w:rPr>
              <w:t xml:space="preserve"> </w:t>
            </w:r>
          </w:p>
        </w:tc>
      </w:tr>
      <w:tr w:rsidR="008B6CEF" w:rsidRPr="008B6CEF" w:rsidTr="001C7A7B">
        <w:trPr>
          <w:trHeight w:val="624"/>
        </w:trPr>
        <w:tc>
          <w:tcPr>
            <w:tcW w:w="1470" w:type="dxa"/>
            <w:shd w:val="clear" w:color="auto" w:fill="auto"/>
            <w:vAlign w:val="center"/>
          </w:tcPr>
          <w:p w:rsidR="008B6CEF" w:rsidRPr="008B6CEF" w:rsidRDefault="00087F38" w:rsidP="008B6CEF">
            <w:pPr>
              <w:jc w:val="center"/>
              <w:rPr>
                <w:rFonts w:eastAsia="Calibri"/>
                <w:lang w:eastAsia="de-DE"/>
              </w:rPr>
            </w:pPr>
            <w:r>
              <w:rPr>
                <w:rFonts w:eastAsia="Calibri"/>
                <w:noProof/>
                <w:lang w:eastAsia="de-DE"/>
              </w:rPr>
              <w:drawing>
                <wp:inline distT="0" distB="0" distL="0" distR="0" wp14:anchorId="4FF79BC0" wp14:editId="691EE90B">
                  <wp:extent cx="304800" cy="323215"/>
                  <wp:effectExtent l="0" t="0" r="0" b="635"/>
                  <wp:docPr id="1300" name="Grafik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9171B1" w:rsidP="008B6CEF">
            <w:pPr>
              <w:jc w:val="both"/>
              <w:rPr>
                <w:noProof/>
                <w:lang w:eastAsia="de-DE"/>
              </w:rPr>
            </w:pPr>
            <w:r w:rsidRPr="00AA18D1">
              <w:rPr>
                <w:noProof/>
                <w:lang w:eastAsia="de-DE"/>
              </w:rPr>
              <w:drawing>
                <wp:anchor distT="0" distB="0" distL="114300" distR="114300" simplePos="0" relativeHeight="252687360" behindDoc="0" locked="0" layoutInCell="1" allowOverlap="1" wp14:anchorId="3DDECC28" wp14:editId="274AE2B0">
                  <wp:simplePos x="0" y="0"/>
                  <wp:positionH relativeFrom="column">
                    <wp:posOffset>3216275</wp:posOffset>
                  </wp:positionH>
                  <wp:positionV relativeFrom="paragraph">
                    <wp:posOffset>31750</wp:posOffset>
                  </wp:positionV>
                  <wp:extent cx="314325" cy="314325"/>
                  <wp:effectExtent l="0" t="0" r="9525" b="9525"/>
                  <wp:wrapNone/>
                  <wp:docPr id="2074" name="Grafi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Schreiben Sie über jeden Abschnitt die richtige Überschrift. Unterstreichen Sie wichtige Begriffe.</w:t>
            </w:r>
            <w:r w:rsidRPr="00AA18D1">
              <w:rPr>
                <w:noProof/>
              </w:rPr>
              <w:t xml:space="preserve"> </w:t>
            </w:r>
          </w:p>
        </w:tc>
      </w:tr>
    </w:tbl>
    <w:p w:rsidR="008B6CEF" w:rsidRPr="008B6CEF" w:rsidRDefault="008B6CEF" w:rsidP="008B6CEF">
      <w:pPr>
        <w:jc w:val="both"/>
        <w:rPr>
          <w:lang w:eastAsia="de-DE"/>
        </w:rPr>
      </w:pPr>
    </w:p>
    <w:p w:rsidR="008B6CEF" w:rsidRPr="008B6CEF" w:rsidRDefault="008B6CEF" w:rsidP="008B6CEF">
      <w:pPr>
        <w:jc w:val="center"/>
        <w:rPr>
          <w:rFonts w:eastAsia="Calibri"/>
          <w:b/>
          <w:bCs/>
          <w:color w:val="000000"/>
          <w:lang w:eastAsia="de-DE"/>
        </w:rPr>
      </w:pPr>
      <w:r w:rsidRPr="008B6CEF">
        <w:rPr>
          <w:rFonts w:eastAsia="Calibri"/>
          <w:b/>
          <w:bCs/>
          <w:color w:val="000000"/>
          <w:lang w:eastAsia="de-DE"/>
        </w:rPr>
        <w:t xml:space="preserve">Hygienemaßnahmen – </w:t>
      </w:r>
      <w:r w:rsidRPr="008B6CEF">
        <w:rPr>
          <w:rFonts w:eastAsia="Calibri"/>
          <w:b/>
          <w:bCs/>
          <w:color w:val="FF0000"/>
          <w:lang w:eastAsia="de-DE"/>
        </w:rPr>
        <w:t xml:space="preserve">Ich </w:t>
      </w:r>
      <w:r w:rsidRPr="008B6CEF">
        <w:rPr>
          <w:rFonts w:eastAsia="Calibri"/>
          <w:b/>
          <w:bCs/>
          <w:color w:val="000000"/>
          <w:lang w:eastAsia="de-DE"/>
        </w:rPr>
        <w:t>trage eine große Verantwortung</w:t>
      </w:r>
    </w:p>
    <w:p w:rsidR="008B6CEF" w:rsidRPr="008B6CEF" w:rsidRDefault="008B6CEF" w:rsidP="008B6CEF">
      <w:pPr>
        <w:jc w:val="center"/>
        <w:rPr>
          <w:rFonts w:eastAsia="Calibri"/>
          <w:b/>
          <w:bCs/>
          <w:color w:val="000000"/>
          <w:lang w:eastAsia="de-DE"/>
        </w:rPr>
      </w:pPr>
    </w:p>
    <w:p w:rsidR="008B6CEF" w:rsidRPr="008B6CEF" w:rsidRDefault="008B6CEF" w:rsidP="00FF4A40">
      <w:pPr>
        <w:rPr>
          <w:rFonts w:eastAsia="Calibri"/>
          <w:lang w:eastAsia="de-DE"/>
        </w:rPr>
      </w:pPr>
      <w:r w:rsidRPr="008B6CEF">
        <w:rPr>
          <w:rFonts w:eastAsia="Calibri"/>
          <w:lang w:eastAsia="de-DE"/>
        </w:rPr>
        <w:t>Überschriften:</w:t>
      </w:r>
      <w:r w:rsidRPr="008B6CEF">
        <w:rPr>
          <w:rFonts w:eastAsia="Calibri"/>
          <w:color w:val="FF0000"/>
          <w:lang w:eastAsia="de-DE"/>
        </w:rPr>
        <w:t xml:space="preserve"> </w:t>
      </w:r>
      <w:r w:rsidR="00FF4A40">
        <w:rPr>
          <w:rFonts w:eastAsia="Calibri"/>
          <w:color w:val="FF0000"/>
          <w:lang w:eastAsia="de-DE"/>
        </w:rPr>
        <w:tab/>
      </w:r>
      <w:r w:rsidRPr="008B6CEF">
        <w:rPr>
          <w:rFonts w:eastAsia="Calibri"/>
          <w:color w:val="FF0000"/>
          <w:lang w:eastAsia="de-DE"/>
        </w:rPr>
        <w:t>M</w:t>
      </w:r>
      <w:r w:rsidR="00FF4A40">
        <w:rPr>
          <w:rFonts w:eastAsia="Calibri"/>
          <w:lang w:eastAsia="de-DE"/>
        </w:rPr>
        <w:t>eine Verantwortung</w:t>
      </w:r>
      <w:r w:rsidR="004115F7">
        <w:rPr>
          <w:rFonts w:eastAsia="Calibri"/>
          <w:lang w:eastAsia="de-DE"/>
        </w:rPr>
        <w:t xml:space="preserve"> </w:t>
      </w:r>
      <w:r w:rsidR="00FF4A40">
        <w:rPr>
          <w:rFonts w:eastAsia="Calibri"/>
          <w:lang w:eastAsia="de-DE"/>
        </w:rPr>
        <w:br/>
      </w:r>
      <w:r w:rsidR="00FF4A40">
        <w:rPr>
          <w:rFonts w:eastAsia="Calibri"/>
          <w:color w:val="FF0000"/>
          <w:lang w:eastAsia="de-DE"/>
        </w:rPr>
        <w:tab/>
      </w:r>
      <w:r w:rsidR="00FF4A40">
        <w:rPr>
          <w:rFonts w:eastAsia="Calibri"/>
          <w:color w:val="FF0000"/>
          <w:lang w:eastAsia="de-DE"/>
        </w:rPr>
        <w:tab/>
      </w:r>
      <w:r w:rsidR="004115F7" w:rsidRPr="008B6CEF">
        <w:rPr>
          <w:rFonts w:eastAsia="Calibri"/>
          <w:color w:val="FF0000"/>
          <w:lang w:eastAsia="de-DE"/>
        </w:rPr>
        <w:t>B</w:t>
      </w:r>
      <w:r w:rsidR="004115F7" w:rsidRPr="008B6CEF">
        <w:rPr>
          <w:rFonts w:eastAsia="Calibri"/>
          <w:lang w:eastAsia="de-DE"/>
        </w:rPr>
        <w:t>etriebshygiene</w:t>
      </w:r>
      <w:r w:rsidR="00FF4A40">
        <w:rPr>
          <w:rFonts w:eastAsia="Calibri"/>
          <w:color w:val="FF0000"/>
          <w:lang w:eastAsia="de-DE"/>
        </w:rPr>
        <w:br/>
      </w:r>
      <w:r w:rsidR="00FF4A40">
        <w:rPr>
          <w:rFonts w:eastAsia="Calibri"/>
          <w:color w:val="FF0000"/>
          <w:lang w:eastAsia="de-DE"/>
        </w:rPr>
        <w:tab/>
      </w:r>
      <w:r w:rsidR="00FF4A40">
        <w:rPr>
          <w:rFonts w:eastAsia="Calibri"/>
          <w:color w:val="FF0000"/>
          <w:lang w:eastAsia="de-DE"/>
        </w:rPr>
        <w:tab/>
      </w:r>
      <w:r w:rsidRPr="008B6CEF">
        <w:rPr>
          <w:rFonts w:eastAsia="Calibri"/>
          <w:color w:val="FF0000"/>
          <w:lang w:eastAsia="de-DE"/>
        </w:rPr>
        <w:t>P</w:t>
      </w:r>
      <w:r w:rsidR="004115F7">
        <w:rPr>
          <w:rFonts w:eastAsia="Calibri"/>
          <w:lang w:eastAsia="de-DE"/>
        </w:rPr>
        <w:t xml:space="preserve">ersönliche Hygiene </w:t>
      </w:r>
    </w:p>
    <w:p w:rsidR="008B6CEF" w:rsidRPr="008B6CEF" w:rsidRDefault="00FF4A40" w:rsidP="00FF4A40">
      <w:pPr>
        <w:rPr>
          <w:rFonts w:eastAsia="Calibri"/>
          <w:lang w:eastAsia="de-DE"/>
        </w:rPr>
      </w:pPr>
      <w:r>
        <w:rPr>
          <w:rFonts w:eastAsia="Calibri"/>
          <w:color w:val="FF0000"/>
          <w:lang w:eastAsia="de-DE"/>
        </w:rPr>
        <w:tab/>
      </w:r>
      <w:r>
        <w:rPr>
          <w:rFonts w:eastAsia="Calibri"/>
          <w:color w:val="FF0000"/>
          <w:lang w:eastAsia="de-DE"/>
        </w:rPr>
        <w:tab/>
      </w:r>
      <w:r w:rsidR="008B6CEF" w:rsidRPr="008B6CEF">
        <w:rPr>
          <w:rFonts w:eastAsia="Calibri"/>
          <w:color w:val="FF0000"/>
          <w:lang w:eastAsia="de-DE"/>
        </w:rPr>
        <w:t>P</w:t>
      </w:r>
      <w:r w:rsidR="008B6CEF" w:rsidRPr="008B6CEF">
        <w:rPr>
          <w:rFonts w:eastAsia="Calibri"/>
          <w:lang w:eastAsia="de-DE"/>
        </w:rPr>
        <w:t>rodukthygiene</w:t>
      </w:r>
    </w:p>
    <w:p w:rsidR="008B6CEF" w:rsidRPr="008B6CEF" w:rsidRDefault="008B6CEF" w:rsidP="008B6CEF">
      <w:pPr>
        <w:jc w:val="center"/>
      </w:pPr>
    </w:p>
    <w:p w:rsidR="008B6CEF" w:rsidRPr="008B6CEF" w:rsidRDefault="008B6CEF" w:rsidP="008B6CEF">
      <w:pPr>
        <w:numPr>
          <w:ilvl w:val="0"/>
          <w:numId w:val="11"/>
        </w:numPr>
        <w:spacing w:before="120" w:after="120"/>
        <w:ind w:left="568" w:hanging="284"/>
        <w:rPr>
          <w:bCs/>
          <w:color w:val="000000"/>
        </w:rPr>
      </w:pPr>
      <w:r w:rsidRPr="00E4775A">
        <w:rPr>
          <w:rStyle w:val="Fett"/>
        </w:rPr>
        <w:t>Überschrift</w:t>
      </w:r>
      <w:r w:rsidRPr="008B6CEF">
        <w:rPr>
          <w:bCs/>
          <w:color w:val="000000"/>
        </w:rPr>
        <w:t>:</w:t>
      </w:r>
    </w:p>
    <w:p w:rsidR="008B6CEF" w:rsidRPr="008B6CEF" w:rsidRDefault="008B6CEF" w:rsidP="008B6CEF">
      <w:pPr>
        <w:rPr>
          <w:bCs/>
          <w:color w:val="000000"/>
        </w:rPr>
      </w:pPr>
      <w:r w:rsidRPr="008B6CEF">
        <w:rPr>
          <w:bCs/>
          <w:color w:val="000000"/>
        </w:rPr>
        <w:t>Wenn ich im Küchenbereich tätig bin, arbeite ich nicht für mich, sondern in erster Linie für andere Menschen. Ich komme in Berührung mit Lebensmittel</w:t>
      </w:r>
      <w:r w:rsidR="008901F9">
        <w:rPr>
          <w:bCs/>
          <w:color w:val="000000"/>
        </w:rPr>
        <w:t>n</w:t>
      </w:r>
      <w:r w:rsidRPr="008B6CEF">
        <w:rPr>
          <w:bCs/>
          <w:color w:val="000000"/>
        </w:rPr>
        <w:t>, ich reinige meinen Arbeitsplatz und ich serviere Gerichte. Ich trage eine große Verantwortung dafür, dass ich nach Vorschrift unter Beachtung der Hygienereg</w:t>
      </w:r>
      <w:r w:rsidR="008901F9">
        <w:rPr>
          <w:bCs/>
          <w:color w:val="000000"/>
        </w:rPr>
        <w:t>eln arbeite, damit ich und die a</w:t>
      </w:r>
      <w:r w:rsidRPr="008B6CEF">
        <w:rPr>
          <w:bCs/>
          <w:color w:val="000000"/>
        </w:rPr>
        <w:t>nderen gesund bleiben.</w:t>
      </w:r>
    </w:p>
    <w:p w:rsidR="008B6CEF" w:rsidRPr="008B6CEF" w:rsidRDefault="008B6CEF" w:rsidP="008B6CEF">
      <w:pPr>
        <w:rPr>
          <w:b/>
        </w:rPr>
      </w:pPr>
    </w:p>
    <w:p w:rsidR="008B6CEF" w:rsidRPr="008B6CEF" w:rsidRDefault="008B6CEF" w:rsidP="008B6CEF">
      <w:pPr>
        <w:numPr>
          <w:ilvl w:val="0"/>
          <w:numId w:val="11"/>
        </w:numPr>
        <w:spacing w:before="120" w:after="120"/>
        <w:ind w:left="568" w:hanging="284"/>
      </w:pPr>
      <w:r w:rsidRPr="008B6CEF">
        <w:rPr>
          <w:b/>
        </w:rPr>
        <w:t>Überschrift</w:t>
      </w:r>
      <w:r w:rsidRPr="008B6CEF">
        <w:t>:</w:t>
      </w:r>
    </w:p>
    <w:p w:rsidR="008B6CEF" w:rsidRPr="008B6CEF" w:rsidRDefault="008B6CEF" w:rsidP="008B6CEF">
      <w:r w:rsidRPr="008B6CEF">
        <w:t xml:space="preserve">Meine Kochkleidung ist weiß, kochfest und wird täglich gewechselt. Lange Haare binde ich zusammen. Damit kein Haar in das Essen fällt, trage ich eine Kopfbedeckung. Meinen Schmuck lege ich ab. Nagellack hat nichts bei der Arbeit verloren. Meine Fingernägel sind kurz und sauber. Ich wasche meine Hände gründlich mit Wasser und Seife und desinfiziere sie. Hände wäscht man vor der Arbeit, zwischendurch, nach dem Toilettengang sowie nach dem Naseputzen und Niesen. Nach dem Toilettengang werden die Hände nochmals desinfiziert. Während der Arbeit sollte man die Hände immer wieder waschen. Wer mag schon gerne Zwiebelgeruch im Obstsalat haben? Schnittwunden oder Verletzungen verbinde ich sauber, mit einem Fingerling decke ich zusätzlich die Stelle am Finger ab. Fühle ich mich einmal krank, muss ich das unbedingt melden, denn es kann sein, dass ich eine ansteckende Krankheit habe. Ich huste und niese nicht über das Essen. Ich verwende ein Taschentuch und vergesse auf keinen Fall, danach die </w:t>
      </w:r>
      <w:r w:rsidR="00B91E9D">
        <w:t>Hände</w:t>
      </w:r>
      <w:r w:rsidRPr="008B6CEF">
        <w:t xml:space="preserve"> wie</w:t>
      </w:r>
      <w:r w:rsidR="00B91E9D">
        <w:t>der zu waschen</w:t>
      </w:r>
      <w:r w:rsidRPr="008B6CEF">
        <w:t>. Während der Arbeit trockne ich meine gewaschenen Hände nur an meinem persönlichen Handtuch ab. Das Handtuch ist an meiner Schürze befestigt. Beim Abschmecken von Essen verwende ich immer zwei Löffel. Mit einem Löffel entnehme ich die Speise, mit dem anderen Löffel probiere ich. Die Löffel liegen auf einem Teller.</w:t>
      </w:r>
    </w:p>
    <w:p w:rsidR="008B6CEF" w:rsidRPr="008B6CEF" w:rsidRDefault="008B6CEF" w:rsidP="008B6CEF">
      <w:pPr>
        <w:spacing w:line="240" w:lineRule="exact"/>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8B6CEF" w:rsidRPr="008B6CEF" w:rsidTr="001C7A7B">
        <w:trPr>
          <w:trHeight w:val="523"/>
        </w:trPr>
        <w:tc>
          <w:tcPr>
            <w:tcW w:w="312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4F32A3" w:rsidRDefault="00DE6B54" w:rsidP="008B6CEF">
            <w:pPr>
              <w:rPr>
                <w:b/>
              </w:rPr>
            </w:pPr>
            <w:r w:rsidRPr="00C562EC">
              <w:rPr>
                <w:b/>
              </w:rPr>
              <w:t>Hygienemaßnahmen angewendet</w:t>
            </w:r>
            <w:r w:rsidRPr="008B6CEF">
              <w:rPr>
                <w:b/>
              </w:rPr>
              <w:t xml:space="preserve"> </w:t>
            </w:r>
            <w:r w:rsidR="004F32A3">
              <w:rPr>
                <w:b/>
              </w:rPr>
              <w:t xml:space="preserve">– </w:t>
            </w:r>
          </w:p>
          <w:p w:rsidR="008B6CEF" w:rsidRPr="008B6CEF" w:rsidRDefault="008B6CEF" w:rsidP="008B6CEF">
            <w:r w:rsidRPr="008B6CEF">
              <w:rPr>
                <w:b/>
              </w:rPr>
              <w:t>Fortsetzung</w:t>
            </w:r>
          </w:p>
        </w:tc>
        <w:tc>
          <w:tcPr>
            <w:tcW w:w="188" w:type="dxa"/>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03</w:t>
            </w:r>
          </w:p>
        </w:tc>
      </w:tr>
    </w:tbl>
    <w:p w:rsidR="008B6CEF" w:rsidRPr="008B6CEF" w:rsidRDefault="008B6CEF" w:rsidP="008B6CEF">
      <w:r w:rsidRPr="008B6CEF">
        <w:rPr>
          <w:noProof/>
          <w:sz w:val="24"/>
          <w:lang w:eastAsia="de-DE"/>
        </w:rPr>
        <w:drawing>
          <wp:anchor distT="0" distB="0" distL="114300" distR="114300" simplePos="0" relativeHeight="252017664" behindDoc="0" locked="0" layoutInCell="0" allowOverlap="1" wp14:anchorId="0C161976" wp14:editId="46DB77A4">
            <wp:simplePos x="0" y="0"/>
            <wp:positionH relativeFrom="rightMargin">
              <wp:posOffset>107950</wp:posOffset>
            </wp:positionH>
            <wp:positionV relativeFrom="paragraph">
              <wp:posOffset>19050</wp:posOffset>
            </wp:positionV>
            <wp:extent cx="345440" cy="323850"/>
            <wp:effectExtent l="0" t="0" r="0" b="0"/>
            <wp:wrapNone/>
            <wp:docPr id="75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ind w:left="2124" w:hanging="2124"/>
        <w:jc w:val="center"/>
        <w:rPr>
          <w:b/>
        </w:rPr>
      </w:pPr>
      <w:r w:rsidRPr="008B6CEF">
        <w:rPr>
          <w:b/>
          <w:color w:val="FF0000"/>
        </w:rPr>
        <w:t xml:space="preserve">Ich </w:t>
      </w:r>
      <w:r w:rsidRPr="008B6CEF">
        <w:rPr>
          <w:b/>
        </w:rPr>
        <w:t>trage eine große Verantwortung</w:t>
      </w:r>
    </w:p>
    <w:p w:rsidR="008B6CEF" w:rsidRPr="008B6CEF" w:rsidRDefault="008B6CEF" w:rsidP="008B6CEF">
      <w:pPr>
        <w:ind w:left="2124" w:hanging="2124"/>
        <w:jc w:val="center"/>
      </w:pPr>
    </w:p>
    <w:p w:rsidR="00FF4A40" w:rsidRPr="008B6CEF" w:rsidRDefault="00FF4A40" w:rsidP="00FF4A40">
      <w:pPr>
        <w:rPr>
          <w:rFonts w:eastAsia="Calibri"/>
          <w:lang w:eastAsia="de-DE"/>
        </w:rPr>
      </w:pPr>
      <w:r w:rsidRPr="008B6CEF">
        <w:rPr>
          <w:rFonts w:eastAsia="Calibri"/>
          <w:lang w:eastAsia="de-DE"/>
        </w:rPr>
        <w:t>Überschriften:</w:t>
      </w:r>
      <w:r w:rsidRPr="008B6CEF">
        <w:rPr>
          <w:rFonts w:eastAsia="Calibri"/>
          <w:color w:val="FF0000"/>
          <w:lang w:eastAsia="de-DE"/>
        </w:rPr>
        <w:t xml:space="preserve"> </w:t>
      </w:r>
      <w:r>
        <w:rPr>
          <w:rFonts w:eastAsia="Calibri"/>
          <w:color w:val="FF0000"/>
          <w:lang w:eastAsia="de-DE"/>
        </w:rPr>
        <w:tab/>
      </w:r>
      <w:r w:rsidRPr="008B6CEF">
        <w:rPr>
          <w:rFonts w:eastAsia="Calibri"/>
          <w:color w:val="FF0000"/>
          <w:lang w:eastAsia="de-DE"/>
        </w:rPr>
        <w:t>M</w:t>
      </w:r>
      <w:r>
        <w:rPr>
          <w:rFonts w:eastAsia="Calibri"/>
          <w:lang w:eastAsia="de-DE"/>
        </w:rPr>
        <w:t xml:space="preserve">eine Verantwortung </w:t>
      </w:r>
      <w:r>
        <w:rPr>
          <w:rFonts w:eastAsia="Calibri"/>
          <w:lang w:eastAsia="de-DE"/>
        </w:rPr>
        <w:br/>
      </w:r>
      <w:r>
        <w:rPr>
          <w:rFonts w:eastAsia="Calibri"/>
          <w:color w:val="FF0000"/>
          <w:lang w:eastAsia="de-DE"/>
        </w:rPr>
        <w:tab/>
      </w:r>
      <w:r>
        <w:rPr>
          <w:rFonts w:eastAsia="Calibri"/>
          <w:color w:val="FF0000"/>
          <w:lang w:eastAsia="de-DE"/>
        </w:rPr>
        <w:tab/>
      </w:r>
      <w:r w:rsidRPr="008B6CEF">
        <w:rPr>
          <w:rFonts w:eastAsia="Calibri"/>
          <w:color w:val="FF0000"/>
          <w:lang w:eastAsia="de-DE"/>
        </w:rPr>
        <w:t>B</w:t>
      </w:r>
      <w:r w:rsidRPr="008B6CEF">
        <w:rPr>
          <w:rFonts w:eastAsia="Calibri"/>
          <w:lang w:eastAsia="de-DE"/>
        </w:rPr>
        <w:t>etriebshygiene</w:t>
      </w:r>
      <w:r>
        <w:rPr>
          <w:rFonts w:eastAsia="Calibri"/>
          <w:color w:val="FF0000"/>
          <w:lang w:eastAsia="de-DE"/>
        </w:rPr>
        <w:br/>
      </w:r>
      <w:r>
        <w:rPr>
          <w:rFonts w:eastAsia="Calibri"/>
          <w:color w:val="FF0000"/>
          <w:lang w:eastAsia="de-DE"/>
        </w:rPr>
        <w:tab/>
      </w:r>
      <w:r>
        <w:rPr>
          <w:rFonts w:eastAsia="Calibri"/>
          <w:color w:val="FF0000"/>
          <w:lang w:eastAsia="de-DE"/>
        </w:rPr>
        <w:tab/>
      </w:r>
      <w:r w:rsidRPr="008B6CEF">
        <w:rPr>
          <w:rFonts w:eastAsia="Calibri"/>
          <w:color w:val="FF0000"/>
          <w:lang w:eastAsia="de-DE"/>
        </w:rPr>
        <w:t>P</w:t>
      </w:r>
      <w:r>
        <w:rPr>
          <w:rFonts w:eastAsia="Calibri"/>
          <w:lang w:eastAsia="de-DE"/>
        </w:rPr>
        <w:t xml:space="preserve">ersönliche Hygiene </w:t>
      </w:r>
    </w:p>
    <w:p w:rsidR="008B6CEF" w:rsidRPr="008B6CEF" w:rsidRDefault="00FF4A40" w:rsidP="00FF4A40">
      <w:r>
        <w:rPr>
          <w:rFonts w:eastAsia="Calibri"/>
          <w:color w:val="FF0000"/>
          <w:lang w:eastAsia="de-DE"/>
        </w:rPr>
        <w:tab/>
      </w:r>
      <w:r>
        <w:rPr>
          <w:rFonts w:eastAsia="Calibri"/>
          <w:color w:val="FF0000"/>
          <w:lang w:eastAsia="de-DE"/>
        </w:rPr>
        <w:tab/>
      </w:r>
      <w:r w:rsidRPr="008B6CEF">
        <w:rPr>
          <w:rFonts w:eastAsia="Calibri"/>
          <w:color w:val="FF0000"/>
          <w:lang w:eastAsia="de-DE"/>
        </w:rPr>
        <w:t>P</w:t>
      </w:r>
      <w:r w:rsidRPr="008B6CEF">
        <w:rPr>
          <w:rFonts w:eastAsia="Calibri"/>
          <w:lang w:eastAsia="de-DE"/>
        </w:rPr>
        <w:t>rodukthygiene</w:t>
      </w:r>
    </w:p>
    <w:p w:rsidR="008B6CEF" w:rsidRPr="008B6CEF" w:rsidRDefault="008B6CEF" w:rsidP="008B6CEF">
      <w:pPr>
        <w:numPr>
          <w:ilvl w:val="0"/>
          <w:numId w:val="11"/>
        </w:numPr>
        <w:spacing w:before="120" w:after="120"/>
        <w:ind w:left="568" w:hanging="284"/>
      </w:pPr>
      <w:r w:rsidRPr="008B6CEF">
        <w:rPr>
          <w:b/>
        </w:rPr>
        <w:t>Überschrift</w:t>
      </w:r>
      <w:r w:rsidRPr="008B6CEF">
        <w:t xml:space="preserve">: </w:t>
      </w:r>
    </w:p>
    <w:p w:rsidR="008B6CEF" w:rsidRPr="008B6CEF" w:rsidRDefault="008B6CEF" w:rsidP="008B6CEF"/>
    <w:p w:rsidR="008B6CEF" w:rsidRPr="008B6CEF" w:rsidRDefault="008B6CEF" w:rsidP="008B6CEF">
      <w:r w:rsidRPr="008B6CEF">
        <w:t xml:space="preserve">Der Arbeitsplatz wird vor der Arbeit, während der Arbeit und danach immer wieder gründlich abgewischt. Ordnung hilft, den Überblick zu behalten. Meine Kleinarbeitsgeräte wie Kochlöffel, Schneebesen … stelle ich in einen Löffeltopf neben den Herd. Nichts soll unordentlich </w:t>
      </w:r>
      <w:r w:rsidR="00DA566B">
        <w:t xml:space="preserve">und </w:t>
      </w:r>
      <w:r w:rsidRPr="008B6CEF">
        <w:t xml:space="preserve">verstreut daliegen. In einer Abfallschüssel sammle ich den Abfall, den ich am Ende des Unterrichtes fachgerecht entsorge. In der Küche gibt es eine reine und eine unreine Seite. Bei der unreinen Seite werden beispielsweise Salate gewaschen und Gemüse geschält. Die Schmutzwäsche oder die Toilette befinden sich außerhalb vom Küchenbereich und dürfen nicht in der Nähe der reinen Seite sein. Bei der reinen Seite wird das Essen zubereitet und angerichtet. Der Boden wird täglich gereinigt. Abtrockentücher, Wischtücher und Bodentücher/Wischmops werden nach jeder Schicht täglich gewechselt. Nicht nur der Küchenbereich muss rein gehalten werden. Den Lagerräumen der Lebensmittel ist ebenso eine wichtige Bedeutung beizumessen. Regelmäßig werden diese nach Plan gereinigt.  </w:t>
      </w:r>
    </w:p>
    <w:p w:rsidR="008B6CEF" w:rsidRPr="008B6CEF" w:rsidRDefault="008B6CEF" w:rsidP="008B6CEF"/>
    <w:p w:rsidR="008B6CEF" w:rsidRPr="008B6CEF" w:rsidRDefault="008B6CEF" w:rsidP="008B6CEF"/>
    <w:p w:rsidR="008B6CEF" w:rsidRPr="008B6CEF" w:rsidRDefault="008B6CEF" w:rsidP="008B6CEF"/>
    <w:p w:rsidR="008B6CEF" w:rsidRPr="008B6CEF" w:rsidRDefault="008B6CEF" w:rsidP="008B6CEF"/>
    <w:p w:rsidR="008B6CEF" w:rsidRPr="008B6CEF" w:rsidRDefault="008B6CEF" w:rsidP="008B6CEF">
      <w:pPr>
        <w:numPr>
          <w:ilvl w:val="0"/>
          <w:numId w:val="11"/>
        </w:numPr>
        <w:spacing w:before="120" w:after="120"/>
        <w:ind w:left="568" w:hanging="284"/>
      </w:pPr>
      <w:r w:rsidRPr="008B6CEF">
        <w:rPr>
          <w:b/>
        </w:rPr>
        <w:t>Überschrift</w:t>
      </w:r>
      <w:r w:rsidRPr="008B6CEF">
        <w:t>:</w:t>
      </w:r>
    </w:p>
    <w:p w:rsidR="008B6CEF" w:rsidRPr="008B6CEF" w:rsidRDefault="008B6CEF" w:rsidP="008B6CEF"/>
    <w:p w:rsidR="008B6CEF" w:rsidRPr="008B6CEF" w:rsidRDefault="008B6CEF" w:rsidP="008B6CEF">
      <w:r w:rsidRPr="008B6CEF">
        <w:t>In der Küche gibt es Bretter mit verschiedenen Farben. Es ist wichtig, darauf zu achten, dass die  Lebensmittel nur mit den dafür vorgesehenen Brettern in Berührung kommen. Rot: Fleisch – Gelb: nur für Geflügel – Weiß: Obst – Grün: Gemüse- Blau: Fisch. Mikroorganismen sind Kleinstlebewesen, die man nur unter dem Mikroskop sehen kann. Mikroorganismen benötigen zum Überleben Wärme, Feuchtigkeit und Nährstoffe.  Bei unhygienischer Arbeitsweise können Erkrankungen übertragen werden. Deshalb ist es auch besonders wichtig, dass eingefrorenes Geflügel oder anderes Fleisch langsam in einem Sieb im Kühlen auftauen kann. Die Auftauflüssigkeit wird aufgefangen und entsorgt. Mikroorganismen können auch nützlich sein. Durch ihre Wirkung kann beispielsweise Joghurt entstehen.  Mikroorganismen leben fast überall, aus diesem Grund ist eine einwandfreie Reinigung aller Arbeitsgeräte unbedingt erforderlich. Speisen dürfen  nicht lange im Warmen stehen. Frisch Gekochtes soll möglichst rasch abkühlen und zugedeckt im Kühlhaus oder im Kühlschrank weiter aufbewahrt werden. Vorbereitete kalte Produkte sind ebenfalls zuzudecken. Bei Gerichten unter Verwendung von rohen Eiern sowie bei allen warmen Speisen ist es in der Gastronomie und in Großküchen Pflicht, eine Rückstellprobe von mindestens 100 g aufzubewahren. Im Falle eines Problems können Untersuchungen anhand der Rückstellprodukte durchgeführt werden.</w:t>
      </w:r>
    </w:p>
    <w:p w:rsidR="008B6CEF" w:rsidRPr="008B6CEF" w:rsidRDefault="008B6CEF" w:rsidP="008B6CEF">
      <w:pPr>
        <w:spacing w:line="240" w:lineRule="exact"/>
      </w:pPr>
      <w:r w:rsidRPr="008B6CEF">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Pr="00AC1887" w:rsidRDefault="00AC1887"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.03.03</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AC1887">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AC1887">
            <w:pPr>
              <w:numPr>
                <w:ilvl w:val="0"/>
                <w:numId w:val="6"/>
              </w:numPr>
              <w:ind w:left="227" w:hanging="170"/>
              <w:rPr>
                <w:sz w:val="16"/>
              </w:rPr>
            </w:pPr>
            <w:r w:rsidRPr="008B6CEF">
              <w:rPr>
                <w:sz w:val="16"/>
              </w:rPr>
              <w:t>Ich kann die Qualität von Lebensmitteln durch geeignete Maßnahmen erhalten.</w:t>
            </w:r>
          </w:p>
          <w:p w:rsidR="00AC1887" w:rsidRDefault="00AC1887" w:rsidP="00AC1887">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Default="00AC1887" w:rsidP="00AC1887">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870CC1" w:rsidRDefault="00870CC1" w:rsidP="008B6CEF">
      <w:pPr>
        <w:rPr>
          <w:noProof/>
          <w:sz w:val="24"/>
          <w:lang w:eastAsia="de-DE"/>
        </w:rPr>
      </w:pPr>
    </w:p>
    <w:p w:rsidR="008B6CEF" w:rsidRPr="008B6CEF" w:rsidRDefault="008B6CEF" w:rsidP="008B6CEF">
      <w:pPr>
        <w:rPr>
          <w:b/>
          <w:lang w:eastAsia="de-DE"/>
        </w:rPr>
      </w:pPr>
      <w:r w:rsidRPr="008B6CEF">
        <w:rPr>
          <w:lang w:eastAsia="de-DE"/>
        </w:rPr>
        <w:t xml:space="preserve"> </w:t>
      </w:r>
      <w:r w:rsidRPr="002B15CA">
        <w:rPr>
          <w:b/>
          <w:lang w:eastAsia="de-DE"/>
        </w:rPr>
        <w:t>„</w:t>
      </w:r>
      <w:r w:rsidRPr="008B6CEF">
        <w:rPr>
          <w:b/>
          <w:lang w:eastAsia="de-DE"/>
        </w:rPr>
        <w:t>Ich trage eine große Verantwortung“</w:t>
      </w:r>
      <w:r w:rsidR="00870CC1" w:rsidRPr="00870CC1">
        <w:rPr>
          <w:b/>
          <w:noProof/>
          <w:sz w:val="24"/>
          <w:lang w:eastAsia="de-DE"/>
        </w:rPr>
        <w:drawing>
          <wp:anchor distT="0" distB="0" distL="114300" distR="114300" simplePos="0" relativeHeight="252306432" behindDoc="0" locked="0" layoutInCell="0" allowOverlap="1" wp14:anchorId="4EE0449E" wp14:editId="0CB54954">
            <wp:simplePos x="0" y="0"/>
            <wp:positionH relativeFrom="rightMargin">
              <wp:posOffset>107950</wp:posOffset>
            </wp:positionH>
            <wp:positionV relativeFrom="paragraph">
              <wp:posOffset>0</wp:posOffset>
            </wp:positionV>
            <wp:extent cx="345440" cy="323850"/>
            <wp:effectExtent l="0" t="0" r="0" b="0"/>
            <wp:wrapNone/>
            <wp:docPr id="130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rPr>
          <w:b/>
          <w:lang w:eastAsia="de-DE"/>
        </w:rPr>
      </w:pPr>
    </w:p>
    <w:p w:rsidR="008B6CEF" w:rsidRPr="008B6CEF" w:rsidRDefault="008B6CEF" w:rsidP="008B6CEF"/>
    <w:p w:rsidR="008B6CEF" w:rsidRPr="008B6CEF" w:rsidRDefault="008B6CEF" w:rsidP="008B6CEF">
      <w:pPr>
        <w:numPr>
          <w:ilvl w:val="0"/>
          <w:numId w:val="11"/>
        </w:numPr>
        <w:spacing w:before="120" w:after="120"/>
        <w:ind w:left="568" w:hanging="284"/>
        <w:rPr>
          <w:b/>
        </w:rPr>
      </w:pPr>
      <w:r w:rsidRPr="008B6CEF">
        <w:rPr>
          <w:b/>
        </w:rPr>
        <w:t>Meine Verantwortung</w:t>
      </w:r>
    </w:p>
    <w:p w:rsidR="008B6CEF" w:rsidRPr="008B6CEF" w:rsidRDefault="008B6CEF" w:rsidP="008B6CEF"/>
    <w:p w:rsidR="008B6CEF" w:rsidRPr="008B6CEF" w:rsidRDefault="008B6CEF" w:rsidP="008B6CEF">
      <w:r w:rsidRPr="008B6CEF">
        <w:t xml:space="preserve">Wenn ich im </w:t>
      </w:r>
      <w:r w:rsidRPr="008B6CEF">
        <w:rPr>
          <w:highlight w:val="cyan"/>
        </w:rPr>
        <w:t>Küchenbereich</w:t>
      </w:r>
      <w:r w:rsidRPr="008B6CEF">
        <w:t xml:space="preserve"> </w:t>
      </w:r>
      <w:r w:rsidRPr="008B6CEF">
        <w:rPr>
          <w:highlight w:val="cyan"/>
        </w:rPr>
        <w:t>tätig</w:t>
      </w:r>
      <w:r w:rsidRPr="008B6CEF">
        <w:t xml:space="preserve"> bin, </w:t>
      </w:r>
      <w:r w:rsidRPr="008B6CEF">
        <w:rPr>
          <w:highlight w:val="cyan"/>
        </w:rPr>
        <w:t>arbeite</w:t>
      </w:r>
      <w:r w:rsidRPr="008B6CEF">
        <w:t xml:space="preserve"> ich </w:t>
      </w:r>
      <w:r w:rsidRPr="008B6CEF">
        <w:rPr>
          <w:highlight w:val="cyan"/>
        </w:rPr>
        <w:t>nicht</w:t>
      </w:r>
      <w:r w:rsidRPr="008B6CEF">
        <w:t xml:space="preserve"> für </w:t>
      </w:r>
      <w:r w:rsidRPr="008B6CEF">
        <w:rPr>
          <w:highlight w:val="cyan"/>
        </w:rPr>
        <w:t>mich</w:t>
      </w:r>
      <w:r w:rsidRPr="008B6CEF">
        <w:t xml:space="preserve">, sondern in erster Linie </w:t>
      </w:r>
      <w:r w:rsidRPr="008B6CEF">
        <w:rPr>
          <w:highlight w:val="cyan"/>
        </w:rPr>
        <w:t>für</w:t>
      </w:r>
      <w:r w:rsidRPr="008B6CEF">
        <w:t xml:space="preserve"> </w:t>
      </w:r>
      <w:r w:rsidRPr="008B6CEF">
        <w:rPr>
          <w:highlight w:val="cyan"/>
        </w:rPr>
        <w:t>andere</w:t>
      </w:r>
      <w:r w:rsidRPr="008B6CEF">
        <w:t xml:space="preserve"> Menschen. Ich komme in </w:t>
      </w:r>
      <w:r w:rsidRPr="008B6CEF">
        <w:rPr>
          <w:highlight w:val="cyan"/>
        </w:rPr>
        <w:t>Berührung</w:t>
      </w:r>
      <w:r w:rsidRPr="008B6CEF">
        <w:t xml:space="preserve"> mit </w:t>
      </w:r>
      <w:r w:rsidRPr="008B6CEF">
        <w:rPr>
          <w:highlight w:val="cyan"/>
        </w:rPr>
        <w:t>Lebensmitte</w:t>
      </w:r>
      <w:r w:rsidRPr="002B15CA">
        <w:rPr>
          <w:highlight w:val="cyan"/>
        </w:rPr>
        <w:t>l</w:t>
      </w:r>
      <w:r w:rsidR="002B15CA" w:rsidRPr="002B15CA">
        <w:rPr>
          <w:highlight w:val="cyan"/>
        </w:rPr>
        <w:t>n</w:t>
      </w:r>
      <w:r w:rsidRPr="008B6CEF">
        <w:t xml:space="preserve">, ich </w:t>
      </w:r>
      <w:r w:rsidRPr="008B6CEF">
        <w:rPr>
          <w:highlight w:val="cyan"/>
        </w:rPr>
        <w:t>reinige</w:t>
      </w:r>
      <w:r w:rsidRPr="008B6CEF">
        <w:t xml:space="preserve"> meinen </w:t>
      </w:r>
      <w:r w:rsidRPr="008B6CEF">
        <w:rPr>
          <w:highlight w:val="cyan"/>
        </w:rPr>
        <w:t>Arbeitsplatz</w:t>
      </w:r>
      <w:r w:rsidRPr="008B6CEF">
        <w:t xml:space="preserve"> und ich </w:t>
      </w:r>
      <w:r w:rsidRPr="008B6CEF">
        <w:rPr>
          <w:highlight w:val="cyan"/>
        </w:rPr>
        <w:t>serviere</w:t>
      </w:r>
      <w:r w:rsidRPr="008B6CEF">
        <w:t xml:space="preserve"> </w:t>
      </w:r>
      <w:r w:rsidRPr="008B6CEF">
        <w:rPr>
          <w:highlight w:val="cyan"/>
        </w:rPr>
        <w:t>Gerichte</w:t>
      </w:r>
      <w:r w:rsidRPr="008B6CEF">
        <w:t xml:space="preserve">. Ich trage eine große Verantwortung dafür, dass ich nach Vorschrift unter Beachtung der </w:t>
      </w:r>
      <w:r w:rsidRPr="008B6CEF">
        <w:rPr>
          <w:highlight w:val="cyan"/>
        </w:rPr>
        <w:t>Hygieneregeln</w:t>
      </w:r>
      <w:r w:rsidRPr="008B6CEF">
        <w:t xml:space="preserve"> arbeite, </w:t>
      </w:r>
      <w:r w:rsidRPr="008B6CEF">
        <w:rPr>
          <w:highlight w:val="cyan"/>
        </w:rPr>
        <w:t>damit</w:t>
      </w:r>
      <w:r w:rsidRPr="008B6CEF">
        <w:t xml:space="preserve"> </w:t>
      </w:r>
      <w:r w:rsidRPr="008B6CEF">
        <w:rPr>
          <w:highlight w:val="cyan"/>
        </w:rPr>
        <w:t>ich</w:t>
      </w:r>
      <w:r w:rsidRPr="008B6CEF">
        <w:t xml:space="preserve"> und die </w:t>
      </w:r>
      <w:r w:rsidR="002B15CA">
        <w:rPr>
          <w:highlight w:val="cyan"/>
        </w:rPr>
        <w:t>a</w:t>
      </w:r>
      <w:r w:rsidRPr="008B6CEF">
        <w:rPr>
          <w:highlight w:val="cyan"/>
        </w:rPr>
        <w:t>nderen</w:t>
      </w:r>
      <w:r w:rsidRPr="008B6CEF">
        <w:t xml:space="preserve"> </w:t>
      </w:r>
      <w:r w:rsidRPr="008B6CEF">
        <w:rPr>
          <w:highlight w:val="cyan"/>
        </w:rPr>
        <w:t>gesund</w:t>
      </w:r>
      <w:r w:rsidRPr="008B6CEF">
        <w:t xml:space="preserve"> bleiben.</w:t>
      </w:r>
    </w:p>
    <w:p w:rsidR="008B6CEF" w:rsidRPr="008B6CEF" w:rsidRDefault="008B6CEF" w:rsidP="008B6CEF">
      <w:pPr>
        <w:rPr>
          <w:lang w:eastAsia="de-DE"/>
        </w:rPr>
      </w:pPr>
    </w:p>
    <w:p w:rsidR="008B6CEF" w:rsidRPr="008B6CEF" w:rsidRDefault="008B6CEF" w:rsidP="008B6CEF">
      <w:pPr>
        <w:spacing w:before="120" w:after="120"/>
        <w:ind w:left="568"/>
        <w:rPr>
          <w:b/>
          <w:bCs/>
          <w:color w:val="000000"/>
        </w:rPr>
      </w:pPr>
    </w:p>
    <w:p w:rsidR="008B6CEF" w:rsidRPr="008B6CEF" w:rsidRDefault="008B6CEF" w:rsidP="008B6CEF">
      <w:pPr>
        <w:spacing w:before="120" w:after="120"/>
        <w:ind w:left="568"/>
        <w:rPr>
          <w:b/>
          <w:bCs/>
          <w:color w:val="000000"/>
        </w:rPr>
      </w:pPr>
    </w:p>
    <w:p w:rsidR="008B6CEF" w:rsidRPr="008B6CEF" w:rsidRDefault="008B6CEF" w:rsidP="008B6CEF">
      <w:pPr>
        <w:numPr>
          <w:ilvl w:val="0"/>
          <w:numId w:val="11"/>
        </w:numPr>
        <w:spacing w:before="120" w:after="120"/>
        <w:ind w:left="568" w:hanging="284"/>
        <w:rPr>
          <w:b/>
          <w:bCs/>
          <w:color w:val="000000"/>
        </w:rPr>
      </w:pPr>
      <w:r w:rsidRPr="008B6CEF">
        <w:rPr>
          <w:b/>
          <w:bCs/>
          <w:color w:val="000000"/>
        </w:rPr>
        <w:t>Persönliche Hygiene</w:t>
      </w:r>
    </w:p>
    <w:p w:rsidR="008B6CEF" w:rsidRPr="008B6CEF" w:rsidRDefault="008B6CEF" w:rsidP="008B6CEF"/>
    <w:p w:rsidR="008B6CEF" w:rsidRPr="008B6CEF" w:rsidRDefault="008B6CEF" w:rsidP="008B6CEF">
      <w:r w:rsidRPr="008B6CEF">
        <w:t xml:space="preserve">Meine </w:t>
      </w:r>
      <w:r w:rsidRPr="008B6CEF">
        <w:rPr>
          <w:highlight w:val="cyan"/>
        </w:rPr>
        <w:t>Kochkleidung</w:t>
      </w:r>
      <w:r w:rsidRPr="008B6CEF">
        <w:t xml:space="preserve"> ist </w:t>
      </w:r>
      <w:r w:rsidRPr="008B6CEF">
        <w:rPr>
          <w:highlight w:val="cyan"/>
        </w:rPr>
        <w:t>weiß</w:t>
      </w:r>
      <w:r w:rsidRPr="008B6CEF">
        <w:t xml:space="preserve">, </w:t>
      </w:r>
      <w:r w:rsidRPr="008B6CEF">
        <w:rPr>
          <w:highlight w:val="cyan"/>
        </w:rPr>
        <w:t>kochfest</w:t>
      </w:r>
      <w:r w:rsidRPr="008B6CEF">
        <w:t xml:space="preserve"> und wird </w:t>
      </w:r>
      <w:r w:rsidRPr="008B6CEF">
        <w:rPr>
          <w:highlight w:val="cyan"/>
        </w:rPr>
        <w:t>täglich</w:t>
      </w:r>
      <w:r w:rsidRPr="008B6CEF">
        <w:t xml:space="preserve"> gewechselt. Lange </w:t>
      </w:r>
      <w:r w:rsidRPr="008B6CEF">
        <w:rPr>
          <w:highlight w:val="cyan"/>
        </w:rPr>
        <w:t>Haare</w:t>
      </w:r>
      <w:r w:rsidRPr="008B6CEF">
        <w:t xml:space="preserve"> binde ich zusammen. Damit kein Haar in das Essen fällt, trage ich eine </w:t>
      </w:r>
      <w:r w:rsidRPr="008B6CEF">
        <w:rPr>
          <w:highlight w:val="cyan"/>
        </w:rPr>
        <w:t>Kopfbedeckung</w:t>
      </w:r>
      <w:r w:rsidRPr="008B6CEF">
        <w:t xml:space="preserve">. Meinen </w:t>
      </w:r>
      <w:r w:rsidRPr="008B6CEF">
        <w:rPr>
          <w:highlight w:val="cyan"/>
        </w:rPr>
        <w:t>Schmuck</w:t>
      </w:r>
      <w:r w:rsidRPr="008B6CEF">
        <w:t xml:space="preserve"> lege ich ab. </w:t>
      </w:r>
      <w:r w:rsidRPr="008B6CEF">
        <w:rPr>
          <w:highlight w:val="cyan"/>
        </w:rPr>
        <w:t>Nagellack</w:t>
      </w:r>
      <w:r w:rsidRPr="008B6CEF">
        <w:t xml:space="preserve"> hat nichts bei der Arbeit verloren. Meine </w:t>
      </w:r>
      <w:r w:rsidRPr="008B6CEF">
        <w:rPr>
          <w:highlight w:val="cyan"/>
        </w:rPr>
        <w:t>Fingernägel</w:t>
      </w:r>
      <w:r w:rsidRPr="008B6CEF">
        <w:t xml:space="preserve"> sind kurz und sauber. Ich </w:t>
      </w:r>
      <w:r w:rsidRPr="008B6CEF">
        <w:rPr>
          <w:highlight w:val="cyan"/>
        </w:rPr>
        <w:t>wasche</w:t>
      </w:r>
      <w:r w:rsidRPr="008B6CEF">
        <w:t xml:space="preserve"> meine </w:t>
      </w:r>
      <w:r w:rsidRPr="008B6CEF">
        <w:rPr>
          <w:highlight w:val="cyan"/>
        </w:rPr>
        <w:t>Hände</w:t>
      </w:r>
      <w:r w:rsidRPr="008B6CEF">
        <w:t xml:space="preserve"> gründlich mit Wasser und Seife und desinfiziere sie. Hände wäscht man vor der Arbeit, zwischendurch, nach dem </w:t>
      </w:r>
      <w:r w:rsidRPr="008B6CEF">
        <w:rPr>
          <w:highlight w:val="cyan"/>
        </w:rPr>
        <w:t>Toilettengang</w:t>
      </w:r>
      <w:r w:rsidRPr="008B6CEF">
        <w:t xml:space="preserve"> sowie nach dem </w:t>
      </w:r>
      <w:r w:rsidRPr="008B6CEF">
        <w:rPr>
          <w:highlight w:val="cyan"/>
        </w:rPr>
        <w:t>Naseputzen</w:t>
      </w:r>
      <w:r w:rsidRPr="008B6CEF">
        <w:t xml:space="preserve"> und </w:t>
      </w:r>
      <w:r w:rsidRPr="008B6CEF">
        <w:rPr>
          <w:highlight w:val="cyan"/>
        </w:rPr>
        <w:t>Niesen</w:t>
      </w:r>
      <w:r w:rsidRPr="008B6CEF">
        <w:t xml:space="preserve">. Nach dem Toilettengang werden die Hände nochmals desinfiziert. Während der Arbeit sollte man die Hände immer wieder waschen. Wer mag schon gerne Zwiebelgeruch im Obstsalat haben? </w:t>
      </w:r>
      <w:r w:rsidRPr="008B6CEF">
        <w:rPr>
          <w:highlight w:val="cyan"/>
        </w:rPr>
        <w:t>Schnittwunden</w:t>
      </w:r>
      <w:r w:rsidRPr="008B6CEF">
        <w:t xml:space="preserve"> oder </w:t>
      </w:r>
      <w:r w:rsidRPr="008B6CEF">
        <w:rPr>
          <w:highlight w:val="cyan"/>
        </w:rPr>
        <w:t>Verletzungen</w:t>
      </w:r>
      <w:r w:rsidRPr="008B6CEF">
        <w:t xml:space="preserve"> </w:t>
      </w:r>
      <w:r w:rsidRPr="008B6CEF">
        <w:rPr>
          <w:highlight w:val="cyan"/>
        </w:rPr>
        <w:t>verbinde</w:t>
      </w:r>
      <w:r w:rsidRPr="008B6CEF">
        <w:t xml:space="preserve"> ich sauber, mit einem Fingerling decke ich zusätzlich die Stelle am Finger ab. Fühle ich mich einmal </w:t>
      </w:r>
      <w:r w:rsidRPr="008B6CEF">
        <w:rPr>
          <w:highlight w:val="cyan"/>
        </w:rPr>
        <w:t>krank</w:t>
      </w:r>
      <w:r w:rsidRPr="008B6CEF">
        <w:t xml:space="preserve">, muss ich das unbedingt </w:t>
      </w:r>
      <w:r w:rsidRPr="008B6CEF">
        <w:rPr>
          <w:highlight w:val="cyan"/>
        </w:rPr>
        <w:t>melden</w:t>
      </w:r>
      <w:r w:rsidRPr="008B6CEF">
        <w:t xml:space="preserve">, denn es kann sein, dass ich eine ansteckende </w:t>
      </w:r>
      <w:r w:rsidRPr="008B6CEF">
        <w:rPr>
          <w:highlight w:val="cyan"/>
        </w:rPr>
        <w:t>Krankheit</w:t>
      </w:r>
      <w:r w:rsidRPr="008B6CEF">
        <w:t xml:space="preserve"> habe. Ich </w:t>
      </w:r>
      <w:r w:rsidRPr="008B6CEF">
        <w:rPr>
          <w:highlight w:val="cyan"/>
        </w:rPr>
        <w:t>huste</w:t>
      </w:r>
      <w:r w:rsidRPr="008B6CEF">
        <w:t xml:space="preserve"> und </w:t>
      </w:r>
      <w:r w:rsidRPr="008B6CEF">
        <w:rPr>
          <w:highlight w:val="cyan"/>
        </w:rPr>
        <w:t>niese</w:t>
      </w:r>
      <w:r w:rsidRPr="008B6CEF">
        <w:t xml:space="preserve"> </w:t>
      </w:r>
      <w:r w:rsidRPr="008B6CEF">
        <w:rPr>
          <w:highlight w:val="cyan"/>
        </w:rPr>
        <w:t>nicht</w:t>
      </w:r>
      <w:r w:rsidRPr="008B6CEF">
        <w:t xml:space="preserve"> über das Essen. Ich verwende ein </w:t>
      </w:r>
      <w:r w:rsidRPr="008B6CEF">
        <w:rPr>
          <w:highlight w:val="cyan"/>
        </w:rPr>
        <w:t>Taschentuch</w:t>
      </w:r>
      <w:r w:rsidRPr="008B6CEF">
        <w:t xml:space="preserve"> und vergesse auf keinen Fall, danach die </w:t>
      </w:r>
      <w:r w:rsidR="00267BE1">
        <w:rPr>
          <w:highlight w:val="cyan"/>
        </w:rPr>
        <w:t>Hände</w:t>
      </w:r>
      <w:r w:rsidR="00267BE1">
        <w:t xml:space="preserve"> zu </w:t>
      </w:r>
      <w:r w:rsidR="00267BE1">
        <w:rPr>
          <w:highlight w:val="cyan"/>
        </w:rPr>
        <w:t>waschen</w:t>
      </w:r>
      <w:r w:rsidRPr="008B6CEF">
        <w:t xml:space="preserve">. Während der Arbeit trockne ich meine gewaschenen Hände nur an meinem </w:t>
      </w:r>
      <w:r w:rsidRPr="008B6CEF">
        <w:rPr>
          <w:highlight w:val="cyan"/>
        </w:rPr>
        <w:t>persönlichen</w:t>
      </w:r>
      <w:r w:rsidRPr="008B6CEF">
        <w:t xml:space="preserve"> </w:t>
      </w:r>
      <w:r w:rsidRPr="008B6CEF">
        <w:rPr>
          <w:highlight w:val="cyan"/>
        </w:rPr>
        <w:t>Handtuch</w:t>
      </w:r>
      <w:r w:rsidRPr="008B6CEF">
        <w:t xml:space="preserve"> ab. Das Handtuch ist an meiner Schürze befestigt. Beim </w:t>
      </w:r>
      <w:r w:rsidRPr="008B6CEF">
        <w:rPr>
          <w:highlight w:val="cyan"/>
        </w:rPr>
        <w:t>Abschmecken</w:t>
      </w:r>
      <w:r w:rsidRPr="008B6CEF">
        <w:t xml:space="preserve"> von Essen verwende ich immer </w:t>
      </w:r>
      <w:r w:rsidRPr="008B6CEF">
        <w:rPr>
          <w:highlight w:val="cyan"/>
        </w:rPr>
        <w:t>zwei</w:t>
      </w:r>
      <w:r w:rsidRPr="008B6CEF">
        <w:t xml:space="preserve"> </w:t>
      </w:r>
      <w:r w:rsidRPr="00D54EF1">
        <w:rPr>
          <w:highlight w:val="cyan"/>
        </w:rPr>
        <w:t>Löffel</w:t>
      </w:r>
      <w:r w:rsidRPr="008B6CEF">
        <w:t>. Mit einem Löffel entnehme ich die Speise, mit dem anderen Löffel probiere ich. Die Löffel liegen auf einem Teller.</w:t>
      </w:r>
    </w:p>
    <w:p w:rsidR="008B6CEF" w:rsidRPr="008B6CEF" w:rsidRDefault="008B6CEF" w:rsidP="008B6CEF"/>
    <w:p w:rsidR="008B6CEF" w:rsidRPr="008B6CEF" w:rsidRDefault="008B6CEF" w:rsidP="008B6CEF"/>
    <w:p w:rsidR="008B6CEF" w:rsidRPr="008B6CEF" w:rsidRDefault="008B6CEF" w:rsidP="008B6CEF">
      <w:pPr>
        <w:rPr>
          <w:lang w:eastAsia="de-DE"/>
        </w:rPr>
      </w:pPr>
    </w:p>
    <w:p w:rsidR="008B6CEF" w:rsidRPr="008B6CEF" w:rsidRDefault="008B6CEF" w:rsidP="008B6CEF">
      <w:pPr>
        <w:spacing w:line="240" w:lineRule="exact"/>
        <w:rPr>
          <w:b/>
          <w:bCs/>
          <w:color w:val="000000"/>
        </w:rPr>
      </w:pPr>
      <w:r w:rsidRPr="008B6CEF">
        <w:rPr>
          <w:b/>
          <w:bCs/>
          <w:color w:val="00000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Pr="00AC1887" w:rsidRDefault="00AC1887"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.03.03</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276C83">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276C83">
            <w:pPr>
              <w:numPr>
                <w:ilvl w:val="0"/>
                <w:numId w:val="6"/>
              </w:numPr>
              <w:ind w:left="227" w:hanging="170"/>
              <w:rPr>
                <w:sz w:val="16"/>
              </w:rPr>
            </w:pPr>
            <w:r w:rsidRPr="008B6CEF">
              <w:rPr>
                <w:sz w:val="16"/>
              </w:rPr>
              <w:t>Ich kann die Qualität von Lebensmitteln durch geeignete Maßnahmen erhalten.</w:t>
            </w:r>
          </w:p>
          <w:p w:rsidR="00AC1887" w:rsidRDefault="00AC1887"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Default="00AC1887"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8B6CEF" w:rsidRPr="008B6CEF" w:rsidRDefault="008B6CEF" w:rsidP="008B6CEF">
      <w:pPr>
        <w:spacing w:before="120" w:after="120"/>
        <w:ind w:left="644"/>
        <w:rPr>
          <w:lang w:eastAsia="de-DE"/>
        </w:rPr>
      </w:pPr>
      <w:r w:rsidRPr="008B6CEF">
        <w:rPr>
          <w:lang w:eastAsia="de-DE"/>
        </w:rPr>
        <w:t xml:space="preserve">Lösung: </w:t>
      </w:r>
      <w:r w:rsidRPr="008B6CEF">
        <w:rPr>
          <w:b/>
          <w:bCs/>
          <w:color w:val="000000"/>
        </w:rPr>
        <w:t>„Ich trage eine große Verantwortung“</w:t>
      </w:r>
      <w:r w:rsidR="00870CC1" w:rsidRPr="00870CC1">
        <w:rPr>
          <w:b/>
          <w:bCs/>
          <w:noProof/>
          <w:color w:val="000000"/>
          <w:sz w:val="24"/>
          <w:lang w:eastAsia="de-DE"/>
        </w:rPr>
        <w:drawing>
          <wp:anchor distT="0" distB="0" distL="114300" distR="114300" simplePos="0" relativeHeight="252308480" behindDoc="0" locked="0" layoutInCell="0" allowOverlap="1" wp14:anchorId="0E396EA7" wp14:editId="4C56C07A">
            <wp:simplePos x="0" y="0"/>
            <wp:positionH relativeFrom="rightMargin">
              <wp:posOffset>107950</wp:posOffset>
            </wp:positionH>
            <wp:positionV relativeFrom="paragraph">
              <wp:posOffset>0</wp:posOffset>
            </wp:positionV>
            <wp:extent cx="345440" cy="323850"/>
            <wp:effectExtent l="0" t="0" r="0" b="0"/>
            <wp:wrapNone/>
            <wp:docPr id="130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noProof/>
          <w:sz w:val="24"/>
          <w:lang w:eastAsia="de-DE"/>
        </w:rPr>
        <w:t xml:space="preserve"> </w:t>
      </w:r>
    </w:p>
    <w:p w:rsidR="008B6CEF" w:rsidRPr="008B6CEF" w:rsidRDefault="008B6CEF" w:rsidP="008B6CEF">
      <w:pPr>
        <w:spacing w:before="120" w:after="120"/>
        <w:ind w:left="568"/>
        <w:rPr>
          <w:b/>
          <w:bCs/>
          <w:color w:val="000000"/>
        </w:rPr>
      </w:pPr>
    </w:p>
    <w:p w:rsidR="008B6CEF" w:rsidRPr="008B6CEF" w:rsidRDefault="008B6CEF" w:rsidP="008B6CEF">
      <w:pPr>
        <w:spacing w:before="120" w:after="120"/>
        <w:ind w:left="568"/>
        <w:rPr>
          <w:b/>
          <w:bCs/>
          <w:color w:val="000000"/>
        </w:rPr>
      </w:pPr>
    </w:p>
    <w:p w:rsidR="008B6CEF" w:rsidRPr="008B6CEF" w:rsidRDefault="008B6CEF" w:rsidP="008B6CEF">
      <w:pPr>
        <w:numPr>
          <w:ilvl w:val="0"/>
          <w:numId w:val="11"/>
        </w:numPr>
        <w:spacing w:before="120" w:after="120"/>
        <w:ind w:left="568" w:hanging="284"/>
        <w:rPr>
          <w:b/>
          <w:bCs/>
          <w:color w:val="000000"/>
        </w:rPr>
      </w:pPr>
      <w:r w:rsidRPr="008B6CEF">
        <w:rPr>
          <w:b/>
          <w:bCs/>
          <w:color w:val="000000"/>
        </w:rPr>
        <w:t>Betriebshygiene</w:t>
      </w:r>
    </w:p>
    <w:p w:rsidR="008B6CEF" w:rsidRPr="008B6CEF" w:rsidRDefault="008B6CEF" w:rsidP="008B6CEF"/>
    <w:p w:rsidR="008B6CEF" w:rsidRPr="008B6CEF" w:rsidRDefault="008B6CEF" w:rsidP="008B6CEF">
      <w:r w:rsidRPr="008B6CEF">
        <w:t xml:space="preserve">Der </w:t>
      </w:r>
      <w:r w:rsidRPr="008B6CEF">
        <w:rPr>
          <w:highlight w:val="cyan"/>
        </w:rPr>
        <w:t>Arbeitsplatz</w:t>
      </w:r>
      <w:r w:rsidRPr="008B6CEF">
        <w:t xml:space="preserve"> wird </w:t>
      </w:r>
      <w:r w:rsidRPr="008B6CEF">
        <w:rPr>
          <w:highlight w:val="cyan"/>
        </w:rPr>
        <w:t>vor</w:t>
      </w:r>
      <w:r w:rsidRPr="008B6CEF">
        <w:t xml:space="preserve"> der Arbeit, </w:t>
      </w:r>
      <w:r w:rsidRPr="008B6CEF">
        <w:rPr>
          <w:highlight w:val="cyan"/>
        </w:rPr>
        <w:t>während</w:t>
      </w:r>
      <w:r w:rsidRPr="008B6CEF">
        <w:t xml:space="preserve"> der Arbeit und </w:t>
      </w:r>
      <w:r w:rsidRPr="008B6CEF">
        <w:rPr>
          <w:highlight w:val="cyan"/>
        </w:rPr>
        <w:t>danach</w:t>
      </w:r>
      <w:r w:rsidRPr="008B6CEF">
        <w:t xml:space="preserve"> immer wieder </w:t>
      </w:r>
      <w:r w:rsidRPr="008B6CEF">
        <w:rPr>
          <w:highlight w:val="cyan"/>
        </w:rPr>
        <w:t>gründlich</w:t>
      </w:r>
      <w:r w:rsidRPr="008B6CEF">
        <w:t xml:space="preserve"> </w:t>
      </w:r>
      <w:r w:rsidRPr="008B6CEF">
        <w:rPr>
          <w:highlight w:val="cyan"/>
        </w:rPr>
        <w:t>abgewischt</w:t>
      </w:r>
      <w:r w:rsidRPr="008B6CEF">
        <w:t xml:space="preserve">. Ordnung hilft, den Überblick zu behalten. Meine Kleinarbeitsgeräte wie Kochlöffel, Schneebesen … stelle ich in einen </w:t>
      </w:r>
      <w:r w:rsidRPr="008B6CEF">
        <w:rPr>
          <w:highlight w:val="cyan"/>
        </w:rPr>
        <w:t>Löffeltopf</w:t>
      </w:r>
      <w:r w:rsidRPr="008B6CEF">
        <w:t xml:space="preserve"> neben den Herd. Nichts soll unordentlich</w:t>
      </w:r>
      <w:r w:rsidR="00D54EF1">
        <w:t xml:space="preserve"> und</w:t>
      </w:r>
      <w:r w:rsidRPr="008B6CEF">
        <w:t xml:space="preserve"> verstreut daliegen. In einer </w:t>
      </w:r>
      <w:r w:rsidRPr="008B6CEF">
        <w:rPr>
          <w:highlight w:val="cyan"/>
        </w:rPr>
        <w:t>Abfallschüssel</w:t>
      </w:r>
      <w:r w:rsidRPr="008B6CEF">
        <w:t xml:space="preserve"> sammle ich den Abfall, den ich am Ende des Unterrichtes fachgerecht entsorge. In der Küche gibt es eine </w:t>
      </w:r>
      <w:r w:rsidRPr="008B6CEF">
        <w:rPr>
          <w:highlight w:val="cyan"/>
        </w:rPr>
        <w:t>reine</w:t>
      </w:r>
      <w:r w:rsidRPr="008B6CEF">
        <w:t xml:space="preserve"> und eine </w:t>
      </w:r>
      <w:r w:rsidRPr="008B6CEF">
        <w:rPr>
          <w:highlight w:val="cyan"/>
        </w:rPr>
        <w:t>unreine</w:t>
      </w:r>
      <w:r w:rsidRPr="008B6CEF">
        <w:t xml:space="preserve"> </w:t>
      </w:r>
      <w:r w:rsidRPr="008B6CEF">
        <w:rPr>
          <w:highlight w:val="cyan"/>
        </w:rPr>
        <w:t>Seite</w:t>
      </w:r>
      <w:r w:rsidRPr="008B6CEF">
        <w:t xml:space="preserve">. Bei der unreinen Seite werden beispielsweise Salate gewaschen und Gemüse geschält. Die Schmutzwäsche oder die Toilette befinden sich außerhalb vom Küchenbereich und dürfen nicht in der Nähe der reinen Seite sein. Bei der reinen Seite wird das Essen zubereitet und angerichtet. Der Boden wird täglich gereinigt. </w:t>
      </w:r>
      <w:r w:rsidRPr="008B6CEF">
        <w:rPr>
          <w:highlight w:val="cyan"/>
        </w:rPr>
        <w:t>Abtrockentücher</w:t>
      </w:r>
      <w:r w:rsidRPr="008B6CEF">
        <w:t xml:space="preserve">, </w:t>
      </w:r>
      <w:r w:rsidRPr="008B6CEF">
        <w:rPr>
          <w:highlight w:val="cyan"/>
        </w:rPr>
        <w:t>Wischtücher</w:t>
      </w:r>
      <w:r w:rsidRPr="008B6CEF">
        <w:t xml:space="preserve"> und </w:t>
      </w:r>
      <w:r w:rsidRPr="008B6CEF">
        <w:rPr>
          <w:highlight w:val="cyan"/>
        </w:rPr>
        <w:t>Bodentücher</w:t>
      </w:r>
      <w:r w:rsidRPr="008B6CEF">
        <w:t>/</w:t>
      </w:r>
      <w:r w:rsidRPr="008B6CEF">
        <w:rPr>
          <w:highlight w:val="cyan"/>
        </w:rPr>
        <w:t>Wischmops</w:t>
      </w:r>
      <w:r w:rsidRPr="008B6CEF">
        <w:t xml:space="preserve"> werden nach jeder Schicht </w:t>
      </w:r>
      <w:r w:rsidRPr="008B6CEF">
        <w:rPr>
          <w:highlight w:val="cyan"/>
        </w:rPr>
        <w:t>täglich</w:t>
      </w:r>
      <w:r w:rsidRPr="008B6CEF">
        <w:t xml:space="preserve"> </w:t>
      </w:r>
      <w:r w:rsidRPr="008B6CEF">
        <w:rPr>
          <w:highlight w:val="cyan"/>
        </w:rPr>
        <w:t>gewechselt</w:t>
      </w:r>
      <w:r w:rsidRPr="008B6CEF">
        <w:t xml:space="preserve">. Nicht nur der Küchenbereich muss rein gehalten werden. Den </w:t>
      </w:r>
      <w:r w:rsidRPr="008B6CEF">
        <w:rPr>
          <w:highlight w:val="cyan"/>
        </w:rPr>
        <w:t>Lagerräumen</w:t>
      </w:r>
      <w:r w:rsidRPr="008B6CEF">
        <w:t xml:space="preserve"> der Lebensmittel ist ebenso eine wichtige Bedeutung beizumessen. Regelmäßig werden diese nach </w:t>
      </w:r>
      <w:r w:rsidRPr="008B6CEF">
        <w:rPr>
          <w:highlight w:val="cyan"/>
        </w:rPr>
        <w:t>Plan</w:t>
      </w:r>
      <w:r w:rsidRPr="008B6CEF">
        <w:t xml:space="preserve"> </w:t>
      </w:r>
      <w:r w:rsidRPr="008B6CEF">
        <w:rPr>
          <w:highlight w:val="cyan"/>
        </w:rPr>
        <w:t>gereinigt</w:t>
      </w:r>
      <w:r w:rsidRPr="008B6CEF">
        <w:t xml:space="preserve">. </w:t>
      </w:r>
    </w:p>
    <w:p w:rsidR="008B6CEF" w:rsidRPr="008B6CEF" w:rsidRDefault="008B6CEF" w:rsidP="008B6CEF">
      <w:pPr>
        <w:rPr>
          <w:lang w:eastAsia="de-DE"/>
        </w:rPr>
      </w:pPr>
    </w:p>
    <w:p w:rsidR="008B6CEF" w:rsidRPr="008B6CEF" w:rsidRDefault="008B6CEF" w:rsidP="008B6CEF"/>
    <w:p w:rsidR="008B6CEF" w:rsidRPr="008B6CEF" w:rsidRDefault="008B6CEF" w:rsidP="008B6CEF"/>
    <w:p w:rsidR="008B6CEF" w:rsidRPr="008B6CEF" w:rsidRDefault="008B6CEF" w:rsidP="008B6CEF">
      <w:pPr>
        <w:numPr>
          <w:ilvl w:val="0"/>
          <w:numId w:val="11"/>
        </w:numPr>
        <w:spacing w:before="120" w:after="120"/>
        <w:ind w:left="568" w:hanging="284"/>
        <w:rPr>
          <w:b/>
          <w:bCs/>
          <w:color w:val="000000"/>
        </w:rPr>
      </w:pPr>
      <w:r w:rsidRPr="008B6CEF">
        <w:rPr>
          <w:b/>
          <w:bCs/>
          <w:color w:val="000000"/>
        </w:rPr>
        <w:t>Produkthygiene</w:t>
      </w:r>
    </w:p>
    <w:p w:rsidR="008B6CEF" w:rsidRPr="008B6CEF" w:rsidRDefault="008B6CEF" w:rsidP="008B6CEF"/>
    <w:p w:rsidR="008B6CEF" w:rsidRPr="008B6CEF" w:rsidRDefault="008B6CEF" w:rsidP="008B6CEF">
      <w:r w:rsidRPr="008B6CEF">
        <w:t xml:space="preserve">In der Küche gibt es </w:t>
      </w:r>
      <w:r w:rsidRPr="008B6CEF">
        <w:rPr>
          <w:highlight w:val="cyan"/>
        </w:rPr>
        <w:t>Bretter</w:t>
      </w:r>
      <w:r w:rsidRPr="008B6CEF">
        <w:t xml:space="preserve"> mit </w:t>
      </w:r>
      <w:r w:rsidRPr="008B6CEF">
        <w:rPr>
          <w:highlight w:val="cyan"/>
        </w:rPr>
        <w:t>verschiedenen</w:t>
      </w:r>
      <w:r w:rsidRPr="008B6CEF">
        <w:t xml:space="preserve"> </w:t>
      </w:r>
      <w:r w:rsidRPr="008B6CEF">
        <w:rPr>
          <w:highlight w:val="cyan"/>
        </w:rPr>
        <w:t>Farben</w:t>
      </w:r>
      <w:r w:rsidRPr="008B6CEF">
        <w:t xml:space="preserve">. Es ist wichtig, darauf zu achten, dass die  Lebensmittel nur mit den dafür vorgesehenen Brettern in Berührung kommen. </w:t>
      </w:r>
      <w:r w:rsidRPr="008B6CEF">
        <w:rPr>
          <w:highlight w:val="cyan"/>
        </w:rPr>
        <w:t>Rot</w:t>
      </w:r>
      <w:r w:rsidRPr="008B6CEF">
        <w:t xml:space="preserve">: Fleisch – </w:t>
      </w:r>
      <w:r w:rsidRPr="008B6CEF">
        <w:rPr>
          <w:highlight w:val="cyan"/>
        </w:rPr>
        <w:t>Gelb</w:t>
      </w:r>
      <w:r w:rsidRPr="008B6CEF">
        <w:t xml:space="preserve">: nur für Geflügel – </w:t>
      </w:r>
      <w:r w:rsidRPr="008B6CEF">
        <w:rPr>
          <w:highlight w:val="cyan"/>
        </w:rPr>
        <w:t>Weiß</w:t>
      </w:r>
      <w:r w:rsidRPr="008B6CEF">
        <w:t xml:space="preserve">: Obst – </w:t>
      </w:r>
      <w:r w:rsidRPr="008B6CEF">
        <w:rPr>
          <w:highlight w:val="cyan"/>
        </w:rPr>
        <w:t>Grün</w:t>
      </w:r>
      <w:r w:rsidRPr="008B6CEF">
        <w:t xml:space="preserve">: Gemüse – </w:t>
      </w:r>
      <w:r w:rsidRPr="008B6CEF">
        <w:rPr>
          <w:highlight w:val="cyan"/>
        </w:rPr>
        <w:t>Blau</w:t>
      </w:r>
      <w:r w:rsidRPr="008B6CEF">
        <w:t xml:space="preserve">: </w:t>
      </w:r>
      <w:r w:rsidRPr="008B6CEF">
        <w:rPr>
          <w:highlight w:val="cyan"/>
        </w:rPr>
        <w:t>Fisch</w:t>
      </w:r>
      <w:r w:rsidRPr="008B6CEF">
        <w:t xml:space="preserve"> </w:t>
      </w:r>
      <w:r w:rsidRPr="008B6CEF">
        <w:rPr>
          <w:highlight w:val="cyan"/>
        </w:rPr>
        <w:t>Mikroorganismen</w:t>
      </w:r>
      <w:r w:rsidRPr="008B6CEF">
        <w:t xml:space="preserve"> wie sind Kleinstlebewesen, die man nur unter dem Mikroskop sehen kann. Mikroorganismen benötigen zum Überleben Wärme, Feuchtigkeit und Nährstoffe.  Bei unhygienischer Arbeitsweise können </w:t>
      </w:r>
      <w:r w:rsidRPr="008B6CEF">
        <w:rPr>
          <w:highlight w:val="cyan"/>
        </w:rPr>
        <w:t>Erkrankungen</w:t>
      </w:r>
      <w:r w:rsidRPr="008B6CEF">
        <w:t xml:space="preserve"> übertragen werden. Deshalb ist es auch besonders wichtig, dass </w:t>
      </w:r>
      <w:r w:rsidRPr="008B6CEF">
        <w:rPr>
          <w:highlight w:val="cyan"/>
        </w:rPr>
        <w:t>eingefrorenes</w:t>
      </w:r>
      <w:r w:rsidRPr="008B6CEF">
        <w:t xml:space="preserve"> </w:t>
      </w:r>
      <w:r w:rsidRPr="008B6CEF">
        <w:rPr>
          <w:highlight w:val="cyan"/>
        </w:rPr>
        <w:t>Geflügel</w:t>
      </w:r>
      <w:r w:rsidRPr="008B6CEF">
        <w:t xml:space="preserve"> oder anderes </w:t>
      </w:r>
      <w:r w:rsidRPr="008B6CEF">
        <w:rPr>
          <w:highlight w:val="cyan"/>
        </w:rPr>
        <w:t>Fleisch</w:t>
      </w:r>
      <w:r w:rsidRPr="008B6CEF">
        <w:t xml:space="preserve"> langsam in einem Sieb im Kühlen auftauen kann. Die </w:t>
      </w:r>
      <w:r w:rsidRPr="008B6CEF">
        <w:rPr>
          <w:highlight w:val="cyan"/>
        </w:rPr>
        <w:t>Auftauflüssigkeit</w:t>
      </w:r>
      <w:r w:rsidRPr="008B6CEF">
        <w:t xml:space="preserve"> wird aufgefangen und </w:t>
      </w:r>
      <w:r w:rsidRPr="008B6CEF">
        <w:rPr>
          <w:highlight w:val="cyan"/>
        </w:rPr>
        <w:t>entsorgt</w:t>
      </w:r>
      <w:r w:rsidRPr="008B6CEF">
        <w:t xml:space="preserve">. </w:t>
      </w:r>
      <w:r w:rsidRPr="008B6CEF">
        <w:rPr>
          <w:highlight w:val="cyan"/>
        </w:rPr>
        <w:t>Mikroorganismen</w:t>
      </w:r>
      <w:r w:rsidRPr="008B6CEF">
        <w:t xml:space="preserve"> können auch </w:t>
      </w:r>
      <w:r w:rsidRPr="008B6CEF">
        <w:rPr>
          <w:highlight w:val="cyan"/>
        </w:rPr>
        <w:t>nützlich</w:t>
      </w:r>
      <w:r w:rsidRPr="008B6CEF">
        <w:t xml:space="preserve"> sein. Durch ihre Wirkung kann beispielsweise </w:t>
      </w:r>
      <w:r w:rsidRPr="008B6CEF">
        <w:rPr>
          <w:highlight w:val="cyan"/>
        </w:rPr>
        <w:t>Joghurt</w:t>
      </w:r>
      <w:r w:rsidRPr="008B6CEF">
        <w:t xml:space="preserve"> entstehen.  Mikroorganismen leben fast überall, aus diesem Grund ist eine einwandfreie Reinigung aller Arbeitsgeräte unbedingt erforderlich. Speisen dürfen  nicht lange im Warmen stehen. Frisch </w:t>
      </w:r>
      <w:r w:rsidRPr="008B6CEF">
        <w:rPr>
          <w:highlight w:val="cyan"/>
        </w:rPr>
        <w:t>Gekochtes</w:t>
      </w:r>
      <w:r w:rsidRPr="008B6CEF">
        <w:t xml:space="preserve"> soll möglichst </w:t>
      </w:r>
      <w:r w:rsidRPr="008B6CEF">
        <w:rPr>
          <w:highlight w:val="cyan"/>
        </w:rPr>
        <w:t>rasch</w:t>
      </w:r>
      <w:r w:rsidRPr="008B6CEF">
        <w:t xml:space="preserve"> </w:t>
      </w:r>
      <w:r w:rsidRPr="008B6CEF">
        <w:rPr>
          <w:highlight w:val="cyan"/>
        </w:rPr>
        <w:t>abkühlen</w:t>
      </w:r>
      <w:r w:rsidRPr="008B6CEF">
        <w:t xml:space="preserve"> und zugedeckt im </w:t>
      </w:r>
      <w:r w:rsidRPr="008B6CEF">
        <w:rPr>
          <w:highlight w:val="cyan"/>
        </w:rPr>
        <w:t>Kühlhaus</w:t>
      </w:r>
      <w:r w:rsidRPr="008B6CEF">
        <w:t xml:space="preserve"> oder im Kühlschrank weiter aufbewahrt werden. Vorbereitete kalte Produkte sind ebenfalls </w:t>
      </w:r>
      <w:r w:rsidRPr="008B6CEF">
        <w:rPr>
          <w:highlight w:val="cyan"/>
        </w:rPr>
        <w:t>zuzudecken</w:t>
      </w:r>
      <w:r w:rsidRPr="008B6CEF">
        <w:t xml:space="preserve">. Bei Gerichten unter Verwendung von rohen Eiern sowie bei allen warmen Speisen ist es in der Gastronomie und in Großküchen Pflicht, eine </w:t>
      </w:r>
      <w:r w:rsidRPr="008B6CEF">
        <w:rPr>
          <w:highlight w:val="cyan"/>
        </w:rPr>
        <w:t>Rückstellprobe</w:t>
      </w:r>
      <w:r w:rsidRPr="008B6CEF">
        <w:t xml:space="preserve"> von mindestens 100 g aufzubewahren. Im Falle eines Problems können Untersuchungen anhand der Rückstellprodukte durchgeführt werden.</w:t>
      </w:r>
    </w:p>
    <w:p w:rsidR="008B6CEF" w:rsidRPr="008B6CEF" w:rsidRDefault="008B6CEF" w:rsidP="008B6CEF"/>
    <w:p w:rsidR="00D659CC" w:rsidRDefault="00D54EF1">
      <w:pPr>
        <w:spacing w:line="240" w:lineRule="exact"/>
        <w:rPr>
          <w:b/>
          <w:bCs/>
          <w:color w:val="000000"/>
        </w:rPr>
      </w:pPr>
      <w:r>
        <w:rPr>
          <w:b/>
          <w:bCs/>
          <w:color w:val="000000"/>
        </w:rPr>
        <w:t xml:space="preserve"> </w:t>
      </w:r>
      <w:r w:rsidR="00D659CC">
        <w:rPr>
          <w:b/>
          <w:bCs/>
          <w:color w:val="000000"/>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39667C" w:rsidRPr="008B6CEF" w:rsidTr="00B120D0">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39667C" w:rsidRPr="008B6CEF" w:rsidRDefault="0039667C" w:rsidP="00B120D0">
            <w:pPr>
              <w:spacing w:before="40" w:after="60" w:line="160" w:lineRule="exact"/>
              <w:rPr>
                <w:sz w:val="12"/>
              </w:rPr>
            </w:pPr>
            <w:r w:rsidRPr="008B6CEF">
              <w:rPr>
                <w:sz w:val="12"/>
              </w:rPr>
              <w:br w:type="page"/>
              <w:t>Lernfeld</w:t>
            </w:r>
          </w:p>
          <w:p w:rsidR="0039667C" w:rsidRPr="008B6CEF" w:rsidRDefault="0039667C" w:rsidP="00B120D0">
            <w:pPr>
              <w:rPr>
                <w:b/>
              </w:rPr>
            </w:pPr>
            <w:r w:rsidRPr="008B6CEF">
              <w:rPr>
                <w:b/>
              </w:rPr>
              <w:t>LF 2</w:t>
            </w:r>
          </w:p>
          <w:p w:rsidR="0039667C" w:rsidRPr="008B6CEF" w:rsidRDefault="0039667C" w:rsidP="00B120D0">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39667C" w:rsidRPr="008B6CEF" w:rsidRDefault="0039667C" w:rsidP="00B120D0">
            <w:pPr>
              <w:spacing w:before="40" w:after="60" w:line="160" w:lineRule="exact"/>
              <w:rPr>
                <w:sz w:val="12"/>
              </w:rPr>
            </w:pPr>
            <w:r w:rsidRPr="008B6CEF">
              <w:rPr>
                <w:sz w:val="12"/>
              </w:rPr>
              <w:t>Titel</w:t>
            </w:r>
          </w:p>
          <w:p w:rsidR="0039667C" w:rsidRDefault="0039667C" w:rsidP="00B120D0">
            <w:pPr>
              <w:rPr>
                <w:b/>
              </w:rPr>
            </w:pPr>
            <w:r w:rsidRPr="00C562EC">
              <w:rPr>
                <w:b/>
              </w:rPr>
              <w:t>Hygienemaßnahmen angewendet</w:t>
            </w:r>
            <w:r>
              <w:rPr>
                <w:b/>
              </w:rPr>
              <w:t xml:space="preserve"> – </w:t>
            </w:r>
          </w:p>
          <w:p w:rsidR="0039667C" w:rsidRPr="008B6CEF" w:rsidRDefault="0039667C" w:rsidP="00B120D0">
            <w:r>
              <w:rPr>
                <w:b/>
                <w:bCs/>
                <w:color w:val="000000"/>
              </w:rPr>
              <w:t>Zusatzaufgabe</w:t>
            </w:r>
          </w:p>
        </w:tc>
        <w:tc>
          <w:tcPr>
            <w:tcW w:w="188" w:type="dxa"/>
            <w:gridSpan w:val="2"/>
            <w:vMerge w:val="restart"/>
            <w:tcBorders>
              <w:top w:val="nil"/>
              <w:left w:val="single" w:sz="4" w:space="0" w:color="auto"/>
              <w:bottom w:val="nil"/>
              <w:right w:val="single" w:sz="4" w:space="0" w:color="auto"/>
            </w:tcBorders>
            <w:shd w:val="clear" w:color="auto" w:fill="FFFFFF"/>
          </w:tcPr>
          <w:p w:rsidR="0039667C" w:rsidRPr="008B6CEF" w:rsidRDefault="0039667C" w:rsidP="00B120D0"/>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667C" w:rsidRDefault="0039667C" w:rsidP="00B120D0">
            <w:pPr>
              <w:jc w:val="center"/>
              <w:rPr>
                <w:rFonts w:eastAsia="Times New Roman" w:cs="Times New Roman"/>
                <w:b/>
                <w:lang w:eastAsia="de-DE"/>
              </w:rPr>
            </w:pPr>
            <w:r w:rsidRPr="008B6CEF">
              <w:rPr>
                <w:rFonts w:eastAsia="Times New Roman" w:cs="Times New Roman"/>
                <w:b/>
                <w:lang w:eastAsia="de-DE"/>
              </w:rPr>
              <w:t xml:space="preserve">Ernährung und </w:t>
            </w:r>
          </w:p>
          <w:p w:rsidR="0039667C" w:rsidRPr="008B6CEF" w:rsidRDefault="0039667C" w:rsidP="00B120D0">
            <w:pPr>
              <w:jc w:val="center"/>
              <w:rPr>
                <w:rFonts w:eastAsia="Times New Roman" w:cs="Times New Roman"/>
                <w:b/>
                <w:lang w:eastAsia="de-DE"/>
              </w:rPr>
            </w:pPr>
            <w:r w:rsidRPr="008B6CEF">
              <w:rPr>
                <w:rFonts w:eastAsia="Times New Roman" w:cs="Times New Roman"/>
                <w:b/>
                <w:lang w:eastAsia="de-DE"/>
              </w:rPr>
              <w:t>Gastronomie</w:t>
            </w:r>
          </w:p>
          <w:p w:rsidR="0039667C" w:rsidRPr="008B6CEF" w:rsidRDefault="0039667C" w:rsidP="00B120D0">
            <w:pPr>
              <w:jc w:val="center"/>
              <w:rPr>
                <w:rFonts w:eastAsia="Calibri" w:cs="Times New Roman"/>
                <w:b/>
                <w:lang w:eastAsia="de-DE"/>
              </w:rPr>
            </w:pPr>
            <w:r w:rsidRPr="008B6CEF">
              <w:rPr>
                <w:rFonts w:eastAsia="Times New Roman" w:cs="Times New Roman"/>
                <w:b/>
                <w:lang w:eastAsia="de-DE"/>
              </w:rPr>
              <w:t>EG2.01.03.</w:t>
            </w:r>
            <w:r>
              <w:rPr>
                <w:rFonts w:eastAsia="Times New Roman" w:cs="Times New Roman"/>
                <w:b/>
                <w:lang w:eastAsia="de-DE"/>
              </w:rPr>
              <w:t>04</w:t>
            </w:r>
          </w:p>
        </w:tc>
      </w:tr>
      <w:tr w:rsidR="0039667C" w:rsidRPr="008B6CEF" w:rsidTr="00B120D0">
        <w:tc>
          <w:tcPr>
            <w:tcW w:w="7352" w:type="dxa"/>
            <w:gridSpan w:val="4"/>
            <w:tcBorders>
              <w:left w:val="single" w:sz="4" w:space="0" w:color="auto"/>
              <w:bottom w:val="single" w:sz="4" w:space="0" w:color="auto"/>
              <w:right w:val="single" w:sz="4" w:space="0" w:color="auto"/>
            </w:tcBorders>
            <w:shd w:val="clear" w:color="auto" w:fill="auto"/>
            <w:hideMark/>
          </w:tcPr>
          <w:p w:rsidR="0039667C" w:rsidRPr="008B6CEF" w:rsidRDefault="0039667C" w:rsidP="00B120D0">
            <w:pPr>
              <w:spacing w:before="40" w:after="60" w:line="160" w:lineRule="exact"/>
              <w:rPr>
                <w:sz w:val="12"/>
              </w:rPr>
            </w:pPr>
            <w:r w:rsidRPr="008B6CEF">
              <w:rPr>
                <w:sz w:val="12"/>
              </w:rPr>
              <w:t>Kompetenzbereiche:</w:t>
            </w:r>
          </w:p>
          <w:p w:rsidR="0039667C" w:rsidRPr="008B6CEF" w:rsidRDefault="0039667C" w:rsidP="00B120D0">
            <w:pPr>
              <w:numPr>
                <w:ilvl w:val="0"/>
                <w:numId w:val="6"/>
              </w:numPr>
              <w:ind w:left="227" w:hanging="170"/>
              <w:rPr>
                <w:sz w:val="16"/>
              </w:rPr>
            </w:pPr>
            <w:r w:rsidRPr="008B6CEF">
              <w:rPr>
                <w:sz w:val="16"/>
              </w:rPr>
              <w:t>Ich kann die Grundlagen der Hygiene und lebensmittelrechtliche Vorschriften anwenden.</w:t>
            </w:r>
          </w:p>
          <w:p w:rsidR="0039667C" w:rsidRPr="008B6CEF" w:rsidRDefault="0039667C" w:rsidP="00B120D0">
            <w:pPr>
              <w:numPr>
                <w:ilvl w:val="0"/>
                <w:numId w:val="6"/>
              </w:numPr>
              <w:ind w:left="227" w:hanging="170"/>
              <w:rPr>
                <w:sz w:val="16"/>
              </w:rPr>
            </w:pPr>
            <w:r w:rsidRPr="008B6CEF">
              <w:rPr>
                <w:sz w:val="16"/>
              </w:rPr>
              <w:t>Ich kann die Qualität von Lebensmitteln durch geeignete Maßnahmen erhalten.</w:t>
            </w:r>
          </w:p>
          <w:p w:rsidR="0039667C" w:rsidRPr="008B6CEF" w:rsidRDefault="0039667C" w:rsidP="00B120D0">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39667C" w:rsidRPr="008B6CEF" w:rsidRDefault="0039667C" w:rsidP="00B120D0">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39667C" w:rsidRPr="008B6CEF" w:rsidRDefault="0039667C" w:rsidP="00B120D0">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3"/>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9667C" w:rsidRPr="008B6CEF" w:rsidTr="00B120D0">
              <w:trPr>
                <w:trHeight w:val="284"/>
              </w:trPr>
              <w:tc>
                <w:tcPr>
                  <w:tcW w:w="2090" w:type="dxa"/>
                  <w:shd w:val="clear" w:color="auto" w:fill="auto"/>
                </w:tcPr>
                <w:p w:rsidR="0039667C" w:rsidRPr="008B6CEF" w:rsidRDefault="0039667C" w:rsidP="00B120D0">
                  <w:pPr>
                    <w:jc w:val="center"/>
                  </w:pPr>
                  <w:r w:rsidRPr="008B6CEF">
                    <w:t>LernPROJEKT</w:t>
                  </w:r>
                </w:p>
              </w:tc>
            </w:tr>
            <w:tr w:rsidR="0039667C" w:rsidRPr="008B6CEF" w:rsidTr="00B120D0">
              <w:trPr>
                <w:trHeight w:val="284"/>
              </w:trPr>
              <w:tc>
                <w:tcPr>
                  <w:tcW w:w="2090" w:type="dxa"/>
                  <w:tcBorders>
                    <w:bottom w:val="single" w:sz="4" w:space="0" w:color="auto"/>
                  </w:tcBorders>
                  <w:shd w:val="clear" w:color="auto" w:fill="auto"/>
                </w:tcPr>
                <w:p w:rsidR="0039667C" w:rsidRPr="008B6CEF" w:rsidRDefault="0039667C" w:rsidP="00B120D0">
                  <w:pPr>
                    <w:jc w:val="center"/>
                  </w:pPr>
                  <w:r w:rsidRPr="008B6CEF">
                    <w:t>LernTHEMA</w:t>
                  </w:r>
                </w:p>
              </w:tc>
            </w:tr>
            <w:tr w:rsidR="0039667C" w:rsidRPr="008B6CEF" w:rsidTr="00B120D0">
              <w:trPr>
                <w:trHeight w:val="284"/>
              </w:trPr>
              <w:tc>
                <w:tcPr>
                  <w:tcW w:w="2090" w:type="dxa"/>
                  <w:tcBorders>
                    <w:bottom w:val="nil"/>
                  </w:tcBorders>
                  <w:shd w:val="clear" w:color="auto" w:fill="D9D9D9" w:themeFill="background1" w:themeFillShade="D9"/>
                </w:tcPr>
                <w:p w:rsidR="0039667C" w:rsidRPr="008B6CEF" w:rsidRDefault="0039667C" w:rsidP="00B120D0">
                  <w:pPr>
                    <w:jc w:val="center"/>
                    <w:rPr>
                      <w:rFonts w:eastAsia="Times New Roman" w:cs="Times New Roman"/>
                      <w:b/>
                    </w:rPr>
                  </w:pPr>
                  <w:r w:rsidRPr="008B6CEF">
                    <w:rPr>
                      <w:rFonts w:eastAsia="Times New Roman" w:cs="Times New Roman"/>
                      <w:b/>
                    </w:rPr>
                    <w:t>LernSCHRITT</w:t>
                  </w:r>
                </w:p>
              </w:tc>
            </w:tr>
          </w:tbl>
          <w:p w:rsidR="0039667C" w:rsidRPr="008B6CEF" w:rsidRDefault="0039667C" w:rsidP="00B120D0"/>
        </w:tc>
      </w:tr>
      <w:tr w:rsidR="0039667C" w:rsidRPr="008B6CEF" w:rsidTr="00B120D0">
        <w:trPr>
          <w:gridBefore w:val="1"/>
          <w:wBefore w:w="10" w:type="dxa"/>
          <w:trHeight w:val="149"/>
        </w:trPr>
        <w:tc>
          <w:tcPr>
            <w:tcW w:w="7348" w:type="dxa"/>
            <w:gridSpan w:val="4"/>
            <w:tcBorders>
              <w:top w:val="single" w:sz="4" w:space="0" w:color="auto"/>
              <w:left w:val="nil"/>
              <w:right w:val="nil"/>
            </w:tcBorders>
          </w:tcPr>
          <w:p w:rsidR="0039667C" w:rsidRPr="008B6CEF" w:rsidRDefault="0039667C" w:rsidP="00B120D0"/>
        </w:tc>
        <w:tc>
          <w:tcPr>
            <w:tcW w:w="196" w:type="dxa"/>
            <w:gridSpan w:val="2"/>
            <w:tcBorders>
              <w:top w:val="nil"/>
              <w:left w:val="nil"/>
              <w:right w:val="nil"/>
            </w:tcBorders>
          </w:tcPr>
          <w:p w:rsidR="0039667C" w:rsidRPr="008B6CEF" w:rsidRDefault="0039667C" w:rsidP="00B120D0"/>
        </w:tc>
        <w:tc>
          <w:tcPr>
            <w:tcW w:w="2095" w:type="dxa"/>
            <w:tcBorders>
              <w:top w:val="single" w:sz="4" w:space="0" w:color="auto"/>
              <w:left w:val="nil"/>
              <w:right w:val="nil"/>
            </w:tcBorders>
          </w:tcPr>
          <w:p w:rsidR="0039667C" w:rsidRPr="008B6CEF" w:rsidRDefault="0039667C" w:rsidP="00B120D0"/>
        </w:tc>
      </w:tr>
      <w:tr w:rsidR="0039667C" w:rsidRPr="008B6CEF" w:rsidTr="00B120D0">
        <w:trPr>
          <w:gridBefore w:val="1"/>
          <w:wBefore w:w="10" w:type="dxa"/>
          <w:trHeight w:val="443"/>
        </w:trPr>
        <w:tc>
          <w:tcPr>
            <w:tcW w:w="4818" w:type="dxa"/>
            <w:gridSpan w:val="2"/>
            <w:vMerge w:val="restart"/>
            <w:tcBorders>
              <w:left w:val="single" w:sz="4" w:space="0" w:color="auto"/>
              <w:right w:val="single" w:sz="4" w:space="0" w:color="auto"/>
            </w:tcBorders>
          </w:tcPr>
          <w:p w:rsidR="0039667C" w:rsidRPr="008B6CEF" w:rsidRDefault="0039667C" w:rsidP="00B120D0">
            <w:pPr>
              <w:spacing w:before="40" w:after="60" w:line="160" w:lineRule="exact"/>
              <w:rPr>
                <w:sz w:val="12"/>
              </w:rPr>
            </w:pPr>
            <w:r w:rsidRPr="008B6CEF">
              <w:rPr>
                <w:sz w:val="12"/>
              </w:rPr>
              <w:t>Kompetenzen:</w:t>
            </w:r>
          </w:p>
          <w:p w:rsidR="0039667C" w:rsidRPr="008B6CEF" w:rsidRDefault="0039667C" w:rsidP="00583369">
            <w:pPr>
              <w:numPr>
                <w:ilvl w:val="0"/>
                <w:numId w:val="6"/>
              </w:numPr>
              <w:ind w:left="227" w:hanging="170"/>
              <w:rPr>
                <w:sz w:val="16"/>
              </w:rPr>
            </w:pPr>
            <w:r w:rsidRPr="008B6CEF">
              <w:rPr>
                <w:sz w:val="16"/>
              </w:rPr>
              <w:t xml:space="preserve">Ich kann Hygieneregeln </w:t>
            </w:r>
            <w:r>
              <w:rPr>
                <w:sz w:val="16"/>
              </w:rPr>
              <w:t>zuordnen</w:t>
            </w:r>
            <w:r w:rsidRPr="008B6CEF">
              <w:rPr>
                <w:sz w:val="16"/>
              </w:rPr>
              <w:t>.</w:t>
            </w:r>
          </w:p>
        </w:tc>
        <w:tc>
          <w:tcPr>
            <w:tcW w:w="4821" w:type="dxa"/>
            <w:gridSpan w:val="5"/>
            <w:tcBorders>
              <w:left w:val="single" w:sz="4" w:space="0" w:color="auto"/>
              <w:right w:val="single" w:sz="4" w:space="0" w:color="auto"/>
            </w:tcBorders>
          </w:tcPr>
          <w:p w:rsidR="0039667C" w:rsidRPr="008B6CEF" w:rsidRDefault="0039667C" w:rsidP="00B120D0">
            <w:pPr>
              <w:spacing w:before="40" w:after="60" w:line="160" w:lineRule="exact"/>
              <w:rPr>
                <w:sz w:val="12"/>
              </w:rPr>
            </w:pPr>
            <w:r w:rsidRPr="008B6CEF">
              <w:rPr>
                <w:sz w:val="12"/>
              </w:rPr>
              <w:t>Was Sie schon können sollten:</w:t>
            </w:r>
          </w:p>
          <w:p w:rsidR="0039667C" w:rsidRPr="008B6CEF" w:rsidRDefault="0039667C" w:rsidP="00583369">
            <w:pPr>
              <w:numPr>
                <w:ilvl w:val="0"/>
                <w:numId w:val="6"/>
              </w:numPr>
              <w:ind w:left="227" w:hanging="170"/>
              <w:rPr>
                <w:sz w:val="16"/>
              </w:rPr>
            </w:pPr>
            <w:r w:rsidRPr="008B6CEF">
              <w:rPr>
                <w:sz w:val="16"/>
              </w:rPr>
              <w:t>Ich kann Texte lesen und markieren.</w:t>
            </w:r>
          </w:p>
        </w:tc>
      </w:tr>
      <w:tr w:rsidR="0039667C" w:rsidRPr="008B6CEF" w:rsidTr="00B120D0">
        <w:trPr>
          <w:gridBefore w:val="1"/>
          <w:wBefore w:w="10" w:type="dxa"/>
          <w:trHeight w:val="443"/>
        </w:trPr>
        <w:tc>
          <w:tcPr>
            <w:tcW w:w="4818" w:type="dxa"/>
            <w:gridSpan w:val="2"/>
            <w:vMerge/>
            <w:tcBorders>
              <w:left w:val="single" w:sz="4" w:space="0" w:color="auto"/>
              <w:right w:val="single" w:sz="4" w:space="0" w:color="auto"/>
            </w:tcBorders>
          </w:tcPr>
          <w:p w:rsidR="0039667C" w:rsidRPr="008B6CEF" w:rsidRDefault="0039667C" w:rsidP="00B120D0">
            <w:pPr>
              <w:spacing w:before="40" w:after="60" w:line="160" w:lineRule="exact"/>
              <w:rPr>
                <w:sz w:val="12"/>
              </w:rPr>
            </w:pPr>
          </w:p>
        </w:tc>
        <w:tc>
          <w:tcPr>
            <w:tcW w:w="4821" w:type="dxa"/>
            <w:gridSpan w:val="5"/>
            <w:tcBorders>
              <w:left w:val="single" w:sz="4" w:space="0" w:color="auto"/>
              <w:right w:val="single" w:sz="4" w:space="0" w:color="auto"/>
            </w:tcBorders>
          </w:tcPr>
          <w:p w:rsidR="0039667C" w:rsidRDefault="0039667C" w:rsidP="00B120D0">
            <w:pPr>
              <w:spacing w:before="40" w:after="60" w:line="160" w:lineRule="exact"/>
              <w:rPr>
                <w:sz w:val="12"/>
              </w:rPr>
            </w:pPr>
            <w:r w:rsidRPr="008B6CEF">
              <w:rPr>
                <w:sz w:val="12"/>
              </w:rPr>
              <w:t>Wie Sie Ihr Können prüfen können:</w:t>
            </w:r>
          </w:p>
          <w:p w:rsidR="0039667C" w:rsidRPr="008B6CEF" w:rsidRDefault="0039667C" w:rsidP="00583369">
            <w:pPr>
              <w:numPr>
                <w:ilvl w:val="0"/>
                <w:numId w:val="6"/>
              </w:numPr>
              <w:ind w:left="227" w:hanging="170"/>
              <w:rPr>
                <w:sz w:val="16"/>
              </w:rPr>
            </w:pPr>
            <w:r w:rsidRPr="00785C88">
              <w:rPr>
                <w:sz w:val="16"/>
              </w:rPr>
              <w:t>Lösungsblatt</w:t>
            </w:r>
          </w:p>
        </w:tc>
      </w:tr>
    </w:tbl>
    <w:p w:rsidR="008B6CEF" w:rsidRPr="008B6CEF" w:rsidRDefault="00870CC1" w:rsidP="008B6CEF">
      <w:pPr>
        <w:rPr>
          <w:b/>
          <w:bCs/>
          <w:color w:val="000000"/>
        </w:rPr>
      </w:pPr>
      <w:r w:rsidRPr="00870CC1">
        <w:rPr>
          <w:rFonts w:eastAsia="Times New Roman" w:cs="Times New Roman"/>
          <w:b/>
          <w:noProof/>
          <w:sz w:val="24"/>
          <w:lang w:eastAsia="de-DE"/>
        </w:rPr>
        <w:drawing>
          <wp:anchor distT="0" distB="0" distL="114300" distR="114300" simplePos="0" relativeHeight="252314624" behindDoc="0" locked="0" layoutInCell="0" allowOverlap="1" wp14:anchorId="590451B6" wp14:editId="15BF8671">
            <wp:simplePos x="0" y="0"/>
            <wp:positionH relativeFrom="rightMargin">
              <wp:posOffset>107950</wp:posOffset>
            </wp:positionH>
            <wp:positionV relativeFrom="paragraph">
              <wp:posOffset>117145</wp:posOffset>
            </wp:positionV>
            <wp:extent cx="345440" cy="323850"/>
            <wp:effectExtent l="0" t="0" r="0" b="0"/>
            <wp:wrapNone/>
            <wp:docPr id="130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870CC1" w:rsidP="008B6CEF">
            <w:pPr>
              <w:jc w:val="center"/>
              <w:rPr>
                <w:rFonts w:eastAsia="Calibri"/>
                <w:lang w:eastAsia="de-DE"/>
              </w:rPr>
            </w:pPr>
            <w:r>
              <w:rPr>
                <w:rFonts w:eastAsia="Calibri"/>
                <w:noProof/>
                <w:lang w:eastAsia="de-DE"/>
              </w:rPr>
              <w:drawing>
                <wp:inline distT="0" distB="0" distL="0" distR="0" wp14:anchorId="441E0BAB" wp14:editId="4FB287F2">
                  <wp:extent cx="298450" cy="323215"/>
                  <wp:effectExtent l="0" t="0" r="6350" b="635"/>
                  <wp:docPr id="1303" name="Grafik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93C2E" w:rsidP="00593C2E">
            <w:pPr>
              <w:jc w:val="both"/>
              <w:rPr>
                <w:noProof/>
                <w:lang w:eastAsia="de-DE"/>
              </w:rPr>
            </w:pPr>
            <w:r w:rsidRPr="00AA18D1">
              <w:rPr>
                <w:noProof/>
                <w:lang w:eastAsia="de-DE"/>
              </w:rPr>
              <w:drawing>
                <wp:anchor distT="0" distB="0" distL="114300" distR="114300" simplePos="0" relativeHeight="252689408" behindDoc="0" locked="0" layoutInCell="1" allowOverlap="1" wp14:anchorId="021942F9" wp14:editId="1E2AF8D7">
                  <wp:simplePos x="0" y="0"/>
                  <wp:positionH relativeFrom="column">
                    <wp:posOffset>3192145</wp:posOffset>
                  </wp:positionH>
                  <wp:positionV relativeFrom="paragraph">
                    <wp:posOffset>42545</wp:posOffset>
                  </wp:positionV>
                  <wp:extent cx="314325" cy="314325"/>
                  <wp:effectExtent l="0" t="0" r="9525" b="9525"/>
                  <wp:wrapNone/>
                  <wp:docPr id="2076" name="Grafi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2688384" behindDoc="0" locked="0" layoutInCell="1" allowOverlap="1" wp14:anchorId="790FC620" wp14:editId="6D30BEEC">
                  <wp:simplePos x="0" y="0"/>
                  <wp:positionH relativeFrom="column">
                    <wp:posOffset>3560445</wp:posOffset>
                  </wp:positionH>
                  <wp:positionV relativeFrom="paragraph">
                    <wp:posOffset>42545</wp:posOffset>
                  </wp:positionV>
                  <wp:extent cx="314325" cy="314325"/>
                  <wp:effectExtent l="0" t="0" r="9525" b="9525"/>
                  <wp:wrapNone/>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Lesen Sie den Text. Verbinden Sie durch Linien </w:t>
            </w:r>
            <w:r w:rsidR="009D4A5A">
              <w:rPr>
                <w:noProof/>
                <w:lang w:eastAsia="de-DE"/>
              </w:rPr>
              <w:t xml:space="preserve">die </w:t>
            </w:r>
            <w:r w:rsidR="008B6CEF" w:rsidRPr="008B6CEF">
              <w:rPr>
                <w:noProof/>
                <w:lang w:eastAsia="de-DE"/>
              </w:rPr>
              <w:t xml:space="preserve">Hygieneregeln mit den </w:t>
            </w:r>
            <w:r w:rsidR="00D54EF1">
              <w:rPr>
                <w:noProof/>
                <w:lang w:eastAsia="de-DE"/>
              </w:rPr>
              <w:t xml:space="preserve">entsprechenden </w:t>
            </w:r>
            <w:r w:rsidR="008B6CEF" w:rsidRPr="008B6CEF">
              <w:rPr>
                <w:noProof/>
                <w:lang w:eastAsia="de-DE"/>
              </w:rPr>
              <w:t>Begründungen</w:t>
            </w:r>
            <w:r w:rsidR="00D54EF1">
              <w:rPr>
                <w:noProof/>
                <w:lang w:eastAsia="de-DE"/>
              </w:rPr>
              <w:t>.</w:t>
            </w:r>
            <w:r w:rsidRPr="00AA18D1">
              <w:rPr>
                <w:noProof/>
              </w:rPr>
              <w:t xml:space="preserve"> </w:t>
            </w:r>
          </w:p>
        </w:tc>
      </w:tr>
      <w:tr w:rsidR="008B6CEF" w:rsidRPr="008B6CEF" w:rsidTr="001C7A7B">
        <w:trPr>
          <w:trHeight w:val="624"/>
        </w:trPr>
        <w:tc>
          <w:tcPr>
            <w:tcW w:w="1470" w:type="dxa"/>
            <w:shd w:val="clear" w:color="auto" w:fill="auto"/>
            <w:vAlign w:val="center"/>
          </w:tcPr>
          <w:p w:rsidR="008B6CEF" w:rsidRPr="008B6CEF" w:rsidRDefault="004F32A3" w:rsidP="008B6CEF">
            <w:pPr>
              <w:jc w:val="center"/>
              <w:rPr>
                <w:rFonts w:eastAsia="Calibri"/>
                <w:lang w:eastAsia="de-DE"/>
              </w:rPr>
            </w:pPr>
            <w:r w:rsidRPr="00870CC1">
              <w:rPr>
                <w:noProof/>
                <w:sz w:val="24"/>
                <w:lang w:eastAsia="de-DE"/>
              </w:rPr>
              <w:drawing>
                <wp:anchor distT="0" distB="0" distL="114300" distR="114300" simplePos="0" relativeHeight="252310528" behindDoc="0" locked="0" layoutInCell="0" allowOverlap="1" wp14:anchorId="0F162D2D" wp14:editId="60CFDE27">
                  <wp:simplePos x="0" y="0"/>
                  <wp:positionH relativeFrom="rightMargin">
                    <wp:posOffset>474980</wp:posOffset>
                  </wp:positionH>
                  <wp:positionV relativeFrom="paragraph">
                    <wp:posOffset>66675</wp:posOffset>
                  </wp:positionV>
                  <wp:extent cx="323850" cy="323850"/>
                  <wp:effectExtent l="0" t="0" r="0" b="0"/>
                  <wp:wrapNone/>
                  <wp:docPr id="1304"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rFonts w:eastAsia="Calibri"/>
                <w:noProof/>
                <w:lang w:eastAsia="de-DE"/>
              </w:rPr>
              <w:drawing>
                <wp:inline distT="0" distB="0" distL="0" distR="0" wp14:anchorId="218A70F6" wp14:editId="571C4B55">
                  <wp:extent cx="648335" cy="318770"/>
                  <wp:effectExtent l="0" t="0" r="0" b="0"/>
                  <wp:docPr id="9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4F32A3" w:rsidP="00AA2B8F">
            <w:pPr>
              <w:jc w:val="both"/>
              <w:rPr>
                <w:noProof/>
                <w:lang w:eastAsia="de-DE"/>
              </w:rPr>
            </w:pPr>
            <w:r w:rsidRPr="008B6CEF">
              <w:rPr>
                <w:noProof/>
                <w:lang w:eastAsia="de-DE"/>
              </w:rPr>
              <w:drawing>
                <wp:anchor distT="0" distB="0" distL="114300" distR="114300" simplePos="0" relativeHeight="252626944" behindDoc="0" locked="1" layoutInCell="1" allowOverlap="1" wp14:anchorId="7382DE08" wp14:editId="7E8CD728">
                  <wp:simplePos x="0" y="0"/>
                  <wp:positionH relativeFrom="column">
                    <wp:posOffset>3187065</wp:posOffset>
                  </wp:positionH>
                  <wp:positionV relativeFrom="paragraph">
                    <wp:posOffset>13335</wp:posOffset>
                  </wp:positionV>
                  <wp:extent cx="323850" cy="323850"/>
                  <wp:effectExtent l="0" t="0" r="0" b="0"/>
                  <wp:wrapNone/>
                  <wp:docPr id="49"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EF" w:rsidRPr="008B6CEF">
              <w:rPr>
                <w:noProof/>
                <w:lang w:eastAsia="de-DE"/>
              </w:rPr>
              <w:t>Lesen Sie</w:t>
            </w:r>
            <w:r w:rsidR="00AA2B8F">
              <w:rPr>
                <w:noProof/>
                <w:lang w:eastAsia="de-DE"/>
              </w:rPr>
              <w:t xml:space="preserve"> </w:t>
            </w:r>
            <w:r w:rsidR="00AA2B8F" w:rsidRPr="008B6CEF">
              <w:rPr>
                <w:noProof/>
                <w:lang w:eastAsia="de-DE"/>
              </w:rPr>
              <w:t xml:space="preserve">sich </w:t>
            </w:r>
            <w:r w:rsidR="00AA2B8F">
              <w:rPr>
                <w:noProof/>
                <w:lang w:eastAsia="de-DE"/>
              </w:rPr>
              <w:t>abwechselnd</w:t>
            </w:r>
            <w:r w:rsidR="00AA2B8F" w:rsidRPr="008B6CEF">
              <w:rPr>
                <w:noProof/>
                <w:lang w:eastAsia="de-DE"/>
              </w:rPr>
              <w:t xml:space="preserve"> </w:t>
            </w:r>
            <w:r w:rsidR="008B6CEF" w:rsidRPr="008B6CEF">
              <w:rPr>
                <w:noProof/>
                <w:lang w:eastAsia="de-DE"/>
              </w:rPr>
              <w:t xml:space="preserve">gegenseitig die Regeln vor und formulieren Sie ohne Hilfe die Begründungen. </w:t>
            </w:r>
          </w:p>
        </w:tc>
      </w:tr>
    </w:tbl>
    <w:p w:rsidR="00D01208" w:rsidRDefault="008D107A" w:rsidP="008D107A">
      <w:pPr>
        <w:pStyle w:val="berschrift3"/>
      </w:pPr>
      <w:r>
        <w:t>Persönliche Hygiene</w:t>
      </w:r>
    </w:p>
    <w:tbl>
      <w:tblPr>
        <w:tblStyle w:val="Tabellenraster21"/>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567"/>
        </w:trPr>
        <w:tc>
          <w:tcPr>
            <w:tcW w:w="3715" w:type="dxa"/>
            <w:shd w:val="clear" w:color="auto" w:fill="3FCDFF"/>
            <w:vAlign w:val="center"/>
          </w:tcPr>
          <w:p w:rsidR="008B6CEF" w:rsidRPr="008B6CEF" w:rsidRDefault="008B6CEF" w:rsidP="0039667C">
            <w:pPr>
              <w:rPr>
                <w:bCs/>
              </w:rPr>
            </w:pPr>
            <w:r w:rsidRPr="00454B31">
              <w:rPr>
                <w:rStyle w:val="Fett"/>
              </w:rPr>
              <w:t>Hygieneregeln</w:t>
            </w:r>
          </w:p>
        </w:tc>
        <w:tc>
          <w:tcPr>
            <w:tcW w:w="1847" w:type="dxa"/>
            <w:shd w:val="clear" w:color="auto" w:fill="3FCDFF"/>
            <w:vAlign w:val="center"/>
          </w:tcPr>
          <w:p w:rsidR="008B6CEF" w:rsidRPr="008B6CEF" w:rsidRDefault="008B6CEF" w:rsidP="0039667C">
            <w:pPr>
              <w:rPr>
                <w:bCs/>
              </w:rPr>
            </w:pPr>
            <w:r w:rsidRPr="00454B31">
              <w:rPr>
                <w:rStyle w:val="Fett"/>
              </w:rPr>
              <w:t>Zuordnung</w:t>
            </w:r>
          </w:p>
        </w:tc>
        <w:tc>
          <w:tcPr>
            <w:tcW w:w="4044" w:type="dxa"/>
            <w:shd w:val="clear" w:color="auto" w:fill="3FCDFF"/>
            <w:vAlign w:val="center"/>
          </w:tcPr>
          <w:p w:rsidR="008B6CEF" w:rsidRPr="008B6CEF" w:rsidRDefault="008B6CEF" w:rsidP="0039667C">
            <w:pPr>
              <w:rPr>
                <w:bCs/>
              </w:rPr>
            </w:pPr>
            <w:r w:rsidRPr="00454B31">
              <w:rPr>
                <w:rStyle w:val="Fett"/>
              </w:rPr>
              <w:t>Begründung</w:t>
            </w:r>
          </w:p>
        </w:tc>
      </w:tr>
      <w:tr w:rsidR="008B6CEF" w:rsidRPr="008B6CEF" w:rsidTr="0039667C">
        <w:trPr>
          <w:trHeight w:val="284"/>
        </w:trPr>
        <w:tc>
          <w:tcPr>
            <w:tcW w:w="3715" w:type="dxa"/>
            <w:vAlign w:val="center"/>
          </w:tcPr>
          <w:p w:rsidR="008B6CEF" w:rsidRPr="008B6CEF" w:rsidRDefault="008B6CEF" w:rsidP="0039667C">
            <w:r w:rsidRPr="008B6CEF">
              <w:t>Ich arbeite nicht nur für mich, sondern auch für andere Menschen. Ich arbeite sauber und halte die Hygieneregeln ein.</w:t>
            </w:r>
          </w:p>
        </w:tc>
        <w:tc>
          <w:tcPr>
            <w:tcW w:w="1847" w:type="dxa"/>
            <w:vAlign w:val="center"/>
          </w:tcPr>
          <w:p w:rsidR="008B6CEF" w:rsidRPr="00454B31" w:rsidRDefault="008B6CEF" w:rsidP="0039667C">
            <w:pPr>
              <w:rPr>
                <w:b/>
                <w:bCs/>
              </w:rPr>
            </w:pPr>
            <w:r w:rsidRPr="00454B31">
              <w:rPr>
                <w:b/>
                <w:noProof/>
              </w:rPr>
              <mc:AlternateContent>
                <mc:Choice Requires="wps">
                  <w:drawing>
                    <wp:anchor distT="4294967295" distB="4294967295" distL="114300" distR="114300" simplePos="0" relativeHeight="252025856" behindDoc="0" locked="0" layoutInCell="1" allowOverlap="1" wp14:anchorId="400A49D2" wp14:editId="65BEE271">
                      <wp:simplePos x="0" y="0"/>
                      <wp:positionH relativeFrom="column">
                        <wp:posOffset>-52070</wp:posOffset>
                      </wp:positionH>
                      <wp:positionV relativeFrom="paragraph">
                        <wp:posOffset>66675</wp:posOffset>
                      </wp:positionV>
                      <wp:extent cx="1181100" cy="0"/>
                      <wp:effectExtent l="0" t="76200" r="19050" b="95250"/>
                      <wp:wrapNone/>
                      <wp:docPr id="464" name="Gerade Verbindung mit Pfeil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464" o:spid="_x0000_s1026" type="#_x0000_t32" style="position:absolute;margin-left:-4.1pt;margin-top:5.25pt;width:93pt;height:0;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" strokecolor="#00b0f0" strokeweight="1.5pt">
                      <v:stroke endarrow="block"/>
                      <o:lock v:ext="edit" shapetype="f"/>
                    </v:shape>
                  </w:pict>
                </mc:Fallback>
              </mc:AlternateContent>
            </w:r>
          </w:p>
        </w:tc>
        <w:tc>
          <w:tcPr>
            <w:tcW w:w="4044" w:type="dxa"/>
            <w:vAlign w:val="center"/>
          </w:tcPr>
          <w:p w:rsidR="008B6CEF" w:rsidRPr="008B6CEF" w:rsidRDefault="008B6CEF" w:rsidP="0039667C">
            <w:r w:rsidRPr="008B6CEF">
              <w:t>Ich bin verantwortlich dafür, dass ich keine Krankheiten durch unhygienisches Arbeiten verursache.</w:t>
            </w:r>
          </w:p>
        </w:tc>
      </w:tr>
      <w:tr w:rsidR="008B6CEF" w:rsidRPr="008B6CEF" w:rsidTr="0039667C">
        <w:trPr>
          <w:trHeight w:val="284"/>
        </w:trPr>
        <w:tc>
          <w:tcPr>
            <w:tcW w:w="3715" w:type="dxa"/>
            <w:vAlign w:val="center"/>
          </w:tcPr>
          <w:p w:rsidR="008B6CEF" w:rsidRPr="008B6CEF" w:rsidRDefault="008B6CEF" w:rsidP="0039667C">
            <w:r w:rsidRPr="008B6CEF">
              <w:t>Auf kurze und saubere Fingernägel ach</w:t>
            </w:r>
            <w:r w:rsidR="002B15CA">
              <w:t>ten</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Krankheitserreger erreichen im „Flug“ das Essen.</w:t>
            </w:r>
          </w:p>
        </w:tc>
      </w:tr>
      <w:tr w:rsidR="008B6CEF" w:rsidRPr="008B6CEF" w:rsidTr="0039667C">
        <w:trPr>
          <w:trHeight w:val="284"/>
        </w:trPr>
        <w:tc>
          <w:tcPr>
            <w:tcW w:w="3715" w:type="dxa"/>
            <w:vAlign w:val="center"/>
          </w:tcPr>
          <w:p w:rsidR="008B6CEF" w:rsidRPr="008B6CEF" w:rsidRDefault="007133E4" w:rsidP="0039667C">
            <w:r>
              <w:t xml:space="preserve">Weiße, kochfeste, </w:t>
            </w:r>
            <w:r w:rsidR="008B6CEF" w:rsidRPr="008B6CEF">
              <w:t>saubere Arbeitskleidung</w:t>
            </w:r>
          </w:p>
          <w:p w:rsidR="008B6CEF" w:rsidRPr="008B6CEF" w:rsidRDefault="002B15CA" w:rsidP="0039667C">
            <w:r>
              <w:t>und Kopfbedeckung tragen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Mikroorganismen vermehren sich lieber auf ungewaschenen Körpern.</w:t>
            </w:r>
          </w:p>
          <w:p w:rsidR="008B6CEF" w:rsidRPr="008B6CEF" w:rsidRDefault="008B6CEF" w:rsidP="0039667C"/>
        </w:tc>
      </w:tr>
      <w:tr w:rsidR="008B6CEF" w:rsidRPr="008B6CEF" w:rsidTr="0039667C">
        <w:trPr>
          <w:trHeight w:val="284"/>
        </w:trPr>
        <w:tc>
          <w:tcPr>
            <w:tcW w:w="3715" w:type="dxa"/>
            <w:vAlign w:val="center"/>
          </w:tcPr>
          <w:p w:rsidR="008B6CEF" w:rsidRPr="008B6CEF" w:rsidRDefault="002B15CA" w:rsidP="0039667C">
            <w:r>
              <w:t>Kein Schmuck, keine Uhr tragen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Nagellack blättert ab.</w:t>
            </w:r>
          </w:p>
        </w:tc>
      </w:tr>
      <w:tr w:rsidR="008B6CEF" w:rsidRPr="008B6CEF" w:rsidTr="0039667C">
        <w:trPr>
          <w:trHeight w:val="284"/>
        </w:trPr>
        <w:tc>
          <w:tcPr>
            <w:tcW w:w="3715" w:type="dxa"/>
            <w:vAlign w:val="center"/>
          </w:tcPr>
          <w:p w:rsidR="008B6CEF" w:rsidRPr="008B6CEF" w:rsidRDefault="008B6CEF" w:rsidP="0039667C">
            <w:r w:rsidRPr="008B6CEF">
              <w:t>Täglich gründliche Körperhygiene einhal</w:t>
            </w:r>
            <w:r w:rsidR="002B15CA">
              <w:t>ten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Haare und Schuppen fallen ansonsten in das Essen, bei Kochwäsche werden Mikroorganismen abgetötet.</w:t>
            </w:r>
          </w:p>
        </w:tc>
      </w:tr>
      <w:tr w:rsidR="008B6CEF" w:rsidRPr="008B6CEF" w:rsidTr="0039667C">
        <w:trPr>
          <w:trHeight w:val="284"/>
        </w:trPr>
        <w:tc>
          <w:tcPr>
            <w:tcW w:w="3715" w:type="dxa"/>
            <w:vAlign w:val="center"/>
          </w:tcPr>
          <w:p w:rsidR="008B6CEF" w:rsidRPr="008B6CEF" w:rsidRDefault="008B6CEF" w:rsidP="0039667C">
            <w:r w:rsidRPr="008B6CEF">
              <w:t>Verletzungen sauber verbinden, Finger</w:t>
            </w:r>
            <w:r w:rsidR="002B15CA">
              <w:t>kappe verwenden</w:t>
            </w:r>
          </w:p>
          <w:p w:rsidR="008B6CEF" w:rsidRPr="008B6CEF" w:rsidRDefault="002B15CA" w:rsidP="0039667C">
            <w:r>
              <w:t>Erkrankungen melden</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Krankheitserreger können durch Speichel übertragen werden.</w:t>
            </w:r>
          </w:p>
        </w:tc>
      </w:tr>
      <w:tr w:rsidR="008B6CEF" w:rsidRPr="008B6CEF" w:rsidTr="0039667C">
        <w:trPr>
          <w:trHeight w:val="284"/>
        </w:trPr>
        <w:tc>
          <w:tcPr>
            <w:tcW w:w="3715" w:type="dxa"/>
            <w:vAlign w:val="center"/>
          </w:tcPr>
          <w:p w:rsidR="008B6CEF" w:rsidRPr="008B6CEF" w:rsidRDefault="008B6CEF" w:rsidP="0039667C">
            <w:r w:rsidRPr="008B6CEF">
              <w:t>Vor Arbeitsbeginn und nach jedem Toilettengang die Hände waschen und desinfi</w:t>
            </w:r>
            <w:r w:rsidR="008D107A">
              <w:t xml:space="preserve">zieren. </w:t>
            </w:r>
            <w:r w:rsidRPr="008B6CEF">
              <w:t xml:space="preserve">Hände vor neuen Arbeitsschritten, </w:t>
            </w:r>
          </w:p>
          <w:p w:rsidR="008B6CEF" w:rsidRPr="008B6CEF" w:rsidRDefault="008B6CEF" w:rsidP="0039667C">
            <w:r w:rsidRPr="008B6CEF">
              <w:t>nach Niesen und Naseputzen waschen</w:t>
            </w:r>
            <w:r w:rsidR="00092EC0">
              <w:t>.</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Unter Schmuck und Uhren vermehren sich Mikroorganismen besonders gerne.</w:t>
            </w:r>
          </w:p>
          <w:p w:rsidR="008B6CEF" w:rsidRPr="008B6CEF" w:rsidRDefault="008B6CEF" w:rsidP="0039667C"/>
        </w:tc>
      </w:tr>
      <w:tr w:rsidR="008B6CEF" w:rsidRPr="008B6CEF" w:rsidTr="0039667C">
        <w:trPr>
          <w:trHeight w:val="284"/>
        </w:trPr>
        <w:tc>
          <w:tcPr>
            <w:tcW w:w="3715" w:type="dxa"/>
            <w:vAlign w:val="center"/>
          </w:tcPr>
          <w:p w:rsidR="008B6CEF" w:rsidRPr="008B6CEF" w:rsidRDefault="008B6CEF" w:rsidP="0039667C">
            <w:r w:rsidRPr="008B6CEF">
              <w:t>Persönliches Handtuch zum</w:t>
            </w:r>
            <w:r w:rsidR="002B15CA">
              <w:t xml:space="preserve"> Abtrocknen der Hände verwenden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Eitererreger gelangen ansonsten an die Speisen.</w:t>
            </w:r>
          </w:p>
          <w:p w:rsidR="008B6CEF" w:rsidRPr="008B6CEF" w:rsidRDefault="008B6CEF" w:rsidP="0039667C">
            <w:r w:rsidRPr="008B6CEF">
              <w:t>Krankheiten können ansteckend sein!</w:t>
            </w:r>
          </w:p>
        </w:tc>
      </w:tr>
      <w:tr w:rsidR="008B6CEF" w:rsidRPr="008B6CEF" w:rsidTr="0039667C">
        <w:trPr>
          <w:trHeight w:val="284"/>
        </w:trPr>
        <w:tc>
          <w:tcPr>
            <w:tcW w:w="3715" w:type="dxa"/>
            <w:vAlign w:val="center"/>
          </w:tcPr>
          <w:p w:rsidR="008B6CEF" w:rsidRPr="008B6CEF" w:rsidRDefault="002B15CA" w:rsidP="0039667C">
            <w:r>
              <w:t>Mit zwei Löffeln abschmecken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Keine Hände am Geschirrtuch abtrocknen!</w:t>
            </w:r>
          </w:p>
        </w:tc>
      </w:tr>
      <w:tr w:rsidR="008B6CEF" w:rsidRPr="008B6CEF" w:rsidTr="0039667C">
        <w:trPr>
          <w:trHeight w:val="284"/>
        </w:trPr>
        <w:tc>
          <w:tcPr>
            <w:tcW w:w="3715" w:type="dxa"/>
            <w:vAlign w:val="center"/>
          </w:tcPr>
          <w:p w:rsidR="008B6CEF" w:rsidRPr="008B6CEF" w:rsidRDefault="008B6CEF" w:rsidP="0039667C">
            <w:r w:rsidRPr="008B6CEF">
              <w:t>Nicht über das Essen husten od</w:t>
            </w:r>
            <w:r w:rsidR="002B15CA">
              <w:t>er niesen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Durch unsaubere Nägel können Keime in die Speisen gelangen.</w:t>
            </w:r>
          </w:p>
        </w:tc>
      </w:tr>
      <w:tr w:rsidR="008B6CEF" w:rsidRPr="008B6CEF" w:rsidTr="0039667C">
        <w:trPr>
          <w:trHeight w:val="535"/>
        </w:trPr>
        <w:tc>
          <w:tcPr>
            <w:tcW w:w="3715" w:type="dxa"/>
            <w:vAlign w:val="center"/>
          </w:tcPr>
          <w:p w:rsidR="008B6CEF" w:rsidRPr="008B6CEF" w:rsidRDefault="00267BE1" w:rsidP="0039667C">
            <w:r>
              <w:t>Nagellack entfernen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Schmutz, Keime  und Gerüche werden ansonsten auf Speisen übertragen. Ein absolutes Muss!!</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rsidRPr="00AC1887">
              <w:t xml:space="preserve">Hygienemaßnahmen angewendet </w:t>
            </w:r>
          </w:p>
          <w:p w:rsidR="00AC1887" w:rsidRPr="00AC1887" w:rsidRDefault="00AC1887" w:rsidP="00276C83">
            <w:pPr>
              <w:pStyle w:val="TabelleKopflinks"/>
            </w:pPr>
            <w:r>
              <w:t>Zusatzaufgabe</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AC1887">
            <w:pPr>
              <w:pStyle w:val="TabelleKopfmitte"/>
              <w:rPr>
                <w:rFonts w:eastAsia="Calibri"/>
              </w:rPr>
            </w:pPr>
            <w:r w:rsidRPr="00D661AD">
              <w:rPr>
                <w:rFonts w:eastAsia="Calibri"/>
              </w:rPr>
              <w:t>EG2.01</w:t>
            </w:r>
            <w:r>
              <w:rPr>
                <w:rFonts w:eastAsia="Calibri"/>
              </w:rPr>
              <w:t>.03.04</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276C83">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276C83">
            <w:pPr>
              <w:numPr>
                <w:ilvl w:val="0"/>
                <w:numId w:val="6"/>
              </w:numPr>
              <w:ind w:left="227" w:hanging="170"/>
              <w:rPr>
                <w:sz w:val="16"/>
              </w:rPr>
            </w:pPr>
            <w:r w:rsidRPr="008B6CEF">
              <w:rPr>
                <w:sz w:val="16"/>
              </w:rPr>
              <w:t>Ich kann die Qualität von Lebensmitteln durch geeignete Maßnahmen erhalten.</w:t>
            </w:r>
          </w:p>
          <w:p w:rsidR="00AC1887" w:rsidRDefault="00AC1887"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Default="00AC1887"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8B6CEF" w:rsidRDefault="008B6CEF" w:rsidP="008B6CEF">
      <w:pPr>
        <w:rPr>
          <w:b/>
          <w:bCs/>
          <w:color w:val="000000"/>
        </w:rPr>
      </w:pPr>
    </w:p>
    <w:p w:rsidR="00AC1887" w:rsidRPr="008B6CEF" w:rsidRDefault="00AC1887" w:rsidP="008B6CEF">
      <w:pPr>
        <w:rPr>
          <w:b/>
          <w:bCs/>
          <w:color w:val="000000"/>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r w:rsidR="00D01208" w:rsidRPr="00D01208">
              <w:rPr>
                <w:rFonts w:eastAsia="Times New Roman" w:cs="Times New Roman"/>
                <w:b/>
                <w:noProof/>
                <w:sz w:val="24"/>
                <w:lang w:eastAsia="de-DE"/>
              </w:rPr>
              <w:drawing>
                <wp:anchor distT="0" distB="0" distL="114300" distR="114300" simplePos="0" relativeHeight="252316672" behindDoc="0" locked="0" layoutInCell="0" allowOverlap="1" wp14:anchorId="03E4742E" wp14:editId="6E49B5BE">
                  <wp:simplePos x="0" y="0"/>
                  <wp:positionH relativeFrom="rightMargin">
                    <wp:posOffset>107950</wp:posOffset>
                  </wp:positionH>
                  <wp:positionV relativeFrom="paragraph">
                    <wp:posOffset>0</wp:posOffset>
                  </wp:positionV>
                  <wp:extent cx="345440" cy="323850"/>
                  <wp:effectExtent l="0" t="0" r="0" b="0"/>
                  <wp:wrapNone/>
                  <wp:docPr id="130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D01208" w:rsidP="008B6CEF">
            <w:pPr>
              <w:jc w:val="center"/>
              <w:rPr>
                <w:rFonts w:eastAsia="Calibri"/>
                <w:lang w:eastAsia="de-DE"/>
              </w:rPr>
            </w:pPr>
            <w:r>
              <w:rPr>
                <w:rFonts w:eastAsia="Calibri"/>
                <w:noProof/>
                <w:lang w:eastAsia="de-DE"/>
              </w:rPr>
              <w:drawing>
                <wp:inline distT="0" distB="0" distL="0" distR="0" wp14:anchorId="77C323FE" wp14:editId="1448C502">
                  <wp:extent cx="298450" cy="323215"/>
                  <wp:effectExtent l="0" t="0" r="6350" b="635"/>
                  <wp:docPr id="1307" name="Grafik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D107A" w:rsidP="008D107A">
            <w:pPr>
              <w:jc w:val="both"/>
              <w:rPr>
                <w:noProof/>
                <w:lang w:eastAsia="de-DE"/>
              </w:rPr>
            </w:pPr>
            <w:r>
              <w:rPr>
                <w:noProof/>
                <w:lang w:eastAsia="de-DE"/>
              </w:rPr>
              <w:t>Kontrollieren</w:t>
            </w:r>
            <w:r w:rsidR="005E423E">
              <w:rPr>
                <w:noProof/>
                <w:lang w:eastAsia="de-DE"/>
              </w:rPr>
              <w:t xml:space="preserve"> Sie Ihr Ergebni</w:t>
            </w:r>
            <w:r>
              <w:rPr>
                <w:noProof/>
                <w:lang w:eastAsia="de-DE"/>
              </w:rPr>
              <w:t>s mit dem</w:t>
            </w:r>
            <w:r w:rsidR="008B6CEF" w:rsidRPr="008B6CEF">
              <w:rPr>
                <w:noProof/>
                <w:lang w:eastAsia="de-DE"/>
              </w:rPr>
              <w:t xml:space="preserve"> Lösungblatt.</w:t>
            </w:r>
          </w:p>
        </w:tc>
      </w:tr>
    </w:tbl>
    <w:p w:rsidR="008B6CEF" w:rsidRPr="008D107A" w:rsidRDefault="008D107A" w:rsidP="008D107A">
      <w:pPr>
        <w:pStyle w:val="berschrift3"/>
      </w:pPr>
      <w:r>
        <w:t>Persönliche Hygiene</w:t>
      </w:r>
    </w:p>
    <w:tbl>
      <w:tblPr>
        <w:tblStyle w:val="Tabellenraster21"/>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567"/>
        </w:trPr>
        <w:tc>
          <w:tcPr>
            <w:tcW w:w="3715" w:type="dxa"/>
            <w:shd w:val="clear" w:color="auto" w:fill="3FCDFF"/>
            <w:vAlign w:val="center"/>
          </w:tcPr>
          <w:p w:rsidR="008B6CEF" w:rsidRPr="008B6CEF" w:rsidRDefault="008B6CEF" w:rsidP="0039667C">
            <w:pPr>
              <w:jc w:val="center"/>
              <w:rPr>
                <w:b/>
                <w:bCs/>
                <w:szCs w:val="18"/>
              </w:rPr>
            </w:pPr>
            <w:r w:rsidRPr="008B6CEF">
              <w:rPr>
                <w:b/>
                <w:bCs/>
                <w:szCs w:val="18"/>
              </w:rPr>
              <w:t>Hygieneregeln</w:t>
            </w:r>
          </w:p>
        </w:tc>
        <w:tc>
          <w:tcPr>
            <w:tcW w:w="1847" w:type="dxa"/>
            <w:shd w:val="clear" w:color="auto" w:fill="3FCDFF"/>
            <w:vAlign w:val="center"/>
          </w:tcPr>
          <w:p w:rsidR="008B6CEF" w:rsidRPr="008B6CEF" w:rsidRDefault="008B6CEF" w:rsidP="0039667C">
            <w:pPr>
              <w:jc w:val="center"/>
              <w:rPr>
                <w:b/>
                <w:bCs/>
                <w:szCs w:val="18"/>
              </w:rPr>
            </w:pPr>
            <w:r w:rsidRPr="008B6CEF">
              <w:rPr>
                <w:b/>
                <w:bCs/>
                <w:szCs w:val="18"/>
              </w:rPr>
              <w:t>Zuordnung</w:t>
            </w:r>
          </w:p>
        </w:tc>
        <w:tc>
          <w:tcPr>
            <w:tcW w:w="4044" w:type="dxa"/>
            <w:shd w:val="clear" w:color="auto" w:fill="3FCDFF"/>
            <w:vAlign w:val="center"/>
          </w:tcPr>
          <w:p w:rsidR="008B6CEF" w:rsidRPr="008B6CEF" w:rsidRDefault="008B6CEF" w:rsidP="0039667C">
            <w:pPr>
              <w:jc w:val="center"/>
              <w:rPr>
                <w:b/>
                <w:bCs/>
                <w:szCs w:val="18"/>
              </w:rPr>
            </w:pPr>
            <w:r w:rsidRPr="008B6CEF">
              <w:rPr>
                <w:b/>
                <w:bCs/>
                <w:szCs w:val="18"/>
              </w:rPr>
              <w:t>Begründung</w:t>
            </w:r>
          </w:p>
        </w:tc>
      </w:tr>
      <w:tr w:rsidR="008B6CEF" w:rsidRPr="008B6CEF" w:rsidTr="0039667C">
        <w:tc>
          <w:tcPr>
            <w:tcW w:w="3715" w:type="dxa"/>
            <w:vAlign w:val="center"/>
          </w:tcPr>
          <w:p w:rsidR="008B6CEF" w:rsidRPr="008B6CEF" w:rsidRDefault="008B6CEF" w:rsidP="0039667C">
            <w:pPr>
              <w:rPr>
                <w:szCs w:val="18"/>
              </w:rPr>
            </w:pPr>
            <w:r w:rsidRPr="008B6CEF">
              <w:rPr>
                <w:szCs w:val="18"/>
              </w:rPr>
              <w:t>Ich arbeite nicht nur für mich, sondern auch für andere Menschen. Ich arbeite sauber und halte die Hygieneregeln ein.</w:t>
            </w:r>
          </w:p>
        </w:tc>
        <w:tc>
          <w:tcPr>
            <w:tcW w:w="1847" w:type="dxa"/>
            <w:vAlign w:val="center"/>
          </w:tcPr>
          <w:p w:rsidR="008B6CEF" w:rsidRPr="008B6CEF" w:rsidRDefault="008D107A" w:rsidP="0039667C">
            <w:pPr>
              <w:jc w:val="center"/>
              <w:rPr>
                <w:b/>
                <w:bCs/>
                <w:szCs w:val="18"/>
              </w:rPr>
            </w:pPr>
            <w:r w:rsidRPr="008B6CEF">
              <w:rPr>
                <w:noProof/>
                <w:szCs w:val="18"/>
              </w:rPr>
              <mc:AlternateContent>
                <mc:Choice Requires="wps">
                  <w:drawing>
                    <wp:anchor distT="4294967295" distB="4294967295" distL="114300" distR="114300" simplePos="0" relativeHeight="252028928" behindDoc="0" locked="0" layoutInCell="1" allowOverlap="1" wp14:anchorId="50FA78E8" wp14:editId="33FD47F4">
                      <wp:simplePos x="0" y="0"/>
                      <wp:positionH relativeFrom="column">
                        <wp:posOffset>-55245</wp:posOffset>
                      </wp:positionH>
                      <wp:positionV relativeFrom="paragraph">
                        <wp:posOffset>50800</wp:posOffset>
                      </wp:positionV>
                      <wp:extent cx="1181100" cy="0"/>
                      <wp:effectExtent l="0" t="76200" r="19050" b="95250"/>
                      <wp:wrapNone/>
                      <wp:docPr id="754" name="Gerade Verbindung mit Pfeil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754" o:spid="_x0000_s1026" type="#_x0000_t32" style="position:absolute;margin-left:-4.35pt;margin-top:4pt;width:93pt;height:0;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" strokecolor="#00b0f0" strokeweight="1.5pt">
                      <v:stroke endarrow="block"/>
                      <o:lock v:ext="edit" shapetype="f"/>
                    </v:shape>
                  </w:pict>
                </mc:Fallback>
              </mc:AlternateContent>
            </w:r>
          </w:p>
        </w:tc>
        <w:tc>
          <w:tcPr>
            <w:tcW w:w="4044" w:type="dxa"/>
            <w:vAlign w:val="center"/>
          </w:tcPr>
          <w:p w:rsidR="008B6CEF" w:rsidRPr="008B6CEF" w:rsidRDefault="008B6CEF" w:rsidP="0039667C">
            <w:pPr>
              <w:rPr>
                <w:szCs w:val="18"/>
              </w:rPr>
            </w:pPr>
            <w:r w:rsidRPr="008B6CEF">
              <w:rPr>
                <w:szCs w:val="18"/>
              </w:rPr>
              <w:t>Ich bin verantwortlich dafür, dass ich keine Krankheiten durch unhygienisches Arbeiten verursache.</w:t>
            </w:r>
          </w:p>
        </w:tc>
      </w:tr>
      <w:tr w:rsidR="008B6CEF" w:rsidRPr="008B6CEF" w:rsidTr="0039667C">
        <w:tc>
          <w:tcPr>
            <w:tcW w:w="3715" w:type="dxa"/>
            <w:vAlign w:val="center"/>
          </w:tcPr>
          <w:p w:rsidR="008B6CEF" w:rsidRPr="008B6CEF" w:rsidRDefault="00D01208" w:rsidP="0039667C">
            <w:pPr>
              <w:rPr>
                <w:szCs w:val="18"/>
              </w:rPr>
            </w:pPr>
            <w:r w:rsidRPr="008B6CEF">
              <w:rPr>
                <w:noProof/>
                <w:szCs w:val="18"/>
              </w:rPr>
              <mc:AlternateContent>
                <mc:Choice Requires="wps">
                  <w:drawing>
                    <wp:anchor distT="0" distB="0" distL="114300" distR="114300" simplePos="0" relativeHeight="252029952" behindDoc="0" locked="0" layoutInCell="1" allowOverlap="1" wp14:anchorId="69AA076F" wp14:editId="3AEC2609">
                      <wp:simplePos x="0" y="0"/>
                      <wp:positionH relativeFrom="column">
                        <wp:posOffset>2345690</wp:posOffset>
                      </wp:positionH>
                      <wp:positionV relativeFrom="paragraph">
                        <wp:posOffset>15875</wp:posOffset>
                      </wp:positionV>
                      <wp:extent cx="1184275" cy="4191000"/>
                      <wp:effectExtent l="0" t="0" r="73025" b="57150"/>
                      <wp:wrapNone/>
                      <wp:docPr id="755" name="Gerade Verbindung mit Pfeil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275" cy="419100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55" o:spid="_x0000_s1026" type="#_x0000_t32" style="position:absolute;margin-left:184.7pt;margin-top:1.25pt;width:93.25pt;height:33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" strokecolor="#00b0f0" strokeweight="1pt">
                      <v:stroke endarrow="block"/>
                    </v:shape>
                  </w:pict>
                </mc:Fallback>
              </mc:AlternateContent>
            </w:r>
            <w:r w:rsidR="008B6CEF" w:rsidRPr="008B6CEF">
              <w:rPr>
                <w:szCs w:val="18"/>
              </w:rPr>
              <w:t>Auf kurze und saubere Fingernägel ach</w:t>
            </w:r>
            <w:r w:rsidR="002B15CA">
              <w:rPr>
                <w:szCs w:val="18"/>
              </w:rPr>
              <w:t>ten</w:t>
            </w:r>
          </w:p>
        </w:tc>
        <w:tc>
          <w:tcPr>
            <w:tcW w:w="1847" w:type="dxa"/>
            <w:vAlign w:val="center"/>
          </w:tcPr>
          <w:p w:rsidR="008B6CEF" w:rsidRPr="008B6CEF" w:rsidRDefault="00627F1B" w:rsidP="0039667C">
            <w:pPr>
              <w:jc w:val="center"/>
              <w:rPr>
                <w:b/>
                <w:szCs w:val="18"/>
              </w:rPr>
            </w:pPr>
            <w:r w:rsidRPr="008B6CEF">
              <w:rPr>
                <w:noProof/>
                <w:szCs w:val="18"/>
              </w:rPr>
              <mc:AlternateContent>
                <mc:Choice Requires="wps">
                  <w:drawing>
                    <wp:anchor distT="0" distB="0" distL="114300" distR="114300" simplePos="0" relativeHeight="252037120" behindDoc="0" locked="0" layoutInCell="1" allowOverlap="1" wp14:anchorId="107BF2A7" wp14:editId="7E1899CD">
                      <wp:simplePos x="0" y="0"/>
                      <wp:positionH relativeFrom="column">
                        <wp:posOffset>-53975</wp:posOffset>
                      </wp:positionH>
                      <wp:positionV relativeFrom="paragraph">
                        <wp:posOffset>85725</wp:posOffset>
                      </wp:positionV>
                      <wp:extent cx="1158240" cy="3942715"/>
                      <wp:effectExtent l="0" t="38100" r="60960" b="19685"/>
                      <wp:wrapNone/>
                      <wp:docPr id="479" name="Gerade Verbindung mit Pfeil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240" cy="394271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79" o:spid="_x0000_s1026" type="#_x0000_t32" style="position:absolute;margin-left:-4.25pt;margin-top:6.75pt;width:91.2pt;height:310.45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" strokecolor="#00b0f0" strokeweight="1pt">
                      <v:stroke endarrow="block"/>
                    </v:shape>
                  </w:pict>
                </mc:Fallback>
              </mc:AlternateContent>
            </w:r>
          </w:p>
        </w:tc>
        <w:tc>
          <w:tcPr>
            <w:tcW w:w="4044" w:type="dxa"/>
            <w:vAlign w:val="center"/>
          </w:tcPr>
          <w:p w:rsidR="008B6CEF" w:rsidRPr="008B6CEF" w:rsidRDefault="008B6CEF" w:rsidP="0039667C">
            <w:pPr>
              <w:rPr>
                <w:szCs w:val="18"/>
              </w:rPr>
            </w:pPr>
            <w:r w:rsidRPr="008B6CEF">
              <w:rPr>
                <w:szCs w:val="18"/>
              </w:rPr>
              <w:t>Krankheitserreger erreichen im „Flug“ das Essen.</w:t>
            </w:r>
          </w:p>
        </w:tc>
      </w:tr>
      <w:tr w:rsidR="008B6CEF" w:rsidRPr="008B6CEF" w:rsidTr="0039667C">
        <w:tc>
          <w:tcPr>
            <w:tcW w:w="3715" w:type="dxa"/>
            <w:vAlign w:val="center"/>
          </w:tcPr>
          <w:p w:rsidR="008B6CEF" w:rsidRPr="008B6CEF" w:rsidRDefault="008B6CEF" w:rsidP="0039667C">
            <w:pPr>
              <w:rPr>
                <w:szCs w:val="18"/>
              </w:rPr>
            </w:pPr>
            <w:r w:rsidRPr="008B6CEF">
              <w:rPr>
                <w:szCs w:val="18"/>
              </w:rPr>
              <w:t xml:space="preserve">Weiße, kochfeste, </w:t>
            </w:r>
          </w:p>
          <w:p w:rsidR="008B6CEF" w:rsidRPr="008B6CEF" w:rsidRDefault="00D01208" w:rsidP="0039667C">
            <w:pPr>
              <w:rPr>
                <w:szCs w:val="18"/>
              </w:rPr>
            </w:pPr>
            <w:r w:rsidRPr="008B6CEF">
              <w:rPr>
                <w:b/>
                <w:bCs/>
                <w:noProof/>
                <w:szCs w:val="18"/>
              </w:rPr>
              <mc:AlternateContent>
                <mc:Choice Requires="wps">
                  <w:drawing>
                    <wp:anchor distT="0" distB="0" distL="114300" distR="114300" simplePos="0" relativeHeight="252030976" behindDoc="0" locked="0" layoutInCell="1" allowOverlap="1" wp14:anchorId="55A9D80D" wp14:editId="6FD25797">
                      <wp:simplePos x="0" y="0"/>
                      <wp:positionH relativeFrom="column">
                        <wp:posOffset>2345055</wp:posOffset>
                      </wp:positionH>
                      <wp:positionV relativeFrom="paragraph">
                        <wp:posOffset>52070</wp:posOffset>
                      </wp:positionV>
                      <wp:extent cx="1177290" cy="672465"/>
                      <wp:effectExtent l="0" t="0" r="60960" b="51435"/>
                      <wp:wrapNone/>
                      <wp:docPr id="756" name="Gerade Verbindung mit Pfeil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67246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56" o:spid="_x0000_s1026" type="#_x0000_t32" style="position:absolute;margin-left:184.65pt;margin-top:4.1pt;width:92.7pt;height:52.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" strokecolor="#00b0f0" strokeweight="1pt">
                      <v:stroke endarrow="block"/>
                    </v:shape>
                  </w:pict>
                </mc:Fallback>
              </mc:AlternateContent>
            </w:r>
            <w:r w:rsidR="008B6CEF" w:rsidRPr="008B6CEF">
              <w:rPr>
                <w:noProof/>
                <w:szCs w:val="18"/>
              </w:rPr>
              <mc:AlternateContent>
                <mc:Choice Requires="wps">
                  <w:drawing>
                    <wp:anchor distT="0" distB="0" distL="114300" distR="114300" simplePos="0" relativeHeight="252034048" behindDoc="0" locked="0" layoutInCell="1" allowOverlap="1" wp14:anchorId="73773922" wp14:editId="3FD7C22A">
                      <wp:simplePos x="0" y="0"/>
                      <wp:positionH relativeFrom="column">
                        <wp:posOffset>2338070</wp:posOffset>
                      </wp:positionH>
                      <wp:positionV relativeFrom="paragraph">
                        <wp:posOffset>52070</wp:posOffset>
                      </wp:positionV>
                      <wp:extent cx="1188085" cy="808355"/>
                      <wp:effectExtent l="0" t="38100" r="50165" b="29845"/>
                      <wp:wrapNone/>
                      <wp:docPr id="477" name="Gerade Verbindung mit Pfeil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085" cy="80835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77" o:spid="_x0000_s1026" type="#_x0000_t32" style="position:absolute;margin-left:184.1pt;margin-top:4.1pt;width:93.55pt;height:63.6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" strokecolor="#00b0f0" strokeweight="1pt">
                      <v:stroke endarrow="block"/>
                    </v:shape>
                  </w:pict>
                </mc:Fallback>
              </mc:AlternateContent>
            </w:r>
            <w:r w:rsidR="008B6CEF" w:rsidRPr="008B6CEF">
              <w:rPr>
                <w:szCs w:val="18"/>
              </w:rPr>
              <w:t>saubere Arbeitskleidung und Kopfbede</w:t>
            </w:r>
            <w:r w:rsidR="002B15CA">
              <w:rPr>
                <w:szCs w:val="18"/>
              </w:rPr>
              <w:t>ckung tragen</w:t>
            </w:r>
          </w:p>
        </w:tc>
        <w:tc>
          <w:tcPr>
            <w:tcW w:w="1847" w:type="dxa"/>
            <w:vAlign w:val="center"/>
          </w:tcPr>
          <w:p w:rsidR="008B6CEF" w:rsidRPr="008B6CEF" w:rsidRDefault="008B6CEF" w:rsidP="0039667C">
            <w:pPr>
              <w:jc w:val="center"/>
              <w:rPr>
                <w:b/>
                <w:bCs/>
                <w:szCs w:val="18"/>
              </w:rPr>
            </w:pPr>
          </w:p>
        </w:tc>
        <w:tc>
          <w:tcPr>
            <w:tcW w:w="4044" w:type="dxa"/>
            <w:vAlign w:val="center"/>
          </w:tcPr>
          <w:p w:rsidR="008B6CEF" w:rsidRPr="008B6CEF" w:rsidRDefault="008B6CEF" w:rsidP="0039667C">
            <w:pPr>
              <w:rPr>
                <w:szCs w:val="18"/>
              </w:rPr>
            </w:pPr>
            <w:r w:rsidRPr="008B6CEF">
              <w:rPr>
                <w:szCs w:val="18"/>
              </w:rPr>
              <w:t>Mikroorganismen vermehren sich lieber auf ungewaschenen Körpern.</w:t>
            </w:r>
          </w:p>
          <w:p w:rsidR="008B6CEF" w:rsidRPr="008B6CEF" w:rsidRDefault="008B6CEF" w:rsidP="0039667C">
            <w:pPr>
              <w:rPr>
                <w:szCs w:val="18"/>
              </w:rPr>
            </w:pPr>
          </w:p>
        </w:tc>
      </w:tr>
      <w:tr w:rsidR="008B6CEF" w:rsidRPr="008B6CEF" w:rsidTr="0039667C">
        <w:tc>
          <w:tcPr>
            <w:tcW w:w="3715" w:type="dxa"/>
            <w:vAlign w:val="center"/>
          </w:tcPr>
          <w:p w:rsidR="008B6CEF" w:rsidRPr="008B6CEF" w:rsidRDefault="00D01208" w:rsidP="0039667C">
            <w:pPr>
              <w:rPr>
                <w:szCs w:val="18"/>
              </w:rPr>
            </w:pPr>
            <w:r w:rsidRPr="008B6CEF">
              <w:rPr>
                <w:noProof/>
                <w:szCs w:val="18"/>
              </w:rPr>
              <mc:AlternateContent>
                <mc:Choice Requires="wps">
                  <w:drawing>
                    <wp:anchor distT="0" distB="0" distL="114300" distR="114300" simplePos="0" relativeHeight="252032000" behindDoc="0" locked="0" layoutInCell="1" allowOverlap="1" wp14:anchorId="418986ED" wp14:editId="540A106E">
                      <wp:simplePos x="0" y="0"/>
                      <wp:positionH relativeFrom="column">
                        <wp:posOffset>2345055</wp:posOffset>
                      </wp:positionH>
                      <wp:positionV relativeFrom="paragraph">
                        <wp:posOffset>74930</wp:posOffset>
                      </wp:positionV>
                      <wp:extent cx="1177290" cy="1506855"/>
                      <wp:effectExtent l="0" t="0" r="80010" b="55245"/>
                      <wp:wrapNone/>
                      <wp:docPr id="757" name="Gerade Verbindung mit Pfeil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150685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57" o:spid="_x0000_s1026" type="#_x0000_t32" style="position:absolute;margin-left:184.65pt;margin-top:5.9pt;width:92.7pt;height:118.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" strokecolor="#00b0f0" strokeweight="1pt">
                      <v:stroke endarrow="block"/>
                    </v:shape>
                  </w:pict>
                </mc:Fallback>
              </mc:AlternateContent>
            </w:r>
            <w:r w:rsidR="002B15CA">
              <w:rPr>
                <w:szCs w:val="18"/>
              </w:rPr>
              <w:t>Kein Schmuck, keine Uhr tragen</w:t>
            </w:r>
          </w:p>
        </w:tc>
        <w:tc>
          <w:tcPr>
            <w:tcW w:w="1847" w:type="dxa"/>
            <w:vAlign w:val="center"/>
          </w:tcPr>
          <w:p w:rsidR="008B6CEF" w:rsidRPr="008B6CEF" w:rsidRDefault="00627F1B" w:rsidP="0039667C">
            <w:pPr>
              <w:jc w:val="center"/>
              <w:rPr>
                <w:b/>
                <w:bCs/>
                <w:szCs w:val="18"/>
              </w:rPr>
            </w:pPr>
            <w:r w:rsidRPr="008B6CEF">
              <w:rPr>
                <w:b/>
                <w:noProof/>
              </w:rPr>
              <mc:AlternateContent>
                <mc:Choice Requires="wps">
                  <w:drawing>
                    <wp:anchor distT="0" distB="0" distL="114300" distR="114300" simplePos="0" relativeHeight="252038144" behindDoc="0" locked="0" layoutInCell="1" allowOverlap="1" wp14:anchorId="2125401A" wp14:editId="2D18EDC1">
                      <wp:simplePos x="0" y="0"/>
                      <wp:positionH relativeFrom="column">
                        <wp:posOffset>-61595</wp:posOffset>
                      </wp:positionH>
                      <wp:positionV relativeFrom="paragraph">
                        <wp:posOffset>74930</wp:posOffset>
                      </wp:positionV>
                      <wp:extent cx="1162685" cy="3840480"/>
                      <wp:effectExtent l="0" t="38100" r="56515" b="26670"/>
                      <wp:wrapNone/>
                      <wp:docPr id="474" name="Gerade Verbindung mit Pfeil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685" cy="384048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74" o:spid="_x0000_s1026" type="#_x0000_t32" style="position:absolute;margin-left:-4.85pt;margin-top:5.9pt;width:91.55pt;height:302.4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" strokecolor="#00b0f0" strokeweight="1pt">
                      <v:stroke endarrow="block"/>
                    </v:shape>
                  </w:pict>
                </mc:Fallback>
              </mc:AlternateContent>
            </w:r>
          </w:p>
        </w:tc>
        <w:tc>
          <w:tcPr>
            <w:tcW w:w="4044" w:type="dxa"/>
            <w:vAlign w:val="center"/>
          </w:tcPr>
          <w:p w:rsidR="008B6CEF" w:rsidRPr="008B6CEF" w:rsidRDefault="007133E4" w:rsidP="0039667C">
            <w:pPr>
              <w:rPr>
                <w:szCs w:val="18"/>
              </w:rPr>
            </w:pPr>
            <w:r>
              <w:rPr>
                <w:szCs w:val="18"/>
              </w:rPr>
              <w:t>Nagellack blättert ab</w:t>
            </w:r>
          </w:p>
        </w:tc>
      </w:tr>
      <w:tr w:rsidR="008B6CEF" w:rsidRPr="008B6CEF" w:rsidTr="0039667C">
        <w:trPr>
          <w:trHeight w:val="870"/>
        </w:trPr>
        <w:tc>
          <w:tcPr>
            <w:tcW w:w="3715" w:type="dxa"/>
            <w:vAlign w:val="center"/>
          </w:tcPr>
          <w:p w:rsidR="008B6CEF" w:rsidRPr="008B6CEF" w:rsidRDefault="008B6CEF" w:rsidP="0039667C">
            <w:pPr>
              <w:rPr>
                <w:szCs w:val="18"/>
              </w:rPr>
            </w:pPr>
            <w:r w:rsidRPr="008B6CEF">
              <w:rPr>
                <w:szCs w:val="18"/>
              </w:rPr>
              <w:t>Täglich gründliche Körperhygiene einhal</w:t>
            </w:r>
            <w:r w:rsidR="002B15CA">
              <w:rPr>
                <w:szCs w:val="18"/>
              </w:rPr>
              <w:t>ten</w:t>
            </w:r>
          </w:p>
        </w:tc>
        <w:tc>
          <w:tcPr>
            <w:tcW w:w="1847" w:type="dxa"/>
            <w:vAlign w:val="center"/>
          </w:tcPr>
          <w:p w:rsidR="008B6CEF" w:rsidRPr="008B6CEF" w:rsidRDefault="008B6CEF" w:rsidP="0039667C">
            <w:pPr>
              <w:jc w:val="center"/>
              <w:rPr>
                <w:b/>
                <w:bCs/>
                <w:szCs w:val="18"/>
              </w:rPr>
            </w:pPr>
          </w:p>
        </w:tc>
        <w:tc>
          <w:tcPr>
            <w:tcW w:w="4044" w:type="dxa"/>
            <w:vAlign w:val="center"/>
          </w:tcPr>
          <w:p w:rsidR="008B6CEF" w:rsidRPr="008B6CEF" w:rsidRDefault="008B6CEF" w:rsidP="0039667C">
            <w:pPr>
              <w:rPr>
                <w:szCs w:val="18"/>
              </w:rPr>
            </w:pPr>
            <w:r w:rsidRPr="008B6CEF">
              <w:rPr>
                <w:szCs w:val="18"/>
              </w:rPr>
              <w:t>Haare und Schuppen fallen ansonsten in das Essen, bei Kochwäsche werden Mikroorganismen abgetötet.</w:t>
            </w:r>
          </w:p>
        </w:tc>
      </w:tr>
      <w:tr w:rsidR="008B6CEF" w:rsidRPr="008B6CEF" w:rsidTr="0039667C">
        <w:tc>
          <w:tcPr>
            <w:tcW w:w="3715" w:type="dxa"/>
            <w:vAlign w:val="center"/>
          </w:tcPr>
          <w:p w:rsidR="008B6CEF" w:rsidRPr="008B6CEF" w:rsidRDefault="008B6CEF" w:rsidP="0039667C">
            <w:pPr>
              <w:rPr>
                <w:szCs w:val="18"/>
              </w:rPr>
            </w:pPr>
            <w:r w:rsidRPr="008B6CEF">
              <w:rPr>
                <w:noProof/>
                <w:szCs w:val="18"/>
              </w:rPr>
              <mc:AlternateContent>
                <mc:Choice Requires="wps">
                  <w:drawing>
                    <wp:anchor distT="0" distB="0" distL="114300" distR="114300" simplePos="0" relativeHeight="252033024" behindDoc="0" locked="0" layoutInCell="1" allowOverlap="1" wp14:anchorId="03A1CF37" wp14:editId="7197298C">
                      <wp:simplePos x="0" y="0"/>
                      <wp:positionH relativeFrom="column">
                        <wp:posOffset>2345055</wp:posOffset>
                      </wp:positionH>
                      <wp:positionV relativeFrom="paragraph">
                        <wp:posOffset>229235</wp:posOffset>
                      </wp:positionV>
                      <wp:extent cx="1177290" cy="1328420"/>
                      <wp:effectExtent l="0" t="0" r="60960" b="62230"/>
                      <wp:wrapNone/>
                      <wp:docPr id="758" name="Gerade Verbindung mit Pfeil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13284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58" o:spid="_x0000_s1026" type="#_x0000_t32" style="position:absolute;margin-left:184.65pt;margin-top:18.05pt;width:92.7pt;height:104.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" strokecolor="#00b0f0" strokeweight="1pt">
                      <v:stroke endarrow="block"/>
                    </v:shape>
                  </w:pict>
                </mc:Fallback>
              </mc:AlternateContent>
            </w:r>
            <w:r w:rsidRPr="008B6CEF">
              <w:rPr>
                <w:szCs w:val="18"/>
              </w:rPr>
              <w:t>Verletzungen sauber verbinden, Fingerkappe v</w:t>
            </w:r>
            <w:r w:rsidR="002B15CA">
              <w:rPr>
                <w:szCs w:val="18"/>
              </w:rPr>
              <w:t>erwenden</w:t>
            </w:r>
          </w:p>
          <w:p w:rsidR="008B6CEF" w:rsidRPr="008B6CEF" w:rsidRDefault="002B15CA" w:rsidP="0039667C">
            <w:pPr>
              <w:rPr>
                <w:szCs w:val="18"/>
              </w:rPr>
            </w:pPr>
            <w:r>
              <w:rPr>
                <w:szCs w:val="18"/>
              </w:rPr>
              <w:t>Erkrankungen melden</w:t>
            </w:r>
          </w:p>
        </w:tc>
        <w:tc>
          <w:tcPr>
            <w:tcW w:w="1847" w:type="dxa"/>
            <w:vAlign w:val="center"/>
          </w:tcPr>
          <w:p w:rsidR="008B6CEF" w:rsidRPr="008B6CEF" w:rsidRDefault="00D01208" w:rsidP="0039667C">
            <w:pPr>
              <w:jc w:val="center"/>
              <w:rPr>
                <w:b/>
                <w:szCs w:val="18"/>
              </w:rPr>
            </w:pPr>
            <w:r w:rsidRPr="008B6CEF">
              <w:rPr>
                <w:noProof/>
                <w:szCs w:val="18"/>
              </w:rPr>
              <mc:AlternateContent>
                <mc:Choice Requires="wps">
                  <w:drawing>
                    <wp:anchor distT="0" distB="0" distL="114300" distR="114300" simplePos="0" relativeHeight="252036096" behindDoc="0" locked="0" layoutInCell="1" allowOverlap="1" wp14:anchorId="4F21E562" wp14:editId="6269AE4D">
                      <wp:simplePos x="0" y="0"/>
                      <wp:positionH relativeFrom="column">
                        <wp:posOffset>-68580</wp:posOffset>
                      </wp:positionH>
                      <wp:positionV relativeFrom="paragraph">
                        <wp:posOffset>30480</wp:posOffset>
                      </wp:positionV>
                      <wp:extent cx="1169670" cy="2072640"/>
                      <wp:effectExtent l="0" t="38100" r="49530" b="22860"/>
                      <wp:wrapNone/>
                      <wp:docPr id="759" name="Gerade Verbindung mit Pfeil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9670" cy="207264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59" o:spid="_x0000_s1026" type="#_x0000_t32" style="position:absolute;margin-left:-5.4pt;margin-top:2.4pt;width:92.1pt;height:163.2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" strokecolor="#00b0f0" strokeweight="1pt">
                      <v:stroke endarrow="block"/>
                    </v:shape>
                  </w:pict>
                </mc:Fallback>
              </mc:AlternateContent>
            </w:r>
          </w:p>
        </w:tc>
        <w:tc>
          <w:tcPr>
            <w:tcW w:w="4044" w:type="dxa"/>
            <w:vAlign w:val="center"/>
          </w:tcPr>
          <w:p w:rsidR="008B6CEF" w:rsidRPr="008B6CEF" w:rsidRDefault="008B6CEF" w:rsidP="0039667C">
            <w:pPr>
              <w:rPr>
                <w:szCs w:val="18"/>
              </w:rPr>
            </w:pPr>
            <w:r w:rsidRPr="008B6CEF">
              <w:rPr>
                <w:szCs w:val="18"/>
              </w:rPr>
              <w:t>Krankheitserreger können durch Speichel übertragen werden.</w:t>
            </w:r>
          </w:p>
        </w:tc>
      </w:tr>
      <w:tr w:rsidR="008B6CEF" w:rsidRPr="008B6CEF" w:rsidTr="0039667C">
        <w:trPr>
          <w:trHeight w:val="1254"/>
        </w:trPr>
        <w:tc>
          <w:tcPr>
            <w:tcW w:w="3715" w:type="dxa"/>
            <w:vAlign w:val="center"/>
          </w:tcPr>
          <w:p w:rsidR="008B6CEF" w:rsidRPr="008B6CEF" w:rsidRDefault="00627F1B" w:rsidP="0039667C">
            <w:pPr>
              <w:rPr>
                <w:szCs w:val="18"/>
              </w:rPr>
            </w:pPr>
            <w:r w:rsidRPr="008B6CEF">
              <w:rPr>
                <w:b/>
                <w:bCs/>
                <w:noProof/>
                <w:szCs w:val="18"/>
              </w:rPr>
              <mc:AlternateContent>
                <mc:Choice Requires="wps">
                  <w:drawing>
                    <wp:anchor distT="0" distB="0" distL="114300" distR="114300" simplePos="0" relativeHeight="252039168" behindDoc="0" locked="0" layoutInCell="1" allowOverlap="1" wp14:anchorId="4193B331" wp14:editId="5A4E2349">
                      <wp:simplePos x="0" y="0"/>
                      <wp:positionH relativeFrom="column">
                        <wp:posOffset>2339975</wp:posOffset>
                      </wp:positionH>
                      <wp:positionV relativeFrom="paragraph">
                        <wp:posOffset>389890</wp:posOffset>
                      </wp:positionV>
                      <wp:extent cx="1169670" cy="2135505"/>
                      <wp:effectExtent l="0" t="0" r="68580" b="55245"/>
                      <wp:wrapNone/>
                      <wp:docPr id="469" name="Gerade Verbindung mit Pfeil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213550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69" o:spid="_x0000_s1026" type="#_x0000_t32" style="position:absolute;margin-left:184.25pt;margin-top:30.7pt;width:92.1pt;height:168.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" strokecolor="#00b0f0" strokeweight="1pt">
                      <v:stroke endarrow="block"/>
                    </v:shape>
                  </w:pict>
                </mc:Fallback>
              </mc:AlternateContent>
            </w:r>
            <w:r w:rsidR="008B6CEF" w:rsidRPr="008B6CEF">
              <w:rPr>
                <w:szCs w:val="18"/>
              </w:rPr>
              <w:t>Vor Arbeitsbeginn und nach jedem Toilettengang die Hände waschen und desinfi</w:t>
            </w:r>
            <w:r w:rsidR="002B15CA">
              <w:rPr>
                <w:szCs w:val="18"/>
              </w:rPr>
              <w:t>zieren.</w:t>
            </w:r>
          </w:p>
          <w:p w:rsidR="008B6CEF" w:rsidRPr="008B6CEF" w:rsidRDefault="008B6CEF" w:rsidP="0039667C">
            <w:pPr>
              <w:rPr>
                <w:szCs w:val="18"/>
              </w:rPr>
            </w:pPr>
            <w:r w:rsidRPr="008B6CEF">
              <w:rPr>
                <w:szCs w:val="18"/>
              </w:rPr>
              <w:t xml:space="preserve">Hände vor neuen Arbeitsschritten, </w:t>
            </w:r>
          </w:p>
          <w:p w:rsidR="008B6CEF" w:rsidRPr="008B6CEF" w:rsidRDefault="008B6CEF" w:rsidP="0039667C">
            <w:pPr>
              <w:rPr>
                <w:szCs w:val="18"/>
              </w:rPr>
            </w:pPr>
            <w:r w:rsidRPr="008B6CEF">
              <w:rPr>
                <w:szCs w:val="18"/>
              </w:rPr>
              <w:t>nach Niesen und Naseputzen waschen</w:t>
            </w:r>
            <w:r w:rsidR="002B15CA">
              <w:rPr>
                <w:szCs w:val="18"/>
              </w:rPr>
              <w:t>.</w:t>
            </w:r>
          </w:p>
        </w:tc>
        <w:tc>
          <w:tcPr>
            <w:tcW w:w="1847" w:type="dxa"/>
            <w:vAlign w:val="center"/>
          </w:tcPr>
          <w:p w:rsidR="008B6CEF" w:rsidRPr="008B6CEF" w:rsidRDefault="008B6CEF" w:rsidP="0039667C">
            <w:pPr>
              <w:jc w:val="center"/>
              <w:rPr>
                <w:b/>
                <w:bCs/>
                <w:szCs w:val="18"/>
              </w:rPr>
            </w:pPr>
          </w:p>
        </w:tc>
        <w:tc>
          <w:tcPr>
            <w:tcW w:w="4044" w:type="dxa"/>
            <w:vAlign w:val="center"/>
          </w:tcPr>
          <w:p w:rsidR="008B6CEF" w:rsidRPr="008B6CEF" w:rsidRDefault="008B6CEF" w:rsidP="0039667C">
            <w:pPr>
              <w:rPr>
                <w:szCs w:val="18"/>
              </w:rPr>
            </w:pPr>
            <w:r w:rsidRPr="008B6CEF">
              <w:rPr>
                <w:szCs w:val="18"/>
              </w:rPr>
              <w:t>Unter Schmuck und Uhren  vermehren sich Mikroorganismen besonders gerne.</w:t>
            </w:r>
          </w:p>
          <w:p w:rsidR="008B6CEF" w:rsidRPr="008B6CEF" w:rsidRDefault="008B6CEF" w:rsidP="0039667C">
            <w:pPr>
              <w:rPr>
                <w:szCs w:val="18"/>
              </w:rPr>
            </w:pPr>
          </w:p>
          <w:p w:rsidR="008B6CEF" w:rsidRPr="008B6CEF" w:rsidRDefault="008B6CEF" w:rsidP="0039667C">
            <w:pPr>
              <w:rPr>
                <w:szCs w:val="18"/>
              </w:rPr>
            </w:pPr>
          </w:p>
          <w:p w:rsidR="008B6CEF" w:rsidRPr="008B6CEF" w:rsidRDefault="008B6CEF" w:rsidP="0039667C">
            <w:pPr>
              <w:rPr>
                <w:szCs w:val="18"/>
              </w:rPr>
            </w:pPr>
          </w:p>
        </w:tc>
      </w:tr>
      <w:tr w:rsidR="008B6CEF" w:rsidRPr="008B6CEF" w:rsidTr="0039667C">
        <w:trPr>
          <w:trHeight w:val="1010"/>
        </w:trPr>
        <w:tc>
          <w:tcPr>
            <w:tcW w:w="3715" w:type="dxa"/>
            <w:vAlign w:val="center"/>
          </w:tcPr>
          <w:p w:rsidR="008B6CEF" w:rsidRPr="008B6CEF" w:rsidRDefault="008B6CEF" w:rsidP="0039667C">
            <w:pPr>
              <w:rPr>
                <w:szCs w:val="18"/>
              </w:rPr>
            </w:pPr>
            <w:r w:rsidRPr="008B6CEF">
              <w:rPr>
                <w:noProof/>
                <w:szCs w:val="18"/>
              </w:rPr>
              <mc:AlternateContent>
                <mc:Choice Requires="wps">
                  <w:drawing>
                    <wp:anchor distT="0" distB="0" distL="114300" distR="114300" simplePos="0" relativeHeight="252035072" behindDoc="0" locked="0" layoutInCell="1" allowOverlap="1" wp14:anchorId="5FE61A19" wp14:editId="19841557">
                      <wp:simplePos x="0" y="0"/>
                      <wp:positionH relativeFrom="column">
                        <wp:posOffset>2345055</wp:posOffset>
                      </wp:positionH>
                      <wp:positionV relativeFrom="paragraph">
                        <wp:posOffset>207010</wp:posOffset>
                      </wp:positionV>
                      <wp:extent cx="1162050" cy="788670"/>
                      <wp:effectExtent l="0" t="0" r="76200" b="49530"/>
                      <wp:wrapNone/>
                      <wp:docPr id="468" name="Gerade Verbindung mit Pfeil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78867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468" o:spid="_x0000_s1026" type="#_x0000_t32" style="position:absolute;margin-left:184.65pt;margin-top:16.3pt;width:91.5pt;height:62.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" strokecolor="#00b0f0" strokeweight="1pt">
                      <v:stroke endarrow="block"/>
                    </v:shape>
                  </w:pict>
                </mc:Fallback>
              </mc:AlternateContent>
            </w:r>
            <w:r w:rsidRPr="008B6CEF">
              <w:rPr>
                <w:szCs w:val="18"/>
              </w:rPr>
              <w:t>Persönliches Handtuch zum</w:t>
            </w:r>
            <w:r w:rsidR="002B15CA">
              <w:rPr>
                <w:szCs w:val="18"/>
              </w:rPr>
              <w:t xml:space="preserve"> Abtrocknen der Hände verwenden</w:t>
            </w:r>
          </w:p>
        </w:tc>
        <w:tc>
          <w:tcPr>
            <w:tcW w:w="1847" w:type="dxa"/>
            <w:vAlign w:val="center"/>
          </w:tcPr>
          <w:p w:rsidR="008B6CEF" w:rsidRPr="008B6CEF" w:rsidRDefault="008B6CEF" w:rsidP="0039667C">
            <w:pPr>
              <w:jc w:val="center"/>
              <w:rPr>
                <w:b/>
                <w:bCs/>
                <w:szCs w:val="18"/>
              </w:rPr>
            </w:pPr>
          </w:p>
        </w:tc>
        <w:tc>
          <w:tcPr>
            <w:tcW w:w="4044" w:type="dxa"/>
          </w:tcPr>
          <w:p w:rsidR="008B6CEF" w:rsidRPr="008B6CEF" w:rsidRDefault="008B6CEF" w:rsidP="0039667C">
            <w:pPr>
              <w:rPr>
                <w:szCs w:val="18"/>
              </w:rPr>
            </w:pPr>
            <w:r w:rsidRPr="008B6CEF">
              <w:rPr>
                <w:szCs w:val="18"/>
              </w:rPr>
              <w:t xml:space="preserve">Eitererreger gelangen ansonsten an die </w:t>
            </w:r>
          </w:p>
          <w:p w:rsidR="008B6CEF" w:rsidRPr="008B6CEF" w:rsidRDefault="008D107A" w:rsidP="0039667C">
            <w:pPr>
              <w:rPr>
                <w:szCs w:val="18"/>
              </w:rPr>
            </w:pPr>
            <w:r>
              <w:rPr>
                <w:szCs w:val="18"/>
              </w:rPr>
              <w:t>Speisen.</w:t>
            </w:r>
          </w:p>
          <w:p w:rsidR="008B6CEF" w:rsidRPr="008B6CEF" w:rsidRDefault="008B6CEF" w:rsidP="0039667C">
            <w:pPr>
              <w:rPr>
                <w:szCs w:val="18"/>
              </w:rPr>
            </w:pPr>
            <w:r w:rsidRPr="008B6CEF">
              <w:rPr>
                <w:szCs w:val="18"/>
              </w:rPr>
              <w:t>Krankheiten können ansteckend sein!</w:t>
            </w:r>
          </w:p>
        </w:tc>
      </w:tr>
      <w:tr w:rsidR="008B6CEF" w:rsidRPr="008B6CEF" w:rsidTr="0039667C">
        <w:trPr>
          <w:trHeight w:val="748"/>
        </w:trPr>
        <w:tc>
          <w:tcPr>
            <w:tcW w:w="3715" w:type="dxa"/>
            <w:vAlign w:val="center"/>
          </w:tcPr>
          <w:p w:rsidR="008B6CEF" w:rsidRPr="008B6CEF" w:rsidRDefault="002B15CA" w:rsidP="0039667C">
            <w:pPr>
              <w:rPr>
                <w:szCs w:val="18"/>
              </w:rPr>
            </w:pPr>
            <w:r>
              <w:rPr>
                <w:szCs w:val="18"/>
              </w:rPr>
              <w:t>Mit zwei Löffeln abschmecken</w:t>
            </w:r>
          </w:p>
        </w:tc>
        <w:tc>
          <w:tcPr>
            <w:tcW w:w="1847" w:type="dxa"/>
            <w:vAlign w:val="center"/>
          </w:tcPr>
          <w:p w:rsidR="008B6CEF" w:rsidRPr="008B6CEF" w:rsidRDefault="008B6CEF" w:rsidP="0039667C">
            <w:pPr>
              <w:jc w:val="center"/>
              <w:rPr>
                <w:b/>
                <w:bCs/>
                <w:szCs w:val="18"/>
              </w:rPr>
            </w:pPr>
          </w:p>
        </w:tc>
        <w:tc>
          <w:tcPr>
            <w:tcW w:w="4044" w:type="dxa"/>
            <w:vAlign w:val="center"/>
          </w:tcPr>
          <w:p w:rsidR="008B6CEF" w:rsidRPr="008B6CEF" w:rsidRDefault="008B6CEF" w:rsidP="0039667C">
            <w:pPr>
              <w:rPr>
                <w:szCs w:val="18"/>
              </w:rPr>
            </w:pPr>
            <w:r w:rsidRPr="008B6CEF">
              <w:rPr>
                <w:szCs w:val="18"/>
              </w:rPr>
              <w:t>Keine Hände am Geschirrtuch abtrocknen!</w:t>
            </w:r>
          </w:p>
        </w:tc>
      </w:tr>
      <w:tr w:rsidR="008B6CEF" w:rsidRPr="008B6CEF" w:rsidTr="0039667C">
        <w:trPr>
          <w:trHeight w:val="560"/>
        </w:trPr>
        <w:tc>
          <w:tcPr>
            <w:tcW w:w="3715" w:type="dxa"/>
            <w:vAlign w:val="center"/>
          </w:tcPr>
          <w:p w:rsidR="008B6CEF" w:rsidRPr="008B6CEF" w:rsidRDefault="008B6CEF" w:rsidP="0039667C">
            <w:pPr>
              <w:rPr>
                <w:szCs w:val="18"/>
              </w:rPr>
            </w:pPr>
            <w:r w:rsidRPr="008B6CEF">
              <w:rPr>
                <w:szCs w:val="18"/>
              </w:rPr>
              <w:t>Nicht üb</w:t>
            </w:r>
            <w:r w:rsidR="002B15CA">
              <w:rPr>
                <w:szCs w:val="18"/>
              </w:rPr>
              <w:t>er das Essen husten oder niesen</w:t>
            </w:r>
          </w:p>
        </w:tc>
        <w:tc>
          <w:tcPr>
            <w:tcW w:w="1847" w:type="dxa"/>
            <w:vAlign w:val="center"/>
          </w:tcPr>
          <w:p w:rsidR="008B6CEF" w:rsidRPr="008B6CEF" w:rsidRDefault="008B6CEF" w:rsidP="0039667C">
            <w:pPr>
              <w:rPr>
                <w:b/>
                <w:bCs/>
                <w:szCs w:val="18"/>
              </w:rPr>
            </w:pPr>
          </w:p>
        </w:tc>
        <w:tc>
          <w:tcPr>
            <w:tcW w:w="4044" w:type="dxa"/>
            <w:vAlign w:val="center"/>
          </w:tcPr>
          <w:p w:rsidR="008B6CEF" w:rsidRPr="008B6CEF" w:rsidRDefault="008B6CEF" w:rsidP="0039667C">
            <w:pPr>
              <w:rPr>
                <w:szCs w:val="18"/>
              </w:rPr>
            </w:pPr>
            <w:r w:rsidRPr="008B6CEF">
              <w:rPr>
                <w:szCs w:val="18"/>
              </w:rPr>
              <w:t>Durch unsaubere Nägel können Keime in die Speisen gelangen.</w:t>
            </w:r>
          </w:p>
        </w:tc>
      </w:tr>
      <w:tr w:rsidR="008B6CEF" w:rsidRPr="008B6CEF" w:rsidTr="0039667C">
        <w:trPr>
          <w:trHeight w:val="978"/>
        </w:trPr>
        <w:tc>
          <w:tcPr>
            <w:tcW w:w="3715" w:type="dxa"/>
            <w:vAlign w:val="center"/>
          </w:tcPr>
          <w:p w:rsidR="008B6CEF" w:rsidRPr="008B6CEF" w:rsidRDefault="002B15CA" w:rsidP="0039667C">
            <w:pPr>
              <w:rPr>
                <w:szCs w:val="18"/>
              </w:rPr>
            </w:pPr>
            <w:r>
              <w:rPr>
                <w:szCs w:val="18"/>
              </w:rPr>
              <w:t>Nagellack entfernen</w:t>
            </w:r>
          </w:p>
        </w:tc>
        <w:tc>
          <w:tcPr>
            <w:tcW w:w="1847" w:type="dxa"/>
            <w:vAlign w:val="center"/>
          </w:tcPr>
          <w:p w:rsidR="008B6CEF" w:rsidRPr="008B6CEF" w:rsidRDefault="008B6CEF" w:rsidP="0039667C">
            <w:pPr>
              <w:jc w:val="center"/>
              <w:rPr>
                <w:b/>
                <w:bCs/>
                <w:szCs w:val="18"/>
              </w:rPr>
            </w:pPr>
          </w:p>
        </w:tc>
        <w:tc>
          <w:tcPr>
            <w:tcW w:w="4044" w:type="dxa"/>
            <w:vAlign w:val="center"/>
          </w:tcPr>
          <w:p w:rsidR="008B6CEF" w:rsidRPr="008B6CEF" w:rsidRDefault="00D01208" w:rsidP="0039667C">
            <w:pPr>
              <w:rPr>
                <w:szCs w:val="18"/>
              </w:rPr>
            </w:pPr>
            <w:r>
              <w:rPr>
                <w:szCs w:val="18"/>
              </w:rPr>
              <w:t xml:space="preserve">Schmutz, Keime </w:t>
            </w:r>
            <w:r w:rsidR="008B6CEF" w:rsidRPr="008B6CEF">
              <w:rPr>
                <w:szCs w:val="18"/>
              </w:rPr>
              <w:t>und Gerüche werden ansonsten auf Speisen übertragen. Ein absolutes Muss!!</w:t>
            </w:r>
          </w:p>
        </w:tc>
      </w:tr>
    </w:tbl>
    <w:p w:rsidR="00AC1887" w:rsidRDefault="00AC1887"/>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Default="00DE6B54" w:rsidP="008B6CEF">
            <w:pPr>
              <w:rPr>
                <w:b/>
              </w:rPr>
            </w:pPr>
            <w:r w:rsidRPr="00C562EC">
              <w:rPr>
                <w:b/>
              </w:rPr>
              <w:t>Hygienemaßnahmen angewendet</w:t>
            </w:r>
            <w:r w:rsidR="00DB2FB0">
              <w:rPr>
                <w:b/>
              </w:rPr>
              <w:t xml:space="preserve"> – </w:t>
            </w:r>
          </w:p>
          <w:p w:rsidR="00C00F66" w:rsidRPr="008B6CEF" w:rsidRDefault="00C00F66" w:rsidP="008B6CEF">
            <w:r>
              <w:rPr>
                <w:b/>
                <w:bCs/>
                <w:color w:val="000000"/>
              </w:rPr>
              <w:t>Zusatzaufgabe</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04</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3"/>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785C88"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785C88" w:rsidRPr="008B6CEF" w:rsidRDefault="00785C88" w:rsidP="005E4648">
            <w:pPr>
              <w:spacing w:before="40" w:after="60" w:line="160" w:lineRule="exact"/>
              <w:rPr>
                <w:sz w:val="12"/>
              </w:rPr>
            </w:pPr>
            <w:r w:rsidRPr="008B6CEF">
              <w:rPr>
                <w:sz w:val="12"/>
              </w:rPr>
              <w:t>Kompetenzen:</w:t>
            </w:r>
          </w:p>
          <w:p w:rsidR="00785C88" w:rsidRPr="008B6CEF" w:rsidRDefault="00785C88" w:rsidP="00583369">
            <w:pPr>
              <w:numPr>
                <w:ilvl w:val="0"/>
                <w:numId w:val="6"/>
              </w:numPr>
              <w:ind w:left="227" w:hanging="170"/>
              <w:rPr>
                <w:sz w:val="16"/>
              </w:rPr>
            </w:pPr>
            <w:r w:rsidRPr="008B6CEF">
              <w:rPr>
                <w:sz w:val="16"/>
              </w:rPr>
              <w:t xml:space="preserve">Ich kann Hygieneregeln </w:t>
            </w:r>
            <w:r>
              <w:rPr>
                <w:sz w:val="16"/>
              </w:rPr>
              <w:t>zuordnen</w:t>
            </w:r>
            <w:r w:rsidRPr="008B6CEF">
              <w:rPr>
                <w:sz w:val="16"/>
              </w:rPr>
              <w:t>.</w:t>
            </w:r>
          </w:p>
        </w:tc>
        <w:tc>
          <w:tcPr>
            <w:tcW w:w="4821" w:type="dxa"/>
            <w:gridSpan w:val="5"/>
            <w:tcBorders>
              <w:left w:val="single" w:sz="4" w:space="0" w:color="auto"/>
              <w:right w:val="single" w:sz="4" w:space="0" w:color="auto"/>
            </w:tcBorders>
          </w:tcPr>
          <w:p w:rsidR="00785C88" w:rsidRPr="008B6CEF" w:rsidRDefault="00785C88" w:rsidP="005E4648">
            <w:pPr>
              <w:spacing w:before="40" w:after="60" w:line="160" w:lineRule="exact"/>
              <w:rPr>
                <w:sz w:val="12"/>
              </w:rPr>
            </w:pPr>
            <w:r w:rsidRPr="008B6CEF">
              <w:rPr>
                <w:sz w:val="12"/>
              </w:rPr>
              <w:t>Was Sie schon können sollten:</w:t>
            </w:r>
          </w:p>
          <w:p w:rsidR="00785C88" w:rsidRPr="008B6CEF" w:rsidRDefault="00785C88" w:rsidP="00583369">
            <w:pPr>
              <w:numPr>
                <w:ilvl w:val="0"/>
                <w:numId w:val="6"/>
              </w:numPr>
              <w:ind w:left="227" w:hanging="170"/>
              <w:rPr>
                <w:sz w:val="16"/>
              </w:rPr>
            </w:pPr>
            <w:r w:rsidRPr="008B6CEF">
              <w:rPr>
                <w:sz w:val="16"/>
              </w:rPr>
              <w:t>Ich kann Texte lesen und markieren.</w:t>
            </w:r>
          </w:p>
        </w:tc>
      </w:tr>
      <w:tr w:rsidR="00785C88"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785C88" w:rsidRPr="008B6CEF" w:rsidRDefault="00785C88" w:rsidP="008B6CEF">
            <w:pPr>
              <w:spacing w:before="40" w:after="60" w:line="160" w:lineRule="exact"/>
              <w:rPr>
                <w:sz w:val="12"/>
              </w:rPr>
            </w:pPr>
          </w:p>
        </w:tc>
        <w:tc>
          <w:tcPr>
            <w:tcW w:w="4821" w:type="dxa"/>
            <w:gridSpan w:val="5"/>
            <w:tcBorders>
              <w:left w:val="single" w:sz="4" w:space="0" w:color="auto"/>
              <w:right w:val="single" w:sz="4" w:space="0" w:color="auto"/>
            </w:tcBorders>
          </w:tcPr>
          <w:p w:rsidR="00785C88" w:rsidRDefault="00785C88" w:rsidP="005E4648">
            <w:pPr>
              <w:spacing w:before="40" w:after="60" w:line="160" w:lineRule="exact"/>
              <w:rPr>
                <w:sz w:val="12"/>
              </w:rPr>
            </w:pPr>
            <w:r w:rsidRPr="008B6CEF">
              <w:rPr>
                <w:sz w:val="12"/>
              </w:rPr>
              <w:t>Wie Sie Ihr Können prüfen können:</w:t>
            </w:r>
          </w:p>
          <w:p w:rsidR="00785C88" w:rsidRPr="008B6CEF" w:rsidRDefault="00785C88" w:rsidP="00583369">
            <w:pPr>
              <w:numPr>
                <w:ilvl w:val="0"/>
                <w:numId w:val="6"/>
              </w:numPr>
              <w:ind w:left="227" w:hanging="170"/>
              <w:rPr>
                <w:sz w:val="16"/>
              </w:rPr>
            </w:pPr>
            <w:r w:rsidRPr="00785C88">
              <w:rPr>
                <w:sz w:val="16"/>
              </w:rPr>
              <w:t>Lösungsblatt</w:t>
            </w:r>
          </w:p>
        </w:tc>
      </w:tr>
    </w:tbl>
    <w:p w:rsidR="008B6CEF" w:rsidRPr="008B6CEF" w:rsidRDefault="008B6CEF" w:rsidP="008B6CEF"/>
    <w:p w:rsidR="008B6CEF" w:rsidRPr="008B6CEF" w:rsidRDefault="00FC4164" w:rsidP="008B6CEF">
      <w:r w:rsidRPr="00FC4164">
        <w:rPr>
          <w:rFonts w:eastAsia="Times New Roman" w:cs="Times New Roman"/>
          <w:b/>
          <w:noProof/>
          <w:sz w:val="24"/>
          <w:lang w:eastAsia="de-DE"/>
        </w:rPr>
        <w:drawing>
          <wp:anchor distT="0" distB="0" distL="114300" distR="114300" simplePos="0" relativeHeight="252320768" behindDoc="0" locked="0" layoutInCell="0" allowOverlap="1" wp14:anchorId="68E9BDC6" wp14:editId="6A2243D2">
            <wp:simplePos x="0" y="0"/>
            <wp:positionH relativeFrom="rightMargin">
              <wp:posOffset>107950</wp:posOffset>
            </wp:positionH>
            <wp:positionV relativeFrom="paragraph">
              <wp:posOffset>140005</wp:posOffset>
            </wp:positionV>
            <wp:extent cx="345440" cy="323850"/>
            <wp:effectExtent l="0" t="0" r="0" b="0"/>
            <wp:wrapNone/>
            <wp:docPr id="160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FC4164" w:rsidP="008B6CEF">
            <w:pPr>
              <w:jc w:val="center"/>
              <w:rPr>
                <w:rFonts w:eastAsia="Calibri"/>
                <w:lang w:eastAsia="de-DE"/>
              </w:rPr>
            </w:pPr>
            <w:r>
              <w:rPr>
                <w:rFonts w:eastAsia="Calibri"/>
                <w:noProof/>
                <w:lang w:eastAsia="de-DE"/>
              </w:rPr>
              <w:drawing>
                <wp:inline distT="0" distB="0" distL="0" distR="0" wp14:anchorId="3F90C8E6" wp14:editId="3077F1D4">
                  <wp:extent cx="298450" cy="323215"/>
                  <wp:effectExtent l="0" t="0" r="6350" b="635"/>
                  <wp:docPr id="1310" name="Grafik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93C2E" w:rsidP="008B6CEF">
            <w:pPr>
              <w:jc w:val="both"/>
              <w:rPr>
                <w:noProof/>
                <w:lang w:eastAsia="de-DE"/>
              </w:rPr>
            </w:pPr>
            <w:r w:rsidRPr="00593C2E">
              <w:rPr>
                <w:noProof/>
                <w:lang w:eastAsia="de-DE"/>
              </w:rPr>
              <w:drawing>
                <wp:anchor distT="0" distB="0" distL="114300" distR="114300" simplePos="0" relativeHeight="252691456" behindDoc="0" locked="0" layoutInCell="1" allowOverlap="1" wp14:anchorId="51569F23" wp14:editId="0323EF6A">
                  <wp:simplePos x="0" y="0"/>
                  <wp:positionH relativeFrom="column">
                    <wp:posOffset>3575685</wp:posOffset>
                  </wp:positionH>
                  <wp:positionV relativeFrom="paragraph">
                    <wp:posOffset>63500</wp:posOffset>
                  </wp:positionV>
                  <wp:extent cx="314325" cy="314325"/>
                  <wp:effectExtent l="0" t="0" r="9525" b="9525"/>
                  <wp:wrapNone/>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C2E">
              <w:rPr>
                <w:noProof/>
                <w:lang w:eastAsia="de-DE"/>
              </w:rPr>
              <w:drawing>
                <wp:anchor distT="0" distB="0" distL="114300" distR="114300" simplePos="0" relativeHeight="252692480" behindDoc="0" locked="0" layoutInCell="1" allowOverlap="1" wp14:anchorId="3C727BA6" wp14:editId="0EFE6ADF">
                  <wp:simplePos x="0" y="0"/>
                  <wp:positionH relativeFrom="column">
                    <wp:posOffset>3207385</wp:posOffset>
                  </wp:positionH>
                  <wp:positionV relativeFrom="paragraph">
                    <wp:posOffset>63500</wp:posOffset>
                  </wp:positionV>
                  <wp:extent cx="314325" cy="314325"/>
                  <wp:effectExtent l="0" t="0" r="9525" b="9525"/>
                  <wp:wrapNone/>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Lesen Sie den Text. Verbinden Sie durch Linien Hygieneregeln für den Betrieb mit den </w:t>
            </w:r>
            <w:r w:rsidR="00D54EF1">
              <w:rPr>
                <w:noProof/>
                <w:lang w:eastAsia="de-DE"/>
              </w:rPr>
              <w:t xml:space="preserve">entsprechenden </w:t>
            </w:r>
            <w:r w:rsidR="008B6CEF" w:rsidRPr="008B6CEF">
              <w:rPr>
                <w:noProof/>
                <w:lang w:eastAsia="de-DE"/>
              </w:rPr>
              <w:t>Begründungen.</w:t>
            </w:r>
          </w:p>
        </w:tc>
      </w:tr>
      <w:tr w:rsidR="008B6CEF" w:rsidRPr="008B6CEF" w:rsidTr="001C7A7B">
        <w:trPr>
          <w:trHeight w:val="624"/>
        </w:trPr>
        <w:tc>
          <w:tcPr>
            <w:tcW w:w="1470" w:type="dxa"/>
            <w:shd w:val="clear" w:color="auto" w:fill="auto"/>
            <w:vAlign w:val="center"/>
          </w:tcPr>
          <w:p w:rsidR="008B6CEF" w:rsidRPr="008B6CEF" w:rsidRDefault="00FC4164" w:rsidP="008B6CEF">
            <w:pPr>
              <w:jc w:val="center"/>
              <w:rPr>
                <w:rFonts w:eastAsia="Calibri"/>
                <w:lang w:eastAsia="de-DE"/>
              </w:rPr>
            </w:pPr>
            <w:r>
              <w:rPr>
                <w:rFonts w:eastAsia="Calibri"/>
                <w:noProof/>
                <w:lang w:eastAsia="de-DE"/>
              </w:rPr>
              <w:drawing>
                <wp:inline distT="0" distB="0" distL="0" distR="0" wp14:anchorId="40715095" wp14:editId="562D3C8B">
                  <wp:extent cx="658495" cy="323215"/>
                  <wp:effectExtent l="0" t="0" r="8255" b="635"/>
                  <wp:docPr id="1311" name="Grafik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FC4164" w:rsidP="00AA2B8F">
            <w:pPr>
              <w:jc w:val="both"/>
              <w:rPr>
                <w:noProof/>
                <w:lang w:eastAsia="de-DE"/>
              </w:rPr>
            </w:pPr>
            <w:r w:rsidRPr="008B6CEF">
              <w:rPr>
                <w:noProof/>
                <w:lang w:eastAsia="de-DE"/>
              </w:rPr>
              <w:drawing>
                <wp:anchor distT="0" distB="0" distL="114300" distR="114300" simplePos="0" relativeHeight="252058624" behindDoc="0" locked="1" layoutInCell="1" allowOverlap="1" wp14:anchorId="2078873A" wp14:editId="4AE870AB">
                  <wp:simplePos x="0" y="0"/>
                  <wp:positionH relativeFrom="column">
                    <wp:posOffset>3582670</wp:posOffset>
                  </wp:positionH>
                  <wp:positionV relativeFrom="paragraph">
                    <wp:posOffset>-70485</wp:posOffset>
                  </wp:positionV>
                  <wp:extent cx="324000" cy="324000"/>
                  <wp:effectExtent l="0" t="0" r="0" b="0"/>
                  <wp:wrapNone/>
                  <wp:docPr id="984"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EF" w:rsidRPr="008B6CEF">
              <w:rPr>
                <w:noProof/>
                <w:lang w:eastAsia="de-DE"/>
              </w:rPr>
              <w:t xml:space="preserve">Lesen Sie sich </w:t>
            </w:r>
            <w:r w:rsidR="00AA2B8F">
              <w:rPr>
                <w:noProof/>
                <w:lang w:eastAsia="de-DE"/>
              </w:rPr>
              <w:t>abwechselnd</w:t>
            </w:r>
            <w:r w:rsidR="00AA2B8F" w:rsidRPr="008B6CEF">
              <w:rPr>
                <w:noProof/>
                <w:lang w:eastAsia="de-DE"/>
              </w:rPr>
              <w:t xml:space="preserve"> </w:t>
            </w:r>
            <w:r w:rsidR="008B6CEF" w:rsidRPr="008B6CEF">
              <w:rPr>
                <w:noProof/>
                <w:lang w:eastAsia="de-DE"/>
              </w:rPr>
              <w:t xml:space="preserve">gegenseitig die Regeln vor und formulieren Sie ohne Hilfe die Begründungen. </w:t>
            </w:r>
            <w:r w:rsidRPr="00FC4164">
              <w:rPr>
                <w:noProof/>
                <w:sz w:val="24"/>
                <w:lang w:eastAsia="de-DE"/>
              </w:rPr>
              <w:drawing>
                <wp:anchor distT="0" distB="0" distL="114300" distR="114300" simplePos="0" relativeHeight="252324864" behindDoc="0" locked="0" layoutInCell="0" allowOverlap="1" wp14:anchorId="52373D97" wp14:editId="2C42B228">
                  <wp:simplePos x="0" y="0"/>
                  <wp:positionH relativeFrom="rightMargin">
                    <wp:posOffset>107950</wp:posOffset>
                  </wp:positionH>
                  <wp:positionV relativeFrom="paragraph">
                    <wp:posOffset>0</wp:posOffset>
                  </wp:positionV>
                  <wp:extent cx="323850" cy="323850"/>
                  <wp:effectExtent l="0" t="0" r="0" b="0"/>
                  <wp:wrapNone/>
                  <wp:docPr id="1602"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6CEF" w:rsidRPr="008B6CEF" w:rsidRDefault="005E423E" w:rsidP="005E423E">
      <w:pPr>
        <w:pStyle w:val="berschrift3"/>
      </w:pPr>
      <w:r>
        <w:t>Betriebshygiene</w:t>
      </w:r>
    </w:p>
    <w:tbl>
      <w:tblPr>
        <w:tblStyle w:val="Tabellenraster4"/>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397"/>
        </w:trPr>
        <w:tc>
          <w:tcPr>
            <w:tcW w:w="3715" w:type="dxa"/>
            <w:shd w:val="clear" w:color="auto" w:fill="3FCDFF"/>
            <w:vAlign w:val="center"/>
          </w:tcPr>
          <w:p w:rsidR="008B6CEF" w:rsidRPr="008B6CEF" w:rsidRDefault="008B6CEF" w:rsidP="0039667C">
            <w:pPr>
              <w:jc w:val="center"/>
              <w:rPr>
                <w:bCs/>
              </w:rPr>
            </w:pPr>
            <w:r w:rsidRPr="00454B31">
              <w:rPr>
                <w:rStyle w:val="Fett"/>
              </w:rPr>
              <w:t>Hygieneregeln</w:t>
            </w:r>
          </w:p>
        </w:tc>
        <w:tc>
          <w:tcPr>
            <w:tcW w:w="1847" w:type="dxa"/>
            <w:shd w:val="clear" w:color="auto" w:fill="3FCDFF"/>
            <w:vAlign w:val="center"/>
          </w:tcPr>
          <w:p w:rsidR="008B6CEF" w:rsidRPr="008B6CEF" w:rsidRDefault="008B6CEF" w:rsidP="0039667C">
            <w:pPr>
              <w:jc w:val="center"/>
              <w:rPr>
                <w:bCs/>
              </w:rPr>
            </w:pPr>
            <w:r w:rsidRPr="00454B31">
              <w:rPr>
                <w:rStyle w:val="Fett"/>
              </w:rPr>
              <w:t>Zuordnung</w:t>
            </w:r>
          </w:p>
        </w:tc>
        <w:tc>
          <w:tcPr>
            <w:tcW w:w="4044" w:type="dxa"/>
            <w:shd w:val="clear" w:color="auto" w:fill="3FCDFF"/>
            <w:vAlign w:val="center"/>
          </w:tcPr>
          <w:p w:rsidR="008B6CEF" w:rsidRPr="008B6CEF" w:rsidRDefault="008B6CEF" w:rsidP="0039667C">
            <w:pPr>
              <w:jc w:val="center"/>
              <w:rPr>
                <w:bCs/>
              </w:rPr>
            </w:pPr>
            <w:r w:rsidRPr="00454B31">
              <w:rPr>
                <w:rStyle w:val="Fett"/>
              </w:rPr>
              <w:t>Begründung</w:t>
            </w:r>
          </w:p>
        </w:tc>
      </w:tr>
      <w:tr w:rsidR="008B6CEF" w:rsidRPr="008B6CEF" w:rsidTr="0039667C">
        <w:trPr>
          <w:trHeight w:val="397"/>
        </w:trPr>
        <w:tc>
          <w:tcPr>
            <w:tcW w:w="3715" w:type="dxa"/>
          </w:tcPr>
          <w:p w:rsidR="008B6CEF" w:rsidRPr="008B6CEF" w:rsidRDefault="008B6CEF" w:rsidP="0039667C">
            <w:r w:rsidRPr="008B6CEF">
              <w:t>Ich arbeite nicht nur für mich, sondern auch für andere Menschen. Ich arbeite sauber und halte die Hygieneregeln ein.</w:t>
            </w:r>
          </w:p>
        </w:tc>
        <w:tc>
          <w:tcPr>
            <w:tcW w:w="1847" w:type="dxa"/>
            <w:vAlign w:val="center"/>
          </w:tcPr>
          <w:p w:rsidR="008B6CEF" w:rsidRPr="00454B31" w:rsidRDefault="005E423E" w:rsidP="0039667C">
            <w:pPr>
              <w:jc w:val="center"/>
              <w:rPr>
                <w:b/>
                <w:bCs/>
              </w:rPr>
            </w:pPr>
            <w:r w:rsidRPr="008B6CEF">
              <w:rPr>
                <w:noProof/>
              </w:rPr>
              <mc:AlternateContent>
                <mc:Choice Requires="wps">
                  <w:drawing>
                    <wp:anchor distT="0" distB="0" distL="114300" distR="114300" simplePos="0" relativeHeight="252059648" behindDoc="0" locked="0" layoutInCell="1" allowOverlap="1" wp14:anchorId="5158A9BC" wp14:editId="51748270">
                      <wp:simplePos x="0" y="0"/>
                      <wp:positionH relativeFrom="column">
                        <wp:posOffset>-66675</wp:posOffset>
                      </wp:positionH>
                      <wp:positionV relativeFrom="paragraph">
                        <wp:posOffset>60960</wp:posOffset>
                      </wp:positionV>
                      <wp:extent cx="1181100" cy="9525"/>
                      <wp:effectExtent l="0" t="57150" r="38100" b="85725"/>
                      <wp:wrapNone/>
                      <wp:docPr id="507" name="Gerade Verbindung mit Pfeil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9525"/>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07" o:spid="_x0000_s1026" type="#_x0000_t32" style="position:absolute;margin-left:-5.25pt;margin-top:4.8pt;width:93pt;height:.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" strokecolor="#00b0f0" strokeweight="1.5pt">
                      <v:stroke endarrow="block"/>
                      <o:lock v:ext="edit" shapetype="f"/>
                    </v:shape>
                  </w:pict>
                </mc:Fallback>
              </mc:AlternateContent>
            </w:r>
          </w:p>
        </w:tc>
        <w:tc>
          <w:tcPr>
            <w:tcW w:w="4044" w:type="dxa"/>
            <w:vAlign w:val="center"/>
          </w:tcPr>
          <w:p w:rsidR="008B6CEF" w:rsidRPr="008B6CEF" w:rsidRDefault="008B6CEF" w:rsidP="0039667C">
            <w:r w:rsidRPr="008B6CEF">
              <w:t>Ich bin verantwortlich dafür, dass ich keine Krankheiten durch unhygienisches Arbeiten verursache.</w:t>
            </w:r>
          </w:p>
        </w:tc>
      </w:tr>
      <w:tr w:rsidR="008B6CEF" w:rsidRPr="008B6CEF" w:rsidTr="0039667C">
        <w:trPr>
          <w:trHeight w:val="397"/>
        </w:trPr>
        <w:tc>
          <w:tcPr>
            <w:tcW w:w="3715" w:type="dxa"/>
            <w:vAlign w:val="center"/>
          </w:tcPr>
          <w:p w:rsidR="008B6CEF" w:rsidRPr="008B6CEF" w:rsidRDefault="008B6CEF" w:rsidP="0039667C">
            <w:r w:rsidRPr="008B6CEF">
              <w:t>Der Arbeitsplatz wird vor – während und nach d</w:t>
            </w:r>
            <w:r w:rsidR="002B15CA">
              <w:t>er Arbeit gründlich gereinigt</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Unhygienisch! Durch Schädlinge verderben Lebensmittel.</w:t>
            </w:r>
          </w:p>
        </w:tc>
      </w:tr>
      <w:tr w:rsidR="008B6CEF" w:rsidRPr="008B6CEF" w:rsidTr="0039667C">
        <w:trPr>
          <w:trHeight w:val="397"/>
        </w:trPr>
        <w:tc>
          <w:tcPr>
            <w:tcW w:w="3715" w:type="dxa"/>
            <w:vAlign w:val="center"/>
          </w:tcPr>
          <w:p w:rsidR="008B6CEF" w:rsidRPr="008B6CEF" w:rsidRDefault="008B6CEF" w:rsidP="0039667C">
            <w:r w:rsidRPr="008B6CEF">
              <w:t>Kleinarbeitsgeräte wie Kochlöffel, Schneebesen usw. werden in einen Löf</w:t>
            </w:r>
            <w:r w:rsidR="002B15CA">
              <w:t>feltopf gestellt</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Durch Kontrolle wird verhindert, dass Produkte verderben und weggeworfen werden müssen.</w:t>
            </w:r>
          </w:p>
        </w:tc>
      </w:tr>
      <w:tr w:rsidR="008B6CEF" w:rsidRPr="008B6CEF" w:rsidTr="0039667C">
        <w:trPr>
          <w:trHeight w:val="397"/>
        </w:trPr>
        <w:tc>
          <w:tcPr>
            <w:tcW w:w="3715" w:type="dxa"/>
            <w:vAlign w:val="center"/>
          </w:tcPr>
          <w:p w:rsidR="002B15CA" w:rsidRDefault="008B6CEF" w:rsidP="0039667C">
            <w:r w:rsidRPr="008B6CEF">
              <w:t>Abfälle i</w:t>
            </w:r>
            <w:r w:rsidR="002B15CA">
              <w:t>n einer Abfallschüssel sammeln</w:t>
            </w:r>
          </w:p>
          <w:p w:rsidR="008B6CEF" w:rsidRPr="008B6CEF" w:rsidRDefault="008B6CEF" w:rsidP="0039667C">
            <w:r w:rsidRPr="008B6CEF">
              <w:t>Nach Unterrichtsend</w:t>
            </w:r>
            <w:r w:rsidR="002B15CA">
              <w:t>e Abfälle fachgerecht entsorgen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Schmutz wird gründlich gelöst, aufgenommen und entfernt.</w:t>
            </w:r>
          </w:p>
        </w:tc>
      </w:tr>
      <w:tr w:rsidR="008B6CEF" w:rsidRPr="008B6CEF" w:rsidTr="0039667C">
        <w:trPr>
          <w:trHeight w:val="397"/>
        </w:trPr>
        <w:tc>
          <w:tcPr>
            <w:tcW w:w="3715" w:type="dxa"/>
            <w:vAlign w:val="center"/>
          </w:tcPr>
          <w:p w:rsidR="008B6CEF" w:rsidRPr="008B6CEF" w:rsidRDefault="008B6CEF" w:rsidP="0039667C">
            <w:r w:rsidRPr="008B6CEF">
              <w:t>Reine und unreine Seite</w:t>
            </w:r>
            <w:r w:rsidR="002B15CA">
              <w:t xml:space="preserve"> bei der Arbeit strikt  trennen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Reinigungspläne garantieren einen Überblick, die Räume sind gepflegt.</w:t>
            </w:r>
          </w:p>
        </w:tc>
      </w:tr>
      <w:tr w:rsidR="008B6CEF" w:rsidRPr="008B6CEF" w:rsidTr="0039667C">
        <w:trPr>
          <w:trHeight w:val="397"/>
        </w:trPr>
        <w:tc>
          <w:tcPr>
            <w:tcW w:w="3715" w:type="dxa"/>
            <w:vAlign w:val="center"/>
          </w:tcPr>
          <w:p w:rsidR="008B6CEF" w:rsidRPr="008B6CEF" w:rsidRDefault="008B6CEF" w:rsidP="0039667C">
            <w:r w:rsidRPr="008B6CEF">
              <w:t>Geschirrtücher, Wischtücher, Handtücher und Bodentücher/Wischmops täglic</w:t>
            </w:r>
            <w:r w:rsidR="002B15CA">
              <w:t>h nach Unterrichtsende  waschen</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 xml:space="preserve">Arbeitsutensilien sollen nicht ungeordnet auf der Arbeitsplatte liegen. </w:t>
            </w:r>
          </w:p>
        </w:tc>
      </w:tr>
      <w:tr w:rsidR="008B6CEF" w:rsidRPr="008B6CEF" w:rsidTr="0039667C">
        <w:trPr>
          <w:trHeight w:val="397"/>
        </w:trPr>
        <w:tc>
          <w:tcPr>
            <w:tcW w:w="3715" w:type="dxa"/>
            <w:vAlign w:val="center"/>
          </w:tcPr>
          <w:p w:rsidR="008B6CEF" w:rsidRPr="008B6CEF" w:rsidRDefault="008B6CEF" w:rsidP="0039667C">
            <w:r w:rsidRPr="008B6CEF">
              <w:t>Böden täglich mit dem Nassreinigungsverfa</w:t>
            </w:r>
            <w:r w:rsidR="002B15CA">
              <w:t>hren reinigen.</w:t>
            </w:r>
          </w:p>
          <w:p w:rsidR="008B6CEF" w:rsidRPr="008B6CEF" w:rsidRDefault="008B6CEF" w:rsidP="0039667C">
            <w:r w:rsidRPr="008B6CEF">
              <w:t>Erster Wischgang: Nass</w:t>
            </w:r>
          </w:p>
          <w:p w:rsidR="008B6CEF" w:rsidRPr="008B6CEF" w:rsidRDefault="00D54EF1" w:rsidP="0039667C">
            <w:r>
              <w:t>Zweiter Wischgang: T</w:t>
            </w:r>
            <w:r w:rsidR="008B6CEF" w:rsidRPr="008B6CEF">
              <w:t>rocken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Abfälle müssen sofort separiert werden, um Keimübertragung zu vermeiden.</w:t>
            </w:r>
          </w:p>
        </w:tc>
      </w:tr>
      <w:tr w:rsidR="008B6CEF" w:rsidRPr="008B6CEF" w:rsidTr="0039667C">
        <w:trPr>
          <w:trHeight w:val="397"/>
        </w:trPr>
        <w:tc>
          <w:tcPr>
            <w:tcW w:w="3715" w:type="dxa"/>
            <w:vAlign w:val="center"/>
          </w:tcPr>
          <w:p w:rsidR="008B6CEF" w:rsidRPr="008B6CEF" w:rsidRDefault="008B6CEF" w:rsidP="0039667C">
            <w:r w:rsidRPr="008B6CEF">
              <w:t>Lagerräume für Lebensmit</w:t>
            </w:r>
            <w:r w:rsidR="002B15CA">
              <w:t>tel werden regelmäßig gereinigt</w:t>
            </w:r>
          </w:p>
          <w:p w:rsidR="008B6CEF" w:rsidRPr="008B6CEF" w:rsidRDefault="008B6CEF" w:rsidP="0039667C">
            <w:r w:rsidRPr="008B6CEF">
              <w:t xml:space="preserve">(Reinigungspläne erstellen) </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Schmutz und Keime könnten ansonsten in andere Speisen gelangen.</w:t>
            </w:r>
          </w:p>
        </w:tc>
      </w:tr>
      <w:tr w:rsidR="008B6CEF" w:rsidRPr="008B6CEF" w:rsidTr="0039667C">
        <w:trPr>
          <w:trHeight w:val="397"/>
        </w:trPr>
        <w:tc>
          <w:tcPr>
            <w:tcW w:w="3715" w:type="dxa"/>
            <w:vAlign w:val="center"/>
          </w:tcPr>
          <w:p w:rsidR="008B6CEF" w:rsidRPr="008B6CEF" w:rsidRDefault="008B6CEF" w:rsidP="0039667C">
            <w:r w:rsidRPr="008B6CEF">
              <w:t>Lebensmittel in Lagerräumen regelmäßig</w:t>
            </w:r>
            <w:r w:rsidR="002B15CA">
              <w:t xml:space="preserve"> nach Ablaufdatum kontrollieren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Keimübertragung und Keimvermehrung wird unterbunden.</w:t>
            </w:r>
          </w:p>
        </w:tc>
      </w:tr>
      <w:tr w:rsidR="008B6CEF" w:rsidRPr="008B6CEF" w:rsidTr="0039667C">
        <w:trPr>
          <w:trHeight w:val="397"/>
        </w:trPr>
        <w:tc>
          <w:tcPr>
            <w:tcW w:w="3715" w:type="dxa"/>
            <w:vAlign w:val="center"/>
          </w:tcPr>
          <w:p w:rsidR="008B6CEF" w:rsidRPr="008B6CEF" w:rsidRDefault="008B6CEF" w:rsidP="0039667C">
            <w:r w:rsidRPr="008B6CEF">
              <w:t>Räume regelmäßig auf Schädlinge kontrollieren</w:t>
            </w:r>
          </w:p>
        </w:tc>
        <w:tc>
          <w:tcPr>
            <w:tcW w:w="1847" w:type="dxa"/>
            <w:vAlign w:val="center"/>
          </w:tcPr>
          <w:p w:rsidR="008B6CEF" w:rsidRPr="00454B31" w:rsidRDefault="008B6CEF" w:rsidP="0039667C">
            <w:pPr>
              <w:jc w:val="center"/>
              <w:rPr>
                <w:b/>
                <w:bCs/>
              </w:rPr>
            </w:pPr>
          </w:p>
        </w:tc>
        <w:tc>
          <w:tcPr>
            <w:tcW w:w="4044" w:type="dxa"/>
            <w:vAlign w:val="center"/>
          </w:tcPr>
          <w:p w:rsidR="008B6CEF" w:rsidRPr="008B6CEF" w:rsidRDefault="008B6CEF" w:rsidP="0039667C">
            <w:r w:rsidRPr="008B6CEF">
              <w:t>Krankheitserregende Keime können sich nicht vermehren, der Arbeitsbereich ist gepflegt.</w:t>
            </w:r>
          </w:p>
        </w:tc>
      </w:tr>
    </w:tbl>
    <w:p w:rsidR="008B6CEF" w:rsidRPr="008B6CEF" w:rsidRDefault="008B6CEF" w:rsidP="008B6CEF">
      <w:r w:rsidRPr="008B6CEF">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rsidRPr="00AC1887">
              <w:t xml:space="preserve">Hygienemaßnahmen angewendet </w:t>
            </w:r>
          </w:p>
          <w:p w:rsidR="00AC1887" w:rsidRPr="00AC1887" w:rsidRDefault="00AC1887" w:rsidP="00276C83">
            <w:pPr>
              <w:pStyle w:val="TabelleKopflinks"/>
            </w:pPr>
            <w:r>
              <w:t>Zusatzaufgabe</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.03.04</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276C83">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276C83">
            <w:pPr>
              <w:numPr>
                <w:ilvl w:val="0"/>
                <w:numId w:val="6"/>
              </w:numPr>
              <w:ind w:left="227" w:hanging="170"/>
              <w:rPr>
                <w:sz w:val="16"/>
              </w:rPr>
            </w:pPr>
            <w:r w:rsidRPr="008B6CEF">
              <w:rPr>
                <w:sz w:val="16"/>
              </w:rPr>
              <w:t>Ich kann die Qualität von Lebensmitteln durch geeignete Maßnahmen erhalten.</w:t>
            </w:r>
          </w:p>
          <w:p w:rsidR="00AC1887" w:rsidRDefault="00AC1887"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Default="00AC1887"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8B6CEF" w:rsidRPr="008B6CEF" w:rsidRDefault="008B6CEF" w:rsidP="008B6CEF"/>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r w:rsidR="001C1270" w:rsidRPr="001C1270">
              <w:rPr>
                <w:rFonts w:eastAsia="Times New Roman" w:cs="Times New Roman"/>
                <w:b/>
                <w:noProof/>
                <w:sz w:val="24"/>
                <w:lang w:eastAsia="de-DE"/>
              </w:rPr>
              <w:drawing>
                <wp:anchor distT="0" distB="0" distL="114300" distR="114300" simplePos="0" relativeHeight="252326912" behindDoc="0" locked="0" layoutInCell="0" allowOverlap="1" wp14:anchorId="4F3274B5" wp14:editId="5DB4332C">
                  <wp:simplePos x="0" y="0"/>
                  <wp:positionH relativeFrom="rightMargin">
                    <wp:posOffset>107950</wp:posOffset>
                  </wp:positionH>
                  <wp:positionV relativeFrom="paragraph">
                    <wp:posOffset>0</wp:posOffset>
                  </wp:positionV>
                  <wp:extent cx="345440" cy="323850"/>
                  <wp:effectExtent l="0" t="0" r="0" b="0"/>
                  <wp:wrapNone/>
                  <wp:docPr id="16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695173" w:rsidP="008B6CEF">
            <w:pPr>
              <w:jc w:val="center"/>
              <w:rPr>
                <w:rFonts w:eastAsia="Calibri"/>
                <w:lang w:eastAsia="de-DE"/>
              </w:rPr>
            </w:pPr>
            <w:r>
              <w:rPr>
                <w:rFonts w:eastAsia="Calibri"/>
                <w:noProof/>
                <w:lang w:eastAsia="de-DE"/>
              </w:rPr>
              <w:drawing>
                <wp:inline distT="0" distB="0" distL="0" distR="0" wp14:anchorId="179ED7F4" wp14:editId="43CF5DB1">
                  <wp:extent cx="304800" cy="328930"/>
                  <wp:effectExtent l="0" t="0" r="0" b="0"/>
                  <wp:docPr id="1629" name="Grafik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328930"/>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E423E" w:rsidP="008B6CEF">
            <w:pPr>
              <w:jc w:val="both"/>
              <w:rPr>
                <w:noProof/>
                <w:lang w:eastAsia="de-DE"/>
              </w:rPr>
            </w:pPr>
            <w:r>
              <w:rPr>
                <w:noProof/>
                <w:lang w:eastAsia="de-DE"/>
              </w:rPr>
              <w:t>Kontrollieren Sie Ihr Ergebnis mit dem</w:t>
            </w:r>
            <w:r w:rsidRPr="008B6CEF">
              <w:rPr>
                <w:noProof/>
                <w:lang w:eastAsia="de-DE"/>
              </w:rPr>
              <w:t xml:space="preserve"> Lösungblatt</w:t>
            </w:r>
          </w:p>
        </w:tc>
      </w:tr>
    </w:tbl>
    <w:p w:rsidR="008B6CEF" w:rsidRPr="008B6CEF" w:rsidRDefault="005E423E" w:rsidP="005E423E">
      <w:pPr>
        <w:pStyle w:val="berschrift3"/>
      </w:pPr>
      <w:r>
        <w:t>Betriebshygiene</w:t>
      </w:r>
    </w:p>
    <w:tbl>
      <w:tblPr>
        <w:tblStyle w:val="Tabellenraster5"/>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397"/>
        </w:trPr>
        <w:tc>
          <w:tcPr>
            <w:tcW w:w="3715" w:type="dxa"/>
            <w:shd w:val="clear" w:color="auto" w:fill="3FCDFF"/>
            <w:vAlign w:val="center"/>
          </w:tcPr>
          <w:p w:rsidR="008B6CEF" w:rsidRPr="008B6CEF" w:rsidRDefault="008B6CEF" w:rsidP="0039667C">
            <w:pPr>
              <w:jc w:val="center"/>
              <w:rPr>
                <w:b/>
                <w:bCs/>
              </w:rPr>
            </w:pPr>
            <w:r w:rsidRPr="008B6CEF">
              <w:rPr>
                <w:b/>
                <w:bCs/>
              </w:rPr>
              <w:t>Hygieneregeln</w:t>
            </w:r>
          </w:p>
        </w:tc>
        <w:tc>
          <w:tcPr>
            <w:tcW w:w="1847" w:type="dxa"/>
            <w:shd w:val="clear" w:color="auto" w:fill="3FCDFF"/>
            <w:vAlign w:val="center"/>
          </w:tcPr>
          <w:p w:rsidR="008B6CEF" w:rsidRPr="008B6CEF" w:rsidRDefault="008B6CEF" w:rsidP="0039667C">
            <w:pPr>
              <w:jc w:val="center"/>
              <w:rPr>
                <w:b/>
                <w:bCs/>
              </w:rPr>
            </w:pPr>
            <w:r w:rsidRPr="008B6CEF">
              <w:rPr>
                <w:b/>
                <w:bCs/>
              </w:rPr>
              <w:t>Zuordnung</w:t>
            </w:r>
          </w:p>
        </w:tc>
        <w:tc>
          <w:tcPr>
            <w:tcW w:w="4044" w:type="dxa"/>
            <w:shd w:val="clear" w:color="auto" w:fill="3FCDFF"/>
            <w:vAlign w:val="center"/>
          </w:tcPr>
          <w:p w:rsidR="008B6CEF" w:rsidRPr="008B6CEF" w:rsidRDefault="008B6CEF" w:rsidP="0039667C">
            <w:pPr>
              <w:jc w:val="center"/>
              <w:rPr>
                <w:b/>
                <w:bCs/>
              </w:rPr>
            </w:pPr>
            <w:r w:rsidRPr="008B6CEF">
              <w:rPr>
                <w:b/>
                <w:bCs/>
              </w:rPr>
              <w:t>Begründung</w:t>
            </w:r>
          </w:p>
        </w:tc>
      </w:tr>
      <w:tr w:rsidR="008B6CEF" w:rsidRPr="008B6CEF" w:rsidTr="0039667C">
        <w:trPr>
          <w:trHeight w:val="397"/>
        </w:trPr>
        <w:tc>
          <w:tcPr>
            <w:tcW w:w="3715" w:type="dxa"/>
          </w:tcPr>
          <w:p w:rsidR="008B6CEF" w:rsidRPr="008B6CEF" w:rsidRDefault="008B6CEF" w:rsidP="0039667C">
            <w:r w:rsidRPr="008B6CEF">
              <w:t>Ich arbeite nicht nur für mich, sondern auch für andere Menschen. Ich arbeite sauber und halte die Hygieneregeln ein.</w:t>
            </w:r>
          </w:p>
        </w:tc>
        <w:tc>
          <w:tcPr>
            <w:tcW w:w="1847" w:type="dxa"/>
            <w:vAlign w:val="center"/>
          </w:tcPr>
          <w:p w:rsidR="008B6CEF" w:rsidRPr="008B6CEF" w:rsidRDefault="008B6CEF" w:rsidP="0039667C">
            <w:pPr>
              <w:rPr>
                <w:b/>
                <w:bCs/>
              </w:rPr>
            </w:pPr>
            <w:r w:rsidRPr="008B6CEF">
              <w:rPr>
                <w:noProof/>
              </w:rPr>
              <mc:AlternateContent>
                <mc:Choice Requires="wps">
                  <w:drawing>
                    <wp:anchor distT="0" distB="0" distL="114300" distR="114300" simplePos="0" relativeHeight="252062720" behindDoc="0" locked="0" layoutInCell="1" allowOverlap="1" wp14:anchorId="52FE148E" wp14:editId="78676F3D">
                      <wp:simplePos x="0" y="0"/>
                      <wp:positionH relativeFrom="column">
                        <wp:posOffset>-60960</wp:posOffset>
                      </wp:positionH>
                      <wp:positionV relativeFrom="paragraph">
                        <wp:posOffset>83185</wp:posOffset>
                      </wp:positionV>
                      <wp:extent cx="1181100" cy="9525"/>
                      <wp:effectExtent l="0" t="57150" r="38100" b="85725"/>
                      <wp:wrapNone/>
                      <wp:docPr id="764" name="Gerade Verbindung mit Pfeil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9525"/>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764" o:spid="_x0000_s1026" type="#_x0000_t32" style="position:absolute;margin-left:-4.8pt;margin-top:6.55pt;width:93pt;height:.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" strokecolor="#00b0f0" strokeweight="1.5pt">
                      <v:stroke endarrow="block"/>
                      <o:lock v:ext="edit" shapetype="f"/>
                    </v:shape>
                  </w:pict>
                </mc:Fallback>
              </mc:AlternateContent>
            </w:r>
          </w:p>
        </w:tc>
        <w:tc>
          <w:tcPr>
            <w:tcW w:w="4044" w:type="dxa"/>
            <w:vAlign w:val="center"/>
          </w:tcPr>
          <w:p w:rsidR="008B6CEF" w:rsidRPr="008B6CEF" w:rsidRDefault="008B6CEF" w:rsidP="0039667C">
            <w:r w:rsidRPr="008B6CEF">
              <w:t>Ich bin verantwortlich dafür, dass ich keine Krankheiten durch unhygienisches Arbeiten verursache.</w:t>
            </w:r>
          </w:p>
        </w:tc>
      </w:tr>
      <w:tr w:rsidR="008B6CEF" w:rsidRPr="008B6CEF" w:rsidTr="0039667C">
        <w:trPr>
          <w:trHeight w:val="397"/>
        </w:trPr>
        <w:tc>
          <w:tcPr>
            <w:tcW w:w="3715" w:type="dxa"/>
            <w:vAlign w:val="center"/>
          </w:tcPr>
          <w:p w:rsidR="008B6CEF" w:rsidRPr="008B6CEF" w:rsidRDefault="008B6CEF" w:rsidP="0039667C">
            <w:r w:rsidRPr="008B6CEF">
              <w:rPr>
                <w:noProof/>
              </w:rPr>
              <mc:AlternateContent>
                <mc:Choice Requires="wps">
                  <w:drawing>
                    <wp:anchor distT="4294967294" distB="4294967294" distL="114298" distR="114298" simplePos="0" relativeHeight="252063744" behindDoc="0" locked="0" layoutInCell="1" allowOverlap="1" wp14:anchorId="704773DC" wp14:editId="0034AB7F">
                      <wp:simplePos x="0" y="0"/>
                      <wp:positionH relativeFrom="column">
                        <wp:posOffset>2351404</wp:posOffset>
                      </wp:positionH>
                      <wp:positionV relativeFrom="paragraph">
                        <wp:posOffset>221614</wp:posOffset>
                      </wp:positionV>
                      <wp:extent cx="0" cy="0"/>
                      <wp:effectExtent l="0" t="0" r="0" b="0"/>
                      <wp:wrapNone/>
                      <wp:docPr id="767" name="Gerade Verbindung mit Pfeil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767" o:spid="_x0000_s1026" type="#_x0000_t32" style="position:absolute;margin-left:185.15pt;margin-top:17.45pt;width:0;height:0;z-index:2520637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" strokecolor="#4a7ebb">
                      <v:stroke endarrow="block"/>
                      <o:lock v:ext="edit" shapetype="f"/>
                    </v:shape>
                  </w:pict>
                </mc:Fallback>
              </mc:AlternateContent>
            </w:r>
            <w:r w:rsidRPr="008B6CEF">
              <w:t>Der Arbeitsplatz wird vor – während und nach</w:t>
            </w:r>
            <w:r w:rsidR="002B15CA">
              <w:t xml:space="preserve"> der Arbeit gründlich gereinigt</w:t>
            </w:r>
          </w:p>
        </w:tc>
        <w:tc>
          <w:tcPr>
            <w:tcW w:w="1847" w:type="dxa"/>
            <w:vAlign w:val="center"/>
          </w:tcPr>
          <w:p w:rsidR="008B6CEF" w:rsidRPr="008B6CEF" w:rsidRDefault="00FB7416" w:rsidP="0039667C">
            <w:pPr>
              <w:jc w:val="center"/>
              <w:rPr>
                <w:b/>
              </w:rPr>
            </w:pPr>
            <w:r w:rsidRPr="008B6CEF">
              <w:rPr>
                <w:b/>
                <w:noProof/>
              </w:rPr>
              <mc:AlternateContent>
                <mc:Choice Requires="wps">
                  <w:drawing>
                    <wp:anchor distT="0" distB="0" distL="114300" distR="114300" simplePos="0" relativeHeight="252064768" behindDoc="0" locked="0" layoutInCell="1" allowOverlap="1" wp14:anchorId="7FA3E240" wp14:editId="4D2BBD84">
                      <wp:simplePos x="0" y="0"/>
                      <wp:positionH relativeFrom="column">
                        <wp:posOffset>-46990</wp:posOffset>
                      </wp:positionH>
                      <wp:positionV relativeFrom="paragraph">
                        <wp:posOffset>45085</wp:posOffset>
                      </wp:positionV>
                      <wp:extent cx="1133475" cy="3762375"/>
                      <wp:effectExtent l="0" t="0" r="66675" b="47625"/>
                      <wp:wrapNone/>
                      <wp:docPr id="766" name="Gerade Verbindung mit Pfeil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376237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66" o:spid="_x0000_s1026" type="#_x0000_t32" style="position:absolute;margin-left:-3.7pt;margin-top:3.55pt;width:89.25pt;height:29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" strokecolor="#00b0f0" strokeweight="1pt">
                      <v:stroke endarrow="block"/>
                    </v:shape>
                  </w:pict>
                </mc:Fallback>
              </mc:AlternateContent>
            </w:r>
            <w:r w:rsidRPr="008B6CEF">
              <w:rPr>
                <w:b/>
                <w:bCs/>
                <w:noProof/>
              </w:rPr>
              <mc:AlternateContent>
                <mc:Choice Requires="wps">
                  <w:drawing>
                    <wp:anchor distT="0" distB="0" distL="114300" distR="114300" simplePos="0" relativeHeight="252071936" behindDoc="0" locked="0" layoutInCell="1" allowOverlap="1" wp14:anchorId="22125A61" wp14:editId="35220485">
                      <wp:simplePos x="0" y="0"/>
                      <wp:positionH relativeFrom="column">
                        <wp:posOffset>-61595</wp:posOffset>
                      </wp:positionH>
                      <wp:positionV relativeFrom="paragraph">
                        <wp:posOffset>69850</wp:posOffset>
                      </wp:positionV>
                      <wp:extent cx="1141095" cy="3770630"/>
                      <wp:effectExtent l="0" t="38100" r="59055" b="20320"/>
                      <wp:wrapNone/>
                      <wp:docPr id="765" name="Gerade Verbindung mit Pfeil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1095" cy="377063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65" o:spid="_x0000_s1026" type="#_x0000_t32" style="position:absolute;margin-left:-4.85pt;margin-top:5.5pt;width:89.85pt;height:296.9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" strokecolor="#00b0f0" strokeweight="1pt">
                      <v:stroke endarrow="block"/>
                    </v:shape>
                  </w:pict>
                </mc:Fallback>
              </mc:AlternateContent>
            </w:r>
          </w:p>
        </w:tc>
        <w:tc>
          <w:tcPr>
            <w:tcW w:w="4044" w:type="dxa"/>
            <w:vAlign w:val="center"/>
          </w:tcPr>
          <w:p w:rsidR="008B6CEF" w:rsidRPr="008B6CEF" w:rsidRDefault="008B6CEF" w:rsidP="0039667C">
            <w:r w:rsidRPr="008B6CEF">
              <w:t>Unhygienisch! Durch Schädlinge verderben Lebensmittel.</w:t>
            </w:r>
          </w:p>
        </w:tc>
      </w:tr>
      <w:tr w:rsidR="008B6CEF" w:rsidRPr="008B6CEF" w:rsidTr="0039667C">
        <w:trPr>
          <w:trHeight w:val="397"/>
        </w:trPr>
        <w:tc>
          <w:tcPr>
            <w:tcW w:w="3715" w:type="dxa"/>
            <w:vAlign w:val="center"/>
          </w:tcPr>
          <w:p w:rsidR="008B6CEF" w:rsidRPr="008B6CEF" w:rsidRDefault="008B6CEF" w:rsidP="0039667C">
            <w:r w:rsidRPr="008B6CEF">
              <w:t>Kleinarbeitsgeräte wie Kochlöffel, Schneebesen usw. werden in einen Löf</w:t>
            </w:r>
            <w:r w:rsidR="002B15CA">
              <w:t>feltopf gestellt</w:t>
            </w:r>
          </w:p>
        </w:tc>
        <w:tc>
          <w:tcPr>
            <w:tcW w:w="1847" w:type="dxa"/>
            <w:vAlign w:val="center"/>
          </w:tcPr>
          <w:p w:rsidR="008B6CEF" w:rsidRPr="008B6CEF" w:rsidRDefault="00FB7416" w:rsidP="0039667C">
            <w:pPr>
              <w:jc w:val="center"/>
              <w:rPr>
                <w:b/>
                <w:bCs/>
              </w:rPr>
            </w:pPr>
            <w:r w:rsidRPr="008B6CEF">
              <w:rPr>
                <w:b/>
                <w:bCs/>
                <w:noProof/>
              </w:rPr>
              <mc:AlternateContent>
                <mc:Choice Requires="wps">
                  <w:drawing>
                    <wp:anchor distT="0" distB="0" distL="114300" distR="114300" simplePos="0" relativeHeight="252065792" behindDoc="0" locked="0" layoutInCell="1" allowOverlap="1" wp14:anchorId="7CB46632" wp14:editId="2FC17511">
                      <wp:simplePos x="0" y="0"/>
                      <wp:positionH relativeFrom="column">
                        <wp:posOffset>-61595</wp:posOffset>
                      </wp:positionH>
                      <wp:positionV relativeFrom="paragraph">
                        <wp:posOffset>66675</wp:posOffset>
                      </wp:positionV>
                      <wp:extent cx="1155700" cy="1451610"/>
                      <wp:effectExtent l="0" t="0" r="82550" b="53340"/>
                      <wp:wrapNone/>
                      <wp:docPr id="947" name="Gerade Verbindung mit Pfeil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145161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47" o:spid="_x0000_s1026" type="#_x0000_t32" style="position:absolute;margin-left:-4.85pt;margin-top:5.25pt;width:91pt;height:114.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" strokecolor="#00b0f0" strokeweight="1pt">
                      <v:stroke endarrow="block"/>
                    </v:shape>
                  </w:pict>
                </mc:Fallback>
              </mc:AlternateContent>
            </w:r>
            <w:r w:rsidRPr="008B6CEF">
              <w:rPr>
                <w:b/>
                <w:bCs/>
                <w:noProof/>
              </w:rPr>
              <mc:AlternateContent>
                <mc:Choice Requires="wps">
                  <w:drawing>
                    <wp:anchor distT="0" distB="0" distL="114300" distR="114300" simplePos="0" relativeHeight="252070912" behindDoc="0" locked="0" layoutInCell="1" allowOverlap="1" wp14:anchorId="2BB4CC0B" wp14:editId="520484AE">
                      <wp:simplePos x="0" y="0"/>
                      <wp:positionH relativeFrom="column">
                        <wp:posOffset>-68580</wp:posOffset>
                      </wp:positionH>
                      <wp:positionV relativeFrom="paragraph">
                        <wp:posOffset>212725</wp:posOffset>
                      </wp:positionV>
                      <wp:extent cx="1155700" cy="2964815"/>
                      <wp:effectExtent l="0" t="38100" r="63500" b="26035"/>
                      <wp:wrapNone/>
                      <wp:docPr id="937" name="Gerade Verbindung mit Pfeil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296481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37" o:spid="_x0000_s1026" type="#_x0000_t32" style="position:absolute;margin-left:-5.4pt;margin-top:16.75pt;width:91pt;height:233.45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" strokecolor="#00b0f0" strokeweight="1pt">
                      <v:stroke endarrow="block"/>
                    </v:shape>
                  </w:pict>
                </mc:Fallback>
              </mc:AlternateContent>
            </w:r>
          </w:p>
        </w:tc>
        <w:tc>
          <w:tcPr>
            <w:tcW w:w="4044" w:type="dxa"/>
            <w:vAlign w:val="center"/>
          </w:tcPr>
          <w:p w:rsidR="008B6CEF" w:rsidRPr="008B6CEF" w:rsidRDefault="008B6CEF" w:rsidP="0039667C">
            <w:r w:rsidRPr="008B6CEF">
              <w:t>Durch Kontrolle wird verhindert, dass Produkte verderben und weggeworfen werden müssen.</w:t>
            </w:r>
          </w:p>
        </w:tc>
      </w:tr>
      <w:tr w:rsidR="008B6CEF" w:rsidRPr="008B6CEF" w:rsidTr="0039667C">
        <w:trPr>
          <w:trHeight w:val="397"/>
        </w:trPr>
        <w:tc>
          <w:tcPr>
            <w:tcW w:w="3715" w:type="dxa"/>
            <w:vAlign w:val="center"/>
          </w:tcPr>
          <w:p w:rsidR="008B6CEF" w:rsidRPr="008B6CEF" w:rsidRDefault="008B6CEF" w:rsidP="0039667C">
            <w:r w:rsidRPr="008B6CEF">
              <w:t>Abfälle in einer Abfallschüssel sammeln. Nach Unterrichtsend</w:t>
            </w:r>
            <w:r w:rsidR="002B15CA">
              <w:t>e Abfälle fachgerecht entsorgen</w:t>
            </w:r>
          </w:p>
        </w:tc>
        <w:tc>
          <w:tcPr>
            <w:tcW w:w="1847" w:type="dxa"/>
            <w:vAlign w:val="center"/>
          </w:tcPr>
          <w:p w:rsidR="008B6CEF" w:rsidRPr="008B6CEF" w:rsidRDefault="00FB7416" w:rsidP="0039667C">
            <w:pPr>
              <w:jc w:val="center"/>
              <w:rPr>
                <w:b/>
                <w:bCs/>
              </w:rPr>
            </w:pPr>
            <w:r w:rsidRPr="008B6CEF">
              <w:rPr>
                <w:b/>
                <w:bCs/>
                <w:noProof/>
              </w:rPr>
              <mc:AlternateContent>
                <mc:Choice Requires="wps">
                  <w:drawing>
                    <wp:anchor distT="0" distB="0" distL="114300" distR="114300" simplePos="0" relativeHeight="252066816" behindDoc="0" locked="0" layoutInCell="1" allowOverlap="1" wp14:anchorId="0C197FE8" wp14:editId="494C9A4F">
                      <wp:simplePos x="0" y="0"/>
                      <wp:positionH relativeFrom="column">
                        <wp:posOffset>-68580</wp:posOffset>
                      </wp:positionH>
                      <wp:positionV relativeFrom="paragraph">
                        <wp:posOffset>308610</wp:posOffset>
                      </wp:positionV>
                      <wp:extent cx="1155700" cy="1264920"/>
                      <wp:effectExtent l="0" t="0" r="63500" b="49530"/>
                      <wp:wrapNone/>
                      <wp:docPr id="948" name="Gerade Verbindung mit Pfeil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12649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48" o:spid="_x0000_s1026" type="#_x0000_t32" style="position:absolute;margin-left:-5.4pt;margin-top:24.3pt;width:91pt;height:99.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" strokecolor="#00b0f0" strokeweight="1pt">
                      <v:stroke endarrow="block"/>
                    </v:shape>
                  </w:pict>
                </mc:Fallback>
              </mc:AlternateContent>
            </w:r>
            <w:r w:rsidRPr="008B6CEF">
              <w:rPr>
                <w:b/>
                <w:bCs/>
                <w:noProof/>
              </w:rPr>
              <mc:AlternateContent>
                <mc:Choice Requires="wps">
                  <w:drawing>
                    <wp:anchor distT="0" distB="0" distL="114300" distR="114300" simplePos="0" relativeHeight="252068864" behindDoc="0" locked="0" layoutInCell="1" allowOverlap="1" wp14:anchorId="1AC896ED" wp14:editId="1C52CDDA">
                      <wp:simplePos x="0" y="0"/>
                      <wp:positionH relativeFrom="column">
                        <wp:posOffset>-61595</wp:posOffset>
                      </wp:positionH>
                      <wp:positionV relativeFrom="paragraph">
                        <wp:posOffset>198755</wp:posOffset>
                      </wp:positionV>
                      <wp:extent cx="1148080" cy="1220470"/>
                      <wp:effectExtent l="0" t="38100" r="52070" b="17780"/>
                      <wp:wrapNone/>
                      <wp:docPr id="950" name="Gerade Verbindung mit Pfeil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080" cy="122047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50" o:spid="_x0000_s1026" type="#_x0000_t32" style="position:absolute;margin-left:-4.85pt;margin-top:15.65pt;width:90.4pt;height:96.1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" strokecolor="#00b0f0" strokeweight="1pt">
                      <v:stroke endarrow="block"/>
                    </v:shape>
                  </w:pict>
                </mc:Fallback>
              </mc:AlternateContent>
            </w:r>
          </w:p>
        </w:tc>
        <w:tc>
          <w:tcPr>
            <w:tcW w:w="4044" w:type="dxa"/>
            <w:vAlign w:val="center"/>
          </w:tcPr>
          <w:p w:rsidR="008B6CEF" w:rsidRPr="008B6CEF" w:rsidRDefault="008B6CEF" w:rsidP="0039667C">
            <w:r w:rsidRPr="008B6CEF">
              <w:t>Schmutz wird gründlich gelöst, aufgenommen und entfernt.</w:t>
            </w:r>
          </w:p>
        </w:tc>
      </w:tr>
      <w:tr w:rsidR="008B6CEF" w:rsidRPr="008B6CEF" w:rsidTr="0039667C">
        <w:trPr>
          <w:trHeight w:val="397"/>
        </w:trPr>
        <w:tc>
          <w:tcPr>
            <w:tcW w:w="3715" w:type="dxa"/>
            <w:vAlign w:val="center"/>
          </w:tcPr>
          <w:p w:rsidR="008B6CEF" w:rsidRPr="008B6CEF" w:rsidRDefault="008B6CEF" w:rsidP="0039667C">
            <w:r w:rsidRPr="008B6CEF">
              <w:t>Reine und unreine Seite</w:t>
            </w:r>
            <w:r w:rsidR="002B15CA">
              <w:t xml:space="preserve"> bei der Arbeit strikt  trennen</w:t>
            </w:r>
          </w:p>
        </w:tc>
        <w:tc>
          <w:tcPr>
            <w:tcW w:w="1847" w:type="dxa"/>
            <w:vAlign w:val="center"/>
          </w:tcPr>
          <w:p w:rsidR="008B6CEF" w:rsidRPr="008B6CEF" w:rsidRDefault="00FB7416" w:rsidP="0039667C">
            <w:pPr>
              <w:jc w:val="center"/>
              <w:rPr>
                <w:b/>
                <w:bCs/>
              </w:rPr>
            </w:pPr>
            <w:r w:rsidRPr="008B6CEF">
              <w:rPr>
                <w:b/>
                <w:bCs/>
                <w:noProof/>
              </w:rPr>
              <mc:AlternateContent>
                <mc:Choice Requires="wps">
                  <w:drawing>
                    <wp:anchor distT="0" distB="0" distL="114300" distR="114300" simplePos="0" relativeHeight="252067840" behindDoc="0" locked="0" layoutInCell="1" allowOverlap="1" wp14:anchorId="319CAFC8" wp14:editId="631065A5">
                      <wp:simplePos x="0" y="0"/>
                      <wp:positionH relativeFrom="column">
                        <wp:posOffset>-68580</wp:posOffset>
                      </wp:positionH>
                      <wp:positionV relativeFrom="paragraph">
                        <wp:posOffset>168910</wp:posOffset>
                      </wp:positionV>
                      <wp:extent cx="1182370" cy="1507490"/>
                      <wp:effectExtent l="0" t="0" r="74930" b="54610"/>
                      <wp:wrapNone/>
                      <wp:docPr id="511" name="Gerade Verbindung mit Pfeil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150749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11" o:spid="_x0000_s1026" type="#_x0000_t32" style="position:absolute;margin-left:-5.4pt;margin-top:13.3pt;width:93.1pt;height:118.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" strokecolor="#00b0f0" strokeweight="1pt">
                      <v:stroke endarrow="block"/>
                    </v:shape>
                  </w:pict>
                </mc:Fallback>
              </mc:AlternateContent>
            </w:r>
            <w:r w:rsidRPr="008B6CEF">
              <w:rPr>
                <w:b/>
                <w:bCs/>
                <w:noProof/>
              </w:rPr>
              <mc:AlternateContent>
                <mc:Choice Requires="wps">
                  <w:drawing>
                    <wp:anchor distT="0" distB="0" distL="114300" distR="114300" simplePos="0" relativeHeight="252069888" behindDoc="0" locked="0" layoutInCell="1" allowOverlap="1" wp14:anchorId="07184A8E" wp14:editId="49F0D45F">
                      <wp:simplePos x="0" y="0"/>
                      <wp:positionH relativeFrom="column">
                        <wp:posOffset>-68580</wp:posOffset>
                      </wp:positionH>
                      <wp:positionV relativeFrom="paragraph">
                        <wp:posOffset>91440</wp:posOffset>
                      </wp:positionV>
                      <wp:extent cx="1155700" cy="1599565"/>
                      <wp:effectExtent l="0" t="38100" r="63500" b="19685"/>
                      <wp:wrapNone/>
                      <wp:docPr id="951" name="Gerade Verbindung mit Pfeil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159956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51" o:spid="_x0000_s1026" type="#_x0000_t32" style="position:absolute;margin-left:-5.4pt;margin-top:7.2pt;width:91pt;height:125.9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" strokecolor="#00b0f0" strokeweight="1pt">
                      <v:stroke endarrow="block"/>
                    </v:shape>
                  </w:pict>
                </mc:Fallback>
              </mc:AlternateContent>
            </w:r>
          </w:p>
        </w:tc>
        <w:tc>
          <w:tcPr>
            <w:tcW w:w="4044" w:type="dxa"/>
            <w:vAlign w:val="center"/>
          </w:tcPr>
          <w:p w:rsidR="008B6CEF" w:rsidRPr="008B6CEF" w:rsidRDefault="008B6CEF" w:rsidP="0039667C">
            <w:r w:rsidRPr="008B6CEF">
              <w:t>Reinigungspläne garantieren einen Überblick, die Räume sind gepflegt.</w:t>
            </w:r>
          </w:p>
        </w:tc>
      </w:tr>
      <w:tr w:rsidR="008B6CEF" w:rsidRPr="008B6CEF" w:rsidTr="0039667C">
        <w:trPr>
          <w:trHeight w:val="397"/>
        </w:trPr>
        <w:tc>
          <w:tcPr>
            <w:tcW w:w="3715" w:type="dxa"/>
            <w:vAlign w:val="center"/>
          </w:tcPr>
          <w:p w:rsidR="008B6CEF" w:rsidRPr="008B6CEF" w:rsidRDefault="008B6CEF" w:rsidP="0039667C">
            <w:r w:rsidRPr="008B6CEF">
              <w:t>Geschirrtücher, Wischtücher, Handtücher und Bodentücher/Wischmops täglic</w:t>
            </w:r>
            <w:r w:rsidR="002B15CA">
              <w:t>h nach Unterrichtsende  waschen</w:t>
            </w:r>
          </w:p>
        </w:tc>
        <w:tc>
          <w:tcPr>
            <w:tcW w:w="1847" w:type="dxa"/>
            <w:vAlign w:val="center"/>
          </w:tcPr>
          <w:p w:rsidR="008B6CEF" w:rsidRPr="008B6CEF" w:rsidRDefault="00FB7416" w:rsidP="0039667C">
            <w:pPr>
              <w:jc w:val="center"/>
              <w:rPr>
                <w:b/>
              </w:rPr>
            </w:pPr>
            <w:r w:rsidRPr="008B6CEF">
              <w:rPr>
                <w:b/>
                <w:bCs/>
                <w:noProof/>
              </w:rPr>
              <mc:AlternateContent>
                <mc:Choice Requires="wps">
                  <w:drawing>
                    <wp:anchor distT="0" distB="0" distL="114300" distR="114300" simplePos="0" relativeHeight="252328960" behindDoc="0" locked="0" layoutInCell="1" allowOverlap="1" wp14:anchorId="363A0BAC" wp14:editId="6BDE8CE4">
                      <wp:simplePos x="0" y="0"/>
                      <wp:positionH relativeFrom="column">
                        <wp:posOffset>-46990</wp:posOffset>
                      </wp:positionH>
                      <wp:positionV relativeFrom="paragraph">
                        <wp:posOffset>183515</wp:posOffset>
                      </wp:positionV>
                      <wp:extent cx="1133475" cy="1528445"/>
                      <wp:effectExtent l="0" t="0" r="66675" b="52705"/>
                      <wp:wrapNone/>
                      <wp:docPr id="1604" name="Gerade Verbindung mit Pfeil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528445"/>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604" o:spid="_x0000_s1026" type="#_x0000_t32" style="position:absolute;margin-left:-3.7pt;margin-top:14.45pt;width:89.25pt;height:120.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" strokecolor="#00b0f0" strokeweight="1pt">
                      <v:stroke endarrow="block"/>
                    </v:shape>
                  </w:pict>
                </mc:Fallback>
              </mc:AlternateContent>
            </w:r>
          </w:p>
        </w:tc>
        <w:tc>
          <w:tcPr>
            <w:tcW w:w="4044" w:type="dxa"/>
            <w:vAlign w:val="center"/>
          </w:tcPr>
          <w:p w:rsidR="008B6CEF" w:rsidRPr="008B6CEF" w:rsidRDefault="008B6CEF" w:rsidP="0039667C">
            <w:r w:rsidRPr="008B6CEF">
              <w:t>Arbeitsutensilien sollen nicht ungeordnet auf der Arbeitsplatte liegen.</w:t>
            </w:r>
          </w:p>
        </w:tc>
      </w:tr>
      <w:tr w:rsidR="008B6CEF" w:rsidRPr="008B6CEF" w:rsidTr="0039667C">
        <w:trPr>
          <w:trHeight w:val="397"/>
        </w:trPr>
        <w:tc>
          <w:tcPr>
            <w:tcW w:w="3715" w:type="dxa"/>
            <w:vAlign w:val="center"/>
          </w:tcPr>
          <w:p w:rsidR="008B6CEF" w:rsidRPr="008B6CEF" w:rsidRDefault="008B6CEF" w:rsidP="0039667C">
            <w:r w:rsidRPr="008B6CEF">
              <w:t>Böden täglich mit dem Nassreinigungs</w:t>
            </w:r>
            <w:r w:rsidR="002B15CA">
              <w:t>verfahren reinigen</w:t>
            </w:r>
          </w:p>
          <w:p w:rsidR="008B6CEF" w:rsidRPr="008B6CEF" w:rsidRDefault="008B6CEF" w:rsidP="0039667C">
            <w:r w:rsidRPr="008B6CEF">
              <w:t>Erster Wischgang: Nass</w:t>
            </w:r>
          </w:p>
          <w:p w:rsidR="008B6CEF" w:rsidRPr="008B6CEF" w:rsidRDefault="008B6CEF" w:rsidP="0039667C">
            <w:r w:rsidRPr="008B6CEF">
              <w:t>Zwe</w:t>
            </w:r>
            <w:r w:rsidR="008C7DE9">
              <w:t>iter Wischgang: T</w:t>
            </w:r>
            <w:r w:rsidRPr="008B6CEF">
              <w:t>rocken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Abfälle müssen sofort separiert werden, um Keimübertragung zu vermeiden.</w:t>
            </w:r>
          </w:p>
        </w:tc>
      </w:tr>
      <w:tr w:rsidR="008B6CEF" w:rsidRPr="008B6CEF" w:rsidTr="0039667C">
        <w:trPr>
          <w:trHeight w:val="397"/>
        </w:trPr>
        <w:tc>
          <w:tcPr>
            <w:tcW w:w="3715" w:type="dxa"/>
            <w:vAlign w:val="center"/>
          </w:tcPr>
          <w:p w:rsidR="008B6CEF" w:rsidRPr="008B6CEF" w:rsidRDefault="008B6CEF" w:rsidP="0039667C">
            <w:r w:rsidRPr="008B6CEF">
              <w:t>Lagerräume für Lebensmit</w:t>
            </w:r>
            <w:r w:rsidR="002B15CA">
              <w:t>tel werden regelmäßig gereinigt</w:t>
            </w:r>
          </w:p>
          <w:p w:rsidR="008B6CEF" w:rsidRPr="008B6CEF" w:rsidRDefault="008B6CEF" w:rsidP="0039667C">
            <w:r w:rsidRPr="008B6CEF">
              <w:t xml:space="preserve">(Reinigungspläne erstellen) </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Schmutz und Keime könnten ansonsten in andere Speisen gelangen.</w:t>
            </w:r>
          </w:p>
        </w:tc>
      </w:tr>
      <w:tr w:rsidR="008B6CEF" w:rsidRPr="008B6CEF" w:rsidTr="0039667C">
        <w:trPr>
          <w:trHeight w:val="397"/>
        </w:trPr>
        <w:tc>
          <w:tcPr>
            <w:tcW w:w="3715" w:type="dxa"/>
            <w:vAlign w:val="center"/>
          </w:tcPr>
          <w:p w:rsidR="008B6CEF" w:rsidRPr="008B6CEF" w:rsidRDefault="008B6CEF" w:rsidP="0039667C">
            <w:r w:rsidRPr="008B6CEF">
              <w:t>Lebensmittel in Lagerräumen regelmäßig</w:t>
            </w:r>
            <w:r w:rsidR="002B15CA">
              <w:t xml:space="preserve"> nach Ablaufdatum kontrollieren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Keimübertragung und Keimvermehrung wird unterbunden.</w:t>
            </w:r>
          </w:p>
        </w:tc>
      </w:tr>
      <w:tr w:rsidR="008B6CEF" w:rsidRPr="008B6CEF" w:rsidTr="0039667C">
        <w:trPr>
          <w:trHeight w:val="397"/>
        </w:trPr>
        <w:tc>
          <w:tcPr>
            <w:tcW w:w="3715" w:type="dxa"/>
            <w:vAlign w:val="center"/>
          </w:tcPr>
          <w:p w:rsidR="008B6CEF" w:rsidRPr="008B6CEF" w:rsidRDefault="008B6CEF" w:rsidP="0039667C">
            <w:r w:rsidRPr="008B6CEF">
              <w:t>Räume regelmäßig auf Schädlinge kontrollieren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Krankheitserregende Keime können sich nicht vermehren, der Arbeitsbereich ist gepflegt.</w:t>
            </w:r>
          </w:p>
        </w:tc>
      </w:tr>
    </w:tbl>
    <w:p w:rsidR="008B6CEF" w:rsidRPr="008B6CEF" w:rsidRDefault="008B6CEF" w:rsidP="008B6CEF"/>
    <w:p w:rsidR="008B6CEF" w:rsidRPr="00790B3C" w:rsidRDefault="008B6CEF" w:rsidP="008B6CEF">
      <w:r w:rsidRPr="008B6CEF">
        <w:rPr>
          <w:b/>
          <w:bCs/>
          <w:color w:val="000000"/>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Default="00DE6B54" w:rsidP="008B6CEF">
            <w:pPr>
              <w:rPr>
                <w:b/>
              </w:rPr>
            </w:pPr>
            <w:r w:rsidRPr="00C562EC">
              <w:rPr>
                <w:b/>
              </w:rPr>
              <w:t>Hygienemaßnahmen angewendet</w:t>
            </w:r>
          </w:p>
          <w:p w:rsidR="00C00F66" w:rsidRPr="008B6CEF" w:rsidRDefault="00C00F66" w:rsidP="008B6CEF">
            <w:r>
              <w:rPr>
                <w:b/>
                <w:bCs/>
                <w:color w:val="000000"/>
              </w:rPr>
              <w:t>Zusatzaufgabe</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04</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3"/>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785C88"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785C88" w:rsidRPr="008B6CEF" w:rsidRDefault="00785C88" w:rsidP="005E4648">
            <w:pPr>
              <w:spacing w:before="40" w:after="60" w:line="160" w:lineRule="exact"/>
              <w:rPr>
                <w:sz w:val="12"/>
              </w:rPr>
            </w:pPr>
            <w:r w:rsidRPr="008B6CEF">
              <w:rPr>
                <w:sz w:val="12"/>
              </w:rPr>
              <w:t>Kompetenzen:</w:t>
            </w:r>
          </w:p>
          <w:p w:rsidR="00785C88" w:rsidRPr="008B6CEF" w:rsidRDefault="00785C88" w:rsidP="00583369">
            <w:pPr>
              <w:numPr>
                <w:ilvl w:val="0"/>
                <w:numId w:val="6"/>
              </w:numPr>
              <w:ind w:left="227" w:hanging="170"/>
              <w:rPr>
                <w:sz w:val="16"/>
              </w:rPr>
            </w:pPr>
            <w:r w:rsidRPr="008B6CEF">
              <w:rPr>
                <w:sz w:val="16"/>
              </w:rPr>
              <w:t xml:space="preserve">Ich kann Hygieneregeln </w:t>
            </w:r>
            <w:r>
              <w:rPr>
                <w:sz w:val="16"/>
              </w:rPr>
              <w:t>zuordnen</w:t>
            </w:r>
            <w:r w:rsidRPr="008B6CEF">
              <w:rPr>
                <w:sz w:val="16"/>
              </w:rPr>
              <w:t>.</w:t>
            </w:r>
          </w:p>
        </w:tc>
        <w:tc>
          <w:tcPr>
            <w:tcW w:w="4821" w:type="dxa"/>
            <w:gridSpan w:val="5"/>
            <w:tcBorders>
              <w:left w:val="single" w:sz="4" w:space="0" w:color="auto"/>
              <w:right w:val="single" w:sz="4" w:space="0" w:color="auto"/>
            </w:tcBorders>
          </w:tcPr>
          <w:p w:rsidR="00785C88" w:rsidRPr="008B6CEF" w:rsidRDefault="00785C88" w:rsidP="005E4648">
            <w:pPr>
              <w:spacing w:before="40" w:after="60" w:line="160" w:lineRule="exact"/>
              <w:rPr>
                <w:sz w:val="12"/>
              </w:rPr>
            </w:pPr>
            <w:r w:rsidRPr="008B6CEF">
              <w:rPr>
                <w:sz w:val="12"/>
              </w:rPr>
              <w:t>Was Sie schon können sollten:</w:t>
            </w:r>
          </w:p>
          <w:p w:rsidR="00785C88" w:rsidRPr="008B6CEF" w:rsidRDefault="00785C88" w:rsidP="00583369">
            <w:pPr>
              <w:numPr>
                <w:ilvl w:val="0"/>
                <w:numId w:val="6"/>
              </w:numPr>
              <w:ind w:left="227" w:hanging="170"/>
              <w:rPr>
                <w:sz w:val="16"/>
              </w:rPr>
            </w:pPr>
            <w:r w:rsidRPr="008B6CEF">
              <w:rPr>
                <w:sz w:val="16"/>
              </w:rPr>
              <w:t>Ich kann Texte lesen und markieren.</w:t>
            </w:r>
          </w:p>
        </w:tc>
      </w:tr>
      <w:tr w:rsidR="00785C88"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785C88" w:rsidRPr="008B6CEF" w:rsidRDefault="00785C88" w:rsidP="008B6CEF">
            <w:pPr>
              <w:spacing w:before="40" w:after="60" w:line="160" w:lineRule="exact"/>
              <w:rPr>
                <w:sz w:val="12"/>
              </w:rPr>
            </w:pPr>
          </w:p>
        </w:tc>
        <w:tc>
          <w:tcPr>
            <w:tcW w:w="4821" w:type="dxa"/>
            <w:gridSpan w:val="5"/>
            <w:tcBorders>
              <w:left w:val="single" w:sz="4" w:space="0" w:color="auto"/>
              <w:right w:val="single" w:sz="4" w:space="0" w:color="auto"/>
            </w:tcBorders>
          </w:tcPr>
          <w:p w:rsidR="00785C88" w:rsidRDefault="00785C88" w:rsidP="005E4648">
            <w:pPr>
              <w:spacing w:before="40" w:after="60" w:line="160" w:lineRule="exact"/>
              <w:rPr>
                <w:sz w:val="12"/>
              </w:rPr>
            </w:pPr>
            <w:r w:rsidRPr="008B6CEF">
              <w:rPr>
                <w:sz w:val="12"/>
              </w:rPr>
              <w:t>Wie Sie Ihr Können prüfen können:</w:t>
            </w:r>
          </w:p>
          <w:p w:rsidR="00785C88" w:rsidRPr="008B6CEF" w:rsidRDefault="00785C88" w:rsidP="00583369">
            <w:pPr>
              <w:numPr>
                <w:ilvl w:val="0"/>
                <w:numId w:val="6"/>
              </w:numPr>
              <w:ind w:left="227" w:hanging="170"/>
              <w:rPr>
                <w:sz w:val="16"/>
              </w:rPr>
            </w:pPr>
            <w:r w:rsidRPr="00785C88">
              <w:rPr>
                <w:sz w:val="16"/>
              </w:rPr>
              <w:t>Lösungsblatt</w:t>
            </w:r>
          </w:p>
        </w:tc>
      </w:tr>
    </w:tbl>
    <w:p w:rsidR="008B6CEF" w:rsidRPr="008B6CEF" w:rsidRDefault="00CE2668" w:rsidP="008B6CEF">
      <w:pPr>
        <w:rPr>
          <w:b/>
          <w:bCs/>
          <w:color w:val="000000"/>
        </w:rPr>
      </w:pPr>
      <w:r w:rsidRPr="00CE2668">
        <w:rPr>
          <w:rFonts w:eastAsia="Times New Roman" w:cs="Times New Roman"/>
          <w:b/>
          <w:noProof/>
          <w:sz w:val="24"/>
          <w:lang w:eastAsia="de-DE"/>
        </w:rPr>
        <w:drawing>
          <wp:anchor distT="0" distB="0" distL="114300" distR="114300" simplePos="0" relativeHeight="252331008" behindDoc="0" locked="0" layoutInCell="0" allowOverlap="1" wp14:anchorId="547BAE9E" wp14:editId="27E6B43F">
            <wp:simplePos x="0" y="0"/>
            <wp:positionH relativeFrom="rightMargin">
              <wp:posOffset>107950</wp:posOffset>
            </wp:positionH>
            <wp:positionV relativeFrom="paragraph">
              <wp:posOffset>117145</wp:posOffset>
            </wp:positionV>
            <wp:extent cx="345440" cy="323850"/>
            <wp:effectExtent l="0" t="0" r="0" b="0"/>
            <wp:wrapNone/>
            <wp:docPr id="160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CE2668" w:rsidP="008B6CEF">
            <w:pPr>
              <w:jc w:val="center"/>
              <w:rPr>
                <w:rFonts w:eastAsia="Calibri"/>
                <w:lang w:eastAsia="de-DE"/>
              </w:rPr>
            </w:pPr>
            <w:r>
              <w:rPr>
                <w:rFonts w:eastAsia="Calibri"/>
                <w:noProof/>
                <w:lang w:eastAsia="de-DE"/>
              </w:rPr>
              <w:drawing>
                <wp:inline distT="0" distB="0" distL="0" distR="0" wp14:anchorId="589DAE5A" wp14:editId="343687E4">
                  <wp:extent cx="304800" cy="323215"/>
                  <wp:effectExtent l="0" t="0" r="0" b="635"/>
                  <wp:docPr id="1605" name="Grafik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93C2E" w:rsidP="008B6CEF">
            <w:pPr>
              <w:jc w:val="both"/>
              <w:rPr>
                <w:noProof/>
                <w:lang w:eastAsia="de-DE"/>
              </w:rPr>
            </w:pPr>
            <w:r w:rsidRPr="00593C2E">
              <w:rPr>
                <w:b/>
                <w:bCs/>
                <w:noProof/>
                <w:color w:val="000000"/>
                <w:lang w:eastAsia="de-DE"/>
              </w:rPr>
              <w:drawing>
                <wp:anchor distT="0" distB="0" distL="114300" distR="114300" simplePos="0" relativeHeight="252695552" behindDoc="0" locked="0" layoutInCell="1" allowOverlap="1" wp14:anchorId="2932A5FD" wp14:editId="1716967B">
                  <wp:simplePos x="0" y="0"/>
                  <wp:positionH relativeFrom="column">
                    <wp:posOffset>3192145</wp:posOffset>
                  </wp:positionH>
                  <wp:positionV relativeFrom="paragraph">
                    <wp:posOffset>59055</wp:posOffset>
                  </wp:positionV>
                  <wp:extent cx="314325" cy="314325"/>
                  <wp:effectExtent l="0" t="0" r="9525" b="9525"/>
                  <wp:wrapNone/>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C2E">
              <w:rPr>
                <w:b/>
                <w:bCs/>
                <w:noProof/>
                <w:color w:val="000000"/>
                <w:lang w:eastAsia="de-DE"/>
              </w:rPr>
              <w:drawing>
                <wp:anchor distT="0" distB="0" distL="114300" distR="114300" simplePos="0" relativeHeight="252694528" behindDoc="0" locked="0" layoutInCell="1" allowOverlap="1" wp14:anchorId="05BE02B5" wp14:editId="657A8AFB">
                  <wp:simplePos x="0" y="0"/>
                  <wp:positionH relativeFrom="column">
                    <wp:posOffset>3560445</wp:posOffset>
                  </wp:positionH>
                  <wp:positionV relativeFrom="paragraph">
                    <wp:posOffset>59055</wp:posOffset>
                  </wp:positionV>
                  <wp:extent cx="314325" cy="314325"/>
                  <wp:effectExtent l="0" t="0" r="9525" b="9525"/>
                  <wp:wrapNone/>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Lesen Sie den Text. Verbinden Sie durch Linien Produkthygieneregeln mit den </w:t>
            </w:r>
            <w:r w:rsidR="008C7DE9">
              <w:rPr>
                <w:noProof/>
                <w:lang w:eastAsia="de-DE"/>
              </w:rPr>
              <w:t xml:space="preserve">entsprechenden </w:t>
            </w:r>
            <w:r w:rsidR="008B6CEF" w:rsidRPr="008B6CEF">
              <w:rPr>
                <w:noProof/>
                <w:lang w:eastAsia="de-DE"/>
              </w:rPr>
              <w:t>Begründungen.</w:t>
            </w:r>
          </w:p>
        </w:tc>
      </w:tr>
      <w:tr w:rsidR="008B6CEF" w:rsidRPr="008B6CEF" w:rsidTr="001C7A7B">
        <w:trPr>
          <w:trHeight w:val="624"/>
        </w:trPr>
        <w:tc>
          <w:tcPr>
            <w:tcW w:w="1470" w:type="dxa"/>
            <w:shd w:val="clear" w:color="auto" w:fill="auto"/>
            <w:vAlign w:val="center"/>
          </w:tcPr>
          <w:p w:rsidR="008B6CEF" w:rsidRPr="008B6CEF" w:rsidRDefault="00CE2668" w:rsidP="008B6CEF">
            <w:pPr>
              <w:jc w:val="center"/>
              <w:rPr>
                <w:rFonts w:eastAsia="Calibri"/>
                <w:lang w:eastAsia="de-DE"/>
              </w:rPr>
            </w:pPr>
            <w:r>
              <w:rPr>
                <w:rFonts w:eastAsia="Calibri"/>
                <w:noProof/>
                <w:lang w:eastAsia="de-DE"/>
              </w:rPr>
              <w:drawing>
                <wp:inline distT="0" distB="0" distL="0" distR="0" wp14:anchorId="0E6A1EBA" wp14:editId="18297C6C">
                  <wp:extent cx="658495" cy="323215"/>
                  <wp:effectExtent l="0" t="0" r="8255" b="635"/>
                  <wp:docPr id="1606" name="Grafik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CE2668" w:rsidP="00AA2B8F">
            <w:pPr>
              <w:jc w:val="both"/>
              <w:rPr>
                <w:noProof/>
                <w:lang w:eastAsia="de-DE"/>
              </w:rPr>
            </w:pPr>
            <w:r w:rsidRPr="008B6CEF">
              <w:rPr>
                <w:noProof/>
                <w:lang w:eastAsia="de-DE"/>
              </w:rPr>
              <w:drawing>
                <wp:anchor distT="0" distB="0" distL="114300" distR="114300" simplePos="0" relativeHeight="252088320" behindDoc="0" locked="1" layoutInCell="1" allowOverlap="1" wp14:anchorId="0A96ED37" wp14:editId="5B171060">
                  <wp:simplePos x="0" y="0"/>
                  <wp:positionH relativeFrom="column">
                    <wp:posOffset>3556635</wp:posOffset>
                  </wp:positionH>
                  <wp:positionV relativeFrom="paragraph">
                    <wp:posOffset>-67310</wp:posOffset>
                  </wp:positionV>
                  <wp:extent cx="320400" cy="320400"/>
                  <wp:effectExtent l="0" t="0" r="3810" b="3810"/>
                  <wp:wrapNone/>
                  <wp:docPr id="1003"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4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EF" w:rsidRPr="008B6CEF">
              <w:rPr>
                <w:noProof/>
                <w:lang w:eastAsia="de-DE"/>
              </w:rPr>
              <w:t>Lesen Sie sich</w:t>
            </w:r>
            <w:r w:rsidR="00AA2B8F">
              <w:rPr>
                <w:noProof/>
                <w:lang w:eastAsia="de-DE"/>
              </w:rPr>
              <w:t xml:space="preserve"> abwechselnd</w:t>
            </w:r>
            <w:r w:rsidR="008B6CEF" w:rsidRPr="008B6CEF">
              <w:rPr>
                <w:noProof/>
                <w:lang w:eastAsia="de-DE"/>
              </w:rPr>
              <w:t xml:space="preserve"> gegenseitig die Regeln vor und formulieren sie ohne Hilfe die Begründungen. </w:t>
            </w:r>
            <w:r w:rsidRPr="00CE2668">
              <w:rPr>
                <w:noProof/>
                <w:sz w:val="24"/>
                <w:lang w:eastAsia="de-DE"/>
              </w:rPr>
              <w:drawing>
                <wp:anchor distT="0" distB="0" distL="114300" distR="114300" simplePos="0" relativeHeight="252335104" behindDoc="0" locked="0" layoutInCell="0" allowOverlap="1" wp14:anchorId="1EDC11F6" wp14:editId="7BA9D119">
                  <wp:simplePos x="0" y="0"/>
                  <wp:positionH relativeFrom="rightMargin">
                    <wp:posOffset>107950</wp:posOffset>
                  </wp:positionH>
                  <wp:positionV relativeFrom="paragraph">
                    <wp:posOffset>0</wp:posOffset>
                  </wp:positionV>
                  <wp:extent cx="323850" cy="323850"/>
                  <wp:effectExtent l="0" t="0" r="0" b="0"/>
                  <wp:wrapNone/>
                  <wp:docPr id="1609"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90B3C" w:rsidRDefault="00790B3C" w:rsidP="00790B3C">
      <w:pPr>
        <w:pStyle w:val="berschrift3"/>
      </w:pPr>
      <w:r>
        <w:t>Produkthygiene</w:t>
      </w:r>
    </w:p>
    <w:tbl>
      <w:tblPr>
        <w:tblStyle w:val="Tabellenraster7"/>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567"/>
        </w:trPr>
        <w:tc>
          <w:tcPr>
            <w:tcW w:w="3715" w:type="dxa"/>
            <w:shd w:val="clear" w:color="auto" w:fill="3FCDFF"/>
            <w:vAlign w:val="center"/>
          </w:tcPr>
          <w:p w:rsidR="008B6CEF" w:rsidRPr="00790B3C" w:rsidRDefault="008B6CEF" w:rsidP="0039667C">
            <w:pPr>
              <w:jc w:val="center"/>
              <w:rPr>
                <w:bCs/>
              </w:rPr>
            </w:pPr>
            <w:r w:rsidRPr="00790B3C">
              <w:rPr>
                <w:bCs/>
              </w:rPr>
              <w:t>Hygieneregeln</w:t>
            </w:r>
          </w:p>
        </w:tc>
        <w:tc>
          <w:tcPr>
            <w:tcW w:w="1847" w:type="dxa"/>
            <w:shd w:val="clear" w:color="auto" w:fill="3FCDFF"/>
            <w:vAlign w:val="center"/>
          </w:tcPr>
          <w:p w:rsidR="008B6CEF" w:rsidRPr="008B6CEF" w:rsidRDefault="008B6CEF" w:rsidP="0039667C">
            <w:pPr>
              <w:jc w:val="center"/>
              <w:rPr>
                <w:b/>
                <w:bCs/>
              </w:rPr>
            </w:pPr>
            <w:r w:rsidRPr="008B6CEF">
              <w:rPr>
                <w:b/>
                <w:bCs/>
              </w:rPr>
              <w:t>Zuordnung</w:t>
            </w:r>
          </w:p>
        </w:tc>
        <w:tc>
          <w:tcPr>
            <w:tcW w:w="4044" w:type="dxa"/>
            <w:shd w:val="clear" w:color="auto" w:fill="3FCDFF"/>
            <w:vAlign w:val="center"/>
          </w:tcPr>
          <w:p w:rsidR="008B6CEF" w:rsidRPr="008B6CEF" w:rsidRDefault="008B6CEF" w:rsidP="0039667C">
            <w:pPr>
              <w:jc w:val="center"/>
              <w:rPr>
                <w:b/>
                <w:bCs/>
              </w:rPr>
            </w:pPr>
            <w:r w:rsidRPr="008B6CEF">
              <w:rPr>
                <w:b/>
                <w:bCs/>
              </w:rPr>
              <w:t>Begründung</w:t>
            </w:r>
          </w:p>
        </w:tc>
      </w:tr>
      <w:tr w:rsidR="008B6CEF" w:rsidRPr="008B6CEF" w:rsidTr="0039667C">
        <w:trPr>
          <w:trHeight w:val="397"/>
        </w:trPr>
        <w:tc>
          <w:tcPr>
            <w:tcW w:w="3715" w:type="dxa"/>
          </w:tcPr>
          <w:p w:rsidR="008B6CEF" w:rsidRPr="00790B3C" w:rsidRDefault="008B6CEF" w:rsidP="0039667C">
            <w:r w:rsidRPr="00790B3C">
              <w:rPr>
                <w:noProof/>
              </w:rPr>
              <mc:AlternateContent>
                <mc:Choice Requires="wps">
                  <w:drawing>
                    <wp:anchor distT="0" distB="0" distL="114300" distR="114300" simplePos="0" relativeHeight="252090368" behindDoc="0" locked="0" layoutInCell="1" allowOverlap="1" wp14:anchorId="416666DE" wp14:editId="10853003">
                      <wp:simplePos x="0" y="0"/>
                      <wp:positionH relativeFrom="column">
                        <wp:posOffset>2348230</wp:posOffset>
                      </wp:positionH>
                      <wp:positionV relativeFrom="paragraph">
                        <wp:posOffset>220980</wp:posOffset>
                      </wp:positionV>
                      <wp:extent cx="1181100" cy="9525"/>
                      <wp:effectExtent l="0" t="57150" r="38100" b="85725"/>
                      <wp:wrapNone/>
                      <wp:docPr id="977" name="Gerade Verbindung mit Pfeil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9525"/>
                              </a:xfrm>
                              <a:prstGeom prst="straightConnector1">
                                <a:avLst/>
                              </a:prstGeom>
                              <a:noFill/>
                              <a:ln w="190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977" o:spid="_x0000_s1026" type="#_x0000_t32" style="position:absolute;margin-left:184.9pt;margin-top:17.4pt;width:93pt;height:.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" strokecolor="#00b0f0" strokeweight="1.5pt">
                      <v:stroke endarrow="block"/>
                      <o:lock v:ext="edit" shapetype="f"/>
                    </v:shape>
                  </w:pict>
                </mc:Fallback>
              </mc:AlternateContent>
            </w:r>
            <w:r w:rsidRPr="00790B3C">
              <w:t>Ich arbeite nicht nur für mich, sondern auch für andere Menschen. Ich arbeite sauber und halte die Hygieneregeln ein.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Ich bin verantwortlich dafür, dass ich keine Krankheiten durch unhygienisches Arbeiten verursache.</w:t>
            </w:r>
          </w:p>
        </w:tc>
      </w:tr>
      <w:tr w:rsidR="008B6CEF" w:rsidRPr="008B6CEF" w:rsidTr="0039667C">
        <w:trPr>
          <w:trHeight w:val="397"/>
        </w:trPr>
        <w:tc>
          <w:tcPr>
            <w:tcW w:w="3715" w:type="dxa"/>
            <w:vAlign w:val="center"/>
          </w:tcPr>
          <w:p w:rsidR="008B6CEF" w:rsidRPr="00790B3C" w:rsidRDefault="008B6CEF" w:rsidP="0039667C">
            <w:r w:rsidRPr="00790B3C">
              <w:t xml:space="preserve">Verschiedenfarbige Bretter </w:t>
            </w:r>
          </w:p>
          <w:p w:rsidR="008B6CEF" w:rsidRPr="00790B3C" w:rsidRDefault="008B6CEF" w:rsidP="0039667C">
            <w:r w:rsidRPr="00790B3C">
              <w:rPr>
                <w:noProof/>
              </w:rPr>
              <mc:AlternateContent>
                <mc:Choice Requires="wps">
                  <w:drawing>
                    <wp:anchor distT="0" distB="0" distL="114300" distR="114300" simplePos="0" relativeHeight="252089344" behindDoc="0" locked="0" layoutInCell="1" allowOverlap="1" wp14:anchorId="3B74568F" wp14:editId="79298782">
                      <wp:simplePos x="0" y="0"/>
                      <wp:positionH relativeFrom="column">
                        <wp:posOffset>918845</wp:posOffset>
                      </wp:positionH>
                      <wp:positionV relativeFrom="paragraph">
                        <wp:posOffset>144780</wp:posOffset>
                      </wp:positionV>
                      <wp:extent cx="88265" cy="330200"/>
                      <wp:effectExtent l="19050" t="0" r="45085" b="31750"/>
                      <wp:wrapNone/>
                      <wp:docPr id="978" name="Pfeil nach unten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330200"/>
                              </a:xfrm>
                              <a:prstGeom prst="downArrow">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978" o:spid="_x0000_s1026" type="#_x0000_t67" style="position:absolute;margin-left:72.35pt;margin-top:11.4pt;width:6.95pt;height:2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" adj="18713" fillcolor="#4f81bd" strokecolor="#00b0f0" strokeweight="2pt">
                      <v:path arrowok="t"/>
                    </v:shape>
                  </w:pict>
                </mc:Fallback>
              </mc:AlternateContent>
            </w:r>
            <w:r w:rsidRPr="00790B3C">
              <w:t>einsetzen</w:t>
            </w:r>
          </w:p>
          <w:p w:rsidR="008B6CEF" w:rsidRPr="00790B3C" w:rsidRDefault="008B6CEF" w:rsidP="0039667C">
            <w:r w:rsidRPr="00790B3C">
              <w:t>Farbvorschläge</w:t>
            </w:r>
          </w:p>
        </w:tc>
        <w:tc>
          <w:tcPr>
            <w:tcW w:w="1847" w:type="dxa"/>
            <w:vAlign w:val="center"/>
          </w:tcPr>
          <w:p w:rsidR="008B6CEF" w:rsidRPr="008B6CEF" w:rsidRDefault="008B6CEF" w:rsidP="0039667C">
            <w:pPr>
              <w:jc w:val="center"/>
              <w:rPr>
                <w:b/>
              </w:rPr>
            </w:pPr>
          </w:p>
        </w:tc>
        <w:tc>
          <w:tcPr>
            <w:tcW w:w="4044" w:type="dxa"/>
            <w:vAlign w:val="center"/>
          </w:tcPr>
          <w:p w:rsidR="008B6CEF" w:rsidRPr="008B6CEF" w:rsidRDefault="008B6CEF" w:rsidP="0039667C">
            <w:r w:rsidRPr="008B6CEF">
              <w:t>Rohe Fleischsäfte dürfen nicht mit anderen Leben</w:t>
            </w:r>
            <w:r w:rsidR="002B15CA">
              <w:t>smitteln in Verbindung treten  –</w:t>
            </w:r>
            <w:r w:rsidRPr="008B6CEF">
              <w:t xml:space="preserve"> Keimübertragung!</w:t>
            </w:r>
          </w:p>
        </w:tc>
      </w:tr>
      <w:tr w:rsidR="008B6CEF" w:rsidRPr="008B6CEF" w:rsidTr="0039667C">
        <w:trPr>
          <w:trHeight w:val="397"/>
        </w:trPr>
        <w:tc>
          <w:tcPr>
            <w:tcW w:w="3715" w:type="dxa"/>
            <w:vAlign w:val="center"/>
          </w:tcPr>
          <w:p w:rsidR="008B6CEF" w:rsidRPr="00790B3C" w:rsidRDefault="008B6CEF" w:rsidP="002B15CA">
            <w:r w:rsidRPr="00790B3C">
              <w:t xml:space="preserve">Gelbes Brett </w:t>
            </w:r>
            <w:r w:rsidR="002B15CA">
              <w:t>–</w:t>
            </w:r>
            <w:r w:rsidRPr="00790B3C">
              <w:t xml:space="preserve"> Geflügel</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Bei auftretenden Problemen kann man anhand der Probe nachvollziehen, wo die Ursache liegt.</w:t>
            </w:r>
          </w:p>
        </w:tc>
      </w:tr>
      <w:tr w:rsidR="008B6CEF" w:rsidRPr="008B6CEF" w:rsidTr="0039667C">
        <w:trPr>
          <w:trHeight w:val="397"/>
        </w:trPr>
        <w:tc>
          <w:tcPr>
            <w:tcW w:w="3715" w:type="dxa"/>
            <w:vAlign w:val="center"/>
          </w:tcPr>
          <w:p w:rsidR="008B6CEF" w:rsidRPr="00790B3C" w:rsidRDefault="002B15CA" w:rsidP="0039667C">
            <w:r>
              <w:t>Weißes Brett –</w:t>
            </w:r>
            <w:r w:rsidR="008B6CEF" w:rsidRPr="00790B3C">
              <w:t xml:space="preserve"> Obst</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 xml:space="preserve">Die Farbe Grün verbindet man mit </w:t>
            </w:r>
          </w:p>
          <w:p w:rsidR="008B6CEF" w:rsidRPr="008B6CEF" w:rsidRDefault="008B6CEF" w:rsidP="0039667C">
            <w:r w:rsidRPr="008B6CEF">
              <w:t>Gemüse.</w:t>
            </w:r>
          </w:p>
        </w:tc>
      </w:tr>
      <w:tr w:rsidR="008B6CEF" w:rsidRPr="008B6CEF" w:rsidTr="0039667C">
        <w:trPr>
          <w:trHeight w:val="397"/>
        </w:trPr>
        <w:tc>
          <w:tcPr>
            <w:tcW w:w="3715" w:type="dxa"/>
            <w:vAlign w:val="center"/>
          </w:tcPr>
          <w:p w:rsidR="008B6CEF" w:rsidRPr="00790B3C" w:rsidRDefault="008B6CEF" w:rsidP="0039667C">
            <w:r w:rsidRPr="00790B3C">
              <w:t>Grünes Brett – Gemüse, Salat</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Besondere Vorsicht ist geboten, es</w:t>
            </w:r>
          </w:p>
          <w:p w:rsidR="008B6CEF" w:rsidRPr="008B6CEF" w:rsidRDefault="008B6CEF" w:rsidP="0039667C">
            <w:r w:rsidRPr="008B6CEF">
              <w:t>können Salmonellen übert</w:t>
            </w:r>
            <w:r w:rsidR="002B15CA">
              <w:t>r</w:t>
            </w:r>
            <w:r w:rsidRPr="008B6CEF">
              <w:t>agen werden.</w:t>
            </w:r>
          </w:p>
        </w:tc>
      </w:tr>
      <w:tr w:rsidR="008B6CEF" w:rsidRPr="008B6CEF" w:rsidTr="0039667C">
        <w:trPr>
          <w:trHeight w:val="397"/>
        </w:trPr>
        <w:tc>
          <w:tcPr>
            <w:tcW w:w="3715" w:type="dxa"/>
            <w:vAlign w:val="center"/>
          </w:tcPr>
          <w:p w:rsidR="008B6CEF" w:rsidRPr="00790B3C" w:rsidRDefault="002B15CA" w:rsidP="0039667C">
            <w:r>
              <w:t>Rotes Brett –</w:t>
            </w:r>
            <w:r w:rsidR="008B6CEF" w:rsidRPr="00790B3C">
              <w:t xml:space="preserve"> Fleisch</w:t>
            </w:r>
          </w:p>
        </w:tc>
        <w:tc>
          <w:tcPr>
            <w:tcW w:w="1847" w:type="dxa"/>
            <w:vAlign w:val="center"/>
          </w:tcPr>
          <w:p w:rsidR="008B6CEF" w:rsidRPr="008B6CEF" w:rsidRDefault="008B6CEF" w:rsidP="0039667C">
            <w:pPr>
              <w:jc w:val="center"/>
              <w:rPr>
                <w:b/>
              </w:rPr>
            </w:pPr>
          </w:p>
        </w:tc>
        <w:tc>
          <w:tcPr>
            <w:tcW w:w="4044" w:type="dxa"/>
            <w:vAlign w:val="center"/>
          </w:tcPr>
          <w:p w:rsidR="008B6CEF" w:rsidRPr="008B6CEF" w:rsidRDefault="008B6CEF" w:rsidP="0039667C">
            <w:r w:rsidRPr="008B6CEF">
              <w:t>In der warmen Küche verderben Speisen leicht.</w:t>
            </w:r>
          </w:p>
        </w:tc>
      </w:tr>
      <w:tr w:rsidR="008B6CEF" w:rsidRPr="008B6CEF" w:rsidTr="0039667C">
        <w:trPr>
          <w:trHeight w:val="397"/>
        </w:trPr>
        <w:tc>
          <w:tcPr>
            <w:tcW w:w="3715" w:type="dxa"/>
            <w:vAlign w:val="center"/>
          </w:tcPr>
          <w:p w:rsidR="008B6CEF" w:rsidRPr="00790B3C" w:rsidRDefault="008B6CEF" w:rsidP="0039667C">
            <w:r w:rsidRPr="00790B3C">
              <w:t>Wenn möglich: Braune Bretter könnte man für gekochtes Fleisch einsetzen, blaue Bretter eignen sich als Merkhil</w:t>
            </w:r>
            <w:r w:rsidR="002B15CA">
              <w:t>fe für Fisch</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Keine Geruchsübertragung durch andere Produkte, Obst ist sehr empfindlich.</w:t>
            </w:r>
          </w:p>
          <w:p w:rsidR="008B6CEF" w:rsidRPr="008B6CEF" w:rsidRDefault="008B6CEF" w:rsidP="0039667C"/>
        </w:tc>
      </w:tr>
      <w:tr w:rsidR="008B6CEF" w:rsidRPr="008B6CEF" w:rsidTr="0039667C">
        <w:trPr>
          <w:trHeight w:val="397"/>
        </w:trPr>
        <w:tc>
          <w:tcPr>
            <w:tcW w:w="3715" w:type="dxa"/>
            <w:vAlign w:val="center"/>
          </w:tcPr>
          <w:p w:rsidR="008B6CEF" w:rsidRPr="00790B3C" w:rsidRDefault="008B6CEF" w:rsidP="0039667C">
            <w:r w:rsidRPr="00790B3C">
              <w:t>Gekochte, warme Speisen möglichst rasch abkühlen und zugedeckt kalt stel</w:t>
            </w:r>
            <w:r w:rsidR="002B15CA">
              <w:t>len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3B0A31" w:rsidP="0039667C">
            <w:r>
              <w:t xml:space="preserve">Hohe Gefahr von </w:t>
            </w:r>
            <w:r w:rsidR="008B6CEF" w:rsidRPr="008B6CEF">
              <w:t>Keimübertragung .</w:t>
            </w:r>
          </w:p>
        </w:tc>
      </w:tr>
      <w:tr w:rsidR="008B6CEF" w:rsidRPr="008B6CEF" w:rsidTr="0039667C">
        <w:trPr>
          <w:trHeight w:val="397"/>
        </w:trPr>
        <w:tc>
          <w:tcPr>
            <w:tcW w:w="3715" w:type="dxa"/>
            <w:vAlign w:val="center"/>
          </w:tcPr>
          <w:p w:rsidR="008B6CEF" w:rsidRPr="00790B3C" w:rsidRDefault="008B6CEF" w:rsidP="0039667C">
            <w:r w:rsidRPr="00790B3C">
              <w:t>Auftauflüssigkeit von Fleisch/Geflügelfleisch sofor</w:t>
            </w:r>
            <w:r w:rsidR="002B15CA">
              <w:t>t entsorgen, nicht mitverwenden</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Vorbeugung von Keimübertragung, Gerüche und Flüssigkeiten werden nicht an andere Produkte übertragen.</w:t>
            </w:r>
          </w:p>
        </w:tc>
      </w:tr>
      <w:tr w:rsidR="008B6CEF" w:rsidRPr="008B6CEF" w:rsidTr="0039667C">
        <w:trPr>
          <w:trHeight w:val="397"/>
        </w:trPr>
        <w:tc>
          <w:tcPr>
            <w:tcW w:w="3715" w:type="dxa"/>
            <w:vAlign w:val="center"/>
          </w:tcPr>
          <w:p w:rsidR="008B6CEF" w:rsidRPr="00790B3C" w:rsidRDefault="002B15CA" w:rsidP="0039667C">
            <w:r>
              <w:t>Rückstellprobe entnehmen</w:t>
            </w:r>
          </w:p>
          <w:p w:rsidR="008B6CEF" w:rsidRPr="00790B3C" w:rsidRDefault="008B6CEF" w:rsidP="0039667C">
            <w:r w:rsidRPr="00790B3C">
              <w:t>(gekochte Speisen, Speisen mit rohen Eiern)</w:t>
            </w:r>
          </w:p>
          <w:p w:rsidR="008B6CEF" w:rsidRPr="00790B3C" w:rsidRDefault="008B6CEF" w:rsidP="0039667C">
            <w:r w:rsidRPr="00790B3C">
              <w:t>(Großküche – Gastronomie)</w:t>
            </w:r>
          </w:p>
        </w:tc>
        <w:tc>
          <w:tcPr>
            <w:tcW w:w="1847" w:type="dxa"/>
            <w:vAlign w:val="center"/>
          </w:tcPr>
          <w:p w:rsidR="008B6CEF" w:rsidRPr="008B6CEF" w:rsidRDefault="008B6CEF" w:rsidP="0039667C">
            <w:pPr>
              <w:jc w:val="center"/>
              <w:rPr>
                <w:b/>
                <w:bCs/>
              </w:rPr>
            </w:pPr>
          </w:p>
        </w:tc>
        <w:tc>
          <w:tcPr>
            <w:tcW w:w="4044" w:type="dxa"/>
            <w:vAlign w:val="center"/>
          </w:tcPr>
          <w:p w:rsidR="008B6CEF" w:rsidRPr="008B6CEF" w:rsidRDefault="008B6CEF" w:rsidP="0039667C">
            <w:r w:rsidRPr="008B6CEF">
              <w:t xml:space="preserve">Gekochtes von Rohem unbedingt </w:t>
            </w:r>
          </w:p>
          <w:p w:rsidR="008B6CEF" w:rsidRPr="008B6CEF" w:rsidRDefault="008B6CEF" w:rsidP="0039667C">
            <w:r w:rsidRPr="008B6CEF">
              <w:t>trennen.</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Default="00AC1887" w:rsidP="00276C83">
            <w:pPr>
              <w:pStyle w:val="TabelleKopflinks"/>
            </w:pPr>
            <w:r w:rsidRPr="00AC1887">
              <w:t xml:space="preserve">Hygienemaßnahmen angewendet </w:t>
            </w:r>
          </w:p>
          <w:p w:rsidR="00AC1887" w:rsidRPr="00AC1887" w:rsidRDefault="00AC1887" w:rsidP="00276C83">
            <w:pPr>
              <w:pStyle w:val="TabelleKopflinks"/>
            </w:pPr>
            <w:r>
              <w:t>Zusatzaufgabe</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.03.04</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276C83">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276C83">
            <w:pPr>
              <w:numPr>
                <w:ilvl w:val="0"/>
                <w:numId w:val="6"/>
              </w:numPr>
              <w:ind w:left="227" w:hanging="170"/>
              <w:rPr>
                <w:sz w:val="16"/>
              </w:rPr>
            </w:pPr>
            <w:r w:rsidRPr="008B6CEF">
              <w:rPr>
                <w:sz w:val="16"/>
              </w:rPr>
              <w:t>Ich kann die Qualität von Lebensmitteln durch geeignete Maßnahmen erhalten.</w:t>
            </w:r>
          </w:p>
          <w:p w:rsidR="00AC1887" w:rsidRDefault="00AC1887"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Default="00AC1887"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8B6CEF" w:rsidRPr="008B6CEF" w:rsidRDefault="008B6CEF" w:rsidP="008B6CEF">
      <w:pPr>
        <w:rPr>
          <w:b/>
          <w:bCs/>
          <w:color w:val="000000"/>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D61672" w:rsidP="008B6CEF">
            <w:pPr>
              <w:jc w:val="center"/>
              <w:rPr>
                <w:rFonts w:eastAsia="Calibri"/>
                <w:lang w:eastAsia="de-DE"/>
              </w:rPr>
            </w:pPr>
            <w:r>
              <w:rPr>
                <w:rFonts w:eastAsia="Calibri"/>
                <w:noProof/>
                <w:lang w:eastAsia="de-DE"/>
              </w:rPr>
              <w:drawing>
                <wp:inline distT="0" distB="0" distL="0" distR="0" wp14:anchorId="13B0D122" wp14:editId="0153D168">
                  <wp:extent cx="298450" cy="323215"/>
                  <wp:effectExtent l="0" t="0" r="6350" b="635"/>
                  <wp:docPr id="1610" name="Grafik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E423E" w:rsidP="008B6CEF">
            <w:pPr>
              <w:jc w:val="both"/>
              <w:rPr>
                <w:noProof/>
                <w:lang w:eastAsia="de-DE"/>
              </w:rPr>
            </w:pPr>
            <w:r>
              <w:rPr>
                <w:noProof/>
                <w:lang w:eastAsia="de-DE"/>
              </w:rPr>
              <w:t>Kontrollieren Sie Ihr Ergebnis mit dem</w:t>
            </w:r>
            <w:r w:rsidRPr="008B6CEF">
              <w:rPr>
                <w:noProof/>
                <w:lang w:eastAsia="de-DE"/>
              </w:rPr>
              <w:t xml:space="preserve"> Lösungblatt</w:t>
            </w:r>
            <w:r w:rsidR="002B15CA">
              <w:rPr>
                <w:noProof/>
                <w:lang w:eastAsia="de-DE"/>
              </w:rPr>
              <w:t>.</w:t>
            </w:r>
          </w:p>
        </w:tc>
      </w:tr>
    </w:tbl>
    <w:p w:rsidR="008B6CEF" w:rsidRPr="008B6CEF" w:rsidRDefault="00790B3C" w:rsidP="00790B3C">
      <w:pPr>
        <w:pStyle w:val="berschrift3"/>
      </w:pPr>
      <w:r>
        <w:t>Produkthygiene</w:t>
      </w:r>
    </w:p>
    <w:tbl>
      <w:tblPr>
        <w:tblStyle w:val="Tabellenraster8"/>
        <w:tblpPr w:leftFromText="141" w:rightFromText="141" w:vertAnchor="text" w:tblpX="108" w:tblpY="56"/>
        <w:tblW w:w="9606" w:type="dxa"/>
        <w:tblLayout w:type="fixed"/>
        <w:tblLook w:val="04A0" w:firstRow="1" w:lastRow="0" w:firstColumn="1" w:lastColumn="0" w:noHBand="0" w:noVBand="1"/>
      </w:tblPr>
      <w:tblGrid>
        <w:gridCol w:w="3715"/>
        <w:gridCol w:w="1847"/>
        <w:gridCol w:w="4044"/>
      </w:tblGrid>
      <w:tr w:rsidR="008B6CEF" w:rsidRPr="008B6CEF" w:rsidTr="0039667C">
        <w:trPr>
          <w:trHeight w:val="567"/>
        </w:trPr>
        <w:tc>
          <w:tcPr>
            <w:tcW w:w="3715" w:type="dxa"/>
            <w:shd w:val="clear" w:color="auto" w:fill="3FCDFF"/>
            <w:vAlign w:val="center"/>
          </w:tcPr>
          <w:p w:rsidR="008B6CEF" w:rsidRPr="008B6CEF" w:rsidRDefault="008B6CEF" w:rsidP="0039667C">
            <w:pPr>
              <w:jc w:val="center"/>
            </w:pPr>
            <w:r w:rsidRPr="00454B31">
              <w:rPr>
                <w:rStyle w:val="Fett"/>
              </w:rPr>
              <w:t>Hygieneregeln</w:t>
            </w:r>
          </w:p>
        </w:tc>
        <w:tc>
          <w:tcPr>
            <w:tcW w:w="1847" w:type="dxa"/>
            <w:shd w:val="clear" w:color="auto" w:fill="3FCDFF"/>
            <w:vAlign w:val="center"/>
          </w:tcPr>
          <w:p w:rsidR="008B6CEF" w:rsidRPr="008B6CEF" w:rsidRDefault="008B6CEF" w:rsidP="0039667C">
            <w:pPr>
              <w:jc w:val="center"/>
            </w:pPr>
            <w:r w:rsidRPr="00454B31">
              <w:rPr>
                <w:rStyle w:val="Fett"/>
              </w:rPr>
              <w:t>Zuordnung</w:t>
            </w:r>
          </w:p>
        </w:tc>
        <w:tc>
          <w:tcPr>
            <w:tcW w:w="4044" w:type="dxa"/>
            <w:shd w:val="clear" w:color="auto" w:fill="3FCDFF"/>
            <w:vAlign w:val="center"/>
          </w:tcPr>
          <w:p w:rsidR="008B6CEF" w:rsidRPr="008B6CEF" w:rsidRDefault="008B6CEF" w:rsidP="0039667C">
            <w:pPr>
              <w:jc w:val="center"/>
            </w:pPr>
            <w:r w:rsidRPr="00454B31">
              <w:rPr>
                <w:rStyle w:val="Fett"/>
              </w:rPr>
              <w:t>Begründung</w:t>
            </w:r>
          </w:p>
        </w:tc>
      </w:tr>
      <w:tr w:rsidR="008B6CEF" w:rsidRPr="008B6CEF" w:rsidTr="0039667C">
        <w:trPr>
          <w:trHeight w:val="397"/>
        </w:trPr>
        <w:tc>
          <w:tcPr>
            <w:tcW w:w="3715" w:type="dxa"/>
          </w:tcPr>
          <w:p w:rsidR="008B6CEF" w:rsidRPr="008B6CEF" w:rsidRDefault="008B6CEF" w:rsidP="0039667C">
            <w:r w:rsidRPr="008B6CEF">
              <w:t>Ich arbeite nicht nur für mich, sondern auch für andere Menschen. Ich arbeite sauber und halte die Hygieneregeln ein.</w:t>
            </w:r>
          </w:p>
        </w:tc>
        <w:tc>
          <w:tcPr>
            <w:tcW w:w="1847" w:type="dxa"/>
            <w:vAlign w:val="center"/>
          </w:tcPr>
          <w:p w:rsidR="008B6CEF" w:rsidRPr="00454B31" w:rsidRDefault="008B6CEF" w:rsidP="0039667C">
            <w:pPr>
              <w:rPr>
                <w:b/>
              </w:rPr>
            </w:pPr>
            <w:r w:rsidRPr="00454B31">
              <w:rPr>
                <w:b/>
                <w:noProof/>
              </w:rPr>
              <mc:AlternateContent>
                <mc:Choice Requires="wps">
                  <w:drawing>
                    <wp:anchor distT="4294967295" distB="4294967295" distL="114300" distR="114300" simplePos="0" relativeHeight="252093440" behindDoc="0" locked="0" layoutInCell="1" allowOverlap="1" wp14:anchorId="3D4E692C" wp14:editId="0425A3A4">
                      <wp:simplePos x="0" y="0"/>
                      <wp:positionH relativeFrom="column">
                        <wp:posOffset>-60960</wp:posOffset>
                      </wp:positionH>
                      <wp:positionV relativeFrom="paragraph">
                        <wp:posOffset>37465</wp:posOffset>
                      </wp:positionV>
                      <wp:extent cx="1169670" cy="0"/>
                      <wp:effectExtent l="0" t="76200" r="11430" b="114300"/>
                      <wp:wrapNone/>
                      <wp:docPr id="981" name="Gerade Verbindung mit Pfeil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9670" cy="0"/>
                              </a:xfrm>
                              <a:prstGeom prst="straightConnector1">
                                <a:avLst/>
                              </a:prstGeom>
                              <a:noFill/>
                              <a:ln w="2222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981" o:spid="_x0000_s1026" type="#_x0000_t32" style="position:absolute;margin-left:-4.8pt;margin-top:2.95pt;width:92.1pt;height:0;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" strokecolor="#00b0f0" strokeweight="1.75pt">
                      <v:stroke endarrow="open"/>
                      <o:lock v:ext="edit" shapetype="f"/>
                    </v:shape>
                  </w:pict>
                </mc:Fallback>
              </mc:AlternateContent>
            </w:r>
          </w:p>
        </w:tc>
        <w:tc>
          <w:tcPr>
            <w:tcW w:w="4044" w:type="dxa"/>
            <w:vAlign w:val="center"/>
          </w:tcPr>
          <w:p w:rsidR="008B6CEF" w:rsidRPr="008B6CEF" w:rsidRDefault="008B6CEF" w:rsidP="0039667C">
            <w:r w:rsidRPr="008B6CEF">
              <w:t>Ich bin verantwortlich dafür, dass ich keine Krankheiten durch unhygienisches Arbeiten verursache.</w:t>
            </w:r>
          </w:p>
        </w:tc>
      </w:tr>
      <w:tr w:rsidR="008B6CEF" w:rsidRPr="008B6CEF" w:rsidTr="0039667C">
        <w:trPr>
          <w:trHeight w:val="397"/>
        </w:trPr>
        <w:tc>
          <w:tcPr>
            <w:tcW w:w="3715" w:type="dxa"/>
            <w:vAlign w:val="center"/>
          </w:tcPr>
          <w:p w:rsidR="008B6CEF" w:rsidRPr="008B6CEF" w:rsidRDefault="008B6CEF" w:rsidP="0039667C">
            <w:r w:rsidRPr="008B6CEF">
              <w:t xml:space="preserve">Verschiedenfarbige Bretter </w:t>
            </w:r>
          </w:p>
          <w:p w:rsidR="008B6CEF" w:rsidRPr="008B6CEF" w:rsidRDefault="00D61672" w:rsidP="0039667C">
            <w:r w:rsidRPr="008B6CEF">
              <w:rPr>
                <w:noProof/>
              </w:rPr>
              <mc:AlternateContent>
                <mc:Choice Requires="wps">
                  <w:drawing>
                    <wp:anchor distT="0" distB="0" distL="114300" distR="114300" simplePos="0" relativeHeight="252094464" behindDoc="0" locked="0" layoutInCell="1" allowOverlap="1" wp14:anchorId="0359268E" wp14:editId="0E28D700">
                      <wp:simplePos x="0" y="0"/>
                      <wp:positionH relativeFrom="column">
                        <wp:posOffset>2345055</wp:posOffset>
                      </wp:positionH>
                      <wp:positionV relativeFrom="paragraph">
                        <wp:posOffset>8255</wp:posOffset>
                      </wp:positionV>
                      <wp:extent cx="1191260" cy="3261995"/>
                      <wp:effectExtent l="0" t="0" r="66040" b="52705"/>
                      <wp:wrapNone/>
                      <wp:docPr id="966" name="Gerade Verbindung mit Pfeil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3261995"/>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966" o:spid="_x0000_s1026" type="#_x0000_t32" style="position:absolute;margin-left:184.65pt;margin-top:.65pt;width:93.8pt;height:256.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" strokecolor="#00b0f0" strokeweight="1pt">
                      <v:stroke endarrow="open"/>
                    </v:shape>
                  </w:pict>
                </mc:Fallback>
              </mc:AlternateContent>
            </w:r>
            <w:r w:rsidRPr="008B6CEF">
              <w:rPr>
                <w:noProof/>
              </w:rPr>
              <mc:AlternateContent>
                <mc:Choice Requires="wps">
                  <w:drawing>
                    <wp:anchor distT="0" distB="0" distL="114300" distR="114300" simplePos="0" relativeHeight="252097536" behindDoc="0" locked="0" layoutInCell="1" allowOverlap="1" wp14:anchorId="4FCCE46E" wp14:editId="02642A1B">
                      <wp:simplePos x="0" y="0"/>
                      <wp:positionH relativeFrom="column">
                        <wp:posOffset>2345055</wp:posOffset>
                      </wp:positionH>
                      <wp:positionV relativeFrom="paragraph">
                        <wp:posOffset>118110</wp:posOffset>
                      </wp:positionV>
                      <wp:extent cx="1191260" cy="1680210"/>
                      <wp:effectExtent l="0" t="38100" r="66040" b="15240"/>
                      <wp:wrapNone/>
                      <wp:docPr id="967" name="Gerade Verbindung mit Pfeil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1260" cy="168021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967" o:spid="_x0000_s1026" type="#_x0000_t32" style="position:absolute;margin-left:184.65pt;margin-top:9.3pt;width:93.8pt;height:132.3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" strokecolor="#00b0f0" strokeweight="1pt">
                      <v:stroke endarrow="open"/>
                    </v:shape>
                  </w:pict>
                </mc:Fallback>
              </mc:AlternateContent>
            </w:r>
            <w:r w:rsidR="008B6CEF" w:rsidRPr="008B6CEF">
              <w:t>einsetzen</w:t>
            </w:r>
          </w:p>
          <w:p w:rsidR="008B6CEF" w:rsidRPr="008B6CEF" w:rsidRDefault="008B6CEF" w:rsidP="0039667C">
            <w:r w:rsidRPr="008B6CEF">
              <w:rPr>
                <w:noProof/>
              </w:rPr>
              <mc:AlternateContent>
                <mc:Choice Requires="wps">
                  <w:drawing>
                    <wp:anchor distT="0" distB="0" distL="114300" distR="114300" simplePos="0" relativeHeight="252092416" behindDoc="0" locked="0" layoutInCell="1" allowOverlap="1" wp14:anchorId="57AFEEA0" wp14:editId="13625F66">
                      <wp:simplePos x="0" y="0"/>
                      <wp:positionH relativeFrom="column">
                        <wp:posOffset>1200150</wp:posOffset>
                      </wp:positionH>
                      <wp:positionV relativeFrom="paragraph">
                        <wp:posOffset>3810</wp:posOffset>
                      </wp:positionV>
                      <wp:extent cx="88265" cy="330200"/>
                      <wp:effectExtent l="19050" t="0" r="45085" b="31750"/>
                      <wp:wrapNone/>
                      <wp:docPr id="983" name="Pfeil nach unten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330200"/>
                              </a:xfrm>
                              <a:prstGeom prst="downArrow">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983" o:spid="_x0000_s1026" type="#_x0000_t67" style="position:absolute;margin-left:94.5pt;margin-top:.3pt;width:6.95pt;height:2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" adj="18713" fillcolor="#4f81bd" strokecolor="#00b0f0" strokeweight="2pt">
                      <v:path arrowok="t"/>
                    </v:shape>
                  </w:pict>
                </mc:Fallback>
              </mc:AlternateContent>
            </w:r>
            <w:r w:rsidRPr="008B6CEF">
              <w:t>Farbvorschläge</w:t>
            </w:r>
          </w:p>
        </w:tc>
        <w:tc>
          <w:tcPr>
            <w:tcW w:w="1847" w:type="dxa"/>
            <w:vAlign w:val="center"/>
          </w:tcPr>
          <w:p w:rsidR="008B6CEF" w:rsidRPr="00454B31" w:rsidRDefault="008B6CEF" w:rsidP="0039667C">
            <w:pPr>
              <w:rPr>
                <w:b/>
              </w:rPr>
            </w:pPr>
          </w:p>
        </w:tc>
        <w:tc>
          <w:tcPr>
            <w:tcW w:w="4044" w:type="dxa"/>
            <w:vAlign w:val="center"/>
          </w:tcPr>
          <w:p w:rsidR="008B6CEF" w:rsidRPr="008B6CEF" w:rsidRDefault="008B6CEF" w:rsidP="0039667C">
            <w:r w:rsidRPr="008B6CEF">
              <w:t>Rohe Fleischsäfte dürfen nicht mit anderen Leb</w:t>
            </w:r>
            <w:r w:rsidR="007133E4">
              <w:t>ensmitteln in Verbindung treten</w:t>
            </w:r>
            <w:r w:rsidRPr="008B6CEF">
              <w:t xml:space="preserve"> </w:t>
            </w:r>
            <w:r w:rsidR="000F4100">
              <w:t>–</w:t>
            </w:r>
            <w:r w:rsidRPr="008B6CEF">
              <w:t xml:space="preserve"> Keimübertragung!</w:t>
            </w:r>
          </w:p>
          <w:p w:rsidR="008B6CEF" w:rsidRPr="008B6CEF" w:rsidRDefault="008B6CEF" w:rsidP="0039667C"/>
        </w:tc>
      </w:tr>
      <w:tr w:rsidR="008B6CEF" w:rsidRPr="008B6CEF" w:rsidTr="0039667C">
        <w:trPr>
          <w:trHeight w:val="397"/>
        </w:trPr>
        <w:tc>
          <w:tcPr>
            <w:tcW w:w="3715" w:type="dxa"/>
            <w:vAlign w:val="center"/>
          </w:tcPr>
          <w:p w:rsidR="008B6CEF" w:rsidRPr="008B6CEF" w:rsidRDefault="002B15CA" w:rsidP="0039667C">
            <w:r>
              <w:t>Gelbes Brett –</w:t>
            </w:r>
            <w:r w:rsidR="008B6CEF" w:rsidRPr="008B6CEF">
              <w:t xml:space="preserve"> Geflügel</w:t>
            </w:r>
          </w:p>
        </w:tc>
        <w:tc>
          <w:tcPr>
            <w:tcW w:w="1847" w:type="dxa"/>
            <w:vAlign w:val="center"/>
          </w:tcPr>
          <w:p w:rsidR="008B6CEF" w:rsidRPr="00454B31" w:rsidRDefault="00D61672" w:rsidP="0039667C">
            <w:pPr>
              <w:jc w:val="center"/>
              <w:rPr>
                <w:b/>
              </w:rPr>
            </w:pPr>
            <w:r w:rsidRPr="00454B31">
              <w:rPr>
                <w:b/>
                <w:noProof/>
              </w:rPr>
              <mc:AlternateContent>
                <mc:Choice Requires="wps">
                  <w:drawing>
                    <wp:anchor distT="0" distB="0" distL="114300" distR="114300" simplePos="0" relativeHeight="252095488" behindDoc="0" locked="0" layoutInCell="1" allowOverlap="1" wp14:anchorId="4FAED832" wp14:editId="01A8D9D3">
                      <wp:simplePos x="0" y="0"/>
                      <wp:positionH relativeFrom="column">
                        <wp:posOffset>-53975</wp:posOffset>
                      </wp:positionH>
                      <wp:positionV relativeFrom="paragraph">
                        <wp:posOffset>295275</wp:posOffset>
                      </wp:positionV>
                      <wp:extent cx="1141095" cy="703580"/>
                      <wp:effectExtent l="0" t="0" r="59055" b="58420"/>
                      <wp:wrapNone/>
                      <wp:docPr id="3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70358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7" o:spid="_x0000_s1026" type="#_x0000_t32" style="position:absolute;margin-left:-4.25pt;margin-top:23.25pt;width:89.85pt;height:55.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" strokecolor="#00b0f0" strokeweight="1pt">
                      <v:stroke endarrow="open"/>
                    </v:shape>
                  </w:pict>
                </mc:Fallback>
              </mc:AlternateContent>
            </w:r>
            <w:r w:rsidR="008B6CEF" w:rsidRPr="00454B31">
              <w:rPr>
                <w:b/>
                <w:noProof/>
              </w:rPr>
              <mc:AlternateContent>
                <mc:Choice Requires="wps">
                  <w:drawing>
                    <wp:anchor distT="0" distB="0" distL="114300" distR="114300" simplePos="0" relativeHeight="252100608" behindDoc="0" locked="0" layoutInCell="1" allowOverlap="1" wp14:anchorId="45B91718" wp14:editId="68B7CA56">
                      <wp:simplePos x="0" y="0"/>
                      <wp:positionH relativeFrom="column">
                        <wp:posOffset>-53975</wp:posOffset>
                      </wp:positionH>
                      <wp:positionV relativeFrom="paragraph">
                        <wp:posOffset>207010</wp:posOffset>
                      </wp:positionV>
                      <wp:extent cx="1126490" cy="3252470"/>
                      <wp:effectExtent l="0" t="38100" r="54610" b="24130"/>
                      <wp:wrapNone/>
                      <wp:docPr id="38" name="Gerade Verbindung mit Pfei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6490" cy="325247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8" o:spid="_x0000_s1026" type="#_x0000_t32" style="position:absolute;margin-left:-4.25pt;margin-top:16.3pt;width:88.7pt;height:256.1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" strokecolor="#00b0f0" strokeweight="1pt">
                      <v:stroke endarrow="open"/>
                    </v:shape>
                  </w:pict>
                </mc:Fallback>
              </mc:AlternateContent>
            </w:r>
          </w:p>
        </w:tc>
        <w:tc>
          <w:tcPr>
            <w:tcW w:w="4044" w:type="dxa"/>
            <w:vAlign w:val="center"/>
          </w:tcPr>
          <w:p w:rsidR="008B6CEF" w:rsidRPr="008B6CEF" w:rsidRDefault="008B6CEF" w:rsidP="0039667C">
            <w:r w:rsidRPr="008B6CEF">
              <w:t>Bei auftretenden Problemen kann man anhand der Probe nachvollziehen, wo die Ursache liegt.</w:t>
            </w:r>
          </w:p>
        </w:tc>
      </w:tr>
      <w:tr w:rsidR="008B6CEF" w:rsidRPr="008B6CEF" w:rsidTr="0039667C">
        <w:trPr>
          <w:trHeight w:val="397"/>
        </w:trPr>
        <w:tc>
          <w:tcPr>
            <w:tcW w:w="3715" w:type="dxa"/>
            <w:vAlign w:val="center"/>
          </w:tcPr>
          <w:p w:rsidR="008B6CEF" w:rsidRPr="008B6CEF" w:rsidRDefault="008B6CEF" w:rsidP="002B15CA">
            <w:r w:rsidRPr="008B6CEF">
              <w:t xml:space="preserve">Weißes Brett </w:t>
            </w:r>
            <w:r w:rsidR="002B15CA">
              <w:t>–</w:t>
            </w:r>
            <w:r w:rsidRPr="008B6CEF">
              <w:t xml:space="preserve"> Obst</w:t>
            </w:r>
          </w:p>
        </w:tc>
        <w:tc>
          <w:tcPr>
            <w:tcW w:w="1847" w:type="dxa"/>
            <w:vAlign w:val="center"/>
          </w:tcPr>
          <w:p w:rsidR="008B6CEF" w:rsidRPr="00454B31" w:rsidRDefault="00D61672" w:rsidP="0039667C">
            <w:pPr>
              <w:jc w:val="center"/>
              <w:rPr>
                <w:b/>
              </w:rPr>
            </w:pPr>
            <w:r w:rsidRPr="00454B31">
              <w:rPr>
                <w:b/>
                <w:noProof/>
              </w:rPr>
              <mc:AlternateContent>
                <mc:Choice Requires="wps">
                  <w:drawing>
                    <wp:anchor distT="0" distB="0" distL="114300" distR="114300" simplePos="0" relativeHeight="252096512" behindDoc="0" locked="0" layoutInCell="1" allowOverlap="1" wp14:anchorId="18035176" wp14:editId="5258CE71">
                      <wp:simplePos x="0" y="0"/>
                      <wp:positionH relativeFrom="column">
                        <wp:posOffset>-46990</wp:posOffset>
                      </wp:positionH>
                      <wp:positionV relativeFrom="paragraph">
                        <wp:posOffset>38735</wp:posOffset>
                      </wp:positionV>
                      <wp:extent cx="1141095" cy="1306830"/>
                      <wp:effectExtent l="0" t="0" r="59055" b="64770"/>
                      <wp:wrapNone/>
                      <wp:docPr id="34" name="Gerade Verbindung mit Pfe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130683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4" o:spid="_x0000_s1026" type="#_x0000_t32" style="position:absolute;margin-left:-3.7pt;margin-top:3.05pt;width:89.85pt;height:102.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" strokecolor="#00b0f0" strokeweight="1pt">
                      <v:stroke endarrow="open"/>
                    </v:shape>
                  </w:pict>
                </mc:Fallback>
              </mc:AlternateContent>
            </w:r>
            <w:r w:rsidR="008B6CEF" w:rsidRPr="00454B31">
              <w:rPr>
                <w:b/>
                <w:noProof/>
              </w:rPr>
              <mc:AlternateContent>
                <mc:Choice Requires="wps">
                  <w:drawing>
                    <wp:anchor distT="0" distB="0" distL="114300" distR="114300" simplePos="0" relativeHeight="252101632" behindDoc="0" locked="0" layoutInCell="1" allowOverlap="1" wp14:anchorId="33F4B632" wp14:editId="4DFE5A47">
                      <wp:simplePos x="0" y="0"/>
                      <wp:positionH relativeFrom="column">
                        <wp:posOffset>-46990</wp:posOffset>
                      </wp:positionH>
                      <wp:positionV relativeFrom="paragraph">
                        <wp:posOffset>170815</wp:posOffset>
                      </wp:positionV>
                      <wp:extent cx="1126490" cy="353060"/>
                      <wp:effectExtent l="0" t="57150" r="0" b="27940"/>
                      <wp:wrapNone/>
                      <wp:docPr id="36" name="Gerade Verbindung mit Pfei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6490" cy="35306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6" o:spid="_x0000_s1026" type="#_x0000_t32" style="position:absolute;margin-left:-3.7pt;margin-top:13.45pt;width:88.7pt;height:27.8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" strokecolor="#00b0f0" strokeweight="1pt">
                      <v:stroke endarrow="open"/>
                    </v:shape>
                  </w:pict>
                </mc:Fallback>
              </mc:AlternateContent>
            </w:r>
          </w:p>
        </w:tc>
        <w:tc>
          <w:tcPr>
            <w:tcW w:w="4044" w:type="dxa"/>
            <w:vAlign w:val="center"/>
          </w:tcPr>
          <w:p w:rsidR="008B6CEF" w:rsidRPr="008B6CEF" w:rsidRDefault="008B6CEF" w:rsidP="0039667C">
            <w:r w:rsidRPr="008B6CEF">
              <w:t>Die Farbe Grün verbindet man mit</w:t>
            </w:r>
          </w:p>
          <w:p w:rsidR="008B6CEF" w:rsidRPr="008B6CEF" w:rsidRDefault="008B6CEF" w:rsidP="0039667C">
            <w:r w:rsidRPr="008B6CEF">
              <w:t xml:space="preserve"> Gemüse.</w:t>
            </w:r>
          </w:p>
        </w:tc>
      </w:tr>
      <w:tr w:rsidR="008B6CEF" w:rsidRPr="008B6CEF" w:rsidTr="0039667C">
        <w:trPr>
          <w:trHeight w:val="397"/>
        </w:trPr>
        <w:tc>
          <w:tcPr>
            <w:tcW w:w="3715" w:type="dxa"/>
            <w:vAlign w:val="center"/>
          </w:tcPr>
          <w:p w:rsidR="008B6CEF" w:rsidRPr="008B6CEF" w:rsidRDefault="008B6CEF" w:rsidP="0039667C">
            <w:r w:rsidRPr="008B6CEF">
              <w:t>Grünes Brett – Gemüse, Salat</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Besondere Vorsicht ist geboten, es können Salmonellen übert</w:t>
            </w:r>
            <w:r w:rsidR="000F4100">
              <w:t>r</w:t>
            </w:r>
            <w:r w:rsidRPr="008B6CEF">
              <w:t>agen werden</w:t>
            </w:r>
          </w:p>
        </w:tc>
      </w:tr>
      <w:tr w:rsidR="008B6CEF" w:rsidRPr="008B6CEF" w:rsidTr="0039667C">
        <w:trPr>
          <w:trHeight w:val="397"/>
        </w:trPr>
        <w:tc>
          <w:tcPr>
            <w:tcW w:w="3715" w:type="dxa"/>
            <w:vAlign w:val="center"/>
          </w:tcPr>
          <w:p w:rsidR="008B6CEF" w:rsidRPr="008B6CEF" w:rsidRDefault="008B6CEF" w:rsidP="0039667C">
            <w:r w:rsidRPr="008B6CEF">
              <w:rPr>
                <w:noProof/>
              </w:rPr>
              <mc:AlternateContent>
                <mc:Choice Requires="wps">
                  <w:drawing>
                    <wp:anchor distT="0" distB="0" distL="114300" distR="114300" simplePos="0" relativeHeight="252102656" behindDoc="0" locked="0" layoutInCell="1" allowOverlap="1" wp14:anchorId="518C0356" wp14:editId="0368DFD9">
                      <wp:simplePos x="0" y="0"/>
                      <wp:positionH relativeFrom="column">
                        <wp:posOffset>2345055</wp:posOffset>
                      </wp:positionH>
                      <wp:positionV relativeFrom="paragraph">
                        <wp:posOffset>177800</wp:posOffset>
                      </wp:positionV>
                      <wp:extent cx="1170305" cy="1101090"/>
                      <wp:effectExtent l="0" t="38100" r="48895" b="22860"/>
                      <wp:wrapNone/>
                      <wp:docPr id="33" name="Gerade Verbindung mit Pfe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0305" cy="1101090"/>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33" o:spid="_x0000_s1026" type="#_x0000_t32" style="position:absolute;margin-left:184.65pt;margin-top:14pt;width:92.15pt;height:86.7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" strokecolor="#00b0f0" strokeweight="1pt">
                      <v:stroke endarrow="open"/>
                    </v:shape>
                  </w:pict>
                </mc:Fallback>
              </mc:AlternateContent>
            </w:r>
            <w:r w:rsidR="002B15CA">
              <w:t>Rotes Brett –</w:t>
            </w:r>
            <w:r w:rsidRPr="008B6CEF">
              <w:t xml:space="preserve"> Fleisch</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 xml:space="preserve">In der warmen Küche verderben Speisen leicht  </w:t>
            </w:r>
          </w:p>
        </w:tc>
      </w:tr>
      <w:tr w:rsidR="008B6CEF" w:rsidRPr="008B6CEF" w:rsidTr="0039667C">
        <w:trPr>
          <w:trHeight w:val="397"/>
        </w:trPr>
        <w:tc>
          <w:tcPr>
            <w:tcW w:w="3715" w:type="dxa"/>
            <w:vAlign w:val="center"/>
          </w:tcPr>
          <w:p w:rsidR="008B6CEF" w:rsidRPr="008B6CEF" w:rsidRDefault="008B6CEF" w:rsidP="0039667C">
            <w:r w:rsidRPr="008B6CEF">
              <w:t>Wenn möglich: Braune Bretter könnte man für gekochtes Fleisch einsetzen, blaue Bretter eignen sich als M</w:t>
            </w:r>
            <w:r w:rsidR="000F4100">
              <w:t>erkhilfe für Fisch</w:t>
            </w:r>
          </w:p>
        </w:tc>
        <w:tc>
          <w:tcPr>
            <w:tcW w:w="1847" w:type="dxa"/>
            <w:vAlign w:val="center"/>
          </w:tcPr>
          <w:p w:rsidR="008B6CEF" w:rsidRPr="00454B31" w:rsidRDefault="008B6CEF" w:rsidP="0039667C">
            <w:pPr>
              <w:jc w:val="center"/>
              <w:rPr>
                <w:b/>
              </w:rPr>
            </w:pPr>
            <w:r w:rsidRPr="00454B31">
              <w:rPr>
                <w:b/>
                <w:noProof/>
              </w:rPr>
              <mc:AlternateContent>
                <mc:Choice Requires="wps">
                  <w:drawing>
                    <wp:anchor distT="0" distB="0" distL="114300" distR="114300" simplePos="0" relativeHeight="252098560" behindDoc="0" locked="0" layoutInCell="1" allowOverlap="1" wp14:anchorId="3D2FCBE4" wp14:editId="6DADC191">
                      <wp:simplePos x="0" y="0"/>
                      <wp:positionH relativeFrom="column">
                        <wp:posOffset>-53975</wp:posOffset>
                      </wp:positionH>
                      <wp:positionV relativeFrom="paragraph">
                        <wp:posOffset>199390</wp:posOffset>
                      </wp:positionV>
                      <wp:extent cx="1133475" cy="1623695"/>
                      <wp:effectExtent l="0" t="0" r="47625" b="52705"/>
                      <wp:wrapNone/>
                      <wp:docPr id="968" name="Gerade Verbindung mit Pfeil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623695"/>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968" o:spid="_x0000_s1026" type="#_x0000_t32" style="position:absolute;margin-left:-4.25pt;margin-top:15.7pt;width:89.25pt;height:127.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" strokecolor="#00b0f0" strokeweight="1pt">
                      <v:stroke endarrow="open"/>
                    </v:shape>
                  </w:pict>
                </mc:Fallback>
              </mc:AlternateContent>
            </w:r>
          </w:p>
        </w:tc>
        <w:tc>
          <w:tcPr>
            <w:tcW w:w="4044" w:type="dxa"/>
            <w:vAlign w:val="center"/>
          </w:tcPr>
          <w:p w:rsidR="008B6CEF" w:rsidRPr="008B6CEF" w:rsidRDefault="008B6CEF" w:rsidP="0039667C">
            <w:r w:rsidRPr="008B6CEF">
              <w:t>Keine Geruchsübertragung durch andere Produkte, Obst ist sehr empfindlich.</w:t>
            </w:r>
          </w:p>
          <w:p w:rsidR="008B6CEF" w:rsidRPr="008B6CEF" w:rsidRDefault="008B6CEF" w:rsidP="0039667C"/>
          <w:p w:rsidR="008B6CEF" w:rsidRPr="008B6CEF" w:rsidRDefault="008B6CEF" w:rsidP="0039667C"/>
          <w:p w:rsidR="008B6CEF" w:rsidRPr="008B6CEF" w:rsidRDefault="008B6CEF" w:rsidP="0039667C"/>
        </w:tc>
      </w:tr>
      <w:tr w:rsidR="008B6CEF" w:rsidRPr="008B6CEF" w:rsidTr="0039667C">
        <w:trPr>
          <w:trHeight w:val="397"/>
        </w:trPr>
        <w:tc>
          <w:tcPr>
            <w:tcW w:w="3715" w:type="dxa"/>
            <w:vAlign w:val="center"/>
          </w:tcPr>
          <w:p w:rsidR="008B6CEF" w:rsidRPr="008B6CEF" w:rsidRDefault="008B6CEF" w:rsidP="0039667C">
            <w:r w:rsidRPr="008B6CEF">
              <w:t>Gekochte, warme Speisen möglichst rasch abkühlen und zugedeckt kalt stel</w:t>
            </w:r>
            <w:r w:rsidR="000F4100">
              <w:t>len</w:t>
            </w:r>
          </w:p>
        </w:tc>
        <w:tc>
          <w:tcPr>
            <w:tcW w:w="1847" w:type="dxa"/>
            <w:vAlign w:val="center"/>
          </w:tcPr>
          <w:p w:rsidR="008B6CEF" w:rsidRPr="00454B31" w:rsidRDefault="00D61672" w:rsidP="0039667C">
            <w:pPr>
              <w:jc w:val="center"/>
              <w:rPr>
                <w:b/>
              </w:rPr>
            </w:pPr>
            <w:r w:rsidRPr="00454B31">
              <w:rPr>
                <w:b/>
                <w:noProof/>
              </w:rPr>
              <mc:AlternateContent>
                <mc:Choice Requires="wps">
                  <w:drawing>
                    <wp:anchor distT="0" distB="0" distL="114300" distR="114300" simplePos="0" relativeHeight="252099584" behindDoc="0" locked="0" layoutInCell="1" allowOverlap="1" wp14:anchorId="00F66870" wp14:editId="08114BC6">
                      <wp:simplePos x="0" y="0"/>
                      <wp:positionH relativeFrom="column">
                        <wp:posOffset>-68580</wp:posOffset>
                      </wp:positionH>
                      <wp:positionV relativeFrom="paragraph">
                        <wp:posOffset>104140</wp:posOffset>
                      </wp:positionV>
                      <wp:extent cx="1148080" cy="568325"/>
                      <wp:effectExtent l="0" t="38100" r="52070" b="22225"/>
                      <wp:wrapNone/>
                      <wp:docPr id="956" name="Gerade Verbindung mit Pfeil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080" cy="568325"/>
                              </a:xfrm>
                              <a:prstGeom prst="straightConnector1">
                                <a:avLst/>
                              </a:prstGeom>
                              <a:noFill/>
                              <a:ln w="12700">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Gerade Verbindung mit Pfeil 956" o:spid="_x0000_s1026" type="#_x0000_t32" style="position:absolute;margin-left:-5.4pt;margin-top:8.2pt;width:90.4pt;height:44.7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" strokecolor="#00b0f0" strokeweight="1pt">
                      <v:stroke endarrow="open"/>
                    </v:shape>
                  </w:pict>
                </mc:Fallback>
              </mc:AlternateContent>
            </w:r>
          </w:p>
        </w:tc>
        <w:tc>
          <w:tcPr>
            <w:tcW w:w="4044" w:type="dxa"/>
            <w:vAlign w:val="center"/>
          </w:tcPr>
          <w:p w:rsidR="008B6CEF" w:rsidRPr="008B6CEF" w:rsidRDefault="003B0A31" w:rsidP="0039667C">
            <w:r>
              <w:t xml:space="preserve">Hohe Gefahr von </w:t>
            </w:r>
            <w:r w:rsidR="008B6CEF" w:rsidRPr="008B6CEF">
              <w:t xml:space="preserve">Keimübertragung </w:t>
            </w:r>
          </w:p>
        </w:tc>
      </w:tr>
      <w:tr w:rsidR="008B6CEF" w:rsidRPr="008B6CEF" w:rsidTr="0039667C">
        <w:trPr>
          <w:trHeight w:val="397"/>
        </w:trPr>
        <w:tc>
          <w:tcPr>
            <w:tcW w:w="3715" w:type="dxa"/>
            <w:vAlign w:val="center"/>
          </w:tcPr>
          <w:p w:rsidR="008B6CEF" w:rsidRPr="008B6CEF" w:rsidRDefault="008B6CEF" w:rsidP="0039667C">
            <w:r w:rsidRPr="008B6CEF">
              <w:t>Auftauflüssigkeit von Fleisch/Geflügelfleisch sofor</w:t>
            </w:r>
            <w:r w:rsidR="000F4100">
              <w:t>t entsorgen, nicht mitverwenden</w:t>
            </w:r>
          </w:p>
        </w:tc>
        <w:tc>
          <w:tcPr>
            <w:tcW w:w="1847" w:type="dxa"/>
            <w:vAlign w:val="center"/>
          </w:tcPr>
          <w:p w:rsidR="008B6CEF" w:rsidRPr="00454B31" w:rsidRDefault="008B6CEF" w:rsidP="0039667C">
            <w:pPr>
              <w:jc w:val="center"/>
              <w:rPr>
                <w:b/>
              </w:rPr>
            </w:pPr>
          </w:p>
        </w:tc>
        <w:tc>
          <w:tcPr>
            <w:tcW w:w="4044" w:type="dxa"/>
            <w:vAlign w:val="center"/>
          </w:tcPr>
          <w:p w:rsidR="008B6CEF" w:rsidRPr="008B6CEF" w:rsidRDefault="008B6CEF" w:rsidP="0039667C">
            <w:r w:rsidRPr="008B6CEF">
              <w:t>Vorbeugung von Keimübertragung, Gerüche und Flüssigkeiten werden nicht an andere Produkte übertragen.</w:t>
            </w:r>
          </w:p>
        </w:tc>
      </w:tr>
      <w:tr w:rsidR="008B6CEF" w:rsidRPr="008B6CEF" w:rsidTr="0039667C">
        <w:trPr>
          <w:trHeight w:val="397"/>
        </w:trPr>
        <w:tc>
          <w:tcPr>
            <w:tcW w:w="3715" w:type="dxa"/>
            <w:vAlign w:val="center"/>
          </w:tcPr>
          <w:p w:rsidR="008B6CEF" w:rsidRPr="008B6CEF" w:rsidRDefault="000F4100" w:rsidP="0039667C">
            <w:r>
              <w:t>Rückstellprobe entnehmen</w:t>
            </w:r>
          </w:p>
          <w:p w:rsidR="008B6CEF" w:rsidRPr="008B6CEF" w:rsidRDefault="008B6CEF" w:rsidP="0039667C">
            <w:r w:rsidRPr="008B6CEF">
              <w:t>(gekochte Speisen, Speisen mit rohen</w:t>
            </w:r>
          </w:p>
          <w:p w:rsidR="008B6CEF" w:rsidRPr="008B6CEF" w:rsidRDefault="008B6CEF" w:rsidP="0039667C">
            <w:r w:rsidRPr="008B6CEF">
              <w:t xml:space="preserve"> Eiern)</w:t>
            </w:r>
          </w:p>
          <w:p w:rsidR="008B6CEF" w:rsidRPr="008B6CEF" w:rsidRDefault="008B6CEF" w:rsidP="0039667C">
            <w:r w:rsidRPr="008B6CEF">
              <w:t>(Großküche – Gastronomie)</w:t>
            </w:r>
          </w:p>
        </w:tc>
        <w:tc>
          <w:tcPr>
            <w:tcW w:w="1847" w:type="dxa"/>
            <w:vAlign w:val="center"/>
          </w:tcPr>
          <w:p w:rsidR="008B6CEF" w:rsidRPr="008B6CEF" w:rsidRDefault="008B6CEF" w:rsidP="0039667C">
            <w:pPr>
              <w:jc w:val="center"/>
            </w:pPr>
          </w:p>
        </w:tc>
        <w:tc>
          <w:tcPr>
            <w:tcW w:w="4044" w:type="dxa"/>
            <w:vAlign w:val="center"/>
          </w:tcPr>
          <w:p w:rsidR="008B6CEF" w:rsidRPr="008B6CEF" w:rsidRDefault="008B6CEF" w:rsidP="0039667C">
            <w:r w:rsidRPr="008B6CEF">
              <w:t xml:space="preserve">Gekochtes von Rohem unbedingt </w:t>
            </w:r>
          </w:p>
          <w:p w:rsidR="008B6CEF" w:rsidRPr="008B6CEF" w:rsidRDefault="008B6CEF" w:rsidP="0039667C">
            <w:r w:rsidRPr="008B6CEF">
              <w:t>trennen.</w:t>
            </w:r>
          </w:p>
        </w:tc>
      </w:tr>
    </w:tbl>
    <w:p w:rsidR="008B6CEF" w:rsidRPr="008B6CEF" w:rsidRDefault="008B6CEF" w:rsidP="008B6CEF">
      <w:pPr>
        <w:rPr>
          <w:b/>
          <w:bCs/>
          <w:color w:val="000000"/>
        </w:rPr>
      </w:pPr>
    </w:p>
    <w:p w:rsidR="008B6CEF" w:rsidRPr="008B6CEF" w:rsidRDefault="008B6CEF" w:rsidP="008B6CEF">
      <w:pPr>
        <w:rPr>
          <w:b/>
          <w:bCs/>
          <w:color w:val="000000"/>
        </w:rPr>
      </w:pPr>
      <w:r w:rsidRPr="008B6CEF">
        <w:rPr>
          <w:b/>
          <w:bCs/>
          <w:color w:val="000000"/>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21DAD"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3"/>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Default="008B6CEF" w:rsidP="003E2180">
            <w:pPr>
              <w:numPr>
                <w:ilvl w:val="0"/>
                <w:numId w:val="6"/>
              </w:numPr>
              <w:ind w:left="227" w:hanging="170"/>
              <w:rPr>
                <w:sz w:val="16"/>
              </w:rPr>
            </w:pPr>
            <w:r w:rsidRPr="008B6CEF">
              <w:rPr>
                <w:sz w:val="16"/>
              </w:rPr>
              <w:t>Ich kann Hygieneregeln erklären.</w:t>
            </w:r>
          </w:p>
          <w:p w:rsidR="00490904" w:rsidRPr="003E2180" w:rsidRDefault="00490904" w:rsidP="003E2180">
            <w:pPr>
              <w:numPr>
                <w:ilvl w:val="0"/>
                <w:numId w:val="6"/>
              </w:numPr>
              <w:ind w:left="227" w:hanging="170"/>
              <w:rPr>
                <w:i/>
                <w:sz w:val="16"/>
              </w:rPr>
            </w:pPr>
            <w:r w:rsidRPr="003E2180">
              <w:rPr>
                <w:i/>
                <w:sz w:val="16"/>
              </w:rPr>
              <w:t>Ich kann mich an Spielregeln halten.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8B6CEF">
            <w:pPr>
              <w:ind w:left="227" w:hanging="170"/>
              <w:rPr>
                <w:sz w:val="16"/>
              </w:rPr>
            </w:pP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rPr>
          <w:b/>
          <w:bCs/>
          <w:color w:val="000000"/>
        </w:rPr>
      </w:pPr>
    </w:p>
    <w:p w:rsidR="008B6CEF" w:rsidRPr="008B6CEF" w:rsidRDefault="008B6CEF" w:rsidP="008B6CEF">
      <w:pPr>
        <w:rPr>
          <w:b/>
          <w:bCs/>
          <w:color w:val="000000"/>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r w:rsidR="001C7A7B" w:rsidRPr="001C7A7B">
              <w:rPr>
                <w:rFonts w:eastAsia="Times New Roman" w:cs="Times New Roman"/>
                <w:b/>
                <w:noProof/>
                <w:sz w:val="24"/>
                <w:lang w:eastAsia="de-DE"/>
              </w:rPr>
              <w:drawing>
                <wp:anchor distT="0" distB="0" distL="114300" distR="114300" simplePos="0" relativeHeight="252337152" behindDoc="0" locked="0" layoutInCell="0" allowOverlap="1" wp14:anchorId="11F99F18" wp14:editId="305929CC">
                  <wp:simplePos x="0" y="0"/>
                  <wp:positionH relativeFrom="rightMargin">
                    <wp:posOffset>107950</wp:posOffset>
                  </wp:positionH>
                  <wp:positionV relativeFrom="paragraph">
                    <wp:posOffset>0</wp:posOffset>
                  </wp:positionV>
                  <wp:extent cx="345440" cy="323850"/>
                  <wp:effectExtent l="0" t="0" r="0" b="0"/>
                  <wp:wrapNone/>
                  <wp:docPr id="16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A7B" w:rsidRPr="001C7A7B">
              <w:rPr>
                <w:rFonts w:eastAsia="Times New Roman" w:cs="Times New Roman"/>
                <w:b/>
                <w:noProof/>
                <w:sz w:val="24"/>
                <w:lang w:eastAsia="de-DE"/>
              </w:rPr>
              <w:drawing>
                <wp:anchor distT="0" distB="0" distL="114300" distR="114300" simplePos="0" relativeHeight="252338176" behindDoc="0" locked="0" layoutInCell="0" allowOverlap="1" wp14:anchorId="67A534EC" wp14:editId="47EC3C51">
                  <wp:simplePos x="0" y="0"/>
                  <wp:positionH relativeFrom="rightMargin">
                    <wp:posOffset>467995</wp:posOffset>
                  </wp:positionH>
                  <wp:positionV relativeFrom="paragraph">
                    <wp:posOffset>0</wp:posOffset>
                  </wp:positionV>
                  <wp:extent cx="345440" cy="323850"/>
                  <wp:effectExtent l="0" t="0" r="0" b="0"/>
                  <wp:wrapNone/>
                  <wp:docPr id="161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55C6" w:rsidRPr="008B6CEF" w:rsidTr="007A55C6">
        <w:trPr>
          <w:trHeight w:val="624"/>
        </w:trPr>
        <w:tc>
          <w:tcPr>
            <w:tcW w:w="1470" w:type="dxa"/>
            <w:shd w:val="clear" w:color="auto" w:fill="auto"/>
            <w:vAlign w:val="center"/>
          </w:tcPr>
          <w:p w:rsidR="007A55C6" w:rsidRPr="008B6CEF" w:rsidRDefault="007A55C6" w:rsidP="007A55C6">
            <w:pPr>
              <w:jc w:val="center"/>
              <w:rPr>
                <w:rFonts w:eastAsia="Calibri"/>
                <w:lang w:eastAsia="de-DE"/>
              </w:rPr>
            </w:pPr>
            <w:r>
              <w:rPr>
                <w:rFonts w:eastAsia="Calibri"/>
                <w:noProof/>
                <w:lang w:eastAsia="de-DE"/>
              </w:rPr>
              <w:drawing>
                <wp:inline distT="0" distB="0" distL="0" distR="0" wp14:anchorId="4CD2CF8F" wp14:editId="4E717C83">
                  <wp:extent cx="658495" cy="323215"/>
                  <wp:effectExtent l="0" t="0" r="8255" b="635"/>
                  <wp:docPr id="1611" name="Grafik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7A55C6" w:rsidRPr="008B6CEF" w:rsidRDefault="007A55C6" w:rsidP="007A55C6">
            <w:pPr>
              <w:jc w:val="both"/>
              <w:rPr>
                <w:lang w:eastAsia="de-DE"/>
              </w:rPr>
            </w:pPr>
            <w:r w:rsidRPr="008B6CEF">
              <w:rPr>
                <w:lang w:eastAsia="de-DE"/>
              </w:rPr>
              <w:t>10 min</w:t>
            </w:r>
          </w:p>
        </w:tc>
        <w:tc>
          <w:tcPr>
            <w:tcW w:w="4961" w:type="dxa"/>
            <w:shd w:val="clear" w:color="auto" w:fill="auto"/>
            <w:vAlign w:val="center"/>
          </w:tcPr>
          <w:p w:rsidR="00AA2B8F" w:rsidRDefault="007A55C6" w:rsidP="007A55C6">
            <w:pPr>
              <w:jc w:val="both"/>
              <w:rPr>
                <w:noProof/>
                <w:lang w:eastAsia="de-DE"/>
              </w:rPr>
            </w:pPr>
            <w:r>
              <w:rPr>
                <w:noProof/>
                <w:lang w:eastAsia="de-DE"/>
              </w:rPr>
              <w:t>Nehmen Sie abwechs</w:t>
            </w:r>
            <w:r w:rsidR="008458AE">
              <w:rPr>
                <w:noProof/>
                <w:lang w:eastAsia="de-DE"/>
              </w:rPr>
              <w:t>elnd je ein Kärtchen vom Stapel</w:t>
            </w:r>
          </w:p>
          <w:p w:rsidR="007A55C6" w:rsidRDefault="00AA2B8F" w:rsidP="007A55C6">
            <w:pPr>
              <w:jc w:val="both"/>
              <w:rPr>
                <w:noProof/>
                <w:lang w:eastAsia="de-DE"/>
              </w:rPr>
            </w:pPr>
            <w:r w:rsidRPr="001C7A7B">
              <w:rPr>
                <w:rFonts w:eastAsia="Times New Roman" w:cs="Times New Roman"/>
                <w:b/>
                <w:noProof/>
                <w:sz w:val="24"/>
                <w:lang w:eastAsia="de-DE"/>
              </w:rPr>
              <w:drawing>
                <wp:inline distT="0" distB="0" distL="0" distR="0" wp14:anchorId="72C28614" wp14:editId="2B9E9AF6">
                  <wp:extent cx="345440" cy="323850"/>
                  <wp:effectExtent l="0" t="0" r="0" b="0"/>
                  <wp:docPr id="38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Pr>
                <w:noProof/>
                <w:lang w:eastAsia="de-DE"/>
              </w:rPr>
              <w:t xml:space="preserve"> oder </w:t>
            </w:r>
            <w:r w:rsidRPr="001C7A7B">
              <w:rPr>
                <w:rFonts w:eastAsia="Times New Roman" w:cs="Times New Roman"/>
                <w:b/>
                <w:noProof/>
                <w:sz w:val="24"/>
                <w:lang w:eastAsia="de-DE"/>
              </w:rPr>
              <w:drawing>
                <wp:inline distT="0" distB="0" distL="0" distR="0" wp14:anchorId="7EABA635" wp14:editId="1A142D1A">
                  <wp:extent cx="345440" cy="323850"/>
                  <wp:effectExtent l="0" t="0" r="0" b="0"/>
                  <wp:docPr id="39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sidR="007A55C6">
              <w:rPr>
                <w:noProof/>
                <w:lang w:eastAsia="de-DE"/>
              </w:rPr>
              <w:t xml:space="preserve"> und o</w:t>
            </w:r>
            <w:r w:rsidR="007A55C6" w:rsidRPr="008B6CEF">
              <w:rPr>
                <w:noProof/>
                <w:lang w:eastAsia="de-DE"/>
              </w:rPr>
              <w:t>rdnen Sie gemeinsam die Begriffe den entsprechenden Bildern zu.</w:t>
            </w:r>
          </w:p>
          <w:p w:rsidR="007A55C6" w:rsidRPr="008B6CEF" w:rsidRDefault="007A55C6" w:rsidP="007A55C6">
            <w:pPr>
              <w:jc w:val="both"/>
              <w:rPr>
                <w:noProof/>
                <w:lang w:eastAsia="de-DE"/>
              </w:rPr>
            </w:pPr>
          </w:p>
        </w:tc>
      </w:tr>
      <w:tr w:rsidR="008B6CEF" w:rsidRPr="008B6CEF" w:rsidTr="001C7A7B">
        <w:trPr>
          <w:trHeight w:val="624"/>
        </w:trPr>
        <w:tc>
          <w:tcPr>
            <w:tcW w:w="1470" w:type="dxa"/>
            <w:shd w:val="clear" w:color="auto" w:fill="auto"/>
            <w:vAlign w:val="center"/>
          </w:tcPr>
          <w:p w:rsidR="008B6CEF" w:rsidRPr="008B6CEF" w:rsidRDefault="001C7A7B" w:rsidP="008B6CEF">
            <w:pPr>
              <w:jc w:val="center"/>
              <w:rPr>
                <w:rFonts w:eastAsia="Calibri"/>
                <w:lang w:eastAsia="de-DE"/>
              </w:rPr>
            </w:pPr>
            <w:r>
              <w:rPr>
                <w:rFonts w:eastAsia="Calibri"/>
                <w:noProof/>
                <w:lang w:eastAsia="de-DE"/>
              </w:rPr>
              <w:drawing>
                <wp:inline distT="0" distB="0" distL="0" distR="0" wp14:anchorId="1312FCDD" wp14:editId="5A7B6986">
                  <wp:extent cx="658495" cy="323215"/>
                  <wp:effectExtent l="0" t="0" r="8255" b="635"/>
                  <wp:docPr id="1612" name="Grafik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20 min</w:t>
            </w:r>
          </w:p>
        </w:tc>
        <w:tc>
          <w:tcPr>
            <w:tcW w:w="4961" w:type="dxa"/>
            <w:shd w:val="clear" w:color="auto" w:fill="auto"/>
            <w:vAlign w:val="center"/>
          </w:tcPr>
          <w:p w:rsidR="00AA2B8F" w:rsidRDefault="008B6CEF" w:rsidP="008B6CEF">
            <w:pPr>
              <w:jc w:val="both"/>
              <w:rPr>
                <w:noProof/>
                <w:lang w:eastAsia="de-DE"/>
              </w:rPr>
            </w:pPr>
            <w:r w:rsidRPr="008B6CEF">
              <w:rPr>
                <w:noProof/>
                <w:lang w:eastAsia="de-DE"/>
              </w:rPr>
              <w:t xml:space="preserve">Decken </w:t>
            </w:r>
            <w:r w:rsidR="000F4100">
              <w:rPr>
                <w:noProof/>
                <w:lang w:eastAsia="de-DE"/>
              </w:rPr>
              <w:t xml:space="preserve">Sie ein Bild auf. Die Partnerin oder </w:t>
            </w:r>
            <w:r w:rsidRPr="008B6CEF">
              <w:rPr>
                <w:noProof/>
                <w:lang w:eastAsia="de-DE"/>
              </w:rPr>
              <w:t>de</w:t>
            </w:r>
            <w:r w:rsidR="00E30F51">
              <w:rPr>
                <w:noProof/>
                <w:lang w:eastAsia="de-DE"/>
              </w:rPr>
              <w:t>r</w:t>
            </w:r>
            <w:r w:rsidRPr="008B6CEF">
              <w:rPr>
                <w:noProof/>
                <w:lang w:eastAsia="de-DE"/>
              </w:rPr>
              <w:t xml:space="preserve"> Partner formuliert Gedanken zum Bild. </w:t>
            </w:r>
          </w:p>
          <w:p w:rsidR="008B6CEF" w:rsidRPr="008B6CEF" w:rsidRDefault="008B6CEF" w:rsidP="008B6CEF">
            <w:pPr>
              <w:jc w:val="both"/>
              <w:rPr>
                <w:noProof/>
                <w:lang w:eastAsia="de-DE"/>
              </w:rPr>
            </w:pPr>
            <w:r w:rsidRPr="008B6CEF">
              <w:rPr>
                <w:noProof/>
                <w:lang w:eastAsia="de-DE"/>
              </w:rPr>
              <w:t>(Wechseln Sie nach 10 Minuten</w:t>
            </w:r>
            <w:r w:rsidR="00AA2B8F">
              <w:rPr>
                <w:noProof/>
                <w:lang w:eastAsia="de-DE"/>
              </w:rPr>
              <w:t>.</w:t>
            </w:r>
            <w:r w:rsidRPr="008B6CEF">
              <w:rPr>
                <w:noProof/>
                <w:lang w:eastAsia="de-DE"/>
              </w:rPr>
              <w:t>)</w:t>
            </w:r>
          </w:p>
        </w:tc>
      </w:tr>
    </w:tbl>
    <w:p w:rsidR="008B6CEF" w:rsidRDefault="008B6CEF" w:rsidP="008B6CEF">
      <w:pPr>
        <w:rPr>
          <w:b/>
          <w:bCs/>
          <w:color w:val="000000"/>
        </w:rPr>
      </w:pPr>
    </w:p>
    <w:p w:rsidR="008B6CEF" w:rsidRPr="008B6CEF" w:rsidRDefault="008B6CEF" w:rsidP="008B6CEF">
      <w:pPr>
        <w:spacing w:line="240" w:lineRule="exact"/>
        <w:rPr>
          <w:b/>
          <w:bCs/>
          <w:color w:val="000000"/>
        </w:rPr>
      </w:pPr>
      <w:r w:rsidRPr="008B6CEF">
        <w:rPr>
          <w:b/>
          <w:bCs/>
          <w:color w:val="000000"/>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1C7A7B" w:rsidRPr="008B6CEF" w:rsidTr="001C7A7B">
        <w:trPr>
          <w:trHeight w:val="523"/>
        </w:trPr>
        <w:tc>
          <w:tcPr>
            <w:tcW w:w="3121" w:type="dxa"/>
            <w:tcBorders>
              <w:left w:val="single" w:sz="4" w:space="0" w:color="auto"/>
              <w:bottom w:val="single" w:sz="4" w:space="0" w:color="auto"/>
              <w:right w:val="single" w:sz="4" w:space="0" w:color="auto"/>
            </w:tcBorders>
            <w:shd w:val="clear" w:color="auto" w:fill="D9D9D9"/>
            <w:hideMark/>
          </w:tcPr>
          <w:p w:rsidR="001C7A7B" w:rsidRPr="008B6CEF" w:rsidRDefault="001C7A7B" w:rsidP="001C7A7B">
            <w:pPr>
              <w:spacing w:before="40" w:after="60" w:line="160" w:lineRule="exact"/>
              <w:rPr>
                <w:sz w:val="12"/>
              </w:rPr>
            </w:pPr>
            <w:r w:rsidRPr="008B6CEF">
              <w:rPr>
                <w:sz w:val="12"/>
              </w:rPr>
              <w:br w:type="page"/>
              <w:t>Lernfeld</w:t>
            </w:r>
          </w:p>
          <w:p w:rsidR="001C7A7B" w:rsidRPr="008B6CEF" w:rsidRDefault="001C7A7B" w:rsidP="001C7A7B">
            <w:pPr>
              <w:rPr>
                <w:b/>
              </w:rPr>
            </w:pPr>
            <w:r w:rsidRPr="008B6CEF">
              <w:rPr>
                <w:b/>
              </w:rPr>
              <w:t>LF 2</w:t>
            </w:r>
          </w:p>
          <w:p w:rsidR="001C7A7B" w:rsidRPr="008B6CEF" w:rsidRDefault="001C7A7B" w:rsidP="001C7A7B">
            <w:pPr>
              <w:rPr>
                <w:b/>
              </w:rPr>
            </w:pPr>
          </w:p>
        </w:tc>
        <w:tc>
          <w:tcPr>
            <w:tcW w:w="4231" w:type="dxa"/>
            <w:tcBorders>
              <w:left w:val="single" w:sz="4" w:space="0" w:color="auto"/>
              <w:bottom w:val="single" w:sz="4" w:space="0" w:color="auto"/>
              <w:right w:val="single" w:sz="4" w:space="0" w:color="auto"/>
            </w:tcBorders>
            <w:shd w:val="clear" w:color="auto" w:fill="D9D9D9"/>
            <w:hideMark/>
          </w:tcPr>
          <w:p w:rsidR="001C7A7B" w:rsidRPr="008B6CEF" w:rsidRDefault="001C7A7B" w:rsidP="001C7A7B">
            <w:pPr>
              <w:spacing w:before="40" w:after="60" w:line="160" w:lineRule="exact"/>
              <w:rPr>
                <w:sz w:val="12"/>
              </w:rPr>
            </w:pPr>
            <w:r w:rsidRPr="008B6CEF">
              <w:rPr>
                <w:sz w:val="12"/>
              </w:rPr>
              <w:t>Titel</w:t>
            </w:r>
          </w:p>
          <w:p w:rsidR="001C7A7B" w:rsidRPr="001C7A7B" w:rsidRDefault="001C7A7B" w:rsidP="001C7A7B">
            <w:pPr>
              <w:rPr>
                <w:b/>
              </w:rPr>
            </w:pPr>
            <w:r w:rsidRPr="001C7A7B">
              <w:rPr>
                <w:b/>
              </w:rPr>
              <w:t>Hygienemaßnahmen angewendet</w:t>
            </w:r>
            <w:r w:rsidR="00DB2FB0">
              <w:rPr>
                <w:b/>
              </w:rPr>
              <w:t xml:space="preserve"> – </w:t>
            </w:r>
          </w:p>
          <w:p w:rsidR="001C7A7B" w:rsidRPr="008B6CEF" w:rsidRDefault="000804DB" w:rsidP="001C7A7B">
            <w:r>
              <w:rPr>
                <w:b/>
                <w:noProof/>
                <w:lang w:eastAsia="de-DE"/>
              </w:rPr>
              <w:t xml:space="preserve">Memorykarten oder als </w:t>
            </w:r>
            <w:r w:rsidR="001C7A7B">
              <w:rPr>
                <w:b/>
                <w:noProof/>
                <w:lang w:eastAsia="de-DE"/>
              </w:rPr>
              <w:t>Spielfeld</w:t>
            </w:r>
            <w:r>
              <w:rPr>
                <w:b/>
                <w:noProof/>
                <w:lang w:eastAsia="de-DE"/>
              </w:rPr>
              <w:t xml:space="preserve"> zu verwenden</w:t>
            </w:r>
          </w:p>
        </w:tc>
        <w:tc>
          <w:tcPr>
            <w:tcW w:w="188" w:type="dxa"/>
            <w:tcBorders>
              <w:top w:val="nil"/>
              <w:left w:val="single" w:sz="4" w:space="0" w:color="auto"/>
              <w:bottom w:val="nil"/>
              <w:right w:val="single" w:sz="4" w:space="0" w:color="auto"/>
            </w:tcBorders>
            <w:shd w:val="clear" w:color="auto" w:fill="FFFFFF"/>
          </w:tcPr>
          <w:p w:rsidR="001C7A7B" w:rsidRPr="008B6CEF" w:rsidRDefault="001C7A7B" w:rsidP="001C7A7B"/>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316508" w:rsidRDefault="001C7A7B" w:rsidP="001C7A7B">
            <w:pPr>
              <w:jc w:val="center"/>
              <w:rPr>
                <w:rFonts w:eastAsia="Times New Roman" w:cs="Times New Roman"/>
                <w:b/>
                <w:lang w:eastAsia="de-DE"/>
              </w:rPr>
            </w:pPr>
            <w:r w:rsidRPr="008B6CEF">
              <w:rPr>
                <w:rFonts w:eastAsia="Times New Roman" w:cs="Times New Roman"/>
                <w:b/>
                <w:lang w:eastAsia="de-DE"/>
              </w:rPr>
              <w:t xml:space="preserve">Ernährung und </w:t>
            </w:r>
          </w:p>
          <w:p w:rsidR="001C7A7B" w:rsidRPr="008B6CEF" w:rsidRDefault="001C7A7B" w:rsidP="001C7A7B">
            <w:pPr>
              <w:jc w:val="center"/>
              <w:rPr>
                <w:rFonts w:eastAsia="Times New Roman" w:cs="Times New Roman"/>
                <w:b/>
                <w:lang w:eastAsia="de-DE"/>
              </w:rPr>
            </w:pPr>
            <w:r w:rsidRPr="008B6CEF">
              <w:rPr>
                <w:rFonts w:eastAsia="Times New Roman" w:cs="Times New Roman"/>
                <w:b/>
                <w:lang w:eastAsia="de-DE"/>
              </w:rPr>
              <w:t>Gastronomie</w:t>
            </w:r>
          </w:p>
          <w:p w:rsidR="001C7A7B" w:rsidRPr="008B6CEF" w:rsidRDefault="001C7A7B" w:rsidP="001C7A7B">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bl>
    <w:p w:rsidR="009D3596" w:rsidRDefault="009D3596"/>
    <w:p w:rsidR="009D3596" w:rsidRDefault="006F46D5">
      <w:r>
        <w:t>Farbig kopieren und laminieren.</w:t>
      </w:r>
    </w:p>
    <w:tbl>
      <w:tblPr>
        <w:tblStyle w:val="Tabellenraster10"/>
        <w:tblpPr w:leftFromText="142" w:rightFromText="142" w:vertAnchor="text" w:horzAnchor="margin" w:tblpY="1"/>
        <w:tblOverlap w:val="never"/>
        <w:tblW w:w="9828" w:type="dxa"/>
        <w:tblLayout w:type="fixed"/>
        <w:tblCellMar>
          <w:top w:w="57" w:type="dxa"/>
          <w:bottom w:w="57" w:type="dxa"/>
        </w:tblCellMar>
        <w:tblLook w:val="04A0" w:firstRow="1" w:lastRow="0" w:firstColumn="1" w:lastColumn="0" w:noHBand="0" w:noVBand="1"/>
      </w:tblPr>
      <w:tblGrid>
        <w:gridCol w:w="2405"/>
        <w:gridCol w:w="2509"/>
        <w:gridCol w:w="2457"/>
        <w:gridCol w:w="2457"/>
      </w:tblGrid>
      <w:tr w:rsidR="008B6CEF" w:rsidRPr="00D269BF" w:rsidTr="009D3596">
        <w:trPr>
          <w:trHeight w:val="2268"/>
        </w:trPr>
        <w:tc>
          <w:tcPr>
            <w:tcW w:w="2405" w:type="dxa"/>
            <w:shd w:val="clear" w:color="auto" w:fill="auto"/>
            <w:vAlign w:val="center"/>
          </w:tcPr>
          <w:p w:rsidR="008B6CEF" w:rsidRPr="00D269BF" w:rsidRDefault="008B6CEF" w:rsidP="009D3596">
            <w:pPr>
              <w:jc w:val="center"/>
              <w:rPr>
                <w:b/>
              </w:rPr>
            </w:pPr>
            <w:r w:rsidRPr="001704B4">
              <w:rPr>
                <w:noProof/>
              </w:rPr>
              <w:drawing>
                <wp:anchor distT="0" distB="0" distL="114300" distR="114300" simplePos="0" relativeHeight="252136448" behindDoc="0" locked="0" layoutInCell="1" allowOverlap="1" wp14:anchorId="0C32CCBE" wp14:editId="13E55205">
                  <wp:simplePos x="0" y="0"/>
                  <wp:positionH relativeFrom="column">
                    <wp:posOffset>37465</wp:posOffset>
                  </wp:positionH>
                  <wp:positionV relativeFrom="paragraph">
                    <wp:posOffset>330835</wp:posOffset>
                  </wp:positionV>
                  <wp:extent cx="1380490" cy="920115"/>
                  <wp:effectExtent l="0" t="0" r="0" b="0"/>
                  <wp:wrapNone/>
                  <wp:docPr id="1184" name="Grafik 1184" descr="I:\Bilder-Spiel\340CANON\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Bilder-Spiel\340CANON\IMG_402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8049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schön kühl ist es hier</w:t>
            </w:r>
          </w:p>
        </w:tc>
        <w:tc>
          <w:tcPr>
            <w:tcW w:w="2509" w:type="dxa"/>
            <w:vAlign w:val="center"/>
          </w:tcPr>
          <w:p w:rsidR="008B6CEF" w:rsidRPr="00D269BF" w:rsidRDefault="008B6CEF" w:rsidP="009D3596">
            <w:pPr>
              <w:jc w:val="center"/>
              <w:rPr>
                <w:b/>
                <w:sz w:val="40"/>
                <w:szCs w:val="40"/>
              </w:rPr>
            </w:pPr>
            <w:r>
              <w:rPr>
                <w:b/>
                <w:noProof/>
              </w:rPr>
              <w:t>... und für den Kopf?</w:t>
            </w:r>
          </w:p>
        </w:tc>
        <w:tc>
          <w:tcPr>
            <w:tcW w:w="2457" w:type="dxa"/>
            <w:vAlign w:val="center"/>
          </w:tcPr>
          <w:p w:rsidR="008B6CEF" w:rsidRPr="00D269BF" w:rsidRDefault="008B6CEF" w:rsidP="009D3596">
            <w:pPr>
              <w:jc w:val="both"/>
              <w:rPr>
                <w:b/>
              </w:rPr>
            </w:pPr>
            <w:r w:rsidRPr="00FD2116">
              <w:rPr>
                <w:rStyle w:val="Fett"/>
                <w:noProof/>
              </w:rPr>
              <w:drawing>
                <wp:anchor distT="0" distB="0" distL="114300" distR="114300" simplePos="0" relativeHeight="252124160" behindDoc="0" locked="0" layoutInCell="1" allowOverlap="1" wp14:anchorId="5F8837BF" wp14:editId="07CF817E">
                  <wp:simplePos x="0" y="0"/>
                  <wp:positionH relativeFrom="column">
                    <wp:posOffset>-5715</wp:posOffset>
                  </wp:positionH>
                  <wp:positionV relativeFrom="paragraph">
                    <wp:posOffset>5080</wp:posOffset>
                  </wp:positionV>
                  <wp:extent cx="1430020" cy="1072515"/>
                  <wp:effectExtent l="0" t="0" r="0" b="0"/>
                  <wp:wrapNone/>
                  <wp:docPr id="1185" name="Grafik 1185" descr="I:\Bilder-Spiel\Lap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lder-Spiel\Lappen-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002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shd w:val="clear" w:color="auto" w:fill="auto"/>
            <w:vAlign w:val="center"/>
          </w:tcPr>
          <w:p w:rsidR="008B6CEF" w:rsidRPr="00D269BF" w:rsidRDefault="008B6CEF" w:rsidP="009D3596">
            <w:pPr>
              <w:jc w:val="both"/>
              <w:rPr>
                <w:b/>
              </w:rPr>
            </w:pPr>
            <w:r w:rsidRPr="00D269BF">
              <w:rPr>
                <w:b/>
                <w:noProof/>
              </w:rPr>
              <mc:AlternateContent>
                <mc:Choice Requires="wps">
                  <w:drawing>
                    <wp:anchor distT="0" distB="0" distL="114300" distR="114300" simplePos="0" relativeHeight="252122112" behindDoc="0" locked="0" layoutInCell="1" allowOverlap="1" wp14:anchorId="3EA76FDA" wp14:editId="387AD710">
                      <wp:simplePos x="0" y="0"/>
                      <wp:positionH relativeFrom="column">
                        <wp:posOffset>-29845</wp:posOffset>
                      </wp:positionH>
                      <wp:positionV relativeFrom="paragraph">
                        <wp:posOffset>111125</wp:posOffset>
                      </wp:positionV>
                      <wp:extent cx="1478915" cy="1160145"/>
                      <wp:effectExtent l="57150" t="57150" r="64135" b="59055"/>
                      <wp:wrapNone/>
                      <wp:docPr id="1019" name="Textfeld 1019"/>
                      <wp:cNvGraphicFramePr/>
                      <a:graphic xmlns:a="http://schemas.openxmlformats.org/drawingml/2006/main">
                        <a:graphicData uri="http://schemas.microsoft.com/office/word/2010/wordprocessingShape">
                          <wps:wsp>
                            <wps:cNvSpPr txBox="1"/>
                            <wps:spPr>
                              <a:xfrm>
                                <a:off x="0" y="0"/>
                                <a:ext cx="1479479" cy="1160145"/>
                              </a:xfrm>
                              <a:prstGeom prst="rect">
                                <a:avLst/>
                              </a:prstGeom>
                              <a:solidFill>
                                <a:srgbClr val="FF0000"/>
                              </a:solidFill>
                              <a:ln w="15875">
                                <a:solidFill>
                                  <a:sysClr val="window" lastClr="FFFFFF">
                                    <a:lumMod val="50000"/>
                                  </a:sysClr>
                                </a:solidFill>
                              </a:ln>
                              <a:effectLst>
                                <a:innerShdw blurRad="63500" dist="50800" dir="18900000">
                                  <a:prstClr val="black">
                                    <a:alpha val="50000"/>
                                  </a:prstClr>
                                </a:innerShdw>
                              </a:effectLst>
                              <a:scene3d>
                                <a:camera prst="orthographicFront"/>
                                <a:lightRig rig="threePt" dir="t"/>
                              </a:scene3d>
                              <a:sp3d>
                                <a:bevelT/>
                              </a:sp3d>
                            </wps:spPr>
                            <wps:txbx>
                              <w:txbxContent>
                                <w:p w:rsidR="009171B1" w:rsidRDefault="009171B1" w:rsidP="008B6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9" o:spid="_x0000_s1041" type="#_x0000_t202" style="position:absolute;left:0;text-align:left;margin-left:-2.35pt;margin-top:8.75pt;width:116.45pt;height:91.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" fillcolor="red" strokecolor="#7f7f7f" strokeweight="1.25pt">
                      <v:textbox>
                        <w:txbxContent>
                          <w:p w:rsidR="009171B1" w:rsidRDefault="009171B1" w:rsidP="008B6CEF"/>
                        </w:txbxContent>
                      </v:textbox>
                    </v:shape>
                  </w:pict>
                </mc:Fallback>
              </mc:AlternateContent>
            </w:r>
          </w:p>
        </w:tc>
      </w:tr>
      <w:tr w:rsidR="008B6CEF" w:rsidRPr="00D269BF" w:rsidTr="009D3596">
        <w:trPr>
          <w:trHeight w:val="2268"/>
        </w:trPr>
        <w:tc>
          <w:tcPr>
            <w:tcW w:w="2405" w:type="dxa"/>
            <w:shd w:val="clear" w:color="auto" w:fill="auto"/>
            <w:vAlign w:val="center"/>
          </w:tcPr>
          <w:p w:rsidR="008B6CEF" w:rsidRPr="00D269BF" w:rsidRDefault="008B6CEF" w:rsidP="009D3596">
            <w:pPr>
              <w:jc w:val="both"/>
              <w:rPr>
                <w:b/>
              </w:rPr>
            </w:pPr>
            <w:r w:rsidRPr="00C715B8">
              <w:rPr>
                <w:noProof/>
              </w:rPr>
              <w:drawing>
                <wp:anchor distT="0" distB="0" distL="114300" distR="114300" simplePos="0" relativeHeight="252131328" behindDoc="0" locked="0" layoutInCell="1" allowOverlap="1" wp14:anchorId="5B99449F" wp14:editId="21EA705D">
                  <wp:simplePos x="0" y="0"/>
                  <wp:positionH relativeFrom="margin">
                    <wp:posOffset>-15875</wp:posOffset>
                  </wp:positionH>
                  <wp:positionV relativeFrom="paragraph">
                    <wp:posOffset>-34290</wp:posOffset>
                  </wp:positionV>
                  <wp:extent cx="1448435" cy="965200"/>
                  <wp:effectExtent l="0" t="0" r="0" b="6350"/>
                  <wp:wrapNone/>
                  <wp:docPr id="1186" name="Grafik 1186" descr="I:\Bilder-Spiel\340CANON\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ilder-Spiel\340CANON\IMG_401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8435"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9" w:type="dxa"/>
            <w:shd w:val="clear" w:color="auto" w:fill="auto"/>
            <w:vAlign w:val="center"/>
          </w:tcPr>
          <w:p w:rsidR="008B6CEF" w:rsidRPr="00D269BF" w:rsidRDefault="008B6CEF" w:rsidP="009D3596">
            <w:pPr>
              <w:jc w:val="both"/>
              <w:rPr>
                <w:b/>
              </w:rPr>
            </w:pPr>
            <w:r w:rsidRPr="00D269BF">
              <w:rPr>
                <w:b/>
                <w:noProof/>
              </w:rPr>
              <mc:AlternateContent>
                <mc:Choice Requires="wps">
                  <w:drawing>
                    <wp:anchor distT="0" distB="0" distL="114300" distR="114300" simplePos="0" relativeHeight="252121088" behindDoc="0" locked="0" layoutInCell="1" allowOverlap="1" wp14:anchorId="39E56924" wp14:editId="30FF5D40">
                      <wp:simplePos x="0" y="0"/>
                      <wp:positionH relativeFrom="column">
                        <wp:posOffset>-26035</wp:posOffset>
                      </wp:positionH>
                      <wp:positionV relativeFrom="paragraph">
                        <wp:posOffset>126365</wp:posOffset>
                      </wp:positionV>
                      <wp:extent cx="1478915" cy="1160145"/>
                      <wp:effectExtent l="57150" t="57150" r="64135" b="59055"/>
                      <wp:wrapNone/>
                      <wp:docPr id="52" name="Textfeld 52"/>
                      <wp:cNvGraphicFramePr/>
                      <a:graphic xmlns:a="http://schemas.openxmlformats.org/drawingml/2006/main">
                        <a:graphicData uri="http://schemas.microsoft.com/office/word/2010/wordprocessingShape">
                          <wps:wsp>
                            <wps:cNvSpPr txBox="1"/>
                            <wps:spPr>
                              <a:xfrm>
                                <a:off x="0" y="0"/>
                                <a:ext cx="1478915" cy="1160145"/>
                              </a:xfrm>
                              <a:prstGeom prst="rect">
                                <a:avLst/>
                              </a:prstGeom>
                              <a:solidFill>
                                <a:sysClr val="window" lastClr="FFFFFF"/>
                              </a:solidFill>
                              <a:ln w="15875">
                                <a:solidFill>
                                  <a:sysClr val="window" lastClr="FFFFFF">
                                    <a:lumMod val="50000"/>
                                  </a:sysClr>
                                </a:solidFill>
                              </a:ln>
                              <a:effectLst>
                                <a:innerShdw blurRad="63500" dist="50800" dir="18900000">
                                  <a:prstClr val="black">
                                    <a:alpha val="50000"/>
                                  </a:prstClr>
                                </a:innerShdw>
                              </a:effectLst>
                              <a:scene3d>
                                <a:camera prst="orthographicFront"/>
                                <a:lightRig rig="threePt" dir="t"/>
                              </a:scene3d>
                              <a:sp3d>
                                <a:bevelT/>
                              </a:sp3d>
                            </wps:spPr>
                            <wps:txbx>
                              <w:txbxContent>
                                <w:p w:rsidR="009171B1" w:rsidRDefault="009171B1" w:rsidP="008B6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42" type="#_x0000_t202" style="position:absolute;left:0;text-align:left;margin-left:-2.05pt;margin-top:9.95pt;width:116.45pt;height:91.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" fillcolor="window" strokecolor="#7f7f7f" strokeweight="1.25pt">
                      <v:textbox>
                        <w:txbxContent>
                          <w:p w:rsidR="009171B1" w:rsidRDefault="009171B1" w:rsidP="008B6CEF"/>
                        </w:txbxContent>
                      </v:textbox>
                    </v:shape>
                  </w:pict>
                </mc:Fallback>
              </mc:AlternateContent>
            </w:r>
          </w:p>
        </w:tc>
        <w:tc>
          <w:tcPr>
            <w:tcW w:w="2457" w:type="dxa"/>
            <w:vAlign w:val="center"/>
          </w:tcPr>
          <w:p w:rsidR="008B6CEF" w:rsidRPr="00D269BF" w:rsidRDefault="008B6CEF" w:rsidP="009D3596">
            <w:pPr>
              <w:jc w:val="both"/>
              <w:rPr>
                <w:b/>
              </w:rPr>
            </w:pPr>
            <w:r w:rsidRPr="00F61B2E">
              <w:rPr>
                <w:noProof/>
              </w:rPr>
              <w:drawing>
                <wp:anchor distT="0" distB="0" distL="114300" distR="114300" simplePos="0" relativeHeight="252132352" behindDoc="0" locked="0" layoutInCell="1" allowOverlap="1" wp14:anchorId="4FA92B8D" wp14:editId="27F8AF1E">
                  <wp:simplePos x="0" y="0"/>
                  <wp:positionH relativeFrom="column">
                    <wp:posOffset>22225</wp:posOffset>
                  </wp:positionH>
                  <wp:positionV relativeFrom="paragraph">
                    <wp:posOffset>60325</wp:posOffset>
                  </wp:positionV>
                  <wp:extent cx="1370965" cy="1028700"/>
                  <wp:effectExtent l="0" t="0" r="635" b="0"/>
                  <wp:wrapNone/>
                  <wp:docPr id="1190" name="Grafik 1190" descr="I:\Bilder-Spiel\Fläche sau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ilder-Spiel\Fläche sauber-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shd w:val="clear" w:color="auto" w:fill="95B3D7" w:themeFill="accent1" w:themeFillTint="99"/>
            <w:vAlign w:val="center"/>
          </w:tcPr>
          <w:p w:rsidR="008B6CEF" w:rsidRPr="00D269BF" w:rsidRDefault="008B6CEF" w:rsidP="009D3596">
            <w:pPr>
              <w:jc w:val="center"/>
              <w:rPr>
                <w:b/>
                <w:sz w:val="72"/>
                <w:szCs w:val="72"/>
              </w:rPr>
            </w:pPr>
            <w:r w:rsidRPr="00D269BF">
              <w:rPr>
                <w:b/>
                <w:noProof/>
                <w:color w:val="FFFFFF" w:themeColor="background1"/>
                <w:sz w:val="72"/>
                <w:szCs w:val="72"/>
              </w:rPr>
              <w:t>WC</w:t>
            </w:r>
          </w:p>
        </w:tc>
      </w:tr>
      <w:tr w:rsidR="008B6CEF" w:rsidRPr="00D269BF" w:rsidTr="009D3596">
        <w:trPr>
          <w:trHeight w:val="2268"/>
        </w:trPr>
        <w:tc>
          <w:tcPr>
            <w:tcW w:w="2405" w:type="dxa"/>
            <w:shd w:val="clear" w:color="auto" w:fill="auto"/>
            <w:vAlign w:val="center"/>
          </w:tcPr>
          <w:p w:rsidR="008B6CEF" w:rsidRPr="00D269BF" w:rsidRDefault="008B6CEF" w:rsidP="009D3596">
            <w:pPr>
              <w:jc w:val="center"/>
              <w:rPr>
                <w:b/>
              </w:rPr>
            </w:pPr>
            <w:r w:rsidRPr="00D269BF">
              <w:rPr>
                <w:b/>
                <w:sz w:val="52"/>
                <w:szCs w:val="52"/>
              </w:rPr>
              <w:t>Hatschi</w:t>
            </w:r>
          </w:p>
        </w:tc>
        <w:tc>
          <w:tcPr>
            <w:tcW w:w="2509" w:type="dxa"/>
            <w:vAlign w:val="center"/>
          </w:tcPr>
          <w:p w:rsidR="008B6CEF" w:rsidRPr="00D269BF" w:rsidRDefault="008B6CEF" w:rsidP="009D3596">
            <w:pPr>
              <w:jc w:val="both"/>
              <w:rPr>
                <w:b/>
              </w:rPr>
            </w:pPr>
            <w:r w:rsidRPr="001259BD">
              <w:rPr>
                <w:noProof/>
              </w:rPr>
              <w:drawing>
                <wp:anchor distT="0" distB="0" distL="114300" distR="114300" simplePos="0" relativeHeight="252135424" behindDoc="0" locked="0" layoutInCell="1" allowOverlap="1" wp14:anchorId="0A62E526" wp14:editId="0EFD8EB7">
                  <wp:simplePos x="0" y="0"/>
                  <wp:positionH relativeFrom="page">
                    <wp:posOffset>71755</wp:posOffset>
                  </wp:positionH>
                  <wp:positionV relativeFrom="paragraph">
                    <wp:posOffset>17145</wp:posOffset>
                  </wp:positionV>
                  <wp:extent cx="1449070" cy="965835"/>
                  <wp:effectExtent l="0" t="0" r="0" b="5715"/>
                  <wp:wrapNone/>
                  <wp:docPr id="1192" name="Grafik 1192" descr="I:\Bilder-Spiel\340CANON\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ilder-Spiel\340CANON\IMG_400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9070"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vAlign w:val="center"/>
          </w:tcPr>
          <w:p w:rsidR="008B6CEF" w:rsidRPr="00D269BF" w:rsidRDefault="008B6CEF" w:rsidP="009D3596">
            <w:pPr>
              <w:jc w:val="both"/>
              <w:rPr>
                <w:b/>
              </w:rPr>
            </w:pPr>
            <w:r w:rsidRPr="000A1EB5">
              <w:rPr>
                <w:noProof/>
              </w:rPr>
              <w:drawing>
                <wp:anchor distT="0" distB="0" distL="114300" distR="114300" simplePos="0" relativeHeight="252127232" behindDoc="0" locked="0" layoutInCell="1" allowOverlap="1" wp14:anchorId="3058C6E4" wp14:editId="58D2EC72">
                  <wp:simplePos x="0" y="0"/>
                  <wp:positionH relativeFrom="margin">
                    <wp:posOffset>29845</wp:posOffset>
                  </wp:positionH>
                  <wp:positionV relativeFrom="paragraph">
                    <wp:posOffset>-22225</wp:posOffset>
                  </wp:positionV>
                  <wp:extent cx="1412875" cy="941705"/>
                  <wp:effectExtent l="0" t="0" r="0" b="0"/>
                  <wp:wrapNone/>
                  <wp:docPr id="1197" name="Grafik 1197" descr="I:\Bilder-Spiel\340CANON\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ilder-Spiel\340CANON\IMG_402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287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vAlign w:val="center"/>
          </w:tcPr>
          <w:p w:rsidR="008B6CEF" w:rsidRPr="00D269BF" w:rsidRDefault="008B6CEF" w:rsidP="009D3596">
            <w:pPr>
              <w:jc w:val="center"/>
              <w:rPr>
                <w:b/>
                <w:sz w:val="52"/>
                <w:szCs w:val="52"/>
              </w:rPr>
            </w:pPr>
            <w:r w:rsidRPr="002C23E8">
              <w:rPr>
                <w:noProof/>
              </w:rPr>
              <w:drawing>
                <wp:anchor distT="0" distB="0" distL="114300" distR="114300" simplePos="0" relativeHeight="252133376" behindDoc="0" locked="0" layoutInCell="1" allowOverlap="1" wp14:anchorId="2EC5C687" wp14:editId="745DFF35">
                  <wp:simplePos x="0" y="0"/>
                  <wp:positionH relativeFrom="column">
                    <wp:posOffset>3175</wp:posOffset>
                  </wp:positionH>
                  <wp:positionV relativeFrom="paragraph">
                    <wp:posOffset>153670</wp:posOffset>
                  </wp:positionV>
                  <wp:extent cx="1382395" cy="921385"/>
                  <wp:effectExtent l="0" t="0" r="8255" b="0"/>
                  <wp:wrapNone/>
                  <wp:docPr id="1198" name="Grafik 1198" descr="I:\Bilder-Spiel\340CANON\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ilder-Spiel\340CANON\IMG_401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82395"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D269BF" w:rsidTr="009D3596">
        <w:trPr>
          <w:trHeight w:val="2268"/>
        </w:trPr>
        <w:tc>
          <w:tcPr>
            <w:tcW w:w="2405" w:type="dxa"/>
            <w:shd w:val="clear" w:color="auto" w:fill="auto"/>
            <w:vAlign w:val="center"/>
          </w:tcPr>
          <w:p w:rsidR="008B6CEF" w:rsidRPr="00D269BF" w:rsidRDefault="008B6CEF" w:rsidP="009D3596">
            <w:pPr>
              <w:jc w:val="both"/>
              <w:rPr>
                <w:b/>
              </w:rPr>
            </w:pPr>
            <w:r>
              <w:rPr>
                <w:rFonts w:ascii="Times New Roman" w:hAnsi="Times New Roman"/>
                <w:noProof/>
                <w:sz w:val="24"/>
                <w:szCs w:val="24"/>
              </w:rPr>
              <w:drawing>
                <wp:anchor distT="36576" distB="36576" distL="36576" distR="36576" simplePos="0" relativeHeight="252128256" behindDoc="0" locked="0" layoutInCell="1" allowOverlap="1" wp14:anchorId="5514901C" wp14:editId="10E965C1">
                  <wp:simplePos x="0" y="0"/>
                  <wp:positionH relativeFrom="column">
                    <wp:posOffset>43815</wp:posOffset>
                  </wp:positionH>
                  <wp:positionV relativeFrom="paragraph">
                    <wp:posOffset>141605</wp:posOffset>
                  </wp:positionV>
                  <wp:extent cx="1351280" cy="1143635"/>
                  <wp:effectExtent l="0" t="0" r="0" b="0"/>
                  <wp:wrapNone/>
                  <wp:docPr id="1199" name="Bild 2" descr="IMG_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997"/>
                          <pic:cNvPicPr>
                            <a:picLocks noChangeAspect="1" noChangeArrowheads="1"/>
                          </pic:cNvPicPr>
                        </pic:nvPicPr>
                        <pic:blipFill>
                          <a:blip r:embed="rId122" cstate="print">
                            <a:lum contrast="-20000"/>
                            <a:extLst>
                              <a:ext uri="{28A0092B-C50C-407E-A947-70E740481C1C}">
                                <a14:useLocalDpi xmlns:a14="http://schemas.microsoft.com/office/drawing/2010/main" val="0"/>
                              </a:ext>
                            </a:extLst>
                          </a:blip>
                          <a:srcRect l="22495" t="2069" r="19124" b="20375"/>
                          <a:stretch>
                            <a:fillRect/>
                          </a:stretch>
                        </pic:blipFill>
                        <pic:spPr bwMode="auto">
                          <a:xfrm>
                            <a:off x="0" y="0"/>
                            <a:ext cx="1351280" cy="11436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2509" w:type="dxa"/>
            <w:vAlign w:val="center"/>
          </w:tcPr>
          <w:p w:rsidR="008B6CEF" w:rsidRPr="00D269BF" w:rsidRDefault="008B6CEF" w:rsidP="009D3596">
            <w:pPr>
              <w:jc w:val="both"/>
              <w:rPr>
                <w:b/>
              </w:rPr>
            </w:pPr>
            <w:r w:rsidRPr="00FF778F">
              <w:rPr>
                <w:noProof/>
              </w:rPr>
              <w:drawing>
                <wp:anchor distT="0" distB="0" distL="114300" distR="114300" simplePos="0" relativeHeight="252126208" behindDoc="0" locked="0" layoutInCell="1" allowOverlap="1" wp14:anchorId="64F15FF3" wp14:editId="1AFAC805">
                  <wp:simplePos x="0" y="0"/>
                  <wp:positionH relativeFrom="margin">
                    <wp:posOffset>-40005</wp:posOffset>
                  </wp:positionH>
                  <wp:positionV relativeFrom="paragraph">
                    <wp:posOffset>115570</wp:posOffset>
                  </wp:positionV>
                  <wp:extent cx="1506220" cy="1003935"/>
                  <wp:effectExtent l="0" t="0" r="0" b="5715"/>
                  <wp:wrapNone/>
                  <wp:docPr id="1200" name="Grafik 1200" descr="I:\Bilder-Spiel\340CANON\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ilder-Spiel\340CANON\IMG_402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0622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shd w:val="clear" w:color="auto" w:fill="auto"/>
            <w:vAlign w:val="center"/>
          </w:tcPr>
          <w:p w:rsidR="008B6CEF" w:rsidRPr="00D269BF" w:rsidRDefault="008B6CEF" w:rsidP="009D3596">
            <w:pPr>
              <w:jc w:val="center"/>
              <w:rPr>
                <w:b/>
                <w:sz w:val="36"/>
                <w:szCs w:val="36"/>
              </w:rPr>
            </w:pPr>
            <w:r w:rsidRPr="007B4579">
              <w:rPr>
                <w:noProof/>
              </w:rPr>
              <w:drawing>
                <wp:anchor distT="0" distB="0" distL="114300" distR="114300" simplePos="0" relativeHeight="252129280" behindDoc="0" locked="0" layoutInCell="1" allowOverlap="1" wp14:anchorId="21D81A05" wp14:editId="7A6B001D">
                  <wp:simplePos x="0" y="0"/>
                  <wp:positionH relativeFrom="column">
                    <wp:posOffset>6350</wp:posOffset>
                  </wp:positionH>
                  <wp:positionV relativeFrom="paragraph">
                    <wp:posOffset>386080</wp:posOffset>
                  </wp:positionV>
                  <wp:extent cx="1431925" cy="961390"/>
                  <wp:effectExtent l="0" t="0" r="0" b="0"/>
                  <wp:wrapNone/>
                  <wp:docPr id="1201" name="Grafik 1201" descr="I:\Bilder-Spiel\340CANON\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ilder-Spiel\340CANON\IMG_401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3192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9BF">
              <w:rPr>
                <w:b/>
                <w:sz w:val="36"/>
                <w:szCs w:val="36"/>
              </w:rPr>
              <w:t>So nicht!</w:t>
            </w:r>
          </w:p>
        </w:tc>
        <w:tc>
          <w:tcPr>
            <w:tcW w:w="2457" w:type="dxa"/>
            <w:vAlign w:val="center"/>
          </w:tcPr>
          <w:p w:rsidR="008B6CEF" w:rsidRPr="00D269BF" w:rsidRDefault="000F4100" w:rsidP="009D3596">
            <w:pPr>
              <w:jc w:val="both"/>
              <w:rPr>
                <w:b/>
              </w:rPr>
            </w:pPr>
            <w:r>
              <w:rPr>
                <w:b/>
                <w:sz w:val="36"/>
                <w:szCs w:val="36"/>
              </w:rPr>
              <w:t xml:space="preserve">    </w:t>
            </w:r>
            <w:r w:rsidRPr="00D269BF">
              <w:rPr>
                <w:b/>
                <w:sz w:val="36"/>
                <w:szCs w:val="36"/>
              </w:rPr>
              <w:t>So nicht!</w:t>
            </w:r>
            <w:r w:rsidR="008B6CEF" w:rsidRPr="00260FCA">
              <w:rPr>
                <w:noProof/>
              </w:rPr>
              <w:drawing>
                <wp:anchor distT="0" distB="0" distL="114300" distR="114300" simplePos="0" relativeHeight="252134400" behindDoc="0" locked="0" layoutInCell="1" allowOverlap="1" wp14:anchorId="75F0519E" wp14:editId="1F78089F">
                  <wp:simplePos x="0" y="0"/>
                  <wp:positionH relativeFrom="column">
                    <wp:posOffset>-6350</wp:posOffset>
                  </wp:positionH>
                  <wp:positionV relativeFrom="paragraph">
                    <wp:posOffset>381000</wp:posOffset>
                  </wp:positionV>
                  <wp:extent cx="1427480" cy="951865"/>
                  <wp:effectExtent l="0" t="0" r="1270" b="635"/>
                  <wp:wrapNone/>
                  <wp:docPr id="1202" name="Grafik 1202" descr="I:\Bilder-Spiel\340CANON\IMG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ilder-Spiel\340CANON\IMG_400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27480" cy="951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D269BF" w:rsidTr="009D3596">
        <w:trPr>
          <w:trHeight w:val="2268"/>
        </w:trPr>
        <w:tc>
          <w:tcPr>
            <w:tcW w:w="2405" w:type="dxa"/>
            <w:shd w:val="clear" w:color="auto" w:fill="auto"/>
            <w:vAlign w:val="center"/>
          </w:tcPr>
          <w:p w:rsidR="008B6CEF" w:rsidRPr="00D269BF" w:rsidRDefault="008B6CEF" w:rsidP="009D3596">
            <w:pPr>
              <w:jc w:val="both"/>
              <w:rPr>
                <w:b/>
              </w:rPr>
            </w:pPr>
            <w:r w:rsidRPr="000E33E3">
              <w:rPr>
                <w:noProof/>
              </w:rPr>
              <w:drawing>
                <wp:anchor distT="0" distB="0" distL="114300" distR="114300" simplePos="0" relativeHeight="252125184" behindDoc="0" locked="0" layoutInCell="1" allowOverlap="1" wp14:anchorId="5AEF76BB" wp14:editId="2FAABBE7">
                  <wp:simplePos x="0" y="0"/>
                  <wp:positionH relativeFrom="column">
                    <wp:posOffset>-41275</wp:posOffset>
                  </wp:positionH>
                  <wp:positionV relativeFrom="paragraph">
                    <wp:posOffset>-82550</wp:posOffset>
                  </wp:positionV>
                  <wp:extent cx="1489075" cy="1116965"/>
                  <wp:effectExtent l="0" t="0" r="0" b="6985"/>
                  <wp:wrapNone/>
                  <wp:docPr id="1203" name="Grafik 1203" descr="I:\Bilder-Spiel\Löffel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ilder-Spiel\Löffeltopf.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8907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9" w:type="dxa"/>
            <w:shd w:val="clear" w:color="auto" w:fill="auto"/>
            <w:vAlign w:val="center"/>
          </w:tcPr>
          <w:p w:rsidR="008B6CEF" w:rsidRPr="00D269BF" w:rsidRDefault="008B6CEF" w:rsidP="009D3596">
            <w:pPr>
              <w:jc w:val="center"/>
              <w:rPr>
                <w:b/>
              </w:rPr>
            </w:pPr>
            <w:r w:rsidRPr="00D269BF">
              <w:rPr>
                <w:b/>
                <w:noProof/>
              </w:rPr>
              <mc:AlternateContent>
                <mc:Choice Requires="wps">
                  <w:drawing>
                    <wp:anchor distT="0" distB="0" distL="114300" distR="114300" simplePos="0" relativeHeight="252123136" behindDoc="0" locked="0" layoutInCell="1" allowOverlap="1" wp14:anchorId="43F749D6" wp14:editId="00D86413">
                      <wp:simplePos x="0" y="0"/>
                      <wp:positionH relativeFrom="column">
                        <wp:posOffset>0</wp:posOffset>
                      </wp:positionH>
                      <wp:positionV relativeFrom="paragraph">
                        <wp:posOffset>28575</wp:posOffset>
                      </wp:positionV>
                      <wp:extent cx="1478915" cy="1160145"/>
                      <wp:effectExtent l="133350" t="133350" r="140335" b="154305"/>
                      <wp:wrapNone/>
                      <wp:docPr id="1020" name="Textfeld 1020"/>
                      <wp:cNvGraphicFramePr/>
                      <a:graphic xmlns:a="http://schemas.openxmlformats.org/drawingml/2006/main">
                        <a:graphicData uri="http://schemas.microsoft.com/office/word/2010/wordprocessingShape">
                          <wps:wsp>
                            <wps:cNvSpPr txBox="1"/>
                            <wps:spPr>
                              <a:xfrm>
                                <a:off x="0" y="0"/>
                                <a:ext cx="1479479" cy="1160145"/>
                              </a:xfrm>
                              <a:prstGeom prst="rect">
                                <a:avLst/>
                              </a:prstGeom>
                              <a:solidFill>
                                <a:srgbClr val="00B050"/>
                              </a:solidFill>
                              <a:ln w="158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171B1" w:rsidRPr="0051579C" w:rsidRDefault="009171B1" w:rsidP="008B6CEF">
                                  <w:pPr>
                                    <w:shd w:val="clear" w:color="auto" w:fill="00B050"/>
                                    <w:rPr>
                                      <w14:textOutline w14:w="9525" w14:cap="rnd" w14:cmpd="sng" w14:algn="ctr">
                                        <w14:solidFill>
                                          <w14:srgbClr w14:val="00B05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20" o:spid="_x0000_s1043" type="#_x0000_t202" style="position:absolute;left:0;text-align:left;margin-left:0;margin-top:2.25pt;width:116.45pt;height:91.3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" fillcolor="#00b050" stroked="f" strokeweight="1.25pt">
                      <v:shadow on="t" color="black" offset="0,1pt"/>
                      <v:textbox>
                        <w:txbxContent>
                          <w:p w:rsidR="009171B1" w:rsidRPr="0051579C" w:rsidRDefault="009171B1" w:rsidP="008B6CEF">
                            <w:pPr>
                              <w:shd w:val="clear" w:color="auto" w:fill="00B050"/>
                              <w:rPr>
                                <w14:textOutline w14:w="9525" w14:cap="rnd" w14:cmpd="sng" w14:algn="ctr">
                                  <w14:solidFill>
                                    <w14:srgbClr w14:val="00B050"/>
                                  </w14:solidFill>
                                  <w14:prstDash w14:val="solid"/>
                                  <w14:bevel/>
                                </w14:textOutline>
                              </w:rPr>
                            </w:pPr>
                          </w:p>
                        </w:txbxContent>
                      </v:textbox>
                    </v:shape>
                  </w:pict>
                </mc:Fallback>
              </mc:AlternateContent>
            </w:r>
          </w:p>
        </w:tc>
        <w:tc>
          <w:tcPr>
            <w:tcW w:w="2457" w:type="dxa"/>
            <w:vAlign w:val="center"/>
          </w:tcPr>
          <w:p w:rsidR="008B6CEF" w:rsidRPr="00D269BF" w:rsidRDefault="008B6CEF" w:rsidP="009D3596">
            <w:pPr>
              <w:jc w:val="center"/>
              <w:rPr>
                <w:b/>
              </w:rPr>
            </w:pPr>
            <w:r>
              <w:rPr>
                <w:b/>
                <w:noProof/>
              </w:rPr>
              <w:t>Autsch!! – Geschnitten!</w:t>
            </w:r>
          </w:p>
        </w:tc>
        <w:tc>
          <w:tcPr>
            <w:tcW w:w="2457" w:type="dxa"/>
            <w:vAlign w:val="center"/>
          </w:tcPr>
          <w:p w:rsidR="008B6CEF" w:rsidRPr="00D269BF" w:rsidRDefault="008B6CEF" w:rsidP="009D3596">
            <w:pPr>
              <w:jc w:val="both"/>
              <w:rPr>
                <w:b/>
              </w:rPr>
            </w:pPr>
            <w:r w:rsidRPr="00F874E8">
              <w:rPr>
                <w:noProof/>
              </w:rPr>
              <w:drawing>
                <wp:anchor distT="0" distB="0" distL="114300" distR="114300" simplePos="0" relativeHeight="252130304" behindDoc="0" locked="0" layoutInCell="1" allowOverlap="1" wp14:anchorId="0883CB67" wp14:editId="431EDF1F">
                  <wp:simplePos x="0" y="0"/>
                  <wp:positionH relativeFrom="column">
                    <wp:posOffset>-34290</wp:posOffset>
                  </wp:positionH>
                  <wp:positionV relativeFrom="paragraph">
                    <wp:posOffset>21590</wp:posOffset>
                  </wp:positionV>
                  <wp:extent cx="1489710" cy="993140"/>
                  <wp:effectExtent l="0" t="0" r="0" b="0"/>
                  <wp:wrapNone/>
                  <wp:docPr id="1204" name="Grafik 1204" descr="I:\Bilder-Spiel\340CANON\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ilder-Spiel\340CANON\IMG_401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89710" cy="993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6CEF" w:rsidRDefault="008B6CEF" w:rsidP="008B6CEF"/>
    <w:p w:rsidR="008B6CEF" w:rsidRDefault="008B6CEF" w:rsidP="008B6CEF">
      <w: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1C7A7B" w:rsidRPr="008B6CEF" w:rsidTr="001C7A7B">
        <w:trPr>
          <w:trHeight w:val="523"/>
        </w:trPr>
        <w:tc>
          <w:tcPr>
            <w:tcW w:w="3121" w:type="dxa"/>
            <w:tcBorders>
              <w:left w:val="single" w:sz="4" w:space="0" w:color="auto"/>
              <w:bottom w:val="single" w:sz="4" w:space="0" w:color="auto"/>
              <w:right w:val="single" w:sz="4" w:space="0" w:color="auto"/>
            </w:tcBorders>
            <w:shd w:val="clear" w:color="auto" w:fill="D9D9D9"/>
            <w:hideMark/>
          </w:tcPr>
          <w:p w:rsidR="001C7A7B" w:rsidRPr="008B6CEF" w:rsidRDefault="007D584F" w:rsidP="001C7A7B">
            <w:pPr>
              <w:spacing w:before="40" w:after="60" w:line="160" w:lineRule="exact"/>
              <w:rPr>
                <w:sz w:val="12"/>
              </w:rPr>
            </w:pPr>
            <w:r w:rsidRPr="007D584F">
              <w:rPr>
                <w:b/>
                <w:noProof/>
                <w:sz w:val="24"/>
                <w:lang w:eastAsia="de-DE"/>
              </w:rPr>
              <w:drawing>
                <wp:anchor distT="0" distB="0" distL="114300" distR="114300" simplePos="0" relativeHeight="252340224" behindDoc="0" locked="1" layoutInCell="0" allowOverlap="1" wp14:anchorId="6E2CFA0D" wp14:editId="4E81B603">
                  <wp:simplePos x="0" y="0"/>
                  <wp:positionH relativeFrom="rightMargin">
                    <wp:posOffset>1096645</wp:posOffset>
                  </wp:positionH>
                  <wp:positionV relativeFrom="paragraph">
                    <wp:posOffset>575310</wp:posOffset>
                  </wp:positionV>
                  <wp:extent cx="345440" cy="323850"/>
                  <wp:effectExtent l="0" t="0" r="0" b="0"/>
                  <wp:wrapNone/>
                  <wp:docPr id="16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A7B" w:rsidRPr="008B6CEF">
              <w:rPr>
                <w:sz w:val="12"/>
              </w:rPr>
              <w:br w:type="page"/>
              <w:t>Lernfeld</w:t>
            </w:r>
          </w:p>
          <w:p w:rsidR="001C7A7B" w:rsidRPr="008B6CEF" w:rsidRDefault="001C7A7B" w:rsidP="001C7A7B">
            <w:pPr>
              <w:rPr>
                <w:b/>
              </w:rPr>
            </w:pPr>
            <w:r w:rsidRPr="008B6CEF">
              <w:rPr>
                <w:b/>
              </w:rPr>
              <w:t>LF 2</w:t>
            </w:r>
          </w:p>
          <w:p w:rsidR="001C7A7B" w:rsidRPr="008B6CEF" w:rsidRDefault="001C7A7B" w:rsidP="001C7A7B">
            <w:pPr>
              <w:rPr>
                <w:b/>
              </w:rPr>
            </w:pPr>
          </w:p>
        </w:tc>
        <w:tc>
          <w:tcPr>
            <w:tcW w:w="4231" w:type="dxa"/>
            <w:tcBorders>
              <w:left w:val="single" w:sz="4" w:space="0" w:color="auto"/>
              <w:bottom w:val="single" w:sz="4" w:space="0" w:color="auto"/>
              <w:right w:val="single" w:sz="4" w:space="0" w:color="auto"/>
            </w:tcBorders>
            <w:shd w:val="clear" w:color="auto" w:fill="D9D9D9"/>
            <w:hideMark/>
          </w:tcPr>
          <w:p w:rsidR="001C7A7B" w:rsidRPr="008B6CEF" w:rsidRDefault="001C7A7B" w:rsidP="001C7A7B">
            <w:pPr>
              <w:spacing w:before="40" w:after="60" w:line="160" w:lineRule="exact"/>
              <w:rPr>
                <w:sz w:val="12"/>
              </w:rPr>
            </w:pPr>
            <w:r w:rsidRPr="008B6CEF">
              <w:rPr>
                <w:sz w:val="12"/>
              </w:rPr>
              <w:t>Titel</w:t>
            </w:r>
          </w:p>
          <w:p w:rsidR="001C7A7B" w:rsidRPr="001C7A7B" w:rsidRDefault="001C7A7B" w:rsidP="001C7A7B">
            <w:pPr>
              <w:rPr>
                <w:b/>
              </w:rPr>
            </w:pPr>
            <w:r w:rsidRPr="001C7A7B">
              <w:rPr>
                <w:b/>
              </w:rPr>
              <w:t>Hygienemaßnahmen angewendet</w:t>
            </w:r>
            <w:r w:rsidR="00DB2FB0">
              <w:rPr>
                <w:b/>
              </w:rPr>
              <w:t xml:space="preserve"> – </w:t>
            </w:r>
          </w:p>
          <w:p w:rsidR="001C7A7B" w:rsidRPr="008B6CEF" w:rsidRDefault="001C7A7B" w:rsidP="000804DB">
            <w:r>
              <w:rPr>
                <w:b/>
                <w:noProof/>
                <w:lang w:eastAsia="de-DE"/>
              </w:rPr>
              <w:t xml:space="preserve">Begriffe für das </w:t>
            </w:r>
            <w:r w:rsidR="000804DB">
              <w:rPr>
                <w:b/>
                <w:noProof/>
                <w:lang w:eastAsia="de-DE"/>
              </w:rPr>
              <w:t>Memory</w:t>
            </w:r>
          </w:p>
        </w:tc>
        <w:tc>
          <w:tcPr>
            <w:tcW w:w="188" w:type="dxa"/>
            <w:tcBorders>
              <w:top w:val="nil"/>
              <w:left w:val="single" w:sz="4" w:space="0" w:color="auto"/>
              <w:bottom w:val="nil"/>
              <w:right w:val="single" w:sz="4" w:space="0" w:color="auto"/>
            </w:tcBorders>
            <w:shd w:val="clear" w:color="auto" w:fill="FFFFFF"/>
          </w:tcPr>
          <w:p w:rsidR="001C7A7B" w:rsidRPr="008B6CEF" w:rsidRDefault="001C7A7B" w:rsidP="001C7A7B"/>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316508" w:rsidRDefault="001C7A7B" w:rsidP="001C7A7B">
            <w:pPr>
              <w:jc w:val="center"/>
              <w:rPr>
                <w:rFonts w:eastAsia="Times New Roman" w:cs="Times New Roman"/>
                <w:b/>
                <w:lang w:eastAsia="de-DE"/>
              </w:rPr>
            </w:pPr>
            <w:r w:rsidRPr="008B6CEF">
              <w:rPr>
                <w:rFonts w:eastAsia="Times New Roman" w:cs="Times New Roman"/>
                <w:b/>
                <w:lang w:eastAsia="de-DE"/>
              </w:rPr>
              <w:t xml:space="preserve">Ernährung und </w:t>
            </w:r>
          </w:p>
          <w:p w:rsidR="001C7A7B" w:rsidRPr="008B6CEF" w:rsidRDefault="001C7A7B" w:rsidP="001C7A7B">
            <w:pPr>
              <w:jc w:val="center"/>
              <w:rPr>
                <w:rFonts w:eastAsia="Times New Roman" w:cs="Times New Roman"/>
                <w:b/>
                <w:lang w:eastAsia="de-DE"/>
              </w:rPr>
            </w:pPr>
            <w:r w:rsidRPr="008B6CEF">
              <w:rPr>
                <w:rFonts w:eastAsia="Times New Roman" w:cs="Times New Roman"/>
                <w:b/>
                <w:lang w:eastAsia="de-DE"/>
              </w:rPr>
              <w:t>Gastronomie</w:t>
            </w:r>
          </w:p>
          <w:p w:rsidR="001C7A7B" w:rsidRPr="008B6CEF" w:rsidRDefault="001C7A7B" w:rsidP="001C7A7B">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bl>
    <w:p w:rsidR="009D3596" w:rsidRDefault="009D3596"/>
    <w:p w:rsidR="009D3596" w:rsidRDefault="00E03499">
      <w:pPr>
        <w:rPr>
          <w:color w:val="00B050"/>
        </w:rPr>
      </w:pPr>
      <w:r w:rsidRPr="00E03499">
        <w:rPr>
          <w:color w:val="00B050"/>
        </w:rPr>
        <w:t>Bitte auf farbigem Papier ausdrucken. (grün)</w:t>
      </w:r>
    </w:p>
    <w:p w:rsidR="00E03499" w:rsidRPr="00E03499" w:rsidRDefault="00E03499">
      <w:pPr>
        <w:rPr>
          <w:color w:val="00B050"/>
        </w:rPr>
      </w:pPr>
    </w:p>
    <w:tbl>
      <w:tblPr>
        <w:tblStyle w:val="Tabellenraster11"/>
        <w:tblpPr w:leftFromText="142" w:rightFromText="142" w:vertAnchor="text" w:horzAnchor="margin" w:tblpY="1"/>
        <w:tblOverlap w:val="never"/>
        <w:tblW w:w="9828" w:type="dxa"/>
        <w:tblLayout w:type="fixed"/>
        <w:tblCellMar>
          <w:top w:w="57" w:type="dxa"/>
          <w:bottom w:w="57" w:type="dxa"/>
        </w:tblCellMar>
        <w:tblLook w:val="04A0" w:firstRow="1" w:lastRow="0" w:firstColumn="1" w:lastColumn="0" w:noHBand="0" w:noVBand="1"/>
      </w:tblPr>
      <w:tblGrid>
        <w:gridCol w:w="2405"/>
        <w:gridCol w:w="2509"/>
        <w:gridCol w:w="2457"/>
        <w:gridCol w:w="2457"/>
      </w:tblGrid>
      <w:tr w:rsidR="008B6CEF" w:rsidRPr="00AF2021" w:rsidTr="009D3596">
        <w:trPr>
          <w:trHeight w:val="2343"/>
        </w:trPr>
        <w:tc>
          <w:tcPr>
            <w:tcW w:w="2405" w:type="dxa"/>
            <w:shd w:val="clear" w:color="auto" w:fill="auto"/>
            <w:vAlign w:val="center"/>
          </w:tcPr>
          <w:p w:rsidR="008B6CEF" w:rsidRPr="00AF2021" w:rsidRDefault="008B6CEF" w:rsidP="009D3596">
            <w:pPr>
              <w:jc w:val="center"/>
              <w:rPr>
                <w:b/>
                <w:sz w:val="28"/>
                <w:szCs w:val="28"/>
              </w:rPr>
            </w:pPr>
          </w:p>
          <w:p w:rsidR="008B6CEF" w:rsidRPr="00AF2021" w:rsidRDefault="008B6CEF" w:rsidP="009D3596">
            <w:pPr>
              <w:jc w:val="center"/>
              <w:rPr>
                <w:b/>
                <w:sz w:val="28"/>
                <w:szCs w:val="28"/>
              </w:rPr>
            </w:pPr>
            <w:r w:rsidRPr="00AF2021">
              <w:rPr>
                <w:b/>
                <w:sz w:val="28"/>
                <w:szCs w:val="28"/>
              </w:rPr>
              <w:t>Hände waschen:</w:t>
            </w:r>
          </w:p>
          <w:p w:rsidR="008B6CEF" w:rsidRPr="00AF2021" w:rsidRDefault="008B6CEF" w:rsidP="009D3596">
            <w:pPr>
              <w:jc w:val="center"/>
              <w:rPr>
                <w:b/>
                <w:sz w:val="28"/>
                <w:szCs w:val="28"/>
              </w:rPr>
            </w:pPr>
          </w:p>
          <w:p w:rsidR="008B6CEF" w:rsidRPr="00AF2021" w:rsidRDefault="008660CA" w:rsidP="009D3596">
            <w:pPr>
              <w:jc w:val="center"/>
              <w:rPr>
                <w:sz w:val="28"/>
                <w:szCs w:val="28"/>
              </w:rPr>
            </w:pPr>
            <w:r>
              <w:rPr>
                <w:sz w:val="28"/>
                <w:szCs w:val="28"/>
              </w:rPr>
              <w:t>v</w:t>
            </w:r>
            <w:r w:rsidR="008B6CEF" w:rsidRPr="00AF2021">
              <w:rPr>
                <w:sz w:val="28"/>
                <w:szCs w:val="28"/>
              </w:rPr>
              <w:t>or der Arbeit</w:t>
            </w:r>
            <w:r w:rsidR="000F4100">
              <w:rPr>
                <w:sz w:val="28"/>
                <w:szCs w:val="28"/>
              </w:rPr>
              <w:t>,</w:t>
            </w:r>
          </w:p>
          <w:p w:rsidR="008B6CEF" w:rsidRPr="00AF2021" w:rsidRDefault="008B6CEF" w:rsidP="009D3596">
            <w:pPr>
              <w:jc w:val="center"/>
              <w:rPr>
                <w:sz w:val="28"/>
                <w:szCs w:val="28"/>
              </w:rPr>
            </w:pPr>
            <w:r w:rsidRPr="00AF2021">
              <w:rPr>
                <w:sz w:val="28"/>
                <w:szCs w:val="28"/>
              </w:rPr>
              <w:t>zwischendurch</w:t>
            </w:r>
          </w:p>
        </w:tc>
        <w:tc>
          <w:tcPr>
            <w:tcW w:w="2509" w:type="dxa"/>
            <w:vAlign w:val="center"/>
          </w:tcPr>
          <w:p w:rsidR="008B6CEF" w:rsidRPr="00AF2021" w:rsidRDefault="008B6CEF" w:rsidP="009D3596">
            <w:pPr>
              <w:jc w:val="center"/>
              <w:rPr>
                <w:b/>
                <w:sz w:val="28"/>
                <w:szCs w:val="28"/>
              </w:rPr>
            </w:pPr>
          </w:p>
          <w:p w:rsidR="008B6CEF" w:rsidRPr="00AF2021" w:rsidRDefault="008B6CEF" w:rsidP="009D3596">
            <w:pPr>
              <w:jc w:val="center"/>
              <w:rPr>
                <w:sz w:val="28"/>
                <w:szCs w:val="28"/>
              </w:rPr>
            </w:pPr>
            <w:r w:rsidRPr="00AF2021">
              <w:rPr>
                <w:b/>
                <w:sz w:val="28"/>
                <w:szCs w:val="28"/>
              </w:rPr>
              <w:t xml:space="preserve">Abfallschüssel: </w:t>
            </w:r>
          </w:p>
          <w:p w:rsidR="008B6CEF" w:rsidRPr="00AF2021" w:rsidRDefault="008B6CEF" w:rsidP="009D3596">
            <w:pPr>
              <w:jc w:val="center"/>
              <w:rPr>
                <w:sz w:val="28"/>
                <w:szCs w:val="28"/>
              </w:rPr>
            </w:pPr>
          </w:p>
          <w:p w:rsidR="008B6CEF" w:rsidRPr="00AF2021" w:rsidRDefault="00AE4E59" w:rsidP="00AE4E59">
            <w:pPr>
              <w:jc w:val="center"/>
              <w:rPr>
                <w:sz w:val="28"/>
                <w:szCs w:val="28"/>
              </w:rPr>
            </w:pPr>
            <w:r>
              <w:rPr>
                <w:sz w:val="28"/>
                <w:szCs w:val="28"/>
              </w:rPr>
              <w:t>Abfälle sammeln,</w:t>
            </w:r>
          </w:p>
          <w:p w:rsidR="008B6CEF" w:rsidRPr="00AF2021" w:rsidRDefault="008B6CEF" w:rsidP="00E30F51">
            <w:pPr>
              <w:jc w:val="center"/>
              <w:rPr>
                <w:sz w:val="28"/>
                <w:szCs w:val="28"/>
              </w:rPr>
            </w:pPr>
            <w:r w:rsidRPr="00AF2021">
              <w:rPr>
                <w:sz w:val="28"/>
                <w:szCs w:val="28"/>
              </w:rPr>
              <w:t>Abfall</w:t>
            </w:r>
            <w:r w:rsidR="00E30F51">
              <w:rPr>
                <w:sz w:val="28"/>
                <w:szCs w:val="28"/>
              </w:rPr>
              <w:t xml:space="preserve"> entsorgen</w:t>
            </w:r>
          </w:p>
        </w:tc>
        <w:tc>
          <w:tcPr>
            <w:tcW w:w="2457" w:type="dxa"/>
            <w:vAlign w:val="center"/>
          </w:tcPr>
          <w:p w:rsidR="00E30F51" w:rsidRDefault="008B6CEF" w:rsidP="009D3596">
            <w:pPr>
              <w:jc w:val="center"/>
              <w:rPr>
                <w:b/>
                <w:sz w:val="28"/>
                <w:szCs w:val="28"/>
              </w:rPr>
            </w:pPr>
            <w:r w:rsidRPr="00AF2021">
              <w:rPr>
                <w:b/>
                <w:sz w:val="28"/>
                <w:szCs w:val="28"/>
              </w:rPr>
              <w:t xml:space="preserve">Speisen </w:t>
            </w:r>
          </w:p>
          <w:p w:rsidR="008B6CEF" w:rsidRPr="00AF2021" w:rsidRDefault="008B6CEF" w:rsidP="009D3596">
            <w:pPr>
              <w:jc w:val="center"/>
              <w:rPr>
                <w:b/>
                <w:sz w:val="28"/>
                <w:szCs w:val="28"/>
              </w:rPr>
            </w:pPr>
            <w:r w:rsidRPr="00AF2021">
              <w:rPr>
                <w:b/>
                <w:sz w:val="28"/>
                <w:szCs w:val="28"/>
              </w:rPr>
              <w:t>zudecken:</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Deckel</w:t>
            </w:r>
          </w:p>
          <w:p w:rsidR="008B6CEF" w:rsidRPr="00AF2021" w:rsidRDefault="008B6CEF" w:rsidP="009D3596">
            <w:pPr>
              <w:jc w:val="center"/>
              <w:rPr>
                <w:sz w:val="28"/>
                <w:szCs w:val="28"/>
              </w:rPr>
            </w:pPr>
            <w:r w:rsidRPr="00AF2021">
              <w:rPr>
                <w:sz w:val="28"/>
                <w:szCs w:val="28"/>
              </w:rPr>
              <w:t>Teller</w:t>
            </w:r>
          </w:p>
        </w:tc>
        <w:tc>
          <w:tcPr>
            <w:tcW w:w="2457" w:type="dxa"/>
            <w:shd w:val="clear" w:color="auto" w:fill="auto"/>
            <w:vAlign w:val="center"/>
          </w:tcPr>
          <w:p w:rsidR="00FF4A40" w:rsidRDefault="00FF4A40" w:rsidP="009D3596">
            <w:pPr>
              <w:jc w:val="center"/>
              <w:rPr>
                <w:b/>
                <w:sz w:val="28"/>
                <w:szCs w:val="28"/>
              </w:rPr>
            </w:pPr>
            <w:r>
              <w:rPr>
                <w:b/>
                <w:sz w:val="28"/>
                <w:szCs w:val="28"/>
              </w:rPr>
              <w:t>N</w:t>
            </w:r>
            <w:r w:rsidR="008B6CEF" w:rsidRPr="00AF2021">
              <w:rPr>
                <w:b/>
                <w:sz w:val="28"/>
                <w:szCs w:val="28"/>
              </w:rPr>
              <w:t>ach</w:t>
            </w:r>
            <w:r>
              <w:rPr>
                <w:b/>
                <w:sz w:val="28"/>
                <w:szCs w:val="28"/>
              </w:rPr>
              <w:t xml:space="preserve"> dem</w:t>
            </w:r>
            <w:r w:rsidR="008B6CEF" w:rsidRPr="00AF2021">
              <w:rPr>
                <w:b/>
                <w:sz w:val="28"/>
                <w:szCs w:val="28"/>
              </w:rPr>
              <w:t xml:space="preserve"> </w:t>
            </w:r>
          </w:p>
          <w:p w:rsidR="008B6CEF" w:rsidRPr="00AF2021" w:rsidRDefault="008B6CEF" w:rsidP="009D3596">
            <w:pPr>
              <w:jc w:val="center"/>
              <w:rPr>
                <w:sz w:val="28"/>
                <w:szCs w:val="28"/>
              </w:rPr>
            </w:pPr>
            <w:r w:rsidRPr="00AF2021">
              <w:rPr>
                <w:b/>
                <w:sz w:val="28"/>
                <w:szCs w:val="28"/>
              </w:rPr>
              <w:t>Toile</w:t>
            </w:r>
            <w:r w:rsidR="00FF4A40">
              <w:rPr>
                <w:b/>
                <w:sz w:val="28"/>
                <w:szCs w:val="28"/>
              </w:rPr>
              <w:t>t</w:t>
            </w:r>
            <w:r w:rsidRPr="00AF2021">
              <w:rPr>
                <w:b/>
                <w:sz w:val="28"/>
                <w:szCs w:val="28"/>
              </w:rPr>
              <w:t>tenbesuch</w:t>
            </w:r>
            <w:r w:rsidRPr="00AF2021">
              <w:rPr>
                <w:sz w:val="28"/>
                <w:szCs w:val="28"/>
              </w:rPr>
              <w:t>:</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Hände waschen</w:t>
            </w:r>
          </w:p>
        </w:tc>
      </w:tr>
      <w:tr w:rsidR="008B6CEF" w:rsidRPr="00AF2021" w:rsidTr="009D3596">
        <w:trPr>
          <w:trHeight w:val="2268"/>
        </w:trPr>
        <w:tc>
          <w:tcPr>
            <w:tcW w:w="2405" w:type="dxa"/>
            <w:shd w:val="clear" w:color="auto" w:fill="auto"/>
            <w:vAlign w:val="center"/>
          </w:tcPr>
          <w:p w:rsidR="008B6CEF" w:rsidRPr="00AF2021" w:rsidRDefault="008B6CEF" w:rsidP="009D3596">
            <w:pPr>
              <w:jc w:val="center"/>
              <w:rPr>
                <w:b/>
                <w:sz w:val="28"/>
                <w:szCs w:val="28"/>
              </w:rPr>
            </w:pPr>
            <w:r w:rsidRPr="00AF2021">
              <w:rPr>
                <w:b/>
                <w:sz w:val="28"/>
                <w:szCs w:val="28"/>
              </w:rPr>
              <w:t>Rotes Brett:</w:t>
            </w:r>
          </w:p>
          <w:p w:rsidR="008B6CEF" w:rsidRPr="00AF2021" w:rsidRDefault="008B6CEF" w:rsidP="009D3596">
            <w:pPr>
              <w:jc w:val="center"/>
              <w:rPr>
                <w:b/>
                <w:sz w:val="28"/>
                <w:szCs w:val="28"/>
              </w:rPr>
            </w:pPr>
          </w:p>
          <w:p w:rsidR="008B6CEF" w:rsidRPr="00AF2021" w:rsidRDefault="008B6CEF" w:rsidP="009D3596">
            <w:pPr>
              <w:jc w:val="center"/>
              <w:rPr>
                <w:sz w:val="28"/>
                <w:szCs w:val="28"/>
              </w:rPr>
            </w:pPr>
            <w:r w:rsidRPr="00AF2021">
              <w:rPr>
                <w:sz w:val="28"/>
                <w:szCs w:val="28"/>
              </w:rPr>
              <w:t>für Fleisch</w:t>
            </w:r>
          </w:p>
        </w:tc>
        <w:tc>
          <w:tcPr>
            <w:tcW w:w="2509" w:type="dxa"/>
            <w:shd w:val="clear" w:color="auto" w:fill="auto"/>
            <w:vAlign w:val="center"/>
          </w:tcPr>
          <w:p w:rsidR="008B6CEF" w:rsidRPr="00AF2021" w:rsidRDefault="008B6CEF" w:rsidP="009D3596">
            <w:pPr>
              <w:jc w:val="center"/>
              <w:rPr>
                <w:b/>
                <w:sz w:val="28"/>
                <w:szCs w:val="28"/>
              </w:rPr>
            </w:pPr>
          </w:p>
          <w:p w:rsidR="008B6CEF" w:rsidRPr="00AF2021" w:rsidRDefault="008B6CEF" w:rsidP="009D3596">
            <w:pPr>
              <w:jc w:val="center"/>
              <w:rPr>
                <w:b/>
                <w:sz w:val="28"/>
                <w:szCs w:val="28"/>
              </w:rPr>
            </w:pPr>
            <w:r w:rsidRPr="00AF2021">
              <w:rPr>
                <w:b/>
                <w:sz w:val="28"/>
                <w:szCs w:val="28"/>
              </w:rPr>
              <w:t>Verletzungen:</w:t>
            </w:r>
          </w:p>
          <w:p w:rsidR="008B6CEF" w:rsidRPr="00AF2021" w:rsidRDefault="008B6CEF" w:rsidP="009D3596">
            <w:pPr>
              <w:jc w:val="center"/>
              <w:rPr>
                <w:sz w:val="28"/>
                <w:szCs w:val="28"/>
              </w:rPr>
            </w:pPr>
          </w:p>
          <w:p w:rsidR="008B6CEF" w:rsidRPr="00AF2021" w:rsidRDefault="000F4100" w:rsidP="009D3596">
            <w:pPr>
              <w:jc w:val="center"/>
              <w:rPr>
                <w:sz w:val="28"/>
                <w:szCs w:val="28"/>
              </w:rPr>
            </w:pPr>
            <w:r>
              <w:rPr>
                <w:sz w:val="28"/>
                <w:szCs w:val="28"/>
              </w:rPr>
              <w:t>v</w:t>
            </w:r>
            <w:r w:rsidR="008B6CEF" w:rsidRPr="00AF2021">
              <w:rPr>
                <w:sz w:val="28"/>
                <w:szCs w:val="28"/>
              </w:rPr>
              <w:t>erbinden</w:t>
            </w:r>
            <w:r>
              <w:rPr>
                <w:sz w:val="28"/>
                <w:szCs w:val="28"/>
              </w:rPr>
              <w:t>,</w:t>
            </w:r>
          </w:p>
          <w:p w:rsidR="008B6CEF" w:rsidRPr="00AF2021" w:rsidRDefault="008B6CEF" w:rsidP="009D3596">
            <w:pPr>
              <w:jc w:val="center"/>
              <w:rPr>
                <w:sz w:val="28"/>
                <w:szCs w:val="28"/>
              </w:rPr>
            </w:pPr>
            <w:r w:rsidRPr="00AF2021">
              <w:rPr>
                <w:sz w:val="28"/>
                <w:szCs w:val="28"/>
              </w:rPr>
              <w:t>abdecken</w:t>
            </w:r>
          </w:p>
        </w:tc>
        <w:tc>
          <w:tcPr>
            <w:tcW w:w="2457" w:type="dxa"/>
            <w:vAlign w:val="center"/>
          </w:tcPr>
          <w:p w:rsidR="008B6CEF" w:rsidRPr="00AF2021" w:rsidRDefault="008B6CEF" w:rsidP="009D3596">
            <w:pPr>
              <w:jc w:val="center"/>
              <w:rPr>
                <w:b/>
                <w:sz w:val="28"/>
                <w:szCs w:val="28"/>
              </w:rPr>
            </w:pPr>
          </w:p>
          <w:p w:rsidR="008B6CEF" w:rsidRPr="00AF2021" w:rsidRDefault="008B6CEF" w:rsidP="009D3596">
            <w:pPr>
              <w:jc w:val="center"/>
              <w:rPr>
                <w:sz w:val="28"/>
                <w:szCs w:val="28"/>
              </w:rPr>
            </w:pPr>
            <w:r w:rsidRPr="00AF2021">
              <w:rPr>
                <w:b/>
                <w:sz w:val="28"/>
                <w:szCs w:val="28"/>
              </w:rPr>
              <w:t>Schmutzgeschirr:</w:t>
            </w:r>
            <w:r w:rsidRPr="00AF2021">
              <w:rPr>
                <w:sz w:val="28"/>
                <w:szCs w:val="28"/>
              </w:rPr>
              <w:t xml:space="preserve"> </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rechts von der Spüle ordnen</w:t>
            </w:r>
          </w:p>
        </w:tc>
        <w:tc>
          <w:tcPr>
            <w:tcW w:w="2457" w:type="dxa"/>
            <w:shd w:val="clear" w:color="auto" w:fill="auto"/>
            <w:vAlign w:val="center"/>
          </w:tcPr>
          <w:p w:rsidR="008B6CEF" w:rsidRPr="00AF2021" w:rsidRDefault="008B6CEF" w:rsidP="009D3596">
            <w:pPr>
              <w:jc w:val="both"/>
              <w:rPr>
                <w:sz w:val="28"/>
                <w:szCs w:val="28"/>
              </w:rPr>
            </w:pPr>
          </w:p>
          <w:p w:rsidR="008B6CEF" w:rsidRPr="00AF2021" w:rsidRDefault="008B6CEF" w:rsidP="009D3596">
            <w:pPr>
              <w:jc w:val="both"/>
              <w:rPr>
                <w:sz w:val="28"/>
                <w:szCs w:val="28"/>
              </w:rPr>
            </w:pPr>
            <w:r w:rsidRPr="00AF2021">
              <w:rPr>
                <w:b/>
                <w:sz w:val="28"/>
                <w:szCs w:val="28"/>
              </w:rPr>
              <w:t>Arbeitskleidung:</w:t>
            </w:r>
            <w:r w:rsidRPr="00AF2021">
              <w:rPr>
                <w:sz w:val="28"/>
                <w:szCs w:val="28"/>
              </w:rPr>
              <w:t xml:space="preserve"> </w:t>
            </w:r>
          </w:p>
          <w:p w:rsidR="008B6CEF" w:rsidRPr="00AF2021" w:rsidRDefault="008B6CEF" w:rsidP="009D3596">
            <w:pPr>
              <w:jc w:val="center"/>
              <w:rPr>
                <w:sz w:val="28"/>
                <w:szCs w:val="28"/>
              </w:rPr>
            </w:pPr>
          </w:p>
          <w:p w:rsidR="008B6CEF" w:rsidRPr="00AF2021" w:rsidRDefault="000F4100" w:rsidP="009D3596">
            <w:pPr>
              <w:jc w:val="center"/>
              <w:rPr>
                <w:sz w:val="28"/>
                <w:szCs w:val="28"/>
              </w:rPr>
            </w:pPr>
            <w:r w:rsidRPr="00AF2021">
              <w:rPr>
                <w:sz w:val="28"/>
                <w:szCs w:val="28"/>
              </w:rPr>
              <w:t>S</w:t>
            </w:r>
            <w:r w:rsidR="008B6CEF" w:rsidRPr="00AF2021">
              <w:rPr>
                <w:sz w:val="28"/>
                <w:szCs w:val="28"/>
              </w:rPr>
              <w:t>auber</w:t>
            </w:r>
            <w:r>
              <w:rPr>
                <w:sz w:val="28"/>
                <w:szCs w:val="28"/>
              </w:rPr>
              <w:t>,</w:t>
            </w:r>
          </w:p>
          <w:p w:rsidR="008B6CEF" w:rsidRPr="00AF2021" w:rsidRDefault="00AE4E59" w:rsidP="00AE4E59">
            <w:pPr>
              <w:jc w:val="center"/>
              <w:rPr>
                <w:sz w:val="28"/>
                <w:szCs w:val="28"/>
              </w:rPr>
            </w:pPr>
            <w:r>
              <w:rPr>
                <w:sz w:val="28"/>
                <w:szCs w:val="28"/>
              </w:rPr>
              <w:t>kochfest</w:t>
            </w:r>
          </w:p>
        </w:tc>
      </w:tr>
      <w:tr w:rsidR="008B6CEF" w:rsidRPr="00AF2021" w:rsidTr="009D3596">
        <w:trPr>
          <w:trHeight w:val="2268"/>
        </w:trPr>
        <w:tc>
          <w:tcPr>
            <w:tcW w:w="2405" w:type="dxa"/>
            <w:shd w:val="clear" w:color="auto" w:fill="auto"/>
            <w:vAlign w:val="center"/>
          </w:tcPr>
          <w:p w:rsidR="008B6CEF" w:rsidRPr="00AF2021" w:rsidRDefault="008B6CEF" w:rsidP="009D3596">
            <w:pPr>
              <w:jc w:val="center"/>
              <w:rPr>
                <w:sz w:val="28"/>
                <w:szCs w:val="28"/>
              </w:rPr>
            </w:pPr>
            <w:r w:rsidRPr="00AF2021">
              <w:rPr>
                <w:b/>
                <w:sz w:val="28"/>
                <w:szCs w:val="28"/>
              </w:rPr>
              <w:t>Arbeitsflächen reinigen</w:t>
            </w:r>
            <w:r w:rsidRPr="00AF2021">
              <w:rPr>
                <w:sz w:val="28"/>
                <w:szCs w:val="28"/>
              </w:rPr>
              <w:t>:</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b/>
                <w:sz w:val="28"/>
                <w:szCs w:val="28"/>
              </w:rPr>
              <w:t>vor</w:t>
            </w:r>
            <w:r w:rsidRPr="00AF2021">
              <w:rPr>
                <w:sz w:val="28"/>
                <w:szCs w:val="28"/>
              </w:rPr>
              <w:t xml:space="preserve"> dem Arbeiten</w:t>
            </w:r>
            <w:r w:rsidR="000F4100">
              <w:rPr>
                <w:sz w:val="28"/>
                <w:szCs w:val="28"/>
              </w:rPr>
              <w:t>,</w:t>
            </w:r>
          </w:p>
          <w:p w:rsidR="008B6CEF" w:rsidRPr="00AF2021" w:rsidRDefault="008B6CEF" w:rsidP="009D3596">
            <w:pPr>
              <w:jc w:val="center"/>
              <w:rPr>
                <w:b/>
                <w:sz w:val="28"/>
                <w:szCs w:val="28"/>
              </w:rPr>
            </w:pPr>
            <w:r w:rsidRPr="00AF2021">
              <w:rPr>
                <w:b/>
                <w:sz w:val="28"/>
                <w:szCs w:val="28"/>
              </w:rPr>
              <w:t>zwischendurch</w:t>
            </w:r>
            <w:r w:rsidR="000F4100">
              <w:rPr>
                <w:b/>
                <w:sz w:val="28"/>
                <w:szCs w:val="28"/>
              </w:rPr>
              <w:t>,</w:t>
            </w:r>
          </w:p>
          <w:p w:rsidR="008B6CEF" w:rsidRPr="00AF2021" w:rsidRDefault="008B6CEF" w:rsidP="00E30F51">
            <w:pPr>
              <w:jc w:val="center"/>
              <w:rPr>
                <w:sz w:val="28"/>
                <w:szCs w:val="28"/>
              </w:rPr>
            </w:pPr>
            <w:r w:rsidRPr="00AF2021">
              <w:rPr>
                <w:sz w:val="28"/>
                <w:szCs w:val="28"/>
              </w:rPr>
              <w:t xml:space="preserve">am </w:t>
            </w:r>
            <w:r w:rsidRPr="00AF2021">
              <w:rPr>
                <w:b/>
                <w:sz w:val="28"/>
                <w:szCs w:val="28"/>
              </w:rPr>
              <w:t>Schluss</w:t>
            </w:r>
          </w:p>
        </w:tc>
        <w:tc>
          <w:tcPr>
            <w:tcW w:w="2509" w:type="dxa"/>
            <w:vAlign w:val="center"/>
          </w:tcPr>
          <w:p w:rsidR="008B6CEF" w:rsidRPr="00AF2021" w:rsidRDefault="008B6CEF" w:rsidP="009D3596">
            <w:pPr>
              <w:jc w:val="center"/>
              <w:rPr>
                <w:b/>
                <w:sz w:val="28"/>
                <w:szCs w:val="28"/>
              </w:rPr>
            </w:pPr>
            <w:r w:rsidRPr="00AF2021">
              <w:rPr>
                <w:b/>
                <w:sz w:val="28"/>
                <w:szCs w:val="28"/>
              </w:rPr>
              <w:t>Küchenwäsche:</w:t>
            </w:r>
          </w:p>
          <w:p w:rsidR="008B6CEF" w:rsidRPr="00AF2021" w:rsidRDefault="008B6CEF" w:rsidP="009D3596">
            <w:pPr>
              <w:jc w:val="center"/>
              <w:rPr>
                <w:sz w:val="28"/>
                <w:szCs w:val="28"/>
              </w:rPr>
            </w:pPr>
          </w:p>
          <w:p w:rsidR="008660CA" w:rsidRDefault="008B6CEF" w:rsidP="009D3596">
            <w:pPr>
              <w:jc w:val="center"/>
              <w:rPr>
                <w:sz w:val="28"/>
                <w:szCs w:val="28"/>
              </w:rPr>
            </w:pPr>
            <w:r w:rsidRPr="00AF2021">
              <w:rPr>
                <w:sz w:val="28"/>
                <w:szCs w:val="28"/>
              </w:rPr>
              <w:t xml:space="preserve">Handtücher, Geschirrtücher und Wischtücher </w:t>
            </w:r>
          </w:p>
          <w:p w:rsidR="008B6CEF" w:rsidRPr="00AF2021" w:rsidRDefault="008B6CEF" w:rsidP="009D3596">
            <w:pPr>
              <w:jc w:val="center"/>
              <w:rPr>
                <w:sz w:val="28"/>
                <w:szCs w:val="28"/>
              </w:rPr>
            </w:pPr>
            <w:r w:rsidRPr="00AF2021">
              <w:rPr>
                <w:b/>
                <w:sz w:val="28"/>
                <w:szCs w:val="28"/>
              </w:rPr>
              <w:t>täglich</w:t>
            </w:r>
            <w:r w:rsidR="000F4100">
              <w:rPr>
                <w:sz w:val="28"/>
                <w:szCs w:val="28"/>
              </w:rPr>
              <w:t xml:space="preserve"> wechseln</w:t>
            </w:r>
          </w:p>
        </w:tc>
        <w:tc>
          <w:tcPr>
            <w:tcW w:w="2457" w:type="dxa"/>
            <w:vAlign w:val="center"/>
          </w:tcPr>
          <w:p w:rsidR="008B6CEF" w:rsidRPr="00AF2021" w:rsidRDefault="008B6CEF" w:rsidP="009D3596">
            <w:pPr>
              <w:jc w:val="center"/>
              <w:rPr>
                <w:b/>
                <w:sz w:val="28"/>
                <w:szCs w:val="28"/>
              </w:rPr>
            </w:pPr>
            <w:r w:rsidRPr="00AF2021">
              <w:rPr>
                <w:b/>
                <w:sz w:val="28"/>
                <w:szCs w:val="28"/>
              </w:rPr>
              <w:t>Grünes Brett:</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 xml:space="preserve">für Gemüse </w:t>
            </w:r>
          </w:p>
          <w:p w:rsidR="008B6CEF" w:rsidRPr="00AF2021" w:rsidRDefault="008B6CEF" w:rsidP="009D3596">
            <w:pPr>
              <w:jc w:val="center"/>
              <w:rPr>
                <w:sz w:val="28"/>
                <w:szCs w:val="28"/>
              </w:rPr>
            </w:pPr>
            <w:r w:rsidRPr="00AF2021">
              <w:rPr>
                <w:sz w:val="28"/>
                <w:szCs w:val="28"/>
              </w:rPr>
              <w:t>und Salat</w:t>
            </w:r>
          </w:p>
        </w:tc>
        <w:tc>
          <w:tcPr>
            <w:tcW w:w="2457" w:type="dxa"/>
            <w:vAlign w:val="center"/>
          </w:tcPr>
          <w:p w:rsidR="008B6CEF" w:rsidRPr="00AF2021" w:rsidRDefault="008B6CEF" w:rsidP="009D3596">
            <w:pPr>
              <w:jc w:val="center"/>
              <w:rPr>
                <w:b/>
                <w:sz w:val="28"/>
                <w:szCs w:val="28"/>
              </w:rPr>
            </w:pPr>
            <w:r w:rsidRPr="00AF2021">
              <w:rPr>
                <w:b/>
                <w:sz w:val="28"/>
                <w:szCs w:val="28"/>
              </w:rPr>
              <w:t>Probierlöffel:</w:t>
            </w:r>
          </w:p>
          <w:p w:rsidR="008B6CEF" w:rsidRPr="00AF2021" w:rsidRDefault="008B6CEF" w:rsidP="009D3596">
            <w:pPr>
              <w:jc w:val="center"/>
              <w:rPr>
                <w:sz w:val="28"/>
                <w:szCs w:val="28"/>
              </w:rPr>
            </w:pPr>
          </w:p>
          <w:p w:rsidR="008B6CEF" w:rsidRPr="00AF2021" w:rsidRDefault="00796337" w:rsidP="009D3596">
            <w:pPr>
              <w:jc w:val="center"/>
              <w:rPr>
                <w:sz w:val="28"/>
                <w:szCs w:val="28"/>
              </w:rPr>
            </w:pPr>
            <w:r>
              <w:rPr>
                <w:sz w:val="28"/>
                <w:szCs w:val="28"/>
              </w:rPr>
              <w:t>z</w:t>
            </w:r>
            <w:r w:rsidR="008B6CEF" w:rsidRPr="00AF2021">
              <w:rPr>
                <w:sz w:val="28"/>
                <w:szCs w:val="28"/>
              </w:rPr>
              <w:t>wei Löffel</w:t>
            </w:r>
          </w:p>
          <w:p w:rsidR="008B6CEF" w:rsidRPr="00AF2021" w:rsidRDefault="008B6CEF" w:rsidP="009D3596">
            <w:pPr>
              <w:jc w:val="center"/>
              <w:rPr>
                <w:sz w:val="28"/>
                <w:szCs w:val="28"/>
              </w:rPr>
            </w:pPr>
            <w:r w:rsidRPr="00AF2021">
              <w:rPr>
                <w:sz w:val="28"/>
                <w:szCs w:val="28"/>
              </w:rPr>
              <w:t>auf einem Teller ablegen</w:t>
            </w:r>
          </w:p>
        </w:tc>
      </w:tr>
      <w:tr w:rsidR="008B6CEF" w:rsidRPr="00AF2021" w:rsidTr="009D3596">
        <w:trPr>
          <w:trHeight w:val="2268"/>
        </w:trPr>
        <w:tc>
          <w:tcPr>
            <w:tcW w:w="2405" w:type="dxa"/>
            <w:shd w:val="clear" w:color="auto" w:fill="auto"/>
            <w:vAlign w:val="center"/>
          </w:tcPr>
          <w:p w:rsidR="008B6CEF" w:rsidRPr="00AF2021" w:rsidRDefault="008B6CEF" w:rsidP="009D3596">
            <w:pPr>
              <w:jc w:val="center"/>
              <w:rPr>
                <w:b/>
                <w:sz w:val="28"/>
                <w:szCs w:val="28"/>
              </w:rPr>
            </w:pPr>
            <w:r w:rsidRPr="00AF2021">
              <w:rPr>
                <w:b/>
                <w:sz w:val="28"/>
                <w:szCs w:val="28"/>
              </w:rPr>
              <w:t>Persönliches Handtuch:</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Hände nur dort abtrocknen!</w:t>
            </w:r>
          </w:p>
        </w:tc>
        <w:tc>
          <w:tcPr>
            <w:tcW w:w="2509" w:type="dxa"/>
            <w:vAlign w:val="center"/>
          </w:tcPr>
          <w:p w:rsidR="008B6CEF" w:rsidRPr="00AF2021" w:rsidRDefault="008B6CEF" w:rsidP="009D3596">
            <w:pPr>
              <w:jc w:val="center"/>
              <w:rPr>
                <w:b/>
                <w:sz w:val="28"/>
                <w:szCs w:val="28"/>
              </w:rPr>
            </w:pPr>
            <w:r w:rsidRPr="00AF2021">
              <w:rPr>
                <w:b/>
                <w:sz w:val="28"/>
                <w:szCs w:val="28"/>
              </w:rPr>
              <w:t>Weißes Brett:</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für Obst</w:t>
            </w:r>
          </w:p>
        </w:tc>
        <w:tc>
          <w:tcPr>
            <w:tcW w:w="2457" w:type="dxa"/>
            <w:shd w:val="clear" w:color="auto" w:fill="auto"/>
            <w:vAlign w:val="center"/>
          </w:tcPr>
          <w:p w:rsidR="008B6CEF" w:rsidRPr="00AF2021" w:rsidRDefault="008B6CEF" w:rsidP="009D3596">
            <w:pPr>
              <w:jc w:val="center"/>
              <w:rPr>
                <w:b/>
                <w:sz w:val="28"/>
                <w:szCs w:val="28"/>
              </w:rPr>
            </w:pPr>
          </w:p>
          <w:p w:rsidR="008B6CEF" w:rsidRPr="00AF2021" w:rsidRDefault="008B6CEF" w:rsidP="009D3596">
            <w:pPr>
              <w:jc w:val="center"/>
              <w:rPr>
                <w:b/>
                <w:sz w:val="28"/>
                <w:szCs w:val="28"/>
              </w:rPr>
            </w:pPr>
            <w:r w:rsidRPr="00AF2021">
              <w:rPr>
                <w:b/>
                <w:sz w:val="28"/>
                <w:szCs w:val="28"/>
              </w:rPr>
              <w:t>Kopfbedeckung:</w:t>
            </w:r>
          </w:p>
          <w:p w:rsidR="008B6CEF" w:rsidRPr="00AF2021" w:rsidRDefault="008B6CEF" w:rsidP="009D3596">
            <w:pPr>
              <w:jc w:val="center"/>
              <w:rPr>
                <w:sz w:val="28"/>
                <w:szCs w:val="28"/>
              </w:rPr>
            </w:pPr>
          </w:p>
          <w:p w:rsidR="008660CA" w:rsidRDefault="008B6CEF" w:rsidP="009D3596">
            <w:pPr>
              <w:jc w:val="center"/>
              <w:rPr>
                <w:sz w:val="28"/>
                <w:szCs w:val="28"/>
              </w:rPr>
            </w:pPr>
            <w:r w:rsidRPr="00AF2021">
              <w:rPr>
                <w:sz w:val="28"/>
                <w:szCs w:val="28"/>
              </w:rPr>
              <w:t xml:space="preserve">Haare zusammenbinden und </w:t>
            </w:r>
          </w:p>
          <w:p w:rsidR="008B6CEF" w:rsidRPr="00AF2021" w:rsidRDefault="008B6CEF" w:rsidP="009D3596">
            <w:pPr>
              <w:jc w:val="center"/>
              <w:rPr>
                <w:sz w:val="28"/>
                <w:szCs w:val="28"/>
              </w:rPr>
            </w:pPr>
            <w:r w:rsidRPr="00AF2021">
              <w:rPr>
                <w:sz w:val="28"/>
                <w:szCs w:val="28"/>
              </w:rPr>
              <w:t>abdecken</w:t>
            </w:r>
          </w:p>
        </w:tc>
        <w:tc>
          <w:tcPr>
            <w:tcW w:w="2457" w:type="dxa"/>
            <w:vAlign w:val="center"/>
          </w:tcPr>
          <w:p w:rsidR="008B6CEF" w:rsidRPr="00AF2021" w:rsidRDefault="008B6CEF" w:rsidP="009D3596">
            <w:pPr>
              <w:jc w:val="center"/>
              <w:rPr>
                <w:b/>
                <w:sz w:val="28"/>
                <w:szCs w:val="28"/>
              </w:rPr>
            </w:pPr>
            <w:r w:rsidRPr="00AF2021">
              <w:rPr>
                <w:b/>
                <w:sz w:val="28"/>
                <w:szCs w:val="28"/>
              </w:rPr>
              <w:t>Löffeltopf:</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für Kochlöffel</w:t>
            </w:r>
          </w:p>
          <w:p w:rsidR="008B6CEF" w:rsidRPr="00AF2021" w:rsidRDefault="008B6CEF" w:rsidP="009D3596">
            <w:pPr>
              <w:jc w:val="center"/>
              <w:rPr>
                <w:sz w:val="28"/>
                <w:szCs w:val="28"/>
              </w:rPr>
            </w:pPr>
          </w:p>
        </w:tc>
      </w:tr>
      <w:tr w:rsidR="008B6CEF" w:rsidRPr="00AF2021" w:rsidTr="009D3596">
        <w:trPr>
          <w:trHeight w:val="2268"/>
        </w:trPr>
        <w:tc>
          <w:tcPr>
            <w:tcW w:w="2405" w:type="dxa"/>
            <w:shd w:val="clear" w:color="auto" w:fill="auto"/>
            <w:vAlign w:val="center"/>
          </w:tcPr>
          <w:p w:rsidR="008B6CEF" w:rsidRPr="00AF2021" w:rsidRDefault="008B6CEF" w:rsidP="009D3596">
            <w:pPr>
              <w:jc w:val="center"/>
              <w:rPr>
                <w:b/>
                <w:sz w:val="28"/>
                <w:szCs w:val="28"/>
              </w:rPr>
            </w:pPr>
            <w:r w:rsidRPr="00AF2021">
              <w:rPr>
                <w:b/>
                <w:sz w:val="28"/>
                <w:szCs w:val="28"/>
              </w:rPr>
              <w:t>Fingernägel:</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sauber und kurz</w:t>
            </w:r>
            <w:r w:rsidR="008660CA">
              <w:rPr>
                <w:sz w:val="28"/>
                <w:szCs w:val="28"/>
              </w:rPr>
              <w:t>,</w:t>
            </w:r>
          </w:p>
          <w:p w:rsidR="008B6CEF" w:rsidRPr="00AF2021" w:rsidRDefault="008660CA" w:rsidP="009D3596">
            <w:pPr>
              <w:jc w:val="center"/>
              <w:rPr>
                <w:sz w:val="28"/>
                <w:szCs w:val="28"/>
              </w:rPr>
            </w:pPr>
            <w:r>
              <w:rPr>
                <w:sz w:val="28"/>
                <w:szCs w:val="28"/>
              </w:rPr>
              <w:t>k</w:t>
            </w:r>
            <w:r w:rsidR="008B6CEF" w:rsidRPr="00AF2021">
              <w:rPr>
                <w:sz w:val="28"/>
                <w:szCs w:val="28"/>
              </w:rPr>
              <w:t>ein Nagellack</w:t>
            </w:r>
          </w:p>
        </w:tc>
        <w:tc>
          <w:tcPr>
            <w:tcW w:w="2509" w:type="dxa"/>
            <w:shd w:val="clear" w:color="auto" w:fill="auto"/>
            <w:vAlign w:val="center"/>
          </w:tcPr>
          <w:p w:rsidR="008B6CEF" w:rsidRPr="00AF2021" w:rsidRDefault="00FF4A40" w:rsidP="009D3596">
            <w:pPr>
              <w:jc w:val="center"/>
              <w:rPr>
                <w:b/>
                <w:sz w:val="28"/>
                <w:szCs w:val="28"/>
              </w:rPr>
            </w:pPr>
            <w:r>
              <w:rPr>
                <w:b/>
                <w:sz w:val="28"/>
                <w:szCs w:val="28"/>
              </w:rPr>
              <w:t>Nach dem Niesen und</w:t>
            </w:r>
            <w:r w:rsidR="008B6CEF" w:rsidRPr="00AF2021">
              <w:rPr>
                <w:b/>
                <w:sz w:val="28"/>
                <w:szCs w:val="28"/>
              </w:rPr>
              <w:t xml:space="preserve"> nach dem </w:t>
            </w:r>
            <w:r>
              <w:rPr>
                <w:b/>
                <w:sz w:val="28"/>
                <w:szCs w:val="28"/>
              </w:rPr>
              <w:br/>
            </w:r>
            <w:r w:rsidR="008B6CEF" w:rsidRPr="00AF2021">
              <w:rPr>
                <w:b/>
                <w:sz w:val="28"/>
                <w:szCs w:val="28"/>
              </w:rPr>
              <w:t>Naseputzen:</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Hände waschen</w:t>
            </w:r>
          </w:p>
        </w:tc>
        <w:tc>
          <w:tcPr>
            <w:tcW w:w="2457" w:type="dxa"/>
            <w:vAlign w:val="center"/>
          </w:tcPr>
          <w:p w:rsidR="008B6CEF" w:rsidRPr="00AF2021" w:rsidRDefault="008B6CEF" w:rsidP="009D3596">
            <w:pPr>
              <w:jc w:val="center"/>
              <w:rPr>
                <w:b/>
                <w:sz w:val="28"/>
                <w:szCs w:val="28"/>
              </w:rPr>
            </w:pPr>
            <w:r w:rsidRPr="00AF2021">
              <w:rPr>
                <w:b/>
                <w:sz w:val="28"/>
                <w:szCs w:val="28"/>
              </w:rPr>
              <w:t>Schmuck:</w:t>
            </w:r>
          </w:p>
          <w:p w:rsidR="008B6CEF" w:rsidRPr="00AF2021" w:rsidRDefault="008B6CEF" w:rsidP="009D3596">
            <w:pPr>
              <w:jc w:val="center"/>
              <w:rPr>
                <w:sz w:val="28"/>
                <w:szCs w:val="28"/>
              </w:rPr>
            </w:pPr>
          </w:p>
          <w:p w:rsidR="008B6CEF" w:rsidRPr="00AF2021" w:rsidRDefault="008B6CEF" w:rsidP="009D3596">
            <w:pPr>
              <w:jc w:val="center"/>
              <w:rPr>
                <w:sz w:val="28"/>
                <w:szCs w:val="28"/>
              </w:rPr>
            </w:pPr>
            <w:r w:rsidRPr="00AF2021">
              <w:rPr>
                <w:sz w:val="28"/>
                <w:szCs w:val="28"/>
              </w:rPr>
              <w:t>ablegen</w:t>
            </w:r>
          </w:p>
        </w:tc>
        <w:tc>
          <w:tcPr>
            <w:tcW w:w="2457" w:type="dxa"/>
            <w:vAlign w:val="center"/>
          </w:tcPr>
          <w:p w:rsidR="008B6CEF" w:rsidRPr="00AF2021" w:rsidRDefault="008B6CEF" w:rsidP="009D3596">
            <w:pPr>
              <w:jc w:val="center"/>
              <w:rPr>
                <w:b/>
                <w:sz w:val="28"/>
                <w:szCs w:val="28"/>
              </w:rPr>
            </w:pPr>
            <w:r w:rsidRPr="00AF2021">
              <w:rPr>
                <w:b/>
                <w:sz w:val="28"/>
                <w:szCs w:val="28"/>
              </w:rPr>
              <w:t>Kühlschrank:</w:t>
            </w:r>
          </w:p>
          <w:p w:rsidR="008B6CEF" w:rsidRPr="00AF2021" w:rsidRDefault="008B6CEF" w:rsidP="009D3596">
            <w:pPr>
              <w:jc w:val="center"/>
              <w:rPr>
                <w:sz w:val="28"/>
                <w:szCs w:val="28"/>
              </w:rPr>
            </w:pPr>
          </w:p>
          <w:p w:rsidR="008660CA" w:rsidRDefault="008B6CEF" w:rsidP="009D3596">
            <w:pPr>
              <w:jc w:val="center"/>
              <w:rPr>
                <w:sz w:val="28"/>
                <w:szCs w:val="28"/>
              </w:rPr>
            </w:pPr>
            <w:r w:rsidRPr="00AF2021">
              <w:rPr>
                <w:sz w:val="28"/>
                <w:szCs w:val="28"/>
              </w:rPr>
              <w:t xml:space="preserve">Speisen kühl </w:t>
            </w:r>
          </w:p>
          <w:p w:rsidR="008B6CEF" w:rsidRPr="00AF2021" w:rsidRDefault="008B6CEF" w:rsidP="009D3596">
            <w:pPr>
              <w:jc w:val="center"/>
              <w:rPr>
                <w:sz w:val="28"/>
                <w:szCs w:val="28"/>
              </w:rPr>
            </w:pPr>
            <w:r w:rsidRPr="00AF2021">
              <w:rPr>
                <w:sz w:val="28"/>
                <w:szCs w:val="28"/>
              </w:rPr>
              <w:t>stellen</w:t>
            </w:r>
          </w:p>
        </w:tc>
      </w:tr>
    </w:tbl>
    <w:p w:rsidR="008B6CEF" w:rsidRDefault="008B6CEF" w:rsidP="008B6CEF">
      <w: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9D3596" w:rsidRPr="008B6CEF" w:rsidTr="00685C0E">
        <w:trPr>
          <w:trHeight w:val="523"/>
        </w:trPr>
        <w:tc>
          <w:tcPr>
            <w:tcW w:w="3121" w:type="dxa"/>
            <w:tcBorders>
              <w:left w:val="single" w:sz="4" w:space="0" w:color="auto"/>
              <w:bottom w:val="single" w:sz="4" w:space="0" w:color="auto"/>
              <w:right w:val="single" w:sz="4" w:space="0" w:color="auto"/>
            </w:tcBorders>
            <w:shd w:val="clear" w:color="auto" w:fill="D9D9D9"/>
            <w:hideMark/>
          </w:tcPr>
          <w:p w:rsidR="009D3596" w:rsidRPr="008B6CEF" w:rsidRDefault="009D3596" w:rsidP="00685C0E">
            <w:pPr>
              <w:spacing w:before="40" w:after="60" w:line="160" w:lineRule="exact"/>
              <w:rPr>
                <w:sz w:val="12"/>
              </w:rPr>
            </w:pPr>
            <w:r w:rsidRPr="009D3596">
              <w:rPr>
                <w:noProof/>
                <w:sz w:val="24"/>
                <w:lang w:eastAsia="de-DE"/>
              </w:rPr>
              <w:drawing>
                <wp:anchor distT="0" distB="0" distL="114300" distR="114300" simplePos="0" relativeHeight="252342272" behindDoc="0" locked="1" layoutInCell="0" allowOverlap="1" wp14:anchorId="61308381" wp14:editId="1D31D3B7">
                  <wp:simplePos x="0" y="0"/>
                  <wp:positionH relativeFrom="rightMargin">
                    <wp:posOffset>1093470</wp:posOffset>
                  </wp:positionH>
                  <wp:positionV relativeFrom="paragraph">
                    <wp:posOffset>574040</wp:posOffset>
                  </wp:positionV>
                  <wp:extent cx="345440" cy="323850"/>
                  <wp:effectExtent l="0" t="0" r="0" b="0"/>
                  <wp:wrapNone/>
                  <wp:docPr id="161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sz w:val="12"/>
              </w:rPr>
              <w:br w:type="page"/>
              <w:t>Lernfeld</w:t>
            </w:r>
          </w:p>
          <w:p w:rsidR="009D3596" w:rsidRPr="008B6CEF" w:rsidRDefault="009D3596" w:rsidP="00685C0E">
            <w:pPr>
              <w:rPr>
                <w:b/>
              </w:rPr>
            </w:pPr>
            <w:r w:rsidRPr="008B6CEF">
              <w:rPr>
                <w:b/>
              </w:rPr>
              <w:t>LF 2</w:t>
            </w:r>
          </w:p>
          <w:p w:rsidR="009D3596" w:rsidRPr="008B6CEF" w:rsidRDefault="009D3596" w:rsidP="00685C0E">
            <w:pPr>
              <w:rPr>
                <w:b/>
              </w:rPr>
            </w:pPr>
          </w:p>
        </w:tc>
        <w:tc>
          <w:tcPr>
            <w:tcW w:w="4231" w:type="dxa"/>
            <w:tcBorders>
              <w:left w:val="single" w:sz="4" w:space="0" w:color="auto"/>
              <w:bottom w:val="single" w:sz="4" w:space="0" w:color="auto"/>
              <w:right w:val="single" w:sz="4" w:space="0" w:color="auto"/>
            </w:tcBorders>
            <w:shd w:val="clear" w:color="auto" w:fill="D9D9D9"/>
            <w:hideMark/>
          </w:tcPr>
          <w:p w:rsidR="009D3596" w:rsidRPr="008B6CEF" w:rsidRDefault="009D3596" w:rsidP="00685C0E">
            <w:pPr>
              <w:spacing w:before="40" w:after="60" w:line="160" w:lineRule="exact"/>
              <w:rPr>
                <w:sz w:val="12"/>
              </w:rPr>
            </w:pPr>
            <w:r w:rsidRPr="008B6CEF">
              <w:rPr>
                <w:sz w:val="12"/>
              </w:rPr>
              <w:t>Titel</w:t>
            </w:r>
          </w:p>
          <w:p w:rsidR="009D3596" w:rsidRPr="001C7A7B" w:rsidRDefault="009D3596" w:rsidP="00685C0E">
            <w:pPr>
              <w:rPr>
                <w:b/>
              </w:rPr>
            </w:pPr>
            <w:r w:rsidRPr="001C7A7B">
              <w:rPr>
                <w:b/>
              </w:rPr>
              <w:t>Hygienemaßnahmen angewendet</w:t>
            </w:r>
            <w:r w:rsidR="00DB2FB0">
              <w:rPr>
                <w:b/>
              </w:rPr>
              <w:t xml:space="preserve"> – </w:t>
            </w:r>
          </w:p>
          <w:p w:rsidR="009D3596" w:rsidRPr="008B6CEF" w:rsidRDefault="009D3596" w:rsidP="000804DB">
            <w:r>
              <w:rPr>
                <w:b/>
                <w:noProof/>
                <w:lang w:eastAsia="de-DE"/>
              </w:rPr>
              <w:t xml:space="preserve">Begriffe für das </w:t>
            </w:r>
            <w:r w:rsidR="000804DB">
              <w:rPr>
                <w:b/>
                <w:noProof/>
                <w:lang w:eastAsia="de-DE"/>
              </w:rPr>
              <w:t>Memory</w:t>
            </w:r>
          </w:p>
        </w:tc>
        <w:tc>
          <w:tcPr>
            <w:tcW w:w="188" w:type="dxa"/>
            <w:tcBorders>
              <w:top w:val="nil"/>
              <w:left w:val="single" w:sz="4" w:space="0" w:color="auto"/>
              <w:bottom w:val="nil"/>
              <w:right w:val="single" w:sz="4" w:space="0" w:color="auto"/>
            </w:tcBorders>
            <w:shd w:val="clear" w:color="auto" w:fill="FFFFFF"/>
          </w:tcPr>
          <w:p w:rsidR="009D3596" w:rsidRPr="008B6CEF" w:rsidRDefault="009D3596" w:rsidP="00685C0E"/>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316508" w:rsidRDefault="009D3596" w:rsidP="00685C0E">
            <w:pPr>
              <w:jc w:val="center"/>
              <w:rPr>
                <w:rFonts w:eastAsia="Times New Roman" w:cs="Times New Roman"/>
                <w:b/>
                <w:lang w:eastAsia="de-DE"/>
              </w:rPr>
            </w:pPr>
            <w:r w:rsidRPr="008B6CEF">
              <w:rPr>
                <w:rFonts w:eastAsia="Times New Roman" w:cs="Times New Roman"/>
                <w:b/>
                <w:lang w:eastAsia="de-DE"/>
              </w:rPr>
              <w:t xml:space="preserve">Ernährung und </w:t>
            </w:r>
          </w:p>
          <w:p w:rsidR="009D3596" w:rsidRPr="008B6CEF" w:rsidRDefault="009D3596" w:rsidP="00685C0E">
            <w:pPr>
              <w:jc w:val="center"/>
              <w:rPr>
                <w:rFonts w:eastAsia="Times New Roman" w:cs="Times New Roman"/>
                <w:b/>
                <w:lang w:eastAsia="de-DE"/>
              </w:rPr>
            </w:pPr>
            <w:r w:rsidRPr="008B6CEF">
              <w:rPr>
                <w:rFonts w:eastAsia="Times New Roman" w:cs="Times New Roman"/>
                <w:b/>
                <w:lang w:eastAsia="de-DE"/>
              </w:rPr>
              <w:t>Gastronomie</w:t>
            </w:r>
          </w:p>
          <w:p w:rsidR="009D3596" w:rsidRPr="008B6CEF" w:rsidRDefault="009D3596" w:rsidP="00685C0E">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bl>
    <w:p w:rsidR="008B6CEF" w:rsidRDefault="008B6CEF" w:rsidP="008B6CEF">
      <w:pPr>
        <w:rPr>
          <w:rStyle w:val="Fett"/>
        </w:rPr>
      </w:pPr>
    </w:p>
    <w:p w:rsidR="00E03499" w:rsidRPr="00E03499" w:rsidRDefault="00E03499" w:rsidP="00E03499">
      <w:pPr>
        <w:rPr>
          <w:color w:val="FFC000"/>
        </w:rPr>
      </w:pPr>
      <w:r w:rsidRPr="00E03499">
        <w:rPr>
          <w:color w:val="FFC000"/>
        </w:rPr>
        <w:t>Bitte auf farbigem Papier ausdrucken.</w:t>
      </w:r>
      <w:r>
        <w:rPr>
          <w:color w:val="FFC000"/>
        </w:rPr>
        <w:t xml:space="preserve"> (gelb</w:t>
      </w:r>
      <w:r w:rsidRPr="00E03499">
        <w:rPr>
          <w:color w:val="FFC000"/>
        </w:rPr>
        <w:t>)</w:t>
      </w:r>
    </w:p>
    <w:p w:rsidR="009D3596" w:rsidRDefault="009D3596" w:rsidP="008B6CEF"/>
    <w:tbl>
      <w:tblPr>
        <w:tblStyle w:val="Tabellenraster12"/>
        <w:tblpPr w:leftFromText="142" w:rightFromText="142" w:vertAnchor="text" w:horzAnchor="margin" w:tblpY="1"/>
        <w:tblOverlap w:val="never"/>
        <w:tblW w:w="9828" w:type="dxa"/>
        <w:tblLayout w:type="fixed"/>
        <w:tblCellMar>
          <w:top w:w="57" w:type="dxa"/>
          <w:bottom w:w="57" w:type="dxa"/>
        </w:tblCellMar>
        <w:tblLook w:val="04A0" w:firstRow="1" w:lastRow="0" w:firstColumn="1" w:lastColumn="0" w:noHBand="0" w:noVBand="1"/>
      </w:tblPr>
      <w:tblGrid>
        <w:gridCol w:w="2405"/>
        <w:gridCol w:w="2509"/>
        <w:gridCol w:w="2457"/>
        <w:gridCol w:w="2457"/>
      </w:tblGrid>
      <w:tr w:rsidR="008B6CEF" w:rsidRPr="00272ED2" w:rsidTr="009D3596">
        <w:trPr>
          <w:trHeight w:val="2268"/>
        </w:trPr>
        <w:tc>
          <w:tcPr>
            <w:tcW w:w="2405" w:type="dxa"/>
            <w:shd w:val="clear" w:color="auto" w:fill="auto"/>
            <w:vAlign w:val="center"/>
          </w:tcPr>
          <w:p w:rsidR="008B6CEF" w:rsidRPr="00272ED2" w:rsidRDefault="008B6CEF" w:rsidP="00D566C7">
            <w:pPr>
              <w:jc w:val="center"/>
              <w:rPr>
                <w:sz w:val="24"/>
                <w:szCs w:val="24"/>
              </w:rPr>
            </w:pPr>
            <w:r w:rsidRPr="00272ED2">
              <w:rPr>
                <w:b/>
                <w:sz w:val="24"/>
                <w:szCs w:val="24"/>
              </w:rPr>
              <w:t>Hände</w:t>
            </w:r>
            <w:r w:rsidRPr="00272ED2">
              <w:rPr>
                <w:sz w:val="24"/>
                <w:szCs w:val="24"/>
              </w:rPr>
              <w:t xml:space="preserve"> gründlich mit Seife waschen:</w:t>
            </w:r>
          </w:p>
          <w:p w:rsidR="008B6CEF" w:rsidRPr="00272ED2" w:rsidRDefault="008B6CEF" w:rsidP="00D566C7">
            <w:pPr>
              <w:jc w:val="center"/>
              <w:rPr>
                <w:sz w:val="24"/>
                <w:szCs w:val="24"/>
              </w:rPr>
            </w:pPr>
            <w:r w:rsidRPr="00272ED2">
              <w:rPr>
                <w:sz w:val="24"/>
                <w:szCs w:val="24"/>
              </w:rPr>
              <w:t>vor der Arbeit  und zwischendurch</w:t>
            </w:r>
          </w:p>
        </w:tc>
        <w:tc>
          <w:tcPr>
            <w:tcW w:w="2509" w:type="dxa"/>
            <w:vAlign w:val="center"/>
          </w:tcPr>
          <w:p w:rsidR="008B6CEF" w:rsidRPr="00272ED2" w:rsidRDefault="008B6CEF" w:rsidP="009D3596">
            <w:pPr>
              <w:jc w:val="center"/>
              <w:rPr>
                <w:sz w:val="24"/>
                <w:szCs w:val="24"/>
              </w:rPr>
            </w:pPr>
            <w:r w:rsidRPr="00272ED2">
              <w:rPr>
                <w:b/>
                <w:sz w:val="24"/>
                <w:szCs w:val="24"/>
              </w:rPr>
              <w:t>Abfälle</w:t>
            </w:r>
            <w:r w:rsidRPr="00272ED2">
              <w:rPr>
                <w:sz w:val="24"/>
                <w:szCs w:val="24"/>
              </w:rPr>
              <w:t xml:space="preserve"> zuerst in einer Schüssel sammeln.</w:t>
            </w:r>
          </w:p>
          <w:p w:rsidR="008B6CEF" w:rsidRPr="00272ED2" w:rsidRDefault="008B6CEF" w:rsidP="009D3596">
            <w:pPr>
              <w:jc w:val="center"/>
              <w:rPr>
                <w:sz w:val="24"/>
                <w:szCs w:val="24"/>
              </w:rPr>
            </w:pPr>
            <w:r w:rsidRPr="00272ED2">
              <w:rPr>
                <w:sz w:val="24"/>
                <w:szCs w:val="24"/>
              </w:rPr>
              <w:t>Abfalleimer am Ende des Kochunterrichtes leeren und säubern.</w:t>
            </w:r>
          </w:p>
        </w:tc>
        <w:tc>
          <w:tcPr>
            <w:tcW w:w="2457" w:type="dxa"/>
            <w:vAlign w:val="center"/>
          </w:tcPr>
          <w:p w:rsidR="008B6CEF" w:rsidRPr="00272ED2" w:rsidRDefault="00796337" w:rsidP="009D3596">
            <w:pPr>
              <w:jc w:val="center"/>
              <w:rPr>
                <w:sz w:val="24"/>
                <w:szCs w:val="24"/>
              </w:rPr>
            </w:pPr>
            <w:r>
              <w:rPr>
                <w:sz w:val="24"/>
                <w:szCs w:val="24"/>
              </w:rPr>
              <w:t>V</w:t>
            </w:r>
            <w:r w:rsidR="008B6CEF" w:rsidRPr="00272ED2">
              <w:rPr>
                <w:sz w:val="24"/>
                <w:szCs w:val="24"/>
              </w:rPr>
              <w:t xml:space="preserve">orbereitete Speisen </w:t>
            </w:r>
            <w:r w:rsidR="008B6CEF" w:rsidRPr="00272ED2">
              <w:rPr>
                <w:b/>
                <w:sz w:val="24"/>
                <w:szCs w:val="24"/>
              </w:rPr>
              <w:t>zudecken</w:t>
            </w:r>
            <w:r w:rsidR="008B6CEF" w:rsidRPr="00272ED2">
              <w:rPr>
                <w:sz w:val="24"/>
                <w:szCs w:val="24"/>
              </w:rPr>
              <w:t>.</w:t>
            </w:r>
          </w:p>
        </w:tc>
        <w:tc>
          <w:tcPr>
            <w:tcW w:w="2457" w:type="dxa"/>
            <w:shd w:val="clear" w:color="auto" w:fill="auto"/>
            <w:vAlign w:val="center"/>
          </w:tcPr>
          <w:p w:rsidR="008B6CEF" w:rsidRPr="00272ED2" w:rsidRDefault="00796337" w:rsidP="009D3596">
            <w:pPr>
              <w:jc w:val="center"/>
              <w:rPr>
                <w:sz w:val="24"/>
                <w:szCs w:val="24"/>
              </w:rPr>
            </w:pPr>
            <w:r>
              <w:rPr>
                <w:sz w:val="24"/>
                <w:szCs w:val="24"/>
              </w:rPr>
              <w:t>N</w:t>
            </w:r>
            <w:r w:rsidR="008B6CEF" w:rsidRPr="00272ED2">
              <w:rPr>
                <w:sz w:val="24"/>
                <w:szCs w:val="24"/>
              </w:rPr>
              <w:t xml:space="preserve">ach dem Gang zur </w:t>
            </w:r>
            <w:r w:rsidR="008B6CEF" w:rsidRPr="00272ED2">
              <w:rPr>
                <w:b/>
                <w:sz w:val="24"/>
                <w:szCs w:val="24"/>
              </w:rPr>
              <w:t>Toilette</w:t>
            </w:r>
            <w:r w:rsidR="008B6CEF" w:rsidRPr="00272ED2">
              <w:rPr>
                <w:sz w:val="24"/>
                <w:szCs w:val="24"/>
              </w:rPr>
              <w:t xml:space="preserve"> </w:t>
            </w:r>
            <w:r w:rsidR="00D566C7">
              <w:rPr>
                <w:sz w:val="24"/>
                <w:szCs w:val="24"/>
              </w:rPr>
              <w:br/>
            </w:r>
            <w:r w:rsidR="008B6CEF" w:rsidRPr="00272ED2">
              <w:rPr>
                <w:sz w:val="24"/>
                <w:szCs w:val="24"/>
              </w:rPr>
              <w:t>Hände waschen.</w:t>
            </w:r>
          </w:p>
        </w:tc>
      </w:tr>
      <w:tr w:rsidR="008B6CEF" w:rsidRPr="00272ED2" w:rsidTr="009D3596">
        <w:trPr>
          <w:trHeight w:val="2268"/>
        </w:trPr>
        <w:tc>
          <w:tcPr>
            <w:tcW w:w="2405" w:type="dxa"/>
            <w:shd w:val="clear" w:color="auto" w:fill="auto"/>
            <w:vAlign w:val="center"/>
          </w:tcPr>
          <w:p w:rsidR="008B6CEF" w:rsidRPr="00272ED2" w:rsidRDefault="008B6CEF" w:rsidP="009D3596">
            <w:pPr>
              <w:jc w:val="center"/>
              <w:rPr>
                <w:b/>
                <w:sz w:val="24"/>
                <w:szCs w:val="24"/>
              </w:rPr>
            </w:pPr>
            <w:r w:rsidRPr="00272ED2">
              <w:rPr>
                <w:b/>
                <w:sz w:val="24"/>
                <w:szCs w:val="24"/>
              </w:rPr>
              <w:t>Rot bedeutet:</w:t>
            </w:r>
          </w:p>
          <w:p w:rsidR="008B6CEF" w:rsidRPr="00272ED2" w:rsidRDefault="008B6CEF" w:rsidP="009D3596">
            <w:pPr>
              <w:jc w:val="center"/>
              <w:rPr>
                <w:sz w:val="24"/>
                <w:szCs w:val="24"/>
              </w:rPr>
            </w:pPr>
          </w:p>
          <w:p w:rsidR="00AA2B8F" w:rsidRDefault="008B6CEF" w:rsidP="009D3596">
            <w:pPr>
              <w:jc w:val="center"/>
              <w:rPr>
                <w:sz w:val="24"/>
                <w:szCs w:val="24"/>
              </w:rPr>
            </w:pPr>
            <w:r w:rsidRPr="00272ED2">
              <w:rPr>
                <w:sz w:val="24"/>
                <w:szCs w:val="24"/>
              </w:rPr>
              <w:t xml:space="preserve">Auf diesem Brett darf nur </w:t>
            </w:r>
            <w:r w:rsidRPr="00272ED2">
              <w:rPr>
                <w:b/>
                <w:sz w:val="24"/>
                <w:szCs w:val="24"/>
              </w:rPr>
              <w:t>Fleisch</w:t>
            </w:r>
            <w:r w:rsidRPr="00272ED2">
              <w:rPr>
                <w:sz w:val="24"/>
                <w:szCs w:val="24"/>
              </w:rPr>
              <w:t xml:space="preserve"> </w:t>
            </w:r>
          </w:p>
          <w:p w:rsidR="008B6CEF" w:rsidRPr="00272ED2" w:rsidRDefault="008B6CEF" w:rsidP="009D3596">
            <w:pPr>
              <w:jc w:val="center"/>
              <w:rPr>
                <w:b/>
                <w:sz w:val="24"/>
                <w:szCs w:val="24"/>
              </w:rPr>
            </w:pPr>
            <w:r w:rsidRPr="00272ED2">
              <w:rPr>
                <w:sz w:val="24"/>
                <w:szCs w:val="24"/>
              </w:rPr>
              <w:t>verarbeitet werden.</w:t>
            </w:r>
          </w:p>
        </w:tc>
        <w:tc>
          <w:tcPr>
            <w:tcW w:w="2509" w:type="dxa"/>
            <w:shd w:val="clear" w:color="auto" w:fill="auto"/>
            <w:vAlign w:val="center"/>
          </w:tcPr>
          <w:p w:rsidR="008B6CEF" w:rsidRPr="00272ED2" w:rsidRDefault="008B6CEF" w:rsidP="009D3596">
            <w:pPr>
              <w:jc w:val="center"/>
              <w:rPr>
                <w:sz w:val="24"/>
                <w:szCs w:val="24"/>
              </w:rPr>
            </w:pPr>
            <w:r w:rsidRPr="00272ED2">
              <w:rPr>
                <w:sz w:val="24"/>
                <w:szCs w:val="24"/>
              </w:rPr>
              <w:t>Verletzungen wie z.</w:t>
            </w:r>
            <w:r w:rsidR="000F4100">
              <w:rPr>
                <w:sz w:val="24"/>
                <w:szCs w:val="24"/>
              </w:rPr>
              <w:t xml:space="preserve"> </w:t>
            </w:r>
            <w:r w:rsidRPr="00272ED2">
              <w:rPr>
                <w:sz w:val="24"/>
                <w:szCs w:val="24"/>
              </w:rPr>
              <w:t xml:space="preserve">B. </w:t>
            </w:r>
            <w:r w:rsidRPr="00272ED2">
              <w:rPr>
                <w:b/>
                <w:sz w:val="24"/>
                <w:szCs w:val="24"/>
              </w:rPr>
              <w:t>Schnittwunden</w:t>
            </w:r>
          </w:p>
          <w:p w:rsidR="008B6CEF" w:rsidRPr="00272ED2" w:rsidRDefault="000F4100" w:rsidP="009D3596">
            <w:pPr>
              <w:jc w:val="center"/>
              <w:rPr>
                <w:sz w:val="24"/>
                <w:szCs w:val="24"/>
              </w:rPr>
            </w:pPr>
            <w:r>
              <w:rPr>
                <w:sz w:val="24"/>
                <w:szCs w:val="24"/>
              </w:rPr>
              <w:t xml:space="preserve"> sauber verbinden</w:t>
            </w:r>
          </w:p>
        </w:tc>
        <w:tc>
          <w:tcPr>
            <w:tcW w:w="2457" w:type="dxa"/>
            <w:vAlign w:val="center"/>
          </w:tcPr>
          <w:p w:rsidR="008B6CEF" w:rsidRPr="00272ED2" w:rsidRDefault="008B6CEF" w:rsidP="009D3596">
            <w:pPr>
              <w:jc w:val="center"/>
              <w:rPr>
                <w:sz w:val="24"/>
                <w:szCs w:val="24"/>
              </w:rPr>
            </w:pPr>
            <w:r w:rsidRPr="00272ED2">
              <w:rPr>
                <w:b/>
                <w:sz w:val="24"/>
                <w:szCs w:val="24"/>
              </w:rPr>
              <w:t>Schmutzgeschirr</w:t>
            </w:r>
            <w:r w:rsidRPr="00272ED2">
              <w:rPr>
                <w:sz w:val="24"/>
                <w:szCs w:val="24"/>
              </w:rPr>
              <w:t xml:space="preserve"> rechts von der Spüle ordentlich stapeln, nicht in das </w:t>
            </w:r>
            <w:r w:rsidR="00D566C7">
              <w:rPr>
                <w:sz w:val="24"/>
                <w:szCs w:val="24"/>
              </w:rPr>
              <w:br/>
            </w:r>
            <w:r w:rsidR="000F4100">
              <w:rPr>
                <w:sz w:val="24"/>
                <w:szCs w:val="24"/>
              </w:rPr>
              <w:t>Spülbecken legen</w:t>
            </w:r>
          </w:p>
        </w:tc>
        <w:tc>
          <w:tcPr>
            <w:tcW w:w="2457" w:type="dxa"/>
            <w:shd w:val="clear" w:color="auto" w:fill="auto"/>
            <w:vAlign w:val="center"/>
          </w:tcPr>
          <w:p w:rsidR="008B6CEF" w:rsidRPr="00272ED2" w:rsidRDefault="008B6CEF" w:rsidP="009D3596">
            <w:pPr>
              <w:jc w:val="center"/>
              <w:rPr>
                <w:sz w:val="24"/>
                <w:szCs w:val="24"/>
              </w:rPr>
            </w:pPr>
            <w:r w:rsidRPr="00272ED2">
              <w:rPr>
                <w:sz w:val="24"/>
                <w:szCs w:val="24"/>
              </w:rPr>
              <w:t xml:space="preserve">Kochfeste, saubere </w:t>
            </w:r>
            <w:r w:rsidRPr="00272ED2">
              <w:rPr>
                <w:b/>
                <w:sz w:val="24"/>
                <w:szCs w:val="24"/>
              </w:rPr>
              <w:t>Arbeitskleidung</w:t>
            </w:r>
            <w:r w:rsidRPr="00272ED2">
              <w:rPr>
                <w:sz w:val="24"/>
                <w:szCs w:val="24"/>
              </w:rPr>
              <w:t xml:space="preserve"> </w:t>
            </w:r>
            <w:r w:rsidR="00D566C7">
              <w:rPr>
                <w:sz w:val="24"/>
                <w:szCs w:val="24"/>
              </w:rPr>
              <w:br/>
            </w:r>
            <w:r w:rsidRPr="00272ED2">
              <w:rPr>
                <w:sz w:val="24"/>
                <w:szCs w:val="24"/>
              </w:rPr>
              <w:t>tragen</w:t>
            </w:r>
            <w:r w:rsidR="000F4100">
              <w:rPr>
                <w:sz w:val="24"/>
                <w:szCs w:val="24"/>
              </w:rPr>
              <w:t>,</w:t>
            </w:r>
            <w:r w:rsidRPr="00272ED2">
              <w:rPr>
                <w:sz w:val="24"/>
                <w:szCs w:val="24"/>
              </w:rPr>
              <w:t xml:space="preserve"> </w:t>
            </w:r>
            <w:r w:rsidR="000F4100">
              <w:rPr>
                <w:sz w:val="24"/>
                <w:szCs w:val="24"/>
              </w:rPr>
              <w:t>r</w:t>
            </w:r>
            <w:r w:rsidRPr="00272ED2">
              <w:rPr>
                <w:sz w:val="24"/>
                <w:szCs w:val="24"/>
              </w:rPr>
              <w:t>egelmäßig wechseln</w:t>
            </w:r>
          </w:p>
          <w:p w:rsidR="008B6CEF" w:rsidRPr="00272ED2" w:rsidRDefault="008B6CEF" w:rsidP="009D3596">
            <w:pPr>
              <w:jc w:val="both"/>
              <w:rPr>
                <w:sz w:val="24"/>
                <w:szCs w:val="24"/>
              </w:rPr>
            </w:pPr>
          </w:p>
        </w:tc>
      </w:tr>
      <w:tr w:rsidR="008B6CEF" w:rsidRPr="00272ED2" w:rsidTr="009D3596">
        <w:trPr>
          <w:trHeight w:val="2268"/>
        </w:trPr>
        <w:tc>
          <w:tcPr>
            <w:tcW w:w="2405" w:type="dxa"/>
            <w:shd w:val="clear" w:color="auto" w:fill="auto"/>
            <w:vAlign w:val="center"/>
          </w:tcPr>
          <w:p w:rsidR="008B6CEF" w:rsidRPr="00272ED2" w:rsidRDefault="008B6CEF" w:rsidP="009D3596">
            <w:pPr>
              <w:jc w:val="center"/>
              <w:rPr>
                <w:sz w:val="24"/>
                <w:szCs w:val="24"/>
              </w:rPr>
            </w:pPr>
            <w:r w:rsidRPr="00272ED2">
              <w:rPr>
                <w:b/>
                <w:sz w:val="24"/>
                <w:szCs w:val="24"/>
              </w:rPr>
              <w:t>Arbeitsflächen</w:t>
            </w:r>
            <w:r w:rsidRPr="00272ED2">
              <w:rPr>
                <w:sz w:val="24"/>
                <w:szCs w:val="24"/>
              </w:rPr>
              <w:t xml:space="preserve"> vor – während und nac</w:t>
            </w:r>
            <w:r w:rsidR="000F4100">
              <w:rPr>
                <w:sz w:val="24"/>
                <w:szCs w:val="24"/>
              </w:rPr>
              <w:t>h der Arbeit gründlich reinigen</w:t>
            </w:r>
          </w:p>
        </w:tc>
        <w:tc>
          <w:tcPr>
            <w:tcW w:w="2509" w:type="dxa"/>
            <w:vAlign w:val="center"/>
          </w:tcPr>
          <w:p w:rsidR="008B6CEF" w:rsidRPr="00272ED2" w:rsidRDefault="008B6CEF" w:rsidP="009D3596">
            <w:pPr>
              <w:jc w:val="center"/>
              <w:rPr>
                <w:sz w:val="24"/>
                <w:szCs w:val="24"/>
              </w:rPr>
            </w:pPr>
            <w:r w:rsidRPr="00272ED2">
              <w:rPr>
                <w:b/>
                <w:sz w:val="24"/>
                <w:szCs w:val="24"/>
              </w:rPr>
              <w:t>Küchenwäsche</w:t>
            </w:r>
            <w:r w:rsidRPr="00272ED2">
              <w:rPr>
                <w:sz w:val="24"/>
                <w:szCs w:val="24"/>
              </w:rPr>
              <w:t xml:space="preserve"> wie Handtücher, Geschirrtücher und Wischtü</w:t>
            </w:r>
            <w:r w:rsidR="000F4100">
              <w:rPr>
                <w:sz w:val="24"/>
                <w:szCs w:val="24"/>
              </w:rPr>
              <w:t>cher täglich wechseln</w:t>
            </w:r>
          </w:p>
        </w:tc>
        <w:tc>
          <w:tcPr>
            <w:tcW w:w="2457" w:type="dxa"/>
            <w:vAlign w:val="center"/>
          </w:tcPr>
          <w:p w:rsidR="008B6CEF" w:rsidRPr="00272ED2" w:rsidRDefault="008B6CEF" w:rsidP="009D3596">
            <w:pPr>
              <w:jc w:val="center"/>
              <w:rPr>
                <w:b/>
                <w:sz w:val="24"/>
                <w:szCs w:val="24"/>
              </w:rPr>
            </w:pPr>
            <w:r w:rsidRPr="00272ED2">
              <w:rPr>
                <w:b/>
                <w:sz w:val="24"/>
                <w:szCs w:val="24"/>
              </w:rPr>
              <w:t>Grün bedeutet:</w:t>
            </w:r>
          </w:p>
          <w:p w:rsidR="008B6CEF" w:rsidRPr="00272ED2" w:rsidRDefault="008B6CEF" w:rsidP="009D3596">
            <w:pPr>
              <w:jc w:val="center"/>
              <w:rPr>
                <w:sz w:val="24"/>
                <w:szCs w:val="24"/>
              </w:rPr>
            </w:pPr>
          </w:p>
          <w:p w:rsidR="00B432A6" w:rsidRDefault="008B6CEF" w:rsidP="009D3596">
            <w:pPr>
              <w:jc w:val="center"/>
              <w:rPr>
                <w:sz w:val="24"/>
                <w:szCs w:val="24"/>
              </w:rPr>
            </w:pPr>
            <w:r w:rsidRPr="00272ED2">
              <w:rPr>
                <w:sz w:val="24"/>
                <w:szCs w:val="24"/>
              </w:rPr>
              <w:t xml:space="preserve">Auf diesem Brett darf nur Gemüse </w:t>
            </w:r>
          </w:p>
          <w:p w:rsidR="008B6CEF" w:rsidRPr="00272ED2" w:rsidRDefault="000F4100" w:rsidP="009D3596">
            <w:pPr>
              <w:jc w:val="center"/>
              <w:rPr>
                <w:sz w:val="24"/>
                <w:szCs w:val="24"/>
              </w:rPr>
            </w:pPr>
            <w:r>
              <w:rPr>
                <w:sz w:val="24"/>
                <w:szCs w:val="24"/>
              </w:rPr>
              <w:t>geschnitten werden</w:t>
            </w:r>
          </w:p>
        </w:tc>
        <w:tc>
          <w:tcPr>
            <w:tcW w:w="2457" w:type="dxa"/>
            <w:vAlign w:val="center"/>
          </w:tcPr>
          <w:p w:rsidR="008B6CEF" w:rsidRPr="00272ED2" w:rsidRDefault="008B6CEF" w:rsidP="009D3596">
            <w:pPr>
              <w:jc w:val="center"/>
              <w:rPr>
                <w:sz w:val="24"/>
                <w:szCs w:val="24"/>
              </w:rPr>
            </w:pPr>
            <w:r w:rsidRPr="00272ED2">
              <w:rPr>
                <w:sz w:val="24"/>
                <w:szCs w:val="24"/>
              </w:rPr>
              <w:t xml:space="preserve">Speisen immer mit zwei </w:t>
            </w:r>
            <w:r w:rsidRPr="00272ED2">
              <w:rPr>
                <w:b/>
                <w:sz w:val="24"/>
                <w:szCs w:val="24"/>
              </w:rPr>
              <w:t>Probierlöffeln</w:t>
            </w:r>
            <w:r w:rsidR="000F4100">
              <w:rPr>
                <w:sz w:val="24"/>
                <w:szCs w:val="24"/>
              </w:rPr>
              <w:t xml:space="preserve"> kosten,</w:t>
            </w:r>
          </w:p>
          <w:p w:rsidR="008B6CEF" w:rsidRPr="00272ED2" w:rsidRDefault="000F4100" w:rsidP="009D3596">
            <w:pPr>
              <w:jc w:val="center"/>
              <w:rPr>
                <w:sz w:val="24"/>
                <w:szCs w:val="24"/>
              </w:rPr>
            </w:pPr>
            <w:r>
              <w:rPr>
                <w:sz w:val="24"/>
                <w:szCs w:val="24"/>
              </w:rPr>
              <w:t>d</w:t>
            </w:r>
            <w:r w:rsidR="008B6CEF" w:rsidRPr="00272ED2">
              <w:rPr>
                <w:sz w:val="24"/>
                <w:szCs w:val="24"/>
              </w:rPr>
              <w:t>ie Löffel auf einem Teller</w:t>
            </w:r>
            <w:r>
              <w:rPr>
                <w:sz w:val="24"/>
                <w:szCs w:val="24"/>
              </w:rPr>
              <w:t xml:space="preserve"> legen</w:t>
            </w:r>
          </w:p>
        </w:tc>
      </w:tr>
      <w:tr w:rsidR="008B6CEF" w:rsidRPr="00272ED2" w:rsidTr="009D3596">
        <w:trPr>
          <w:trHeight w:val="2268"/>
        </w:trPr>
        <w:tc>
          <w:tcPr>
            <w:tcW w:w="2405" w:type="dxa"/>
            <w:shd w:val="clear" w:color="auto" w:fill="auto"/>
            <w:vAlign w:val="center"/>
          </w:tcPr>
          <w:p w:rsidR="008B6CEF" w:rsidRPr="00272ED2" w:rsidRDefault="008B6CEF" w:rsidP="009D3596">
            <w:pPr>
              <w:jc w:val="center"/>
              <w:rPr>
                <w:sz w:val="24"/>
                <w:szCs w:val="24"/>
              </w:rPr>
            </w:pPr>
            <w:r w:rsidRPr="00272ED2">
              <w:rPr>
                <w:sz w:val="24"/>
                <w:szCs w:val="24"/>
              </w:rPr>
              <w:t xml:space="preserve">Hände an einem </w:t>
            </w:r>
            <w:r w:rsidRPr="00272ED2">
              <w:rPr>
                <w:b/>
                <w:sz w:val="24"/>
                <w:szCs w:val="24"/>
              </w:rPr>
              <w:t>persönlichen Handtuch</w:t>
            </w:r>
            <w:r w:rsidR="000F4100">
              <w:rPr>
                <w:sz w:val="24"/>
                <w:szCs w:val="24"/>
              </w:rPr>
              <w:t xml:space="preserve"> abtrocknen</w:t>
            </w:r>
          </w:p>
          <w:p w:rsidR="008B6CEF" w:rsidRPr="00272ED2" w:rsidRDefault="008B6CEF" w:rsidP="009D3596">
            <w:pPr>
              <w:jc w:val="center"/>
              <w:rPr>
                <w:sz w:val="24"/>
                <w:szCs w:val="24"/>
              </w:rPr>
            </w:pPr>
            <w:r w:rsidRPr="00272ED2">
              <w:rPr>
                <w:sz w:val="24"/>
                <w:szCs w:val="24"/>
              </w:rPr>
              <w:t xml:space="preserve">(nicht am </w:t>
            </w:r>
            <w:r w:rsidR="00D566C7">
              <w:rPr>
                <w:sz w:val="24"/>
                <w:szCs w:val="24"/>
              </w:rPr>
              <w:br/>
            </w:r>
            <w:r w:rsidRPr="00272ED2">
              <w:rPr>
                <w:sz w:val="24"/>
                <w:szCs w:val="24"/>
              </w:rPr>
              <w:t>Geschirrtuch!)</w:t>
            </w:r>
          </w:p>
        </w:tc>
        <w:tc>
          <w:tcPr>
            <w:tcW w:w="2509" w:type="dxa"/>
            <w:vAlign w:val="center"/>
          </w:tcPr>
          <w:p w:rsidR="008B6CEF" w:rsidRPr="00272ED2" w:rsidRDefault="008B6CEF" w:rsidP="009D3596">
            <w:pPr>
              <w:jc w:val="center"/>
              <w:rPr>
                <w:b/>
                <w:sz w:val="24"/>
                <w:szCs w:val="24"/>
              </w:rPr>
            </w:pPr>
            <w:r w:rsidRPr="00272ED2">
              <w:rPr>
                <w:b/>
                <w:sz w:val="24"/>
                <w:szCs w:val="24"/>
              </w:rPr>
              <w:t>Weiß bedeutet:</w:t>
            </w:r>
          </w:p>
          <w:p w:rsidR="008B6CEF" w:rsidRPr="00272ED2" w:rsidRDefault="008B6CEF" w:rsidP="009D3596">
            <w:pPr>
              <w:jc w:val="center"/>
              <w:rPr>
                <w:sz w:val="24"/>
                <w:szCs w:val="24"/>
              </w:rPr>
            </w:pPr>
          </w:p>
          <w:p w:rsidR="008B6CEF" w:rsidRPr="00272ED2" w:rsidRDefault="008B6CEF" w:rsidP="009D3596">
            <w:pPr>
              <w:jc w:val="center"/>
              <w:rPr>
                <w:sz w:val="24"/>
                <w:szCs w:val="24"/>
              </w:rPr>
            </w:pPr>
            <w:r w:rsidRPr="00272ED2">
              <w:rPr>
                <w:sz w:val="24"/>
                <w:szCs w:val="24"/>
              </w:rPr>
              <w:t>Auf diesem Brett darf nur Obst verarbeitet werden.</w:t>
            </w:r>
          </w:p>
        </w:tc>
        <w:tc>
          <w:tcPr>
            <w:tcW w:w="2457" w:type="dxa"/>
            <w:shd w:val="clear" w:color="auto" w:fill="auto"/>
            <w:vAlign w:val="center"/>
          </w:tcPr>
          <w:p w:rsidR="008B6CEF" w:rsidRPr="00272ED2" w:rsidRDefault="008B6CEF" w:rsidP="009D3596">
            <w:pPr>
              <w:jc w:val="center"/>
              <w:rPr>
                <w:sz w:val="24"/>
                <w:szCs w:val="24"/>
              </w:rPr>
            </w:pPr>
            <w:r w:rsidRPr="00272ED2">
              <w:rPr>
                <w:sz w:val="24"/>
                <w:szCs w:val="24"/>
              </w:rPr>
              <w:t xml:space="preserve">Immer eine </w:t>
            </w:r>
            <w:r w:rsidR="00D566C7">
              <w:rPr>
                <w:sz w:val="24"/>
                <w:szCs w:val="24"/>
              </w:rPr>
              <w:br/>
            </w:r>
            <w:r w:rsidRPr="00272ED2">
              <w:rPr>
                <w:b/>
                <w:sz w:val="24"/>
                <w:szCs w:val="24"/>
              </w:rPr>
              <w:t>Kopfbedeckung</w:t>
            </w:r>
            <w:r w:rsidRPr="00272ED2">
              <w:rPr>
                <w:sz w:val="24"/>
                <w:szCs w:val="24"/>
              </w:rPr>
              <w:t xml:space="preserve"> </w:t>
            </w:r>
            <w:r w:rsidR="00D566C7">
              <w:rPr>
                <w:sz w:val="24"/>
                <w:szCs w:val="24"/>
              </w:rPr>
              <w:br/>
            </w:r>
            <w:r w:rsidRPr="00272ED2">
              <w:rPr>
                <w:sz w:val="24"/>
                <w:szCs w:val="24"/>
              </w:rPr>
              <w:t>trag</w:t>
            </w:r>
            <w:r w:rsidR="000F4100">
              <w:rPr>
                <w:sz w:val="24"/>
                <w:szCs w:val="24"/>
              </w:rPr>
              <w:t>en, lange Haare zusammen binden</w:t>
            </w:r>
          </w:p>
        </w:tc>
        <w:tc>
          <w:tcPr>
            <w:tcW w:w="2457" w:type="dxa"/>
            <w:vAlign w:val="center"/>
          </w:tcPr>
          <w:p w:rsidR="008B6CEF" w:rsidRPr="00272ED2" w:rsidRDefault="008B6CEF" w:rsidP="009D3596">
            <w:pPr>
              <w:jc w:val="center"/>
              <w:rPr>
                <w:sz w:val="24"/>
                <w:szCs w:val="24"/>
              </w:rPr>
            </w:pPr>
            <w:r w:rsidRPr="00272ED2">
              <w:rPr>
                <w:sz w:val="24"/>
                <w:szCs w:val="24"/>
              </w:rPr>
              <w:t>Kochlöffel, Schnee</w:t>
            </w:r>
            <w:r w:rsidR="00D566C7">
              <w:rPr>
                <w:sz w:val="24"/>
                <w:szCs w:val="24"/>
              </w:rPr>
              <w:t>-</w:t>
            </w:r>
            <w:r w:rsidRPr="00272ED2">
              <w:rPr>
                <w:sz w:val="24"/>
                <w:szCs w:val="24"/>
              </w:rPr>
              <w:t>be</w:t>
            </w:r>
            <w:r w:rsidR="00D566C7">
              <w:rPr>
                <w:sz w:val="24"/>
                <w:szCs w:val="24"/>
              </w:rPr>
              <w:t>sen, Messer, Teigschaber</w:t>
            </w:r>
            <w:r w:rsidR="00D566C7">
              <w:rPr>
                <w:sz w:val="24"/>
                <w:szCs w:val="24"/>
              </w:rPr>
              <w:br/>
            </w:r>
            <w:r w:rsidRPr="00272ED2">
              <w:rPr>
                <w:sz w:val="24"/>
                <w:szCs w:val="24"/>
              </w:rPr>
              <w:t xml:space="preserve"> werden in einen </w:t>
            </w:r>
            <w:r w:rsidR="00D566C7">
              <w:rPr>
                <w:sz w:val="24"/>
                <w:szCs w:val="24"/>
              </w:rPr>
              <w:br/>
            </w:r>
            <w:r w:rsidRPr="00272ED2">
              <w:rPr>
                <w:b/>
                <w:sz w:val="24"/>
                <w:szCs w:val="24"/>
              </w:rPr>
              <w:t>Löffeltopf</w:t>
            </w:r>
            <w:r w:rsidRPr="00272ED2">
              <w:rPr>
                <w:sz w:val="24"/>
                <w:szCs w:val="24"/>
              </w:rPr>
              <w:t xml:space="preserve"> gestellt.</w:t>
            </w:r>
          </w:p>
        </w:tc>
      </w:tr>
      <w:tr w:rsidR="008B6CEF" w:rsidRPr="00272ED2" w:rsidTr="009D3596">
        <w:trPr>
          <w:trHeight w:val="2268"/>
        </w:trPr>
        <w:tc>
          <w:tcPr>
            <w:tcW w:w="2405" w:type="dxa"/>
            <w:shd w:val="clear" w:color="auto" w:fill="auto"/>
            <w:vAlign w:val="center"/>
          </w:tcPr>
          <w:p w:rsidR="008B6CEF" w:rsidRPr="00272ED2" w:rsidRDefault="008B6CEF" w:rsidP="009D3596">
            <w:pPr>
              <w:jc w:val="center"/>
              <w:rPr>
                <w:sz w:val="24"/>
                <w:szCs w:val="24"/>
              </w:rPr>
            </w:pPr>
            <w:r w:rsidRPr="00272ED2">
              <w:rPr>
                <w:b/>
                <w:sz w:val="24"/>
                <w:szCs w:val="24"/>
              </w:rPr>
              <w:t>Fingernägel</w:t>
            </w:r>
            <w:r w:rsidRPr="00272ED2">
              <w:rPr>
                <w:sz w:val="24"/>
                <w:szCs w:val="24"/>
              </w:rPr>
              <w:t xml:space="preserve"> müssen sauber und kurz sein.</w:t>
            </w:r>
          </w:p>
        </w:tc>
        <w:tc>
          <w:tcPr>
            <w:tcW w:w="2509" w:type="dxa"/>
            <w:shd w:val="clear" w:color="auto" w:fill="auto"/>
            <w:vAlign w:val="center"/>
          </w:tcPr>
          <w:p w:rsidR="008B6CEF" w:rsidRPr="00272ED2" w:rsidRDefault="008B6CEF" w:rsidP="009D3596">
            <w:pPr>
              <w:jc w:val="center"/>
              <w:rPr>
                <w:sz w:val="24"/>
                <w:szCs w:val="24"/>
              </w:rPr>
            </w:pPr>
            <w:r w:rsidRPr="00272ED2">
              <w:rPr>
                <w:sz w:val="24"/>
                <w:szCs w:val="24"/>
              </w:rPr>
              <w:t xml:space="preserve">Nach dem </w:t>
            </w:r>
            <w:r w:rsidRPr="00272ED2">
              <w:rPr>
                <w:b/>
                <w:sz w:val="24"/>
                <w:szCs w:val="24"/>
              </w:rPr>
              <w:t>Niesen</w:t>
            </w:r>
            <w:r w:rsidRPr="00272ED2">
              <w:rPr>
                <w:sz w:val="24"/>
                <w:szCs w:val="24"/>
              </w:rPr>
              <w:t xml:space="preserve"> und dem </w:t>
            </w:r>
            <w:r w:rsidRPr="00272ED2">
              <w:rPr>
                <w:b/>
                <w:sz w:val="24"/>
                <w:szCs w:val="24"/>
              </w:rPr>
              <w:t>Naseputzen</w:t>
            </w:r>
            <w:r w:rsidR="000F4100">
              <w:rPr>
                <w:sz w:val="24"/>
                <w:szCs w:val="24"/>
              </w:rPr>
              <w:t xml:space="preserve"> die Hände waschen</w:t>
            </w:r>
          </w:p>
        </w:tc>
        <w:tc>
          <w:tcPr>
            <w:tcW w:w="2457" w:type="dxa"/>
            <w:vAlign w:val="center"/>
          </w:tcPr>
          <w:p w:rsidR="008B6CEF" w:rsidRPr="00272ED2" w:rsidRDefault="008B6CEF" w:rsidP="009D3596">
            <w:pPr>
              <w:jc w:val="center"/>
              <w:rPr>
                <w:sz w:val="24"/>
                <w:szCs w:val="24"/>
              </w:rPr>
            </w:pPr>
            <w:r w:rsidRPr="00272ED2">
              <w:rPr>
                <w:b/>
                <w:sz w:val="24"/>
                <w:szCs w:val="24"/>
              </w:rPr>
              <w:t>Schmuck</w:t>
            </w:r>
            <w:r w:rsidRPr="00272ED2">
              <w:rPr>
                <w:sz w:val="24"/>
                <w:szCs w:val="24"/>
              </w:rPr>
              <w:t xml:space="preserve"> vor der </w:t>
            </w:r>
            <w:r w:rsidR="008660CA">
              <w:rPr>
                <w:sz w:val="24"/>
                <w:szCs w:val="24"/>
              </w:rPr>
              <w:br/>
            </w:r>
            <w:r w:rsidR="000F4100">
              <w:rPr>
                <w:sz w:val="24"/>
                <w:szCs w:val="24"/>
              </w:rPr>
              <w:t>Arbeit ablegen</w:t>
            </w:r>
          </w:p>
        </w:tc>
        <w:tc>
          <w:tcPr>
            <w:tcW w:w="2457" w:type="dxa"/>
            <w:vAlign w:val="center"/>
          </w:tcPr>
          <w:p w:rsidR="008B6CEF" w:rsidRPr="00272ED2" w:rsidRDefault="008B6CEF" w:rsidP="009D3596">
            <w:pPr>
              <w:jc w:val="center"/>
              <w:rPr>
                <w:sz w:val="24"/>
                <w:szCs w:val="24"/>
              </w:rPr>
            </w:pPr>
            <w:r w:rsidRPr="00272ED2">
              <w:rPr>
                <w:sz w:val="24"/>
                <w:szCs w:val="24"/>
              </w:rPr>
              <w:t xml:space="preserve">Speisen </w:t>
            </w:r>
            <w:r w:rsidRPr="00272ED2">
              <w:rPr>
                <w:b/>
                <w:sz w:val="24"/>
                <w:szCs w:val="24"/>
              </w:rPr>
              <w:t>kühl</w:t>
            </w:r>
            <w:r w:rsidRPr="00272ED2">
              <w:rPr>
                <w:sz w:val="24"/>
                <w:szCs w:val="24"/>
              </w:rPr>
              <w:t xml:space="preserve"> auf</w:t>
            </w:r>
            <w:r w:rsidR="00AA2B8F">
              <w:rPr>
                <w:sz w:val="24"/>
                <w:szCs w:val="24"/>
              </w:rPr>
              <w:t>-</w:t>
            </w:r>
            <w:r w:rsidRPr="00272ED2">
              <w:rPr>
                <w:sz w:val="24"/>
                <w:szCs w:val="24"/>
              </w:rPr>
              <w:t xml:space="preserve">bewahren, nicht lange in der Küche stehen </w:t>
            </w:r>
            <w:r w:rsidR="008660CA">
              <w:rPr>
                <w:sz w:val="24"/>
                <w:szCs w:val="24"/>
              </w:rPr>
              <w:br/>
            </w:r>
            <w:r w:rsidR="000F4100">
              <w:rPr>
                <w:sz w:val="24"/>
                <w:szCs w:val="24"/>
              </w:rPr>
              <w:t>lassen</w:t>
            </w:r>
          </w:p>
        </w:tc>
      </w:tr>
    </w:tbl>
    <w:p w:rsidR="008B6CEF" w:rsidRPr="00272ED2" w:rsidRDefault="008B6CEF" w:rsidP="008B6CEF"/>
    <w:p w:rsidR="008B6CEF" w:rsidRDefault="008B6CEF" w:rsidP="008B6CEF">
      <w:pPr>
        <w:spacing w:line="240" w:lineRule="exact"/>
      </w:pPr>
      <w: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705A2D" w:rsidRPr="008B6CEF" w:rsidTr="00150FA0">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705A2D" w:rsidRPr="008B6CEF" w:rsidRDefault="00705A2D" w:rsidP="00150FA0">
            <w:pPr>
              <w:spacing w:before="40" w:after="60" w:line="160" w:lineRule="exact"/>
              <w:rPr>
                <w:sz w:val="12"/>
              </w:rPr>
            </w:pPr>
            <w:r w:rsidRPr="008B6CEF">
              <w:rPr>
                <w:sz w:val="12"/>
              </w:rPr>
              <w:br w:type="page"/>
              <w:t>Lernfeld</w:t>
            </w:r>
          </w:p>
          <w:p w:rsidR="00705A2D" w:rsidRPr="008B6CEF" w:rsidRDefault="00705A2D" w:rsidP="00150FA0">
            <w:pPr>
              <w:rPr>
                <w:b/>
              </w:rPr>
            </w:pPr>
            <w:r w:rsidRPr="008B6CEF">
              <w:rPr>
                <w:b/>
              </w:rPr>
              <w:t>LF 2</w:t>
            </w:r>
          </w:p>
          <w:p w:rsidR="00705A2D" w:rsidRPr="008B6CEF" w:rsidRDefault="00705A2D" w:rsidP="00150FA0">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705A2D" w:rsidRPr="008B6CEF" w:rsidRDefault="00705A2D" w:rsidP="00150FA0">
            <w:pPr>
              <w:spacing w:before="40" w:after="60" w:line="160" w:lineRule="exact"/>
              <w:rPr>
                <w:sz w:val="12"/>
              </w:rPr>
            </w:pPr>
            <w:r w:rsidRPr="008B6CEF">
              <w:rPr>
                <w:sz w:val="12"/>
              </w:rPr>
              <w:t>Titel</w:t>
            </w:r>
          </w:p>
          <w:p w:rsidR="00705A2D" w:rsidRPr="008B6CEF" w:rsidRDefault="00705A2D" w:rsidP="00150FA0">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705A2D" w:rsidRPr="008B6CEF" w:rsidRDefault="00705A2D" w:rsidP="00150FA0"/>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05A2D" w:rsidRDefault="00705A2D" w:rsidP="00150FA0">
            <w:pPr>
              <w:jc w:val="center"/>
              <w:rPr>
                <w:rFonts w:eastAsia="Times New Roman" w:cs="Times New Roman"/>
                <w:b/>
                <w:lang w:eastAsia="de-DE"/>
              </w:rPr>
            </w:pPr>
            <w:r w:rsidRPr="008B6CEF">
              <w:rPr>
                <w:rFonts w:eastAsia="Times New Roman" w:cs="Times New Roman"/>
                <w:b/>
                <w:lang w:eastAsia="de-DE"/>
              </w:rPr>
              <w:t xml:space="preserve">Ernährung und </w:t>
            </w:r>
          </w:p>
          <w:p w:rsidR="00705A2D" w:rsidRPr="008B6CEF" w:rsidRDefault="00705A2D" w:rsidP="00150FA0">
            <w:pPr>
              <w:jc w:val="center"/>
              <w:rPr>
                <w:rFonts w:eastAsia="Times New Roman" w:cs="Times New Roman"/>
                <w:b/>
                <w:lang w:eastAsia="de-DE"/>
              </w:rPr>
            </w:pPr>
            <w:r w:rsidRPr="008B6CEF">
              <w:rPr>
                <w:rFonts w:eastAsia="Times New Roman" w:cs="Times New Roman"/>
                <w:b/>
                <w:lang w:eastAsia="de-DE"/>
              </w:rPr>
              <w:t>Gastronomie</w:t>
            </w:r>
          </w:p>
          <w:p w:rsidR="00705A2D" w:rsidRPr="008B6CEF" w:rsidRDefault="00705A2D" w:rsidP="00150FA0">
            <w:pPr>
              <w:jc w:val="center"/>
              <w:rPr>
                <w:rFonts w:eastAsia="Calibri" w:cs="Times New Roman"/>
                <w:b/>
                <w:lang w:eastAsia="de-DE"/>
              </w:rPr>
            </w:pPr>
            <w:r w:rsidRPr="008B6CEF">
              <w:rPr>
                <w:rFonts w:eastAsia="Times New Roman" w:cs="Times New Roman"/>
                <w:b/>
                <w:lang w:eastAsia="de-DE"/>
              </w:rPr>
              <w:t>EG2.01.03.</w:t>
            </w:r>
            <w:r>
              <w:rPr>
                <w:rFonts w:eastAsia="Times New Roman" w:cs="Times New Roman"/>
                <w:b/>
                <w:lang w:eastAsia="de-DE"/>
              </w:rPr>
              <w:t>05</w:t>
            </w:r>
          </w:p>
        </w:tc>
      </w:tr>
      <w:tr w:rsidR="00705A2D" w:rsidRPr="008B6CEF" w:rsidTr="00150FA0">
        <w:tc>
          <w:tcPr>
            <w:tcW w:w="7352" w:type="dxa"/>
            <w:gridSpan w:val="4"/>
            <w:tcBorders>
              <w:left w:val="single" w:sz="4" w:space="0" w:color="auto"/>
              <w:bottom w:val="single" w:sz="4" w:space="0" w:color="auto"/>
              <w:right w:val="single" w:sz="4" w:space="0" w:color="auto"/>
            </w:tcBorders>
            <w:shd w:val="clear" w:color="auto" w:fill="auto"/>
            <w:hideMark/>
          </w:tcPr>
          <w:p w:rsidR="00705A2D" w:rsidRPr="008B6CEF" w:rsidRDefault="00705A2D" w:rsidP="00150FA0">
            <w:pPr>
              <w:spacing w:before="40" w:after="60" w:line="160" w:lineRule="exact"/>
              <w:rPr>
                <w:sz w:val="12"/>
              </w:rPr>
            </w:pPr>
            <w:r w:rsidRPr="008B6CEF">
              <w:rPr>
                <w:sz w:val="12"/>
              </w:rPr>
              <w:t>Kompetenzbereiche:</w:t>
            </w:r>
          </w:p>
          <w:p w:rsidR="00705A2D" w:rsidRPr="008B6CEF" w:rsidRDefault="00705A2D" w:rsidP="00150FA0">
            <w:pPr>
              <w:numPr>
                <w:ilvl w:val="0"/>
                <w:numId w:val="6"/>
              </w:numPr>
              <w:ind w:left="227" w:hanging="170"/>
              <w:rPr>
                <w:sz w:val="16"/>
              </w:rPr>
            </w:pPr>
            <w:r w:rsidRPr="008B6CEF">
              <w:rPr>
                <w:sz w:val="16"/>
              </w:rPr>
              <w:t>Ich kann die Grundlagen der Hygiene und lebensmittelrechtliche Vorschriften anwenden.</w:t>
            </w:r>
          </w:p>
          <w:p w:rsidR="00705A2D" w:rsidRPr="008B6CEF" w:rsidRDefault="00705A2D" w:rsidP="00150FA0">
            <w:pPr>
              <w:numPr>
                <w:ilvl w:val="0"/>
                <w:numId w:val="6"/>
              </w:numPr>
              <w:ind w:left="227" w:hanging="170"/>
              <w:rPr>
                <w:sz w:val="16"/>
              </w:rPr>
            </w:pPr>
            <w:r w:rsidRPr="008B6CEF">
              <w:rPr>
                <w:sz w:val="16"/>
              </w:rPr>
              <w:t>Ich kann die Qualität von Lebensmitteln durch geeignete Maßnahmen erhalten.</w:t>
            </w:r>
          </w:p>
          <w:p w:rsidR="00705A2D" w:rsidRPr="008B6CEF" w:rsidRDefault="00705A2D" w:rsidP="00150FA0">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705A2D" w:rsidRPr="008B6CEF" w:rsidRDefault="00705A2D" w:rsidP="00150FA0">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705A2D" w:rsidRPr="008B6CEF" w:rsidRDefault="00705A2D" w:rsidP="00150FA0">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3"/>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05A2D" w:rsidRPr="008B6CEF" w:rsidTr="00150FA0">
              <w:trPr>
                <w:trHeight w:val="284"/>
              </w:trPr>
              <w:tc>
                <w:tcPr>
                  <w:tcW w:w="2090" w:type="dxa"/>
                  <w:shd w:val="clear" w:color="auto" w:fill="auto"/>
                </w:tcPr>
                <w:p w:rsidR="00705A2D" w:rsidRPr="008B6CEF" w:rsidRDefault="00705A2D" w:rsidP="00150FA0">
                  <w:pPr>
                    <w:jc w:val="center"/>
                  </w:pPr>
                  <w:r w:rsidRPr="008B6CEF">
                    <w:t>LernPROJEKT</w:t>
                  </w:r>
                </w:p>
              </w:tc>
            </w:tr>
            <w:tr w:rsidR="00705A2D" w:rsidRPr="008B6CEF" w:rsidTr="00150FA0">
              <w:trPr>
                <w:trHeight w:val="284"/>
              </w:trPr>
              <w:tc>
                <w:tcPr>
                  <w:tcW w:w="2090" w:type="dxa"/>
                  <w:tcBorders>
                    <w:bottom w:val="single" w:sz="4" w:space="0" w:color="auto"/>
                  </w:tcBorders>
                  <w:shd w:val="clear" w:color="auto" w:fill="auto"/>
                </w:tcPr>
                <w:p w:rsidR="00705A2D" w:rsidRPr="008B6CEF" w:rsidRDefault="00705A2D" w:rsidP="00150FA0">
                  <w:pPr>
                    <w:jc w:val="center"/>
                  </w:pPr>
                  <w:r w:rsidRPr="008B6CEF">
                    <w:t>LernTHEMA</w:t>
                  </w:r>
                </w:p>
              </w:tc>
            </w:tr>
            <w:tr w:rsidR="00705A2D" w:rsidRPr="008B6CEF" w:rsidTr="00150FA0">
              <w:trPr>
                <w:trHeight w:val="284"/>
              </w:trPr>
              <w:tc>
                <w:tcPr>
                  <w:tcW w:w="2090" w:type="dxa"/>
                  <w:tcBorders>
                    <w:bottom w:val="nil"/>
                  </w:tcBorders>
                  <w:shd w:val="clear" w:color="auto" w:fill="D9D9D9" w:themeFill="background1" w:themeFillShade="D9"/>
                </w:tcPr>
                <w:p w:rsidR="00705A2D" w:rsidRPr="008B6CEF" w:rsidRDefault="00705A2D" w:rsidP="00150FA0">
                  <w:pPr>
                    <w:jc w:val="center"/>
                    <w:rPr>
                      <w:rFonts w:eastAsia="Times New Roman" w:cs="Times New Roman"/>
                      <w:b/>
                    </w:rPr>
                  </w:pPr>
                  <w:r w:rsidRPr="008B6CEF">
                    <w:rPr>
                      <w:rFonts w:eastAsia="Times New Roman" w:cs="Times New Roman"/>
                      <w:b/>
                    </w:rPr>
                    <w:t>LernSCHRITT</w:t>
                  </w:r>
                </w:p>
              </w:tc>
            </w:tr>
          </w:tbl>
          <w:p w:rsidR="00705A2D" w:rsidRPr="008B6CEF" w:rsidRDefault="00705A2D" w:rsidP="00150FA0"/>
        </w:tc>
      </w:tr>
      <w:tr w:rsidR="00705A2D" w:rsidRPr="008B6CEF" w:rsidTr="00150FA0">
        <w:trPr>
          <w:gridBefore w:val="1"/>
          <w:wBefore w:w="10" w:type="dxa"/>
          <w:trHeight w:val="149"/>
        </w:trPr>
        <w:tc>
          <w:tcPr>
            <w:tcW w:w="7348" w:type="dxa"/>
            <w:gridSpan w:val="4"/>
            <w:tcBorders>
              <w:top w:val="single" w:sz="4" w:space="0" w:color="auto"/>
              <w:left w:val="nil"/>
              <w:right w:val="nil"/>
            </w:tcBorders>
          </w:tcPr>
          <w:p w:rsidR="00705A2D" w:rsidRPr="008B6CEF" w:rsidRDefault="00705A2D" w:rsidP="00150FA0"/>
        </w:tc>
        <w:tc>
          <w:tcPr>
            <w:tcW w:w="196" w:type="dxa"/>
            <w:gridSpan w:val="2"/>
            <w:tcBorders>
              <w:top w:val="nil"/>
              <w:left w:val="nil"/>
              <w:right w:val="nil"/>
            </w:tcBorders>
          </w:tcPr>
          <w:p w:rsidR="00705A2D" w:rsidRPr="008B6CEF" w:rsidRDefault="00705A2D" w:rsidP="00150FA0"/>
        </w:tc>
        <w:tc>
          <w:tcPr>
            <w:tcW w:w="2095" w:type="dxa"/>
            <w:tcBorders>
              <w:top w:val="single" w:sz="4" w:space="0" w:color="auto"/>
              <w:left w:val="nil"/>
              <w:right w:val="nil"/>
            </w:tcBorders>
          </w:tcPr>
          <w:p w:rsidR="00705A2D" w:rsidRPr="008B6CEF" w:rsidRDefault="00705A2D" w:rsidP="00150FA0"/>
        </w:tc>
      </w:tr>
      <w:tr w:rsidR="00705A2D" w:rsidRPr="008B6CEF" w:rsidTr="00150FA0">
        <w:trPr>
          <w:gridBefore w:val="1"/>
          <w:wBefore w:w="10" w:type="dxa"/>
          <w:trHeight w:val="443"/>
        </w:trPr>
        <w:tc>
          <w:tcPr>
            <w:tcW w:w="4818" w:type="dxa"/>
            <w:gridSpan w:val="2"/>
            <w:vMerge w:val="restart"/>
            <w:tcBorders>
              <w:left w:val="single" w:sz="4" w:space="0" w:color="auto"/>
              <w:right w:val="single" w:sz="4" w:space="0" w:color="auto"/>
            </w:tcBorders>
          </w:tcPr>
          <w:p w:rsidR="00705A2D" w:rsidRPr="008B6CEF" w:rsidRDefault="00705A2D" w:rsidP="00150FA0">
            <w:pPr>
              <w:spacing w:before="40" w:after="60" w:line="160" w:lineRule="exact"/>
              <w:rPr>
                <w:sz w:val="12"/>
              </w:rPr>
            </w:pPr>
            <w:r w:rsidRPr="008B6CEF">
              <w:rPr>
                <w:sz w:val="12"/>
              </w:rPr>
              <w:t>Kompetenzen:</w:t>
            </w:r>
          </w:p>
          <w:p w:rsidR="00705A2D" w:rsidRDefault="00705A2D" w:rsidP="003E2180">
            <w:pPr>
              <w:numPr>
                <w:ilvl w:val="0"/>
                <w:numId w:val="6"/>
              </w:numPr>
              <w:ind w:left="227" w:hanging="170"/>
              <w:rPr>
                <w:sz w:val="16"/>
              </w:rPr>
            </w:pPr>
            <w:r w:rsidRPr="008B6CEF">
              <w:rPr>
                <w:sz w:val="16"/>
              </w:rPr>
              <w:t>Ich kann persönliche Hygieneregeln erklären.</w:t>
            </w:r>
          </w:p>
          <w:p w:rsidR="00490904" w:rsidRPr="003E2180" w:rsidRDefault="00490904" w:rsidP="003E2180">
            <w:pPr>
              <w:numPr>
                <w:ilvl w:val="0"/>
                <w:numId w:val="6"/>
              </w:numPr>
              <w:ind w:left="227" w:hanging="170"/>
              <w:rPr>
                <w:i/>
                <w:sz w:val="16"/>
              </w:rPr>
            </w:pPr>
            <w:r w:rsidRPr="003E2180">
              <w:rPr>
                <w:i/>
                <w:sz w:val="16"/>
              </w:rPr>
              <w:t>Ich kann mich an Spielregeln halten.</w:t>
            </w:r>
          </w:p>
        </w:tc>
        <w:tc>
          <w:tcPr>
            <w:tcW w:w="4821" w:type="dxa"/>
            <w:gridSpan w:val="5"/>
            <w:tcBorders>
              <w:left w:val="single" w:sz="4" w:space="0" w:color="auto"/>
              <w:right w:val="single" w:sz="4" w:space="0" w:color="auto"/>
            </w:tcBorders>
          </w:tcPr>
          <w:p w:rsidR="00705A2D" w:rsidRPr="008B6CEF" w:rsidRDefault="00705A2D" w:rsidP="00150FA0">
            <w:pPr>
              <w:spacing w:before="40" w:after="60" w:line="160" w:lineRule="exact"/>
              <w:rPr>
                <w:sz w:val="12"/>
              </w:rPr>
            </w:pPr>
            <w:r w:rsidRPr="008B6CEF">
              <w:rPr>
                <w:sz w:val="12"/>
              </w:rPr>
              <w:t>Was Sie schon können sollten:</w:t>
            </w:r>
          </w:p>
          <w:p w:rsidR="00705A2D" w:rsidRPr="008B6CEF" w:rsidRDefault="00705A2D" w:rsidP="00150FA0">
            <w:pPr>
              <w:ind w:left="227" w:hanging="170"/>
              <w:rPr>
                <w:sz w:val="16"/>
              </w:rPr>
            </w:pPr>
          </w:p>
        </w:tc>
      </w:tr>
      <w:tr w:rsidR="00705A2D" w:rsidRPr="008B6CEF" w:rsidTr="00150FA0">
        <w:trPr>
          <w:gridBefore w:val="1"/>
          <w:wBefore w:w="10" w:type="dxa"/>
          <w:trHeight w:val="443"/>
        </w:trPr>
        <w:tc>
          <w:tcPr>
            <w:tcW w:w="4818" w:type="dxa"/>
            <w:gridSpan w:val="2"/>
            <w:vMerge/>
            <w:tcBorders>
              <w:left w:val="single" w:sz="4" w:space="0" w:color="auto"/>
              <w:right w:val="single" w:sz="4" w:space="0" w:color="auto"/>
            </w:tcBorders>
          </w:tcPr>
          <w:p w:rsidR="00705A2D" w:rsidRPr="008B6CEF" w:rsidRDefault="00705A2D" w:rsidP="00150FA0">
            <w:pPr>
              <w:spacing w:before="40" w:after="60" w:line="160" w:lineRule="exact"/>
              <w:rPr>
                <w:sz w:val="12"/>
              </w:rPr>
            </w:pPr>
          </w:p>
        </w:tc>
        <w:tc>
          <w:tcPr>
            <w:tcW w:w="4821" w:type="dxa"/>
            <w:gridSpan w:val="5"/>
            <w:tcBorders>
              <w:left w:val="single" w:sz="4" w:space="0" w:color="auto"/>
              <w:right w:val="single" w:sz="4" w:space="0" w:color="auto"/>
            </w:tcBorders>
          </w:tcPr>
          <w:p w:rsidR="00705A2D" w:rsidRPr="008B6CEF" w:rsidRDefault="00705A2D" w:rsidP="00150FA0">
            <w:pPr>
              <w:spacing w:before="40" w:after="60" w:line="160" w:lineRule="exact"/>
              <w:rPr>
                <w:sz w:val="12"/>
              </w:rPr>
            </w:pPr>
            <w:r w:rsidRPr="008B6CEF">
              <w:rPr>
                <w:sz w:val="12"/>
              </w:rPr>
              <w:t>Wie Sie Ihr Können prüfen können:</w:t>
            </w:r>
          </w:p>
          <w:p w:rsidR="00705A2D" w:rsidRPr="008B6CEF" w:rsidRDefault="00705A2D" w:rsidP="00150FA0">
            <w:pPr>
              <w:ind w:left="227" w:hanging="170"/>
              <w:rPr>
                <w:sz w:val="16"/>
              </w:rPr>
            </w:pPr>
          </w:p>
        </w:tc>
      </w:tr>
    </w:tbl>
    <w:p w:rsidR="00705A2D" w:rsidRPr="008B6CEF" w:rsidRDefault="00705A2D" w:rsidP="00705A2D">
      <w:pPr>
        <w:rPr>
          <w:b/>
          <w:bCs/>
          <w:color w:val="000000"/>
        </w:rPr>
      </w:pPr>
    </w:p>
    <w:p w:rsidR="00705A2D" w:rsidRPr="008B6CEF" w:rsidRDefault="00705A2D" w:rsidP="00705A2D">
      <w:pPr>
        <w:rPr>
          <w:b/>
          <w:bCs/>
          <w:color w:val="000000"/>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05A2D" w:rsidRPr="008B6CEF" w:rsidTr="00150FA0">
        <w:trPr>
          <w:trHeight w:val="397"/>
        </w:trPr>
        <w:tc>
          <w:tcPr>
            <w:tcW w:w="1470" w:type="dxa"/>
            <w:shd w:val="clear" w:color="auto" w:fill="D9D9D9" w:themeFill="background1" w:themeFillShade="D9"/>
            <w:vAlign w:val="center"/>
          </w:tcPr>
          <w:p w:rsidR="00705A2D" w:rsidRPr="008B6CEF" w:rsidRDefault="00705A2D" w:rsidP="00150FA0">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705A2D" w:rsidRPr="008B6CEF" w:rsidRDefault="00705A2D" w:rsidP="00150FA0">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705A2D" w:rsidRPr="008B6CEF" w:rsidRDefault="00705A2D" w:rsidP="00150FA0">
            <w:pPr>
              <w:jc w:val="center"/>
              <w:rPr>
                <w:rFonts w:eastAsia="Times New Roman" w:cs="Times New Roman"/>
                <w:b/>
                <w:lang w:eastAsia="de-DE"/>
              </w:rPr>
            </w:pPr>
            <w:r w:rsidRPr="008B6CEF">
              <w:rPr>
                <w:rFonts w:eastAsia="Times New Roman" w:cs="Times New Roman"/>
                <w:b/>
                <w:lang w:eastAsia="de-DE"/>
              </w:rPr>
              <w:t>Aufgabe</w:t>
            </w:r>
            <w:r w:rsidRPr="00705A2D">
              <w:rPr>
                <w:rFonts w:eastAsia="Times New Roman" w:cs="Times New Roman"/>
                <w:b/>
                <w:noProof/>
                <w:sz w:val="24"/>
                <w:lang w:eastAsia="de-DE"/>
              </w:rPr>
              <w:drawing>
                <wp:anchor distT="0" distB="0" distL="114300" distR="114300" simplePos="0" relativeHeight="252461056" behindDoc="0" locked="0" layoutInCell="0" allowOverlap="1" wp14:anchorId="1B93E3E2" wp14:editId="139A04C2">
                  <wp:simplePos x="0" y="0"/>
                  <wp:positionH relativeFrom="rightMargin">
                    <wp:posOffset>107950</wp:posOffset>
                  </wp:positionH>
                  <wp:positionV relativeFrom="paragraph">
                    <wp:posOffset>0</wp:posOffset>
                  </wp:positionV>
                  <wp:extent cx="345440" cy="323850"/>
                  <wp:effectExtent l="0" t="0" r="0" b="0"/>
                  <wp:wrapNone/>
                  <wp:docPr id="152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A2D" w:rsidRPr="008B6CEF" w:rsidTr="00150FA0">
        <w:trPr>
          <w:trHeight w:val="624"/>
        </w:trPr>
        <w:tc>
          <w:tcPr>
            <w:tcW w:w="1470" w:type="dxa"/>
            <w:shd w:val="clear" w:color="auto" w:fill="auto"/>
            <w:vAlign w:val="center"/>
          </w:tcPr>
          <w:p w:rsidR="00705A2D" w:rsidRPr="008B6CEF" w:rsidRDefault="00705A2D" w:rsidP="00150FA0">
            <w:pPr>
              <w:jc w:val="center"/>
              <w:rPr>
                <w:rFonts w:eastAsia="Calibri"/>
                <w:lang w:eastAsia="de-DE"/>
              </w:rPr>
            </w:pPr>
            <w:r>
              <w:rPr>
                <w:rFonts w:eastAsia="Calibri"/>
                <w:noProof/>
                <w:lang w:eastAsia="de-DE"/>
              </w:rPr>
              <w:drawing>
                <wp:inline distT="0" distB="0" distL="0" distR="0" wp14:anchorId="16B54E09" wp14:editId="447F74A7">
                  <wp:extent cx="658495" cy="323215"/>
                  <wp:effectExtent l="0" t="0" r="8255" b="635"/>
                  <wp:docPr id="1523" name="Grafik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705A2D" w:rsidRPr="008B6CEF" w:rsidRDefault="00705A2D" w:rsidP="00150FA0">
            <w:pPr>
              <w:jc w:val="both"/>
              <w:rPr>
                <w:lang w:eastAsia="de-DE"/>
              </w:rPr>
            </w:pPr>
            <w:r w:rsidRPr="008B6CEF">
              <w:rPr>
                <w:lang w:eastAsia="de-DE"/>
              </w:rPr>
              <w:t>10 min</w:t>
            </w:r>
          </w:p>
        </w:tc>
        <w:tc>
          <w:tcPr>
            <w:tcW w:w="4961" w:type="dxa"/>
            <w:shd w:val="clear" w:color="auto" w:fill="auto"/>
            <w:vAlign w:val="center"/>
          </w:tcPr>
          <w:p w:rsidR="00705A2D" w:rsidRPr="008B6CEF" w:rsidRDefault="00705A2D" w:rsidP="00705A2D">
            <w:pPr>
              <w:jc w:val="both"/>
              <w:rPr>
                <w:noProof/>
                <w:lang w:eastAsia="de-DE"/>
              </w:rPr>
            </w:pPr>
            <w:r>
              <w:rPr>
                <w:noProof/>
                <w:lang w:eastAsia="de-DE"/>
              </w:rPr>
              <w:t>Nehmen S</w:t>
            </w:r>
            <w:r w:rsidR="008458AE">
              <w:rPr>
                <w:noProof/>
                <w:lang w:eastAsia="de-DE"/>
              </w:rPr>
              <w:t xml:space="preserve">ie je ein Kärtchen vom Stapel </w:t>
            </w:r>
            <w:r w:rsidR="00021953" w:rsidRPr="00705A2D">
              <w:rPr>
                <w:rFonts w:eastAsia="Times New Roman" w:cs="Times New Roman"/>
                <w:b/>
                <w:noProof/>
                <w:sz w:val="24"/>
                <w:lang w:eastAsia="de-DE"/>
              </w:rPr>
              <w:drawing>
                <wp:inline distT="0" distB="0" distL="0" distR="0" wp14:anchorId="68AB0C26" wp14:editId="04FDF3B6">
                  <wp:extent cx="345440" cy="323850"/>
                  <wp:effectExtent l="0" t="0" r="0" b="0"/>
                  <wp:docPr id="39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Pr>
                <w:noProof/>
                <w:lang w:eastAsia="de-DE"/>
              </w:rPr>
              <w:t xml:space="preserve"> und o</w:t>
            </w:r>
            <w:r w:rsidRPr="008B6CEF">
              <w:rPr>
                <w:noProof/>
                <w:lang w:eastAsia="de-DE"/>
              </w:rPr>
              <w:t xml:space="preserve">rdnen Sie gemeinsam die Begriffe den entsprechenden Bildern </w:t>
            </w:r>
            <w:r w:rsidR="00AE4E59">
              <w:rPr>
                <w:noProof/>
                <w:lang w:eastAsia="de-DE"/>
              </w:rPr>
              <w:t xml:space="preserve">oder Texten </w:t>
            </w:r>
            <w:r w:rsidRPr="008B6CEF">
              <w:rPr>
                <w:noProof/>
                <w:lang w:eastAsia="de-DE"/>
              </w:rPr>
              <w:t>zu.</w:t>
            </w:r>
            <w:r w:rsidR="000F4100">
              <w:rPr>
                <w:noProof/>
                <w:lang w:eastAsia="de-DE"/>
              </w:rPr>
              <w:t xml:space="preserve"> Klären Sie offene</w:t>
            </w:r>
            <w:r>
              <w:rPr>
                <w:noProof/>
                <w:lang w:eastAsia="de-DE"/>
              </w:rPr>
              <w:t xml:space="preserve"> Fragen.</w:t>
            </w:r>
          </w:p>
        </w:tc>
      </w:tr>
      <w:tr w:rsidR="00705A2D" w:rsidRPr="008B6CEF" w:rsidTr="00150FA0">
        <w:trPr>
          <w:trHeight w:val="624"/>
        </w:trPr>
        <w:tc>
          <w:tcPr>
            <w:tcW w:w="1470" w:type="dxa"/>
            <w:shd w:val="clear" w:color="auto" w:fill="auto"/>
            <w:vAlign w:val="center"/>
          </w:tcPr>
          <w:p w:rsidR="00705A2D" w:rsidRPr="008B6CEF" w:rsidRDefault="00705A2D" w:rsidP="00150FA0">
            <w:pPr>
              <w:jc w:val="center"/>
              <w:rPr>
                <w:rFonts w:eastAsia="Calibri"/>
                <w:lang w:eastAsia="de-DE"/>
              </w:rPr>
            </w:pPr>
            <w:r>
              <w:rPr>
                <w:rFonts w:eastAsia="Calibri"/>
                <w:noProof/>
                <w:lang w:eastAsia="de-DE"/>
              </w:rPr>
              <w:drawing>
                <wp:inline distT="0" distB="0" distL="0" distR="0" wp14:anchorId="1D7B41CB" wp14:editId="1C97D6D3">
                  <wp:extent cx="658495" cy="323215"/>
                  <wp:effectExtent l="0" t="0" r="8255" b="635"/>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705A2D" w:rsidRPr="008B6CEF" w:rsidRDefault="00705A2D" w:rsidP="00150FA0">
            <w:pPr>
              <w:jc w:val="both"/>
              <w:rPr>
                <w:lang w:eastAsia="de-DE"/>
              </w:rPr>
            </w:pPr>
            <w:r w:rsidRPr="008B6CEF">
              <w:rPr>
                <w:lang w:eastAsia="de-DE"/>
              </w:rPr>
              <w:t>20 min</w:t>
            </w:r>
          </w:p>
        </w:tc>
        <w:tc>
          <w:tcPr>
            <w:tcW w:w="4961" w:type="dxa"/>
            <w:shd w:val="clear" w:color="auto" w:fill="auto"/>
            <w:vAlign w:val="center"/>
          </w:tcPr>
          <w:p w:rsidR="00705A2D" w:rsidRPr="00705A2D" w:rsidRDefault="00705A2D" w:rsidP="000F4100">
            <w:pPr>
              <w:jc w:val="both"/>
              <w:rPr>
                <w:noProof/>
                <w:lang w:eastAsia="de-DE"/>
              </w:rPr>
            </w:pPr>
            <w:r w:rsidRPr="00705A2D">
              <w:rPr>
                <w:bCs/>
                <w:color w:val="000000" w:themeColor="text1"/>
              </w:rPr>
              <w:t>Decken Sie eine Textkarte auf. Ordnen Sie diese dem dazugehörigen Feld zu (Bild oder Text) und begrün</w:t>
            </w:r>
            <w:r>
              <w:rPr>
                <w:bCs/>
                <w:color w:val="000000" w:themeColor="text1"/>
              </w:rPr>
              <w:t xml:space="preserve">den Sie Ihre Aussage mit mindestens </w:t>
            </w:r>
            <w:r w:rsidR="000F4100">
              <w:rPr>
                <w:bCs/>
                <w:color w:val="000000" w:themeColor="text1"/>
              </w:rPr>
              <w:t>drei</w:t>
            </w:r>
            <w:r>
              <w:rPr>
                <w:bCs/>
                <w:color w:val="000000" w:themeColor="text1"/>
              </w:rPr>
              <w:t xml:space="preserve"> Sätzen</w:t>
            </w:r>
            <w:r w:rsidRPr="00705A2D">
              <w:rPr>
                <w:bCs/>
                <w:color w:val="000000" w:themeColor="text1"/>
              </w:rPr>
              <w:t>.</w:t>
            </w:r>
          </w:p>
        </w:tc>
      </w:tr>
    </w:tbl>
    <w:p w:rsidR="00705A2D" w:rsidRDefault="00705A2D" w:rsidP="00705A2D">
      <w:pPr>
        <w:rPr>
          <w:b/>
          <w:bCs/>
          <w:color w:val="000000"/>
        </w:rPr>
      </w:pPr>
    </w:p>
    <w:p w:rsidR="00705A2D" w:rsidRDefault="00705A2D">
      <w:pPr>
        <w:spacing w:line="240" w:lineRule="exact"/>
      </w:pPr>
      <w: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316508" w:rsidRPr="008B6CEF" w:rsidTr="00685C0E">
        <w:trPr>
          <w:trHeight w:val="523"/>
        </w:trPr>
        <w:tc>
          <w:tcPr>
            <w:tcW w:w="3121" w:type="dxa"/>
            <w:tcBorders>
              <w:left w:val="single" w:sz="4" w:space="0" w:color="auto"/>
              <w:bottom w:val="single" w:sz="4" w:space="0" w:color="auto"/>
              <w:right w:val="single" w:sz="4" w:space="0" w:color="auto"/>
            </w:tcBorders>
            <w:shd w:val="clear" w:color="auto" w:fill="D9D9D9"/>
            <w:hideMark/>
          </w:tcPr>
          <w:p w:rsidR="00316508" w:rsidRPr="008B6CEF" w:rsidRDefault="00316508" w:rsidP="00685C0E">
            <w:pPr>
              <w:spacing w:before="40" w:after="60" w:line="160" w:lineRule="exact"/>
              <w:rPr>
                <w:sz w:val="12"/>
              </w:rPr>
            </w:pPr>
            <w:r w:rsidRPr="00316508">
              <w:rPr>
                <w:b/>
                <w:bCs/>
                <w:noProof/>
                <w:color w:val="000000"/>
                <w:sz w:val="24"/>
                <w:lang w:eastAsia="de-DE"/>
              </w:rPr>
              <w:drawing>
                <wp:anchor distT="0" distB="0" distL="114300" distR="114300" simplePos="0" relativeHeight="252344320" behindDoc="0" locked="1" layoutInCell="0" allowOverlap="1" wp14:anchorId="08191A79" wp14:editId="461941D0">
                  <wp:simplePos x="0" y="0"/>
                  <wp:positionH relativeFrom="rightMargin">
                    <wp:posOffset>1094740</wp:posOffset>
                  </wp:positionH>
                  <wp:positionV relativeFrom="paragraph">
                    <wp:posOffset>741045</wp:posOffset>
                  </wp:positionV>
                  <wp:extent cx="345440" cy="323850"/>
                  <wp:effectExtent l="0" t="0" r="0" b="0"/>
                  <wp:wrapNone/>
                  <wp:docPr id="162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sz w:val="12"/>
              </w:rPr>
              <w:br w:type="page"/>
              <w:t>Lernfeld</w:t>
            </w:r>
          </w:p>
          <w:p w:rsidR="00316508" w:rsidRPr="008B6CEF" w:rsidRDefault="00316508" w:rsidP="00685C0E">
            <w:pPr>
              <w:rPr>
                <w:b/>
              </w:rPr>
            </w:pPr>
            <w:r w:rsidRPr="008B6CEF">
              <w:rPr>
                <w:b/>
              </w:rPr>
              <w:t>LF 2</w:t>
            </w:r>
          </w:p>
          <w:p w:rsidR="00316508" w:rsidRPr="008B6CEF" w:rsidRDefault="00316508" w:rsidP="00685C0E">
            <w:pPr>
              <w:rPr>
                <w:b/>
              </w:rPr>
            </w:pPr>
          </w:p>
        </w:tc>
        <w:tc>
          <w:tcPr>
            <w:tcW w:w="4231" w:type="dxa"/>
            <w:tcBorders>
              <w:left w:val="single" w:sz="4" w:space="0" w:color="auto"/>
              <w:bottom w:val="single" w:sz="4" w:space="0" w:color="auto"/>
              <w:right w:val="single" w:sz="4" w:space="0" w:color="auto"/>
            </w:tcBorders>
            <w:shd w:val="clear" w:color="auto" w:fill="D9D9D9"/>
            <w:hideMark/>
          </w:tcPr>
          <w:p w:rsidR="00316508" w:rsidRPr="008B6CEF" w:rsidRDefault="00316508" w:rsidP="00685C0E">
            <w:pPr>
              <w:spacing w:before="40" w:after="60" w:line="160" w:lineRule="exact"/>
              <w:rPr>
                <w:sz w:val="12"/>
              </w:rPr>
            </w:pPr>
            <w:r w:rsidRPr="008B6CEF">
              <w:rPr>
                <w:sz w:val="12"/>
              </w:rPr>
              <w:t>Titel</w:t>
            </w:r>
          </w:p>
          <w:p w:rsidR="00316508" w:rsidRPr="001C7A7B" w:rsidRDefault="00316508" w:rsidP="00685C0E">
            <w:pPr>
              <w:rPr>
                <w:b/>
              </w:rPr>
            </w:pPr>
            <w:r w:rsidRPr="001C7A7B">
              <w:rPr>
                <w:b/>
              </w:rPr>
              <w:t>Hygienemaßnahmen angewendet</w:t>
            </w:r>
            <w:r w:rsidR="00DB2FB0">
              <w:rPr>
                <w:b/>
              </w:rPr>
              <w:t xml:space="preserve"> – </w:t>
            </w:r>
          </w:p>
          <w:p w:rsidR="00316508" w:rsidRDefault="00316508" w:rsidP="00316508">
            <w:pPr>
              <w:rPr>
                <w:rStyle w:val="Fett"/>
              </w:rPr>
            </w:pPr>
            <w:r w:rsidRPr="005D112E">
              <w:rPr>
                <w:rStyle w:val="Fett"/>
              </w:rPr>
              <w:t xml:space="preserve">Zusatzaufgabe für Zeitpuffer </w:t>
            </w:r>
          </w:p>
          <w:p w:rsidR="00316508" w:rsidRPr="008B6CEF" w:rsidRDefault="00316508" w:rsidP="00316508">
            <w:r w:rsidRPr="005D112E">
              <w:rPr>
                <w:rStyle w:val="Fett"/>
              </w:rPr>
              <w:t>oder offene Lernzeit –</w:t>
            </w:r>
            <w:r>
              <w:rPr>
                <w:rStyle w:val="Fett"/>
              </w:rPr>
              <w:t xml:space="preserve"> </w:t>
            </w:r>
            <w:r w:rsidR="000804DB">
              <w:rPr>
                <w:rStyle w:val="Fett"/>
              </w:rPr>
              <w:t xml:space="preserve">Memory oder </w:t>
            </w:r>
            <w:r>
              <w:rPr>
                <w:rStyle w:val="Fett"/>
              </w:rPr>
              <w:t>Spielfeld</w:t>
            </w:r>
          </w:p>
        </w:tc>
        <w:tc>
          <w:tcPr>
            <w:tcW w:w="188" w:type="dxa"/>
            <w:tcBorders>
              <w:top w:val="nil"/>
              <w:left w:val="single" w:sz="4" w:space="0" w:color="auto"/>
              <w:bottom w:val="nil"/>
              <w:right w:val="single" w:sz="4" w:space="0" w:color="auto"/>
            </w:tcBorders>
            <w:shd w:val="clear" w:color="auto" w:fill="FFFFFF"/>
          </w:tcPr>
          <w:p w:rsidR="00316508" w:rsidRPr="008B6CEF" w:rsidRDefault="00316508" w:rsidP="00685C0E"/>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316508" w:rsidRDefault="00316508" w:rsidP="00685C0E">
            <w:pPr>
              <w:jc w:val="center"/>
              <w:rPr>
                <w:rFonts w:eastAsia="Times New Roman" w:cs="Times New Roman"/>
                <w:b/>
                <w:lang w:eastAsia="de-DE"/>
              </w:rPr>
            </w:pPr>
            <w:r w:rsidRPr="008B6CEF">
              <w:rPr>
                <w:rFonts w:eastAsia="Times New Roman" w:cs="Times New Roman"/>
                <w:b/>
                <w:lang w:eastAsia="de-DE"/>
              </w:rPr>
              <w:t xml:space="preserve">Ernährung und </w:t>
            </w:r>
          </w:p>
          <w:p w:rsidR="00316508" w:rsidRPr="008B6CEF" w:rsidRDefault="00316508" w:rsidP="00685C0E">
            <w:pPr>
              <w:jc w:val="center"/>
              <w:rPr>
                <w:rFonts w:eastAsia="Times New Roman" w:cs="Times New Roman"/>
                <w:b/>
                <w:lang w:eastAsia="de-DE"/>
              </w:rPr>
            </w:pPr>
            <w:r w:rsidRPr="008B6CEF">
              <w:rPr>
                <w:rFonts w:eastAsia="Times New Roman" w:cs="Times New Roman"/>
                <w:b/>
                <w:lang w:eastAsia="de-DE"/>
              </w:rPr>
              <w:t>Gastronomie</w:t>
            </w:r>
          </w:p>
          <w:p w:rsidR="00316508" w:rsidRPr="008B6CEF" w:rsidRDefault="00316508" w:rsidP="00685C0E">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bl>
    <w:p w:rsidR="008B6CEF" w:rsidRPr="00316508" w:rsidRDefault="008B6CEF" w:rsidP="008B6CEF">
      <w:pPr>
        <w:rPr>
          <w:b/>
          <w:bCs/>
          <w:color w:val="000000"/>
        </w:rPr>
      </w:pPr>
    </w:p>
    <w:p w:rsidR="008B6CEF" w:rsidRDefault="006F46D5" w:rsidP="008B6CEF">
      <w:r>
        <w:t>Farbig kopieren und laminieren.</w:t>
      </w:r>
    </w:p>
    <w:p w:rsidR="00440396" w:rsidRPr="00272ED2" w:rsidRDefault="00440396" w:rsidP="008B6CEF"/>
    <w:tbl>
      <w:tblPr>
        <w:tblStyle w:val="Tabellenraster13"/>
        <w:tblpPr w:leftFromText="142" w:rightFromText="142" w:vertAnchor="text" w:horzAnchor="margin" w:tblpY="1"/>
        <w:tblOverlap w:val="never"/>
        <w:tblW w:w="9828" w:type="dxa"/>
        <w:tblLayout w:type="fixed"/>
        <w:tblCellMar>
          <w:top w:w="57" w:type="dxa"/>
          <w:bottom w:w="57" w:type="dxa"/>
        </w:tblCellMar>
        <w:tblLook w:val="04A0" w:firstRow="1" w:lastRow="0" w:firstColumn="1" w:lastColumn="0" w:noHBand="0" w:noVBand="1"/>
      </w:tblPr>
      <w:tblGrid>
        <w:gridCol w:w="2405"/>
        <w:gridCol w:w="2509"/>
        <w:gridCol w:w="2457"/>
        <w:gridCol w:w="2457"/>
      </w:tblGrid>
      <w:tr w:rsidR="008B6CEF" w:rsidRPr="005D112E" w:rsidTr="00440396">
        <w:trPr>
          <w:trHeight w:val="2268"/>
        </w:trPr>
        <w:tc>
          <w:tcPr>
            <w:tcW w:w="2405" w:type="dxa"/>
            <w:tcBorders>
              <w:bottom w:val="single" w:sz="4" w:space="0" w:color="auto"/>
            </w:tcBorders>
            <w:shd w:val="clear" w:color="auto" w:fill="auto"/>
            <w:vAlign w:val="center"/>
          </w:tcPr>
          <w:p w:rsidR="008B6CEF" w:rsidRPr="005D112E" w:rsidRDefault="008B6CEF" w:rsidP="00316508">
            <w:pPr>
              <w:jc w:val="center"/>
              <w:rPr>
                <w:b/>
              </w:rPr>
            </w:pPr>
            <w:r w:rsidRPr="001704B4">
              <w:rPr>
                <w:noProof/>
              </w:rPr>
              <w:drawing>
                <wp:anchor distT="0" distB="0" distL="114300" distR="114300" simplePos="0" relativeHeight="252141568" behindDoc="0" locked="0" layoutInCell="1" allowOverlap="1" wp14:anchorId="4D4ED774" wp14:editId="64AC5ED8">
                  <wp:simplePos x="0" y="0"/>
                  <wp:positionH relativeFrom="column">
                    <wp:posOffset>-19685</wp:posOffset>
                  </wp:positionH>
                  <wp:positionV relativeFrom="paragraph">
                    <wp:posOffset>243840</wp:posOffset>
                  </wp:positionV>
                  <wp:extent cx="1380490" cy="920115"/>
                  <wp:effectExtent l="0" t="0" r="0" b="0"/>
                  <wp:wrapNone/>
                  <wp:docPr id="1208" name="Grafik 1208" descr="I:\Bilder-Spiel\340CANON\IMG_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Bilder-Spiel\340CANON\IMG_40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8049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schön kühl ist es hier</w:t>
            </w:r>
          </w:p>
        </w:tc>
        <w:tc>
          <w:tcPr>
            <w:tcW w:w="2509" w:type="dxa"/>
            <w:tcBorders>
              <w:bottom w:val="single" w:sz="4" w:space="0" w:color="auto"/>
            </w:tcBorders>
            <w:vAlign w:val="center"/>
          </w:tcPr>
          <w:p w:rsidR="006E7FAE" w:rsidRDefault="008B6CEF" w:rsidP="00316508">
            <w:pPr>
              <w:jc w:val="center"/>
              <w:rPr>
                <w:b/>
                <w:sz w:val="40"/>
                <w:szCs w:val="40"/>
              </w:rPr>
            </w:pPr>
            <w:r w:rsidRPr="005D112E">
              <w:rPr>
                <w:b/>
                <w:sz w:val="40"/>
                <w:szCs w:val="40"/>
              </w:rPr>
              <w:t xml:space="preserve">Wir sind </w:t>
            </w:r>
          </w:p>
          <w:p w:rsidR="008B6CEF" w:rsidRPr="005D112E" w:rsidRDefault="00021953" w:rsidP="00316508">
            <w:pPr>
              <w:jc w:val="center"/>
              <w:rPr>
                <w:b/>
                <w:sz w:val="40"/>
                <w:szCs w:val="40"/>
              </w:rPr>
            </w:pPr>
            <w:r>
              <w:rPr>
                <w:b/>
                <w:sz w:val="40"/>
                <w:szCs w:val="40"/>
              </w:rPr>
              <w:t>u</w:t>
            </w:r>
            <w:r w:rsidR="008B6CEF" w:rsidRPr="005D112E">
              <w:rPr>
                <w:b/>
                <w:sz w:val="40"/>
                <w:szCs w:val="40"/>
              </w:rPr>
              <w:t>nsichtbar</w:t>
            </w:r>
            <w:r>
              <w:rPr>
                <w:b/>
                <w:sz w:val="40"/>
                <w:szCs w:val="40"/>
              </w:rPr>
              <w:t>.</w:t>
            </w:r>
          </w:p>
        </w:tc>
        <w:tc>
          <w:tcPr>
            <w:tcW w:w="2457" w:type="dxa"/>
            <w:tcBorders>
              <w:bottom w:val="single" w:sz="4" w:space="0" w:color="auto"/>
            </w:tcBorders>
            <w:vAlign w:val="center"/>
          </w:tcPr>
          <w:p w:rsidR="008B6CEF" w:rsidRPr="005D112E" w:rsidRDefault="008B6CEF" w:rsidP="00316508">
            <w:pPr>
              <w:jc w:val="both"/>
              <w:rPr>
                <w:b/>
              </w:rPr>
            </w:pPr>
            <w:r w:rsidRPr="00FD2116">
              <w:rPr>
                <w:rStyle w:val="Fett"/>
                <w:noProof/>
              </w:rPr>
              <w:drawing>
                <wp:anchor distT="0" distB="0" distL="114300" distR="114300" simplePos="0" relativeHeight="252140544" behindDoc="0" locked="0" layoutInCell="1" allowOverlap="1" wp14:anchorId="43BF7F47" wp14:editId="24829578">
                  <wp:simplePos x="0" y="0"/>
                  <wp:positionH relativeFrom="column">
                    <wp:posOffset>-8255</wp:posOffset>
                  </wp:positionH>
                  <wp:positionV relativeFrom="paragraph">
                    <wp:posOffset>106045</wp:posOffset>
                  </wp:positionV>
                  <wp:extent cx="1447165" cy="1085215"/>
                  <wp:effectExtent l="0" t="0" r="635" b="635"/>
                  <wp:wrapNone/>
                  <wp:docPr id="1209" name="Grafik 1209" descr="I:\Bilder-Spiel\Lap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lder-Spiel\Lappen-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7165" cy="1085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tcBorders>
              <w:bottom w:val="single" w:sz="4" w:space="0" w:color="auto"/>
            </w:tcBorders>
            <w:shd w:val="clear" w:color="auto" w:fill="auto"/>
            <w:vAlign w:val="center"/>
          </w:tcPr>
          <w:p w:rsidR="008B6CEF" w:rsidRPr="005D112E" w:rsidRDefault="008B6CEF" w:rsidP="00316508">
            <w:pPr>
              <w:jc w:val="center"/>
              <w:rPr>
                <w:b/>
                <w:sz w:val="44"/>
                <w:szCs w:val="44"/>
              </w:rPr>
            </w:pPr>
            <w:r w:rsidRPr="005D112E">
              <w:rPr>
                <w:b/>
                <w:sz w:val="44"/>
                <w:szCs w:val="44"/>
              </w:rPr>
              <w:t>Fleisch</w:t>
            </w:r>
          </w:p>
          <w:p w:rsidR="008B6CEF" w:rsidRPr="005D112E" w:rsidRDefault="008B6CEF" w:rsidP="00316508">
            <w:pPr>
              <w:jc w:val="center"/>
              <w:rPr>
                <w:b/>
                <w:sz w:val="28"/>
                <w:szCs w:val="28"/>
              </w:rPr>
            </w:pPr>
            <w:r w:rsidRPr="005D112E">
              <w:rPr>
                <w:b/>
                <w:sz w:val="44"/>
                <w:szCs w:val="44"/>
              </w:rPr>
              <w:t>Geflügel</w:t>
            </w:r>
          </w:p>
        </w:tc>
      </w:tr>
    </w:tbl>
    <w:tbl>
      <w:tblPr>
        <w:tblStyle w:val="Tabellenraster131"/>
        <w:tblpPr w:leftFromText="142" w:rightFromText="142" w:vertAnchor="text" w:horzAnchor="margin" w:tblpY="1"/>
        <w:tblOverlap w:val="never"/>
        <w:tblW w:w="9828" w:type="dxa"/>
        <w:tblLayout w:type="fixed"/>
        <w:tblCellMar>
          <w:top w:w="57" w:type="dxa"/>
          <w:bottom w:w="57" w:type="dxa"/>
        </w:tblCellMar>
        <w:tblLook w:val="04A0" w:firstRow="1" w:lastRow="0" w:firstColumn="1" w:lastColumn="0" w:noHBand="0" w:noVBand="1"/>
      </w:tblPr>
      <w:tblGrid>
        <w:gridCol w:w="2405"/>
        <w:gridCol w:w="627"/>
        <w:gridCol w:w="627"/>
        <w:gridCol w:w="627"/>
        <w:gridCol w:w="628"/>
        <w:gridCol w:w="2457"/>
        <w:gridCol w:w="2457"/>
      </w:tblGrid>
      <w:tr w:rsidR="008B6CEF" w:rsidRPr="008B6CEF" w:rsidTr="00440396">
        <w:trPr>
          <w:trHeight w:val="2268"/>
        </w:trPr>
        <w:tc>
          <w:tcPr>
            <w:tcW w:w="2405" w:type="dxa"/>
            <w:tcBorders>
              <w:top w:val="single" w:sz="4" w:space="0" w:color="auto"/>
            </w:tcBorders>
            <w:shd w:val="clear" w:color="auto" w:fill="auto"/>
            <w:vAlign w:val="center"/>
          </w:tcPr>
          <w:p w:rsidR="008B6CEF" w:rsidRPr="008B6CEF" w:rsidRDefault="008B6CEF" w:rsidP="00BD1C1D">
            <w:pPr>
              <w:jc w:val="center"/>
              <w:rPr>
                <w:b/>
                <w:sz w:val="40"/>
                <w:szCs w:val="40"/>
              </w:rPr>
            </w:pPr>
            <w:r w:rsidRPr="008B6CEF">
              <w:rPr>
                <w:b/>
                <w:sz w:val="40"/>
                <w:szCs w:val="40"/>
              </w:rPr>
              <w:t>Mind. 100 g</w:t>
            </w:r>
          </w:p>
        </w:tc>
        <w:tc>
          <w:tcPr>
            <w:tcW w:w="627" w:type="dxa"/>
            <w:tcBorders>
              <w:top w:val="single" w:sz="4" w:space="0" w:color="auto"/>
            </w:tcBorders>
            <w:shd w:val="clear" w:color="auto" w:fill="FF0000"/>
            <w:vAlign w:val="center"/>
          </w:tcPr>
          <w:p w:rsidR="008B6CEF" w:rsidRPr="008B6CEF" w:rsidRDefault="008B6CEF" w:rsidP="00BD1C1D">
            <w:pPr>
              <w:jc w:val="both"/>
              <w:rPr>
                <w:b/>
              </w:rPr>
            </w:pPr>
          </w:p>
        </w:tc>
        <w:tc>
          <w:tcPr>
            <w:tcW w:w="627" w:type="dxa"/>
            <w:tcBorders>
              <w:top w:val="single" w:sz="4" w:space="0" w:color="auto"/>
            </w:tcBorders>
            <w:shd w:val="clear" w:color="auto" w:fill="FFFF00"/>
            <w:vAlign w:val="center"/>
          </w:tcPr>
          <w:p w:rsidR="008B6CEF" w:rsidRPr="008B6CEF" w:rsidRDefault="008B6CEF" w:rsidP="00BD1C1D">
            <w:pPr>
              <w:jc w:val="both"/>
              <w:rPr>
                <w:b/>
              </w:rPr>
            </w:pPr>
          </w:p>
        </w:tc>
        <w:tc>
          <w:tcPr>
            <w:tcW w:w="627" w:type="dxa"/>
            <w:tcBorders>
              <w:top w:val="single" w:sz="4" w:space="0" w:color="auto"/>
            </w:tcBorders>
            <w:shd w:val="clear" w:color="auto" w:fill="auto"/>
            <w:vAlign w:val="center"/>
          </w:tcPr>
          <w:p w:rsidR="008B6CEF" w:rsidRPr="008B6CEF" w:rsidRDefault="008B6CEF" w:rsidP="00BD1C1D">
            <w:pPr>
              <w:jc w:val="both"/>
              <w:rPr>
                <w:b/>
              </w:rPr>
            </w:pPr>
          </w:p>
        </w:tc>
        <w:tc>
          <w:tcPr>
            <w:tcW w:w="628" w:type="dxa"/>
            <w:tcBorders>
              <w:top w:val="single" w:sz="4" w:space="0" w:color="auto"/>
            </w:tcBorders>
            <w:shd w:val="clear" w:color="auto" w:fill="00B050"/>
            <w:vAlign w:val="center"/>
          </w:tcPr>
          <w:p w:rsidR="008B6CEF" w:rsidRPr="008B6CEF" w:rsidRDefault="008B6CEF" w:rsidP="00BD1C1D">
            <w:pPr>
              <w:jc w:val="both"/>
              <w:rPr>
                <w:b/>
              </w:rPr>
            </w:pPr>
          </w:p>
        </w:tc>
        <w:tc>
          <w:tcPr>
            <w:tcW w:w="2457" w:type="dxa"/>
            <w:tcBorders>
              <w:top w:val="single" w:sz="4" w:space="0" w:color="auto"/>
            </w:tcBorders>
            <w:vAlign w:val="center"/>
          </w:tcPr>
          <w:p w:rsidR="008B6CEF" w:rsidRPr="008B6CEF" w:rsidRDefault="008B6CEF" w:rsidP="00BD1C1D">
            <w:pPr>
              <w:jc w:val="both"/>
              <w:rPr>
                <w:b/>
              </w:rPr>
            </w:pPr>
            <w:r w:rsidRPr="008B6CEF">
              <w:rPr>
                <w:noProof/>
              </w:rPr>
              <w:drawing>
                <wp:anchor distT="0" distB="0" distL="114300" distR="114300" simplePos="0" relativeHeight="252153856" behindDoc="0" locked="0" layoutInCell="1" allowOverlap="1" wp14:anchorId="40ACEBCB" wp14:editId="44DEA45C">
                  <wp:simplePos x="0" y="0"/>
                  <wp:positionH relativeFrom="column">
                    <wp:posOffset>25400</wp:posOffset>
                  </wp:positionH>
                  <wp:positionV relativeFrom="paragraph">
                    <wp:posOffset>176530</wp:posOffset>
                  </wp:positionV>
                  <wp:extent cx="1370965" cy="1028700"/>
                  <wp:effectExtent l="0" t="0" r="635" b="0"/>
                  <wp:wrapNone/>
                  <wp:docPr id="1210" name="Grafik 1210" descr="I:\Bilder-Spiel\Fläche sau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ilder-Spiel\Fläche sauber-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tcBorders>
              <w:top w:val="single" w:sz="4" w:space="0" w:color="auto"/>
            </w:tcBorders>
            <w:shd w:val="clear" w:color="auto" w:fill="auto"/>
            <w:vAlign w:val="center"/>
          </w:tcPr>
          <w:p w:rsidR="008B6CEF" w:rsidRPr="008B6CEF" w:rsidRDefault="008B6CEF" w:rsidP="00BD1C1D">
            <w:pPr>
              <w:jc w:val="center"/>
              <w:rPr>
                <w:b/>
                <w:sz w:val="44"/>
                <w:szCs w:val="44"/>
              </w:rPr>
            </w:pPr>
            <w:r w:rsidRPr="008B6CEF">
              <w:rPr>
                <w:b/>
                <w:sz w:val="44"/>
                <w:szCs w:val="44"/>
              </w:rPr>
              <w:t xml:space="preserve">Mir geht es </w:t>
            </w:r>
          </w:p>
          <w:p w:rsidR="008B6CEF" w:rsidRPr="008B6CEF" w:rsidRDefault="008B6CEF" w:rsidP="00BD1C1D">
            <w:pPr>
              <w:jc w:val="center"/>
              <w:rPr>
                <w:b/>
                <w:sz w:val="52"/>
                <w:szCs w:val="52"/>
              </w:rPr>
            </w:pPr>
            <w:r w:rsidRPr="008B6CEF">
              <w:rPr>
                <w:b/>
                <w:sz w:val="44"/>
                <w:szCs w:val="44"/>
              </w:rPr>
              <w:t>nicht gut</w:t>
            </w:r>
            <w:r w:rsidR="00021953">
              <w:rPr>
                <w:b/>
                <w:sz w:val="44"/>
                <w:szCs w:val="44"/>
              </w:rPr>
              <w:t>.</w:t>
            </w:r>
          </w:p>
        </w:tc>
      </w:tr>
      <w:tr w:rsidR="008B6CEF" w:rsidRPr="008B6CEF" w:rsidTr="00BD1C1D">
        <w:trPr>
          <w:trHeight w:val="1222"/>
        </w:trPr>
        <w:tc>
          <w:tcPr>
            <w:tcW w:w="2405" w:type="dxa"/>
            <w:shd w:val="clear" w:color="auto" w:fill="auto"/>
            <w:vAlign w:val="center"/>
          </w:tcPr>
          <w:p w:rsidR="008B6CEF" w:rsidRPr="008B6CEF" w:rsidRDefault="008B6CEF" w:rsidP="00BD1C1D">
            <w:pPr>
              <w:jc w:val="center"/>
              <w:rPr>
                <w:b/>
                <w:sz w:val="40"/>
                <w:szCs w:val="40"/>
              </w:rPr>
            </w:pPr>
            <w:r w:rsidRPr="008B6CEF">
              <w:rPr>
                <w:b/>
                <w:sz w:val="40"/>
                <w:szCs w:val="40"/>
              </w:rPr>
              <w:t>Arbeits-bereiche</w:t>
            </w:r>
          </w:p>
        </w:tc>
        <w:tc>
          <w:tcPr>
            <w:tcW w:w="2509" w:type="dxa"/>
            <w:gridSpan w:val="4"/>
            <w:vMerge w:val="restart"/>
            <w:vAlign w:val="center"/>
          </w:tcPr>
          <w:p w:rsidR="008B6CEF" w:rsidRPr="008B6CEF" w:rsidRDefault="008B6CEF" w:rsidP="00BD1C1D">
            <w:pPr>
              <w:jc w:val="both"/>
              <w:rPr>
                <w:b/>
              </w:rPr>
            </w:pPr>
            <w:r w:rsidRPr="008B6CEF">
              <w:rPr>
                <w:noProof/>
              </w:rPr>
              <w:drawing>
                <wp:anchor distT="0" distB="0" distL="114300" distR="114300" simplePos="0" relativeHeight="252150784" behindDoc="0" locked="0" layoutInCell="1" allowOverlap="1" wp14:anchorId="67F6A147" wp14:editId="7B960664">
                  <wp:simplePos x="0" y="0"/>
                  <wp:positionH relativeFrom="page">
                    <wp:posOffset>77470</wp:posOffset>
                  </wp:positionH>
                  <wp:positionV relativeFrom="paragraph">
                    <wp:posOffset>379730</wp:posOffset>
                  </wp:positionV>
                  <wp:extent cx="1449070" cy="965835"/>
                  <wp:effectExtent l="0" t="0" r="0" b="5715"/>
                  <wp:wrapNone/>
                  <wp:docPr id="1211" name="Grafik 1211" descr="I:\Bilder-Spiel\340CANON\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ilder-Spiel\340CANON\IMG_400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9070"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vMerge w:val="restart"/>
            <w:vAlign w:val="center"/>
          </w:tcPr>
          <w:p w:rsidR="008B6CEF" w:rsidRPr="008B6CEF" w:rsidRDefault="008B6CEF" w:rsidP="00BD1C1D">
            <w:pPr>
              <w:jc w:val="both"/>
              <w:rPr>
                <w:b/>
              </w:rPr>
            </w:pPr>
            <w:r w:rsidRPr="008B6CEF">
              <w:rPr>
                <w:noProof/>
              </w:rPr>
              <w:drawing>
                <wp:anchor distT="0" distB="0" distL="114300" distR="114300" simplePos="0" relativeHeight="252152832" behindDoc="0" locked="0" layoutInCell="1" allowOverlap="1" wp14:anchorId="45803638" wp14:editId="62ACE0FA">
                  <wp:simplePos x="0" y="0"/>
                  <wp:positionH relativeFrom="margin">
                    <wp:posOffset>142240</wp:posOffset>
                  </wp:positionH>
                  <wp:positionV relativeFrom="paragraph">
                    <wp:posOffset>647700</wp:posOffset>
                  </wp:positionV>
                  <wp:extent cx="1152525" cy="767715"/>
                  <wp:effectExtent l="0" t="0" r="9525" b="0"/>
                  <wp:wrapNone/>
                  <wp:docPr id="1212" name="Grafik 1212" descr="I:\Bilder-Spiel\340CANON\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ilder-Spiel\340CANON\IMG_402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525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noProof/>
              </w:rPr>
              <w:drawing>
                <wp:anchor distT="0" distB="0" distL="114300" distR="114300" simplePos="0" relativeHeight="252151808" behindDoc="0" locked="0" layoutInCell="1" allowOverlap="1" wp14:anchorId="1D3FC079" wp14:editId="31C799C8">
                  <wp:simplePos x="0" y="0"/>
                  <wp:positionH relativeFrom="margin">
                    <wp:posOffset>521335</wp:posOffset>
                  </wp:positionH>
                  <wp:positionV relativeFrom="paragraph">
                    <wp:posOffset>31750</wp:posOffset>
                  </wp:positionV>
                  <wp:extent cx="829310" cy="551815"/>
                  <wp:effectExtent l="0" t="0" r="8890" b="635"/>
                  <wp:wrapNone/>
                  <wp:docPr id="1213" name="Grafik 1213" descr="I:\Bilder-Spiel\340CANON\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ilder-Spiel\340CANON\IMG_401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29310" cy="551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vMerge w:val="restart"/>
            <w:vAlign w:val="center"/>
          </w:tcPr>
          <w:p w:rsidR="008B6CEF" w:rsidRPr="008B6CEF" w:rsidRDefault="008B6CEF" w:rsidP="00BD1C1D">
            <w:pPr>
              <w:jc w:val="center"/>
              <w:rPr>
                <w:b/>
                <w:sz w:val="52"/>
                <w:szCs w:val="52"/>
              </w:rPr>
            </w:pPr>
            <w:r w:rsidRPr="008B6CEF">
              <w:rPr>
                <w:noProof/>
              </w:rPr>
              <w:drawing>
                <wp:anchor distT="0" distB="0" distL="114300" distR="114300" simplePos="0" relativeHeight="252149760" behindDoc="0" locked="0" layoutInCell="1" allowOverlap="1" wp14:anchorId="51634D7F" wp14:editId="69A0D1AF">
                  <wp:simplePos x="0" y="0"/>
                  <wp:positionH relativeFrom="column">
                    <wp:posOffset>6350</wp:posOffset>
                  </wp:positionH>
                  <wp:positionV relativeFrom="paragraph">
                    <wp:posOffset>371475</wp:posOffset>
                  </wp:positionV>
                  <wp:extent cx="1382395" cy="921385"/>
                  <wp:effectExtent l="0" t="0" r="8255" b="0"/>
                  <wp:wrapNone/>
                  <wp:docPr id="1214" name="Grafik 1214" descr="I:\Bilder-Spiel\340CANON\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ilder-Spiel\340CANON\IMG_401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82395"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BD1C1D">
        <w:trPr>
          <w:trHeight w:val="1221"/>
        </w:trPr>
        <w:tc>
          <w:tcPr>
            <w:tcW w:w="2405" w:type="dxa"/>
            <w:shd w:val="clear" w:color="auto" w:fill="auto"/>
            <w:vAlign w:val="center"/>
          </w:tcPr>
          <w:p w:rsidR="008B6CEF" w:rsidRPr="008B6CEF" w:rsidRDefault="008B6CEF" w:rsidP="00BD1C1D">
            <w:pPr>
              <w:jc w:val="center"/>
              <w:rPr>
                <w:b/>
                <w:sz w:val="40"/>
                <w:szCs w:val="40"/>
              </w:rPr>
            </w:pPr>
            <w:r w:rsidRPr="008B6CEF">
              <w:rPr>
                <w:b/>
                <w:sz w:val="40"/>
                <w:szCs w:val="40"/>
              </w:rPr>
              <w:t>trennen</w:t>
            </w:r>
          </w:p>
        </w:tc>
        <w:tc>
          <w:tcPr>
            <w:tcW w:w="2509" w:type="dxa"/>
            <w:gridSpan w:val="4"/>
            <w:vMerge/>
            <w:vAlign w:val="center"/>
          </w:tcPr>
          <w:p w:rsidR="008B6CEF" w:rsidRPr="008B6CEF" w:rsidRDefault="008B6CEF" w:rsidP="00BD1C1D">
            <w:pPr>
              <w:jc w:val="both"/>
              <w:rPr>
                <w:b/>
                <w:noProof/>
              </w:rPr>
            </w:pPr>
          </w:p>
        </w:tc>
        <w:tc>
          <w:tcPr>
            <w:tcW w:w="2457" w:type="dxa"/>
            <w:vMerge/>
            <w:vAlign w:val="center"/>
          </w:tcPr>
          <w:p w:rsidR="008B6CEF" w:rsidRPr="008B6CEF" w:rsidRDefault="008B6CEF" w:rsidP="00BD1C1D">
            <w:pPr>
              <w:jc w:val="both"/>
              <w:rPr>
                <w:b/>
                <w:noProof/>
              </w:rPr>
            </w:pPr>
          </w:p>
        </w:tc>
        <w:tc>
          <w:tcPr>
            <w:tcW w:w="2457" w:type="dxa"/>
            <w:vMerge/>
            <w:vAlign w:val="center"/>
          </w:tcPr>
          <w:p w:rsidR="008B6CEF" w:rsidRPr="008B6CEF" w:rsidRDefault="008B6CEF" w:rsidP="00BD1C1D">
            <w:pPr>
              <w:jc w:val="center"/>
              <w:rPr>
                <w:b/>
                <w:noProof/>
              </w:rPr>
            </w:pPr>
          </w:p>
        </w:tc>
      </w:tr>
      <w:tr w:rsidR="008B6CEF" w:rsidRPr="008B6CEF" w:rsidTr="00BD1C1D">
        <w:trPr>
          <w:trHeight w:val="2268"/>
        </w:trPr>
        <w:tc>
          <w:tcPr>
            <w:tcW w:w="2405" w:type="dxa"/>
            <w:shd w:val="clear" w:color="auto" w:fill="auto"/>
            <w:vAlign w:val="center"/>
          </w:tcPr>
          <w:p w:rsidR="008B6CEF" w:rsidRPr="008B6CEF" w:rsidRDefault="008B6CEF" w:rsidP="00BD1C1D">
            <w:pPr>
              <w:jc w:val="both"/>
              <w:rPr>
                <w:b/>
              </w:rPr>
            </w:pPr>
            <w:r w:rsidRPr="008B6CEF">
              <w:rPr>
                <w:rFonts w:ascii="Times New Roman" w:hAnsi="Times New Roman"/>
                <w:noProof/>
                <w:sz w:val="24"/>
                <w:szCs w:val="24"/>
              </w:rPr>
              <w:drawing>
                <wp:anchor distT="36576" distB="36576" distL="36576" distR="36576" simplePos="0" relativeHeight="252148736" behindDoc="0" locked="0" layoutInCell="1" allowOverlap="1" wp14:anchorId="59990A87" wp14:editId="5F35C2B8">
                  <wp:simplePos x="0" y="0"/>
                  <wp:positionH relativeFrom="column">
                    <wp:posOffset>12700</wp:posOffset>
                  </wp:positionH>
                  <wp:positionV relativeFrom="paragraph">
                    <wp:posOffset>290830</wp:posOffset>
                  </wp:positionV>
                  <wp:extent cx="1351280" cy="1143635"/>
                  <wp:effectExtent l="0" t="0" r="0" b="0"/>
                  <wp:wrapNone/>
                  <wp:docPr id="1215" name="Bild 2" descr="IMG_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997"/>
                          <pic:cNvPicPr>
                            <a:picLocks noChangeAspect="1" noChangeArrowheads="1"/>
                          </pic:cNvPicPr>
                        </pic:nvPicPr>
                        <pic:blipFill>
                          <a:blip r:embed="rId122" cstate="print">
                            <a:lum contrast="-20000"/>
                            <a:extLst>
                              <a:ext uri="{28A0092B-C50C-407E-A947-70E740481C1C}">
                                <a14:useLocalDpi xmlns:a14="http://schemas.microsoft.com/office/drawing/2010/main" val="0"/>
                              </a:ext>
                            </a:extLst>
                          </a:blip>
                          <a:srcRect l="22495" t="2069" r="19124" b="20375"/>
                          <a:stretch>
                            <a:fillRect/>
                          </a:stretch>
                        </pic:blipFill>
                        <pic:spPr bwMode="auto">
                          <a:xfrm>
                            <a:off x="0" y="0"/>
                            <a:ext cx="1351280" cy="11436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2509" w:type="dxa"/>
            <w:gridSpan w:val="4"/>
            <w:vAlign w:val="center"/>
          </w:tcPr>
          <w:p w:rsidR="008B6CEF" w:rsidRPr="008B6CEF" w:rsidRDefault="008B6CEF" w:rsidP="00BD1C1D">
            <w:pPr>
              <w:jc w:val="both"/>
              <w:rPr>
                <w:b/>
              </w:rPr>
            </w:pPr>
            <w:r w:rsidRPr="008B6CEF">
              <w:rPr>
                <w:noProof/>
              </w:rPr>
              <w:drawing>
                <wp:anchor distT="0" distB="0" distL="114300" distR="114300" simplePos="0" relativeHeight="252147712" behindDoc="0" locked="0" layoutInCell="1" allowOverlap="1" wp14:anchorId="2C7BF957" wp14:editId="2B19590C">
                  <wp:simplePos x="0" y="0"/>
                  <wp:positionH relativeFrom="margin">
                    <wp:posOffset>-7620</wp:posOffset>
                  </wp:positionH>
                  <wp:positionV relativeFrom="paragraph">
                    <wp:posOffset>280035</wp:posOffset>
                  </wp:positionV>
                  <wp:extent cx="1506220" cy="1003935"/>
                  <wp:effectExtent l="0" t="0" r="0" b="5715"/>
                  <wp:wrapNone/>
                  <wp:docPr id="1536" name="Grafik 1536" descr="I:\Bilder-Spiel\340CANON\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ilder-Spiel\340CANON\IMG_402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0622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7" w:type="dxa"/>
            <w:shd w:val="clear" w:color="auto" w:fill="auto"/>
            <w:vAlign w:val="center"/>
          </w:tcPr>
          <w:p w:rsidR="008B6CEF" w:rsidRPr="008B6CEF" w:rsidRDefault="008B6CEF" w:rsidP="00BD1C1D">
            <w:pPr>
              <w:jc w:val="center"/>
              <w:rPr>
                <w:b/>
                <w:sz w:val="36"/>
                <w:szCs w:val="36"/>
              </w:rPr>
            </w:pPr>
            <w:r w:rsidRPr="008B6CEF">
              <w:rPr>
                <w:noProof/>
              </w:rPr>
              <w:drawing>
                <wp:anchor distT="0" distB="0" distL="114300" distR="114300" simplePos="0" relativeHeight="252146688" behindDoc="0" locked="0" layoutInCell="1" allowOverlap="1" wp14:anchorId="0679DE0E" wp14:editId="0C487783">
                  <wp:simplePos x="0" y="0"/>
                  <wp:positionH relativeFrom="column">
                    <wp:posOffset>-6985</wp:posOffset>
                  </wp:positionH>
                  <wp:positionV relativeFrom="paragraph">
                    <wp:posOffset>299720</wp:posOffset>
                  </wp:positionV>
                  <wp:extent cx="1431925" cy="961390"/>
                  <wp:effectExtent l="0" t="0" r="0" b="0"/>
                  <wp:wrapNone/>
                  <wp:docPr id="1537" name="Grafik 1537" descr="I:\Bilder-Spiel\340CANON\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ilder-Spiel\340CANON\IMG_401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3192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b/>
                <w:sz w:val="36"/>
                <w:szCs w:val="36"/>
              </w:rPr>
              <w:t>So nicht!</w:t>
            </w:r>
          </w:p>
        </w:tc>
        <w:tc>
          <w:tcPr>
            <w:tcW w:w="2457" w:type="dxa"/>
            <w:vAlign w:val="center"/>
          </w:tcPr>
          <w:p w:rsidR="008B6CEF" w:rsidRPr="008B6CEF" w:rsidRDefault="000F4100" w:rsidP="00BD1C1D">
            <w:pPr>
              <w:jc w:val="both"/>
              <w:rPr>
                <w:b/>
              </w:rPr>
            </w:pPr>
            <w:r>
              <w:rPr>
                <w:b/>
                <w:sz w:val="36"/>
                <w:szCs w:val="36"/>
              </w:rPr>
              <w:t xml:space="preserve">     </w:t>
            </w:r>
            <w:r w:rsidRPr="008B6CEF">
              <w:rPr>
                <w:b/>
                <w:sz w:val="36"/>
                <w:szCs w:val="36"/>
              </w:rPr>
              <w:t>So nicht!</w:t>
            </w:r>
            <w:r w:rsidR="008B6CEF" w:rsidRPr="008B6CEF">
              <w:rPr>
                <w:noProof/>
              </w:rPr>
              <w:drawing>
                <wp:anchor distT="0" distB="0" distL="114300" distR="114300" simplePos="0" relativeHeight="252145664" behindDoc="0" locked="0" layoutInCell="1" allowOverlap="1" wp14:anchorId="531D8773" wp14:editId="2EE21CB9">
                  <wp:simplePos x="0" y="0"/>
                  <wp:positionH relativeFrom="column">
                    <wp:posOffset>18415</wp:posOffset>
                  </wp:positionH>
                  <wp:positionV relativeFrom="paragraph">
                    <wp:posOffset>382905</wp:posOffset>
                  </wp:positionV>
                  <wp:extent cx="1427480" cy="951865"/>
                  <wp:effectExtent l="0" t="0" r="1270" b="635"/>
                  <wp:wrapNone/>
                  <wp:docPr id="1538" name="Grafik 1538" descr="I:\Bilder-Spiel\340CANON\IMG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ilder-Spiel\340CANON\IMG_400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27480" cy="951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440396">
        <w:trPr>
          <w:trHeight w:val="2102"/>
        </w:trPr>
        <w:tc>
          <w:tcPr>
            <w:tcW w:w="2405" w:type="dxa"/>
            <w:shd w:val="clear" w:color="auto" w:fill="auto"/>
            <w:vAlign w:val="center"/>
          </w:tcPr>
          <w:p w:rsidR="008B6CEF" w:rsidRPr="008B6CEF" w:rsidRDefault="008B6CEF" w:rsidP="00BD1C1D">
            <w:pPr>
              <w:jc w:val="both"/>
              <w:rPr>
                <w:b/>
              </w:rPr>
            </w:pPr>
            <w:r w:rsidRPr="008B6CEF">
              <w:rPr>
                <w:noProof/>
              </w:rPr>
              <w:drawing>
                <wp:anchor distT="0" distB="0" distL="114300" distR="114300" simplePos="0" relativeHeight="252144640" behindDoc="0" locked="0" layoutInCell="1" allowOverlap="1" wp14:anchorId="1AD881CF" wp14:editId="7EF89D9D">
                  <wp:simplePos x="0" y="0"/>
                  <wp:positionH relativeFrom="column">
                    <wp:posOffset>-32385</wp:posOffset>
                  </wp:positionH>
                  <wp:positionV relativeFrom="paragraph">
                    <wp:posOffset>26035</wp:posOffset>
                  </wp:positionV>
                  <wp:extent cx="1489075" cy="1116965"/>
                  <wp:effectExtent l="0" t="0" r="0" b="6985"/>
                  <wp:wrapNone/>
                  <wp:docPr id="1539" name="Grafik 1539" descr="I:\Bilder-Spiel\Löffel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ilder-Spiel\Löffeltopf.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8907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9" w:type="dxa"/>
            <w:gridSpan w:val="4"/>
            <w:shd w:val="clear" w:color="auto" w:fill="auto"/>
            <w:vAlign w:val="center"/>
          </w:tcPr>
          <w:p w:rsidR="008B6CEF" w:rsidRPr="008B6CEF" w:rsidRDefault="008B6CEF" w:rsidP="00BD1C1D">
            <w:pPr>
              <w:jc w:val="center"/>
              <w:rPr>
                <w:b/>
              </w:rPr>
            </w:pPr>
            <w:r w:rsidRPr="008B6CEF">
              <w:rPr>
                <w:b/>
                <w:sz w:val="24"/>
                <w:szCs w:val="24"/>
              </w:rPr>
              <w:t>Ich trage einen wichtigen Teil dazu bei</w:t>
            </w:r>
            <w:r w:rsidR="006E7FAE">
              <w:rPr>
                <w:b/>
                <w:sz w:val="24"/>
                <w:szCs w:val="24"/>
              </w:rPr>
              <w:t xml:space="preserve">, dass meine </w:t>
            </w:r>
            <w:r w:rsidRPr="008B6CEF">
              <w:rPr>
                <w:b/>
                <w:sz w:val="24"/>
                <w:szCs w:val="24"/>
              </w:rPr>
              <w:t>A</w:t>
            </w:r>
            <w:r w:rsidR="006E7FAE">
              <w:rPr>
                <w:b/>
                <w:sz w:val="24"/>
                <w:szCs w:val="24"/>
              </w:rPr>
              <w:t xml:space="preserve">rbeit gelingt und dass ich und </w:t>
            </w:r>
            <w:r w:rsidR="007736FA">
              <w:rPr>
                <w:b/>
                <w:sz w:val="24"/>
                <w:szCs w:val="24"/>
              </w:rPr>
              <w:t>die a</w:t>
            </w:r>
            <w:r w:rsidRPr="008B6CEF">
              <w:rPr>
                <w:b/>
                <w:sz w:val="24"/>
                <w:szCs w:val="24"/>
              </w:rPr>
              <w:t>nderen dabei gesund bleiben.</w:t>
            </w:r>
          </w:p>
        </w:tc>
        <w:tc>
          <w:tcPr>
            <w:tcW w:w="2457" w:type="dxa"/>
            <w:vAlign w:val="center"/>
          </w:tcPr>
          <w:p w:rsidR="008B6CEF" w:rsidRPr="008B6CEF" w:rsidRDefault="008B6CEF" w:rsidP="00BD1C1D">
            <w:pPr>
              <w:jc w:val="both"/>
              <w:rPr>
                <w:b/>
              </w:rPr>
            </w:pPr>
            <w:r w:rsidRPr="008B6CEF">
              <w:rPr>
                <w:b/>
                <w:noProof/>
              </w:rPr>
              <w:t>Autsch!! – Geschnitten!</w:t>
            </w:r>
          </w:p>
        </w:tc>
        <w:tc>
          <w:tcPr>
            <w:tcW w:w="2457" w:type="dxa"/>
            <w:vAlign w:val="center"/>
          </w:tcPr>
          <w:p w:rsidR="008B6CEF" w:rsidRPr="008B6CEF" w:rsidRDefault="008B6CEF" w:rsidP="00BD1C1D">
            <w:pPr>
              <w:jc w:val="both"/>
              <w:rPr>
                <w:b/>
              </w:rPr>
            </w:pPr>
            <w:r w:rsidRPr="008B6CEF">
              <w:rPr>
                <w:noProof/>
              </w:rPr>
              <w:drawing>
                <wp:anchor distT="0" distB="0" distL="114300" distR="114300" simplePos="0" relativeHeight="252143616" behindDoc="0" locked="0" layoutInCell="1" allowOverlap="1" wp14:anchorId="22C391D0" wp14:editId="43BDA31E">
                  <wp:simplePos x="0" y="0"/>
                  <wp:positionH relativeFrom="column">
                    <wp:posOffset>12700</wp:posOffset>
                  </wp:positionH>
                  <wp:positionV relativeFrom="paragraph">
                    <wp:posOffset>117475</wp:posOffset>
                  </wp:positionV>
                  <wp:extent cx="1489710" cy="993140"/>
                  <wp:effectExtent l="0" t="0" r="0" b="0"/>
                  <wp:wrapNone/>
                  <wp:docPr id="1540" name="Grafik 1540" descr="I:\Bilder-Spiel\340CANON\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ilder-Spiel\340CANON\IMG_401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89710" cy="993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6CEF" w:rsidRPr="008B6CEF" w:rsidRDefault="008B6CEF" w:rsidP="008B6CEF">
      <w:pPr>
        <w:spacing w:line="240" w:lineRule="exact"/>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1"/>
        <w:gridCol w:w="188"/>
        <w:gridCol w:w="2109"/>
      </w:tblGrid>
      <w:tr w:rsidR="00316508" w:rsidRPr="008B6CEF" w:rsidTr="00685C0E">
        <w:trPr>
          <w:trHeight w:val="523"/>
        </w:trPr>
        <w:tc>
          <w:tcPr>
            <w:tcW w:w="3121" w:type="dxa"/>
            <w:tcBorders>
              <w:left w:val="single" w:sz="4" w:space="0" w:color="auto"/>
              <w:bottom w:val="single" w:sz="4" w:space="0" w:color="auto"/>
              <w:right w:val="single" w:sz="4" w:space="0" w:color="auto"/>
            </w:tcBorders>
            <w:shd w:val="clear" w:color="auto" w:fill="D9D9D9"/>
            <w:hideMark/>
          </w:tcPr>
          <w:p w:rsidR="00316508" w:rsidRPr="008B6CEF" w:rsidRDefault="00316508" w:rsidP="00685C0E">
            <w:pPr>
              <w:spacing w:before="40" w:after="60" w:line="160" w:lineRule="exact"/>
              <w:rPr>
                <w:sz w:val="12"/>
              </w:rPr>
            </w:pPr>
            <w:r w:rsidRPr="00316508">
              <w:rPr>
                <w:b/>
                <w:bCs/>
                <w:noProof/>
                <w:color w:val="000000"/>
                <w:sz w:val="24"/>
                <w:lang w:eastAsia="de-DE"/>
              </w:rPr>
              <w:drawing>
                <wp:anchor distT="0" distB="0" distL="114300" distR="114300" simplePos="0" relativeHeight="252346368" behindDoc="0" locked="1" layoutInCell="0" allowOverlap="1" wp14:anchorId="69469824" wp14:editId="54478FA4">
                  <wp:simplePos x="0" y="0"/>
                  <wp:positionH relativeFrom="rightMargin">
                    <wp:posOffset>1100455</wp:posOffset>
                  </wp:positionH>
                  <wp:positionV relativeFrom="paragraph">
                    <wp:posOffset>721995</wp:posOffset>
                  </wp:positionV>
                  <wp:extent cx="345440" cy="323850"/>
                  <wp:effectExtent l="0" t="0" r="0" b="0"/>
                  <wp:wrapNone/>
                  <wp:docPr id="162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sz w:val="12"/>
              </w:rPr>
              <w:br w:type="page"/>
              <w:t>Lernfeld</w:t>
            </w:r>
          </w:p>
          <w:p w:rsidR="00316508" w:rsidRPr="008B6CEF" w:rsidRDefault="00316508" w:rsidP="00685C0E">
            <w:pPr>
              <w:rPr>
                <w:b/>
              </w:rPr>
            </w:pPr>
            <w:r w:rsidRPr="008B6CEF">
              <w:rPr>
                <w:b/>
              </w:rPr>
              <w:t>LF 2</w:t>
            </w:r>
          </w:p>
          <w:p w:rsidR="00316508" w:rsidRPr="008B6CEF" w:rsidRDefault="00316508" w:rsidP="00685C0E">
            <w:pPr>
              <w:rPr>
                <w:b/>
              </w:rPr>
            </w:pPr>
          </w:p>
        </w:tc>
        <w:tc>
          <w:tcPr>
            <w:tcW w:w="4231" w:type="dxa"/>
            <w:tcBorders>
              <w:left w:val="single" w:sz="4" w:space="0" w:color="auto"/>
              <w:bottom w:val="single" w:sz="4" w:space="0" w:color="auto"/>
              <w:right w:val="single" w:sz="4" w:space="0" w:color="auto"/>
            </w:tcBorders>
            <w:shd w:val="clear" w:color="auto" w:fill="D9D9D9"/>
            <w:hideMark/>
          </w:tcPr>
          <w:p w:rsidR="00316508" w:rsidRPr="008B6CEF" w:rsidRDefault="00316508" w:rsidP="00685C0E">
            <w:pPr>
              <w:spacing w:before="40" w:after="60" w:line="160" w:lineRule="exact"/>
              <w:rPr>
                <w:sz w:val="12"/>
              </w:rPr>
            </w:pPr>
            <w:r w:rsidRPr="008B6CEF">
              <w:rPr>
                <w:sz w:val="12"/>
              </w:rPr>
              <w:t>Titel</w:t>
            </w:r>
          </w:p>
          <w:p w:rsidR="00316508" w:rsidRPr="001C7A7B" w:rsidRDefault="00316508" w:rsidP="00685C0E">
            <w:pPr>
              <w:rPr>
                <w:b/>
              </w:rPr>
            </w:pPr>
            <w:r w:rsidRPr="001C7A7B">
              <w:rPr>
                <w:b/>
              </w:rPr>
              <w:t>Hygienemaßnahmen angewendet</w:t>
            </w:r>
          </w:p>
          <w:p w:rsidR="00316508" w:rsidRDefault="00316508" w:rsidP="00685C0E">
            <w:pPr>
              <w:rPr>
                <w:rStyle w:val="Fett"/>
              </w:rPr>
            </w:pPr>
            <w:r w:rsidRPr="005D112E">
              <w:rPr>
                <w:rStyle w:val="Fett"/>
              </w:rPr>
              <w:t xml:space="preserve">Zusatzaufgabe für Zeitpuffer </w:t>
            </w:r>
          </w:p>
          <w:p w:rsidR="00316508" w:rsidRPr="008B6CEF" w:rsidRDefault="00316508" w:rsidP="000804DB">
            <w:r w:rsidRPr="005D112E">
              <w:rPr>
                <w:rStyle w:val="Fett"/>
              </w:rPr>
              <w:t>oder offene Lernzeit –</w:t>
            </w:r>
            <w:r>
              <w:rPr>
                <w:rStyle w:val="Fett"/>
              </w:rPr>
              <w:t xml:space="preserve"> </w:t>
            </w:r>
            <w:r w:rsidRPr="008B6CEF">
              <w:rPr>
                <w:b/>
                <w:bCs/>
                <w:color w:val="000000"/>
              </w:rPr>
              <w:t xml:space="preserve">Begriffe für das </w:t>
            </w:r>
            <w:r w:rsidR="000804DB">
              <w:rPr>
                <w:b/>
                <w:bCs/>
                <w:color w:val="000000"/>
              </w:rPr>
              <w:t>Memory</w:t>
            </w:r>
          </w:p>
        </w:tc>
        <w:tc>
          <w:tcPr>
            <w:tcW w:w="188" w:type="dxa"/>
            <w:tcBorders>
              <w:top w:val="nil"/>
              <w:left w:val="single" w:sz="4" w:space="0" w:color="auto"/>
              <w:bottom w:val="nil"/>
              <w:right w:val="single" w:sz="4" w:space="0" w:color="auto"/>
            </w:tcBorders>
            <w:shd w:val="clear" w:color="auto" w:fill="FFFFFF"/>
          </w:tcPr>
          <w:p w:rsidR="00316508" w:rsidRPr="008B6CEF" w:rsidRDefault="00316508" w:rsidP="00685C0E"/>
        </w:tc>
        <w:tc>
          <w:tcPr>
            <w:tcW w:w="2109" w:type="dxa"/>
            <w:tcBorders>
              <w:top w:val="single" w:sz="4" w:space="0" w:color="auto"/>
              <w:left w:val="single" w:sz="4" w:space="0" w:color="auto"/>
              <w:bottom w:val="single" w:sz="4" w:space="0" w:color="auto"/>
              <w:right w:val="single" w:sz="4" w:space="0" w:color="auto"/>
            </w:tcBorders>
            <w:shd w:val="clear" w:color="auto" w:fill="D9D9D9"/>
            <w:hideMark/>
          </w:tcPr>
          <w:p w:rsidR="00316508" w:rsidRDefault="00316508" w:rsidP="00685C0E">
            <w:pPr>
              <w:jc w:val="center"/>
              <w:rPr>
                <w:rFonts w:eastAsia="Times New Roman" w:cs="Times New Roman"/>
                <w:b/>
                <w:lang w:eastAsia="de-DE"/>
              </w:rPr>
            </w:pPr>
            <w:r w:rsidRPr="008B6CEF">
              <w:rPr>
                <w:rFonts w:eastAsia="Times New Roman" w:cs="Times New Roman"/>
                <w:b/>
                <w:lang w:eastAsia="de-DE"/>
              </w:rPr>
              <w:t xml:space="preserve">Ernährung und </w:t>
            </w:r>
          </w:p>
          <w:p w:rsidR="00316508" w:rsidRPr="008B6CEF" w:rsidRDefault="00316508" w:rsidP="00685C0E">
            <w:pPr>
              <w:jc w:val="center"/>
              <w:rPr>
                <w:rFonts w:eastAsia="Times New Roman" w:cs="Times New Roman"/>
                <w:b/>
                <w:lang w:eastAsia="de-DE"/>
              </w:rPr>
            </w:pPr>
            <w:r w:rsidRPr="008B6CEF">
              <w:rPr>
                <w:rFonts w:eastAsia="Times New Roman" w:cs="Times New Roman"/>
                <w:b/>
                <w:lang w:eastAsia="de-DE"/>
              </w:rPr>
              <w:t>Gastronomie</w:t>
            </w:r>
          </w:p>
          <w:p w:rsidR="00316508" w:rsidRPr="008B6CEF" w:rsidRDefault="00316508" w:rsidP="00685C0E">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05</w:t>
            </w:r>
          </w:p>
        </w:tc>
      </w:tr>
    </w:tbl>
    <w:p w:rsidR="008B6CEF" w:rsidRPr="008B6CEF" w:rsidRDefault="008B6CEF" w:rsidP="008B6CEF"/>
    <w:p w:rsidR="00E03499" w:rsidRPr="00E03499" w:rsidRDefault="00E03499" w:rsidP="00E03499">
      <w:pPr>
        <w:rPr>
          <w:color w:val="FF0000"/>
        </w:rPr>
      </w:pPr>
      <w:r w:rsidRPr="00E03499">
        <w:rPr>
          <w:color w:val="FF0000"/>
        </w:rPr>
        <w:t>Bitte auf farbigem Papier ausdrucken.</w:t>
      </w:r>
      <w:r>
        <w:rPr>
          <w:color w:val="FF0000"/>
        </w:rPr>
        <w:t xml:space="preserve"> (rot</w:t>
      </w:r>
      <w:r w:rsidRPr="00E03499">
        <w:rPr>
          <w:color w:val="FF0000"/>
        </w:rPr>
        <w:t>)</w:t>
      </w:r>
    </w:p>
    <w:p w:rsidR="008B6CEF" w:rsidRPr="008B6CEF" w:rsidRDefault="008B6CEF" w:rsidP="008B6CEF"/>
    <w:tbl>
      <w:tblPr>
        <w:tblStyle w:val="Tabellenraster111"/>
        <w:tblpPr w:leftFromText="142" w:rightFromText="142" w:vertAnchor="text" w:horzAnchor="margin" w:tblpX="108" w:tblpY="1"/>
        <w:tblOverlap w:val="never"/>
        <w:tblW w:w="9606" w:type="dxa"/>
        <w:tblLayout w:type="fixed"/>
        <w:tblCellMar>
          <w:top w:w="57" w:type="dxa"/>
          <w:bottom w:w="57" w:type="dxa"/>
        </w:tblCellMar>
        <w:tblLook w:val="04A0" w:firstRow="1" w:lastRow="0" w:firstColumn="1" w:lastColumn="0" w:noHBand="0" w:noVBand="1"/>
      </w:tblPr>
      <w:tblGrid>
        <w:gridCol w:w="2297"/>
        <w:gridCol w:w="2509"/>
        <w:gridCol w:w="2457"/>
        <w:gridCol w:w="2343"/>
      </w:tblGrid>
      <w:tr w:rsidR="008B6CEF" w:rsidRPr="008B6CEF" w:rsidTr="00440396">
        <w:trPr>
          <w:trHeight w:val="2343"/>
        </w:trPr>
        <w:tc>
          <w:tcPr>
            <w:tcW w:w="2297" w:type="dxa"/>
            <w:shd w:val="clear" w:color="auto" w:fill="auto"/>
            <w:vAlign w:val="center"/>
          </w:tcPr>
          <w:p w:rsidR="008B6CEF" w:rsidRPr="008B6CEF" w:rsidRDefault="008B6CEF" w:rsidP="00440396">
            <w:pPr>
              <w:jc w:val="center"/>
              <w:rPr>
                <w:sz w:val="28"/>
                <w:szCs w:val="28"/>
              </w:rPr>
            </w:pPr>
            <w:r w:rsidRPr="008B6CEF">
              <w:rPr>
                <w:sz w:val="28"/>
                <w:szCs w:val="28"/>
              </w:rPr>
              <w:t>Arbeitsflächen</w:t>
            </w:r>
          </w:p>
          <w:p w:rsidR="008B6CEF" w:rsidRPr="008B6CEF" w:rsidRDefault="008B6CEF" w:rsidP="00440396">
            <w:pPr>
              <w:jc w:val="center"/>
              <w:rPr>
                <w:sz w:val="28"/>
                <w:szCs w:val="28"/>
              </w:rPr>
            </w:pPr>
            <w:r w:rsidRPr="008B6CEF">
              <w:rPr>
                <w:sz w:val="28"/>
                <w:szCs w:val="28"/>
              </w:rPr>
              <w:t>Böden</w:t>
            </w:r>
          </w:p>
          <w:p w:rsidR="008B6CEF" w:rsidRPr="008B6CEF" w:rsidRDefault="008B6CEF" w:rsidP="00440396">
            <w:pPr>
              <w:jc w:val="center"/>
              <w:rPr>
                <w:sz w:val="28"/>
                <w:szCs w:val="28"/>
              </w:rPr>
            </w:pPr>
            <w:r w:rsidRPr="008B6CEF">
              <w:rPr>
                <w:sz w:val="28"/>
                <w:szCs w:val="28"/>
              </w:rPr>
              <w:t>Lagerräume</w:t>
            </w:r>
          </w:p>
        </w:tc>
        <w:tc>
          <w:tcPr>
            <w:tcW w:w="2509" w:type="dxa"/>
            <w:vAlign w:val="center"/>
          </w:tcPr>
          <w:p w:rsidR="008B6CEF" w:rsidRPr="008B6CEF" w:rsidRDefault="008B6CEF" w:rsidP="00440396">
            <w:pPr>
              <w:jc w:val="center"/>
              <w:rPr>
                <w:sz w:val="28"/>
                <w:szCs w:val="28"/>
              </w:rPr>
            </w:pPr>
            <w:r w:rsidRPr="008B6CEF">
              <w:rPr>
                <w:sz w:val="28"/>
                <w:szCs w:val="28"/>
              </w:rPr>
              <w:t>Husten</w:t>
            </w:r>
          </w:p>
          <w:p w:rsidR="008B6CEF" w:rsidRPr="008B6CEF" w:rsidRDefault="008B6CEF" w:rsidP="00440396">
            <w:pPr>
              <w:jc w:val="center"/>
              <w:rPr>
                <w:sz w:val="28"/>
                <w:szCs w:val="28"/>
              </w:rPr>
            </w:pPr>
            <w:r w:rsidRPr="008B6CEF">
              <w:rPr>
                <w:sz w:val="28"/>
                <w:szCs w:val="28"/>
              </w:rPr>
              <w:t>Niesen</w:t>
            </w:r>
          </w:p>
          <w:p w:rsidR="008B6CEF" w:rsidRPr="008B6CEF" w:rsidRDefault="008B6CEF" w:rsidP="00440396">
            <w:pPr>
              <w:jc w:val="center"/>
              <w:rPr>
                <w:sz w:val="28"/>
                <w:szCs w:val="28"/>
              </w:rPr>
            </w:pPr>
            <w:r w:rsidRPr="008B6CEF">
              <w:rPr>
                <w:sz w:val="28"/>
                <w:szCs w:val="28"/>
              </w:rPr>
              <w:t>Krankheit</w:t>
            </w:r>
          </w:p>
        </w:tc>
        <w:tc>
          <w:tcPr>
            <w:tcW w:w="2457" w:type="dxa"/>
            <w:vAlign w:val="center"/>
          </w:tcPr>
          <w:p w:rsidR="008B6CEF" w:rsidRPr="008B6CEF" w:rsidRDefault="008B6CEF" w:rsidP="00440396">
            <w:pPr>
              <w:jc w:val="center"/>
              <w:rPr>
                <w:sz w:val="28"/>
                <w:szCs w:val="28"/>
              </w:rPr>
            </w:pPr>
            <w:r w:rsidRPr="008B6CEF">
              <w:rPr>
                <w:sz w:val="28"/>
                <w:szCs w:val="28"/>
              </w:rPr>
              <w:t xml:space="preserve">erwünschte </w:t>
            </w:r>
            <w:r w:rsidR="006E7FAE">
              <w:rPr>
                <w:sz w:val="28"/>
                <w:szCs w:val="28"/>
              </w:rPr>
              <w:br/>
            </w:r>
            <w:r w:rsidRPr="008B6CEF">
              <w:rPr>
                <w:sz w:val="28"/>
                <w:szCs w:val="28"/>
              </w:rPr>
              <w:t>Mikroorganismen</w:t>
            </w:r>
          </w:p>
        </w:tc>
        <w:tc>
          <w:tcPr>
            <w:tcW w:w="2343" w:type="dxa"/>
            <w:shd w:val="clear" w:color="auto" w:fill="auto"/>
            <w:vAlign w:val="center"/>
          </w:tcPr>
          <w:p w:rsidR="008B6CEF" w:rsidRPr="008B6CEF" w:rsidRDefault="008B6CEF" w:rsidP="00440396">
            <w:pPr>
              <w:jc w:val="center"/>
              <w:rPr>
                <w:sz w:val="28"/>
                <w:szCs w:val="28"/>
              </w:rPr>
            </w:pPr>
            <w:r w:rsidRPr="008B6CEF">
              <w:rPr>
                <w:sz w:val="28"/>
                <w:szCs w:val="28"/>
              </w:rPr>
              <w:t>unreine Seite</w:t>
            </w:r>
          </w:p>
        </w:tc>
      </w:tr>
      <w:tr w:rsidR="008B6CEF" w:rsidRPr="008B6CEF" w:rsidTr="00440396">
        <w:trPr>
          <w:trHeight w:val="2268"/>
        </w:trPr>
        <w:tc>
          <w:tcPr>
            <w:tcW w:w="2297" w:type="dxa"/>
            <w:shd w:val="clear" w:color="auto" w:fill="auto"/>
            <w:vAlign w:val="center"/>
          </w:tcPr>
          <w:p w:rsidR="008B6CEF" w:rsidRPr="008B6CEF" w:rsidRDefault="008B6CEF" w:rsidP="00440396">
            <w:pPr>
              <w:jc w:val="center"/>
              <w:rPr>
                <w:sz w:val="28"/>
                <w:szCs w:val="28"/>
              </w:rPr>
            </w:pPr>
            <w:r w:rsidRPr="008B6CEF">
              <w:rPr>
                <w:sz w:val="28"/>
                <w:szCs w:val="28"/>
              </w:rPr>
              <w:t>Verantwortung</w:t>
            </w:r>
          </w:p>
        </w:tc>
        <w:tc>
          <w:tcPr>
            <w:tcW w:w="2509" w:type="dxa"/>
            <w:shd w:val="clear" w:color="auto" w:fill="auto"/>
            <w:vAlign w:val="center"/>
          </w:tcPr>
          <w:p w:rsidR="008B6CEF" w:rsidRPr="008B6CEF" w:rsidRDefault="008B6CEF" w:rsidP="00440396">
            <w:pPr>
              <w:jc w:val="center"/>
              <w:rPr>
                <w:sz w:val="28"/>
                <w:szCs w:val="28"/>
              </w:rPr>
            </w:pPr>
            <w:r w:rsidRPr="008B6CEF">
              <w:rPr>
                <w:sz w:val="28"/>
                <w:szCs w:val="28"/>
              </w:rPr>
              <w:t>Rückstellprobe</w:t>
            </w:r>
          </w:p>
        </w:tc>
        <w:tc>
          <w:tcPr>
            <w:tcW w:w="2457" w:type="dxa"/>
            <w:vAlign w:val="center"/>
          </w:tcPr>
          <w:p w:rsidR="008B6CEF" w:rsidRPr="008B6CEF" w:rsidRDefault="006E7FAE" w:rsidP="00440396">
            <w:pPr>
              <w:jc w:val="center"/>
              <w:rPr>
                <w:sz w:val="28"/>
                <w:szCs w:val="28"/>
              </w:rPr>
            </w:pPr>
            <w:r>
              <w:rPr>
                <w:sz w:val="28"/>
                <w:szCs w:val="28"/>
              </w:rPr>
              <w:t>richtiges</w:t>
            </w:r>
            <w:r>
              <w:rPr>
                <w:sz w:val="28"/>
                <w:szCs w:val="28"/>
              </w:rPr>
              <w:br/>
            </w:r>
            <w:r w:rsidR="008B6CEF" w:rsidRPr="008B6CEF">
              <w:rPr>
                <w:sz w:val="28"/>
                <w:szCs w:val="28"/>
              </w:rPr>
              <w:t>Auftauen</w:t>
            </w:r>
          </w:p>
        </w:tc>
        <w:tc>
          <w:tcPr>
            <w:tcW w:w="2343" w:type="dxa"/>
            <w:shd w:val="clear" w:color="auto" w:fill="auto"/>
            <w:vAlign w:val="center"/>
          </w:tcPr>
          <w:p w:rsidR="008B6CEF" w:rsidRPr="008B6CEF" w:rsidRDefault="008B6CEF" w:rsidP="00440396">
            <w:pPr>
              <w:jc w:val="center"/>
              <w:rPr>
                <w:sz w:val="28"/>
                <w:szCs w:val="28"/>
              </w:rPr>
            </w:pPr>
            <w:r w:rsidRPr="008B6CEF">
              <w:rPr>
                <w:sz w:val="28"/>
                <w:szCs w:val="28"/>
              </w:rPr>
              <w:t>unerwünschte Mikroorganismen</w:t>
            </w:r>
          </w:p>
        </w:tc>
      </w:tr>
      <w:tr w:rsidR="008B6CEF" w:rsidRPr="008B6CEF" w:rsidTr="00440396">
        <w:trPr>
          <w:trHeight w:val="2268"/>
        </w:trPr>
        <w:tc>
          <w:tcPr>
            <w:tcW w:w="2297" w:type="dxa"/>
            <w:shd w:val="clear" w:color="auto" w:fill="auto"/>
            <w:vAlign w:val="center"/>
          </w:tcPr>
          <w:p w:rsidR="008B6CEF" w:rsidRPr="008B6CEF" w:rsidRDefault="008B6CEF" w:rsidP="00440396">
            <w:pPr>
              <w:jc w:val="center"/>
              <w:rPr>
                <w:sz w:val="28"/>
                <w:szCs w:val="28"/>
              </w:rPr>
            </w:pPr>
            <w:r w:rsidRPr="008B6CEF">
              <w:rPr>
                <w:sz w:val="28"/>
                <w:szCs w:val="28"/>
              </w:rPr>
              <w:t>Speisen kühlen</w:t>
            </w:r>
          </w:p>
        </w:tc>
        <w:tc>
          <w:tcPr>
            <w:tcW w:w="2509" w:type="dxa"/>
            <w:vAlign w:val="center"/>
          </w:tcPr>
          <w:p w:rsidR="008B6CEF" w:rsidRPr="008B6CEF" w:rsidRDefault="006E7FAE" w:rsidP="00440396">
            <w:pPr>
              <w:jc w:val="center"/>
              <w:rPr>
                <w:sz w:val="28"/>
                <w:szCs w:val="28"/>
              </w:rPr>
            </w:pPr>
            <w:r>
              <w:rPr>
                <w:sz w:val="28"/>
                <w:szCs w:val="28"/>
              </w:rPr>
              <w:t>reine Seite</w:t>
            </w:r>
          </w:p>
        </w:tc>
        <w:tc>
          <w:tcPr>
            <w:tcW w:w="2457" w:type="dxa"/>
            <w:vAlign w:val="center"/>
          </w:tcPr>
          <w:p w:rsidR="008B6CEF" w:rsidRPr="008B6CEF" w:rsidRDefault="008B6CEF" w:rsidP="00440396">
            <w:pPr>
              <w:jc w:val="center"/>
              <w:rPr>
                <w:sz w:val="28"/>
                <w:szCs w:val="28"/>
              </w:rPr>
            </w:pPr>
            <w:r w:rsidRPr="008B6CEF">
              <w:rPr>
                <w:sz w:val="28"/>
                <w:szCs w:val="28"/>
              </w:rPr>
              <w:t>Rot</w:t>
            </w:r>
          </w:p>
          <w:p w:rsidR="008B6CEF" w:rsidRPr="008B6CEF" w:rsidRDefault="008B6CEF" w:rsidP="00440396">
            <w:pPr>
              <w:jc w:val="center"/>
              <w:rPr>
                <w:sz w:val="28"/>
                <w:szCs w:val="28"/>
              </w:rPr>
            </w:pPr>
            <w:r w:rsidRPr="008B6CEF">
              <w:rPr>
                <w:sz w:val="28"/>
                <w:szCs w:val="28"/>
              </w:rPr>
              <w:t>Gelb</w:t>
            </w:r>
          </w:p>
          <w:p w:rsidR="008B6CEF" w:rsidRPr="008B6CEF" w:rsidRDefault="008B6CEF" w:rsidP="00440396">
            <w:pPr>
              <w:jc w:val="center"/>
              <w:rPr>
                <w:sz w:val="28"/>
                <w:szCs w:val="28"/>
              </w:rPr>
            </w:pPr>
            <w:r w:rsidRPr="008B6CEF">
              <w:rPr>
                <w:sz w:val="28"/>
                <w:szCs w:val="28"/>
              </w:rPr>
              <w:t>Weiß</w:t>
            </w:r>
          </w:p>
          <w:p w:rsidR="008B6CEF" w:rsidRPr="008B6CEF" w:rsidRDefault="008B6CEF" w:rsidP="00440396">
            <w:pPr>
              <w:jc w:val="center"/>
              <w:rPr>
                <w:sz w:val="28"/>
                <w:szCs w:val="28"/>
              </w:rPr>
            </w:pPr>
            <w:r w:rsidRPr="008B6CEF">
              <w:rPr>
                <w:sz w:val="28"/>
                <w:szCs w:val="28"/>
              </w:rPr>
              <w:t>Grün</w:t>
            </w:r>
          </w:p>
          <w:p w:rsidR="008B6CEF" w:rsidRPr="008B6CEF" w:rsidRDefault="008B6CEF" w:rsidP="00440396">
            <w:pPr>
              <w:jc w:val="center"/>
              <w:rPr>
                <w:sz w:val="28"/>
                <w:szCs w:val="28"/>
              </w:rPr>
            </w:pPr>
            <w:r w:rsidRPr="008B6CEF">
              <w:rPr>
                <w:sz w:val="28"/>
                <w:szCs w:val="28"/>
              </w:rPr>
              <w:t>Blau</w:t>
            </w:r>
          </w:p>
        </w:tc>
        <w:tc>
          <w:tcPr>
            <w:tcW w:w="2343" w:type="dxa"/>
            <w:vAlign w:val="center"/>
          </w:tcPr>
          <w:p w:rsidR="008B6CEF" w:rsidRPr="008B6CEF" w:rsidRDefault="008B6CEF" w:rsidP="00440396">
            <w:pPr>
              <w:jc w:val="center"/>
              <w:rPr>
                <w:sz w:val="28"/>
                <w:szCs w:val="28"/>
              </w:rPr>
            </w:pPr>
            <w:r w:rsidRPr="008B6CEF">
              <w:rPr>
                <w:sz w:val="28"/>
                <w:szCs w:val="28"/>
              </w:rPr>
              <w:t>Geschirrtücher</w:t>
            </w:r>
          </w:p>
          <w:p w:rsidR="008B6CEF" w:rsidRPr="008B6CEF" w:rsidRDefault="008B6CEF" w:rsidP="00440396">
            <w:pPr>
              <w:jc w:val="center"/>
              <w:rPr>
                <w:sz w:val="28"/>
                <w:szCs w:val="28"/>
              </w:rPr>
            </w:pPr>
            <w:r w:rsidRPr="008B6CEF">
              <w:rPr>
                <w:sz w:val="28"/>
                <w:szCs w:val="28"/>
              </w:rPr>
              <w:t>Wischtücher</w:t>
            </w:r>
          </w:p>
        </w:tc>
      </w:tr>
      <w:tr w:rsidR="008B6CEF" w:rsidRPr="008B6CEF" w:rsidTr="00440396">
        <w:trPr>
          <w:trHeight w:val="2268"/>
        </w:trPr>
        <w:tc>
          <w:tcPr>
            <w:tcW w:w="2297" w:type="dxa"/>
            <w:shd w:val="clear" w:color="auto" w:fill="auto"/>
            <w:vAlign w:val="center"/>
          </w:tcPr>
          <w:p w:rsidR="008B6CEF" w:rsidRPr="008B6CEF" w:rsidRDefault="008B6CEF" w:rsidP="00440396">
            <w:pPr>
              <w:jc w:val="center"/>
              <w:rPr>
                <w:sz w:val="28"/>
                <w:szCs w:val="28"/>
              </w:rPr>
            </w:pPr>
            <w:r w:rsidRPr="008B6CEF">
              <w:rPr>
                <w:sz w:val="28"/>
                <w:szCs w:val="28"/>
              </w:rPr>
              <w:t>Abfälle</w:t>
            </w:r>
          </w:p>
        </w:tc>
        <w:tc>
          <w:tcPr>
            <w:tcW w:w="2509" w:type="dxa"/>
            <w:vAlign w:val="center"/>
          </w:tcPr>
          <w:p w:rsidR="008B6CEF" w:rsidRPr="008B6CEF" w:rsidRDefault="008B6CEF" w:rsidP="00440396">
            <w:pPr>
              <w:jc w:val="center"/>
              <w:rPr>
                <w:sz w:val="28"/>
                <w:szCs w:val="28"/>
              </w:rPr>
            </w:pPr>
            <w:r w:rsidRPr="008B6CEF">
              <w:rPr>
                <w:sz w:val="28"/>
                <w:szCs w:val="28"/>
              </w:rPr>
              <w:t>Wunden</w:t>
            </w:r>
          </w:p>
        </w:tc>
        <w:tc>
          <w:tcPr>
            <w:tcW w:w="2457" w:type="dxa"/>
            <w:shd w:val="clear" w:color="auto" w:fill="auto"/>
            <w:vAlign w:val="center"/>
          </w:tcPr>
          <w:p w:rsidR="006E7FAE" w:rsidRDefault="008B6CEF" w:rsidP="00440396">
            <w:pPr>
              <w:jc w:val="center"/>
              <w:rPr>
                <w:sz w:val="28"/>
                <w:szCs w:val="28"/>
              </w:rPr>
            </w:pPr>
            <w:r w:rsidRPr="008B6CEF">
              <w:rPr>
                <w:sz w:val="28"/>
                <w:szCs w:val="28"/>
              </w:rPr>
              <w:t xml:space="preserve">Ordnung am </w:t>
            </w:r>
          </w:p>
          <w:p w:rsidR="008B6CEF" w:rsidRPr="008B6CEF" w:rsidRDefault="008B6CEF" w:rsidP="00440396">
            <w:pPr>
              <w:jc w:val="center"/>
              <w:rPr>
                <w:sz w:val="28"/>
                <w:szCs w:val="28"/>
              </w:rPr>
            </w:pPr>
            <w:r w:rsidRPr="008B6CEF">
              <w:rPr>
                <w:sz w:val="28"/>
                <w:szCs w:val="28"/>
              </w:rPr>
              <w:t>Arbeitsplatz</w:t>
            </w:r>
          </w:p>
        </w:tc>
        <w:tc>
          <w:tcPr>
            <w:tcW w:w="2343" w:type="dxa"/>
            <w:vAlign w:val="center"/>
          </w:tcPr>
          <w:p w:rsidR="008B6CEF" w:rsidRPr="008B6CEF" w:rsidRDefault="008B6CEF" w:rsidP="00440396">
            <w:pPr>
              <w:jc w:val="center"/>
              <w:rPr>
                <w:sz w:val="28"/>
                <w:szCs w:val="28"/>
              </w:rPr>
            </w:pPr>
            <w:r w:rsidRPr="008B6CEF">
              <w:rPr>
                <w:sz w:val="28"/>
                <w:szCs w:val="28"/>
              </w:rPr>
              <w:t>Arbeitskleidung</w:t>
            </w:r>
          </w:p>
          <w:p w:rsidR="008B6CEF" w:rsidRPr="008B6CEF" w:rsidRDefault="008B6CEF" w:rsidP="00440396">
            <w:pPr>
              <w:jc w:val="center"/>
              <w:rPr>
                <w:sz w:val="28"/>
                <w:szCs w:val="28"/>
              </w:rPr>
            </w:pPr>
            <w:r w:rsidRPr="008B6CEF">
              <w:rPr>
                <w:sz w:val="28"/>
                <w:szCs w:val="28"/>
              </w:rPr>
              <w:t>Schmuck</w:t>
            </w:r>
          </w:p>
        </w:tc>
      </w:tr>
      <w:tr w:rsidR="008B6CEF" w:rsidRPr="008B6CEF" w:rsidTr="00440396">
        <w:trPr>
          <w:trHeight w:val="2268"/>
        </w:trPr>
        <w:tc>
          <w:tcPr>
            <w:tcW w:w="2297" w:type="dxa"/>
            <w:shd w:val="clear" w:color="auto" w:fill="auto"/>
            <w:vAlign w:val="center"/>
          </w:tcPr>
          <w:p w:rsidR="008B6CEF" w:rsidRPr="008B6CEF" w:rsidRDefault="00796337" w:rsidP="00440396">
            <w:pPr>
              <w:jc w:val="center"/>
              <w:rPr>
                <w:sz w:val="28"/>
                <w:szCs w:val="28"/>
              </w:rPr>
            </w:pPr>
            <w:r>
              <w:rPr>
                <w:sz w:val="28"/>
                <w:szCs w:val="28"/>
              </w:rPr>
              <w:t>p</w:t>
            </w:r>
            <w:r w:rsidR="008B6CEF" w:rsidRPr="008B6CEF">
              <w:rPr>
                <w:sz w:val="28"/>
                <w:szCs w:val="28"/>
              </w:rPr>
              <w:t>ersönliches</w:t>
            </w:r>
          </w:p>
          <w:p w:rsidR="008B6CEF" w:rsidRPr="008B6CEF" w:rsidRDefault="008B6CEF" w:rsidP="00440396">
            <w:pPr>
              <w:jc w:val="center"/>
              <w:rPr>
                <w:sz w:val="28"/>
                <w:szCs w:val="28"/>
              </w:rPr>
            </w:pPr>
            <w:r w:rsidRPr="008B6CEF">
              <w:rPr>
                <w:sz w:val="28"/>
                <w:szCs w:val="28"/>
              </w:rPr>
              <w:t>Handtuch</w:t>
            </w:r>
          </w:p>
        </w:tc>
        <w:tc>
          <w:tcPr>
            <w:tcW w:w="2509" w:type="dxa"/>
            <w:shd w:val="clear" w:color="auto" w:fill="auto"/>
            <w:vAlign w:val="center"/>
          </w:tcPr>
          <w:p w:rsidR="008B6CEF" w:rsidRPr="008B6CEF" w:rsidRDefault="008B6CEF" w:rsidP="00440396">
            <w:pPr>
              <w:jc w:val="center"/>
              <w:rPr>
                <w:sz w:val="28"/>
                <w:szCs w:val="28"/>
              </w:rPr>
            </w:pPr>
            <w:r w:rsidRPr="008B6CEF">
              <w:rPr>
                <w:sz w:val="28"/>
                <w:szCs w:val="28"/>
              </w:rPr>
              <w:t>Speisen</w:t>
            </w:r>
          </w:p>
          <w:p w:rsidR="008B6CEF" w:rsidRPr="008B6CEF" w:rsidRDefault="008B6CEF" w:rsidP="00440396">
            <w:pPr>
              <w:jc w:val="center"/>
              <w:rPr>
                <w:sz w:val="28"/>
                <w:szCs w:val="28"/>
              </w:rPr>
            </w:pPr>
            <w:r w:rsidRPr="008B6CEF">
              <w:rPr>
                <w:sz w:val="28"/>
                <w:szCs w:val="28"/>
              </w:rPr>
              <w:t>abdecken</w:t>
            </w:r>
          </w:p>
        </w:tc>
        <w:tc>
          <w:tcPr>
            <w:tcW w:w="2457" w:type="dxa"/>
            <w:vAlign w:val="center"/>
          </w:tcPr>
          <w:p w:rsidR="008B6CEF" w:rsidRPr="008B6CEF" w:rsidRDefault="008B6CEF" w:rsidP="00440396">
            <w:pPr>
              <w:jc w:val="center"/>
              <w:rPr>
                <w:sz w:val="28"/>
                <w:szCs w:val="28"/>
              </w:rPr>
            </w:pPr>
            <w:r w:rsidRPr="008B6CEF">
              <w:rPr>
                <w:sz w:val="28"/>
                <w:szCs w:val="28"/>
              </w:rPr>
              <w:t>Probierlöffel</w:t>
            </w:r>
          </w:p>
        </w:tc>
        <w:tc>
          <w:tcPr>
            <w:tcW w:w="2343" w:type="dxa"/>
            <w:vAlign w:val="center"/>
          </w:tcPr>
          <w:p w:rsidR="008B6CEF" w:rsidRPr="008B6CEF" w:rsidRDefault="008B6CEF" w:rsidP="00440396">
            <w:pPr>
              <w:jc w:val="center"/>
              <w:rPr>
                <w:sz w:val="28"/>
                <w:szCs w:val="28"/>
              </w:rPr>
            </w:pPr>
            <w:r w:rsidRPr="008B6CEF">
              <w:rPr>
                <w:sz w:val="28"/>
                <w:szCs w:val="28"/>
              </w:rPr>
              <w:t>Hände waschen</w:t>
            </w:r>
          </w:p>
          <w:p w:rsidR="008B6CEF" w:rsidRPr="008B6CEF" w:rsidRDefault="008B6CEF" w:rsidP="00440396">
            <w:pPr>
              <w:jc w:val="center"/>
              <w:rPr>
                <w:sz w:val="28"/>
                <w:szCs w:val="28"/>
              </w:rPr>
            </w:pPr>
            <w:r w:rsidRPr="008B6CEF">
              <w:rPr>
                <w:sz w:val="28"/>
                <w:szCs w:val="28"/>
              </w:rPr>
              <w:t>Fingernägel</w:t>
            </w:r>
          </w:p>
        </w:tc>
      </w:tr>
    </w:tbl>
    <w:p w:rsidR="008B6CEF" w:rsidRPr="008B6CEF" w:rsidRDefault="008B6CEF" w:rsidP="008B6CEF">
      <w:pPr>
        <w:spacing w:line="240" w:lineRule="exact"/>
      </w:pP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433E2"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4"/>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3E2180">
            <w:pPr>
              <w:numPr>
                <w:ilvl w:val="0"/>
                <w:numId w:val="6"/>
              </w:numPr>
              <w:ind w:left="227" w:hanging="170"/>
              <w:rPr>
                <w:sz w:val="16"/>
              </w:rPr>
            </w:pPr>
            <w:r w:rsidRPr="008B6CEF">
              <w:rPr>
                <w:sz w:val="16"/>
              </w:rPr>
              <w:t>Ich kann die Herstellung von Joghurt erklären</w:t>
            </w:r>
            <w:r w:rsidR="00021953">
              <w:rPr>
                <w:sz w:val="16"/>
              </w:rPr>
              <w:t>.</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3E2180">
            <w:pPr>
              <w:numPr>
                <w:ilvl w:val="0"/>
                <w:numId w:val="6"/>
              </w:numPr>
              <w:ind w:left="227" w:hanging="170"/>
              <w:rPr>
                <w:sz w:val="16"/>
              </w:rPr>
            </w:pPr>
            <w:r w:rsidRPr="008B6CEF">
              <w:rPr>
                <w:sz w:val="16"/>
              </w:rPr>
              <w:t>Ich kann Anleitungen lesen.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4E5BA2" w:rsidP="008B6CEF">
      <w:r w:rsidRPr="004E5BA2">
        <w:rPr>
          <w:rFonts w:eastAsia="Times New Roman" w:cs="Times New Roman"/>
          <w:b/>
          <w:noProof/>
          <w:sz w:val="24"/>
          <w:lang w:eastAsia="de-DE"/>
        </w:rPr>
        <w:drawing>
          <wp:anchor distT="0" distB="0" distL="114300" distR="114300" simplePos="0" relativeHeight="252348416" behindDoc="0" locked="0" layoutInCell="0" allowOverlap="1" wp14:anchorId="67640F9F" wp14:editId="04B82553">
            <wp:simplePos x="0" y="0"/>
            <wp:positionH relativeFrom="rightMargin">
              <wp:posOffset>107950</wp:posOffset>
            </wp:positionH>
            <wp:positionV relativeFrom="paragraph">
              <wp:posOffset>117145</wp:posOffset>
            </wp:positionV>
            <wp:extent cx="345440" cy="323850"/>
            <wp:effectExtent l="0" t="0" r="0" b="0"/>
            <wp:wrapNone/>
            <wp:docPr id="16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4E5BA2" w:rsidP="008B6CEF">
            <w:pPr>
              <w:jc w:val="center"/>
              <w:rPr>
                <w:rFonts w:eastAsia="Calibri"/>
                <w:lang w:eastAsia="de-DE"/>
              </w:rPr>
            </w:pPr>
            <w:r>
              <w:rPr>
                <w:rFonts w:eastAsia="Calibri"/>
                <w:noProof/>
                <w:lang w:eastAsia="de-DE"/>
              </w:rPr>
              <w:drawing>
                <wp:inline distT="0" distB="0" distL="0" distR="0" wp14:anchorId="277C9D79" wp14:editId="72B1E6E6">
                  <wp:extent cx="304800" cy="323215"/>
                  <wp:effectExtent l="0" t="0" r="0" b="635"/>
                  <wp:docPr id="1624" name="Grafik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593C2E" w:rsidP="008B6CEF">
            <w:pPr>
              <w:jc w:val="both"/>
              <w:rPr>
                <w:noProof/>
                <w:lang w:eastAsia="de-DE"/>
              </w:rPr>
            </w:pPr>
            <w:r w:rsidRPr="00593C2E">
              <w:rPr>
                <w:noProof/>
                <w:lang w:eastAsia="de-DE"/>
              </w:rPr>
              <w:drawing>
                <wp:anchor distT="0" distB="0" distL="114300" distR="114300" simplePos="0" relativeHeight="252698624" behindDoc="0" locked="0" layoutInCell="1" allowOverlap="1" wp14:anchorId="7B5F6606" wp14:editId="15DA00F9">
                  <wp:simplePos x="0" y="0"/>
                  <wp:positionH relativeFrom="column">
                    <wp:posOffset>3214370</wp:posOffset>
                  </wp:positionH>
                  <wp:positionV relativeFrom="paragraph">
                    <wp:posOffset>-81280</wp:posOffset>
                  </wp:positionV>
                  <wp:extent cx="314325" cy="314325"/>
                  <wp:effectExtent l="0" t="0" r="9525" b="9525"/>
                  <wp:wrapNone/>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Lesen Sie den Text.</w:t>
            </w:r>
          </w:p>
        </w:tc>
      </w:tr>
      <w:tr w:rsidR="008B6CEF" w:rsidRPr="008B6CEF" w:rsidTr="001C7A7B">
        <w:trPr>
          <w:trHeight w:val="624"/>
        </w:trPr>
        <w:tc>
          <w:tcPr>
            <w:tcW w:w="1470" w:type="dxa"/>
            <w:shd w:val="clear" w:color="auto" w:fill="auto"/>
            <w:vAlign w:val="center"/>
          </w:tcPr>
          <w:p w:rsidR="008B6CEF" w:rsidRPr="008B6CEF" w:rsidRDefault="004E5BA2" w:rsidP="008B6CEF">
            <w:pPr>
              <w:jc w:val="center"/>
              <w:rPr>
                <w:rFonts w:eastAsia="Calibri"/>
                <w:lang w:eastAsia="de-DE"/>
              </w:rPr>
            </w:pPr>
            <w:r>
              <w:rPr>
                <w:rFonts w:eastAsia="Calibri"/>
                <w:noProof/>
                <w:lang w:eastAsia="de-DE"/>
              </w:rPr>
              <w:drawing>
                <wp:inline distT="0" distB="0" distL="0" distR="0" wp14:anchorId="2D717595" wp14:editId="74B88FCB">
                  <wp:extent cx="304800" cy="323215"/>
                  <wp:effectExtent l="0" t="0" r="0" b="635"/>
                  <wp:docPr id="1625" name="Grafik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593C2E" w:rsidP="008B6CEF">
            <w:pPr>
              <w:jc w:val="both"/>
              <w:rPr>
                <w:noProof/>
                <w:lang w:eastAsia="de-DE"/>
              </w:rPr>
            </w:pPr>
            <w:r w:rsidRPr="00593C2E">
              <w:rPr>
                <w:noProof/>
                <w:lang w:eastAsia="de-DE"/>
              </w:rPr>
              <w:drawing>
                <wp:anchor distT="0" distB="0" distL="114300" distR="114300" simplePos="0" relativeHeight="252697600" behindDoc="0" locked="0" layoutInCell="1" allowOverlap="1" wp14:anchorId="024249E7" wp14:editId="4419D60E">
                  <wp:simplePos x="0" y="0"/>
                  <wp:positionH relativeFrom="column">
                    <wp:posOffset>3209925</wp:posOffset>
                  </wp:positionH>
                  <wp:positionV relativeFrom="paragraph">
                    <wp:posOffset>64770</wp:posOffset>
                  </wp:positionV>
                  <wp:extent cx="314325" cy="314325"/>
                  <wp:effectExtent l="0" t="0" r="9525" b="9525"/>
                  <wp:wrapNone/>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Beantworten Sie die Fragen der Mikkies. (Rechte Spalte)</w:t>
            </w:r>
          </w:p>
          <w:p w:rsidR="008B6CEF" w:rsidRPr="008B6CEF" w:rsidRDefault="008B6CEF" w:rsidP="008B6CEF">
            <w:pPr>
              <w:jc w:val="both"/>
              <w:rPr>
                <w:noProof/>
                <w:lang w:eastAsia="de-DE"/>
              </w:rPr>
            </w:pPr>
            <w:r w:rsidRPr="008B6CEF">
              <w:rPr>
                <w:noProof/>
                <w:lang w:eastAsia="de-DE"/>
              </w:rPr>
              <w:t>Wählen Sie die richtigen Antworten aus und schreiben Sie diese in die rechte Spalte. (siehe unten)</w:t>
            </w:r>
          </w:p>
        </w:tc>
      </w:tr>
    </w:tbl>
    <w:p w:rsidR="008B6CEF" w:rsidRPr="008B6CEF" w:rsidRDefault="008B6CEF" w:rsidP="008B6CEF">
      <w:r w:rsidRPr="008B6CEF">
        <w:rPr>
          <w:noProof/>
          <w:lang w:eastAsia="de-DE"/>
        </w:rPr>
        <w:drawing>
          <wp:anchor distT="0" distB="0" distL="114300" distR="114300" simplePos="0" relativeHeight="252166144" behindDoc="1" locked="1" layoutInCell="1" allowOverlap="1" wp14:anchorId="0B371705" wp14:editId="5B7ABF28">
            <wp:simplePos x="0" y="0"/>
            <wp:positionH relativeFrom="column">
              <wp:posOffset>3801745</wp:posOffset>
            </wp:positionH>
            <wp:positionV relativeFrom="paragraph">
              <wp:posOffset>-76835</wp:posOffset>
            </wp:positionV>
            <wp:extent cx="824230" cy="946785"/>
            <wp:effectExtent l="0" t="0" r="0" b="5715"/>
            <wp:wrapNone/>
            <wp:docPr id="1547" name="Grafik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4230" cy="946785"/>
                    </a:xfrm>
                    <a:prstGeom prst="rect">
                      <a:avLst/>
                    </a:prstGeom>
                    <a:noFill/>
                  </pic:spPr>
                </pic:pic>
              </a:graphicData>
            </a:graphic>
            <wp14:sizeRelH relativeFrom="margin">
              <wp14:pctWidth>0</wp14:pctWidth>
            </wp14:sizeRelH>
            <wp14:sizeRelV relativeFrom="margin">
              <wp14:pctHeight>0</wp14:pctHeight>
            </wp14:sizeRelV>
          </wp:anchor>
        </w:drawing>
      </w:r>
      <w:r w:rsidRPr="008B6CEF">
        <w:rPr>
          <w:rFonts w:ascii="Arial" w:eastAsia="Times New Roman" w:hAnsi="Arial"/>
          <w:noProof/>
          <w:sz w:val="22"/>
          <w:szCs w:val="22"/>
          <w:lang w:eastAsia="de-DE"/>
        </w:rPr>
        <w:drawing>
          <wp:anchor distT="0" distB="0" distL="114300" distR="114300" simplePos="0" relativeHeight="252165120" behindDoc="1" locked="1" layoutInCell="1" allowOverlap="1" wp14:anchorId="0F043F0C" wp14:editId="30F356D9">
            <wp:simplePos x="0" y="0"/>
            <wp:positionH relativeFrom="column">
              <wp:posOffset>193040</wp:posOffset>
            </wp:positionH>
            <wp:positionV relativeFrom="paragraph">
              <wp:posOffset>30480</wp:posOffset>
            </wp:positionV>
            <wp:extent cx="824230" cy="697865"/>
            <wp:effectExtent l="101282" t="89218" r="96203" b="77152"/>
            <wp:wrapNone/>
            <wp:docPr id="1548" name="Grafik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39" cstate="print">
                      <a:extLst>
                        <a:ext uri="{28A0092B-C50C-407E-A947-70E740481C1C}">
                          <a14:useLocalDpi xmlns:a14="http://schemas.microsoft.com/office/drawing/2010/main" val="0"/>
                        </a:ext>
                      </a:extLst>
                    </a:blip>
                    <a:stretch>
                      <a:fillRect/>
                    </a:stretch>
                  </pic:blipFill>
                  <pic:spPr>
                    <a:xfrm rot="17070719">
                      <a:off x="0" y="0"/>
                      <a:ext cx="824230" cy="697865"/>
                    </a:xfrm>
                    <a:prstGeom prst="rect">
                      <a:avLst/>
                    </a:prstGeom>
                  </pic:spPr>
                </pic:pic>
              </a:graphicData>
            </a:graphic>
            <wp14:sizeRelH relativeFrom="margin">
              <wp14:pctWidth>0</wp14:pctWidth>
            </wp14:sizeRelH>
            <wp14:sizeRelV relativeFrom="margin">
              <wp14:pctHeight>0</wp14:pctHeight>
            </wp14:sizeRelV>
          </wp:anchor>
        </w:drawing>
      </w:r>
    </w:p>
    <w:p w:rsidR="008B6CEF" w:rsidRPr="008B6CEF" w:rsidRDefault="008B6CEF" w:rsidP="008B6CEF">
      <w:pPr>
        <w:tabs>
          <w:tab w:val="left" w:pos="2461"/>
        </w:tabs>
        <w:jc w:val="center"/>
        <w:rPr>
          <w:b/>
          <w:bCs/>
          <w:color w:val="000000"/>
        </w:rPr>
      </w:pPr>
      <w:r w:rsidRPr="008B6CEF">
        <w:rPr>
          <w:b/>
          <w:bCs/>
          <w:color w:val="000000"/>
        </w:rPr>
        <w:t>Wusstest Du, dass wir so schlimm sein können?</w:t>
      </w:r>
    </w:p>
    <w:p w:rsidR="008B6CEF" w:rsidRPr="008B6CEF" w:rsidRDefault="008B6CEF" w:rsidP="008B6CEF">
      <w:pPr>
        <w:tabs>
          <w:tab w:val="left" w:pos="2461"/>
        </w:tabs>
        <w:rPr>
          <w:b/>
          <w:bCs/>
          <w:color w:val="000000"/>
        </w:rPr>
      </w:pPr>
    </w:p>
    <w:p w:rsidR="008B6CEF" w:rsidRPr="008B6CEF" w:rsidRDefault="008B6CEF" w:rsidP="008B6CEF">
      <w:pPr>
        <w:tabs>
          <w:tab w:val="left" w:pos="2461"/>
        </w:tabs>
        <w:jc w:val="center"/>
        <w:rPr>
          <w:b/>
          <w:bCs/>
          <w:color w:val="000000"/>
        </w:rPr>
      </w:pPr>
      <w:r w:rsidRPr="008B6CEF">
        <w:rPr>
          <w:b/>
          <w:bCs/>
          <w:color w:val="000000"/>
        </w:rPr>
        <w:t xml:space="preserve">Zwei Mikkies unterhalten sich: </w:t>
      </w:r>
    </w:p>
    <w:p w:rsidR="008B6CEF" w:rsidRPr="008B6CEF" w:rsidRDefault="008B6CEF" w:rsidP="008B6CEF">
      <w:pPr>
        <w:tabs>
          <w:tab w:val="left" w:pos="2461"/>
        </w:tabs>
        <w:jc w:val="center"/>
        <w:rPr>
          <w:lang w:eastAsia="de-DE"/>
        </w:rPr>
      </w:pP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„Wer bis jetzt gut mitgearbeitet hat weiß, dass es mit uns nicht immer so lustig zugeht.“</w:t>
      </w:r>
    </w:p>
    <w:p w:rsidR="008B6CEF" w:rsidRPr="008B6CEF" w:rsidRDefault="008B6CEF" w:rsidP="008B6CEF">
      <w:pPr>
        <w:spacing w:line="220" w:lineRule="exact"/>
        <w:jc w:val="center"/>
        <w:rPr>
          <w:rFonts w:eastAsia="Times New Roman" w:cs="Times New Roman"/>
          <w:lang w:eastAsia="de-DE"/>
        </w:rPr>
      </w:pP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 xml:space="preserve">„Findest Du?“  „Wir sind doch ganz harmlos.“ </w:t>
      </w: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 xml:space="preserve"> „Wer die </w:t>
      </w:r>
      <w:r w:rsidRPr="008B6CEF">
        <w:rPr>
          <w:rFonts w:eastAsia="Times New Roman" w:cs="Times New Roman"/>
          <w:b/>
          <w:lang w:eastAsia="de-DE"/>
        </w:rPr>
        <w:t>Hygieneregeln</w:t>
      </w:r>
      <w:r w:rsidRPr="008B6CEF">
        <w:rPr>
          <w:rFonts w:eastAsia="Times New Roman" w:cs="Times New Roman"/>
          <w:lang w:eastAsia="de-DE"/>
        </w:rPr>
        <w:t xml:space="preserve"> einhält, bekommt mit uns keine Probleme.“ </w:t>
      </w:r>
    </w:p>
    <w:p w:rsidR="008B6CEF" w:rsidRPr="008B6CEF" w:rsidRDefault="008B6CEF" w:rsidP="008B6CEF">
      <w:pPr>
        <w:spacing w:line="220" w:lineRule="exact"/>
        <w:jc w:val="center"/>
        <w:rPr>
          <w:rFonts w:eastAsia="Times New Roman" w:cs="Times New Roman"/>
          <w:lang w:eastAsia="de-DE"/>
        </w:rPr>
      </w:pP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„Im Gegenteil, wer gerne experimentiert und offen für Neues ist, der wird eine wahre Freude an unserer Zusammenarbeit haben.“</w:t>
      </w: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„Lassen wir es darauf ankommen.“</w:t>
      </w:r>
    </w:p>
    <w:p w:rsidR="008B6CEF" w:rsidRPr="008B6CEF" w:rsidRDefault="008B6CEF" w:rsidP="008B6CEF">
      <w:pPr>
        <w:spacing w:line="220" w:lineRule="exact"/>
        <w:jc w:val="center"/>
        <w:rPr>
          <w:rFonts w:eastAsia="Times New Roman" w:cs="Times New Roman"/>
          <w:lang w:eastAsia="de-DE"/>
        </w:rPr>
      </w:pPr>
      <w:r w:rsidRPr="008B6CEF">
        <w:rPr>
          <w:rFonts w:eastAsia="Times New Roman" w:cs="Times New Roman"/>
          <w:lang w:eastAsia="de-DE"/>
        </w:rPr>
        <w:t xml:space="preserve"> „Wir können nämlich noch was ganz Tolles bewirken.“</w:t>
      </w:r>
    </w:p>
    <w:p w:rsidR="008B6CEF" w:rsidRPr="008B6CEF" w:rsidRDefault="008B6CEF" w:rsidP="008B6CEF">
      <w:pPr>
        <w:rPr>
          <w:lang w:eastAsia="de-DE"/>
        </w:rPr>
      </w:pPr>
      <w:r w:rsidRPr="008B6CEF">
        <w:rPr>
          <w:lang w:eastAsia="de-DE"/>
        </w:rPr>
        <w:t>--------------------------------------------------------------------------------------</w:t>
      </w:r>
      <w:r w:rsidR="00664079">
        <w:rPr>
          <w:lang w:eastAsia="de-DE"/>
        </w:rPr>
        <w:t>-----------------------</w:t>
      </w:r>
    </w:p>
    <w:p w:rsidR="008B6CEF" w:rsidRPr="008B6CEF" w:rsidRDefault="00AF3A1D" w:rsidP="008B6CEF">
      <w:pPr>
        <w:rPr>
          <w:b/>
          <w:lang w:eastAsia="de-DE"/>
        </w:rPr>
      </w:pPr>
      <w:r>
        <w:rPr>
          <w:noProof/>
          <w:sz w:val="18"/>
          <w:szCs w:val="18"/>
          <w:lang w:eastAsia="de-DE"/>
        </w:rPr>
        <mc:AlternateContent>
          <mc:Choice Requires="wpg">
            <w:drawing>
              <wp:anchor distT="0" distB="0" distL="114300" distR="114300" simplePos="0" relativeHeight="252164096" behindDoc="1" locked="1" layoutInCell="1" allowOverlap="1" wp14:anchorId="0257921C" wp14:editId="748CF663">
                <wp:simplePos x="0" y="0"/>
                <wp:positionH relativeFrom="column">
                  <wp:posOffset>4819650</wp:posOffset>
                </wp:positionH>
                <wp:positionV relativeFrom="paragraph">
                  <wp:posOffset>1997075</wp:posOffset>
                </wp:positionV>
                <wp:extent cx="1097915" cy="979170"/>
                <wp:effectExtent l="57150" t="57150" r="26035" b="68580"/>
                <wp:wrapNone/>
                <wp:docPr id="1631" name="Gruppieren 1631"/>
                <wp:cNvGraphicFramePr/>
                <a:graphic xmlns:a="http://schemas.openxmlformats.org/drawingml/2006/main">
                  <a:graphicData uri="http://schemas.microsoft.com/office/word/2010/wordprocessingGroup">
                    <wpg:wgp>
                      <wpg:cNvGrpSpPr/>
                      <wpg:grpSpPr>
                        <a:xfrm>
                          <a:off x="0" y="0"/>
                          <a:ext cx="1097915" cy="979170"/>
                          <a:chOff x="0" y="0"/>
                          <a:chExt cx="1097280" cy="980237"/>
                        </a:xfrm>
                      </wpg:grpSpPr>
                      <pic:pic xmlns:pic="http://schemas.openxmlformats.org/drawingml/2006/picture">
                        <pic:nvPicPr>
                          <pic:cNvPr id="1553" name="Grafik 1553"/>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2666496">
                            <a:off x="263347" y="0"/>
                            <a:ext cx="416967" cy="475488"/>
                          </a:xfrm>
                          <a:prstGeom prst="rect">
                            <a:avLst/>
                          </a:prstGeom>
                          <a:noFill/>
                        </pic:spPr>
                      </pic:pic>
                      <wpg:grpSp>
                        <wpg:cNvPr id="1630" name="Gruppieren 1630"/>
                        <wpg:cNvGrpSpPr/>
                        <wpg:grpSpPr>
                          <a:xfrm>
                            <a:off x="0" y="21945"/>
                            <a:ext cx="1097280" cy="958292"/>
                            <a:chOff x="0" y="0"/>
                            <a:chExt cx="1097280" cy="958292"/>
                          </a:xfrm>
                        </wpg:grpSpPr>
                        <pic:pic xmlns:pic="http://schemas.openxmlformats.org/drawingml/2006/picture">
                          <pic:nvPicPr>
                            <pic:cNvPr id="1554" name="Grafik 1554"/>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1496902">
                              <a:off x="0" y="307239"/>
                              <a:ext cx="277978" cy="321869"/>
                            </a:xfrm>
                            <a:prstGeom prst="rect">
                              <a:avLst/>
                            </a:prstGeom>
                            <a:noFill/>
                          </pic:spPr>
                        </pic:pic>
                        <pic:pic xmlns:pic="http://schemas.openxmlformats.org/drawingml/2006/picture">
                          <pic:nvPicPr>
                            <pic:cNvPr id="1551" name="Grafik 1551"/>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rot="17070719">
                              <a:off x="757123" y="296267"/>
                              <a:ext cx="373075" cy="307238"/>
                            </a:xfrm>
                            <a:prstGeom prst="rect">
                              <a:avLst/>
                            </a:prstGeom>
                          </pic:spPr>
                        </pic:pic>
                        <pic:pic xmlns:pic="http://schemas.openxmlformats.org/drawingml/2006/picture">
                          <pic:nvPicPr>
                            <pic:cNvPr id="1550" name="Grafik 1550"/>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rot="3900757">
                              <a:off x="138989" y="577901"/>
                              <a:ext cx="409652" cy="351129"/>
                            </a:xfrm>
                            <a:prstGeom prst="rect">
                              <a:avLst/>
                            </a:prstGeom>
                          </pic:spPr>
                        </pic:pic>
                        <pic:pic xmlns:pic="http://schemas.openxmlformats.org/drawingml/2006/picture">
                          <pic:nvPicPr>
                            <pic:cNvPr id="1549" name="Grafik 1549"/>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20741302">
                              <a:off x="658368" y="0"/>
                              <a:ext cx="285293" cy="329184"/>
                            </a:xfrm>
                            <a:prstGeom prst="rect">
                              <a:avLst/>
                            </a:prstGeom>
                            <a:noFill/>
                          </pic:spPr>
                        </pic:pic>
                        <pic:pic xmlns:pic="http://schemas.openxmlformats.org/drawingml/2006/picture">
                          <pic:nvPicPr>
                            <pic:cNvPr id="1552" name="Grafik 1552"/>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12819037" flipV="1">
                              <a:off x="416967" y="365760"/>
                              <a:ext cx="329184" cy="256032"/>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id="Gruppieren 1631" o:spid="_x0000_s1026" style="position:absolute;margin-left:379.5pt;margin-top:157.25pt;width:86.45pt;height:77.1pt;z-index:-251152384;mso-width-relative:margin;mso-height-relative:margin" coordsize="10972,9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53" o:spid="_x0000_s1027" type="#_x0000_t75" style="position:absolute;left:2633;width:4170;height:4754;rotation:29125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cJDBAAAA3QAAAA8AAABkcnMvZG93bnJldi54bWxET9uKwjAQfV/wH8IIvq2pl7pL17SIIPRN&#10;vHzA2My2xWZSmtTWvzcLC77N4Vxnm42mEQ/qXG1ZwWIegSAurK65VHC9HD6/QTiPrLGxTAqe5CBL&#10;Jx9bTLQd+ESPsy9FCGGXoILK+zaR0hUVGXRz2xIH7td2Bn2AXSl1h0MIN41cRtFGGqw5NFTY0r6i&#10;4n7ujYKmz+uv2zE+RpebG2Sfr4e2Xys1m467HxCeRv8W/7tzHebH8Qr+vgkn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EcJDBAAAA3QAAAA8AAAAAAAAAAAAAAAAAnwIA&#10;AGRycy9kb3ducmV2LnhtbFBLBQYAAAAABAAEAPcAAACNAwAAAAA=&#10;">
                  <v:imagedata r:id="rId147" o:title=""/>
                  <v:path arrowok="t"/>
                </v:shape>
                <v:group id="Gruppieren 1630" o:spid="_x0000_s1028" style="position:absolute;top:219;width:10972;height:9583" coordsize="10972,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Grafik 1554" o:spid="_x0000_s1029" type="#_x0000_t75" style="position:absolute;top:3072;width:2779;height:3219;rotation:16350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fTw3BAAAA3QAAAA8AAABkcnMvZG93bnJldi54bWxET82KwjAQvi/4DmEEb2uq6LJWoxRFUPa0&#10;bh9gaMa22kxqEzW+vVkQvM3H9zuLVTCNuFHnassKRsMEBHFhdc2lgvxv+/kNwnlkjY1lUvAgB6tl&#10;72OBqbZ3/qXbwZcihrBLUUHlfZtK6YqKDLqhbYkjd7SdQR9hV0rd4T2Gm0aOk+RLGqw5NlTY0rqi&#10;4ny4GgXh4vL6J+xCPso3k9l+nJ2CyZQa9EM2B+Ep+Lf45d7pOH86ncD/N/EE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fTw3BAAAA3QAAAA8AAAAAAAAAAAAAAAAAnwIA&#10;AGRycy9kb3ducmV2LnhtbFBLBQYAAAAABAAEAPcAAACNAwAAAAA=&#10;">
                    <v:imagedata r:id="rId148" o:title=""/>
                    <v:path arrowok="t"/>
                  </v:shape>
                  <v:shape id="Grafik 1551" o:spid="_x0000_s1030" type="#_x0000_t75" style="position:absolute;left:7570;top:2963;width:3731;height:3072;rotation:-4947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dS3EAAAA3QAAAA8AAABkcnMvZG93bnJldi54bWxET9tqwkAQfS/4D8sU+lZ3bTFI6ipVEEqR&#10;gNoPGLJjkjY7m2Y3F//eFQTf5nCus1yPthY9tb5yrGE2VSCIc2cqLjT8nHavCxA+IBusHZOGC3lY&#10;ryZPS0yNG/hA/TEUIoawT1FDGUKTSunzkiz6qWuII3d2rcUQYVtI0+IQw20t35RKpMWKY0OJDW1L&#10;yv+OndXwu9h+Z0mn3rP9php2l9O5M/+91i/P4+cHiEBjeIjv7i8T58/nM7h9E0+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bdS3EAAAA3QAAAA8AAAAAAAAAAAAAAAAA&#10;nwIAAGRycy9kb3ducmV2LnhtbFBLBQYAAAAABAAEAPcAAACQAwAAAAA=&#10;">
                    <v:imagedata r:id="rId149" o:title=""/>
                    <v:path arrowok="t"/>
                  </v:shape>
                  <v:shape id="Grafik 1550" o:spid="_x0000_s1031" type="#_x0000_t75" style="position:absolute;left:1390;top:5778;width:4096;height:3511;rotation:42606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vIXFAAAA3QAAAA8AAABkcnMvZG93bnJldi54bWxEj01Lw0AQhu9C/8MyBW92oxgpsdsiLaIV&#10;PLT1oLchO82GZmdDds2Hv945CN5mmPfjmdVm9I3qqYt1YAO3iwwUcRlszZWBj9PzzRJUTMgWm8Bk&#10;YKIIm/XsaoWFDQMfqD+mSkkIxwINuJTaQutYOvIYF6Ellts5dB6TrF2lbYeDhPtG32XZg/ZYszQ4&#10;bGnrqLwcv72Bz/dxqgd8kwa3+6K439//vOTGXM/Hp0dQicb0L/5zv1rBz3P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XbyFxQAAAN0AAAAPAAAAAAAAAAAAAAAA&#10;AJ8CAABkcnMvZG93bnJldi54bWxQSwUGAAAAAAQABAD3AAAAkQMAAAAA&#10;">
                    <v:imagedata r:id="rId150" o:title=""/>
                    <v:path arrowok="t"/>
                  </v:shape>
                  <v:shape id="Grafik 1549" o:spid="_x0000_s1032" type="#_x0000_t75" style="position:absolute;left:6583;width:2853;height:3291;rotation:-9379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gNHFAAAA3QAAAA8AAABkcnMvZG93bnJldi54bWxET0trwkAQvhf8D8sIvRTd2EfQ6CpSItib&#10;VdHrmB2TaHY2ZLcm7a/vFgre5uN7zmzRmUrcqHGlZQWjYQSCOLO65FzBfrcajEE4j6yxskwKvsnB&#10;Yt57mGGibcufdNv6XIQQdgkqKLyvEyldVpBBN7Q1ceDOtjHoA2xyqRtsQ7ip5HMUxdJgyaGhwJre&#10;C8qu2y+j4Kk9pev08CLlaeNWH/HxMtqlP0o99rvlFISnzt/F/+61DvPfXifw9004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4DRxQAAAN0AAAAPAAAAAAAAAAAAAAAA&#10;AJ8CAABkcnMvZG93bnJldi54bWxQSwUGAAAAAAQABAD3AAAAkQMAAAAA&#10;">
                    <v:imagedata r:id="rId148" o:title=""/>
                    <v:path arrowok="t"/>
                  </v:shape>
                  <v:shape id="Grafik 1552" o:spid="_x0000_s1033" type="#_x0000_t75" style="position:absolute;left:4169;top:3657;width:3292;height:2560;rotation:9591153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qdnCAAAA3QAAAA8AAABkcnMvZG93bnJldi54bWxET02LwjAQvS/sfwiz4G1NV1C61SiLIuit&#10;6rJ7HZqxqTaT0kRb/70RBG/zeJ8zW/S2FldqfeVYwdcwAUFcOF1xqeD3sP5MQfiArLF2TApu5GEx&#10;f3+bYaZdxzu67kMpYgj7DBWYEJpMSl8YsuiHriGO3NG1FkOEbSl1i10Mt7UcJclEWqw4NhhsaGmo&#10;OO8vVkFSme0Fv+u/bZ4W9vSf5qsuzZUafPQ/UxCB+vASP90bHeePxyN4fBNP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qnZwgAAAN0AAAAPAAAAAAAAAAAAAAAAAJ8C&#10;AABkcnMvZG93bnJldi54bWxQSwUGAAAAAAQABAD3AAAAjgMAAAAA&#10;">
                    <v:imagedata r:id="rId148" o:title=""/>
                    <v:path arrowok="t"/>
                  </v:shape>
                </v:group>
                <w10:anchorlock/>
              </v:group>
            </w:pict>
          </mc:Fallback>
        </mc:AlternateContent>
      </w:r>
      <w:r w:rsidR="008B6CEF" w:rsidRPr="008B6CEF">
        <w:rPr>
          <w:b/>
          <w:lang w:eastAsia="de-DE"/>
        </w:rPr>
        <w:t>Die Chill</w:t>
      </w:r>
      <w:r w:rsidR="000F4100">
        <w:rPr>
          <w:b/>
          <w:lang w:eastAsia="de-DE"/>
        </w:rPr>
        <w:t xml:space="preserve"> O</w:t>
      </w:r>
      <w:r w:rsidR="008B6CEF" w:rsidRPr="008B6CEF">
        <w:rPr>
          <w:b/>
          <w:lang w:eastAsia="de-DE"/>
        </w:rPr>
        <w:t>ut</w:t>
      </w:r>
      <w:r w:rsidR="000F4100">
        <w:rPr>
          <w:b/>
          <w:lang w:eastAsia="de-DE"/>
        </w:rPr>
        <w:t xml:space="preserve"> </w:t>
      </w:r>
      <w:r w:rsidR="008B6CEF" w:rsidRPr="008B6CEF">
        <w:rPr>
          <w:b/>
          <w:lang w:eastAsia="de-DE"/>
        </w:rPr>
        <w:t>Lounge bietet etwas Besonderes an:</w:t>
      </w:r>
    </w:p>
    <w:p w:rsidR="008B6CEF" w:rsidRPr="008B6CEF" w:rsidRDefault="008B6CEF" w:rsidP="008B6CEF">
      <w:pPr>
        <w:rPr>
          <w:b/>
          <w:lang w:eastAsia="de-DE"/>
        </w:rPr>
      </w:pPr>
    </w:p>
    <w:p w:rsidR="008B6CEF" w:rsidRPr="008B6CEF" w:rsidRDefault="008B6CEF" w:rsidP="00664079">
      <w:pPr>
        <w:pStyle w:val="Textkrper"/>
      </w:pPr>
      <w:r w:rsidRPr="008B6CEF">
        <w:t>Jeden Tag wird Joghurt selbst hergestellt und frisch serviert. Darüber freuen sich alle Gäste. Denn es gibt wechselnde Variationen. Mal wird Schokoladenjoghurt serviert, mal gibt es Bananenjoghurt, mal sind Waldbeeren und Pfirsiche dabei</w:t>
      </w:r>
      <w:r w:rsidR="00896D41">
        <w:t xml:space="preserve"> </w:t>
      </w:r>
      <w:r w:rsidRPr="008B6CEF">
        <w:t xml:space="preserve">… ganz nach </w:t>
      </w:r>
      <w:r w:rsidR="00272EEA">
        <w:br/>
      </w:r>
      <w:r w:rsidRPr="008B6CEF">
        <w:t>Geschmack und Wunsch der Gäste.</w:t>
      </w:r>
    </w:p>
    <w:p w:rsidR="008B6CEF" w:rsidRPr="008B6CEF" w:rsidRDefault="008B6CEF" w:rsidP="008B6CEF">
      <w:pPr>
        <w:rPr>
          <w:lang w:eastAsia="de-DE"/>
        </w:rPr>
      </w:pPr>
    </w:p>
    <w:p w:rsidR="008B6CEF" w:rsidRPr="008B6CEF" w:rsidRDefault="008B6CEF" w:rsidP="008B6CEF">
      <w:pPr>
        <w:rPr>
          <w:b/>
          <w:sz w:val="18"/>
          <w:szCs w:val="18"/>
          <w:lang w:eastAsia="de-DE"/>
        </w:rPr>
      </w:pPr>
      <w:r w:rsidRPr="008B6CEF">
        <w:rPr>
          <w:b/>
          <w:sz w:val="18"/>
          <w:szCs w:val="18"/>
          <w:lang w:eastAsia="de-DE"/>
        </w:rPr>
        <w:t>Doch wie entsteht Joghurt?</w:t>
      </w:r>
    </w:p>
    <w:p w:rsidR="008B6CEF" w:rsidRPr="008B6CEF" w:rsidRDefault="008B6CEF" w:rsidP="00664079">
      <w:pPr>
        <w:pStyle w:val="Textkrper"/>
      </w:pPr>
      <w:r w:rsidRPr="008B6CEF">
        <w:t>Ein Liter Milch wird aufgekocht un</w:t>
      </w:r>
      <w:r w:rsidR="000F4100">
        <w:t>d auf 27 – 30°C</w:t>
      </w:r>
      <w:r w:rsidR="00272EEA">
        <w:t xml:space="preserve"> abgekühlt. (M</w:t>
      </w:r>
      <w:r w:rsidRPr="008B6CEF">
        <w:t>it einem Thermometer prüfen</w:t>
      </w:r>
      <w:r w:rsidR="00272EEA">
        <w:t>.</w:t>
      </w:r>
      <w:r w:rsidRPr="008B6CEF">
        <w:t xml:space="preserve">) Drei Esslöffel eines  gekauften Joghurts (nicht wärmebehandelt) einrühren, die Masse in heiß ausgespülte Gläser füllen. Die verschlossenen Gläser in ein warmes Wasserbad stellen. (Topf, ca. 30 Grad warmes Wasser) vier bis fünf Stunden ruhen lassen. Jetzt vermehren sich die Mikroorganismen. Im Joghurt sind bereits Milchsäurebakterien vorhanden. Diese vermischen sich mit der Milch und durch die Wärme „wachsen“ weitere Milchsäurebakterien. Der Milchzucker in der Milch wird umgewandelt in Milchsäurebakterien. Das Ergebnis ist ein Naturjoghurt ohne Chemie. Von diesem Joghurt wieder </w:t>
      </w:r>
      <w:r w:rsidR="000F4100">
        <w:t>drei</w:t>
      </w:r>
      <w:r w:rsidRPr="008B6CEF">
        <w:t xml:space="preserve"> Esslöffel für die nächste Zubereitung entnehmen. Dies gelingt ca. sechsmal. Danach einfach neu beginnen. Noch einfacher ist die Zubereitung in einer speziellen Joghurtbox. Das Material der Box ist aus Styropor. Dieses Material hält die „Mikkies“ schön warm. (siehe Herstellung von Joghurt in der Joghurtbox.)</w:t>
      </w:r>
      <w:r w:rsidRPr="008B6CEF">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433E2"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sz w:val="16"/>
              </w:rPr>
              <w:t>Überfachlichen Kompetenzen</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4"/>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AF3A1D" w:rsidP="003E2180">
            <w:pPr>
              <w:numPr>
                <w:ilvl w:val="0"/>
                <w:numId w:val="6"/>
              </w:numPr>
              <w:ind w:left="227" w:hanging="170"/>
              <w:rPr>
                <w:sz w:val="16"/>
              </w:rPr>
            </w:pPr>
            <w:r w:rsidRPr="003E2180">
              <w:rPr>
                <w:noProof/>
                <w:sz w:val="16"/>
                <w:lang w:eastAsia="de-DE"/>
              </w:rPr>
              <w:drawing>
                <wp:anchor distT="0" distB="0" distL="114300" distR="114300" simplePos="0" relativeHeight="252353536" behindDoc="1" locked="1" layoutInCell="1" allowOverlap="1" wp14:anchorId="3551BC7D" wp14:editId="1BB8CD65">
                  <wp:simplePos x="0" y="0"/>
                  <wp:positionH relativeFrom="column">
                    <wp:posOffset>-104775</wp:posOffset>
                  </wp:positionH>
                  <wp:positionV relativeFrom="paragraph">
                    <wp:posOffset>1330960</wp:posOffset>
                  </wp:positionV>
                  <wp:extent cx="720000" cy="610435"/>
                  <wp:effectExtent l="92710" t="78740" r="97155" b="78105"/>
                  <wp:wrapNone/>
                  <wp:docPr id="1557" name="Grafik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51" cstate="print">
                            <a:extLst>
                              <a:ext uri="{28A0092B-C50C-407E-A947-70E740481C1C}">
                                <a14:useLocalDpi xmlns:a14="http://schemas.microsoft.com/office/drawing/2010/main" val="0"/>
                              </a:ext>
                            </a:extLst>
                          </a:blip>
                          <a:stretch>
                            <a:fillRect/>
                          </a:stretch>
                        </pic:blipFill>
                        <pic:spPr>
                          <a:xfrm rot="17070719">
                            <a:off x="0" y="0"/>
                            <a:ext cx="720000" cy="610435"/>
                          </a:xfrm>
                          <a:prstGeom prst="rect">
                            <a:avLst/>
                          </a:prstGeom>
                        </pic:spPr>
                      </pic:pic>
                    </a:graphicData>
                  </a:graphic>
                  <wp14:sizeRelH relativeFrom="margin">
                    <wp14:pctWidth>0</wp14:pctWidth>
                  </wp14:sizeRelH>
                  <wp14:sizeRelV relativeFrom="margin">
                    <wp14:pctHeight>0</wp14:pctHeight>
                  </wp14:sizeRelV>
                </wp:anchor>
              </w:drawing>
            </w:r>
            <w:r w:rsidR="008B6CEF" w:rsidRPr="008B6CEF">
              <w:rPr>
                <w:sz w:val="16"/>
              </w:rPr>
              <w:t>Ich kann die Lebensbedingungen der Mikroorganismen bei der Joghurtherstellung zuordnen und benennen.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8B6CEF">
            <w:pPr>
              <w:ind w:left="227" w:hanging="170"/>
              <w:rPr>
                <w:sz w:val="16"/>
              </w:rPr>
            </w:pP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ind w:right="-425"/>
        <w:rPr>
          <w:sz w:val="18"/>
          <w:szCs w:val="18"/>
          <w:lang w:eastAsia="de-DE"/>
        </w:rPr>
      </w:pPr>
      <w:r w:rsidRPr="008B6CEF">
        <w:rPr>
          <w:noProof/>
          <w:lang w:eastAsia="de-DE"/>
        </w:rPr>
        <w:drawing>
          <wp:anchor distT="0" distB="0" distL="114300" distR="114300" simplePos="0" relativeHeight="252179456" behindDoc="1" locked="1" layoutInCell="1" allowOverlap="1" wp14:anchorId="467E6427" wp14:editId="79D503FB">
            <wp:simplePos x="0" y="0"/>
            <wp:positionH relativeFrom="column">
              <wp:posOffset>4605020</wp:posOffset>
            </wp:positionH>
            <wp:positionV relativeFrom="paragraph">
              <wp:posOffset>713105</wp:posOffset>
            </wp:positionV>
            <wp:extent cx="720000" cy="827057"/>
            <wp:effectExtent l="114300" t="95250" r="99695" b="87630"/>
            <wp:wrapNone/>
            <wp:docPr id="1555" name="Grafik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20576546">
                      <a:off x="0" y="0"/>
                      <a:ext cx="720000" cy="827057"/>
                    </a:xfrm>
                    <a:prstGeom prst="rect">
                      <a:avLst/>
                    </a:prstGeom>
                    <a:noFill/>
                  </pic:spPr>
                </pic:pic>
              </a:graphicData>
            </a:graphic>
            <wp14:sizeRelH relativeFrom="margin">
              <wp14:pctWidth>0</wp14:pctWidth>
            </wp14:sizeRelH>
            <wp14:sizeRelV relativeFrom="margin">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2E44C1" w:rsidRPr="008B6CEF" w:rsidTr="00150FA0">
        <w:trPr>
          <w:trHeight w:val="397"/>
        </w:trPr>
        <w:tc>
          <w:tcPr>
            <w:tcW w:w="1470" w:type="dxa"/>
            <w:shd w:val="clear" w:color="auto" w:fill="D9D9D9" w:themeFill="background1" w:themeFillShade="D9"/>
            <w:vAlign w:val="center"/>
          </w:tcPr>
          <w:p w:rsidR="002E44C1" w:rsidRPr="008B6CEF" w:rsidRDefault="00440396" w:rsidP="00150FA0">
            <w:pPr>
              <w:jc w:val="center"/>
              <w:rPr>
                <w:rFonts w:eastAsia="Times New Roman" w:cs="Times New Roman"/>
                <w:b/>
                <w:lang w:eastAsia="de-DE"/>
              </w:rPr>
            </w:pPr>
            <w:r w:rsidRPr="00AF3A1D">
              <w:rPr>
                <w:noProof/>
                <w:sz w:val="24"/>
                <w:szCs w:val="18"/>
                <w:lang w:eastAsia="de-DE"/>
              </w:rPr>
              <w:drawing>
                <wp:anchor distT="0" distB="0" distL="114300" distR="114300" simplePos="0" relativeHeight="252355584" behindDoc="0" locked="0" layoutInCell="0" allowOverlap="1" wp14:anchorId="3E991B4B" wp14:editId="12B8EFAE">
                  <wp:simplePos x="0" y="0"/>
                  <wp:positionH relativeFrom="rightMargin">
                    <wp:posOffset>146685</wp:posOffset>
                  </wp:positionH>
                  <wp:positionV relativeFrom="paragraph">
                    <wp:posOffset>10795</wp:posOffset>
                  </wp:positionV>
                  <wp:extent cx="345440" cy="323850"/>
                  <wp:effectExtent l="0" t="0" r="0" b="0"/>
                  <wp:wrapNone/>
                  <wp:docPr id="163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4C1" w:rsidRPr="008B6CEF">
              <w:rPr>
                <w:rFonts w:eastAsia="Times New Roman" w:cs="Times New Roman"/>
                <w:b/>
                <w:lang w:eastAsia="de-DE"/>
              </w:rPr>
              <w:t>Phase</w:t>
            </w:r>
          </w:p>
        </w:tc>
        <w:tc>
          <w:tcPr>
            <w:tcW w:w="940"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Aufgabe</w:t>
            </w:r>
          </w:p>
        </w:tc>
      </w:tr>
      <w:tr w:rsidR="002E44C1" w:rsidRPr="008B6CEF" w:rsidTr="00150FA0">
        <w:trPr>
          <w:trHeight w:val="624"/>
        </w:trPr>
        <w:tc>
          <w:tcPr>
            <w:tcW w:w="1470" w:type="dxa"/>
            <w:shd w:val="clear" w:color="auto" w:fill="auto"/>
            <w:vAlign w:val="center"/>
          </w:tcPr>
          <w:p w:rsidR="002E44C1" w:rsidRPr="008B6CEF" w:rsidRDefault="002E44C1" w:rsidP="00150FA0">
            <w:pPr>
              <w:jc w:val="center"/>
              <w:rPr>
                <w:rFonts w:eastAsia="Calibri"/>
                <w:lang w:eastAsia="de-DE"/>
              </w:rPr>
            </w:pPr>
            <w:r>
              <w:rPr>
                <w:rFonts w:eastAsia="Calibri"/>
                <w:noProof/>
                <w:lang w:eastAsia="de-DE"/>
              </w:rPr>
              <w:drawing>
                <wp:inline distT="0" distB="0" distL="0" distR="0" wp14:anchorId="3E32D479" wp14:editId="3F0E04E4">
                  <wp:extent cx="298450" cy="323215"/>
                  <wp:effectExtent l="0" t="0" r="6350" b="635"/>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2E44C1" w:rsidRPr="008B6CEF" w:rsidRDefault="002E44C1" w:rsidP="00150FA0">
            <w:pPr>
              <w:jc w:val="both"/>
              <w:rPr>
                <w:lang w:eastAsia="de-DE"/>
              </w:rPr>
            </w:pPr>
            <w:r w:rsidRPr="008B6CEF">
              <w:rPr>
                <w:lang w:eastAsia="de-DE"/>
              </w:rPr>
              <w:t>5 min</w:t>
            </w:r>
          </w:p>
        </w:tc>
        <w:tc>
          <w:tcPr>
            <w:tcW w:w="4961" w:type="dxa"/>
            <w:shd w:val="clear" w:color="auto" w:fill="auto"/>
            <w:vAlign w:val="center"/>
          </w:tcPr>
          <w:p w:rsidR="002E44C1" w:rsidRPr="008B6CEF" w:rsidRDefault="002E44C1" w:rsidP="00150FA0">
            <w:pPr>
              <w:jc w:val="both"/>
              <w:rPr>
                <w:noProof/>
                <w:lang w:eastAsia="de-DE"/>
              </w:rPr>
            </w:pPr>
            <w:r w:rsidRPr="008B6CEF">
              <w:rPr>
                <w:noProof/>
                <w:lang w:eastAsia="de-DE"/>
              </w:rPr>
              <w:t>Kontrollieren Sie Ihr Wissen mit Hilfe des Lösungsblattes.</w:t>
            </w:r>
          </w:p>
        </w:tc>
      </w:tr>
    </w:tbl>
    <w:p w:rsidR="00AF3A1D" w:rsidRDefault="00AF3A1D" w:rsidP="008B6CEF">
      <w:pPr>
        <w:ind w:right="-425"/>
        <w:rPr>
          <w:sz w:val="18"/>
          <w:szCs w:val="18"/>
          <w:lang w:eastAsia="de-DE"/>
        </w:rPr>
      </w:pPr>
    </w:p>
    <w:p w:rsidR="00610C04" w:rsidRPr="008B6CEF" w:rsidRDefault="00610C04" w:rsidP="008B6CEF">
      <w:pPr>
        <w:ind w:right="-425"/>
        <w:rPr>
          <w:sz w:val="18"/>
          <w:szCs w:val="18"/>
          <w:lang w:eastAsia="de-DE"/>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148"/>
        <w:gridCol w:w="3283"/>
      </w:tblGrid>
      <w:tr w:rsidR="008B6CEF" w:rsidRPr="008B6CEF" w:rsidTr="000E4AF7">
        <w:trPr>
          <w:trHeight w:val="397"/>
        </w:trPr>
        <w:tc>
          <w:tcPr>
            <w:tcW w:w="3148" w:type="dxa"/>
            <w:shd w:val="clear" w:color="auto" w:fill="D9D9D9" w:themeFill="background1" w:themeFillShade="D9"/>
            <w:vAlign w:val="center"/>
          </w:tcPr>
          <w:p w:rsidR="008B6CEF" w:rsidRPr="008B6CEF" w:rsidRDefault="008B6CEF" w:rsidP="006B0498">
            <w:pPr>
              <w:jc w:val="center"/>
              <w:rPr>
                <w:rFonts w:eastAsia="Times New Roman" w:cs="Times New Roman"/>
                <w:b/>
                <w:lang w:eastAsia="de-DE"/>
              </w:rPr>
            </w:pPr>
            <w:r w:rsidRPr="008B6CEF">
              <w:rPr>
                <w:rFonts w:eastAsia="Times New Roman" w:cs="Times New Roman"/>
                <w:b/>
                <w:lang w:eastAsia="de-DE"/>
              </w:rPr>
              <w:t>Frage?</w:t>
            </w:r>
          </w:p>
        </w:tc>
        <w:tc>
          <w:tcPr>
            <w:tcW w:w="3283" w:type="dxa"/>
            <w:shd w:val="clear" w:color="auto" w:fill="D9D9D9" w:themeFill="background1" w:themeFillShade="D9"/>
            <w:vAlign w:val="center"/>
          </w:tcPr>
          <w:p w:rsidR="008B6CEF" w:rsidRPr="008B6CEF" w:rsidRDefault="008B6CEF" w:rsidP="006B0498">
            <w:pPr>
              <w:jc w:val="center"/>
              <w:rPr>
                <w:rFonts w:eastAsia="Times New Roman" w:cs="Times New Roman"/>
                <w:b/>
                <w:lang w:eastAsia="de-DE"/>
              </w:rPr>
            </w:pPr>
            <w:r w:rsidRPr="008B6CEF">
              <w:rPr>
                <w:rFonts w:eastAsia="Times New Roman" w:cs="Times New Roman"/>
                <w:b/>
                <w:lang w:eastAsia="de-DE"/>
              </w:rPr>
              <w:t>Antwort</w:t>
            </w: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Wie wird die Milch erhitzt?</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Auf welche Temperatur wird die Milch abgekühlt?</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AE4E59" w:rsidP="006B0498">
            <w:pPr>
              <w:rPr>
                <w:rFonts w:eastAsia="Calibri"/>
                <w:lang w:eastAsia="de-DE"/>
              </w:rPr>
            </w:pPr>
            <w:r>
              <w:rPr>
                <w:rFonts w:eastAsia="Calibri"/>
                <w:lang w:eastAsia="de-DE"/>
              </w:rPr>
              <w:t>Womit prüft man die Temperatur?</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Worauf sollte man beim Kauf von Joghurt für die erste Herstellung achten?</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Wie werden die Gläser vorbereitet?</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Der Milchzucker wird umgewandelt in?</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Wodurch vermehren sich die Milchsäurebakterien?</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Wie lange soll die Mischung im warmen Wasserbad ruhen?</w:t>
            </w:r>
          </w:p>
        </w:tc>
        <w:tc>
          <w:tcPr>
            <w:tcW w:w="3283" w:type="dxa"/>
            <w:shd w:val="clear" w:color="auto" w:fill="auto"/>
            <w:vAlign w:val="center"/>
          </w:tcPr>
          <w:p w:rsidR="008B6CEF" w:rsidRPr="008B6CEF" w:rsidRDefault="008B6CEF" w:rsidP="006B0498">
            <w:pPr>
              <w:jc w:val="both"/>
              <w:rPr>
                <w:noProof/>
                <w:lang w:eastAsia="de-DE"/>
              </w:rPr>
            </w:pPr>
          </w:p>
        </w:tc>
      </w:tr>
      <w:tr w:rsidR="008B6CEF" w:rsidRPr="008B6CEF" w:rsidTr="000E4AF7">
        <w:trPr>
          <w:trHeight w:val="624"/>
        </w:trPr>
        <w:tc>
          <w:tcPr>
            <w:tcW w:w="3148" w:type="dxa"/>
            <w:shd w:val="clear" w:color="auto" w:fill="auto"/>
            <w:vAlign w:val="center"/>
          </w:tcPr>
          <w:p w:rsidR="008B6CEF" w:rsidRPr="008B6CEF" w:rsidRDefault="008B6CEF" w:rsidP="006B0498">
            <w:pPr>
              <w:rPr>
                <w:rFonts w:eastAsia="Calibri"/>
                <w:lang w:eastAsia="de-DE"/>
              </w:rPr>
            </w:pPr>
            <w:r w:rsidRPr="008B6CEF">
              <w:rPr>
                <w:rFonts w:eastAsia="Calibri"/>
                <w:lang w:eastAsia="de-DE"/>
              </w:rPr>
              <w:t>In welcher Box gelingt die Herstellung von Joghurt besonders einfach?</w:t>
            </w:r>
          </w:p>
        </w:tc>
        <w:tc>
          <w:tcPr>
            <w:tcW w:w="3283" w:type="dxa"/>
            <w:shd w:val="clear" w:color="auto" w:fill="auto"/>
            <w:vAlign w:val="center"/>
          </w:tcPr>
          <w:p w:rsidR="008B6CEF" w:rsidRPr="008B6CEF" w:rsidRDefault="008B6CEF" w:rsidP="006B0498">
            <w:pPr>
              <w:jc w:val="both"/>
              <w:rPr>
                <w:noProof/>
                <w:lang w:eastAsia="de-DE"/>
              </w:rPr>
            </w:pPr>
          </w:p>
        </w:tc>
      </w:tr>
    </w:tbl>
    <w:p w:rsidR="008B6CEF" w:rsidRPr="008B6CEF" w:rsidRDefault="008B6CEF" w:rsidP="008B6CEF">
      <w:pPr>
        <w:ind w:right="-425"/>
        <w:rPr>
          <w:sz w:val="18"/>
          <w:szCs w:val="18"/>
          <w:lang w:eastAsia="de-DE"/>
        </w:rPr>
      </w:pPr>
    </w:p>
    <w:p w:rsidR="008B6CEF" w:rsidRPr="000E4AF7" w:rsidRDefault="000F4100" w:rsidP="000E4AF7">
      <w:pPr>
        <w:pStyle w:val="Textkrper"/>
      </w:pPr>
      <w:r>
        <w:t>Die Milch wird auf 27 – 30°C</w:t>
      </w:r>
      <w:r w:rsidR="008B6CEF" w:rsidRPr="000E4AF7">
        <w:t xml:space="preserve"> abgekühlt. Die Mischung soll im warmen Wasserbad </w:t>
      </w:r>
    </w:p>
    <w:p w:rsidR="002C45D9" w:rsidRDefault="008B6CEF" w:rsidP="00610C04">
      <w:pPr>
        <w:pStyle w:val="Textkrper"/>
      </w:pPr>
      <w:r w:rsidRPr="000E4AF7">
        <w:t xml:space="preserve">ca. </w:t>
      </w:r>
      <w:r w:rsidR="000F4100">
        <w:t>vier bis fünf</w:t>
      </w:r>
      <w:r w:rsidRPr="000E4AF7">
        <w:t xml:space="preserve"> Stunden ruhen. Die Milchsäurebakterien vermehren sich durch Wärme. Die Gläser sind sauber und werden heiß ausgespült. Aus Milchzucker entstehen Milchsäurebakterien. Die Milch wird aufgekocht. Die Herstellung gelingt besonders einfach in einer Joghurtbox aus Styropor. Der Joghurt darf nicht wärmebehandelt sein. Die Temperatur mit einem Thermometer prüfen.</w:t>
      </w:r>
      <w:r w:rsidR="002C45D9">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AC1887" w:rsidRPr="00B51DE9" w:rsidTr="00AC1887">
        <w:trPr>
          <w:trHeight w:val="523"/>
        </w:trPr>
        <w:tc>
          <w:tcPr>
            <w:tcW w:w="311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br w:type="page"/>
              <w:t>Lernfeld</w:t>
            </w:r>
          </w:p>
          <w:p w:rsidR="00AC1887" w:rsidRDefault="00AC1887"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AC1887" w:rsidRDefault="00AC1887" w:rsidP="00276C83">
            <w:pPr>
              <w:pStyle w:val="Tabelle6pt"/>
              <w:rPr>
                <w:color w:val="000000"/>
              </w:rPr>
            </w:pPr>
            <w:r>
              <w:t>Titel</w:t>
            </w:r>
          </w:p>
          <w:p w:rsidR="00AC1887" w:rsidRPr="00AC1887" w:rsidRDefault="00AC1887"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AC1887" w:rsidRPr="004B658C" w:rsidRDefault="00AC1887"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C1887" w:rsidRDefault="00AC1887" w:rsidP="00276C83">
            <w:pPr>
              <w:pStyle w:val="TabelleKopfmitte"/>
              <w:rPr>
                <w:sz w:val="18"/>
              </w:rPr>
            </w:pPr>
            <w:r w:rsidRPr="00D661AD">
              <w:rPr>
                <w:sz w:val="18"/>
              </w:rPr>
              <w:t xml:space="preserve">Ernährung und </w:t>
            </w:r>
          </w:p>
          <w:p w:rsidR="00AC1887" w:rsidRPr="00D661AD" w:rsidRDefault="00AC1887" w:rsidP="00276C83">
            <w:pPr>
              <w:pStyle w:val="TabelleKopfmitte"/>
              <w:rPr>
                <w:sz w:val="18"/>
              </w:rPr>
            </w:pPr>
            <w:r>
              <w:rPr>
                <w:sz w:val="18"/>
              </w:rPr>
              <w:t>Gastro</w:t>
            </w:r>
            <w:r w:rsidRPr="00D661AD">
              <w:rPr>
                <w:sz w:val="18"/>
              </w:rPr>
              <w:t>nomie</w:t>
            </w:r>
          </w:p>
          <w:p w:rsidR="00AC1887" w:rsidRPr="00B51DE9" w:rsidRDefault="00AC1887" w:rsidP="00276C83">
            <w:pPr>
              <w:pStyle w:val="TabelleKopfmitte"/>
              <w:rPr>
                <w:rFonts w:eastAsia="Calibri"/>
              </w:rPr>
            </w:pPr>
            <w:r w:rsidRPr="00D661AD">
              <w:rPr>
                <w:rFonts w:eastAsia="Calibri"/>
              </w:rPr>
              <w:t>EG2.01</w:t>
            </w:r>
            <w:r>
              <w:rPr>
                <w:rFonts w:eastAsia="Calibri"/>
              </w:rPr>
              <w:t>.03.06</w:t>
            </w:r>
          </w:p>
        </w:tc>
      </w:tr>
      <w:tr w:rsidR="00AC1887" w:rsidRPr="00B51DE9" w:rsidTr="00AC1887">
        <w:tc>
          <w:tcPr>
            <w:tcW w:w="7348" w:type="dxa"/>
            <w:gridSpan w:val="2"/>
            <w:tcBorders>
              <w:left w:val="single" w:sz="4" w:space="0" w:color="auto"/>
              <w:bottom w:val="single" w:sz="4" w:space="0" w:color="auto"/>
              <w:right w:val="single" w:sz="4" w:space="0" w:color="auto"/>
            </w:tcBorders>
            <w:hideMark/>
          </w:tcPr>
          <w:p w:rsidR="00AC1887" w:rsidRPr="004B658C" w:rsidRDefault="00AC1887" w:rsidP="00276C83">
            <w:pPr>
              <w:pStyle w:val="Tabelle6pt"/>
            </w:pPr>
            <w:r>
              <w:t>Kompetenzbereiche:</w:t>
            </w:r>
          </w:p>
          <w:p w:rsidR="00AC1887" w:rsidRPr="008B6CEF" w:rsidRDefault="00AC1887" w:rsidP="00AC1887">
            <w:pPr>
              <w:numPr>
                <w:ilvl w:val="0"/>
                <w:numId w:val="6"/>
              </w:numPr>
              <w:ind w:left="227" w:hanging="170"/>
              <w:rPr>
                <w:sz w:val="16"/>
              </w:rPr>
            </w:pPr>
            <w:r w:rsidRPr="008B6CEF">
              <w:rPr>
                <w:sz w:val="16"/>
              </w:rPr>
              <w:t>Ich kann die Grundlagen der Hygiene und lebensmittelrechtliche Vorschriften anwenden.</w:t>
            </w:r>
          </w:p>
          <w:p w:rsidR="00AC1887" w:rsidRPr="008B6CEF" w:rsidRDefault="00AC1887" w:rsidP="00AC1887">
            <w:pPr>
              <w:numPr>
                <w:ilvl w:val="0"/>
                <w:numId w:val="6"/>
              </w:numPr>
              <w:ind w:left="227" w:hanging="170"/>
              <w:rPr>
                <w:sz w:val="16"/>
              </w:rPr>
            </w:pPr>
            <w:r w:rsidRPr="008B6CEF">
              <w:rPr>
                <w:sz w:val="16"/>
              </w:rPr>
              <w:t>Ich kann die Qualität von Lebensmitteln durch geeignete Maßnahmen erhalten.</w:t>
            </w:r>
          </w:p>
          <w:p w:rsidR="00AC1887" w:rsidRPr="008B6CEF" w:rsidRDefault="00AC1887" w:rsidP="00AC1887">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AC1887" w:rsidRPr="008B6CEF" w:rsidRDefault="00AC1887" w:rsidP="00AC1887">
            <w:pPr>
              <w:numPr>
                <w:ilvl w:val="0"/>
                <w:numId w:val="6"/>
              </w:numPr>
              <w:ind w:left="227" w:hanging="170"/>
              <w:rPr>
                <w:sz w:val="16"/>
              </w:rPr>
            </w:pPr>
            <w:r w:rsidRPr="008B6CEF">
              <w:rPr>
                <w:sz w:val="16"/>
              </w:rPr>
              <w:t>Überfachlichen Kompetenzen</w:t>
            </w:r>
          </w:p>
          <w:p w:rsidR="00AC1887" w:rsidRDefault="00AC1887" w:rsidP="00AC1887">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AC1887" w:rsidRDefault="00AC1887"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C1887" w:rsidRPr="00B51DE9" w:rsidTr="00276C83">
              <w:trPr>
                <w:trHeight w:val="284"/>
              </w:trPr>
              <w:tc>
                <w:tcPr>
                  <w:tcW w:w="2090" w:type="dxa"/>
                  <w:shd w:val="clear" w:color="auto" w:fill="D9D9D9" w:themeFill="background1" w:themeFillShade="D9"/>
                </w:tcPr>
                <w:p w:rsidR="00AC1887" w:rsidRPr="00B51DE9" w:rsidRDefault="00AC1887" w:rsidP="00276C83">
                  <w:pPr>
                    <w:pStyle w:val="TabelleKopfmitte"/>
                  </w:pPr>
                  <w:r w:rsidRPr="00B51DE9">
                    <w:t>L</w:t>
                  </w:r>
                  <w:r>
                    <w:t>ösung</w:t>
                  </w:r>
                </w:p>
              </w:tc>
            </w:tr>
          </w:tbl>
          <w:p w:rsidR="00AC1887" w:rsidRPr="00B51DE9" w:rsidRDefault="00AC1887" w:rsidP="00276C83"/>
        </w:tc>
      </w:tr>
    </w:tbl>
    <w:p w:rsidR="00AC1887" w:rsidRDefault="00AC1887"/>
    <w:p w:rsidR="002E44C1" w:rsidRDefault="002E44C1" w:rsidP="002E44C1">
      <w:pPr>
        <w:ind w:right="-425"/>
        <w:rPr>
          <w:sz w:val="18"/>
          <w:szCs w:val="18"/>
          <w:lang w:eastAsia="de-DE"/>
        </w:rPr>
      </w:pPr>
      <w:r w:rsidRPr="008B6CEF">
        <w:rPr>
          <w:noProof/>
          <w:lang w:eastAsia="de-DE"/>
        </w:rPr>
        <w:drawing>
          <wp:anchor distT="0" distB="0" distL="114300" distR="114300" simplePos="0" relativeHeight="252463104" behindDoc="1" locked="1" layoutInCell="1" allowOverlap="1" wp14:anchorId="034FFFAA" wp14:editId="2F0FC5E5">
            <wp:simplePos x="0" y="0"/>
            <wp:positionH relativeFrom="column">
              <wp:posOffset>4531360</wp:posOffset>
            </wp:positionH>
            <wp:positionV relativeFrom="paragraph">
              <wp:posOffset>754380</wp:posOffset>
            </wp:positionV>
            <wp:extent cx="719455" cy="826770"/>
            <wp:effectExtent l="114300" t="95250" r="99695" b="87630"/>
            <wp:wrapNone/>
            <wp:docPr id="1533" name="Grafik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20576546">
                      <a:off x="0" y="0"/>
                      <a:ext cx="719455" cy="826770"/>
                    </a:xfrm>
                    <a:prstGeom prst="rect">
                      <a:avLst/>
                    </a:prstGeom>
                    <a:noFill/>
                  </pic:spPr>
                </pic:pic>
              </a:graphicData>
            </a:graphic>
            <wp14:sizeRelH relativeFrom="margin">
              <wp14:pctWidth>0</wp14:pctWidth>
            </wp14:sizeRelH>
            <wp14:sizeRelV relativeFrom="margin">
              <wp14:pctHeight>0</wp14:pctHeight>
            </wp14:sizeRelV>
          </wp:anchor>
        </w:drawing>
      </w:r>
      <w:r w:rsidRPr="00AF3A1D">
        <w:rPr>
          <w:noProof/>
          <w:sz w:val="24"/>
          <w:szCs w:val="18"/>
          <w:lang w:eastAsia="de-DE"/>
        </w:rPr>
        <w:drawing>
          <wp:anchor distT="0" distB="0" distL="114300" distR="114300" simplePos="0" relativeHeight="252465152" behindDoc="0" locked="0" layoutInCell="0" allowOverlap="1" wp14:anchorId="0B27B152" wp14:editId="0CCA5A14">
            <wp:simplePos x="0" y="0"/>
            <wp:positionH relativeFrom="rightMargin">
              <wp:posOffset>107950</wp:posOffset>
            </wp:positionH>
            <wp:positionV relativeFrom="paragraph">
              <wp:posOffset>0</wp:posOffset>
            </wp:positionV>
            <wp:extent cx="345440" cy="323850"/>
            <wp:effectExtent l="0" t="0" r="0" b="0"/>
            <wp:wrapNone/>
            <wp:docPr id="15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2E44C1" w:rsidRPr="008B6CEF" w:rsidTr="00150FA0">
        <w:trPr>
          <w:trHeight w:val="397"/>
        </w:trPr>
        <w:tc>
          <w:tcPr>
            <w:tcW w:w="1470"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Aufgabe</w:t>
            </w:r>
          </w:p>
        </w:tc>
      </w:tr>
      <w:tr w:rsidR="002E44C1" w:rsidRPr="008B6CEF" w:rsidTr="00150FA0">
        <w:trPr>
          <w:trHeight w:val="624"/>
        </w:trPr>
        <w:tc>
          <w:tcPr>
            <w:tcW w:w="1470" w:type="dxa"/>
            <w:shd w:val="clear" w:color="auto" w:fill="auto"/>
            <w:vAlign w:val="center"/>
          </w:tcPr>
          <w:p w:rsidR="002E44C1" w:rsidRPr="008B6CEF" w:rsidRDefault="002E44C1" w:rsidP="00150FA0">
            <w:pPr>
              <w:jc w:val="center"/>
              <w:rPr>
                <w:rFonts w:eastAsia="Calibri"/>
                <w:lang w:eastAsia="de-DE"/>
              </w:rPr>
            </w:pPr>
            <w:r>
              <w:rPr>
                <w:rFonts w:eastAsia="Calibri"/>
                <w:noProof/>
                <w:lang w:eastAsia="de-DE"/>
              </w:rPr>
              <w:drawing>
                <wp:inline distT="0" distB="0" distL="0" distR="0" wp14:anchorId="3D87E2BE" wp14:editId="21125BC8">
                  <wp:extent cx="298450" cy="323215"/>
                  <wp:effectExtent l="0" t="0" r="6350" b="635"/>
                  <wp:docPr id="1556" name="Grafik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2E44C1" w:rsidRPr="008B6CEF" w:rsidRDefault="002E44C1" w:rsidP="00150FA0">
            <w:pPr>
              <w:jc w:val="both"/>
              <w:rPr>
                <w:lang w:eastAsia="de-DE"/>
              </w:rPr>
            </w:pPr>
            <w:r w:rsidRPr="008B6CEF">
              <w:rPr>
                <w:lang w:eastAsia="de-DE"/>
              </w:rPr>
              <w:t>5 min</w:t>
            </w:r>
          </w:p>
        </w:tc>
        <w:tc>
          <w:tcPr>
            <w:tcW w:w="4961" w:type="dxa"/>
            <w:shd w:val="clear" w:color="auto" w:fill="auto"/>
            <w:vAlign w:val="center"/>
          </w:tcPr>
          <w:p w:rsidR="002E44C1" w:rsidRPr="008B6CEF" w:rsidRDefault="002E44C1" w:rsidP="00150FA0">
            <w:pPr>
              <w:jc w:val="both"/>
              <w:rPr>
                <w:noProof/>
                <w:lang w:eastAsia="de-DE"/>
              </w:rPr>
            </w:pPr>
            <w:r w:rsidRPr="008B6CEF">
              <w:rPr>
                <w:noProof/>
                <w:lang w:eastAsia="de-DE"/>
              </w:rPr>
              <w:t>Kontrollieren Sie Ihr Wissen mit Hilfe des Lösungsblattes.</w:t>
            </w:r>
          </w:p>
        </w:tc>
      </w:tr>
    </w:tbl>
    <w:p w:rsidR="002E44C1" w:rsidRDefault="00EF11DA" w:rsidP="002E44C1">
      <w:pPr>
        <w:ind w:right="-425"/>
        <w:rPr>
          <w:sz w:val="18"/>
          <w:szCs w:val="18"/>
          <w:lang w:eastAsia="de-DE"/>
        </w:rPr>
      </w:pPr>
      <w:r>
        <w:rPr>
          <w:noProof/>
          <w:sz w:val="18"/>
          <w:szCs w:val="18"/>
          <w:lang w:eastAsia="de-DE"/>
        </w:rPr>
        <w:drawing>
          <wp:anchor distT="0" distB="0" distL="114300" distR="114300" simplePos="0" relativeHeight="252627968" behindDoc="1" locked="0" layoutInCell="1" allowOverlap="1" wp14:anchorId="557B51BD" wp14:editId="76FBB24C">
            <wp:simplePos x="0" y="0"/>
            <wp:positionH relativeFrom="column">
              <wp:posOffset>-335915</wp:posOffset>
            </wp:positionH>
            <wp:positionV relativeFrom="paragraph">
              <wp:posOffset>25400</wp:posOffset>
            </wp:positionV>
            <wp:extent cx="718820" cy="610870"/>
            <wp:effectExtent l="130175" t="117475" r="135255" b="11620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ki.jpg"/>
                    <pic:cNvPicPr/>
                  </pic:nvPicPr>
                  <pic:blipFill>
                    <a:blip r:embed="rId151">
                      <a:extLst>
                        <a:ext uri="{28A0092B-C50C-407E-A947-70E740481C1C}">
                          <a14:useLocalDpi xmlns:a14="http://schemas.microsoft.com/office/drawing/2010/main" val="0"/>
                        </a:ext>
                      </a:extLst>
                    </a:blip>
                    <a:stretch>
                      <a:fillRect/>
                    </a:stretch>
                  </pic:blipFill>
                  <pic:spPr>
                    <a:xfrm rot="17819695">
                      <a:off x="0" y="0"/>
                      <a:ext cx="718820" cy="610870"/>
                    </a:xfrm>
                    <a:prstGeom prst="rect">
                      <a:avLst/>
                    </a:prstGeom>
                  </pic:spPr>
                </pic:pic>
              </a:graphicData>
            </a:graphic>
            <wp14:sizeRelH relativeFrom="page">
              <wp14:pctWidth>0</wp14:pctWidth>
            </wp14:sizeRelH>
            <wp14:sizeRelV relativeFrom="page">
              <wp14:pctHeight>0</wp14:pctHeight>
            </wp14:sizeRelV>
          </wp:anchor>
        </w:drawing>
      </w:r>
    </w:p>
    <w:p w:rsidR="002E44C1" w:rsidRDefault="002E44C1" w:rsidP="002E44C1">
      <w:pPr>
        <w:ind w:right="-425"/>
        <w:rPr>
          <w:sz w:val="18"/>
          <w:szCs w:val="18"/>
          <w:lang w:eastAsia="de-DE"/>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148"/>
        <w:gridCol w:w="3283"/>
      </w:tblGrid>
      <w:tr w:rsidR="002E44C1" w:rsidRPr="008B6CEF" w:rsidTr="00EF11DA">
        <w:trPr>
          <w:trHeight w:val="397"/>
        </w:trPr>
        <w:tc>
          <w:tcPr>
            <w:tcW w:w="3148" w:type="dxa"/>
            <w:shd w:val="clear" w:color="auto" w:fill="D9D9D9" w:themeFill="background1" w:themeFillShade="D9"/>
            <w:vAlign w:val="center"/>
          </w:tcPr>
          <w:p w:rsidR="002E44C1" w:rsidRPr="008B6CEF" w:rsidRDefault="000F4100" w:rsidP="00150FA0">
            <w:pPr>
              <w:jc w:val="center"/>
              <w:rPr>
                <w:rFonts w:eastAsia="Times New Roman" w:cs="Times New Roman"/>
                <w:b/>
                <w:lang w:eastAsia="de-DE"/>
              </w:rPr>
            </w:pPr>
            <w:r>
              <w:rPr>
                <w:rFonts w:eastAsia="Times New Roman" w:cs="Times New Roman"/>
                <w:b/>
                <w:lang w:eastAsia="de-DE"/>
              </w:rPr>
              <w:t>Frage</w:t>
            </w:r>
          </w:p>
        </w:tc>
        <w:tc>
          <w:tcPr>
            <w:tcW w:w="3283" w:type="dxa"/>
            <w:shd w:val="clear" w:color="auto" w:fill="D9D9D9" w:themeFill="background1" w:themeFillShade="D9"/>
            <w:vAlign w:val="center"/>
          </w:tcPr>
          <w:p w:rsidR="002E44C1" w:rsidRPr="008B6CEF" w:rsidRDefault="002E44C1" w:rsidP="00150FA0">
            <w:pPr>
              <w:jc w:val="center"/>
              <w:rPr>
                <w:rFonts w:eastAsia="Times New Roman" w:cs="Times New Roman"/>
                <w:b/>
                <w:lang w:eastAsia="de-DE"/>
              </w:rPr>
            </w:pPr>
            <w:r w:rsidRPr="008B6CEF">
              <w:rPr>
                <w:rFonts w:eastAsia="Times New Roman" w:cs="Times New Roman"/>
                <w:b/>
                <w:lang w:eastAsia="de-DE"/>
              </w:rPr>
              <w:t>Antwort</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Wie wird die Milch erhitzt?</w:t>
            </w:r>
          </w:p>
        </w:tc>
        <w:tc>
          <w:tcPr>
            <w:tcW w:w="3283" w:type="dxa"/>
            <w:shd w:val="clear" w:color="auto" w:fill="auto"/>
            <w:vAlign w:val="center"/>
          </w:tcPr>
          <w:p w:rsidR="002E44C1" w:rsidRPr="0021170E" w:rsidRDefault="002E44C1" w:rsidP="00150FA0">
            <w:pPr>
              <w:jc w:val="both"/>
              <w:rPr>
                <w:b/>
                <w:noProof/>
                <w:lang w:eastAsia="de-DE"/>
              </w:rPr>
            </w:pPr>
            <w:r w:rsidRPr="0021170E">
              <w:rPr>
                <w:b/>
              </w:rPr>
              <w:t>Die Milch wird aufgekocht.</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Auf welche Temperatur wird die Milch abgekühlt?</w:t>
            </w:r>
          </w:p>
        </w:tc>
        <w:tc>
          <w:tcPr>
            <w:tcW w:w="3283" w:type="dxa"/>
            <w:shd w:val="clear" w:color="auto" w:fill="auto"/>
            <w:vAlign w:val="center"/>
          </w:tcPr>
          <w:p w:rsidR="002E44C1" w:rsidRPr="0021170E" w:rsidRDefault="000F4100" w:rsidP="000F4100">
            <w:pPr>
              <w:jc w:val="both"/>
              <w:rPr>
                <w:b/>
                <w:noProof/>
                <w:lang w:eastAsia="de-DE"/>
              </w:rPr>
            </w:pPr>
            <w:r>
              <w:rPr>
                <w:b/>
              </w:rPr>
              <w:t xml:space="preserve">Die Milch wird auf 27 – 30°C </w:t>
            </w:r>
            <w:r w:rsidR="002E44C1" w:rsidRPr="0021170E">
              <w:rPr>
                <w:b/>
              </w:rPr>
              <w:t>abgekühlt.</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Womit prüft man die Temperatur?</w:t>
            </w:r>
          </w:p>
          <w:p w:rsidR="002E44C1" w:rsidRPr="008B6CEF" w:rsidRDefault="002E44C1" w:rsidP="00150FA0">
            <w:pPr>
              <w:rPr>
                <w:rFonts w:eastAsia="Calibri"/>
                <w:lang w:eastAsia="de-DE"/>
              </w:rPr>
            </w:pPr>
          </w:p>
        </w:tc>
        <w:tc>
          <w:tcPr>
            <w:tcW w:w="3283" w:type="dxa"/>
            <w:shd w:val="clear" w:color="auto" w:fill="auto"/>
            <w:vAlign w:val="center"/>
          </w:tcPr>
          <w:p w:rsidR="002E44C1" w:rsidRPr="0021170E" w:rsidRDefault="002E44C1" w:rsidP="00150FA0">
            <w:pPr>
              <w:rPr>
                <w:b/>
                <w:noProof/>
                <w:lang w:eastAsia="de-DE"/>
              </w:rPr>
            </w:pPr>
            <w:r w:rsidRPr="0021170E">
              <w:rPr>
                <w:b/>
              </w:rPr>
              <w:t>Die Temperatur mit einem Ther</w:t>
            </w:r>
            <w:r w:rsidR="000F4100">
              <w:rPr>
                <w:b/>
              </w:rPr>
              <w:t>mometer prüfen</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Worauf sollte man beim Kauf von Joghurt für die erste Herstellung achten?</w:t>
            </w:r>
          </w:p>
        </w:tc>
        <w:tc>
          <w:tcPr>
            <w:tcW w:w="3283" w:type="dxa"/>
            <w:shd w:val="clear" w:color="auto" w:fill="auto"/>
            <w:vAlign w:val="center"/>
          </w:tcPr>
          <w:p w:rsidR="002E44C1" w:rsidRPr="0021170E" w:rsidRDefault="002E44C1" w:rsidP="00150FA0">
            <w:pPr>
              <w:rPr>
                <w:b/>
                <w:noProof/>
                <w:lang w:eastAsia="de-DE"/>
              </w:rPr>
            </w:pPr>
            <w:r w:rsidRPr="0021170E">
              <w:rPr>
                <w:b/>
              </w:rPr>
              <w:t>Der Joghurt darf nicht wärmebehandelt sein.</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Wie werden die Gläser vorbereitet?</w:t>
            </w:r>
          </w:p>
        </w:tc>
        <w:tc>
          <w:tcPr>
            <w:tcW w:w="3283" w:type="dxa"/>
            <w:shd w:val="clear" w:color="auto" w:fill="auto"/>
            <w:vAlign w:val="center"/>
          </w:tcPr>
          <w:p w:rsidR="002E44C1" w:rsidRPr="0021170E" w:rsidRDefault="002E44C1" w:rsidP="00150FA0">
            <w:pPr>
              <w:rPr>
                <w:b/>
                <w:noProof/>
                <w:lang w:eastAsia="de-DE"/>
              </w:rPr>
            </w:pPr>
            <w:r w:rsidRPr="0021170E">
              <w:rPr>
                <w:b/>
              </w:rPr>
              <w:t>Die Gläser sind sauber und werden heiß ausgespült.</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Der Milchzucker wird umgewandelt in?</w:t>
            </w:r>
          </w:p>
        </w:tc>
        <w:tc>
          <w:tcPr>
            <w:tcW w:w="3283" w:type="dxa"/>
            <w:shd w:val="clear" w:color="auto" w:fill="auto"/>
            <w:vAlign w:val="center"/>
          </w:tcPr>
          <w:p w:rsidR="002E44C1" w:rsidRPr="0021170E" w:rsidRDefault="002E44C1" w:rsidP="00150FA0">
            <w:pPr>
              <w:rPr>
                <w:b/>
                <w:noProof/>
                <w:lang w:eastAsia="de-DE"/>
              </w:rPr>
            </w:pPr>
            <w:r w:rsidRPr="0021170E">
              <w:rPr>
                <w:b/>
              </w:rPr>
              <w:t>Aus Milchzucker entstehen Milchsäurebakterien.</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Wodurch vermehren sich die Milchsäurebakterien?</w:t>
            </w:r>
          </w:p>
        </w:tc>
        <w:tc>
          <w:tcPr>
            <w:tcW w:w="3283" w:type="dxa"/>
            <w:shd w:val="clear" w:color="auto" w:fill="auto"/>
            <w:vAlign w:val="center"/>
          </w:tcPr>
          <w:p w:rsidR="002E44C1" w:rsidRPr="0021170E" w:rsidRDefault="002E44C1" w:rsidP="00150FA0">
            <w:pPr>
              <w:rPr>
                <w:b/>
                <w:noProof/>
                <w:lang w:eastAsia="de-DE"/>
              </w:rPr>
            </w:pPr>
            <w:r w:rsidRPr="0021170E">
              <w:rPr>
                <w:b/>
              </w:rPr>
              <w:t>Die Milchsäurebakterien vermehren sich durch Wärme.</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Wie lange soll die Mischung im warmen Wasserbad ruhen?</w:t>
            </w:r>
          </w:p>
        </w:tc>
        <w:tc>
          <w:tcPr>
            <w:tcW w:w="3283" w:type="dxa"/>
            <w:shd w:val="clear" w:color="auto" w:fill="auto"/>
            <w:vAlign w:val="center"/>
          </w:tcPr>
          <w:p w:rsidR="002E44C1" w:rsidRPr="008B6CEF" w:rsidRDefault="002E44C1" w:rsidP="000F4100">
            <w:pPr>
              <w:pStyle w:val="Textkrper"/>
              <w:jc w:val="left"/>
              <w:rPr>
                <w:noProof/>
              </w:rPr>
            </w:pPr>
            <w:r w:rsidRPr="0021170E">
              <w:rPr>
                <w:b/>
              </w:rPr>
              <w:t xml:space="preserve">Die Mischung soll im warmen Wasserbad ca. </w:t>
            </w:r>
            <w:r w:rsidR="000F4100">
              <w:rPr>
                <w:b/>
              </w:rPr>
              <w:t xml:space="preserve">vier bis fünf </w:t>
            </w:r>
            <w:r w:rsidRPr="0021170E">
              <w:rPr>
                <w:b/>
              </w:rPr>
              <w:t>Stunden ruhen.</w:t>
            </w:r>
          </w:p>
        </w:tc>
      </w:tr>
      <w:tr w:rsidR="002E44C1" w:rsidRPr="008B6CEF" w:rsidTr="00EF11DA">
        <w:trPr>
          <w:trHeight w:val="624"/>
        </w:trPr>
        <w:tc>
          <w:tcPr>
            <w:tcW w:w="3148" w:type="dxa"/>
            <w:shd w:val="clear" w:color="auto" w:fill="auto"/>
            <w:vAlign w:val="center"/>
          </w:tcPr>
          <w:p w:rsidR="002E44C1" w:rsidRPr="008B6CEF" w:rsidRDefault="002E44C1" w:rsidP="00150FA0">
            <w:pPr>
              <w:rPr>
                <w:rFonts w:eastAsia="Calibri"/>
                <w:lang w:eastAsia="de-DE"/>
              </w:rPr>
            </w:pPr>
            <w:r w:rsidRPr="008B6CEF">
              <w:rPr>
                <w:rFonts w:eastAsia="Calibri"/>
                <w:lang w:eastAsia="de-DE"/>
              </w:rPr>
              <w:t>In welcher Box gelingt die Herstellung von Joghurt besonders einfach?</w:t>
            </w:r>
          </w:p>
        </w:tc>
        <w:tc>
          <w:tcPr>
            <w:tcW w:w="3283" w:type="dxa"/>
            <w:shd w:val="clear" w:color="auto" w:fill="auto"/>
            <w:vAlign w:val="center"/>
          </w:tcPr>
          <w:p w:rsidR="002E44C1" w:rsidRPr="002E44C1" w:rsidRDefault="002E44C1" w:rsidP="002E44C1">
            <w:pPr>
              <w:pStyle w:val="Textkrper"/>
              <w:jc w:val="left"/>
              <w:rPr>
                <w:b/>
              </w:rPr>
            </w:pPr>
            <w:r w:rsidRPr="0021170E">
              <w:rPr>
                <w:b/>
              </w:rPr>
              <w:t xml:space="preserve">Die Herstellung gelingt besonders einfach in einer Joghurtbox aus Styropor. </w:t>
            </w:r>
          </w:p>
        </w:tc>
      </w:tr>
    </w:tbl>
    <w:p w:rsidR="002E44C1" w:rsidRDefault="002E44C1" w:rsidP="002E44C1">
      <w:pPr>
        <w:ind w:right="-425"/>
        <w:rPr>
          <w:sz w:val="18"/>
          <w:szCs w:val="18"/>
          <w:lang w:eastAsia="de-DE"/>
        </w:rPr>
      </w:pPr>
    </w:p>
    <w:p w:rsidR="002E44C1" w:rsidRDefault="002E44C1" w:rsidP="002E44C1">
      <w:pPr>
        <w:ind w:right="-425"/>
        <w:rPr>
          <w:sz w:val="18"/>
          <w:szCs w:val="18"/>
          <w:lang w:eastAsia="de-DE"/>
        </w:rPr>
      </w:pPr>
    </w:p>
    <w:p w:rsidR="002E44C1" w:rsidRDefault="002E44C1" w:rsidP="002E44C1">
      <w:pPr>
        <w:ind w:right="-425"/>
        <w:rPr>
          <w:sz w:val="18"/>
          <w:szCs w:val="18"/>
          <w:lang w:eastAsia="de-DE"/>
        </w:rPr>
      </w:pPr>
    </w:p>
    <w:p w:rsidR="008B6CEF" w:rsidRPr="008B6CEF" w:rsidRDefault="008B6CEF" w:rsidP="008B6CEF">
      <w:pPr>
        <w:spacing w:line="240" w:lineRule="exact"/>
        <w:rPr>
          <w:lang w:eastAsia="de-DE"/>
        </w:rPr>
      </w:pPr>
      <w:r w:rsidRPr="008B6CEF">
        <w:rPr>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433E2"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4"/>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Default="008B6CEF" w:rsidP="00133D3C">
            <w:pPr>
              <w:numPr>
                <w:ilvl w:val="0"/>
                <w:numId w:val="39"/>
              </w:numPr>
              <w:rPr>
                <w:sz w:val="16"/>
              </w:rPr>
            </w:pPr>
            <w:r w:rsidRPr="008B6CEF">
              <w:rPr>
                <w:sz w:val="16"/>
              </w:rPr>
              <w:t>Ich kann die Lebensbedingungen der Mikroorganismen bei der Joghurtherstellung zuordnen und benennen.</w:t>
            </w:r>
          </w:p>
          <w:p w:rsidR="00AE4E59" w:rsidRPr="008B6CEF" w:rsidRDefault="00AE4E59" w:rsidP="00133D3C">
            <w:pPr>
              <w:numPr>
                <w:ilvl w:val="0"/>
                <w:numId w:val="39"/>
              </w:numPr>
              <w:rPr>
                <w:sz w:val="16"/>
              </w:rPr>
            </w:pPr>
            <w:r>
              <w:rPr>
                <w:sz w:val="16"/>
              </w:rPr>
              <w:t>Ich kann die Vorteile von selbst hergestellten Produkten erklären.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8B6CEF">
            <w:pPr>
              <w:ind w:left="227" w:hanging="170"/>
              <w:rPr>
                <w:sz w:val="16"/>
              </w:rPr>
            </w:pP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FE36CB" w:rsidRDefault="00FE36CB" w:rsidP="008B6CEF">
      <w:pPr>
        <w:ind w:right="-425"/>
        <w:rPr>
          <w:lang w:eastAsia="de-DE"/>
        </w:rPr>
      </w:pPr>
    </w:p>
    <w:p w:rsidR="00664079" w:rsidRDefault="00664079" w:rsidP="00FE36CB">
      <w:pPr>
        <w:pStyle w:val="Marginaliegrau"/>
        <w:framePr w:wrap="around"/>
        <w:rPr>
          <w:lang w:eastAsia="de-DE"/>
        </w:rPr>
      </w:pPr>
      <w:r w:rsidRPr="008B6CEF">
        <w:rPr>
          <w:noProof/>
          <w:lang w:eastAsia="de-DE"/>
        </w:rPr>
        <w:drawing>
          <wp:anchor distT="0" distB="0" distL="114300" distR="114300" simplePos="0" relativeHeight="252360704" behindDoc="1" locked="1" layoutInCell="1" allowOverlap="0" wp14:anchorId="10FBAB9E" wp14:editId="21F37DEE">
            <wp:simplePos x="0" y="0"/>
            <wp:positionH relativeFrom="column">
              <wp:posOffset>5332095</wp:posOffset>
            </wp:positionH>
            <wp:positionV relativeFrom="paragraph">
              <wp:posOffset>9525</wp:posOffset>
            </wp:positionV>
            <wp:extent cx="413385" cy="474980"/>
            <wp:effectExtent l="95250" t="57150" r="62865" b="77470"/>
            <wp:wrapNone/>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2666496">
                      <a:off x="0" y="0"/>
                      <a:ext cx="413385" cy="474980"/>
                    </a:xfrm>
                    <a:prstGeom prst="rect">
                      <a:avLst/>
                    </a:prstGeom>
                    <a:noFill/>
                  </pic:spPr>
                </pic:pic>
              </a:graphicData>
            </a:graphic>
            <wp14:sizeRelH relativeFrom="margin">
              <wp14:pctWidth>0</wp14:pctWidth>
            </wp14:sizeRelH>
            <wp14:sizeRelV relativeFrom="margin">
              <wp14:pctHeight>0</wp14:pctHeight>
            </wp14:sizeRelV>
          </wp:anchor>
        </w:drawing>
      </w:r>
      <w:r w:rsidR="00FE36CB">
        <w:rPr>
          <w:lang w:eastAsia="de-DE"/>
        </w:rPr>
        <w:t>Gehen Sie ggf. in einen Nebenraum, bzw. reden Sie leise.</w:t>
      </w:r>
    </w:p>
    <w:p w:rsidR="00FE36CB" w:rsidRDefault="00FE36CB" w:rsidP="008B6CEF">
      <w:pPr>
        <w:ind w:right="-425"/>
        <w:rPr>
          <w:lang w:eastAsia="de-DE"/>
        </w:rPr>
      </w:pPr>
    </w:p>
    <w:p w:rsidR="00FE36CB" w:rsidRDefault="00FE36CB" w:rsidP="008B6CEF">
      <w:pPr>
        <w:ind w:right="-425"/>
        <w:rPr>
          <w:lang w:eastAsia="de-DE"/>
        </w:rPr>
      </w:pPr>
    </w:p>
    <w:p w:rsidR="00FE36CB" w:rsidRDefault="00FE36CB" w:rsidP="008B6CEF">
      <w:pPr>
        <w:ind w:right="-425"/>
        <w:rPr>
          <w:lang w:eastAsia="de-DE"/>
        </w:rPr>
      </w:pPr>
      <w:r w:rsidRPr="008B6CEF">
        <w:rPr>
          <w:noProof/>
          <w:lang w:eastAsia="de-DE"/>
        </w:rPr>
        <w:drawing>
          <wp:anchor distT="0" distB="0" distL="114300" distR="114300" simplePos="0" relativeHeight="252569600" behindDoc="1" locked="1" layoutInCell="1" allowOverlap="1" wp14:anchorId="705A9F71" wp14:editId="5FA3963A">
            <wp:simplePos x="0" y="0"/>
            <wp:positionH relativeFrom="column">
              <wp:posOffset>4027170</wp:posOffset>
            </wp:positionH>
            <wp:positionV relativeFrom="paragraph">
              <wp:posOffset>-462280</wp:posOffset>
            </wp:positionV>
            <wp:extent cx="561975" cy="645795"/>
            <wp:effectExtent l="95250" t="76200" r="28575" b="7810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20576546">
                      <a:off x="0" y="0"/>
                      <a:ext cx="561975" cy="645795"/>
                    </a:xfrm>
                    <a:prstGeom prst="rect">
                      <a:avLst/>
                    </a:prstGeom>
                    <a:noFill/>
                  </pic:spPr>
                </pic:pic>
              </a:graphicData>
            </a:graphic>
            <wp14:sizeRelH relativeFrom="margin">
              <wp14:pctWidth>0</wp14:pctWidth>
            </wp14:sizeRelH>
            <wp14:sizeRelV relativeFrom="margin">
              <wp14:pctHeight>0</wp14:pctHeight>
            </wp14:sizeRelV>
          </wp:anchor>
        </w:drawing>
      </w:r>
    </w:p>
    <w:p w:rsidR="008B6CEF" w:rsidRPr="008B6CEF" w:rsidRDefault="00664079" w:rsidP="008B6CEF">
      <w:pPr>
        <w:ind w:right="-425"/>
        <w:rPr>
          <w:lang w:eastAsia="de-DE"/>
        </w:rPr>
      </w:pPr>
      <w:r w:rsidRPr="00664079">
        <w:rPr>
          <w:noProof/>
          <w:sz w:val="24"/>
          <w:lang w:eastAsia="de-DE"/>
        </w:rPr>
        <w:drawing>
          <wp:anchor distT="0" distB="0" distL="114300" distR="114300" simplePos="0" relativeHeight="252359680" behindDoc="0" locked="0" layoutInCell="0" allowOverlap="1" wp14:anchorId="21C729BB" wp14:editId="7098ABAB">
            <wp:simplePos x="0" y="0"/>
            <wp:positionH relativeFrom="rightMargin">
              <wp:posOffset>107950</wp:posOffset>
            </wp:positionH>
            <wp:positionV relativeFrom="paragraph">
              <wp:posOffset>0</wp:posOffset>
            </wp:positionV>
            <wp:extent cx="345440" cy="323850"/>
            <wp:effectExtent l="0" t="0" r="0" b="0"/>
            <wp:wrapNone/>
            <wp:docPr id="163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664079" w:rsidP="008B6CEF">
            <w:pPr>
              <w:jc w:val="center"/>
              <w:rPr>
                <w:rFonts w:eastAsia="Times New Roman" w:cs="Times New Roman"/>
                <w:b/>
                <w:lang w:eastAsia="de-DE"/>
              </w:rPr>
            </w:pPr>
            <w:r w:rsidRPr="008B6CEF">
              <w:rPr>
                <w:noProof/>
                <w:sz w:val="24"/>
                <w:lang w:eastAsia="de-DE"/>
              </w:rPr>
              <w:drawing>
                <wp:anchor distT="0" distB="0" distL="114300" distR="114300" simplePos="0" relativeHeight="252174336" behindDoc="0" locked="1" layoutInCell="0" allowOverlap="0" wp14:anchorId="2BFEBCED" wp14:editId="66A2A909">
                  <wp:simplePos x="0" y="0"/>
                  <wp:positionH relativeFrom="rightMargin">
                    <wp:posOffset>494030</wp:posOffset>
                  </wp:positionH>
                  <wp:positionV relativeFrom="paragraph">
                    <wp:posOffset>291465</wp:posOffset>
                  </wp:positionV>
                  <wp:extent cx="323850" cy="323850"/>
                  <wp:effectExtent l="0" t="0" r="0" b="0"/>
                  <wp:wrapNone/>
                  <wp:docPr id="1560"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664079" w:rsidP="008B6CEF">
            <w:pPr>
              <w:jc w:val="center"/>
              <w:rPr>
                <w:rFonts w:eastAsia="Calibri"/>
                <w:lang w:eastAsia="de-DE"/>
              </w:rPr>
            </w:pPr>
            <w:r>
              <w:rPr>
                <w:rFonts w:eastAsia="Calibri"/>
                <w:noProof/>
                <w:lang w:eastAsia="de-DE"/>
              </w:rPr>
              <w:drawing>
                <wp:inline distT="0" distB="0" distL="0" distR="0" wp14:anchorId="735E4773" wp14:editId="02E7FCA5">
                  <wp:extent cx="658495" cy="323215"/>
                  <wp:effectExtent l="0" t="0" r="8255" b="635"/>
                  <wp:docPr id="1633" name="Grafik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93C2E" w:rsidP="000F4100">
            <w:pPr>
              <w:jc w:val="both"/>
              <w:rPr>
                <w:noProof/>
                <w:lang w:eastAsia="de-DE"/>
              </w:rPr>
            </w:pPr>
            <w:r w:rsidRPr="00593C2E">
              <w:rPr>
                <w:noProof/>
                <w:lang w:eastAsia="de-DE"/>
              </w:rPr>
              <w:drawing>
                <wp:anchor distT="0" distB="0" distL="114300" distR="114300" simplePos="0" relativeHeight="252700672" behindDoc="0" locked="0" layoutInCell="1" allowOverlap="1" wp14:anchorId="33E6C0E0" wp14:editId="368211F7">
                  <wp:simplePos x="0" y="0"/>
                  <wp:positionH relativeFrom="column">
                    <wp:posOffset>3968115</wp:posOffset>
                  </wp:positionH>
                  <wp:positionV relativeFrom="paragraph">
                    <wp:posOffset>-26670</wp:posOffset>
                  </wp:positionV>
                  <wp:extent cx="314325" cy="314325"/>
                  <wp:effectExtent l="0" t="0" r="9525" b="9525"/>
                  <wp:wrapNone/>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Lesen Sie die Hä</w:t>
            </w:r>
            <w:r w:rsidR="000F4100">
              <w:rPr>
                <w:noProof/>
                <w:lang w:eastAsia="de-DE"/>
              </w:rPr>
              <w:t xml:space="preserve">lfte des Textes Ihrer Partnerin oder </w:t>
            </w:r>
            <w:r w:rsidR="008B6CEF" w:rsidRPr="008B6CEF">
              <w:rPr>
                <w:noProof/>
                <w:lang w:eastAsia="de-DE"/>
              </w:rPr>
              <w:t>Ihrem Partner langsam vor. Die Partnerin</w:t>
            </w:r>
            <w:r w:rsidR="000F4100">
              <w:rPr>
                <w:noProof/>
                <w:lang w:eastAsia="de-DE"/>
              </w:rPr>
              <w:t xml:space="preserve"> oder </w:t>
            </w:r>
            <w:r w:rsidR="008B6CEF" w:rsidRPr="008B6CEF">
              <w:rPr>
                <w:noProof/>
                <w:lang w:eastAsia="de-DE"/>
              </w:rPr>
              <w:t xml:space="preserve">der Partner notiert wichtige </w:t>
            </w:r>
            <w:r w:rsidR="00FE36CB">
              <w:rPr>
                <w:noProof/>
                <w:lang w:eastAsia="de-DE"/>
              </w:rPr>
              <w:t>Schlüsselbegriffe</w:t>
            </w:r>
            <w:r w:rsidR="008B6CEF" w:rsidRPr="008B6CEF">
              <w:rPr>
                <w:noProof/>
                <w:lang w:eastAsia="de-DE"/>
              </w:rPr>
              <w:t>. Danach wird gewechselt.</w:t>
            </w:r>
            <w:r w:rsidR="00664079" w:rsidRPr="00664079">
              <w:rPr>
                <w:noProof/>
                <w:sz w:val="24"/>
                <w:lang w:eastAsia="de-DE"/>
              </w:rPr>
              <w:drawing>
                <wp:anchor distT="0" distB="0" distL="114300" distR="114300" simplePos="0" relativeHeight="252357632" behindDoc="0" locked="0" layoutInCell="0" allowOverlap="1" wp14:anchorId="01A1F506" wp14:editId="3D419736">
                  <wp:simplePos x="0" y="0"/>
                  <wp:positionH relativeFrom="rightMargin">
                    <wp:posOffset>107950</wp:posOffset>
                  </wp:positionH>
                  <wp:positionV relativeFrom="paragraph">
                    <wp:posOffset>0</wp:posOffset>
                  </wp:positionV>
                  <wp:extent cx="323850" cy="323850"/>
                  <wp:effectExtent l="0" t="0" r="0" b="0"/>
                  <wp:wrapNone/>
                  <wp:docPr id="1636"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664079" w:rsidP="008B6CEF">
            <w:pPr>
              <w:jc w:val="center"/>
              <w:rPr>
                <w:rFonts w:eastAsia="Calibri"/>
                <w:lang w:eastAsia="de-DE"/>
              </w:rPr>
            </w:pPr>
            <w:r>
              <w:rPr>
                <w:rFonts w:eastAsia="Calibri"/>
                <w:noProof/>
                <w:lang w:eastAsia="de-DE"/>
              </w:rPr>
              <w:drawing>
                <wp:inline distT="0" distB="0" distL="0" distR="0" wp14:anchorId="3FF47FA2" wp14:editId="21D14E42">
                  <wp:extent cx="658495" cy="323215"/>
                  <wp:effectExtent l="0" t="0" r="8255" b="635"/>
                  <wp:docPr id="1634" name="Grafik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8B6CEF" w:rsidP="008B6CEF">
            <w:pPr>
              <w:jc w:val="both"/>
              <w:rPr>
                <w:noProof/>
                <w:lang w:eastAsia="de-DE"/>
              </w:rPr>
            </w:pPr>
            <w:r w:rsidRPr="008B6CEF">
              <w:rPr>
                <w:noProof/>
                <w:lang w:eastAsia="de-DE"/>
              </w:rPr>
              <w:t>Beantworten Sie gemeinsam die Fragen der Mikkies.</w:t>
            </w:r>
          </w:p>
        </w:tc>
      </w:tr>
      <w:tr w:rsidR="008B6CEF" w:rsidRPr="008B6CEF" w:rsidTr="001C7A7B">
        <w:trPr>
          <w:trHeight w:val="624"/>
        </w:trPr>
        <w:tc>
          <w:tcPr>
            <w:tcW w:w="1470" w:type="dxa"/>
            <w:shd w:val="clear" w:color="auto" w:fill="auto"/>
            <w:vAlign w:val="center"/>
          </w:tcPr>
          <w:p w:rsidR="008B6CEF" w:rsidRPr="008B6CEF" w:rsidRDefault="00664079" w:rsidP="008B6CEF">
            <w:pPr>
              <w:jc w:val="center"/>
              <w:rPr>
                <w:rFonts w:eastAsia="Calibri"/>
                <w:lang w:eastAsia="de-DE"/>
              </w:rPr>
            </w:pPr>
            <w:r>
              <w:rPr>
                <w:rFonts w:eastAsia="Calibri"/>
                <w:noProof/>
                <w:lang w:eastAsia="de-DE"/>
              </w:rPr>
              <w:drawing>
                <wp:inline distT="0" distB="0" distL="0" distR="0" wp14:anchorId="75B3FCBC" wp14:editId="14F3B26F">
                  <wp:extent cx="658495" cy="323215"/>
                  <wp:effectExtent l="0" t="0" r="8255" b="635"/>
                  <wp:docPr id="1635" name="Grafik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B6CEF" w:rsidP="008B6CEF">
            <w:pPr>
              <w:jc w:val="both"/>
              <w:rPr>
                <w:noProof/>
                <w:lang w:eastAsia="de-DE"/>
              </w:rPr>
            </w:pPr>
            <w:r w:rsidRPr="008B6CEF">
              <w:rPr>
                <w:noProof/>
                <w:lang w:eastAsia="de-DE"/>
              </w:rPr>
              <w:t>Kontrollieren Sie Ihre Antworten mit Hilfe des Lösungsblattes.</w:t>
            </w:r>
          </w:p>
        </w:tc>
      </w:tr>
    </w:tbl>
    <w:p w:rsidR="008B6CEF" w:rsidRPr="008B6CEF" w:rsidRDefault="008B6CEF" w:rsidP="008B6CEF">
      <w:pPr>
        <w:ind w:right="-425"/>
        <w:rPr>
          <w:lang w:eastAsia="de-DE"/>
        </w:rPr>
      </w:pPr>
    </w:p>
    <w:p w:rsidR="008B6CEF" w:rsidRPr="008B6CEF" w:rsidRDefault="008B6CEF" w:rsidP="008B6CEF">
      <w:pPr>
        <w:rPr>
          <w:b/>
          <w:lang w:eastAsia="de-DE"/>
        </w:rPr>
      </w:pPr>
    </w:p>
    <w:p w:rsidR="008B6CEF" w:rsidRPr="008B6CEF" w:rsidRDefault="00134732" w:rsidP="008B6CEF">
      <w:pPr>
        <w:rPr>
          <w:b/>
          <w:lang w:eastAsia="de-DE"/>
        </w:rPr>
      </w:pPr>
      <w:r>
        <w:rPr>
          <w:b/>
          <w:lang w:eastAsia="de-DE"/>
        </w:rPr>
        <w:t>Die Chill O</w:t>
      </w:r>
      <w:r w:rsidR="00272EEA">
        <w:rPr>
          <w:b/>
          <w:lang w:eastAsia="de-DE"/>
        </w:rPr>
        <w:t xml:space="preserve">ut </w:t>
      </w:r>
      <w:r w:rsidR="008B6CEF" w:rsidRPr="008B6CEF">
        <w:rPr>
          <w:b/>
          <w:lang w:eastAsia="de-DE"/>
        </w:rPr>
        <w:t>Lounge bietet etwas Besonderes an:</w:t>
      </w:r>
    </w:p>
    <w:p w:rsidR="008B6CEF" w:rsidRDefault="00FE36CB" w:rsidP="00FE36CB">
      <w:pPr>
        <w:pStyle w:val="Marginalie"/>
        <w:framePr w:wrap="notBeside"/>
        <w:jc w:val="center"/>
      </w:pPr>
      <w:r>
        <w:t>Schlüsselbegriffe:</w:t>
      </w:r>
    </w:p>
    <w:p w:rsidR="00FE36CB" w:rsidRPr="00FE36CB" w:rsidRDefault="00FE36CB" w:rsidP="00FE36CB">
      <w:pPr>
        <w:pStyle w:val="Textkrper"/>
      </w:pPr>
    </w:p>
    <w:p w:rsidR="008B6CEF" w:rsidRPr="008B6CEF" w:rsidRDefault="008B6CEF" w:rsidP="000E4AF7">
      <w:pPr>
        <w:pStyle w:val="Textkrper"/>
      </w:pPr>
      <w:r w:rsidRPr="008B6CEF">
        <w:t>Täglich wird Joghurt frisch hergestellt und mit verschiedenen Geschmacksvariationen angeboten.</w:t>
      </w:r>
    </w:p>
    <w:p w:rsidR="00664079" w:rsidRDefault="008B6CEF" w:rsidP="000E4AF7">
      <w:pPr>
        <w:pStyle w:val="Textkrper"/>
      </w:pPr>
      <w:r w:rsidRPr="008B6CEF">
        <w:t>Viele Jugend</w:t>
      </w:r>
      <w:r w:rsidR="00272EEA">
        <w:t>l</w:t>
      </w:r>
      <w:r w:rsidR="00134732">
        <w:t>iche treffen sich in der Chill O</w:t>
      </w:r>
      <w:r w:rsidR="00272EEA">
        <w:t xml:space="preserve">ut </w:t>
      </w:r>
      <w:r w:rsidRPr="008B6CEF">
        <w:t>Lounge zum Reden, Lachen, gemeinsamen Lernen und natürlich auch zum Sch</w:t>
      </w:r>
      <w:r w:rsidR="00272EEA">
        <w:t>l</w:t>
      </w:r>
      <w:r w:rsidR="00134732">
        <w:t>emmen. Die Preise in der Chill O</w:t>
      </w:r>
      <w:r w:rsidR="00272EEA">
        <w:t xml:space="preserve">ut </w:t>
      </w:r>
      <w:r w:rsidRPr="008B6CEF">
        <w:t>Lounge sind schülerfreundlich. So kann man sich ab und zu unbeschwert etwas Gesundes gönnen. Wenn ein Produkt frisch vor Ort produziert wird, gibt es keine langen Transportwege. Unnötige Verpackungen fallen ebenso weg. Selbstgemachtes schmeckt immer besser, es sind keine zusätzlichen Stoffe wie künstliche Aromen oder Bindemittel nötig. Auch die Kosten sind niedriger. Wie stellt man einen Joghurt selbst her? Milch lässt man aufkoc</w:t>
      </w:r>
      <w:r w:rsidR="000F4100">
        <w:t>hen und wieder auf ca. 27 – 30°C</w:t>
      </w:r>
      <w:r w:rsidRPr="008B6CEF">
        <w:t xml:space="preserve"> abkühlen. Durch das Kochen werden unerwünschte Keime abgetötet. Danach werden ca. drei Esslöffel Naturjoghurt eingerührt. (</w:t>
      </w:r>
      <w:r w:rsidR="000F4100">
        <w:t>D</w:t>
      </w:r>
      <w:r w:rsidRPr="008B6CEF">
        <w:t>azu sagt man auch „Impfe</w:t>
      </w:r>
      <w:r w:rsidR="000F4100">
        <w:t>n</w:t>
      </w:r>
      <w:r w:rsidRPr="008B6CEF">
        <w:t>“</w:t>
      </w:r>
      <w:r w:rsidR="007736FA">
        <w:t>.</w:t>
      </w:r>
      <w:r w:rsidRPr="008B6CEF">
        <w:t>)</w:t>
      </w:r>
      <w:r w:rsidR="000F4100">
        <w:t xml:space="preserve"> </w:t>
      </w:r>
      <w:r w:rsidRPr="008B6CEF">
        <w:t>Dieser Joghurt darf nicht wärmebehandelt sein, damit die Mikroorganismen noch wirken können. Die Mischung wird in saubere, heiß ausgespülte Gläser gefüllt. Im warmen Wasserbad bei ca.</w:t>
      </w:r>
      <w:r w:rsidR="000F4100">
        <w:t xml:space="preserve"> 27 – 30°C</w:t>
      </w:r>
      <w:r w:rsidRPr="008B6CEF">
        <w:t xml:space="preserve"> vermehren sich die Mikroorganismen in einem Zeitraum von ca. </w:t>
      </w:r>
      <w:r w:rsidR="000F4100">
        <w:t>vier bis fünf</w:t>
      </w:r>
      <w:r w:rsidRPr="008B6CEF">
        <w:t xml:space="preserve"> Stunden. Die Milchsäurebakterien vom Joghurt wandeln in dieser Zeit den Milchzucker zu Milchsäure um. Das Milcheiweiß gerinnt, es wird fester, dadurch entsteht eine Joghurtbeschaffenheit. Joghurt kann auch ganz einfach in einer Joghurtbox hergestellt werden. Die vorbereitete Mischung wird in ein Glas gefüllt, dieses wird verschlossen und in eine Styroporbox mit Deckel gestellt. (Joghurtbox) Das Material wirkt wie ein schützender Mantel und sorgt für eine angenehme Wärme.</w:t>
      </w:r>
    </w:p>
    <w:p w:rsidR="00664079" w:rsidRDefault="00664079" w:rsidP="00664079">
      <w:pPr>
        <w:pStyle w:val="AufgabeText"/>
        <w:rPr>
          <w:lang w:eastAsia="de-DE"/>
        </w:rPr>
      </w:pPr>
      <w:r>
        <w:rPr>
          <w:lang w:eastAsia="de-DE"/>
        </w:rPr>
        <w:br w:type="page"/>
      </w:r>
    </w:p>
    <w:p w:rsidR="008B6CEF" w:rsidRPr="008B6CEF" w:rsidRDefault="008B6CEF" w:rsidP="008B6CEF">
      <w:pPr>
        <w:ind w:right="-709"/>
        <w:rPr>
          <w:lang w:eastAsia="de-DE"/>
        </w:rPr>
      </w:pP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2"/>
        <w:gridCol w:w="4227"/>
        <w:gridCol w:w="188"/>
        <w:gridCol w:w="2102"/>
      </w:tblGrid>
      <w:tr w:rsidR="008B6CEF" w:rsidRPr="008B6CEF" w:rsidTr="008433E2">
        <w:trPr>
          <w:trHeight w:val="523"/>
        </w:trPr>
        <w:tc>
          <w:tcPr>
            <w:tcW w:w="3122"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color w:val="000000"/>
                <w:sz w:val="12"/>
              </w:rPr>
            </w:pPr>
            <w:r w:rsidRPr="008B6CEF">
              <w:rPr>
                <w:sz w:val="12"/>
              </w:rPr>
              <w:br w:type="page"/>
              <w:t>Lernfeld</w:t>
            </w:r>
          </w:p>
          <w:p w:rsidR="008B6CEF" w:rsidRPr="008B6CEF" w:rsidRDefault="008B6CEF" w:rsidP="008B6CEF">
            <w:pPr>
              <w:rPr>
                <w:b/>
              </w:rPr>
            </w:pPr>
            <w:r w:rsidRPr="008B6CEF">
              <w:rPr>
                <w:b/>
              </w:rPr>
              <w:t>LF 2</w:t>
            </w:r>
          </w:p>
        </w:tc>
        <w:tc>
          <w:tcPr>
            <w:tcW w:w="4227"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color w:val="000000"/>
                <w:sz w:val="12"/>
              </w:rPr>
            </w:pPr>
            <w:r w:rsidRPr="008B6CEF">
              <w:rPr>
                <w:sz w:val="12"/>
              </w:rPr>
              <w:t>Titel</w:t>
            </w:r>
          </w:p>
          <w:p w:rsidR="008B6CEF" w:rsidRPr="008B6CEF" w:rsidRDefault="008B6CEF" w:rsidP="008B6CEF">
            <w:pPr>
              <w:rPr>
                <w:b/>
              </w:rPr>
            </w:pPr>
            <w:r w:rsidRPr="008B6CEF">
              <w:rPr>
                <w:b/>
              </w:rPr>
              <w:t>Hygienemaßnahmen</w:t>
            </w:r>
            <w:r w:rsidR="00021953" w:rsidRPr="00C562EC">
              <w:rPr>
                <w:b/>
              </w:rPr>
              <w:t xml:space="preserve"> angewendet</w:t>
            </w:r>
          </w:p>
        </w:tc>
        <w:tc>
          <w:tcPr>
            <w:tcW w:w="188" w:type="dxa"/>
            <w:tcBorders>
              <w:top w:val="nil"/>
              <w:left w:val="single" w:sz="4" w:space="0" w:color="auto"/>
              <w:bottom w:val="nil"/>
              <w:right w:val="single" w:sz="4" w:space="0" w:color="auto"/>
            </w:tcBorders>
            <w:shd w:val="clear" w:color="auto" w:fill="FFFFFF"/>
          </w:tcPr>
          <w:p w:rsidR="008B6CEF" w:rsidRPr="008B6CEF" w:rsidRDefault="008B6CEF" w:rsidP="008B6CEF"/>
        </w:tc>
        <w:tc>
          <w:tcPr>
            <w:tcW w:w="2102" w:type="dxa"/>
            <w:tcBorders>
              <w:top w:val="single" w:sz="4" w:space="0" w:color="auto"/>
              <w:left w:val="single" w:sz="4" w:space="0" w:color="auto"/>
              <w:bottom w:val="single" w:sz="4" w:space="0" w:color="auto"/>
              <w:right w:val="single" w:sz="4" w:space="0" w:color="auto"/>
            </w:tcBorders>
            <w:shd w:val="clear" w:color="auto" w:fill="D9D9D9"/>
            <w:hideMark/>
          </w:tcPr>
          <w:p w:rsidR="008433E2"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bl>
    <w:p w:rsidR="008433E2" w:rsidRDefault="003D722E">
      <w:r>
        <w:rPr>
          <w:noProof/>
          <w:sz w:val="24"/>
          <w:lang w:eastAsia="de-DE"/>
        </w:rPr>
        <w:drawing>
          <wp:anchor distT="0" distB="0" distL="114300" distR="114300" simplePos="0" relativeHeight="252371968" behindDoc="0" locked="0" layoutInCell="0" allowOverlap="1" wp14:anchorId="641102A5" wp14:editId="7B9F683A">
            <wp:simplePos x="0" y="0"/>
            <wp:positionH relativeFrom="rightMargin">
              <wp:posOffset>107950</wp:posOffset>
            </wp:positionH>
            <wp:positionV relativeFrom="paragraph">
              <wp:posOffset>95250</wp:posOffset>
            </wp:positionV>
            <wp:extent cx="345440" cy="323850"/>
            <wp:effectExtent l="0" t="0" r="0" b="0"/>
            <wp:wrapNone/>
            <wp:docPr id="164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3E2" w:rsidRDefault="008433E2"/>
    <w:p w:rsidR="008433E2" w:rsidRDefault="007759E2">
      <w:r w:rsidRPr="008B6CEF">
        <w:rPr>
          <w:rFonts w:ascii="Arial" w:eastAsia="Times New Roman" w:hAnsi="Arial"/>
          <w:noProof/>
          <w:sz w:val="22"/>
          <w:szCs w:val="22"/>
          <w:lang w:eastAsia="de-DE"/>
        </w:rPr>
        <w:drawing>
          <wp:anchor distT="0" distB="0" distL="114300" distR="114300" simplePos="0" relativeHeight="252369920" behindDoc="1" locked="1" layoutInCell="1" allowOverlap="1" wp14:anchorId="2D6E75AD" wp14:editId="01A54A63">
            <wp:simplePos x="0" y="0"/>
            <wp:positionH relativeFrom="column">
              <wp:posOffset>-76200</wp:posOffset>
            </wp:positionH>
            <wp:positionV relativeFrom="paragraph">
              <wp:posOffset>-31115</wp:posOffset>
            </wp:positionV>
            <wp:extent cx="759460" cy="643890"/>
            <wp:effectExtent l="95885" t="75565" r="98425" b="79375"/>
            <wp:wrapNone/>
            <wp:docPr id="1566" name="Grafik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55" cstate="print">
                      <a:extLst>
                        <a:ext uri="{28A0092B-C50C-407E-A947-70E740481C1C}">
                          <a14:useLocalDpi xmlns:a14="http://schemas.microsoft.com/office/drawing/2010/main" val="0"/>
                        </a:ext>
                      </a:extLst>
                    </a:blip>
                    <a:stretch>
                      <a:fillRect/>
                    </a:stretch>
                  </pic:blipFill>
                  <pic:spPr>
                    <a:xfrm rot="17070719">
                      <a:off x="0" y="0"/>
                      <a:ext cx="759460" cy="643890"/>
                    </a:xfrm>
                    <a:prstGeom prst="rect">
                      <a:avLst/>
                    </a:prstGeom>
                  </pic:spPr>
                </pic:pic>
              </a:graphicData>
            </a:graphic>
            <wp14:sizeRelH relativeFrom="margin">
              <wp14:pctWidth>0</wp14:pctWidth>
            </wp14:sizeRelH>
            <wp14:sizeRelV relativeFrom="margin">
              <wp14:pctHeight>0</wp14:pctHeight>
            </wp14:sizeRelV>
          </wp:anchor>
        </w:drawing>
      </w:r>
    </w:p>
    <w:p w:rsidR="008433E2" w:rsidRDefault="008433E2"/>
    <w:tbl>
      <w:tblPr>
        <w:tblW w:w="7759"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367"/>
        <w:gridCol w:w="4392"/>
      </w:tblGrid>
      <w:tr w:rsidR="008B6CEF" w:rsidRPr="008B6CEF" w:rsidTr="008433E2">
        <w:trPr>
          <w:trHeight w:val="397"/>
        </w:trPr>
        <w:tc>
          <w:tcPr>
            <w:tcW w:w="3367" w:type="dxa"/>
            <w:shd w:val="clear" w:color="auto" w:fill="33CCFF"/>
            <w:vAlign w:val="center"/>
          </w:tcPr>
          <w:p w:rsidR="008B6CEF" w:rsidRPr="008B6CEF" w:rsidRDefault="000F4100" w:rsidP="008433E2">
            <w:pPr>
              <w:jc w:val="center"/>
              <w:rPr>
                <w:rFonts w:eastAsia="Times New Roman" w:cs="Times New Roman"/>
                <w:b/>
                <w:lang w:eastAsia="de-DE"/>
              </w:rPr>
            </w:pPr>
            <w:r>
              <w:rPr>
                <w:rFonts w:eastAsia="Times New Roman" w:cs="Times New Roman"/>
                <w:b/>
                <w:lang w:eastAsia="de-DE"/>
              </w:rPr>
              <w:t>Frage</w:t>
            </w:r>
          </w:p>
        </w:tc>
        <w:tc>
          <w:tcPr>
            <w:tcW w:w="4392" w:type="dxa"/>
            <w:shd w:val="clear" w:color="auto" w:fill="33CCFF"/>
            <w:vAlign w:val="center"/>
          </w:tcPr>
          <w:p w:rsidR="008B6CEF" w:rsidRPr="008B6CEF" w:rsidRDefault="008B6CEF" w:rsidP="008433E2">
            <w:pPr>
              <w:jc w:val="center"/>
              <w:rPr>
                <w:rFonts w:eastAsia="Times New Roman" w:cs="Times New Roman"/>
                <w:b/>
                <w:noProof/>
                <w:lang w:eastAsia="de-DE"/>
              </w:rPr>
            </w:pPr>
            <w:r w:rsidRPr="008B6CEF">
              <w:rPr>
                <w:rFonts w:eastAsia="Times New Roman" w:cs="Times New Roman"/>
                <w:b/>
                <w:noProof/>
                <w:lang w:eastAsia="de-DE"/>
              </w:rPr>
              <w:t>Antwort</w:t>
            </w:r>
          </w:p>
        </w:tc>
      </w:tr>
      <w:tr w:rsidR="008B6CEF" w:rsidRPr="008B6CEF" w:rsidTr="008433E2">
        <w:trPr>
          <w:trHeight w:val="776"/>
        </w:trPr>
        <w:tc>
          <w:tcPr>
            <w:tcW w:w="3367" w:type="dxa"/>
            <w:shd w:val="clear" w:color="auto" w:fill="auto"/>
            <w:vAlign w:val="center"/>
          </w:tcPr>
          <w:p w:rsidR="008B6CEF" w:rsidRPr="008B6CEF" w:rsidRDefault="008B6CEF" w:rsidP="008433E2">
            <w:pPr>
              <w:rPr>
                <w:rFonts w:eastAsia="Times New Roman" w:cs="Times New Roman"/>
                <w:lang w:eastAsia="de-DE"/>
              </w:rPr>
            </w:pPr>
            <w:r w:rsidRPr="008B6CEF">
              <w:rPr>
                <w:rFonts w:eastAsia="Times New Roman" w:cs="Times New Roman"/>
                <w:lang w:eastAsia="de-DE"/>
              </w:rPr>
              <w:t>Welche Vorteile hat es, wenn ein Produkt frisch vor Ort produziert wird? (2 Vorteile)</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775"/>
        </w:trPr>
        <w:tc>
          <w:tcPr>
            <w:tcW w:w="3367"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Warum schmeckt Selbstgemachtes immer besser?</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851"/>
        </w:trPr>
        <w:tc>
          <w:tcPr>
            <w:tcW w:w="3367"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Wie wird die Milch erwärmt?</w:t>
            </w:r>
          </w:p>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Warum wird die Milch erwärmt?</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851"/>
        </w:trPr>
        <w:tc>
          <w:tcPr>
            <w:tcW w:w="3367"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Auf welche Temperatur wird die Milch abgekühlt?</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851"/>
        </w:trPr>
        <w:tc>
          <w:tcPr>
            <w:tcW w:w="3367"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Wie viele Esslöffel Joghurt werden in einen Liter Milch eingerührt?</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851"/>
        </w:trPr>
        <w:tc>
          <w:tcPr>
            <w:tcW w:w="3367"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Worauf muss man bei gekauftem Joghurt achten, damit die Joghurtherstellung funktioniert?</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813"/>
        </w:trPr>
        <w:tc>
          <w:tcPr>
            <w:tcW w:w="3367"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Wodurch wachsen und vermehren sich die Mikroorganismen?</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582"/>
        </w:trPr>
        <w:tc>
          <w:tcPr>
            <w:tcW w:w="3367"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Worauf achten Sie bei den Gläsern?</w:t>
            </w:r>
          </w:p>
        </w:tc>
        <w:tc>
          <w:tcPr>
            <w:tcW w:w="4392" w:type="dxa"/>
            <w:vAlign w:val="center"/>
          </w:tcPr>
          <w:p w:rsidR="008B6CEF" w:rsidRPr="008B6CEF" w:rsidRDefault="008B6CEF" w:rsidP="008433E2">
            <w:pPr>
              <w:rPr>
                <w:rFonts w:eastAsia="Times New Roman" w:cs="Times New Roman"/>
                <w:bCs/>
                <w:color w:val="000000"/>
                <w:lang w:eastAsia="de-DE"/>
              </w:rPr>
            </w:pPr>
          </w:p>
        </w:tc>
      </w:tr>
      <w:tr w:rsidR="008B6CEF" w:rsidRPr="008B6CEF" w:rsidTr="008433E2">
        <w:trPr>
          <w:trHeight w:val="582"/>
        </w:trPr>
        <w:tc>
          <w:tcPr>
            <w:tcW w:w="3367"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Welche zwei Methoden sind zur Herstellung von Joghurt möglich?</w:t>
            </w:r>
          </w:p>
        </w:tc>
        <w:tc>
          <w:tcPr>
            <w:tcW w:w="4392" w:type="dxa"/>
            <w:vAlign w:val="center"/>
          </w:tcPr>
          <w:p w:rsidR="008B6CEF" w:rsidRPr="008B6CEF" w:rsidRDefault="008B6CEF" w:rsidP="008433E2">
            <w:pPr>
              <w:rPr>
                <w:rFonts w:eastAsia="Times New Roman" w:cs="Times New Roman"/>
                <w:bCs/>
                <w:color w:val="000000"/>
                <w:lang w:eastAsia="de-DE"/>
              </w:rPr>
            </w:pPr>
          </w:p>
        </w:tc>
      </w:tr>
    </w:tbl>
    <w:p w:rsidR="008B6CEF" w:rsidRPr="008B6CEF" w:rsidRDefault="008B6CEF" w:rsidP="008B6CEF">
      <w:pPr>
        <w:ind w:right="-425"/>
        <w:rPr>
          <w:lang w:eastAsia="de-DE"/>
        </w:rPr>
      </w:pPr>
    </w:p>
    <w:p w:rsidR="008433E2" w:rsidRDefault="008433E2" w:rsidP="008B6CEF">
      <w:pPr>
        <w:spacing w:line="240" w:lineRule="exact"/>
        <w:rPr>
          <w:lang w:eastAsia="de-DE"/>
        </w:rPr>
      </w:pPr>
    </w:p>
    <w:p w:rsidR="008433E2" w:rsidRDefault="008433E2" w:rsidP="008B6CEF">
      <w:pPr>
        <w:spacing w:line="240" w:lineRule="exact"/>
        <w:rPr>
          <w:lang w:eastAsia="de-DE"/>
        </w:rPr>
      </w:pPr>
    </w:p>
    <w:p w:rsidR="008B6CEF" w:rsidRPr="008B6CEF" w:rsidRDefault="008B6CEF" w:rsidP="008B6CEF">
      <w:pPr>
        <w:spacing w:line="240" w:lineRule="exact"/>
        <w:rPr>
          <w:lang w:eastAsia="de-DE"/>
        </w:rPr>
      </w:pPr>
      <w:r w:rsidRPr="008B6CEF">
        <w:rPr>
          <w:lang w:eastAsia="de-DE"/>
        </w:rPr>
        <w:br w:type="page"/>
      </w:r>
      <w:r w:rsidR="008433E2" w:rsidRPr="008B6CEF">
        <w:rPr>
          <w:noProof/>
          <w:lang w:eastAsia="de-DE"/>
        </w:rPr>
        <w:drawing>
          <wp:anchor distT="0" distB="0" distL="114300" distR="114300" simplePos="0" relativeHeight="252362752" behindDoc="1" locked="1" layoutInCell="1" allowOverlap="1" wp14:anchorId="3D2377F4" wp14:editId="14BDAA21">
            <wp:simplePos x="0" y="0"/>
            <wp:positionH relativeFrom="column">
              <wp:posOffset>5403215</wp:posOffset>
            </wp:positionH>
            <wp:positionV relativeFrom="paragraph">
              <wp:posOffset>-6019800</wp:posOffset>
            </wp:positionV>
            <wp:extent cx="824230" cy="946785"/>
            <wp:effectExtent l="114300" t="95250" r="90170" b="100965"/>
            <wp:wrapNone/>
            <wp:docPr id="1639" name="Grafik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20576546">
                      <a:off x="0" y="0"/>
                      <a:ext cx="824230" cy="946785"/>
                    </a:xfrm>
                    <a:prstGeom prst="rect">
                      <a:avLst/>
                    </a:prstGeom>
                    <a:noFill/>
                  </pic:spPr>
                </pic:pic>
              </a:graphicData>
            </a:graphic>
            <wp14:sizeRelH relativeFrom="margin">
              <wp14:pctWidth>0</wp14:pctWidth>
            </wp14:sizeRelH>
            <wp14:sizeRelV relativeFrom="margin">
              <wp14:pctHeight>0</wp14:pctHeight>
            </wp14:sizeRelV>
          </wp:anchor>
        </w:drawing>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EF11DA" w:rsidRPr="00B51DE9" w:rsidTr="00EF11DA">
        <w:trPr>
          <w:trHeight w:val="523"/>
        </w:trPr>
        <w:tc>
          <w:tcPr>
            <w:tcW w:w="3119" w:type="dxa"/>
            <w:tcBorders>
              <w:left w:val="single" w:sz="4" w:space="0" w:color="auto"/>
              <w:bottom w:val="single" w:sz="4" w:space="0" w:color="auto"/>
              <w:right w:val="single" w:sz="4" w:space="0" w:color="auto"/>
            </w:tcBorders>
            <w:shd w:val="clear" w:color="auto" w:fill="D9D9D9"/>
            <w:hideMark/>
          </w:tcPr>
          <w:p w:rsidR="00EF11DA" w:rsidRDefault="00EF11DA" w:rsidP="00276C83">
            <w:pPr>
              <w:pStyle w:val="Tabelle6pt"/>
              <w:rPr>
                <w:color w:val="000000"/>
              </w:rPr>
            </w:pPr>
            <w:r>
              <w:br w:type="page"/>
              <w:t>Lernfeld</w:t>
            </w:r>
          </w:p>
          <w:p w:rsidR="00EF11DA" w:rsidRDefault="00EF11DA"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EF11DA" w:rsidRDefault="00EF11DA" w:rsidP="00276C83">
            <w:pPr>
              <w:pStyle w:val="Tabelle6pt"/>
              <w:rPr>
                <w:color w:val="000000"/>
              </w:rPr>
            </w:pPr>
            <w:r>
              <w:t>Titel</w:t>
            </w:r>
          </w:p>
          <w:p w:rsidR="00EF11DA" w:rsidRPr="00AC1887" w:rsidRDefault="00EF11DA"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EF11DA" w:rsidRPr="004B658C" w:rsidRDefault="00EF11DA"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EF11DA" w:rsidRDefault="00EF11DA" w:rsidP="00276C83">
            <w:pPr>
              <w:pStyle w:val="TabelleKopfmitte"/>
              <w:rPr>
                <w:sz w:val="18"/>
              </w:rPr>
            </w:pPr>
            <w:r w:rsidRPr="00D661AD">
              <w:rPr>
                <w:sz w:val="18"/>
              </w:rPr>
              <w:t xml:space="preserve">Ernährung und </w:t>
            </w:r>
          </w:p>
          <w:p w:rsidR="00EF11DA" w:rsidRPr="00D661AD" w:rsidRDefault="00EF11DA" w:rsidP="00276C83">
            <w:pPr>
              <w:pStyle w:val="TabelleKopfmitte"/>
              <w:rPr>
                <w:sz w:val="18"/>
              </w:rPr>
            </w:pPr>
            <w:r>
              <w:rPr>
                <w:sz w:val="18"/>
              </w:rPr>
              <w:t>Gastro</w:t>
            </w:r>
            <w:r w:rsidRPr="00D661AD">
              <w:rPr>
                <w:sz w:val="18"/>
              </w:rPr>
              <w:t>nomie</w:t>
            </w:r>
          </w:p>
          <w:p w:rsidR="00EF11DA" w:rsidRPr="00B51DE9" w:rsidRDefault="00EF11DA" w:rsidP="00276C83">
            <w:pPr>
              <w:pStyle w:val="TabelleKopfmitte"/>
              <w:rPr>
                <w:rFonts w:eastAsia="Calibri"/>
              </w:rPr>
            </w:pPr>
            <w:r w:rsidRPr="00D661AD">
              <w:rPr>
                <w:rFonts w:eastAsia="Calibri"/>
              </w:rPr>
              <w:t>EG2.01</w:t>
            </w:r>
            <w:r>
              <w:rPr>
                <w:rFonts w:eastAsia="Calibri"/>
              </w:rPr>
              <w:t>.03.06</w:t>
            </w:r>
          </w:p>
        </w:tc>
      </w:tr>
      <w:tr w:rsidR="00EF11DA" w:rsidRPr="00B51DE9" w:rsidTr="00EF11DA">
        <w:tc>
          <w:tcPr>
            <w:tcW w:w="7348" w:type="dxa"/>
            <w:gridSpan w:val="2"/>
            <w:tcBorders>
              <w:left w:val="single" w:sz="4" w:space="0" w:color="auto"/>
              <w:bottom w:val="single" w:sz="4" w:space="0" w:color="auto"/>
              <w:right w:val="single" w:sz="4" w:space="0" w:color="auto"/>
            </w:tcBorders>
            <w:hideMark/>
          </w:tcPr>
          <w:p w:rsidR="00EF11DA" w:rsidRPr="004B658C" w:rsidRDefault="00EF11DA" w:rsidP="00276C83">
            <w:pPr>
              <w:pStyle w:val="Tabelle6pt"/>
            </w:pPr>
            <w:r>
              <w:t>Kompetenzbereiche:</w:t>
            </w:r>
          </w:p>
          <w:p w:rsidR="00EF11DA" w:rsidRPr="008B6CEF" w:rsidRDefault="00EF11DA" w:rsidP="00276C83">
            <w:pPr>
              <w:numPr>
                <w:ilvl w:val="0"/>
                <w:numId w:val="6"/>
              </w:numPr>
              <w:ind w:left="227" w:hanging="170"/>
              <w:rPr>
                <w:sz w:val="16"/>
              </w:rPr>
            </w:pPr>
            <w:r w:rsidRPr="008B6CEF">
              <w:rPr>
                <w:sz w:val="16"/>
              </w:rPr>
              <w:t>Ich kann die Grundlagen der Hygiene und lebensmittelrechtliche Vorschriften anwenden.</w:t>
            </w:r>
          </w:p>
          <w:p w:rsidR="00EF11DA" w:rsidRPr="008B6CEF" w:rsidRDefault="00EF11DA" w:rsidP="00276C83">
            <w:pPr>
              <w:numPr>
                <w:ilvl w:val="0"/>
                <w:numId w:val="6"/>
              </w:numPr>
              <w:ind w:left="227" w:hanging="170"/>
              <w:rPr>
                <w:sz w:val="16"/>
              </w:rPr>
            </w:pPr>
            <w:r w:rsidRPr="008B6CEF">
              <w:rPr>
                <w:sz w:val="16"/>
              </w:rPr>
              <w:t>Ich kann die Qualität von Lebensmitteln durch geeignete Maßnahmen erhalten.</w:t>
            </w:r>
          </w:p>
          <w:p w:rsidR="00EF11DA" w:rsidRPr="008B6CEF" w:rsidRDefault="00EF11DA"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EF11DA" w:rsidRDefault="00EF11DA"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EF11DA" w:rsidRDefault="00EF11DA"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F11DA" w:rsidRPr="00B51DE9" w:rsidTr="00276C83">
              <w:trPr>
                <w:trHeight w:val="284"/>
              </w:trPr>
              <w:tc>
                <w:tcPr>
                  <w:tcW w:w="2090" w:type="dxa"/>
                  <w:shd w:val="clear" w:color="auto" w:fill="D9D9D9" w:themeFill="background1" w:themeFillShade="D9"/>
                </w:tcPr>
                <w:p w:rsidR="00EF11DA" w:rsidRPr="00B51DE9" w:rsidRDefault="00EF11DA" w:rsidP="00276C83">
                  <w:pPr>
                    <w:pStyle w:val="TabelleKopfmitte"/>
                  </w:pPr>
                  <w:r w:rsidRPr="00B51DE9">
                    <w:t>L</w:t>
                  </w:r>
                  <w:r>
                    <w:t>ösung</w:t>
                  </w:r>
                </w:p>
              </w:tc>
            </w:tr>
          </w:tbl>
          <w:p w:rsidR="00EF11DA" w:rsidRPr="00B51DE9" w:rsidRDefault="00EF11DA" w:rsidP="00276C83"/>
        </w:tc>
      </w:tr>
    </w:tbl>
    <w:p w:rsidR="00EF11DA" w:rsidRDefault="00EF11DA"/>
    <w:p w:rsidR="008B6CEF" w:rsidRPr="008B6CEF" w:rsidRDefault="008433E2" w:rsidP="008B6CEF">
      <w:pPr>
        <w:spacing w:line="240" w:lineRule="exact"/>
        <w:rPr>
          <w:lang w:eastAsia="de-DE"/>
        </w:rPr>
      </w:pPr>
      <w:r w:rsidRPr="008B6CEF">
        <w:rPr>
          <w:noProof/>
          <w:lang w:eastAsia="de-DE"/>
        </w:rPr>
        <w:drawing>
          <wp:anchor distT="0" distB="0" distL="114300" distR="114300" simplePos="0" relativeHeight="252185600" behindDoc="1" locked="0" layoutInCell="1" allowOverlap="1" wp14:anchorId="4B3474CD" wp14:editId="3671BAE2">
            <wp:simplePos x="0" y="0"/>
            <wp:positionH relativeFrom="column">
              <wp:posOffset>5372430</wp:posOffset>
            </wp:positionH>
            <wp:positionV relativeFrom="paragraph">
              <wp:posOffset>50165</wp:posOffset>
            </wp:positionV>
            <wp:extent cx="755650" cy="867410"/>
            <wp:effectExtent l="114300" t="95250" r="101600" b="85090"/>
            <wp:wrapNone/>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20672000">
                      <a:off x="0" y="0"/>
                      <a:ext cx="755650" cy="867410"/>
                    </a:xfrm>
                    <a:prstGeom prst="rect">
                      <a:avLst/>
                    </a:prstGeom>
                    <a:noFill/>
                  </pic:spPr>
                </pic:pic>
              </a:graphicData>
            </a:graphic>
            <wp14:sizeRelH relativeFrom="margin">
              <wp14:pctWidth>0</wp14:pctWidth>
            </wp14:sizeRelH>
            <wp14:sizeRelV relativeFrom="margin">
              <wp14:pctHeight>0</wp14:pctHeight>
            </wp14:sizeRelV>
          </wp:anchor>
        </w:drawing>
      </w:r>
      <w:r w:rsidRPr="008433E2">
        <w:rPr>
          <w:noProof/>
          <w:sz w:val="24"/>
          <w:lang w:eastAsia="de-DE"/>
        </w:rPr>
        <w:drawing>
          <wp:anchor distT="0" distB="0" distL="114300" distR="114300" simplePos="0" relativeHeight="252367872" behindDoc="0" locked="0" layoutInCell="0" allowOverlap="1" wp14:anchorId="441B44D8" wp14:editId="652CFD04">
            <wp:simplePos x="0" y="0"/>
            <wp:positionH relativeFrom="rightMargin">
              <wp:posOffset>107950</wp:posOffset>
            </wp:positionH>
            <wp:positionV relativeFrom="paragraph">
              <wp:posOffset>0</wp:posOffset>
            </wp:positionV>
            <wp:extent cx="345440" cy="323850"/>
            <wp:effectExtent l="0" t="0" r="0" b="0"/>
            <wp:wrapNone/>
            <wp:docPr id="164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3E2" w:rsidRDefault="008433E2" w:rsidP="008B6CEF">
      <w:pPr>
        <w:spacing w:line="240" w:lineRule="exact"/>
        <w:rPr>
          <w:lang w:eastAsia="de-DE"/>
        </w:rPr>
      </w:pPr>
      <w:r w:rsidRPr="008B6CEF">
        <w:rPr>
          <w:rFonts w:ascii="Arial" w:eastAsia="Times New Roman" w:hAnsi="Arial"/>
          <w:noProof/>
          <w:sz w:val="22"/>
          <w:szCs w:val="22"/>
          <w:lang w:eastAsia="de-DE"/>
        </w:rPr>
        <w:drawing>
          <wp:anchor distT="0" distB="0" distL="114300" distR="114300" simplePos="0" relativeHeight="252184576" behindDoc="1" locked="0" layoutInCell="1" allowOverlap="1" wp14:anchorId="09F36789" wp14:editId="59D7A785">
            <wp:simplePos x="0" y="0"/>
            <wp:positionH relativeFrom="column">
              <wp:posOffset>-73660</wp:posOffset>
            </wp:positionH>
            <wp:positionV relativeFrom="paragraph">
              <wp:posOffset>23495</wp:posOffset>
            </wp:positionV>
            <wp:extent cx="760730" cy="644525"/>
            <wp:effectExtent l="96202" t="75248" r="97473" b="78422"/>
            <wp:wrapNone/>
            <wp:docPr id="1571"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55" cstate="print">
                      <a:extLst>
                        <a:ext uri="{28A0092B-C50C-407E-A947-70E740481C1C}">
                          <a14:useLocalDpi xmlns:a14="http://schemas.microsoft.com/office/drawing/2010/main" val="0"/>
                        </a:ext>
                      </a:extLst>
                    </a:blip>
                    <a:stretch>
                      <a:fillRect/>
                    </a:stretch>
                  </pic:blipFill>
                  <pic:spPr>
                    <a:xfrm rot="17070719">
                      <a:off x="0" y="0"/>
                      <a:ext cx="760730" cy="644525"/>
                    </a:xfrm>
                    <a:prstGeom prst="rect">
                      <a:avLst/>
                    </a:prstGeom>
                  </pic:spPr>
                </pic:pic>
              </a:graphicData>
            </a:graphic>
            <wp14:sizeRelH relativeFrom="margin">
              <wp14:pctWidth>0</wp14:pctWidth>
            </wp14:sizeRelH>
            <wp14:sizeRelV relativeFrom="margin">
              <wp14:pctHeight>0</wp14:pctHeight>
            </wp14:sizeRelV>
          </wp:anchor>
        </w:drawing>
      </w:r>
    </w:p>
    <w:p w:rsidR="008B6CEF" w:rsidRPr="008B6CEF" w:rsidRDefault="008B6CEF" w:rsidP="008B6CEF">
      <w:pPr>
        <w:spacing w:line="240" w:lineRule="exact"/>
        <w:rPr>
          <w:lang w:eastAsia="de-DE"/>
        </w:rPr>
      </w:pPr>
    </w:p>
    <w:tbl>
      <w:tblPr>
        <w:tblW w:w="776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69"/>
        <w:gridCol w:w="4394"/>
      </w:tblGrid>
      <w:tr w:rsidR="008B6CEF" w:rsidRPr="008B6CEF" w:rsidTr="008433E2">
        <w:trPr>
          <w:trHeight w:val="397"/>
        </w:trPr>
        <w:tc>
          <w:tcPr>
            <w:tcW w:w="3369" w:type="dxa"/>
            <w:shd w:val="clear" w:color="auto" w:fill="33CCFF"/>
            <w:vAlign w:val="center"/>
          </w:tcPr>
          <w:p w:rsidR="008B6CEF" w:rsidRPr="008B6CEF" w:rsidRDefault="000F4100" w:rsidP="008433E2">
            <w:pPr>
              <w:jc w:val="center"/>
              <w:rPr>
                <w:rFonts w:eastAsia="Times New Roman" w:cs="Times New Roman"/>
                <w:b/>
                <w:lang w:eastAsia="de-DE"/>
              </w:rPr>
            </w:pPr>
            <w:r>
              <w:rPr>
                <w:rFonts w:eastAsia="Times New Roman" w:cs="Times New Roman"/>
                <w:b/>
                <w:lang w:eastAsia="de-DE"/>
              </w:rPr>
              <w:t>Frage</w:t>
            </w:r>
          </w:p>
        </w:tc>
        <w:tc>
          <w:tcPr>
            <w:tcW w:w="4394" w:type="dxa"/>
            <w:shd w:val="clear" w:color="auto" w:fill="33CCFF"/>
            <w:vAlign w:val="center"/>
          </w:tcPr>
          <w:p w:rsidR="008B6CEF" w:rsidRPr="008B6CEF" w:rsidRDefault="008B6CEF" w:rsidP="008433E2">
            <w:pPr>
              <w:jc w:val="center"/>
              <w:rPr>
                <w:rFonts w:eastAsia="Times New Roman" w:cs="Times New Roman"/>
                <w:b/>
                <w:noProof/>
                <w:lang w:eastAsia="de-DE"/>
              </w:rPr>
            </w:pPr>
            <w:r w:rsidRPr="008B6CEF">
              <w:rPr>
                <w:rFonts w:eastAsia="Times New Roman" w:cs="Times New Roman"/>
                <w:b/>
                <w:noProof/>
                <w:lang w:eastAsia="de-DE"/>
              </w:rPr>
              <w:t>Antwort</w:t>
            </w:r>
          </w:p>
        </w:tc>
      </w:tr>
      <w:tr w:rsidR="008B6CEF" w:rsidRPr="008B6CEF" w:rsidTr="008433E2">
        <w:trPr>
          <w:trHeight w:val="776"/>
        </w:trPr>
        <w:tc>
          <w:tcPr>
            <w:tcW w:w="3369" w:type="dxa"/>
            <w:shd w:val="clear" w:color="auto" w:fill="auto"/>
            <w:vAlign w:val="center"/>
          </w:tcPr>
          <w:p w:rsidR="008B6CEF" w:rsidRPr="008B6CEF" w:rsidRDefault="008B6CEF" w:rsidP="008433E2">
            <w:pPr>
              <w:rPr>
                <w:rFonts w:eastAsia="Times New Roman" w:cs="Times New Roman"/>
                <w:lang w:eastAsia="de-DE"/>
              </w:rPr>
            </w:pPr>
            <w:r w:rsidRPr="008B6CEF">
              <w:rPr>
                <w:rFonts w:eastAsia="Times New Roman" w:cs="Times New Roman"/>
                <w:lang w:eastAsia="de-DE"/>
              </w:rPr>
              <w:t>Welche Vorteile hat  es, wenn ein Produkt frisch vor Ort produziert wird? (2 Vorteile)</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Es gibt keine langen Transportwege. Unnötige Verpackungen fallen weg.</w:t>
            </w:r>
          </w:p>
        </w:tc>
      </w:tr>
      <w:tr w:rsidR="008B6CEF" w:rsidRPr="008B6CEF" w:rsidTr="008433E2">
        <w:trPr>
          <w:trHeight w:val="775"/>
        </w:trPr>
        <w:tc>
          <w:tcPr>
            <w:tcW w:w="3369"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Warum schmeckt Selbstgemachtes immer besser?</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 xml:space="preserve">Es sind keine zusätzlichen Stoffe wie Bindemittel oder Aromen nötig. </w:t>
            </w:r>
          </w:p>
        </w:tc>
      </w:tr>
      <w:tr w:rsidR="008B6CEF" w:rsidRPr="008B6CEF" w:rsidTr="008433E2">
        <w:trPr>
          <w:trHeight w:val="851"/>
        </w:trPr>
        <w:tc>
          <w:tcPr>
            <w:tcW w:w="3369"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Wie wird die Milch erwärmt?</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Die Milch wird aufgekocht.</w:t>
            </w:r>
          </w:p>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Unerwünschte Keime werden dadurch abgetötet.</w:t>
            </w:r>
          </w:p>
        </w:tc>
      </w:tr>
      <w:tr w:rsidR="008B6CEF" w:rsidRPr="008B6CEF" w:rsidTr="008433E2">
        <w:trPr>
          <w:trHeight w:val="851"/>
        </w:trPr>
        <w:tc>
          <w:tcPr>
            <w:tcW w:w="3369"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Auf welche Temperatur wird die Milch abgekühlt?</w:t>
            </w:r>
          </w:p>
        </w:tc>
        <w:tc>
          <w:tcPr>
            <w:tcW w:w="4394" w:type="dxa"/>
            <w:vAlign w:val="center"/>
          </w:tcPr>
          <w:p w:rsidR="008B6CEF" w:rsidRPr="008B6CEF" w:rsidRDefault="000F4100" w:rsidP="008433E2">
            <w:pPr>
              <w:rPr>
                <w:rFonts w:eastAsia="Times New Roman" w:cs="Times New Roman"/>
                <w:bCs/>
                <w:color w:val="000000"/>
                <w:lang w:eastAsia="de-DE"/>
              </w:rPr>
            </w:pPr>
            <w:r>
              <w:rPr>
                <w:rFonts w:eastAsia="Times New Roman" w:cs="Times New Roman"/>
                <w:bCs/>
                <w:color w:val="000000"/>
                <w:lang w:eastAsia="de-DE"/>
              </w:rPr>
              <w:t>Die Milch wird auf 27 – 30°C</w:t>
            </w:r>
            <w:r w:rsidR="008B6CEF" w:rsidRPr="008B6CEF">
              <w:rPr>
                <w:rFonts w:eastAsia="Times New Roman" w:cs="Times New Roman"/>
                <w:bCs/>
                <w:color w:val="000000"/>
                <w:lang w:eastAsia="de-DE"/>
              </w:rPr>
              <w:t xml:space="preserve"> abgekühlt.</w:t>
            </w:r>
          </w:p>
        </w:tc>
      </w:tr>
      <w:tr w:rsidR="008B6CEF" w:rsidRPr="008B6CEF" w:rsidTr="008433E2">
        <w:trPr>
          <w:trHeight w:val="851"/>
        </w:trPr>
        <w:tc>
          <w:tcPr>
            <w:tcW w:w="3369"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Wie viele Esslöffel Joghurt werden in einen Liter Milch eingerührt?</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Man verwendet ca. drei Esslöffel Joghurt auf einen Liter Milch.</w:t>
            </w:r>
          </w:p>
        </w:tc>
      </w:tr>
      <w:tr w:rsidR="008B6CEF" w:rsidRPr="008B6CEF" w:rsidTr="008433E2">
        <w:trPr>
          <w:trHeight w:val="851"/>
        </w:trPr>
        <w:tc>
          <w:tcPr>
            <w:tcW w:w="3369" w:type="dxa"/>
            <w:shd w:val="clear" w:color="auto" w:fill="auto"/>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Worauf muss man bei gekauftem Joghurt achten, damit die Joghurtherstellung funktioniert?</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Der Joghurt darf nicht wärmebehandelt sein, damit die Mikroorganismen noch wirken können.</w:t>
            </w:r>
          </w:p>
        </w:tc>
      </w:tr>
      <w:tr w:rsidR="008B6CEF" w:rsidRPr="008B6CEF" w:rsidTr="008433E2">
        <w:trPr>
          <w:trHeight w:val="813"/>
        </w:trPr>
        <w:tc>
          <w:tcPr>
            <w:tcW w:w="3369"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Wodurch wachsen und vermehren sich die Mikroorganismen?</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Durch die warme Temperatur vermehren sich die Mikroorganismen.</w:t>
            </w:r>
          </w:p>
        </w:tc>
      </w:tr>
      <w:tr w:rsidR="008B6CEF" w:rsidRPr="008B6CEF" w:rsidTr="008433E2">
        <w:trPr>
          <w:trHeight w:val="582"/>
        </w:trPr>
        <w:tc>
          <w:tcPr>
            <w:tcW w:w="3369"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Worauf achten Sie bei den Gläsern?</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Die Gläser müssen sauber und heiß ausgespült sein.</w:t>
            </w:r>
          </w:p>
        </w:tc>
      </w:tr>
      <w:tr w:rsidR="008B6CEF" w:rsidRPr="008B6CEF" w:rsidTr="008433E2">
        <w:trPr>
          <w:trHeight w:val="582"/>
        </w:trPr>
        <w:tc>
          <w:tcPr>
            <w:tcW w:w="3369" w:type="dxa"/>
            <w:shd w:val="clear" w:color="auto" w:fill="auto"/>
            <w:vAlign w:val="center"/>
          </w:tcPr>
          <w:p w:rsidR="008B6CEF" w:rsidRPr="008B6CEF" w:rsidRDefault="008B6CEF" w:rsidP="008433E2">
            <w:pPr>
              <w:rPr>
                <w:rFonts w:eastAsia="Times New Roman" w:cs="Times New Roman"/>
                <w:bCs/>
                <w:noProof/>
                <w:color w:val="000000"/>
                <w:lang w:eastAsia="de-DE"/>
              </w:rPr>
            </w:pPr>
            <w:r w:rsidRPr="008B6CEF">
              <w:rPr>
                <w:rFonts w:eastAsia="Times New Roman" w:cs="Times New Roman"/>
                <w:bCs/>
                <w:noProof/>
                <w:color w:val="000000"/>
                <w:lang w:eastAsia="de-DE"/>
              </w:rPr>
              <w:t>Welche zwei Methoden sind zur Herstellung von Joghurt möglich?</w:t>
            </w:r>
          </w:p>
        </w:tc>
        <w:tc>
          <w:tcPr>
            <w:tcW w:w="4394" w:type="dxa"/>
            <w:vAlign w:val="center"/>
          </w:tcPr>
          <w:p w:rsidR="008B6CEF" w:rsidRPr="008B6CEF" w:rsidRDefault="008B6CEF" w:rsidP="008433E2">
            <w:pPr>
              <w:rPr>
                <w:rFonts w:eastAsia="Times New Roman" w:cs="Times New Roman"/>
                <w:bCs/>
                <w:color w:val="000000"/>
                <w:lang w:eastAsia="de-DE"/>
              </w:rPr>
            </w:pPr>
            <w:r w:rsidRPr="008B6CEF">
              <w:rPr>
                <w:rFonts w:eastAsia="Times New Roman" w:cs="Times New Roman"/>
                <w:bCs/>
                <w:color w:val="000000"/>
                <w:lang w:eastAsia="de-DE"/>
              </w:rPr>
              <w:t>Im warmen Wasserbad oder in einer speziellen Joghurtbox aus Styropor.</w:t>
            </w:r>
          </w:p>
        </w:tc>
      </w:tr>
    </w:tbl>
    <w:p w:rsidR="008B6CEF" w:rsidRPr="008B6CEF" w:rsidRDefault="008B6CEF" w:rsidP="008B6CEF">
      <w:pPr>
        <w:tabs>
          <w:tab w:val="left" w:pos="1803"/>
        </w:tabs>
        <w:rPr>
          <w:lang w:eastAsia="de-DE"/>
        </w:rPr>
      </w:pPr>
    </w:p>
    <w:p w:rsidR="008B6CEF" w:rsidRPr="008B6CEF" w:rsidRDefault="008B6CEF" w:rsidP="008B6CEF">
      <w:pPr>
        <w:rPr>
          <w:lang w:eastAsia="de-DE"/>
        </w:rPr>
      </w:pPr>
      <w:r w:rsidRPr="008B6CEF">
        <w:rPr>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564A"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5"/>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Default="008B6CEF" w:rsidP="003E2180">
            <w:pPr>
              <w:numPr>
                <w:ilvl w:val="0"/>
                <w:numId w:val="6"/>
              </w:numPr>
              <w:ind w:left="227" w:hanging="170"/>
              <w:rPr>
                <w:sz w:val="16"/>
              </w:rPr>
            </w:pPr>
            <w:r w:rsidRPr="008B6CEF">
              <w:rPr>
                <w:sz w:val="16"/>
              </w:rPr>
              <w:t>Ich kann die Lebensbedingungen der Mikroorganismen bei der Joghurtherstellung benennen und erläutern.</w:t>
            </w:r>
          </w:p>
          <w:p w:rsidR="002051DC" w:rsidRPr="008B6CEF" w:rsidRDefault="002051DC" w:rsidP="003E2180">
            <w:pPr>
              <w:numPr>
                <w:ilvl w:val="0"/>
                <w:numId w:val="6"/>
              </w:numPr>
              <w:ind w:left="227" w:hanging="170"/>
              <w:rPr>
                <w:sz w:val="16"/>
              </w:rPr>
            </w:pPr>
            <w:r>
              <w:rPr>
                <w:sz w:val="16"/>
              </w:rPr>
              <w:t>Ich kann die Vorteile von selbst hergestellten Produkten erklären.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3E2180">
            <w:pPr>
              <w:numPr>
                <w:ilvl w:val="0"/>
                <w:numId w:val="6"/>
              </w:numPr>
              <w:ind w:left="227" w:hanging="170"/>
              <w:rPr>
                <w:sz w:val="16"/>
              </w:rPr>
            </w:pPr>
            <w:r w:rsidRPr="008B6CEF">
              <w:rPr>
                <w:sz w:val="16"/>
              </w:rPr>
              <w:t>Ich kann Texte lesen und markieren.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tabs>
          <w:tab w:val="left" w:pos="1803"/>
        </w:tabs>
        <w:rPr>
          <w:lang w:eastAsia="de-DE"/>
        </w:rPr>
      </w:pPr>
    </w:p>
    <w:p w:rsidR="008B6CEF" w:rsidRPr="008B6CEF" w:rsidRDefault="0087564A" w:rsidP="008B6CEF">
      <w:pPr>
        <w:tabs>
          <w:tab w:val="left" w:pos="1803"/>
        </w:tabs>
        <w:rPr>
          <w:lang w:eastAsia="de-DE"/>
        </w:rPr>
      </w:pPr>
      <w:r w:rsidRPr="0087564A">
        <w:rPr>
          <w:noProof/>
          <w:sz w:val="24"/>
          <w:lang w:eastAsia="de-DE"/>
        </w:rPr>
        <w:drawing>
          <wp:anchor distT="0" distB="0" distL="114300" distR="114300" simplePos="0" relativeHeight="252374016" behindDoc="0" locked="0" layoutInCell="0" allowOverlap="1" wp14:anchorId="3B578915" wp14:editId="2832B629">
            <wp:simplePos x="0" y="0"/>
            <wp:positionH relativeFrom="rightMargin">
              <wp:posOffset>107950</wp:posOffset>
            </wp:positionH>
            <wp:positionV relativeFrom="paragraph">
              <wp:posOffset>0</wp:posOffset>
            </wp:positionV>
            <wp:extent cx="345440" cy="323850"/>
            <wp:effectExtent l="0" t="0" r="0" b="0"/>
            <wp:wrapNone/>
            <wp:docPr id="164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87564A" w:rsidP="008B6CEF">
            <w:pPr>
              <w:jc w:val="center"/>
              <w:rPr>
                <w:rFonts w:eastAsia="Calibri"/>
                <w:lang w:eastAsia="de-DE"/>
              </w:rPr>
            </w:pPr>
            <w:r>
              <w:rPr>
                <w:rFonts w:eastAsia="Calibri"/>
                <w:noProof/>
                <w:lang w:eastAsia="de-DE"/>
              </w:rPr>
              <w:drawing>
                <wp:inline distT="0" distB="0" distL="0" distR="0" wp14:anchorId="3C82F9F8" wp14:editId="07BC65FB">
                  <wp:extent cx="298450" cy="323215"/>
                  <wp:effectExtent l="0" t="0" r="6350" b="635"/>
                  <wp:docPr id="1644" name="Grafik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593C2E" w:rsidP="00FE36CB">
            <w:pPr>
              <w:jc w:val="both"/>
              <w:rPr>
                <w:noProof/>
                <w:lang w:eastAsia="de-DE"/>
              </w:rPr>
            </w:pPr>
            <w:r w:rsidRPr="00593C2E">
              <w:rPr>
                <w:noProof/>
                <w:lang w:eastAsia="de-DE"/>
              </w:rPr>
              <w:drawing>
                <wp:anchor distT="0" distB="0" distL="114300" distR="114300" simplePos="0" relativeHeight="252703744" behindDoc="0" locked="0" layoutInCell="1" allowOverlap="1" wp14:anchorId="61A0FB37" wp14:editId="77D24D2F">
                  <wp:simplePos x="0" y="0"/>
                  <wp:positionH relativeFrom="column">
                    <wp:posOffset>3188335</wp:posOffset>
                  </wp:positionH>
                  <wp:positionV relativeFrom="paragraph">
                    <wp:posOffset>41275</wp:posOffset>
                  </wp:positionV>
                  <wp:extent cx="314325" cy="314325"/>
                  <wp:effectExtent l="0" t="0" r="9525" b="9525"/>
                  <wp:wrapNone/>
                  <wp:docPr id="2080" name="Grafik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Lesen </w:t>
            </w:r>
            <w:r w:rsidR="00FE36CB">
              <w:rPr>
                <w:noProof/>
                <w:lang w:eastAsia="de-DE"/>
              </w:rPr>
              <w:t xml:space="preserve">und markieren </w:t>
            </w:r>
            <w:r w:rsidR="008B6CEF" w:rsidRPr="008B6CEF">
              <w:rPr>
                <w:noProof/>
                <w:lang w:eastAsia="de-DE"/>
              </w:rPr>
              <w:t>Sie den Text</w:t>
            </w:r>
            <w:r w:rsidR="00FE36CB">
              <w:rPr>
                <w:noProof/>
                <w:lang w:eastAsia="de-DE"/>
              </w:rPr>
              <w:t>, schreiben Sie wichtige Schlüsselbegriffe an die Seite</w:t>
            </w:r>
            <w:r w:rsidR="008B6CEF" w:rsidRPr="008B6CEF">
              <w:rPr>
                <w:noProof/>
                <w:lang w:eastAsia="de-DE"/>
              </w:rPr>
              <w:t>. Präg</w:t>
            </w:r>
            <w:r w:rsidR="00FE36CB">
              <w:rPr>
                <w:noProof/>
                <w:lang w:eastAsia="de-DE"/>
              </w:rPr>
              <w:t>en Sie sich die Schlüsselbegriffe ein und</w:t>
            </w:r>
            <w:r w:rsidR="008B6CEF" w:rsidRPr="008B6CEF">
              <w:rPr>
                <w:noProof/>
                <w:lang w:eastAsia="de-DE"/>
              </w:rPr>
              <w:t xml:space="preserve"> </w:t>
            </w:r>
            <w:r w:rsidR="00FE36CB">
              <w:rPr>
                <w:noProof/>
                <w:lang w:eastAsia="de-DE"/>
              </w:rPr>
              <w:t>finden Sie Oberbegriffe.</w:t>
            </w:r>
          </w:p>
        </w:tc>
      </w:tr>
      <w:tr w:rsidR="008B6CEF" w:rsidRPr="008B6CEF" w:rsidTr="001C7A7B">
        <w:trPr>
          <w:trHeight w:val="624"/>
        </w:trPr>
        <w:tc>
          <w:tcPr>
            <w:tcW w:w="1470" w:type="dxa"/>
            <w:shd w:val="clear" w:color="auto" w:fill="auto"/>
            <w:vAlign w:val="center"/>
          </w:tcPr>
          <w:p w:rsidR="008B6CEF" w:rsidRPr="008B6CEF" w:rsidRDefault="0087564A" w:rsidP="008B6CEF">
            <w:pPr>
              <w:jc w:val="center"/>
              <w:rPr>
                <w:rFonts w:eastAsia="Calibri"/>
                <w:lang w:eastAsia="de-DE"/>
              </w:rPr>
            </w:pPr>
            <w:r>
              <w:rPr>
                <w:rFonts w:eastAsia="Calibri"/>
                <w:noProof/>
                <w:lang w:eastAsia="de-DE"/>
              </w:rPr>
              <w:drawing>
                <wp:inline distT="0" distB="0" distL="0" distR="0" wp14:anchorId="59E80CF8" wp14:editId="36465A8A">
                  <wp:extent cx="658495" cy="323215"/>
                  <wp:effectExtent l="0" t="0" r="8255" b="635"/>
                  <wp:docPr id="1645" name="Grafik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0F4100" w:rsidP="00FE36CB">
            <w:pPr>
              <w:jc w:val="both"/>
              <w:rPr>
                <w:noProof/>
                <w:lang w:eastAsia="de-DE"/>
              </w:rPr>
            </w:pPr>
            <w:r>
              <w:rPr>
                <w:noProof/>
                <w:lang w:eastAsia="de-DE"/>
              </w:rPr>
              <w:t xml:space="preserve">Tragen Sie Ihrer Partnerin oder </w:t>
            </w:r>
            <w:r w:rsidR="008B6CEF" w:rsidRPr="008B6CEF">
              <w:rPr>
                <w:noProof/>
                <w:lang w:eastAsia="de-DE"/>
              </w:rPr>
              <w:t xml:space="preserve">Ihrem Partner das Gelesene </w:t>
            </w:r>
            <w:r w:rsidR="00021953">
              <w:rPr>
                <w:noProof/>
                <w:lang w:eastAsia="de-DE"/>
              </w:rPr>
              <w:t xml:space="preserve">frei </w:t>
            </w:r>
            <w:r w:rsidR="008B6CEF" w:rsidRPr="008B6CEF">
              <w:rPr>
                <w:noProof/>
                <w:lang w:eastAsia="de-DE"/>
              </w:rPr>
              <w:t>vor. Wechseln Sie nach ca. 2 Minuten.</w:t>
            </w:r>
            <w:r w:rsidR="0087564A" w:rsidRPr="0087564A">
              <w:rPr>
                <w:noProof/>
                <w:sz w:val="24"/>
                <w:lang w:eastAsia="de-DE"/>
              </w:rPr>
              <w:drawing>
                <wp:anchor distT="0" distB="0" distL="114300" distR="114300" simplePos="0" relativeHeight="252378112" behindDoc="0" locked="0" layoutInCell="0" allowOverlap="1" wp14:anchorId="194CB333" wp14:editId="2E837735">
                  <wp:simplePos x="0" y="0"/>
                  <wp:positionH relativeFrom="rightMargin">
                    <wp:posOffset>107950</wp:posOffset>
                  </wp:positionH>
                  <wp:positionV relativeFrom="paragraph">
                    <wp:posOffset>0</wp:posOffset>
                  </wp:positionV>
                  <wp:extent cx="323850" cy="323850"/>
                  <wp:effectExtent l="0" t="0" r="0" b="0"/>
                  <wp:wrapNone/>
                  <wp:docPr id="1649"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CEF" w:rsidRPr="008B6CEF" w:rsidTr="001C7A7B">
        <w:trPr>
          <w:trHeight w:val="624"/>
        </w:trPr>
        <w:tc>
          <w:tcPr>
            <w:tcW w:w="1470" w:type="dxa"/>
            <w:shd w:val="clear" w:color="auto" w:fill="auto"/>
            <w:vAlign w:val="center"/>
          </w:tcPr>
          <w:p w:rsidR="008B6CEF" w:rsidRPr="008B6CEF" w:rsidRDefault="0087564A" w:rsidP="008B6CEF">
            <w:pPr>
              <w:jc w:val="center"/>
              <w:rPr>
                <w:rFonts w:eastAsia="Calibri"/>
                <w:lang w:eastAsia="de-DE"/>
              </w:rPr>
            </w:pPr>
            <w:r w:rsidRPr="008B6CEF">
              <w:rPr>
                <w:noProof/>
                <w:sz w:val="24"/>
                <w:lang w:eastAsia="de-DE"/>
              </w:rPr>
              <w:drawing>
                <wp:anchor distT="0" distB="0" distL="114300" distR="114300" simplePos="0" relativeHeight="252193792" behindDoc="0" locked="1" layoutInCell="0" allowOverlap="1" wp14:anchorId="0480F144" wp14:editId="61B47C57">
                  <wp:simplePos x="0" y="0"/>
                  <wp:positionH relativeFrom="rightMargin">
                    <wp:posOffset>521970</wp:posOffset>
                  </wp:positionH>
                  <wp:positionV relativeFrom="paragraph">
                    <wp:posOffset>103505</wp:posOffset>
                  </wp:positionV>
                  <wp:extent cx="237490" cy="323850"/>
                  <wp:effectExtent l="0" t="0" r="0" b="0"/>
                  <wp:wrapNone/>
                  <wp:docPr id="1572"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4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de-DE"/>
              </w:rPr>
              <w:drawing>
                <wp:inline distT="0" distB="0" distL="0" distR="0" wp14:anchorId="6413101D" wp14:editId="4A5E01B3">
                  <wp:extent cx="658495" cy="323215"/>
                  <wp:effectExtent l="0" t="0" r="8255" b="635"/>
                  <wp:docPr id="1646" name="Grafik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593C2E" w:rsidP="008B6CEF">
            <w:pPr>
              <w:jc w:val="both"/>
              <w:rPr>
                <w:noProof/>
                <w:lang w:eastAsia="de-DE"/>
              </w:rPr>
            </w:pPr>
            <w:r w:rsidRPr="00593C2E">
              <w:rPr>
                <w:noProof/>
                <w:lang w:eastAsia="de-DE"/>
              </w:rPr>
              <w:drawing>
                <wp:anchor distT="0" distB="0" distL="114300" distR="114300" simplePos="0" relativeHeight="252702720" behindDoc="0" locked="0" layoutInCell="1" allowOverlap="1" wp14:anchorId="6D916384" wp14:editId="7DA3B3D6">
                  <wp:simplePos x="0" y="0"/>
                  <wp:positionH relativeFrom="column">
                    <wp:posOffset>3189605</wp:posOffset>
                  </wp:positionH>
                  <wp:positionV relativeFrom="paragraph">
                    <wp:posOffset>64770</wp:posOffset>
                  </wp:positionV>
                  <wp:extent cx="323850" cy="323850"/>
                  <wp:effectExtent l="0" t="0" r="0" b="0"/>
                  <wp:wrapNone/>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A5">
              <w:rPr>
                <w:noProof/>
                <w:lang w:eastAsia="de-DE"/>
              </w:rPr>
              <w:t>Ergänzen S</w:t>
            </w:r>
            <w:r w:rsidR="008B6CEF" w:rsidRPr="008B6CEF">
              <w:rPr>
                <w:noProof/>
                <w:lang w:eastAsia="de-DE"/>
              </w:rPr>
              <w:t>ie gemeinsam die Tabelle</w:t>
            </w:r>
            <w:r w:rsidR="00021953">
              <w:rPr>
                <w:noProof/>
                <w:lang w:eastAsia="de-DE"/>
              </w:rPr>
              <w:t>.</w:t>
            </w:r>
          </w:p>
          <w:p w:rsidR="008B6CEF" w:rsidRPr="008B6CEF" w:rsidRDefault="00021953" w:rsidP="00021953">
            <w:pPr>
              <w:jc w:val="both"/>
              <w:rPr>
                <w:noProof/>
                <w:lang w:eastAsia="de-DE"/>
              </w:rPr>
            </w:pPr>
            <w:r>
              <w:rPr>
                <w:noProof/>
                <w:lang w:eastAsia="de-DE"/>
              </w:rPr>
              <w:t>Kontrollieren Sie die T</w:t>
            </w:r>
            <w:r w:rsidR="008B6CEF" w:rsidRPr="008B6CEF">
              <w:rPr>
                <w:noProof/>
                <w:lang w:eastAsia="de-DE"/>
              </w:rPr>
              <w:t xml:space="preserve">abelle </w:t>
            </w:r>
            <w:r>
              <w:rPr>
                <w:noProof/>
                <w:lang w:eastAsia="de-DE"/>
              </w:rPr>
              <w:t>mit dem Lösungsblatt.</w:t>
            </w:r>
          </w:p>
        </w:tc>
      </w:tr>
    </w:tbl>
    <w:p w:rsidR="008B6CEF" w:rsidRPr="008B6CEF" w:rsidRDefault="008B6CEF" w:rsidP="008B6CEF">
      <w:pPr>
        <w:tabs>
          <w:tab w:val="left" w:pos="1803"/>
        </w:tabs>
        <w:rPr>
          <w:lang w:eastAsia="de-DE"/>
        </w:rPr>
      </w:pPr>
    </w:p>
    <w:p w:rsidR="008B6CEF" w:rsidRPr="008B6CEF" w:rsidRDefault="008B6CEF" w:rsidP="008B6CEF">
      <w:pPr>
        <w:rPr>
          <w:b/>
          <w:lang w:eastAsia="de-DE"/>
        </w:rPr>
      </w:pPr>
      <w:r w:rsidRPr="008B6CEF">
        <w:rPr>
          <w:b/>
          <w:lang w:eastAsia="de-DE"/>
        </w:rPr>
        <w:t>D</w:t>
      </w:r>
      <w:r w:rsidR="00134732">
        <w:rPr>
          <w:b/>
          <w:lang w:eastAsia="de-DE"/>
        </w:rPr>
        <w:t>ie Chill O</w:t>
      </w:r>
      <w:r w:rsidR="00970DB1">
        <w:rPr>
          <w:b/>
          <w:lang w:eastAsia="de-DE"/>
        </w:rPr>
        <w:t xml:space="preserve">ut </w:t>
      </w:r>
      <w:r w:rsidRPr="008B6CEF">
        <w:rPr>
          <w:b/>
          <w:lang w:eastAsia="de-DE"/>
        </w:rPr>
        <w:t>Lounge bietet etwas Besonderes an:</w:t>
      </w:r>
    </w:p>
    <w:p w:rsidR="008B6CEF" w:rsidRDefault="00FE36CB" w:rsidP="00FE36CB">
      <w:pPr>
        <w:pStyle w:val="Marginalie"/>
        <w:framePr w:wrap="notBeside"/>
        <w:jc w:val="left"/>
      </w:pPr>
      <w:r>
        <w:t xml:space="preserve">Schlüsselbegriffe - </w:t>
      </w:r>
      <w:r>
        <w:br/>
        <w:t>Oberbegriffe:</w:t>
      </w:r>
    </w:p>
    <w:p w:rsidR="00FE36CB" w:rsidRPr="00FE36CB" w:rsidRDefault="00FE36CB" w:rsidP="00FE36CB">
      <w:pPr>
        <w:pStyle w:val="Textkrper"/>
      </w:pPr>
    </w:p>
    <w:p w:rsidR="00FE36CB" w:rsidRPr="00FE36CB" w:rsidRDefault="00FE36CB" w:rsidP="00FE36CB">
      <w:pPr>
        <w:pStyle w:val="Textkrper"/>
      </w:pPr>
    </w:p>
    <w:p w:rsidR="008B6CEF" w:rsidRPr="008B6CEF" w:rsidRDefault="008B6CEF" w:rsidP="007857A5">
      <w:pPr>
        <w:pStyle w:val="Textkrper"/>
      </w:pPr>
      <w:r w:rsidRPr="008B6CEF">
        <w:t>Täglich wird Joghurt frisch hergestellt und mit verschiedenen Geschmacksvariationen angeboten.</w:t>
      </w:r>
    </w:p>
    <w:p w:rsidR="008B6CEF" w:rsidRPr="008B6CEF" w:rsidRDefault="008B6CEF" w:rsidP="007857A5">
      <w:pPr>
        <w:pStyle w:val="Textkrper"/>
      </w:pPr>
      <w:r w:rsidRPr="008B6CEF">
        <w:t>Viele Jugendl</w:t>
      </w:r>
      <w:r w:rsidR="00134732">
        <w:t xml:space="preserve">iche treffen sich in der Chill Out </w:t>
      </w:r>
      <w:r w:rsidRPr="008B6CEF">
        <w:t>Lounge zum Reden, Lachen, gemeinsamen Lernen und natürlich auch zum Schl</w:t>
      </w:r>
      <w:r w:rsidR="00134732">
        <w:t xml:space="preserve">emmen. Die Preise in der Chill Out </w:t>
      </w:r>
      <w:r w:rsidRPr="008B6CEF">
        <w:t>Lounge sind schülerfreundlich. So kann man sich ab und zu unbeschwert etwas Gesundes gönnen. Wenn ein Produkt frisch vor Ort produziert wird, gibt es keine langen Transportwege. Unnötige Verpackungen fallen ebenso weg. Selbstgemachtes schmeckt immer besser, es sind keine zusätzlichen Stoffe wie künstliche Aromen oder Bindemittel nötig.  Auch die Kosten sind niedriger. Wie stellt man einen Joghurt selbst her? Milch lässt man aufko</w:t>
      </w:r>
      <w:r w:rsidR="000F4100">
        <w:t xml:space="preserve">chen und wieder auf ca. 27 – 30°C </w:t>
      </w:r>
      <w:r w:rsidRPr="008B6CEF">
        <w:t>abkühlen. Durch das Kochen werden unerwünschte Keime abgetötet. Danach werden ca. drei Esslöffel Naturjoghurt eingerührt. (</w:t>
      </w:r>
      <w:r w:rsidR="000F4100">
        <w:t>D</w:t>
      </w:r>
      <w:r w:rsidRPr="008B6CEF">
        <w:t>azu sagt man auch „Impfen“</w:t>
      </w:r>
      <w:r w:rsidR="007736FA">
        <w:t>.</w:t>
      </w:r>
      <w:r w:rsidRPr="008B6CEF">
        <w:t>)</w:t>
      </w:r>
      <w:r w:rsidR="000F4100">
        <w:t xml:space="preserve"> </w:t>
      </w:r>
      <w:r w:rsidRPr="008B6CEF">
        <w:t xml:space="preserve">Dieser Joghurt darf nicht wärmebehandelt sein, damit die Mikroorganismen noch wirken können. Die Mischung wird in saubere, heiß ausgespülte Gläser gefüllt. Im warmen Wasserbad bei ca.27 </w:t>
      </w:r>
      <w:r w:rsidR="000F4100">
        <w:t>–</w:t>
      </w:r>
      <w:r w:rsidRPr="008B6CEF">
        <w:t xml:space="preserve"> 30</w:t>
      </w:r>
      <w:r w:rsidR="000F4100">
        <w:t>°C</w:t>
      </w:r>
      <w:r w:rsidRPr="008B6CEF">
        <w:t xml:space="preserve"> vermehren sich die Mikroorganismen in einem Zeitraum von ca. </w:t>
      </w:r>
      <w:r w:rsidR="000F4100">
        <w:t>vier bis fünf</w:t>
      </w:r>
      <w:r w:rsidRPr="008B6CEF">
        <w:t xml:space="preserve"> Stunden. Wichtig ist, dass zu Anfang die Temperatur nicht zu heiß ist, ansonsten sterben die Mikroorganismen ab. Bei Zimmertemperatur kann der Joghurt langsam reifen. Das Wasser im Topf kann von Zeit zu Zeit wieder leicht erwärmt werden. Die Milchsäurebakterien vom Joghurt wandeln in dieser Zeit den Milchzucker zu Milchsäure um. Das Milcheiweiß gerinnt, es wird fester, dadurch entsteht eine Joghurtbeschaffenheit. Der Geruch ist frisch, leicht säuerlich und angenehm. Joghurt kann auch ganz einfach in einer speziellen Joghurtbox aus Styropor hergestellt werden. Die vorbereitete Mischung wird in ein passendes Glas gestellt. In der Styroporbox hält sich die Wärme gleichmäßig. </w:t>
      </w:r>
    </w:p>
    <w:p w:rsidR="008B6CEF" w:rsidRPr="008B6CEF" w:rsidRDefault="008B6CEF" w:rsidP="007857A5">
      <w:pPr>
        <w:pStyle w:val="Textkrper"/>
      </w:pPr>
    </w:p>
    <w:p w:rsidR="008B6CEF" w:rsidRPr="008B6CEF" w:rsidRDefault="008B6CEF" w:rsidP="008B6CEF">
      <w:pPr>
        <w:spacing w:line="240" w:lineRule="exact"/>
        <w:rPr>
          <w:lang w:eastAsia="de-DE"/>
        </w:rPr>
      </w:pPr>
      <w:r w:rsidRPr="008B6CEF">
        <w:rPr>
          <w:lang w:eastAsia="de-DE"/>
        </w:rPr>
        <w:br w:type="page"/>
      </w: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8B6CEF" w:rsidRPr="008B6CEF" w:rsidTr="001C7A7B">
        <w:trPr>
          <w:trHeight w:val="523"/>
        </w:trPr>
        <w:tc>
          <w:tcPr>
            <w:tcW w:w="3119"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color w:val="000000"/>
                <w:sz w:val="12"/>
              </w:rPr>
            </w:pPr>
            <w:r w:rsidRPr="008B6CEF">
              <w:rPr>
                <w:sz w:val="12"/>
              </w:rPr>
              <w:br w:type="page"/>
              <w:t>Lernfeld</w:t>
            </w:r>
          </w:p>
          <w:p w:rsidR="008B6CEF" w:rsidRPr="008B6CEF" w:rsidRDefault="008B6CEF" w:rsidP="008B6CEF">
            <w:pPr>
              <w:rPr>
                <w:b/>
              </w:rPr>
            </w:pPr>
            <w:r w:rsidRPr="008B6CEF">
              <w:rPr>
                <w:b/>
              </w:rPr>
              <w:t>LF 2</w:t>
            </w:r>
          </w:p>
        </w:tc>
        <w:tc>
          <w:tcPr>
            <w:tcW w:w="4229" w:type="dxa"/>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color w:val="000000"/>
                <w:sz w:val="12"/>
              </w:rPr>
            </w:pPr>
            <w:r w:rsidRPr="008B6CEF">
              <w:rPr>
                <w:sz w:val="12"/>
              </w:rPr>
              <w:t>Titel</w:t>
            </w:r>
          </w:p>
          <w:p w:rsidR="008B6CEF" w:rsidRPr="008B6CEF" w:rsidRDefault="00DE6B54" w:rsidP="008B6CEF">
            <w:pPr>
              <w:rPr>
                <w:b/>
              </w:rPr>
            </w:pPr>
            <w:r w:rsidRPr="00C562EC">
              <w:rPr>
                <w:b/>
              </w:rPr>
              <w:t>Hygienemaßnahmen angewendet</w:t>
            </w:r>
          </w:p>
        </w:tc>
        <w:tc>
          <w:tcPr>
            <w:tcW w:w="188" w:type="dxa"/>
            <w:tcBorders>
              <w:top w:val="nil"/>
              <w:left w:val="single" w:sz="4" w:space="0" w:color="auto"/>
              <w:bottom w:val="nil"/>
              <w:right w:val="single" w:sz="4" w:space="0" w:color="auto"/>
            </w:tcBorders>
            <w:shd w:val="clear" w:color="auto" w:fill="FFFFFF"/>
          </w:tcPr>
          <w:p w:rsidR="008B6CEF" w:rsidRPr="008B6CEF" w:rsidRDefault="008B6CEF" w:rsidP="008B6CEF"/>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Ernährung und 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06</w:t>
            </w:r>
          </w:p>
        </w:tc>
      </w:tr>
    </w:tbl>
    <w:p w:rsidR="008B6CEF" w:rsidRPr="008B6CEF" w:rsidRDefault="008B6CEF" w:rsidP="008B6CEF">
      <w:pPr>
        <w:tabs>
          <w:tab w:val="left" w:pos="1803"/>
        </w:tabs>
        <w:rPr>
          <w:lang w:eastAsia="de-DE"/>
        </w:rPr>
      </w:pPr>
    </w:p>
    <w:p w:rsidR="008B6CEF" w:rsidRDefault="00440396" w:rsidP="008B6CEF">
      <w:pPr>
        <w:tabs>
          <w:tab w:val="left" w:pos="1803"/>
        </w:tabs>
        <w:rPr>
          <w:lang w:eastAsia="de-DE"/>
        </w:rPr>
      </w:pPr>
      <w:r w:rsidRPr="007857A5">
        <w:rPr>
          <w:noProof/>
          <w:sz w:val="24"/>
          <w:lang w:eastAsia="de-DE"/>
        </w:rPr>
        <w:drawing>
          <wp:anchor distT="0" distB="0" distL="114300" distR="114300" simplePos="0" relativeHeight="252382208" behindDoc="0" locked="0" layoutInCell="0" allowOverlap="1" wp14:anchorId="793B9720" wp14:editId="7E21A879">
            <wp:simplePos x="0" y="0"/>
            <wp:positionH relativeFrom="rightMargin">
              <wp:posOffset>107950</wp:posOffset>
            </wp:positionH>
            <wp:positionV relativeFrom="paragraph">
              <wp:posOffset>11430</wp:posOffset>
            </wp:positionV>
            <wp:extent cx="345440" cy="323850"/>
            <wp:effectExtent l="0" t="0" r="0" b="0"/>
            <wp:wrapNone/>
            <wp:docPr id="165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A5" w:rsidRPr="008B6CEF">
        <w:rPr>
          <w:noProof/>
          <w:lang w:eastAsia="de-DE"/>
        </w:rPr>
        <w:drawing>
          <wp:anchor distT="0" distB="0" distL="114300" distR="114300" simplePos="0" relativeHeight="252196864" behindDoc="1" locked="0" layoutInCell="1" allowOverlap="1" wp14:anchorId="77C169B9" wp14:editId="5201DCE9">
            <wp:simplePos x="0" y="0"/>
            <wp:positionH relativeFrom="column">
              <wp:posOffset>5360670</wp:posOffset>
            </wp:positionH>
            <wp:positionV relativeFrom="paragraph">
              <wp:posOffset>8890</wp:posOffset>
            </wp:positionV>
            <wp:extent cx="755650" cy="867410"/>
            <wp:effectExtent l="114300" t="95250" r="101600" b="85090"/>
            <wp:wrapNone/>
            <wp:docPr id="1582" name="Grafik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20672000">
                      <a:off x="0" y="0"/>
                      <a:ext cx="755650" cy="867410"/>
                    </a:xfrm>
                    <a:prstGeom prst="rect">
                      <a:avLst/>
                    </a:prstGeom>
                    <a:noFill/>
                  </pic:spPr>
                </pic:pic>
              </a:graphicData>
            </a:graphic>
            <wp14:sizeRelH relativeFrom="margin">
              <wp14:pctWidth>0</wp14:pctWidth>
            </wp14:sizeRelH>
            <wp14:sizeRelV relativeFrom="margin">
              <wp14:pctHeight>0</wp14:pctHeight>
            </wp14:sizeRelV>
          </wp:anchor>
        </w:drawing>
      </w:r>
      <w:r w:rsidR="007857A5" w:rsidRPr="008B6CEF">
        <w:rPr>
          <w:rFonts w:ascii="Arial" w:eastAsia="Times New Roman" w:hAnsi="Arial"/>
          <w:noProof/>
          <w:sz w:val="22"/>
          <w:szCs w:val="22"/>
          <w:lang w:eastAsia="de-DE"/>
        </w:rPr>
        <w:drawing>
          <wp:anchor distT="0" distB="0" distL="114300" distR="114300" simplePos="0" relativeHeight="252201984" behindDoc="1" locked="0" layoutInCell="1" allowOverlap="1" wp14:anchorId="2C84B67B" wp14:editId="7A594C5F">
            <wp:simplePos x="0" y="0"/>
            <wp:positionH relativeFrom="column">
              <wp:posOffset>-69215</wp:posOffset>
            </wp:positionH>
            <wp:positionV relativeFrom="paragraph">
              <wp:posOffset>120015</wp:posOffset>
            </wp:positionV>
            <wp:extent cx="760730" cy="644525"/>
            <wp:effectExtent l="96202" t="75248" r="97473" b="78422"/>
            <wp:wrapNone/>
            <wp:docPr id="1580" name="Grafik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55" cstate="print">
                      <a:extLst>
                        <a:ext uri="{28A0092B-C50C-407E-A947-70E740481C1C}">
                          <a14:useLocalDpi xmlns:a14="http://schemas.microsoft.com/office/drawing/2010/main" val="0"/>
                        </a:ext>
                      </a:extLst>
                    </a:blip>
                    <a:stretch>
                      <a:fillRect/>
                    </a:stretch>
                  </pic:blipFill>
                  <pic:spPr>
                    <a:xfrm rot="17070719">
                      <a:off x="0" y="0"/>
                      <a:ext cx="760730" cy="644525"/>
                    </a:xfrm>
                    <a:prstGeom prst="rect">
                      <a:avLst/>
                    </a:prstGeom>
                  </pic:spPr>
                </pic:pic>
              </a:graphicData>
            </a:graphic>
            <wp14:sizeRelH relativeFrom="margin">
              <wp14:pctWidth>0</wp14:pctWidth>
            </wp14:sizeRelH>
            <wp14:sizeRelV relativeFrom="margin">
              <wp14:pctHeight>0</wp14:pctHeight>
            </wp14:sizeRelV>
          </wp:anchor>
        </w:drawing>
      </w:r>
    </w:p>
    <w:p w:rsidR="007857A5" w:rsidRPr="008B6CEF" w:rsidRDefault="007857A5" w:rsidP="008B6CEF">
      <w:pPr>
        <w:tabs>
          <w:tab w:val="left" w:pos="1803"/>
        </w:tabs>
        <w:rPr>
          <w:lang w:eastAsia="de-DE"/>
        </w:rPr>
      </w:pPr>
    </w:p>
    <w:p w:rsidR="008B6CEF" w:rsidRPr="008B6CEF" w:rsidRDefault="008B6CEF" w:rsidP="008B6CEF">
      <w:pPr>
        <w:tabs>
          <w:tab w:val="left" w:pos="1803"/>
        </w:tabs>
        <w:rPr>
          <w:lang w:eastAsia="de-DE"/>
        </w:rPr>
      </w:pPr>
    </w:p>
    <w:tbl>
      <w:tblPr>
        <w:tblW w:w="776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69"/>
        <w:gridCol w:w="4394"/>
      </w:tblGrid>
      <w:tr w:rsidR="008B6CEF" w:rsidRPr="008B6CEF" w:rsidTr="007857A5">
        <w:trPr>
          <w:trHeight w:val="397"/>
        </w:trPr>
        <w:tc>
          <w:tcPr>
            <w:tcW w:w="3369" w:type="dxa"/>
            <w:shd w:val="clear" w:color="auto" w:fill="33CCFF"/>
            <w:vAlign w:val="center"/>
          </w:tcPr>
          <w:p w:rsidR="008B6CEF" w:rsidRPr="008B6CEF" w:rsidRDefault="000F4100" w:rsidP="008B6CEF">
            <w:pPr>
              <w:jc w:val="center"/>
              <w:rPr>
                <w:rFonts w:eastAsia="Times New Roman" w:cs="Times New Roman"/>
                <w:b/>
                <w:lang w:eastAsia="de-DE"/>
              </w:rPr>
            </w:pPr>
            <w:r>
              <w:rPr>
                <w:rFonts w:eastAsia="Times New Roman" w:cs="Times New Roman"/>
                <w:b/>
                <w:lang w:eastAsia="de-DE"/>
              </w:rPr>
              <w:t>Frage</w:t>
            </w:r>
          </w:p>
        </w:tc>
        <w:tc>
          <w:tcPr>
            <w:tcW w:w="4394" w:type="dxa"/>
            <w:shd w:val="clear" w:color="auto" w:fill="33CCFF"/>
            <w:vAlign w:val="center"/>
          </w:tcPr>
          <w:p w:rsidR="008B6CEF" w:rsidRPr="008B6CEF" w:rsidRDefault="008B6CEF" w:rsidP="008B6CEF">
            <w:pPr>
              <w:jc w:val="center"/>
              <w:rPr>
                <w:rFonts w:eastAsia="Times New Roman" w:cs="Times New Roman"/>
                <w:b/>
                <w:noProof/>
                <w:lang w:eastAsia="de-DE"/>
              </w:rPr>
            </w:pPr>
            <w:r w:rsidRPr="008B6CEF">
              <w:rPr>
                <w:rFonts w:eastAsia="Times New Roman" w:cs="Times New Roman"/>
                <w:b/>
                <w:noProof/>
                <w:lang w:eastAsia="de-DE"/>
              </w:rPr>
              <w:t>Antwort</w:t>
            </w:r>
          </w:p>
        </w:tc>
      </w:tr>
      <w:tr w:rsidR="008B6CEF" w:rsidRPr="008B6CEF" w:rsidTr="007857A5">
        <w:trPr>
          <w:trHeight w:val="776"/>
        </w:trPr>
        <w:tc>
          <w:tcPr>
            <w:tcW w:w="3369" w:type="dxa"/>
            <w:shd w:val="clear" w:color="auto" w:fill="auto"/>
            <w:vAlign w:val="center"/>
          </w:tcPr>
          <w:p w:rsidR="008B6CEF" w:rsidRPr="008B6CEF" w:rsidRDefault="008B6CEF" w:rsidP="008B6CEF">
            <w:pPr>
              <w:rPr>
                <w:rFonts w:eastAsia="Times New Roman" w:cs="Times New Roman"/>
                <w:lang w:eastAsia="de-DE"/>
              </w:rPr>
            </w:pPr>
            <w:r w:rsidRPr="008B6CEF">
              <w:rPr>
                <w:rFonts w:eastAsia="Times New Roman" w:cs="Times New Roman"/>
                <w:lang w:eastAsia="de-DE"/>
              </w:rPr>
              <w:t>Welche Vorteile hat es, wenn ein Produkt frisch vor Ort produziert wird? (2 Vorteile)</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775"/>
        </w:trPr>
        <w:tc>
          <w:tcPr>
            <w:tcW w:w="3369" w:type="dxa"/>
            <w:shd w:val="clear" w:color="auto" w:fill="auto"/>
            <w:vAlign w:val="center"/>
          </w:tcPr>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Warum schmeckt Selbstgemachtes immer besser? (2 Stichpunkte)</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851"/>
        </w:trPr>
        <w:tc>
          <w:tcPr>
            <w:tcW w:w="3369" w:type="dxa"/>
            <w:shd w:val="clear" w:color="auto" w:fill="auto"/>
            <w:vAlign w:val="center"/>
          </w:tcPr>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Wie wird die Milch erwärmt?</w:t>
            </w:r>
          </w:p>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Warum wird die Milch erwärmt?</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851"/>
        </w:trPr>
        <w:tc>
          <w:tcPr>
            <w:tcW w:w="3369" w:type="dxa"/>
            <w:shd w:val="clear" w:color="auto" w:fill="auto"/>
            <w:vAlign w:val="center"/>
          </w:tcPr>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Auf welche Temperatur wird die Milch abgekühlt?</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851"/>
        </w:trPr>
        <w:tc>
          <w:tcPr>
            <w:tcW w:w="3369" w:type="dxa"/>
            <w:shd w:val="clear" w:color="auto" w:fill="auto"/>
            <w:vAlign w:val="center"/>
          </w:tcPr>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Wie viele Esslöffel Joghurt werden in einen Liter Milch eingerührt?</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851"/>
        </w:trPr>
        <w:tc>
          <w:tcPr>
            <w:tcW w:w="3369" w:type="dxa"/>
            <w:shd w:val="clear" w:color="auto" w:fill="auto"/>
            <w:vAlign w:val="center"/>
          </w:tcPr>
          <w:p w:rsidR="008B6CEF" w:rsidRPr="008B6CEF" w:rsidRDefault="008B6CEF" w:rsidP="008B6CEF">
            <w:pPr>
              <w:rPr>
                <w:rFonts w:eastAsia="Times New Roman" w:cs="Times New Roman"/>
                <w:bCs/>
                <w:color w:val="000000"/>
                <w:lang w:eastAsia="de-DE"/>
              </w:rPr>
            </w:pPr>
            <w:r w:rsidRPr="008B6CEF">
              <w:rPr>
                <w:rFonts w:eastAsia="Times New Roman" w:cs="Times New Roman"/>
                <w:bCs/>
                <w:color w:val="000000"/>
                <w:lang w:eastAsia="de-DE"/>
              </w:rPr>
              <w:t>Worauf muss man bei gekauftem Joghurt achten, damit die Joghurtherstellung funktioniert?</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813"/>
        </w:trPr>
        <w:tc>
          <w:tcPr>
            <w:tcW w:w="3369" w:type="dxa"/>
            <w:shd w:val="clear" w:color="auto" w:fill="auto"/>
            <w:vAlign w:val="center"/>
          </w:tcPr>
          <w:p w:rsidR="008B6CEF" w:rsidRPr="008B6CEF" w:rsidRDefault="008B6CEF" w:rsidP="008B6CEF">
            <w:pPr>
              <w:rPr>
                <w:rFonts w:eastAsia="Times New Roman" w:cs="Times New Roman"/>
                <w:bCs/>
                <w:noProof/>
                <w:color w:val="000000"/>
                <w:lang w:eastAsia="de-DE"/>
              </w:rPr>
            </w:pPr>
            <w:r w:rsidRPr="008B6CEF">
              <w:rPr>
                <w:rFonts w:eastAsia="Times New Roman" w:cs="Times New Roman"/>
                <w:bCs/>
                <w:noProof/>
                <w:color w:val="000000"/>
                <w:lang w:eastAsia="de-DE"/>
              </w:rPr>
              <w:t>Wodurch wachsen und vermehren sich die Mikroorganismen?</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582"/>
        </w:trPr>
        <w:tc>
          <w:tcPr>
            <w:tcW w:w="3369" w:type="dxa"/>
            <w:shd w:val="clear" w:color="auto" w:fill="auto"/>
            <w:vAlign w:val="center"/>
          </w:tcPr>
          <w:p w:rsidR="008B6CEF" w:rsidRPr="008B6CEF" w:rsidRDefault="008B6CEF" w:rsidP="008B6CEF">
            <w:pPr>
              <w:rPr>
                <w:rFonts w:eastAsia="Times New Roman" w:cs="Times New Roman"/>
                <w:bCs/>
                <w:noProof/>
                <w:color w:val="000000"/>
                <w:lang w:eastAsia="de-DE"/>
              </w:rPr>
            </w:pPr>
            <w:r w:rsidRPr="008B6CEF">
              <w:rPr>
                <w:rFonts w:eastAsia="Times New Roman" w:cs="Times New Roman"/>
                <w:bCs/>
                <w:noProof/>
                <w:color w:val="000000"/>
                <w:lang w:eastAsia="de-DE"/>
              </w:rPr>
              <w:t>Worauf achten Sie bei den Gläsern?</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582"/>
        </w:trPr>
        <w:tc>
          <w:tcPr>
            <w:tcW w:w="3369" w:type="dxa"/>
            <w:shd w:val="clear" w:color="auto" w:fill="auto"/>
            <w:vAlign w:val="center"/>
          </w:tcPr>
          <w:p w:rsidR="008B6CEF" w:rsidRPr="008B6CEF" w:rsidRDefault="008B6CEF" w:rsidP="008B6CEF">
            <w:pPr>
              <w:rPr>
                <w:rFonts w:eastAsia="Times New Roman" w:cs="Times New Roman"/>
                <w:bCs/>
                <w:noProof/>
                <w:color w:val="000000"/>
                <w:lang w:eastAsia="de-DE"/>
              </w:rPr>
            </w:pPr>
            <w:r w:rsidRPr="008B6CEF">
              <w:rPr>
                <w:rFonts w:eastAsia="Times New Roman" w:cs="Times New Roman"/>
                <w:bCs/>
                <w:noProof/>
                <w:color w:val="000000"/>
                <w:lang w:eastAsia="de-DE"/>
              </w:rPr>
              <w:t>Welche zwei Methoden sind zur Herstellung von Joghurt möglich?</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582"/>
        </w:trPr>
        <w:tc>
          <w:tcPr>
            <w:tcW w:w="3369" w:type="dxa"/>
            <w:shd w:val="clear" w:color="auto" w:fill="auto"/>
            <w:vAlign w:val="center"/>
          </w:tcPr>
          <w:p w:rsidR="008B6CEF" w:rsidRPr="008B6CEF" w:rsidRDefault="008B6CEF" w:rsidP="008B6CEF">
            <w:pPr>
              <w:rPr>
                <w:rFonts w:eastAsia="Times New Roman" w:cs="Times New Roman"/>
                <w:bCs/>
                <w:noProof/>
                <w:color w:val="000000"/>
                <w:lang w:eastAsia="de-DE"/>
              </w:rPr>
            </w:pPr>
            <w:r w:rsidRPr="008B6CEF">
              <w:rPr>
                <w:rFonts w:eastAsia="Times New Roman" w:cs="Times New Roman"/>
                <w:bCs/>
                <w:noProof/>
                <w:color w:val="000000"/>
                <w:lang w:eastAsia="de-DE"/>
              </w:rPr>
              <w:t>Wie verände</w:t>
            </w:r>
            <w:r w:rsidR="00454B31">
              <w:rPr>
                <w:rFonts w:eastAsia="Times New Roman" w:cs="Times New Roman"/>
                <w:bCs/>
                <w:noProof/>
                <w:color w:val="000000"/>
                <w:lang w:eastAsia="de-DE"/>
              </w:rPr>
              <w:t>r</w:t>
            </w:r>
            <w:r w:rsidRPr="008B6CEF">
              <w:rPr>
                <w:rFonts w:eastAsia="Times New Roman" w:cs="Times New Roman"/>
                <w:bCs/>
                <w:noProof/>
                <w:color w:val="000000"/>
                <w:lang w:eastAsia="de-DE"/>
              </w:rPr>
              <w:t>t sich das Milcheiweiß?</w:t>
            </w:r>
          </w:p>
        </w:tc>
        <w:tc>
          <w:tcPr>
            <w:tcW w:w="4394" w:type="dxa"/>
            <w:vAlign w:val="center"/>
          </w:tcPr>
          <w:p w:rsidR="008B6CEF" w:rsidRPr="008B6CEF" w:rsidRDefault="008B6CEF" w:rsidP="008B6CEF">
            <w:pPr>
              <w:rPr>
                <w:rFonts w:eastAsia="Times New Roman" w:cs="Times New Roman"/>
                <w:bCs/>
                <w:color w:val="000000"/>
                <w:lang w:eastAsia="de-DE"/>
              </w:rPr>
            </w:pPr>
          </w:p>
        </w:tc>
      </w:tr>
      <w:tr w:rsidR="008B6CEF" w:rsidRPr="008B6CEF" w:rsidTr="007857A5">
        <w:trPr>
          <w:trHeight w:val="582"/>
        </w:trPr>
        <w:tc>
          <w:tcPr>
            <w:tcW w:w="3369" w:type="dxa"/>
            <w:shd w:val="clear" w:color="auto" w:fill="auto"/>
            <w:vAlign w:val="center"/>
          </w:tcPr>
          <w:p w:rsidR="008B6CEF" w:rsidRPr="008B6CEF" w:rsidRDefault="008B6CEF" w:rsidP="008B6CEF">
            <w:pPr>
              <w:rPr>
                <w:rFonts w:eastAsia="Times New Roman" w:cs="Times New Roman"/>
                <w:bCs/>
                <w:noProof/>
                <w:color w:val="000000"/>
                <w:lang w:eastAsia="de-DE"/>
              </w:rPr>
            </w:pPr>
            <w:r w:rsidRPr="008B6CEF">
              <w:rPr>
                <w:rFonts w:eastAsia="Times New Roman" w:cs="Times New Roman"/>
                <w:bCs/>
                <w:noProof/>
                <w:color w:val="000000"/>
                <w:lang w:eastAsia="de-DE"/>
              </w:rPr>
              <w:t>Wie verändert sich der Geruch?</w:t>
            </w:r>
          </w:p>
        </w:tc>
        <w:tc>
          <w:tcPr>
            <w:tcW w:w="4394" w:type="dxa"/>
            <w:vAlign w:val="center"/>
          </w:tcPr>
          <w:p w:rsidR="008B6CEF" w:rsidRPr="008B6CEF" w:rsidRDefault="008B6CEF" w:rsidP="008B6CEF">
            <w:pPr>
              <w:rPr>
                <w:rFonts w:eastAsia="Times New Roman" w:cs="Times New Roman"/>
                <w:bCs/>
                <w:color w:val="000000"/>
                <w:lang w:eastAsia="de-DE"/>
              </w:rPr>
            </w:pPr>
          </w:p>
        </w:tc>
      </w:tr>
    </w:tbl>
    <w:p w:rsidR="008B6CEF" w:rsidRPr="008B6CEF" w:rsidRDefault="008B6CEF" w:rsidP="008B6CEF">
      <w:pPr>
        <w:tabs>
          <w:tab w:val="left" w:pos="1803"/>
        </w:tabs>
        <w:rPr>
          <w:lang w:eastAsia="de-DE"/>
        </w:rPr>
      </w:pPr>
    </w:p>
    <w:p w:rsidR="008B6CEF" w:rsidRPr="008B6CEF" w:rsidRDefault="008B6CEF" w:rsidP="008B6CEF">
      <w:pPr>
        <w:spacing w:line="240" w:lineRule="exact"/>
        <w:rPr>
          <w:lang w:eastAsia="de-DE"/>
        </w:rPr>
      </w:pPr>
      <w:r w:rsidRPr="008B6CEF">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D26C15" w:rsidRPr="00B51DE9" w:rsidTr="00D26C15">
        <w:trPr>
          <w:trHeight w:val="523"/>
        </w:trPr>
        <w:tc>
          <w:tcPr>
            <w:tcW w:w="311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br w:type="page"/>
              <w:t>Lernfeld</w:t>
            </w:r>
          </w:p>
          <w:p w:rsidR="00D26C15" w:rsidRDefault="00D26C15"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t>Titel</w:t>
            </w:r>
          </w:p>
          <w:p w:rsidR="00D26C15" w:rsidRPr="00AC1887" w:rsidRDefault="00D26C15"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D26C15" w:rsidRPr="004B658C" w:rsidRDefault="00D26C15"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26C15" w:rsidRDefault="00D26C15" w:rsidP="00276C83">
            <w:pPr>
              <w:pStyle w:val="TabelleKopfmitte"/>
              <w:rPr>
                <w:sz w:val="18"/>
              </w:rPr>
            </w:pPr>
            <w:r w:rsidRPr="00D661AD">
              <w:rPr>
                <w:sz w:val="18"/>
              </w:rPr>
              <w:t xml:space="preserve">Ernährung und </w:t>
            </w:r>
          </w:p>
          <w:p w:rsidR="00D26C15" w:rsidRPr="00D661AD" w:rsidRDefault="00D26C15" w:rsidP="00276C83">
            <w:pPr>
              <w:pStyle w:val="TabelleKopfmitte"/>
              <w:rPr>
                <w:sz w:val="18"/>
              </w:rPr>
            </w:pPr>
            <w:r>
              <w:rPr>
                <w:sz w:val="18"/>
              </w:rPr>
              <w:t>Gastro</w:t>
            </w:r>
            <w:r w:rsidRPr="00D661AD">
              <w:rPr>
                <w:sz w:val="18"/>
              </w:rPr>
              <w:t>nomie</w:t>
            </w:r>
          </w:p>
          <w:p w:rsidR="00D26C15" w:rsidRPr="00B51DE9" w:rsidRDefault="00D26C15" w:rsidP="00276C83">
            <w:pPr>
              <w:pStyle w:val="TabelleKopfmitte"/>
              <w:rPr>
                <w:rFonts w:eastAsia="Calibri"/>
              </w:rPr>
            </w:pPr>
            <w:r w:rsidRPr="00D661AD">
              <w:rPr>
                <w:rFonts w:eastAsia="Calibri"/>
              </w:rPr>
              <w:t>EG2.01</w:t>
            </w:r>
            <w:r>
              <w:rPr>
                <w:rFonts w:eastAsia="Calibri"/>
              </w:rPr>
              <w:t>.03.06</w:t>
            </w:r>
          </w:p>
        </w:tc>
      </w:tr>
      <w:tr w:rsidR="00D26C15" w:rsidRPr="00B51DE9" w:rsidTr="00D26C15">
        <w:tc>
          <w:tcPr>
            <w:tcW w:w="7348" w:type="dxa"/>
            <w:gridSpan w:val="2"/>
            <w:tcBorders>
              <w:left w:val="single" w:sz="4" w:space="0" w:color="auto"/>
              <w:bottom w:val="single" w:sz="4" w:space="0" w:color="auto"/>
              <w:right w:val="single" w:sz="4" w:space="0" w:color="auto"/>
            </w:tcBorders>
            <w:hideMark/>
          </w:tcPr>
          <w:p w:rsidR="00D26C15" w:rsidRPr="004B658C" w:rsidRDefault="00D26C15" w:rsidP="00276C83">
            <w:pPr>
              <w:pStyle w:val="Tabelle6pt"/>
            </w:pPr>
            <w:r>
              <w:t>Kompetenzbereiche:</w:t>
            </w:r>
          </w:p>
          <w:p w:rsidR="00D26C15" w:rsidRPr="008B6CEF" w:rsidRDefault="00D26C15" w:rsidP="00276C83">
            <w:pPr>
              <w:numPr>
                <w:ilvl w:val="0"/>
                <w:numId w:val="6"/>
              </w:numPr>
              <w:ind w:left="227" w:hanging="170"/>
              <w:rPr>
                <w:sz w:val="16"/>
              </w:rPr>
            </w:pPr>
            <w:r w:rsidRPr="008B6CEF">
              <w:rPr>
                <w:sz w:val="16"/>
              </w:rPr>
              <w:t>Ich kann die Grundlagen der Hygiene und lebensmittelrechtliche Vorschriften anwenden.</w:t>
            </w:r>
          </w:p>
          <w:p w:rsidR="00D26C15" w:rsidRPr="008B6CEF" w:rsidRDefault="00D26C15" w:rsidP="00276C83">
            <w:pPr>
              <w:numPr>
                <w:ilvl w:val="0"/>
                <w:numId w:val="6"/>
              </w:numPr>
              <w:ind w:left="227" w:hanging="170"/>
              <w:rPr>
                <w:sz w:val="16"/>
              </w:rPr>
            </w:pPr>
            <w:r w:rsidRPr="008B6CEF">
              <w:rPr>
                <w:sz w:val="16"/>
              </w:rPr>
              <w:t>Ich kann die Qualität von Lebensmitteln durch geeignete Maßnahmen erhalten.</w:t>
            </w:r>
          </w:p>
          <w:p w:rsidR="00D26C15" w:rsidRPr="008B6CEF" w:rsidRDefault="00D26C15"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D26C15" w:rsidRPr="008B6CEF" w:rsidRDefault="00D26C15" w:rsidP="00276C83">
            <w:pPr>
              <w:numPr>
                <w:ilvl w:val="0"/>
                <w:numId w:val="6"/>
              </w:numPr>
              <w:ind w:left="227" w:hanging="170"/>
              <w:rPr>
                <w:sz w:val="16"/>
              </w:rPr>
            </w:pPr>
            <w:r w:rsidRPr="008B6CEF">
              <w:rPr>
                <w:sz w:val="16"/>
              </w:rPr>
              <w:t>Überfachlichen Kompetenzen</w:t>
            </w:r>
          </w:p>
          <w:p w:rsidR="00D26C15" w:rsidRDefault="00D26C15"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D26C15" w:rsidRDefault="00D26C15"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26C15" w:rsidRPr="00B51DE9" w:rsidTr="00276C83">
              <w:trPr>
                <w:trHeight w:val="284"/>
              </w:trPr>
              <w:tc>
                <w:tcPr>
                  <w:tcW w:w="2090" w:type="dxa"/>
                  <w:shd w:val="clear" w:color="auto" w:fill="D9D9D9" w:themeFill="background1" w:themeFillShade="D9"/>
                </w:tcPr>
                <w:p w:rsidR="00D26C15" w:rsidRPr="00B51DE9" w:rsidRDefault="00D26C15" w:rsidP="00276C83">
                  <w:pPr>
                    <w:pStyle w:val="TabelleKopfmitte"/>
                  </w:pPr>
                  <w:r w:rsidRPr="00B51DE9">
                    <w:t>L</w:t>
                  </w:r>
                  <w:r>
                    <w:t>ösung</w:t>
                  </w:r>
                </w:p>
              </w:tc>
            </w:tr>
          </w:tbl>
          <w:p w:rsidR="00D26C15" w:rsidRPr="00B51DE9" w:rsidRDefault="00D26C15" w:rsidP="00276C83"/>
        </w:tc>
      </w:tr>
    </w:tbl>
    <w:p w:rsidR="00D26C15" w:rsidRDefault="00D26C15"/>
    <w:p w:rsidR="008B6CEF" w:rsidRPr="008B6CEF" w:rsidRDefault="007857A5" w:rsidP="008B6CEF">
      <w:pPr>
        <w:rPr>
          <w:lang w:eastAsia="de-DE"/>
        </w:rPr>
      </w:pPr>
      <w:r w:rsidRPr="007857A5">
        <w:rPr>
          <w:noProof/>
          <w:sz w:val="24"/>
          <w:lang w:eastAsia="de-DE"/>
        </w:rPr>
        <w:drawing>
          <wp:anchor distT="0" distB="0" distL="114300" distR="114300" simplePos="0" relativeHeight="252384256" behindDoc="0" locked="0" layoutInCell="0" allowOverlap="1" wp14:anchorId="4ED3C17C" wp14:editId="2CB29E52">
            <wp:simplePos x="0" y="0"/>
            <wp:positionH relativeFrom="rightMargin">
              <wp:posOffset>107950</wp:posOffset>
            </wp:positionH>
            <wp:positionV relativeFrom="paragraph">
              <wp:posOffset>0</wp:posOffset>
            </wp:positionV>
            <wp:extent cx="345440" cy="323850"/>
            <wp:effectExtent l="0" t="0" r="0" b="0"/>
            <wp:wrapNone/>
            <wp:docPr id="165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A5" w:rsidRDefault="007857A5" w:rsidP="008B6CEF">
      <w:pPr>
        <w:rPr>
          <w:lang w:eastAsia="de-DE"/>
        </w:rPr>
      </w:pPr>
      <w:r w:rsidRPr="008B6CEF">
        <w:rPr>
          <w:noProof/>
          <w:lang w:eastAsia="de-DE"/>
        </w:rPr>
        <w:drawing>
          <wp:anchor distT="0" distB="0" distL="114300" distR="114300" simplePos="0" relativeHeight="252386304" behindDoc="1" locked="0" layoutInCell="1" allowOverlap="1" wp14:anchorId="5B707552" wp14:editId="0451BA36">
            <wp:simplePos x="0" y="0"/>
            <wp:positionH relativeFrom="column">
              <wp:posOffset>5361940</wp:posOffset>
            </wp:positionH>
            <wp:positionV relativeFrom="paragraph">
              <wp:posOffset>10160</wp:posOffset>
            </wp:positionV>
            <wp:extent cx="755650" cy="867410"/>
            <wp:effectExtent l="114300" t="95250" r="101600" b="85090"/>
            <wp:wrapNone/>
            <wp:docPr id="1654" name="Grafik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20672000">
                      <a:off x="0" y="0"/>
                      <a:ext cx="755650" cy="867410"/>
                    </a:xfrm>
                    <a:prstGeom prst="rect">
                      <a:avLst/>
                    </a:prstGeom>
                    <a:noFill/>
                  </pic:spPr>
                </pic:pic>
              </a:graphicData>
            </a:graphic>
            <wp14:sizeRelH relativeFrom="margin">
              <wp14:pctWidth>0</wp14:pctWidth>
            </wp14:sizeRelH>
            <wp14:sizeRelV relativeFrom="margin">
              <wp14:pctHeight>0</wp14:pctHeight>
            </wp14:sizeRelV>
          </wp:anchor>
        </w:drawing>
      </w:r>
      <w:r w:rsidRPr="008B6CEF">
        <w:rPr>
          <w:rFonts w:ascii="Arial" w:eastAsia="Times New Roman" w:hAnsi="Arial"/>
          <w:noProof/>
          <w:sz w:val="22"/>
          <w:szCs w:val="22"/>
          <w:lang w:eastAsia="de-DE"/>
        </w:rPr>
        <w:drawing>
          <wp:anchor distT="0" distB="0" distL="114300" distR="114300" simplePos="0" relativeHeight="252197888" behindDoc="1" locked="0" layoutInCell="1" allowOverlap="1" wp14:anchorId="4E6160EA" wp14:editId="08CFCCCC">
            <wp:simplePos x="0" y="0"/>
            <wp:positionH relativeFrom="column">
              <wp:posOffset>-67945</wp:posOffset>
            </wp:positionH>
            <wp:positionV relativeFrom="paragraph">
              <wp:posOffset>113665</wp:posOffset>
            </wp:positionV>
            <wp:extent cx="760730" cy="644525"/>
            <wp:effectExtent l="96202" t="75248" r="97473" b="78422"/>
            <wp:wrapNone/>
            <wp:docPr id="1586"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i 1.jpg"/>
                    <pic:cNvPicPr/>
                  </pic:nvPicPr>
                  <pic:blipFill>
                    <a:blip r:embed="rId155" cstate="print">
                      <a:extLst>
                        <a:ext uri="{28A0092B-C50C-407E-A947-70E740481C1C}">
                          <a14:useLocalDpi xmlns:a14="http://schemas.microsoft.com/office/drawing/2010/main" val="0"/>
                        </a:ext>
                      </a:extLst>
                    </a:blip>
                    <a:stretch>
                      <a:fillRect/>
                    </a:stretch>
                  </pic:blipFill>
                  <pic:spPr>
                    <a:xfrm rot="17070719">
                      <a:off x="0" y="0"/>
                      <a:ext cx="760730" cy="644525"/>
                    </a:xfrm>
                    <a:prstGeom prst="rect">
                      <a:avLst/>
                    </a:prstGeom>
                  </pic:spPr>
                </pic:pic>
              </a:graphicData>
            </a:graphic>
            <wp14:sizeRelH relativeFrom="margin">
              <wp14:pctWidth>0</wp14:pctWidth>
            </wp14:sizeRelH>
            <wp14:sizeRelV relativeFrom="margin">
              <wp14:pctHeight>0</wp14:pctHeight>
            </wp14:sizeRelV>
          </wp:anchor>
        </w:drawing>
      </w:r>
    </w:p>
    <w:p w:rsidR="007857A5" w:rsidRDefault="007857A5" w:rsidP="008B6CEF">
      <w:pPr>
        <w:rPr>
          <w:lang w:eastAsia="de-DE"/>
        </w:rPr>
      </w:pPr>
    </w:p>
    <w:p w:rsidR="008B6CEF" w:rsidRPr="008B6CEF" w:rsidRDefault="008B6CEF" w:rsidP="008B6CEF">
      <w:pPr>
        <w:rPr>
          <w:lang w:eastAsia="de-DE"/>
        </w:rPr>
      </w:pPr>
    </w:p>
    <w:tbl>
      <w:tblPr>
        <w:tblW w:w="776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369"/>
        <w:gridCol w:w="4394"/>
      </w:tblGrid>
      <w:tr w:rsidR="008B6CEF" w:rsidRPr="008B6CEF" w:rsidTr="007857A5">
        <w:trPr>
          <w:trHeight w:val="397"/>
        </w:trPr>
        <w:tc>
          <w:tcPr>
            <w:tcW w:w="3369" w:type="dxa"/>
            <w:shd w:val="clear" w:color="auto" w:fill="33CCFF"/>
            <w:vAlign w:val="center"/>
          </w:tcPr>
          <w:p w:rsidR="008B6CEF" w:rsidRPr="008B6CEF" w:rsidRDefault="000F4100" w:rsidP="007857A5">
            <w:pPr>
              <w:jc w:val="center"/>
              <w:rPr>
                <w:rFonts w:eastAsia="Times New Roman" w:cs="Times New Roman"/>
                <w:b/>
                <w:lang w:eastAsia="de-DE"/>
              </w:rPr>
            </w:pPr>
            <w:r>
              <w:rPr>
                <w:rFonts w:eastAsia="Times New Roman" w:cs="Times New Roman"/>
                <w:b/>
                <w:lang w:eastAsia="de-DE"/>
              </w:rPr>
              <w:t>Frage</w:t>
            </w:r>
          </w:p>
        </w:tc>
        <w:tc>
          <w:tcPr>
            <w:tcW w:w="4394" w:type="dxa"/>
            <w:shd w:val="clear" w:color="auto" w:fill="33CCFF"/>
            <w:vAlign w:val="center"/>
          </w:tcPr>
          <w:p w:rsidR="008B6CEF" w:rsidRPr="008B6CEF" w:rsidRDefault="008B6CEF" w:rsidP="007857A5">
            <w:pPr>
              <w:jc w:val="center"/>
              <w:rPr>
                <w:rFonts w:eastAsia="Times New Roman" w:cs="Times New Roman"/>
                <w:b/>
                <w:noProof/>
                <w:lang w:eastAsia="de-DE"/>
              </w:rPr>
            </w:pPr>
            <w:r w:rsidRPr="008B6CEF">
              <w:rPr>
                <w:rFonts w:eastAsia="Times New Roman" w:cs="Times New Roman"/>
                <w:b/>
                <w:noProof/>
                <w:lang w:eastAsia="de-DE"/>
              </w:rPr>
              <w:t>Antwort</w:t>
            </w:r>
          </w:p>
        </w:tc>
      </w:tr>
      <w:tr w:rsidR="008B6CEF" w:rsidRPr="008B6CEF" w:rsidTr="007857A5">
        <w:trPr>
          <w:trHeight w:val="776"/>
        </w:trPr>
        <w:tc>
          <w:tcPr>
            <w:tcW w:w="3369" w:type="dxa"/>
            <w:shd w:val="clear" w:color="auto" w:fill="auto"/>
            <w:vAlign w:val="center"/>
          </w:tcPr>
          <w:p w:rsidR="008B6CEF" w:rsidRPr="008B6CEF" w:rsidRDefault="008B6CEF" w:rsidP="007857A5">
            <w:pPr>
              <w:rPr>
                <w:rFonts w:eastAsia="Times New Roman" w:cs="Times New Roman"/>
                <w:lang w:eastAsia="de-DE"/>
              </w:rPr>
            </w:pPr>
            <w:r w:rsidRPr="008B6CEF">
              <w:rPr>
                <w:rFonts w:eastAsia="Times New Roman" w:cs="Times New Roman"/>
                <w:lang w:eastAsia="de-DE"/>
              </w:rPr>
              <w:t>Welche Vorteile hat  es, wenn ein Produkt frisch vor Ort produziert wird? (2 Vorteile)</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Es gibt keine langen Transportwege. Unnötige Verpackungen fallen weg.</w:t>
            </w:r>
          </w:p>
        </w:tc>
      </w:tr>
      <w:tr w:rsidR="008B6CEF" w:rsidRPr="008B6CEF" w:rsidTr="007857A5">
        <w:trPr>
          <w:trHeight w:val="775"/>
        </w:trPr>
        <w:tc>
          <w:tcPr>
            <w:tcW w:w="3369" w:type="dxa"/>
            <w:shd w:val="clear" w:color="auto" w:fill="auto"/>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Warum schmeckt Selbstgemachtes immer besser? (2 Stichpunkte)</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 xml:space="preserve">Es sind keine zusätzlichen Stoffe wie Bindemittel oder Aromen nötig. </w:t>
            </w:r>
          </w:p>
        </w:tc>
      </w:tr>
      <w:tr w:rsidR="008B6CEF" w:rsidRPr="008B6CEF" w:rsidTr="007857A5">
        <w:trPr>
          <w:trHeight w:val="851"/>
        </w:trPr>
        <w:tc>
          <w:tcPr>
            <w:tcW w:w="3369" w:type="dxa"/>
            <w:shd w:val="clear" w:color="auto" w:fill="auto"/>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Wie wird die Milch erwärmt?</w:t>
            </w:r>
          </w:p>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Warum wird die Milch erwärmt?</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Die Milch wird aufgekocht.</w:t>
            </w:r>
          </w:p>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Unerwünschte Keime werden dadurch abgetötet.</w:t>
            </w:r>
          </w:p>
        </w:tc>
      </w:tr>
      <w:tr w:rsidR="008B6CEF" w:rsidRPr="008B6CEF" w:rsidTr="007857A5">
        <w:trPr>
          <w:trHeight w:val="851"/>
        </w:trPr>
        <w:tc>
          <w:tcPr>
            <w:tcW w:w="3369" w:type="dxa"/>
            <w:shd w:val="clear" w:color="auto" w:fill="auto"/>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Auf welche Temperatur wird die Milch abgekühlt?</w:t>
            </w:r>
          </w:p>
        </w:tc>
        <w:tc>
          <w:tcPr>
            <w:tcW w:w="4394" w:type="dxa"/>
            <w:vAlign w:val="center"/>
          </w:tcPr>
          <w:p w:rsidR="008B6CEF" w:rsidRPr="008B6CEF" w:rsidRDefault="008B6CEF" w:rsidP="000F4100">
            <w:pPr>
              <w:rPr>
                <w:rFonts w:eastAsia="Times New Roman" w:cs="Times New Roman"/>
                <w:bCs/>
                <w:color w:val="000000"/>
                <w:lang w:eastAsia="de-DE"/>
              </w:rPr>
            </w:pPr>
            <w:r w:rsidRPr="008B6CEF">
              <w:rPr>
                <w:rFonts w:eastAsia="Times New Roman" w:cs="Times New Roman"/>
                <w:bCs/>
                <w:color w:val="000000"/>
                <w:lang w:eastAsia="de-DE"/>
              </w:rPr>
              <w:t>Die Milch wird auf 27 – 30</w:t>
            </w:r>
            <w:r w:rsidR="000F4100">
              <w:rPr>
                <w:rFonts w:eastAsia="Times New Roman" w:cs="Times New Roman"/>
                <w:bCs/>
                <w:color w:val="000000"/>
                <w:lang w:eastAsia="de-DE"/>
              </w:rPr>
              <w:t>°C</w:t>
            </w:r>
            <w:r w:rsidRPr="008B6CEF">
              <w:rPr>
                <w:rFonts w:eastAsia="Times New Roman" w:cs="Times New Roman"/>
                <w:bCs/>
                <w:color w:val="000000"/>
                <w:lang w:eastAsia="de-DE"/>
              </w:rPr>
              <w:t xml:space="preserve"> abgekühlt.</w:t>
            </w:r>
          </w:p>
        </w:tc>
      </w:tr>
      <w:tr w:rsidR="008B6CEF" w:rsidRPr="008B6CEF" w:rsidTr="007857A5">
        <w:trPr>
          <w:trHeight w:val="851"/>
        </w:trPr>
        <w:tc>
          <w:tcPr>
            <w:tcW w:w="3369" w:type="dxa"/>
            <w:shd w:val="clear" w:color="auto" w:fill="auto"/>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Wie viele Esslöffel Joghurt werden in einen Liter Milch eingerührt?</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Man verwendet ca. drei Esslöffel Joghurt auf einen Liter Milch.</w:t>
            </w:r>
          </w:p>
        </w:tc>
      </w:tr>
      <w:tr w:rsidR="008B6CEF" w:rsidRPr="008B6CEF" w:rsidTr="007857A5">
        <w:trPr>
          <w:trHeight w:val="851"/>
        </w:trPr>
        <w:tc>
          <w:tcPr>
            <w:tcW w:w="3369" w:type="dxa"/>
            <w:shd w:val="clear" w:color="auto" w:fill="auto"/>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Worauf muss man bei gekauftem Joghurt achten, damit die Joghurtherstellung funktioniert?</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Der Joghurt darf nicht wärmebehandelt sein, damit die Mikroorganismen noch wirken können.</w:t>
            </w:r>
          </w:p>
        </w:tc>
      </w:tr>
      <w:tr w:rsidR="008B6CEF" w:rsidRPr="008B6CEF" w:rsidTr="007857A5">
        <w:trPr>
          <w:trHeight w:val="813"/>
        </w:trPr>
        <w:tc>
          <w:tcPr>
            <w:tcW w:w="3369" w:type="dxa"/>
            <w:shd w:val="clear" w:color="auto" w:fill="auto"/>
            <w:vAlign w:val="center"/>
          </w:tcPr>
          <w:p w:rsidR="008B6CEF" w:rsidRPr="008B6CEF" w:rsidRDefault="008B6CEF" w:rsidP="007857A5">
            <w:pPr>
              <w:rPr>
                <w:rFonts w:eastAsia="Times New Roman" w:cs="Times New Roman"/>
                <w:bCs/>
                <w:noProof/>
                <w:color w:val="000000"/>
                <w:lang w:eastAsia="de-DE"/>
              </w:rPr>
            </w:pPr>
            <w:r w:rsidRPr="008B6CEF">
              <w:rPr>
                <w:rFonts w:eastAsia="Times New Roman" w:cs="Times New Roman"/>
                <w:bCs/>
                <w:noProof/>
                <w:color w:val="000000"/>
                <w:lang w:eastAsia="de-DE"/>
              </w:rPr>
              <w:t>Wodurch wachsen und vermehren sich die Mikroorganismen?</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Durch die warme Temperatur vermehren sich die Mikroorganismen.</w:t>
            </w:r>
          </w:p>
        </w:tc>
      </w:tr>
      <w:tr w:rsidR="008B6CEF" w:rsidRPr="008B6CEF" w:rsidTr="007857A5">
        <w:trPr>
          <w:trHeight w:val="582"/>
        </w:trPr>
        <w:tc>
          <w:tcPr>
            <w:tcW w:w="3369" w:type="dxa"/>
            <w:shd w:val="clear" w:color="auto" w:fill="auto"/>
            <w:vAlign w:val="center"/>
          </w:tcPr>
          <w:p w:rsidR="008B6CEF" w:rsidRPr="008B6CEF" w:rsidRDefault="008B6CEF" w:rsidP="007857A5">
            <w:pPr>
              <w:rPr>
                <w:rFonts w:eastAsia="Times New Roman" w:cs="Times New Roman"/>
                <w:bCs/>
                <w:noProof/>
                <w:color w:val="000000"/>
                <w:lang w:eastAsia="de-DE"/>
              </w:rPr>
            </w:pPr>
            <w:r w:rsidRPr="008B6CEF">
              <w:rPr>
                <w:rFonts w:eastAsia="Times New Roman" w:cs="Times New Roman"/>
                <w:bCs/>
                <w:noProof/>
                <w:color w:val="000000"/>
                <w:lang w:eastAsia="de-DE"/>
              </w:rPr>
              <w:t>Worauf achten Sie bei den Gläsern?</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Die Gläser müssen sauber und heiß ausgespült sein.</w:t>
            </w:r>
          </w:p>
        </w:tc>
      </w:tr>
      <w:tr w:rsidR="008B6CEF" w:rsidRPr="008B6CEF" w:rsidTr="007857A5">
        <w:trPr>
          <w:trHeight w:val="582"/>
        </w:trPr>
        <w:tc>
          <w:tcPr>
            <w:tcW w:w="3369" w:type="dxa"/>
            <w:shd w:val="clear" w:color="auto" w:fill="auto"/>
            <w:vAlign w:val="center"/>
          </w:tcPr>
          <w:p w:rsidR="008B6CEF" w:rsidRPr="008B6CEF" w:rsidRDefault="008B6CEF" w:rsidP="007857A5">
            <w:pPr>
              <w:rPr>
                <w:rFonts w:eastAsia="Times New Roman" w:cs="Times New Roman"/>
                <w:bCs/>
                <w:noProof/>
                <w:color w:val="000000"/>
                <w:lang w:eastAsia="de-DE"/>
              </w:rPr>
            </w:pPr>
            <w:r w:rsidRPr="008B6CEF">
              <w:rPr>
                <w:rFonts w:eastAsia="Times New Roman" w:cs="Times New Roman"/>
                <w:bCs/>
                <w:noProof/>
                <w:color w:val="000000"/>
                <w:lang w:eastAsia="de-DE"/>
              </w:rPr>
              <w:t>Welche zwei Methoden sind zur Herstellung von Joghurt möglich?</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Im warmen Wasserbad oder in einer speziellen Joghurtbox aus Styropor.</w:t>
            </w:r>
          </w:p>
        </w:tc>
      </w:tr>
      <w:tr w:rsidR="008B6CEF" w:rsidRPr="008B6CEF" w:rsidTr="007857A5">
        <w:trPr>
          <w:trHeight w:val="582"/>
        </w:trPr>
        <w:tc>
          <w:tcPr>
            <w:tcW w:w="3369" w:type="dxa"/>
            <w:shd w:val="clear" w:color="auto" w:fill="auto"/>
            <w:vAlign w:val="center"/>
          </w:tcPr>
          <w:p w:rsidR="008B6CEF" w:rsidRPr="008B6CEF" w:rsidRDefault="008B6CEF" w:rsidP="007857A5">
            <w:pPr>
              <w:rPr>
                <w:rFonts w:eastAsia="Times New Roman" w:cs="Times New Roman"/>
                <w:bCs/>
                <w:noProof/>
                <w:color w:val="000000"/>
                <w:lang w:eastAsia="de-DE"/>
              </w:rPr>
            </w:pPr>
            <w:r w:rsidRPr="008B6CEF">
              <w:rPr>
                <w:rFonts w:eastAsia="Times New Roman" w:cs="Times New Roman"/>
                <w:bCs/>
                <w:noProof/>
                <w:color w:val="000000"/>
                <w:lang w:eastAsia="de-DE"/>
              </w:rPr>
              <w:t>Wie verände</w:t>
            </w:r>
            <w:r w:rsidR="00454B31">
              <w:rPr>
                <w:rFonts w:eastAsia="Times New Roman" w:cs="Times New Roman"/>
                <w:bCs/>
                <w:noProof/>
                <w:color w:val="000000"/>
                <w:lang w:eastAsia="de-DE"/>
              </w:rPr>
              <w:t>r</w:t>
            </w:r>
            <w:r w:rsidRPr="008B6CEF">
              <w:rPr>
                <w:rFonts w:eastAsia="Times New Roman" w:cs="Times New Roman"/>
                <w:bCs/>
                <w:noProof/>
                <w:color w:val="000000"/>
                <w:lang w:eastAsia="de-DE"/>
              </w:rPr>
              <w:t>t sich das Milcheiweiß?</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Es gerinnt und wird dadurch fester.</w:t>
            </w:r>
          </w:p>
        </w:tc>
      </w:tr>
      <w:tr w:rsidR="008B6CEF" w:rsidRPr="008B6CEF" w:rsidTr="007857A5">
        <w:trPr>
          <w:trHeight w:val="582"/>
        </w:trPr>
        <w:tc>
          <w:tcPr>
            <w:tcW w:w="3369" w:type="dxa"/>
            <w:shd w:val="clear" w:color="auto" w:fill="auto"/>
            <w:vAlign w:val="center"/>
          </w:tcPr>
          <w:p w:rsidR="008B6CEF" w:rsidRPr="008B6CEF" w:rsidRDefault="008B6CEF" w:rsidP="007857A5">
            <w:pPr>
              <w:rPr>
                <w:rFonts w:eastAsia="Times New Roman" w:cs="Times New Roman"/>
                <w:bCs/>
                <w:noProof/>
                <w:color w:val="000000"/>
                <w:lang w:eastAsia="de-DE"/>
              </w:rPr>
            </w:pPr>
            <w:r w:rsidRPr="008B6CEF">
              <w:rPr>
                <w:rFonts w:eastAsia="Times New Roman" w:cs="Times New Roman"/>
                <w:bCs/>
                <w:noProof/>
                <w:color w:val="000000"/>
                <w:lang w:eastAsia="de-DE"/>
              </w:rPr>
              <w:t>Wie verändert sich der Geruch?</w:t>
            </w:r>
          </w:p>
        </w:tc>
        <w:tc>
          <w:tcPr>
            <w:tcW w:w="4394" w:type="dxa"/>
            <w:vAlign w:val="center"/>
          </w:tcPr>
          <w:p w:rsidR="008B6CEF" w:rsidRPr="008B6CEF" w:rsidRDefault="008B6CEF" w:rsidP="007857A5">
            <w:pPr>
              <w:rPr>
                <w:rFonts w:eastAsia="Times New Roman" w:cs="Times New Roman"/>
                <w:bCs/>
                <w:color w:val="000000"/>
                <w:lang w:eastAsia="de-DE"/>
              </w:rPr>
            </w:pPr>
            <w:r w:rsidRPr="008B6CEF">
              <w:rPr>
                <w:rFonts w:eastAsia="Times New Roman" w:cs="Times New Roman"/>
                <w:bCs/>
                <w:color w:val="000000"/>
                <w:lang w:eastAsia="de-DE"/>
              </w:rPr>
              <w:t>Der Geruch ist leicht säuerlich.</w:t>
            </w:r>
          </w:p>
        </w:tc>
      </w:tr>
    </w:tbl>
    <w:p w:rsidR="008B6CEF" w:rsidRPr="008B6CEF" w:rsidRDefault="008B6CEF" w:rsidP="008B6CEF">
      <w:pPr>
        <w:spacing w:line="240" w:lineRule="exact"/>
        <w:rPr>
          <w:lang w:eastAsia="de-DE"/>
        </w:rPr>
      </w:pPr>
      <w:r w:rsidRPr="008B6CEF">
        <w:rPr>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126F0"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655F5A">
              <w:rPr>
                <w:rFonts w:eastAsia="Times New Roman" w:cs="Times New Roman"/>
                <w:b/>
                <w:lang w:eastAsia="de-DE"/>
              </w:rPr>
              <w:t>07</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6"/>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3E2180">
            <w:pPr>
              <w:numPr>
                <w:ilvl w:val="0"/>
                <w:numId w:val="6"/>
              </w:numPr>
              <w:ind w:left="227" w:hanging="170"/>
              <w:rPr>
                <w:sz w:val="16"/>
              </w:rPr>
            </w:pPr>
            <w:r w:rsidRPr="008B6CEF">
              <w:rPr>
                <w:sz w:val="16"/>
              </w:rPr>
              <w:t>Ich kann Joghurt mit der Joghurtbox herstellen.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3E2180">
            <w:pPr>
              <w:numPr>
                <w:ilvl w:val="0"/>
                <w:numId w:val="6"/>
              </w:numPr>
              <w:ind w:left="227" w:hanging="170"/>
              <w:rPr>
                <w:sz w:val="16"/>
              </w:rPr>
            </w:pPr>
            <w:r w:rsidRPr="008B6CEF">
              <w:rPr>
                <w:sz w:val="16"/>
              </w:rPr>
              <w:t>Ich kann eine Arbeitsanleitung lesen.</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rPr>
          <w:lang w:eastAsia="de-DE"/>
        </w:rPr>
      </w:pPr>
    </w:p>
    <w:p w:rsidR="008B6CEF" w:rsidRPr="008B6CEF" w:rsidRDefault="008B6CEF" w:rsidP="008B6CEF">
      <w:pPr>
        <w:rPr>
          <w:lang w:eastAsia="de-DE"/>
        </w:rPr>
      </w:pPr>
      <w:r w:rsidRPr="008B6CEF">
        <w:rPr>
          <w:noProof/>
          <w:sz w:val="24"/>
          <w:lang w:eastAsia="de-DE"/>
        </w:rPr>
        <w:drawing>
          <wp:anchor distT="0" distB="0" distL="114300" distR="114300" simplePos="0" relativeHeight="252270592" behindDoc="0" locked="0" layoutInCell="0" allowOverlap="1" wp14:anchorId="0711ADF2" wp14:editId="4C4AD050">
            <wp:simplePos x="0" y="0"/>
            <wp:positionH relativeFrom="rightMargin">
              <wp:posOffset>107950</wp:posOffset>
            </wp:positionH>
            <wp:positionV relativeFrom="paragraph">
              <wp:posOffset>0</wp:posOffset>
            </wp:positionV>
            <wp:extent cx="345440" cy="323850"/>
            <wp:effectExtent l="0" t="0" r="0" b="0"/>
            <wp:wrapNone/>
            <wp:docPr id="15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EF">
        <w:rPr>
          <w:noProof/>
          <w:sz w:val="24"/>
          <w:lang w:eastAsia="de-DE"/>
        </w:rPr>
        <w:drawing>
          <wp:anchor distT="0" distB="0" distL="114300" distR="114300" simplePos="0" relativeHeight="252271616" behindDoc="0" locked="0" layoutInCell="0" allowOverlap="1" wp14:anchorId="6D267E20" wp14:editId="78C1957F">
            <wp:simplePos x="0" y="0"/>
            <wp:positionH relativeFrom="rightMargin">
              <wp:posOffset>467995</wp:posOffset>
            </wp:positionH>
            <wp:positionV relativeFrom="paragraph">
              <wp:posOffset>0</wp:posOffset>
            </wp:positionV>
            <wp:extent cx="345440" cy="323850"/>
            <wp:effectExtent l="0" t="0" r="0" b="0"/>
            <wp:wrapNone/>
            <wp:docPr id="15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1126F0" w:rsidP="008B6CEF">
            <w:pPr>
              <w:jc w:val="center"/>
              <w:rPr>
                <w:rFonts w:eastAsia="Calibri"/>
                <w:lang w:eastAsia="de-DE"/>
              </w:rPr>
            </w:pPr>
            <w:r>
              <w:rPr>
                <w:rFonts w:eastAsia="Calibri"/>
                <w:noProof/>
                <w:lang w:eastAsia="de-DE"/>
              </w:rPr>
              <w:drawing>
                <wp:inline distT="0" distB="0" distL="0" distR="0" wp14:anchorId="35911D5A" wp14:editId="1B1FD50C">
                  <wp:extent cx="658495" cy="328930"/>
                  <wp:effectExtent l="0" t="0" r="8255" b="0"/>
                  <wp:docPr id="1655" name="Grafik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8495" cy="328930"/>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15 min</w:t>
            </w:r>
          </w:p>
          <w:p w:rsidR="008B6CEF" w:rsidRPr="008B6CEF" w:rsidRDefault="008B6CEF" w:rsidP="008B6CEF">
            <w:pPr>
              <w:jc w:val="both"/>
              <w:rPr>
                <w:lang w:eastAsia="de-DE"/>
              </w:rPr>
            </w:pPr>
          </w:p>
        </w:tc>
        <w:tc>
          <w:tcPr>
            <w:tcW w:w="4961" w:type="dxa"/>
            <w:shd w:val="clear" w:color="auto" w:fill="auto"/>
            <w:vAlign w:val="center"/>
          </w:tcPr>
          <w:p w:rsidR="008B6CEF" w:rsidRPr="008B6CEF" w:rsidRDefault="000452F3" w:rsidP="008B6CEF">
            <w:pPr>
              <w:jc w:val="both"/>
              <w:rPr>
                <w:noProof/>
                <w:lang w:eastAsia="de-DE"/>
              </w:rPr>
            </w:pPr>
            <w:r w:rsidRPr="000452F3">
              <w:rPr>
                <w:noProof/>
                <w:lang w:eastAsia="de-DE"/>
              </w:rPr>
              <w:drawing>
                <wp:anchor distT="0" distB="0" distL="114300" distR="114300" simplePos="0" relativeHeight="252706816" behindDoc="0" locked="0" layoutInCell="1" allowOverlap="1" wp14:anchorId="311752C2" wp14:editId="66CEA8AD">
                  <wp:simplePos x="0" y="0"/>
                  <wp:positionH relativeFrom="column">
                    <wp:posOffset>3207385</wp:posOffset>
                  </wp:positionH>
                  <wp:positionV relativeFrom="paragraph">
                    <wp:posOffset>63500</wp:posOffset>
                  </wp:positionV>
                  <wp:extent cx="314325" cy="314325"/>
                  <wp:effectExtent l="0" t="0" r="9525" b="9525"/>
                  <wp:wrapNone/>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 xml:space="preserve">Lesen Sie gemeinsam die Anleitung zur Herstellung von Naturjoghurt in der Joghurtbox. </w:t>
            </w:r>
          </w:p>
          <w:p w:rsidR="008B6CEF" w:rsidRPr="008B6CEF" w:rsidRDefault="008B6CEF" w:rsidP="008B6CEF">
            <w:pPr>
              <w:jc w:val="both"/>
              <w:rPr>
                <w:noProof/>
                <w:lang w:eastAsia="de-DE"/>
              </w:rPr>
            </w:pPr>
          </w:p>
          <w:p w:rsidR="008B6CEF" w:rsidRPr="008B6CEF" w:rsidRDefault="008B6CEF" w:rsidP="008B6CEF">
            <w:pPr>
              <w:jc w:val="both"/>
              <w:rPr>
                <w:noProof/>
                <w:lang w:eastAsia="de-DE"/>
              </w:rPr>
            </w:pPr>
            <w:r w:rsidRPr="008B6CEF">
              <w:rPr>
                <w:noProof/>
                <w:lang w:eastAsia="de-DE"/>
              </w:rPr>
              <w:t>Stellen Sie den Joghurt her.</w:t>
            </w:r>
          </w:p>
        </w:tc>
      </w:tr>
    </w:tbl>
    <w:p w:rsidR="008B6CEF" w:rsidRPr="008B6CEF" w:rsidRDefault="008B6CEF" w:rsidP="008B6CEF">
      <w:pPr>
        <w:jc w:val="both"/>
        <w:rPr>
          <w:lang w:eastAsia="de-DE"/>
        </w:rPr>
      </w:pPr>
    </w:p>
    <w:p w:rsidR="008B6CEF" w:rsidRPr="008B6CEF" w:rsidRDefault="008B6CEF" w:rsidP="008B6CEF">
      <w:pPr>
        <w:rPr>
          <w:lang w:eastAsia="de-DE"/>
        </w:rPr>
      </w:pPr>
      <w:r w:rsidRPr="008B6CEF">
        <w:rPr>
          <w:noProof/>
          <w:lang w:eastAsia="de-DE"/>
        </w:rPr>
        <w:drawing>
          <wp:anchor distT="0" distB="0" distL="114300" distR="114300" simplePos="0" relativeHeight="252204032" behindDoc="0" locked="0" layoutInCell="1" allowOverlap="1" wp14:anchorId="19B166E3" wp14:editId="45C4D334">
            <wp:simplePos x="0" y="0"/>
            <wp:positionH relativeFrom="page">
              <wp:posOffset>2072915</wp:posOffset>
            </wp:positionH>
            <wp:positionV relativeFrom="paragraph">
              <wp:posOffset>176100</wp:posOffset>
            </wp:positionV>
            <wp:extent cx="2325109" cy="1743945"/>
            <wp:effectExtent l="38100" t="38100" r="37465" b="46990"/>
            <wp:wrapNone/>
            <wp:docPr id="1218" name="Grafik 1218" descr="I:\Bilder-Spiel\Joghurt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lder-Spiel\Joghurtglas.JPG"/>
                    <pic:cNvPicPr>
                      <a:picLocks noChangeAspect="1" noChangeArrowheads="1"/>
                    </pic:cNvPicPr>
                  </pic:nvPicPr>
                  <pic:blipFill>
                    <a:blip r:embed="rId159" cstate="print">
                      <a:extLst>
                        <a:ext uri="{BEBA8EAE-BF5A-486C-A8C5-ECC9F3942E4B}">
                          <a14:imgProps xmlns:a14="http://schemas.microsoft.com/office/drawing/2010/main">
                            <a14:imgLayer r:embed="rId16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5109" cy="1743945"/>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rPr>
          <w:lang w:eastAsia="de-DE"/>
        </w:rPr>
      </w:pPr>
      <w:r w:rsidRPr="008B6CEF">
        <w:rPr>
          <w:noProof/>
          <w:lang w:eastAsia="de-DE"/>
        </w:rPr>
        <w:drawing>
          <wp:anchor distT="0" distB="0" distL="114300" distR="114300" simplePos="0" relativeHeight="252212224" behindDoc="0" locked="0" layoutInCell="1" allowOverlap="1" wp14:anchorId="2AE74955" wp14:editId="05F51ABF">
            <wp:simplePos x="0" y="0"/>
            <wp:positionH relativeFrom="page">
              <wp:posOffset>2073625</wp:posOffset>
            </wp:positionH>
            <wp:positionV relativeFrom="paragraph">
              <wp:posOffset>45875</wp:posOffset>
            </wp:positionV>
            <wp:extent cx="2325109" cy="1743945"/>
            <wp:effectExtent l="38100" t="38100" r="37465" b="46990"/>
            <wp:wrapNone/>
            <wp:docPr id="1219" name="Grafik 1219" descr="I:\Bilder-Spiel\Joghurt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lder-Spiel\Joghurtglas.JPG"/>
                    <pic:cNvPicPr>
                      <a:picLocks noChangeAspect="1" noChangeArrowheads="1"/>
                    </pic:cNvPicPr>
                  </pic:nvPicPr>
                  <pic:blipFill>
                    <a:blip r:embed="rId159" cstate="print">
                      <a:extLst>
                        <a:ext uri="{BEBA8EAE-BF5A-486C-A8C5-ECC9F3942E4B}">
                          <a14:imgProps xmlns:a14="http://schemas.microsoft.com/office/drawing/2010/main">
                            <a14:imgLayer r:embed="rId16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5109" cy="1743945"/>
                    </a:xfrm>
                    <a:prstGeom prst="rect">
                      <a:avLst/>
                    </a:prstGeom>
                    <a:noFill/>
                    <a:ln w="38100">
                      <a:solidFill>
                        <a:srgbClr val="00B0F0"/>
                      </a:solid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3B5720" w:rsidP="008B6CEF">
      <w:pPr>
        <w:rPr>
          <w:lang w:eastAsia="de-DE"/>
        </w:rPr>
      </w:pPr>
      <w:r>
        <w:rPr>
          <w:noProof/>
          <w:lang w:eastAsia="de-DE"/>
        </w:rPr>
        <mc:AlternateContent>
          <mc:Choice Requires="wpg">
            <w:drawing>
              <wp:anchor distT="0" distB="0" distL="114300" distR="114300" simplePos="0" relativeHeight="252210176" behindDoc="1" locked="1" layoutInCell="1" allowOverlap="1" wp14:anchorId="270FD533" wp14:editId="2572C7C4">
                <wp:simplePos x="0" y="0"/>
                <wp:positionH relativeFrom="column">
                  <wp:posOffset>3748543</wp:posOffset>
                </wp:positionH>
                <wp:positionV relativeFrom="paragraph">
                  <wp:posOffset>48205</wp:posOffset>
                </wp:positionV>
                <wp:extent cx="684000" cy="993600"/>
                <wp:effectExtent l="57150" t="38100" r="40005" b="73660"/>
                <wp:wrapNone/>
                <wp:docPr id="1658" name="Gruppieren 1658"/>
                <wp:cNvGraphicFramePr/>
                <a:graphic xmlns:a="http://schemas.openxmlformats.org/drawingml/2006/main">
                  <a:graphicData uri="http://schemas.microsoft.com/office/word/2010/wordprocessingGroup">
                    <wpg:wgp>
                      <wpg:cNvGrpSpPr/>
                      <wpg:grpSpPr>
                        <a:xfrm>
                          <a:off x="0" y="0"/>
                          <a:ext cx="684000" cy="993600"/>
                          <a:chOff x="0" y="0"/>
                          <a:chExt cx="683812" cy="993913"/>
                        </a:xfrm>
                      </wpg:grpSpPr>
                      <pic:pic xmlns:pic="http://schemas.openxmlformats.org/drawingml/2006/picture">
                        <pic:nvPicPr>
                          <pic:cNvPr id="1223" name="Grafik 1223"/>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rot="21154361">
                            <a:off x="373711" y="548640"/>
                            <a:ext cx="310101" cy="357808"/>
                          </a:xfrm>
                          <a:prstGeom prst="rect">
                            <a:avLst/>
                          </a:prstGeom>
                          <a:noFill/>
                        </pic:spPr>
                      </pic:pic>
                      <wpg:grpSp>
                        <wpg:cNvPr id="1657" name="Gruppieren 1657"/>
                        <wpg:cNvGrpSpPr/>
                        <wpg:grpSpPr>
                          <a:xfrm>
                            <a:off x="0" y="0"/>
                            <a:ext cx="659958" cy="993913"/>
                            <a:chOff x="0" y="0"/>
                            <a:chExt cx="659958" cy="993913"/>
                          </a:xfrm>
                        </wpg:grpSpPr>
                        <pic:pic xmlns:pic="http://schemas.openxmlformats.org/drawingml/2006/picture">
                          <pic:nvPicPr>
                            <pic:cNvPr id="1221" name="Grafik 1221"/>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680465">
                              <a:off x="365760" y="198782"/>
                              <a:ext cx="294198" cy="333955"/>
                            </a:xfrm>
                            <a:prstGeom prst="rect">
                              <a:avLst/>
                            </a:prstGeom>
                            <a:noFill/>
                          </pic:spPr>
                        </pic:pic>
                        <pic:pic xmlns:pic="http://schemas.openxmlformats.org/drawingml/2006/picture">
                          <pic:nvPicPr>
                            <pic:cNvPr id="1222" name="Grafik 1222"/>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rot="19565423">
                              <a:off x="111318" y="166977"/>
                              <a:ext cx="230588" cy="270345"/>
                            </a:xfrm>
                            <a:prstGeom prst="rect">
                              <a:avLst/>
                            </a:prstGeom>
                            <a:noFill/>
                          </pic:spPr>
                        </pic:pic>
                        <pic:pic xmlns:pic="http://schemas.openxmlformats.org/drawingml/2006/picture">
                          <pic:nvPicPr>
                            <pic:cNvPr id="1224" name="Grafik 1224"/>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rot="1680465">
                              <a:off x="0" y="540688"/>
                              <a:ext cx="389614" cy="453225"/>
                            </a:xfrm>
                            <a:prstGeom prst="rect">
                              <a:avLst/>
                            </a:prstGeom>
                            <a:noFill/>
                          </pic:spPr>
                        </pic:pic>
                        <pic:pic xmlns:pic="http://schemas.openxmlformats.org/drawingml/2006/picture">
                          <pic:nvPicPr>
                            <pic:cNvPr id="1220" name="Grafik 1220"/>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1680465">
                              <a:off x="254442" y="0"/>
                              <a:ext cx="222636" cy="254442"/>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id="Gruppieren 1658" o:spid="_x0000_s1026" style="position:absolute;margin-left:295.15pt;margin-top:3.8pt;width:53.85pt;height:78.25pt;z-index:-251106304;mso-width-relative:margin;mso-height-relative:margin" coordsize="6838,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">
                <v:shape id="Grafik 1223" o:spid="_x0000_s1027" type="#_x0000_t75" style="position:absolute;left:3737;top:5486;width:3101;height:3578;rotation:-48675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SDzEAAAA3QAAAA8AAABkcnMvZG93bnJldi54bWxET01rwkAQvRf8D8sIXqRujCgldRUjiPZg&#10;oerB45Adk9DsbMiuMfrru4LQ2zze58yXnalES40rLSsYjyIQxJnVJecKTsfN+wcI55E1VpZJwZ0c&#10;LBe9tzkm2t74h9qDz0UIYZeggsL7OpHSZQUZdCNbEwfuYhuDPsAml7rBWwg3lYyjaCYNlhwaCqxp&#10;XVD2e7gaBd9j2l5WdVo+aD9s9fQr3ezPqVKDfrf6BOGp8//il3unw/w4nsDzm3C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aSDzEAAAA3QAAAA8AAAAAAAAAAAAAAAAA&#10;nwIAAGRycy9kb3ducmV2LnhtbFBLBQYAAAAABAAEAPcAAACQAwAAAAA=&#10;">
                  <v:imagedata r:id="rId166" o:title=""/>
                  <v:path arrowok="t"/>
                </v:shape>
                <v:group id="Gruppieren 1657" o:spid="_x0000_s1028" style="position:absolute;width:6599;height:9939" coordsize="6599,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Grafik 1221" o:spid="_x0000_s1029" type="#_x0000_t75" style="position:absolute;left:3657;top:1987;width:2942;height:3340;rotation:18355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77nbEAAAA3QAAAA8AAABkcnMvZG93bnJldi54bWxEj0GLwjAQhe/C/ocwC940bQWVrlFkQRBc&#10;BKt0r0MztsVmUpqsrf9+IwjeZnjvffNmtRlMI+7UudqygngagSAurK65VHA57yZLEM4ja2wsk4IH&#10;OdisP0YrTLXt+UT3zJciQNilqKDyvk2ldEVFBt3UtsRBu9rOoA9rV0rdYR/gppFJFM2lwZrDhQpb&#10;+q6ouGV/JlB+9Sw+Lnb7VmbbPj/85H5RJ0qNP4ftFwhPg3+bX+m9DvWTJIbnN2EE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77nbEAAAA3QAAAA8AAAAAAAAAAAAAAAAA&#10;nwIAAGRycy9kb3ducmV2LnhtbFBLBQYAAAAABAAEAPcAAACQAwAAAAA=&#10;">
                    <v:imagedata r:id="rId167" o:title=""/>
                    <v:path arrowok="t"/>
                  </v:shape>
                  <v:shape id="Grafik 1222" o:spid="_x0000_s1030" type="#_x0000_t75" style="position:absolute;left:1113;top:1669;width:2306;height:2704;rotation:-22223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rO/EAAAA3QAAAA8AAABkcnMvZG93bnJldi54bWxET01rwkAQvRf6H5Yp9CJ101RbG12lCIKg&#10;B5v24HGaHZPQ7EzIrpr+e1cQepvH+5zZoneNOlHna2EDz8MEFHEhtubSwPfX6mkCygdki40wGfgj&#10;D4v5/d0MMytn/qRTHkoVQ9hnaKAKoc209kVFDv1QWuLIHaRzGCLsSm07PMdw1+g0SV61w5pjQ4Ut&#10;LSsqfvOjM4Dysl3LeDfgwVu5Ge1/8nfZLo15fOg/pqAC9eFffHOvbZyfpilcv4kn6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QrO/EAAAA3QAAAA8AAAAAAAAAAAAAAAAA&#10;nwIAAGRycy9kb3ducmV2LnhtbFBLBQYAAAAABAAEAPcAAACQAwAAAAA=&#10;">
                    <v:imagedata r:id="rId168" o:title=""/>
                    <v:path arrowok="t"/>
                  </v:shape>
                  <v:shape id="Grafik 1224" o:spid="_x0000_s1031" type="#_x0000_t75" style="position:absolute;top:5406;width:3896;height:4533;rotation:18355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m8jGAAAA3QAAAA8AAABkcnMvZG93bnJldi54bWxEj0FrwkAQhe8F/8MyQm9149KKRlcRoZBD&#10;Q6kVz0N2TKLZ2SS7Nem/7xYKvc3w3rzvzWY32kbcqfe1Yw3zWQKCuHCm5lLD6fP1aQnCB2SDjWPS&#10;8E0edtvJwwZT4wb+oPsxlCKGsE9RQxVCm0rpi4os+plriaN2cb3FENe+lKbHIYbbRqokWUiLNUdC&#10;hS0dKipuxy8bIep9cR1x+eKyt3O3artcnc651o/Tcb8GEWgM/+a/68zE+ko9w+83cQS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ibyMYAAADdAAAADwAAAAAAAAAAAAAA&#10;AACfAgAAZHJzL2Rvd25yZXYueG1sUEsFBgAAAAAEAAQA9wAAAJIDAAAAAA==&#10;">
                    <v:imagedata r:id="rId169" o:title=""/>
                    <v:path arrowok="t"/>
                  </v:shape>
                  <v:shape id="Grafik 1220" o:spid="_x0000_s1032" type="#_x0000_t75" style="position:absolute;left:2544;width:2226;height:2544;rotation:18355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wnGAAAA3QAAAA8AAABkcnMvZG93bnJldi54bWxEj0FLw0AQhe+C/2EZoTe7MQeV2G0RRSq0&#10;PRil4G3IjtnQ7GzY3abpv+8chN5meG/e+2axmnyvRoqpC2zgYV6AIm6C7bg18PP9cf8MKmVki31g&#10;MnCmBKvl7c0CKxtO/EVjnVslIZwqNOByHiqtU+PIY5qHgVi0vxA9Zlljq23Ek4T7XpdF8ag9diwN&#10;Dgd6c9Qc6qM3YHcbt41T/8Tvv+O2Ds3erw97Y2Z30+sLqExTvpr/rz+t4Jel8Ms3MoJ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x/CcYAAADdAAAADwAAAAAAAAAAAAAA&#10;AACfAgAAZHJzL2Rvd25yZXYueG1sUEsFBgAAAAAEAAQA9wAAAJIDAAAAAA==&#10;">
                    <v:imagedata r:id="rId170" o:title=""/>
                    <v:path arrowok="t"/>
                  </v:shape>
                </v:group>
                <w10:anchorlock/>
              </v:group>
            </w:pict>
          </mc:Fallback>
        </mc:AlternateContent>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ind w:left="720"/>
        <w:contextualSpacing/>
        <w:rPr>
          <w:lang w:eastAsia="de-DE"/>
        </w:rPr>
      </w:pPr>
    </w:p>
    <w:p w:rsidR="008B6CEF" w:rsidRPr="008B6CEF" w:rsidRDefault="008B6CEF" w:rsidP="008B6CEF">
      <w:pPr>
        <w:ind w:left="720"/>
        <w:contextualSpacing/>
        <w:rPr>
          <w:lang w:eastAsia="de-DE"/>
        </w:rPr>
      </w:pPr>
    </w:p>
    <w:p w:rsidR="008B6CEF" w:rsidRPr="008B6CEF" w:rsidRDefault="008B6CEF" w:rsidP="008B6CEF">
      <w:pPr>
        <w:ind w:left="720"/>
        <w:contextualSpacing/>
        <w:rPr>
          <w:b/>
          <w:bCs/>
          <w:color w:val="000000"/>
        </w:rPr>
      </w:pPr>
      <w:r w:rsidRPr="008B6CEF">
        <w:rPr>
          <w:b/>
          <w:bCs/>
          <w:color w:val="000000"/>
        </w:rPr>
        <w:t>Herstellen von Joghurt in der Joghurtbox</w:t>
      </w:r>
    </w:p>
    <w:p w:rsidR="008B6CEF" w:rsidRPr="008B6CEF" w:rsidRDefault="008B6CEF" w:rsidP="008B6CEF">
      <w:pPr>
        <w:ind w:left="720"/>
        <w:contextualSpacing/>
        <w:rPr>
          <w:lang w:eastAsia="de-DE"/>
        </w:rPr>
      </w:pPr>
    </w:p>
    <w:p w:rsidR="008B6CEF" w:rsidRPr="008B6CEF" w:rsidRDefault="008B6CEF" w:rsidP="00133D3C">
      <w:pPr>
        <w:numPr>
          <w:ilvl w:val="0"/>
          <w:numId w:val="37"/>
        </w:numPr>
        <w:contextualSpacing/>
        <w:rPr>
          <w:lang w:eastAsia="de-DE"/>
        </w:rPr>
      </w:pPr>
      <w:r w:rsidRPr="008B6CEF">
        <w:rPr>
          <w:b/>
          <w:bCs/>
          <w:color w:val="000000"/>
        </w:rPr>
        <w:t>Spülen</w:t>
      </w:r>
      <w:r w:rsidRPr="008B6CEF">
        <w:rPr>
          <w:lang w:eastAsia="de-DE"/>
        </w:rPr>
        <w:t xml:space="preserve"> Sie einen sauberen Topf mit Wasser aus.</w:t>
      </w:r>
    </w:p>
    <w:p w:rsidR="008B6CEF" w:rsidRPr="008B6CEF" w:rsidRDefault="008B6CEF" w:rsidP="00133D3C">
      <w:pPr>
        <w:numPr>
          <w:ilvl w:val="0"/>
          <w:numId w:val="37"/>
        </w:numPr>
        <w:contextualSpacing/>
        <w:rPr>
          <w:lang w:eastAsia="de-DE"/>
        </w:rPr>
      </w:pPr>
      <w:r w:rsidRPr="008B6CEF">
        <w:rPr>
          <w:b/>
          <w:bCs/>
          <w:color w:val="000000"/>
        </w:rPr>
        <w:t>Fügen</w:t>
      </w:r>
      <w:r w:rsidRPr="008B6CEF">
        <w:rPr>
          <w:lang w:eastAsia="de-DE"/>
        </w:rPr>
        <w:t xml:space="preserve"> Sie einen Liter Milch hinzu.</w:t>
      </w:r>
    </w:p>
    <w:p w:rsidR="008B6CEF" w:rsidRPr="008B6CEF" w:rsidRDefault="008B6CEF" w:rsidP="00133D3C">
      <w:pPr>
        <w:numPr>
          <w:ilvl w:val="0"/>
          <w:numId w:val="37"/>
        </w:numPr>
        <w:contextualSpacing/>
        <w:rPr>
          <w:lang w:eastAsia="de-DE"/>
        </w:rPr>
      </w:pPr>
      <w:r w:rsidRPr="008B6CEF">
        <w:rPr>
          <w:b/>
          <w:bCs/>
          <w:color w:val="000000"/>
        </w:rPr>
        <w:t>Bringen</w:t>
      </w:r>
      <w:r w:rsidRPr="008B6CEF">
        <w:rPr>
          <w:lang w:eastAsia="de-DE"/>
        </w:rPr>
        <w:t xml:space="preserve"> Sie die Milch zum Kochen.</w:t>
      </w:r>
    </w:p>
    <w:p w:rsidR="008B6CEF" w:rsidRPr="008B6CEF" w:rsidRDefault="008B6CEF" w:rsidP="00133D3C">
      <w:pPr>
        <w:numPr>
          <w:ilvl w:val="0"/>
          <w:numId w:val="37"/>
        </w:numPr>
        <w:contextualSpacing/>
        <w:rPr>
          <w:lang w:eastAsia="de-DE"/>
        </w:rPr>
      </w:pPr>
      <w:r w:rsidRPr="008B6CEF">
        <w:rPr>
          <w:b/>
          <w:bCs/>
          <w:color w:val="000000"/>
        </w:rPr>
        <w:t>Schalten</w:t>
      </w:r>
      <w:r w:rsidRPr="008B6CEF">
        <w:rPr>
          <w:lang w:eastAsia="de-DE"/>
        </w:rPr>
        <w:t xml:space="preserve"> Sie die Temperatur ab.</w:t>
      </w:r>
    </w:p>
    <w:p w:rsidR="008B6CEF" w:rsidRPr="008B6CEF" w:rsidRDefault="008B6CEF" w:rsidP="00133D3C">
      <w:pPr>
        <w:numPr>
          <w:ilvl w:val="0"/>
          <w:numId w:val="37"/>
        </w:numPr>
        <w:contextualSpacing/>
        <w:rPr>
          <w:lang w:eastAsia="de-DE"/>
        </w:rPr>
      </w:pPr>
      <w:r w:rsidRPr="008B6CEF">
        <w:rPr>
          <w:b/>
          <w:bCs/>
          <w:color w:val="000000"/>
        </w:rPr>
        <w:t>Rühren</w:t>
      </w:r>
      <w:r w:rsidRPr="008B6CEF">
        <w:rPr>
          <w:lang w:eastAsia="de-DE"/>
        </w:rPr>
        <w:t xml:space="preserve"> Sie die Milch ab und zu um.</w:t>
      </w:r>
    </w:p>
    <w:p w:rsidR="008B6CEF" w:rsidRPr="008B6CEF" w:rsidRDefault="008B6CEF" w:rsidP="00133D3C">
      <w:pPr>
        <w:numPr>
          <w:ilvl w:val="0"/>
          <w:numId w:val="37"/>
        </w:numPr>
        <w:contextualSpacing/>
        <w:rPr>
          <w:lang w:eastAsia="de-DE"/>
        </w:rPr>
      </w:pPr>
      <w:r w:rsidRPr="008B6CEF">
        <w:rPr>
          <w:b/>
          <w:bCs/>
          <w:color w:val="000000"/>
        </w:rPr>
        <w:t>Messen</w:t>
      </w:r>
      <w:r w:rsidRPr="008B6CEF">
        <w:rPr>
          <w:lang w:eastAsia="de-DE"/>
        </w:rPr>
        <w:t xml:space="preserve"> Sie die Temperatur mit einem Küchenthermometer. </w:t>
      </w:r>
    </w:p>
    <w:p w:rsidR="008B6CEF" w:rsidRPr="008B6CEF" w:rsidRDefault="008B6CEF" w:rsidP="00133D3C">
      <w:pPr>
        <w:numPr>
          <w:ilvl w:val="0"/>
          <w:numId w:val="37"/>
        </w:numPr>
        <w:contextualSpacing/>
        <w:rPr>
          <w:lang w:eastAsia="de-DE"/>
        </w:rPr>
      </w:pPr>
      <w:r w:rsidRPr="008B6CEF">
        <w:rPr>
          <w:lang w:eastAsia="de-DE"/>
        </w:rPr>
        <w:t>Die Milch soll ca. 27 – 30</w:t>
      </w:r>
      <w:r w:rsidR="000F4100">
        <w:rPr>
          <w:lang w:eastAsia="de-DE"/>
        </w:rPr>
        <w:t>°C</w:t>
      </w:r>
      <w:r w:rsidRPr="008B6CEF">
        <w:rPr>
          <w:lang w:eastAsia="de-DE"/>
        </w:rPr>
        <w:t xml:space="preserve"> Temperatur erreichen.</w:t>
      </w:r>
    </w:p>
    <w:p w:rsidR="008B6CEF" w:rsidRPr="008B6CEF" w:rsidRDefault="008B6CEF" w:rsidP="00133D3C">
      <w:pPr>
        <w:numPr>
          <w:ilvl w:val="0"/>
          <w:numId w:val="37"/>
        </w:numPr>
        <w:contextualSpacing/>
        <w:rPr>
          <w:lang w:eastAsia="de-DE"/>
        </w:rPr>
      </w:pPr>
      <w:r w:rsidRPr="008B6CEF">
        <w:rPr>
          <w:b/>
          <w:bCs/>
          <w:color w:val="000000"/>
        </w:rPr>
        <w:t>Spülen</w:t>
      </w:r>
      <w:r w:rsidRPr="008B6CEF">
        <w:rPr>
          <w:lang w:eastAsia="de-DE"/>
        </w:rPr>
        <w:t xml:space="preserve"> Sie in der Zwischenzeit das Schraubglas der Joghurtbox heiß aus.</w:t>
      </w:r>
    </w:p>
    <w:p w:rsidR="008B6CEF" w:rsidRPr="008B6CEF" w:rsidRDefault="008B6CEF" w:rsidP="00133D3C">
      <w:pPr>
        <w:numPr>
          <w:ilvl w:val="0"/>
          <w:numId w:val="37"/>
        </w:numPr>
        <w:ind w:right="-994"/>
        <w:contextualSpacing/>
        <w:rPr>
          <w:lang w:eastAsia="de-DE"/>
        </w:rPr>
      </w:pPr>
      <w:r w:rsidRPr="008B6CEF">
        <w:rPr>
          <w:b/>
          <w:bCs/>
          <w:color w:val="000000"/>
        </w:rPr>
        <w:t>Rühren</w:t>
      </w:r>
      <w:r w:rsidRPr="008B6CEF">
        <w:rPr>
          <w:lang w:eastAsia="de-DE"/>
        </w:rPr>
        <w:t xml:space="preserve"> Sie einen Becher Naturjoghurt (nicht wärmebehandelt) mit einem Schneebesen in die Milch.</w:t>
      </w:r>
    </w:p>
    <w:p w:rsidR="008B6CEF" w:rsidRPr="008B6CEF" w:rsidRDefault="008B6CEF" w:rsidP="00133D3C">
      <w:pPr>
        <w:numPr>
          <w:ilvl w:val="0"/>
          <w:numId w:val="37"/>
        </w:numPr>
        <w:ind w:right="-994"/>
        <w:contextualSpacing/>
        <w:rPr>
          <w:lang w:eastAsia="de-DE"/>
        </w:rPr>
      </w:pPr>
      <w:r w:rsidRPr="008B6CEF">
        <w:rPr>
          <w:b/>
          <w:bCs/>
          <w:color w:val="000000"/>
        </w:rPr>
        <w:t>Füllen</w:t>
      </w:r>
      <w:r w:rsidRPr="008B6CEF">
        <w:rPr>
          <w:lang w:eastAsia="de-DE"/>
        </w:rPr>
        <w:t xml:space="preserve"> Sie die Masse in das noch warme Glas ein. (Teigschaber verwenden)</w:t>
      </w:r>
    </w:p>
    <w:p w:rsidR="008B6CEF" w:rsidRPr="008B6CEF" w:rsidRDefault="008B6CEF" w:rsidP="00133D3C">
      <w:pPr>
        <w:numPr>
          <w:ilvl w:val="0"/>
          <w:numId w:val="37"/>
        </w:numPr>
        <w:ind w:right="-994"/>
        <w:contextualSpacing/>
        <w:rPr>
          <w:lang w:eastAsia="de-DE"/>
        </w:rPr>
      </w:pPr>
      <w:r w:rsidRPr="008B6CEF">
        <w:rPr>
          <w:b/>
          <w:bCs/>
          <w:color w:val="000000"/>
        </w:rPr>
        <w:t>Verschließen</w:t>
      </w:r>
      <w:r w:rsidRPr="008B6CEF">
        <w:rPr>
          <w:lang w:eastAsia="de-DE"/>
        </w:rPr>
        <w:t xml:space="preserve"> Sie das Glas und stellen Sie es in die Styroporbox.</w:t>
      </w:r>
    </w:p>
    <w:p w:rsidR="008B6CEF" w:rsidRPr="008B6CEF" w:rsidRDefault="008B6CEF" w:rsidP="00133D3C">
      <w:pPr>
        <w:numPr>
          <w:ilvl w:val="0"/>
          <w:numId w:val="37"/>
        </w:numPr>
        <w:ind w:right="-994"/>
        <w:contextualSpacing/>
        <w:rPr>
          <w:lang w:eastAsia="de-DE"/>
        </w:rPr>
      </w:pPr>
      <w:r w:rsidRPr="008B6CEF">
        <w:rPr>
          <w:b/>
          <w:bCs/>
          <w:color w:val="000000"/>
        </w:rPr>
        <w:t>Legen</w:t>
      </w:r>
      <w:r w:rsidRPr="008B6CEF">
        <w:rPr>
          <w:lang w:eastAsia="de-DE"/>
        </w:rPr>
        <w:t xml:space="preserve"> Sie den Deckel der Styroporbox auf.</w:t>
      </w:r>
    </w:p>
    <w:p w:rsidR="008B6CEF" w:rsidRPr="008B6CEF" w:rsidRDefault="008B6CEF" w:rsidP="00133D3C">
      <w:pPr>
        <w:numPr>
          <w:ilvl w:val="0"/>
          <w:numId w:val="37"/>
        </w:numPr>
        <w:ind w:right="-994"/>
        <w:contextualSpacing/>
        <w:rPr>
          <w:lang w:eastAsia="de-DE"/>
        </w:rPr>
      </w:pPr>
      <w:r w:rsidRPr="008B6CEF">
        <w:rPr>
          <w:lang w:eastAsia="de-DE"/>
        </w:rPr>
        <w:t xml:space="preserve">Nun benötigen die Mikroorganismen nur noch Ruhe. </w:t>
      </w:r>
    </w:p>
    <w:p w:rsidR="008B6CEF" w:rsidRPr="008B6CEF" w:rsidRDefault="008B6CEF" w:rsidP="00133D3C">
      <w:pPr>
        <w:numPr>
          <w:ilvl w:val="0"/>
          <w:numId w:val="37"/>
        </w:numPr>
        <w:ind w:right="-994"/>
        <w:contextualSpacing/>
        <w:rPr>
          <w:lang w:eastAsia="de-DE"/>
        </w:rPr>
      </w:pPr>
      <w:r w:rsidRPr="008B6CEF">
        <w:rPr>
          <w:b/>
          <w:bCs/>
          <w:color w:val="000000"/>
        </w:rPr>
        <w:t>Stellen</w:t>
      </w:r>
      <w:r w:rsidRPr="008B6CEF">
        <w:rPr>
          <w:lang w:eastAsia="de-DE"/>
        </w:rPr>
        <w:t xml:space="preserve"> Sie die Joghurtbox  an einen geschützten Platz und bewegen Sie diese nicht mehr.</w:t>
      </w:r>
    </w:p>
    <w:p w:rsidR="008B6CEF" w:rsidRPr="008B6CEF" w:rsidRDefault="000F4100" w:rsidP="00133D3C">
      <w:pPr>
        <w:numPr>
          <w:ilvl w:val="0"/>
          <w:numId w:val="37"/>
        </w:numPr>
        <w:ind w:right="-994"/>
        <w:contextualSpacing/>
        <w:rPr>
          <w:lang w:eastAsia="de-DE"/>
        </w:rPr>
      </w:pPr>
      <w:r>
        <w:rPr>
          <w:lang w:eastAsia="de-DE"/>
        </w:rPr>
        <w:t>Nach ca. vier bis fünf</w:t>
      </w:r>
      <w:r w:rsidR="008B6CEF" w:rsidRPr="008B6CEF">
        <w:rPr>
          <w:lang w:eastAsia="de-DE"/>
        </w:rPr>
        <w:t xml:space="preserve"> Stunden ist der selbst hergestellte Joghurt fertig.</w:t>
      </w:r>
    </w:p>
    <w:p w:rsidR="008B6CEF" w:rsidRPr="008B6CEF" w:rsidRDefault="008B6CEF" w:rsidP="008B6CEF">
      <w:pPr>
        <w:spacing w:line="240" w:lineRule="exact"/>
        <w:rPr>
          <w:lang w:eastAsia="de-DE"/>
        </w:rPr>
      </w:pPr>
      <w:r w:rsidRPr="008B6CEF">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D26C15" w:rsidRPr="00B51DE9" w:rsidTr="00D26C15">
        <w:trPr>
          <w:trHeight w:val="523"/>
        </w:trPr>
        <w:tc>
          <w:tcPr>
            <w:tcW w:w="311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br w:type="page"/>
              <w:t>Lernfeld</w:t>
            </w:r>
          </w:p>
          <w:p w:rsidR="00D26C15" w:rsidRDefault="00D26C15"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t>Titel</w:t>
            </w:r>
          </w:p>
          <w:p w:rsidR="00D26C15" w:rsidRPr="00AC1887" w:rsidRDefault="00D26C15"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D26C15" w:rsidRPr="004B658C" w:rsidRDefault="00D26C15"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26C15" w:rsidRDefault="00D26C15" w:rsidP="00276C83">
            <w:pPr>
              <w:pStyle w:val="TabelleKopfmitte"/>
              <w:rPr>
                <w:sz w:val="18"/>
              </w:rPr>
            </w:pPr>
            <w:r w:rsidRPr="00D661AD">
              <w:rPr>
                <w:sz w:val="18"/>
              </w:rPr>
              <w:t xml:space="preserve">Ernährung und </w:t>
            </w:r>
          </w:p>
          <w:p w:rsidR="00D26C15" w:rsidRPr="00D661AD" w:rsidRDefault="00D26C15" w:rsidP="00276C83">
            <w:pPr>
              <w:pStyle w:val="TabelleKopfmitte"/>
              <w:rPr>
                <w:sz w:val="18"/>
              </w:rPr>
            </w:pPr>
            <w:r>
              <w:rPr>
                <w:sz w:val="18"/>
              </w:rPr>
              <w:t>Gastro</w:t>
            </w:r>
            <w:r w:rsidRPr="00D661AD">
              <w:rPr>
                <w:sz w:val="18"/>
              </w:rPr>
              <w:t>nomie</w:t>
            </w:r>
          </w:p>
          <w:p w:rsidR="00D26C15" w:rsidRPr="00B51DE9" w:rsidRDefault="00D26C15" w:rsidP="00D26C15">
            <w:pPr>
              <w:pStyle w:val="TabelleKopfmitte"/>
              <w:rPr>
                <w:rFonts w:eastAsia="Calibri"/>
              </w:rPr>
            </w:pPr>
            <w:r w:rsidRPr="00D661AD">
              <w:rPr>
                <w:rFonts w:eastAsia="Calibri"/>
              </w:rPr>
              <w:t>EG2.01</w:t>
            </w:r>
            <w:r>
              <w:rPr>
                <w:rFonts w:eastAsia="Calibri"/>
              </w:rPr>
              <w:t>.03.07</w:t>
            </w:r>
          </w:p>
        </w:tc>
      </w:tr>
      <w:tr w:rsidR="00D26C15" w:rsidRPr="00B51DE9" w:rsidTr="00D26C15">
        <w:tc>
          <w:tcPr>
            <w:tcW w:w="7348" w:type="dxa"/>
            <w:gridSpan w:val="2"/>
            <w:tcBorders>
              <w:left w:val="single" w:sz="4" w:space="0" w:color="auto"/>
              <w:bottom w:val="single" w:sz="4" w:space="0" w:color="auto"/>
              <w:right w:val="single" w:sz="4" w:space="0" w:color="auto"/>
            </w:tcBorders>
            <w:hideMark/>
          </w:tcPr>
          <w:p w:rsidR="00D26C15" w:rsidRPr="004B658C" w:rsidRDefault="00D26C15" w:rsidP="00276C83">
            <w:pPr>
              <w:pStyle w:val="Tabelle6pt"/>
            </w:pPr>
            <w:r>
              <w:t>Kompetenzbereiche:</w:t>
            </w:r>
          </w:p>
          <w:p w:rsidR="00D26C15" w:rsidRPr="008B6CEF" w:rsidRDefault="00D26C15" w:rsidP="00276C83">
            <w:pPr>
              <w:numPr>
                <w:ilvl w:val="0"/>
                <w:numId w:val="6"/>
              </w:numPr>
              <w:ind w:left="227" w:hanging="170"/>
              <w:rPr>
                <w:sz w:val="16"/>
              </w:rPr>
            </w:pPr>
            <w:r w:rsidRPr="008B6CEF">
              <w:rPr>
                <w:sz w:val="16"/>
              </w:rPr>
              <w:t>Ich kann die Grundlagen der Hygiene und lebensmittelrechtliche Vorschriften anwenden.</w:t>
            </w:r>
          </w:p>
          <w:p w:rsidR="00D26C15" w:rsidRPr="008B6CEF" w:rsidRDefault="00D26C15" w:rsidP="00276C83">
            <w:pPr>
              <w:numPr>
                <w:ilvl w:val="0"/>
                <w:numId w:val="6"/>
              </w:numPr>
              <w:ind w:left="227" w:hanging="170"/>
              <w:rPr>
                <w:sz w:val="16"/>
              </w:rPr>
            </w:pPr>
            <w:r w:rsidRPr="008B6CEF">
              <w:rPr>
                <w:sz w:val="16"/>
              </w:rPr>
              <w:t>Ich kann die Qualität von Lebensmitteln durch geeignete Maßnahmen erhalten.</w:t>
            </w:r>
          </w:p>
          <w:p w:rsidR="00D26C15" w:rsidRPr="008B6CEF" w:rsidRDefault="00D26C15"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D26C15" w:rsidRDefault="00D26C15"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D26C15" w:rsidRDefault="00D26C15"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26C15" w:rsidRPr="00B51DE9" w:rsidTr="00276C83">
              <w:trPr>
                <w:trHeight w:val="284"/>
              </w:trPr>
              <w:tc>
                <w:tcPr>
                  <w:tcW w:w="2090" w:type="dxa"/>
                  <w:shd w:val="clear" w:color="auto" w:fill="D9D9D9" w:themeFill="background1" w:themeFillShade="D9"/>
                </w:tcPr>
                <w:p w:rsidR="00D26C15" w:rsidRPr="00B51DE9" w:rsidRDefault="00D26C15" w:rsidP="00276C83">
                  <w:pPr>
                    <w:pStyle w:val="TabelleKopfmitte"/>
                  </w:pPr>
                  <w:r w:rsidRPr="00B51DE9">
                    <w:t>L</w:t>
                  </w:r>
                  <w:r>
                    <w:t>ösung</w:t>
                  </w:r>
                </w:p>
              </w:tc>
            </w:tr>
          </w:tbl>
          <w:p w:rsidR="00D26C15" w:rsidRPr="00B51DE9" w:rsidRDefault="00D26C15" w:rsidP="00276C83"/>
        </w:tc>
      </w:tr>
    </w:tbl>
    <w:p w:rsidR="00D26C15" w:rsidRDefault="00D26C15"/>
    <w:p w:rsidR="008B6CEF" w:rsidRPr="008B6CEF" w:rsidRDefault="008B6CEF" w:rsidP="008B6CEF">
      <w:pPr>
        <w:rPr>
          <w:lang w:eastAsia="de-DE"/>
        </w:rPr>
      </w:pPr>
      <w:r w:rsidRPr="008B6CEF">
        <w:rPr>
          <w:noProof/>
          <w:sz w:val="24"/>
          <w:lang w:eastAsia="de-DE"/>
        </w:rPr>
        <w:drawing>
          <wp:anchor distT="0" distB="0" distL="114300" distR="114300" simplePos="0" relativeHeight="252273664" behindDoc="0" locked="0" layoutInCell="0" allowOverlap="1" wp14:anchorId="3F66738F" wp14:editId="586C081E">
            <wp:simplePos x="0" y="0"/>
            <wp:positionH relativeFrom="rightMargin">
              <wp:posOffset>107950</wp:posOffset>
            </wp:positionH>
            <wp:positionV relativeFrom="paragraph">
              <wp:posOffset>0</wp:posOffset>
            </wp:positionV>
            <wp:extent cx="345440" cy="323850"/>
            <wp:effectExtent l="0" t="0" r="0" b="0"/>
            <wp:wrapNone/>
            <wp:docPr id="122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3B5720" w:rsidP="008B6CEF">
            <w:pPr>
              <w:jc w:val="center"/>
              <w:rPr>
                <w:rFonts w:eastAsia="Calibri"/>
                <w:lang w:eastAsia="de-DE"/>
              </w:rPr>
            </w:pPr>
            <w:r>
              <w:rPr>
                <w:rFonts w:eastAsia="Calibri"/>
                <w:noProof/>
                <w:lang w:eastAsia="de-DE"/>
              </w:rPr>
              <w:drawing>
                <wp:inline distT="0" distB="0" distL="0" distR="0" wp14:anchorId="43805891" wp14:editId="2DD27B35">
                  <wp:extent cx="658495" cy="323215"/>
                  <wp:effectExtent l="0" t="0" r="8255" b="635"/>
                  <wp:docPr id="1659" name="Grafik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15 min</w:t>
            </w:r>
          </w:p>
        </w:tc>
        <w:tc>
          <w:tcPr>
            <w:tcW w:w="4961" w:type="dxa"/>
            <w:shd w:val="clear" w:color="auto" w:fill="auto"/>
            <w:vAlign w:val="center"/>
          </w:tcPr>
          <w:p w:rsidR="008B6CEF" w:rsidRPr="008B6CEF" w:rsidRDefault="008B6CEF" w:rsidP="00021953">
            <w:pPr>
              <w:jc w:val="both"/>
              <w:rPr>
                <w:noProof/>
                <w:lang w:eastAsia="de-DE"/>
              </w:rPr>
            </w:pPr>
            <w:r w:rsidRPr="008B6CEF">
              <w:rPr>
                <w:noProof/>
                <w:lang w:eastAsia="de-DE"/>
              </w:rPr>
              <w:t xml:space="preserve">Stellen Sie gemeinsam nach </w:t>
            </w:r>
            <w:r w:rsidR="00081F82">
              <w:rPr>
                <w:noProof/>
                <w:lang w:eastAsia="de-DE"/>
              </w:rPr>
              <w:t>diesen</w:t>
            </w:r>
            <w:r w:rsidRPr="008B6CEF">
              <w:rPr>
                <w:noProof/>
                <w:lang w:eastAsia="de-DE"/>
              </w:rPr>
              <w:t xml:space="preserve"> Beschreibung</w:t>
            </w:r>
            <w:r w:rsidR="00081F82">
              <w:rPr>
                <w:noProof/>
                <w:lang w:eastAsia="de-DE"/>
              </w:rPr>
              <w:t>en</w:t>
            </w:r>
            <w:r w:rsidRPr="008B6CEF">
              <w:rPr>
                <w:noProof/>
                <w:lang w:eastAsia="de-DE"/>
              </w:rPr>
              <w:t xml:space="preserve"> Naturjoghurt mit zwei Methoden her.</w:t>
            </w:r>
          </w:p>
        </w:tc>
      </w:tr>
    </w:tbl>
    <w:p w:rsidR="008B6CEF" w:rsidRPr="008B6CEF" w:rsidRDefault="008B6CEF" w:rsidP="008B6CEF">
      <w:pPr>
        <w:rPr>
          <w:lang w:eastAsia="de-DE"/>
        </w:rPr>
      </w:pPr>
    </w:p>
    <w:tbl>
      <w:tblPr>
        <w:tblStyle w:val="Tabellenraster16"/>
        <w:tblW w:w="9638" w:type="dxa"/>
        <w:tblInd w:w="108" w:type="dxa"/>
        <w:tblLayout w:type="fixed"/>
        <w:tblCellMar>
          <w:top w:w="57" w:type="dxa"/>
          <w:bottom w:w="57" w:type="dxa"/>
        </w:tblCellMar>
        <w:tblLook w:val="04A0" w:firstRow="1" w:lastRow="0" w:firstColumn="1" w:lastColumn="0" w:noHBand="0" w:noVBand="1"/>
      </w:tblPr>
      <w:tblGrid>
        <w:gridCol w:w="4819"/>
        <w:gridCol w:w="4819"/>
      </w:tblGrid>
      <w:tr w:rsidR="008B6CEF" w:rsidRPr="008B6CEF" w:rsidTr="001C7A7B">
        <w:tc>
          <w:tcPr>
            <w:tcW w:w="4819" w:type="dxa"/>
            <w:shd w:val="clear" w:color="auto" w:fill="auto"/>
          </w:tcPr>
          <w:p w:rsidR="008B6CEF" w:rsidRPr="008B6CEF" w:rsidRDefault="008B6CEF" w:rsidP="008B6CEF">
            <w:pPr>
              <w:jc w:val="center"/>
              <w:rPr>
                <w:b/>
              </w:rPr>
            </w:pPr>
            <w:r w:rsidRPr="008B6CEF">
              <w:rPr>
                <w:b/>
              </w:rPr>
              <w:t>Herstellen von Joghurt im Wasserbad</w:t>
            </w:r>
          </w:p>
        </w:tc>
        <w:tc>
          <w:tcPr>
            <w:tcW w:w="4819" w:type="dxa"/>
          </w:tcPr>
          <w:p w:rsidR="008B6CEF" w:rsidRPr="008B6CEF" w:rsidRDefault="008B6CEF" w:rsidP="008B6CEF">
            <w:pPr>
              <w:jc w:val="center"/>
            </w:pPr>
            <w:r w:rsidRPr="008B6CEF">
              <w:rPr>
                <w:b/>
                <w:bCs/>
                <w:color w:val="000000"/>
              </w:rPr>
              <w:t>Herstellen von Joghurt in der Joghurtbox</w:t>
            </w:r>
          </w:p>
        </w:tc>
      </w:tr>
      <w:tr w:rsidR="008B6CEF" w:rsidRPr="008B6CEF" w:rsidTr="001C7A7B">
        <w:tc>
          <w:tcPr>
            <w:tcW w:w="4819" w:type="dxa"/>
            <w:shd w:val="clear" w:color="auto" w:fill="auto"/>
          </w:tcPr>
          <w:p w:rsidR="008B6CEF" w:rsidRPr="008B6CEF" w:rsidRDefault="008B6CEF" w:rsidP="008B6CEF">
            <w:pPr>
              <w:jc w:val="center"/>
              <w:rPr>
                <w:b/>
              </w:rPr>
            </w:pPr>
            <w:r w:rsidRPr="008B6CEF">
              <w:rPr>
                <w:noProof/>
              </w:rPr>
              <mc:AlternateContent>
                <mc:Choice Requires="wps">
                  <w:drawing>
                    <wp:anchor distT="0" distB="0" distL="114300" distR="114300" simplePos="0" relativeHeight="252213248" behindDoc="0" locked="0" layoutInCell="1" allowOverlap="1" wp14:anchorId="239C639E" wp14:editId="41A660CA">
                      <wp:simplePos x="0" y="0"/>
                      <wp:positionH relativeFrom="column">
                        <wp:posOffset>253760</wp:posOffset>
                      </wp:positionH>
                      <wp:positionV relativeFrom="paragraph">
                        <wp:posOffset>955109</wp:posOffset>
                      </wp:positionV>
                      <wp:extent cx="2258823" cy="335601"/>
                      <wp:effectExtent l="0" t="0" r="27305" b="26670"/>
                      <wp:wrapNone/>
                      <wp:docPr id="1233" name="Freihandform 1233"/>
                      <wp:cNvGraphicFramePr/>
                      <a:graphic xmlns:a="http://schemas.openxmlformats.org/drawingml/2006/main">
                        <a:graphicData uri="http://schemas.microsoft.com/office/word/2010/wordprocessingShape">
                          <wps:wsp>
                            <wps:cNvSpPr/>
                            <wps:spPr>
                              <a:xfrm>
                                <a:off x="0" y="0"/>
                                <a:ext cx="2258823" cy="335601"/>
                              </a:xfrm>
                              <a:custGeom>
                                <a:avLst/>
                                <a:gdLst>
                                  <a:gd name="connsiteX0" fmla="*/ 0 w 7480800"/>
                                  <a:gd name="connsiteY0" fmla="*/ 150560 h 482468"/>
                                  <a:gd name="connsiteX1" fmla="*/ 36000 w 7480800"/>
                                  <a:gd name="connsiteY1" fmla="*/ 128960 h 482468"/>
                                  <a:gd name="connsiteX2" fmla="*/ 57600 w 7480800"/>
                                  <a:gd name="connsiteY2" fmla="*/ 114560 h 482468"/>
                                  <a:gd name="connsiteX3" fmla="*/ 79200 w 7480800"/>
                                  <a:gd name="connsiteY3" fmla="*/ 107360 h 482468"/>
                                  <a:gd name="connsiteX4" fmla="*/ 100800 w 7480800"/>
                                  <a:gd name="connsiteY4" fmla="*/ 92960 h 482468"/>
                                  <a:gd name="connsiteX5" fmla="*/ 144000 w 7480800"/>
                                  <a:gd name="connsiteY5" fmla="*/ 78560 h 482468"/>
                                  <a:gd name="connsiteX6" fmla="*/ 194400 w 7480800"/>
                                  <a:gd name="connsiteY6" fmla="*/ 56960 h 482468"/>
                                  <a:gd name="connsiteX7" fmla="*/ 216000 w 7480800"/>
                                  <a:gd name="connsiteY7" fmla="*/ 42560 h 482468"/>
                                  <a:gd name="connsiteX8" fmla="*/ 381600 w 7480800"/>
                                  <a:gd name="connsiteY8" fmla="*/ 20960 h 482468"/>
                                  <a:gd name="connsiteX9" fmla="*/ 453600 w 7480800"/>
                                  <a:gd name="connsiteY9" fmla="*/ 13760 h 482468"/>
                                  <a:gd name="connsiteX10" fmla="*/ 640800 w 7480800"/>
                                  <a:gd name="connsiteY10" fmla="*/ 13760 h 482468"/>
                                  <a:gd name="connsiteX11" fmla="*/ 676800 w 7480800"/>
                                  <a:gd name="connsiteY11" fmla="*/ 20960 h 482468"/>
                                  <a:gd name="connsiteX12" fmla="*/ 727200 w 7480800"/>
                                  <a:gd name="connsiteY12" fmla="*/ 35360 h 482468"/>
                                  <a:gd name="connsiteX13" fmla="*/ 770400 w 7480800"/>
                                  <a:gd name="connsiteY13" fmla="*/ 64160 h 482468"/>
                                  <a:gd name="connsiteX14" fmla="*/ 792000 w 7480800"/>
                                  <a:gd name="connsiteY14" fmla="*/ 85760 h 482468"/>
                                  <a:gd name="connsiteX15" fmla="*/ 813600 w 7480800"/>
                                  <a:gd name="connsiteY15" fmla="*/ 92960 h 482468"/>
                                  <a:gd name="connsiteX16" fmla="*/ 835200 w 7480800"/>
                                  <a:gd name="connsiteY16" fmla="*/ 114560 h 482468"/>
                                  <a:gd name="connsiteX17" fmla="*/ 856800 w 7480800"/>
                                  <a:gd name="connsiteY17" fmla="*/ 121760 h 482468"/>
                                  <a:gd name="connsiteX18" fmla="*/ 885600 w 7480800"/>
                                  <a:gd name="connsiteY18" fmla="*/ 164960 h 482468"/>
                                  <a:gd name="connsiteX19" fmla="*/ 928800 w 7480800"/>
                                  <a:gd name="connsiteY19" fmla="*/ 200960 h 482468"/>
                                  <a:gd name="connsiteX20" fmla="*/ 1000800 w 7480800"/>
                                  <a:gd name="connsiteY20" fmla="*/ 215360 h 482468"/>
                                  <a:gd name="connsiteX21" fmla="*/ 1130400 w 7480800"/>
                                  <a:gd name="connsiteY21" fmla="*/ 208160 h 482468"/>
                                  <a:gd name="connsiteX22" fmla="*/ 1159200 w 7480800"/>
                                  <a:gd name="connsiteY22" fmla="*/ 193760 h 482468"/>
                                  <a:gd name="connsiteX23" fmla="*/ 1188000 w 7480800"/>
                                  <a:gd name="connsiteY23" fmla="*/ 186560 h 482468"/>
                                  <a:gd name="connsiteX24" fmla="*/ 1216800 w 7480800"/>
                                  <a:gd name="connsiteY24" fmla="*/ 172160 h 482468"/>
                                  <a:gd name="connsiteX25" fmla="*/ 1303200 w 7480800"/>
                                  <a:gd name="connsiteY25" fmla="*/ 157760 h 482468"/>
                                  <a:gd name="connsiteX26" fmla="*/ 1576800 w 7480800"/>
                                  <a:gd name="connsiteY26" fmla="*/ 164960 h 482468"/>
                                  <a:gd name="connsiteX27" fmla="*/ 1620000 w 7480800"/>
                                  <a:gd name="connsiteY27" fmla="*/ 179360 h 482468"/>
                                  <a:gd name="connsiteX28" fmla="*/ 1641600 w 7480800"/>
                                  <a:gd name="connsiteY28" fmla="*/ 186560 h 482468"/>
                                  <a:gd name="connsiteX29" fmla="*/ 1663200 w 7480800"/>
                                  <a:gd name="connsiteY29" fmla="*/ 208160 h 482468"/>
                                  <a:gd name="connsiteX30" fmla="*/ 1706400 w 7480800"/>
                                  <a:gd name="connsiteY30" fmla="*/ 236960 h 482468"/>
                                  <a:gd name="connsiteX31" fmla="*/ 1728000 w 7480800"/>
                                  <a:gd name="connsiteY31" fmla="*/ 251360 h 482468"/>
                                  <a:gd name="connsiteX32" fmla="*/ 1749600 w 7480800"/>
                                  <a:gd name="connsiteY32" fmla="*/ 272960 h 482468"/>
                                  <a:gd name="connsiteX33" fmla="*/ 1756800 w 7480800"/>
                                  <a:gd name="connsiteY33" fmla="*/ 294560 h 482468"/>
                                  <a:gd name="connsiteX34" fmla="*/ 1800000 w 7480800"/>
                                  <a:gd name="connsiteY34" fmla="*/ 316160 h 482468"/>
                                  <a:gd name="connsiteX35" fmla="*/ 1821600 w 7480800"/>
                                  <a:gd name="connsiteY35" fmla="*/ 330560 h 482468"/>
                                  <a:gd name="connsiteX36" fmla="*/ 1864800 w 7480800"/>
                                  <a:gd name="connsiteY36" fmla="*/ 344960 h 482468"/>
                                  <a:gd name="connsiteX37" fmla="*/ 1886400 w 7480800"/>
                                  <a:gd name="connsiteY37" fmla="*/ 352160 h 482468"/>
                                  <a:gd name="connsiteX38" fmla="*/ 1951200 w 7480800"/>
                                  <a:gd name="connsiteY38" fmla="*/ 373760 h 482468"/>
                                  <a:gd name="connsiteX39" fmla="*/ 2088000 w 7480800"/>
                                  <a:gd name="connsiteY39" fmla="*/ 359360 h 482468"/>
                                  <a:gd name="connsiteX40" fmla="*/ 2116800 w 7480800"/>
                                  <a:gd name="connsiteY40" fmla="*/ 344960 h 482468"/>
                                  <a:gd name="connsiteX41" fmla="*/ 2160000 w 7480800"/>
                                  <a:gd name="connsiteY41" fmla="*/ 330560 h 482468"/>
                                  <a:gd name="connsiteX42" fmla="*/ 2246400 w 7480800"/>
                                  <a:gd name="connsiteY42" fmla="*/ 301760 h 482468"/>
                                  <a:gd name="connsiteX43" fmla="*/ 2275200 w 7480800"/>
                                  <a:gd name="connsiteY43" fmla="*/ 294560 h 482468"/>
                                  <a:gd name="connsiteX44" fmla="*/ 2368800 w 7480800"/>
                                  <a:gd name="connsiteY44" fmla="*/ 301760 h 482468"/>
                                  <a:gd name="connsiteX45" fmla="*/ 2419200 w 7480800"/>
                                  <a:gd name="connsiteY45" fmla="*/ 316160 h 482468"/>
                                  <a:gd name="connsiteX46" fmla="*/ 2440800 w 7480800"/>
                                  <a:gd name="connsiteY46" fmla="*/ 330560 h 482468"/>
                                  <a:gd name="connsiteX47" fmla="*/ 2469600 w 7480800"/>
                                  <a:gd name="connsiteY47" fmla="*/ 337760 h 482468"/>
                                  <a:gd name="connsiteX48" fmla="*/ 2498400 w 7480800"/>
                                  <a:gd name="connsiteY48" fmla="*/ 352160 h 482468"/>
                                  <a:gd name="connsiteX49" fmla="*/ 2520000 w 7480800"/>
                                  <a:gd name="connsiteY49" fmla="*/ 359360 h 482468"/>
                                  <a:gd name="connsiteX50" fmla="*/ 2541600 w 7480800"/>
                                  <a:gd name="connsiteY50" fmla="*/ 373760 h 482468"/>
                                  <a:gd name="connsiteX51" fmla="*/ 2563200 w 7480800"/>
                                  <a:gd name="connsiteY51" fmla="*/ 380960 h 482468"/>
                                  <a:gd name="connsiteX52" fmla="*/ 2606400 w 7480800"/>
                                  <a:gd name="connsiteY52" fmla="*/ 409760 h 482468"/>
                                  <a:gd name="connsiteX53" fmla="*/ 2628000 w 7480800"/>
                                  <a:gd name="connsiteY53" fmla="*/ 424160 h 482468"/>
                                  <a:gd name="connsiteX54" fmla="*/ 2649600 w 7480800"/>
                                  <a:gd name="connsiteY54" fmla="*/ 431360 h 482468"/>
                                  <a:gd name="connsiteX55" fmla="*/ 2678400 w 7480800"/>
                                  <a:gd name="connsiteY55" fmla="*/ 452960 h 482468"/>
                                  <a:gd name="connsiteX56" fmla="*/ 2721600 w 7480800"/>
                                  <a:gd name="connsiteY56" fmla="*/ 460160 h 482468"/>
                                  <a:gd name="connsiteX57" fmla="*/ 2743200 w 7480800"/>
                                  <a:gd name="connsiteY57" fmla="*/ 467360 h 482468"/>
                                  <a:gd name="connsiteX58" fmla="*/ 2808000 w 7480800"/>
                                  <a:gd name="connsiteY58" fmla="*/ 481760 h 482468"/>
                                  <a:gd name="connsiteX59" fmla="*/ 2937600 w 7480800"/>
                                  <a:gd name="connsiteY59" fmla="*/ 474560 h 482468"/>
                                  <a:gd name="connsiteX60" fmla="*/ 2973600 w 7480800"/>
                                  <a:gd name="connsiteY60" fmla="*/ 460160 h 482468"/>
                                  <a:gd name="connsiteX61" fmla="*/ 3016800 w 7480800"/>
                                  <a:gd name="connsiteY61" fmla="*/ 445760 h 482468"/>
                                  <a:gd name="connsiteX62" fmla="*/ 3060000 w 7480800"/>
                                  <a:gd name="connsiteY62" fmla="*/ 409760 h 482468"/>
                                  <a:gd name="connsiteX63" fmla="*/ 3081600 w 7480800"/>
                                  <a:gd name="connsiteY63" fmla="*/ 395360 h 482468"/>
                                  <a:gd name="connsiteX64" fmla="*/ 3290400 w 7480800"/>
                                  <a:gd name="connsiteY64" fmla="*/ 373760 h 482468"/>
                                  <a:gd name="connsiteX65" fmla="*/ 3362400 w 7480800"/>
                                  <a:gd name="connsiteY65" fmla="*/ 359360 h 482468"/>
                                  <a:gd name="connsiteX66" fmla="*/ 3470400 w 7480800"/>
                                  <a:gd name="connsiteY66" fmla="*/ 366560 h 482468"/>
                                  <a:gd name="connsiteX67" fmla="*/ 3535200 w 7480800"/>
                                  <a:gd name="connsiteY67" fmla="*/ 388160 h 482468"/>
                                  <a:gd name="connsiteX68" fmla="*/ 3578400 w 7480800"/>
                                  <a:gd name="connsiteY68" fmla="*/ 402560 h 482468"/>
                                  <a:gd name="connsiteX69" fmla="*/ 3600000 w 7480800"/>
                                  <a:gd name="connsiteY69" fmla="*/ 409760 h 482468"/>
                                  <a:gd name="connsiteX70" fmla="*/ 3679200 w 7480800"/>
                                  <a:gd name="connsiteY70" fmla="*/ 402560 h 482468"/>
                                  <a:gd name="connsiteX71" fmla="*/ 3700800 w 7480800"/>
                                  <a:gd name="connsiteY71" fmla="*/ 373760 h 482468"/>
                                  <a:gd name="connsiteX72" fmla="*/ 3744000 w 7480800"/>
                                  <a:gd name="connsiteY72" fmla="*/ 308960 h 482468"/>
                                  <a:gd name="connsiteX73" fmla="*/ 3758400 w 7480800"/>
                                  <a:gd name="connsiteY73" fmla="*/ 287360 h 482468"/>
                                  <a:gd name="connsiteX74" fmla="*/ 3801600 w 7480800"/>
                                  <a:gd name="connsiteY74" fmla="*/ 272960 h 482468"/>
                                  <a:gd name="connsiteX75" fmla="*/ 3888000 w 7480800"/>
                                  <a:gd name="connsiteY75" fmla="*/ 280160 h 482468"/>
                                  <a:gd name="connsiteX76" fmla="*/ 3909600 w 7480800"/>
                                  <a:gd name="connsiteY76" fmla="*/ 287360 h 482468"/>
                                  <a:gd name="connsiteX77" fmla="*/ 3974400 w 7480800"/>
                                  <a:gd name="connsiteY77" fmla="*/ 301760 h 482468"/>
                                  <a:gd name="connsiteX78" fmla="*/ 4017600 w 7480800"/>
                                  <a:gd name="connsiteY78" fmla="*/ 316160 h 482468"/>
                                  <a:gd name="connsiteX79" fmla="*/ 4046400 w 7480800"/>
                                  <a:gd name="connsiteY79" fmla="*/ 330560 h 482468"/>
                                  <a:gd name="connsiteX80" fmla="*/ 4104000 w 7480800"/>
                                  <a:gd name="connsiteY80" fmla="*/ 337760 h 482468"/>
                                  <a:gd name="connsiteX81" fmla="*/ 4140000 w 7480800"/>
                                  <a:gd name="connsiteY81" fmla="*/ 330560 h 482468"/>
                                  <a:gd name="connsiteX82" fmla="*/ 4168800 w 7480800"/>
                                  <a:gd name="connsiteY82" fmla="*/ 308960 h 482468"/>
                                  <a:gd name="connsiteX83" fmla="*/ 4219200 w 7480800"/>
                                  <a:gd name="connsiteY83" fmla="*/ 272960 h 482468"/>
                                  <a:gd name="connsiteX84" fmla="*/ 4240800 w 7480800"/>
                                  <a:gd name="connsiteY84" fmla="*/ 251360 h 482468"/>
                                  <a:gd name="connsiteX85" fmla="*/ 4284000 w 7480800"/>
                                  <a:gd name="connsiteY85" fmla="*/ 236960 h 482468"/>
                                  <a:gd name="connsiteX86" fmla="*/ 4305600 w 7480800"/>
                                  <a:gd name="connsiteY86" fmla="*/ 229760 h 482468"/>
                                  <a:gd name="connsiteX87" fmla="*/ 4356000 w 7480800"/>
                                  <a:gd name="connsiteY87" fmla="*/ 208160 h 482468"/>
                                  <a:gd name="connsiteX88" fmla="*/ 4413600 w 7480800"/>
                                  <a:gd name="connsiteY88" fmla="*/ 193760 h 482468"/>
                                  <a:gd name="connsiteX89" fmla="*/ 4528800 w 7480800"/>
                                  <a:gd name="connsiteY89" fmla="*/ 200960 h 482468"/>
                                  <a:gd name="connsiteX90" fmla="*/ 4550400 w 7480800"/>
                                  <a:gd name="connsiteY90" fmla="*/ 208160 h 482468"/>
                                  <a:gd name="connsiteX91" fmla="*/ 4579200 w 7480800"/>
                                  <a:gd name="connsiteY91" fmla="*/ 215360 h 482468"/>
                                  <a:gd name="connsiteX92" fmla="*/ 4600800 w 7480800"/>
                                  <a:gd name="connsiteY92" fmla="*/ 229760 h 482468"/>
                                  <a:gd name="connsiteX93" fmla="*/ 4651200 w 7480800"/>
                                  <a:gd name="connsiteY93" fmla="*/ 244160 h 482468"/>
                                  <a:gd name="connsiteX94" fmla="*/ 4701600 w 7480800"/>
                                  <a:gd name="connsiteY94" fmla="*/ 265760 h 482468"/>
                                  <a:gd name="connsiteX95" fmla="*/ 4723200 w 7480800"/>
                                  <a:gd name="connsiteY95" fmla="*/ 280160 h 482468"/>
                                  <a:gd name="connsiteX96" fmla="*/ 4766400 w 7480800"/>
                                  <a:gd name="connsiteY96" fmla="*/ 294560 h 482468"/>
                                  <a:gd name="connsiteX97" fmla="*/ 4788000 w 7480800"/>
                                  <a:gd name="connsiteY97" fmla="*/ 301760 h 482468"/>
                                  <a:gd name="connsiteX98" fmla="*/ 4816800 w 7480800"/>
                                  <a:gd name="connsiteY98" fmla="*/ 316160 h 482468"/>
                                  <a:gd name="connsiteX99" fmla="*/ 4860000 w 7480800"/>
                                  <a:gd name="connsiteY99" fmla="*/ 323360 h 482468"/>
                                  <a:gd name="connsiteX100" fmla="*/ 4881600 w 7480800"/>
                                  <a:gd name="connsiteY100" fmla="*/ 330560 h 482468"/>
                                  <a:gd name="connsiteX101" fmla="*/ 4924800 w 7480800"/>
                                  <a:gd name="connsiteY101" fmla="*/ 337760 h 482468"/>
                                  <a:gd name="connsiteX102" fmla="*/ 4946400 w 7480800"/>
                                  <a:gd name="connsiteY102" fmla="*/ 344960 h 482468"/>
                                  <a:gd name="connsiteX103" fmla="*/ 4996800 w 7480800"/>
                                  <a:gd name="connsiteY103" fmla="*/ 359360 h 482468"/>
                                  <a:gd name="connsiteX104" fmla="*/ 5018400 w 7480800"/>
                                  <a:gd name="connsiteY104" fmla="*/ 366560 h 482468"/>
                                  <a:gd name="connsiteX105" fmla="*/ 5047200 w 7480800"/>
                                  <a:gd name="connsiteY105" fmla="*/ 380960 h 482468"/>
                                  <a:gd name="connsiteX106" fmla="*/ 5140800 w 7480800"/>
                                  <a:gd name="connsiteY106" fmla="*/ 402560 h 482468"/>
                                  <a:gd name="connsiteX107" fmla="*/ 5162400 w 7480800"/>
                                  <a:gd name="connsiteY107" fmla="*/ 409760 h 482468"/>
                                  <a:gd name="connsiteX108" fmla="*/ 5227200 w 7480800"/>
                                  <a:gd name="connsiteY108" fmla="*/ 402560 h 482468"/>
                                  <a:gd name="connsiteX109" fmla="*/ 5299200 w 7480800"/>
                                  <a:gd name="connsiteY109" fmla="*/ 316160 h 482468"/>
                                  <a:gd name="connsiteX110" fmla="*/ 5342400 w 7480800"/>
                                  <a:gd name="connsiteY110" fmla="*/ 280160 h 482468"/>
                                  <a:gd name="connsiteX111" fmla="*/ 5392800 w 7480800"/>
                                  <a:gd name="connsiteY111" fmla="*/ 265760 h 482468"/>
                                  <a:gd name="connsiteX112" fmla="*/ 5472000 w 7480800"/>
                                  <a:gd name="connsiteY112" fmla="*/ 272960 h 482468"/>
                                  <a:gd name="connsiteX113" fmla="*/ 5493600 w 7480800"/>
                                  <a:gd name="connsiteY113" fmla="*/ 280160 h 482468"/>
                                  <a:gd name="connsiteX114" fmla="*/ 5544000 w 7480800"/>
                                  <a:gd name="connsiteY114" fmla="*/ 294560 h 482468"/>
                                  <a:gd name="connsiteX115" fmla="*/ 5565600 w 7480800"/>
                                  <a:gd name="connsiteY115" fmla="*/ 308960 h 482468"/>
                                  <a:gd name="connsiteX116" fmla="*/ 5601600 w 7480800"/>
                                  <a:gd name="connsiteY116" fmla="*/ 316160 h 482468"/>
                                  <a:gd name="connsiteX117" fmla="*/ 5623200 w 7480800"/>
                                  <a:gd name="connsiteY117" fmla="*/ 323360 h 482468"/>
                                  <a:gd name="connsiteX118" fmla="*/ 5738400 w 7480800"/>
                                  <a:gd name="connsiteY118" fmla="*/ 301760 h 482468"/>
                                  <a:gd name="connsiteX119" fmla="*/ 5767200 w 7480800"/>
                                  <a:gd name="connsiteY119" fmla="*/ 287360 h 482468"/>
                                  <a:gd name="connsiteX120" fmla="*/ 5788800 w 7480800"/>
                                  <a:gd name="connsiteY120" fmla="*/ 272960 h 482468"/>
                                  <a:gd name="connsiteX121" fmla="*/ 5832000 w 7480800"/>
                                  <a:gd name="connsiteY121" fmla="*/ 265760 h 482468"/>
                                  <a:gd name="connsiteX122" fmla="*/ 5853600 w 7480800"/>
                                  <a:gd name="connsiteY122" fmla="*/ 258560 h 482468"/>
                                  <a:gd name="connsiteX123" fmla="*/ 5889600 w 7480800"/>
                                  <a:gd name="connsiteY123" fmla="*/ 251360 h 482468"/>
                                  <a:gd name="connsiteX124" fmla="*/ 5997600 w 7480800"/>
                                  <a:gd name="connsiteY124" fmla="*/ 258560 h 482468"/>
                                  <a:gd name="connsiteX125" fmla="*/ 6084000 w 7480800"/>
                                  <a:gd name="connsiteY125" fmla="*/ 272960 h 482468"/>
                                  <a:gd name="connsiteX126" fmla="*/ 6105600 w 7480800"/>
                                  <a:gd name="connsiteY126" fmla="*/ 280160 h 482468"/>
                                  <a:gd name="connsiteX127" fmla="*/ 6148800 w 7480800"/>
                                  <a:gd name="connsiteY127" fmla="*/ 308960 h 482468"/>
                                  <a:gd name="connsiteX128" fmla="*/ 6213600 w 7480800"/>
                                  <a:gd name="connsiteY128" fmla="*/ 330560 h 482468"/>
                                  <a:gd name="connsiteX129" fmla="*/ 6235200 w 7480800"/>
                                  <a:gd name="connsiteY129" fmla="*/ 337760 h 482468"/>
                                  <a:gd name="connsiteX130" fmla="*/ 6264000 w 7480800"/>
                                  <a:gd name="connsiteY130" fmla="*/ 344960 h 482468"/>
                                  <a:gd name="connsiteX131" fmla="*/ 6285600 w 7480800"/>
                                  <a:gd name="connsiteY131" fmla="*/ 352160 h 482468"/>
                                  <a:gd name="connsiteX132" fmla="*/ 6336000 w 7480800"/>
                                  <a:gd name="connsiteY132" fmla="*/ 359360 h 482468"/>
                                  <a:gd name="connsiteX133" fmla="*/ 6408000 w 7480800"/>
                                  <a:gd name="connsiteY133" fmla="*/ 373760 h 482468"/>
                                  <a:gd name="connsiteX134" fmla="*/ 6487200 w 7480800"/>
                                  <a:gd name="connsiteY134" fmla="*/ 366560 h 482468"/>
                                  <a:gd name="connsiteX135" fmla="*/ 6530400 w 7480800"/>
                                  <a:gd name="connsiteY135" fmla="*/ 359360 h 482468"/>
                                  <a:gd name="connsiteX136" fmla="*/ 6638400 w 7480800"/>
                                  <a:gd name="connsiteY136" fmla="*/ 366560 h 482468"/>
                                  <a:gd name="connsiteX137" fmla="*/ 6681600 w 7480800"/>
                                  <a:gd name="connsiteY137" fmla="*/ 395360 h 482468"/>
                                  <a:gd name="connsiteX138" fmla="*/ 6703200 w 7480800"/>
                                  <a:gd name="connsiteY138" fmla="*/ 416960 h 482468"/>
                                  <a:gd name="connsiteX139" fmla="*/ 6724800 w 7480800"/>
                                  <a:gd name="connsiteY139" fmla="*/ 424160 h 482468"/>
                                  <a:gd name="connsiteX140" fmla="*/ 6768000 w 7480800"/>
                                  <a:gd name="connsiteY140" fmla="*/ 452960 h 482468"/>
                                  <a:gd name="connsiteX141" fmla="*/ 6847200 w 7480800"/>
                                  <a:gd name="connsiteY141" fmla="*/ 445760 h 482468"/>
                                  <a:gd name="connsiteX142" fmla="*/ 6890400 w 7480800"/>
                                  <a:gd name="connsiteY142" fmla="*/ 431360 h 482468"/>
                                  <a:gd name="connsiteX143" fmla="*/ 6926400 w 7480800"/>
                                  <a:gd name="connsiteY143" fmla="*/ 424160 h 482468"/>
                                  <a:gd name="connsiteX144" fmla="*/ 7034400 w 7480800"/>
                                  <a:gd name="connsiteY144" fmla="*/ 452960 h 482468"/>
                                  <a:gd name="connsiteX145" fmla="*/ 7077600 w 7480800"/>
                                  <a:gd name="connsiteY145" fmla="*/ 467360 h 482468"/>
                                  <a:gd name="connsiteX146" fmla="*/ 7099200 w 7480800"/>
                                  <a:gd name="connsiteY146" fmla="*/ 474560 h 482468"/>
                                  <a:gd name="connsiteX147" fmla="*/ 7171200 w 7480800"/>
                                  <a:gd name="connsiteY147" fmla="*/ 467360 h 482468"/>
                                  <a:gd name="connsiteX148" fmla="*/ 7214400 w 7480800"/>
                                  <a:gd name="connsiteY148" fmla="*/ 452960 h 482468"/>
                                  <a:gd name="connsiteX149" fmla="*/ 7322400 w 7480800"/>
                                  <a:gd name="connsiteY149" fmla="*/ 460160 h 482468"/>
                                  <a:gd name="connsiteX150" fmla="*/ 7344000 w 7480800"/>
                                  <a:gd name="connsiteY150" fmla="*/ 467360 h 482468"/>
                                  <a:gd name="connsiteX151" fmla="*/ 7394400 w 7480800"/>
                                  <a:gd name="connsiteY151" fmla="*/ 474560 h 482468"/>
                                  <a:gd name="connsiteX152" fmla="*/ 7423200 w 7480800"/>
                                  <a:gd name="connsiteY152" fmla="*/ 481760 h 482468"/>
                                  <a:gd name="connsiteX153" fmla="*/ 7480800 w 7480800"/>
                                  <a:gd name="connsiteY153" fmla="*/ 481760 h 48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Lst>
                                <a:rect l="l" t="t" r="r" b="b"/>
                                <a:pathLst>
                                  <a:path w="7480800" h="482468">
                                    <a:moveTo>
                                      <a:pt x="0" y="150560"/>
                                    </a:moveTo>
                                    <a:cubicBezTo>
                                      <a:pt x="12000" y="143360"/>
                                      <a:pt x="24133" y="136377"/>
                                      <a:pt x="36000" y="128960"/>
                                    </a:cubicBezTo>
                                    <a:cubicBezTo>
                                      <a:pt x="43338" y="124374"/>
                                      <a:pt x="49860" y="118430"/>
                                      <a:pt x="57600" y="114560"/>
                                    </a:cubicBezTo>
                                    <a:cubicBezTo>
                                      <a:pt x="64388" y="111166"/>
                                      <a:pt x="72412" y="110754"/>
                                      <a:pt x="79200" y="107360"/>
                                    </a:cubicBezTo>
                                    <a:cubicBezTo>
                                      <a:pt x="86940" y="103490"/>
                                      <a:pt x="92892" y="96474"/>
                                      <a:pt x="100800" y="92960"/>
                                    </a:cubicBezTo>
                                    <a:cubicBezTo>
                                      <a:pt x="114671" y="86795"/>
                                      <a:pt x="131370" y="86980"/>
                                      <a:pt x="144000" y="78560"/>
                                    </a:cubicBezTo>
                                    <a:cubicBezTo>
                                      <a:pt x="173834" y="58671"/>
                                      <a:pt x="157205" y="66259"/>
                                      <a:pt x="194400" y="56960"/>
                                    </a:cubicBezTo>
                                    <a:cubicBezTo>
                                      <a:pt x="201600" y="52160"/>
                                      <a:pt x="207868" y="45517"/>
                                      <a:pt x="216000" y="42560"/>
                                    </a:cubicBezTo>
                                    <a:cubicBezTo>
                                      <a:pt x="274796" y="21180"/>
                                      <a:pt x="315484" y="26249"/>
                                      <a:pt x="381600" y="20960"/>
                                    </a:cubicBezTo>
                                    <a:cubicBezTo>
                                      <a:pt x="405643" y="19037"/>
                                      <a:pt x="429600" y="16160"/>
                                      <a:pt x="453600" y="13760"/>
                                    </a:cubicBezTo>
                                    <a:cubicBezTo>
                                      <a:pt x="525974" y="-10365"/>
                                      <a:pt x="479577" y="2244"/>
                                      <a:pt x="640800" y="13760"/>
                                    </a:cubicBezTo>
                                    <a:cubicBezTo>
                                      <a:pt x="653007" y="14632"/>
                                      <a:pt x="664854" y="18305"/>
                                      <a:pt x="676800" y="20960"/>
                                    </a:cubicBezTo>
                                    <a:cubicBezTo>
                                      <a:pt x="683014" y="22341"/>
                                      <a:pt x="719182" y="30906"/>
                                      <a:pt x="727200" y="35360"/>
                                    </a:cubicBezTo>
                                    <a:cubicBezTo>
                                      <a:pt x="742329" y="43765"/>
                                      <a:pt x="758162" y="51922"/>
                                      <a:pt x="770400" y="64160"/>
                                    </a:cubicBezTo>
                                    <a:cubicBezTo>
                                      <a:pt x="777600" y="71360"/>
                                      <a:pt x="783528" y="80112"/>
                                      <a:pt x="792000" y="85760"/>
                                    </a:cubicBezTo>
                                    <a:cubicBezTo>
                                      <a:pt x="798315" y="89970"/>
                                      <a:pt x="806400" y="90560"/>
                                      <a:pt x="813600" y="92960"/>
                                    </a:cubicBezTo>
                                    <a:cubicBezTo>
                                      <a:pt x="820800" y="100160"/>
                                      <a:pt x="826728" y="108912"/>
                                      <a:pt x="835200" y="114560"/>
                                    </a:cubicBezTo>
                                    <a:cubicBezTo>
                                      <a:pt x="841515" y="118770"/>
                                      <a:pt x="851433" y="116393"/>
                                      <a:pt x="856800" y="121760"/>
                                    </a:cubicBezTo>
                                    <a:cubicBezTo>
                                      <a:pt x="869038" y="133998"/>
                                      <a:pt x="873362" y="152722"/>
                                      <a:pt x="885600" y="164960"/>
                                    </a:cubicBezTo>
                                    <a:cubicBezTo>
                                      <a:pt x="898575" y="177935"/>
                                      <a:pt x="911258" y="193442"/>
                                      <a:pt x="928800" y="200960"/>
                                    </a:cubicBezTo>
                                    <a:cubicBezTo>
                                      <a:pt x="942470" y="206819"/>
                                      <a:pt x="991054" y="213736"/>
                                      <a:pt x="1000800" y="215360"/>
                                    </a:cubicBezTo>
                                    <a:cubicBezTo>
                                      <a:pt x="1044000" y="212960"/>
                                      <a:pt x="1087530" y="214006"/>
                                      <a:pt x="1130400" y="208160"/>
                                    </a:cubicBezTo>
                                    <a:cubicBezTo>
                                      <a:pt x="1141035" y="206710"/>
                                      <a:pt x="1149150" y="197529"/>
                                      <a:pt x="1159200" y="193760"/>
                                    </a:cubicBezTo>
                                    <a:cubicBezTo>
                                      <a:pt x="1168465" y="190285"/>
                                      <a:pt x="1178735" y="190035"/>
                                      <a:pt x="1188000" y="186560"/>
                                    </a:cubicBezTo>
                                    <a:cubicBezTo>
                                      <a:pt x="1198050" y="182791"/>
                                      <a:pt x="1206750" y="175929"/>
                                      <a:pt x="1216800" y="172160"/>
                                    </a:cubicBezTo>
                                    <a:cubicBezTo>
                                      <a:pt x="1240586" y="163240"/>
                                      <a:pt x="1282291" y="160374"/>
                                      <a:pt x="1303200" y="157760"/>
                                    </a:cubicBezTo>
                                    <a:cubicBezTo>
                                      <a:pt x="1394400" y="160160"/>
                                      <a:pt x="1485780" y="158754"/>
                                      <a:pt x="1576800" y="164960"/>
                                    </a:cubicBezTo>
                                    <a:cubicBezTo>
                                      <a:pt x="1591944" y="165993"/>
                                      <a:pt x="1605600" y="174560"/>
                                      <a:pt x="1620000" y="179360"/>
                                    </a:cubicBezTo>
                                    <a:lnTo>
                                      <a:pt x="1641600" y="186560"/>
                                    </a:lnTo>
                                    <a:cubicBezTo>
                                      <a:pt x="1648800" y="193760"/>
                                      <a:pt x="1655163" y="201909"/>
                                      <a:pt x="1663200" y="208160"/>
                                    </a:cubicBezTo>
                                    <a:cubicBezTo>
                                      <a:pt x="1676861" y="218785"/>
                                      <a:pt x="1692000" y="227360"/>
                                      <a:pt x="1706400" y="236960"/>
                                    </a:cubicBezTo>
                                    <a:cubicBezTo>
                                      <a:pt x="1713600" y="241760"/>
                                      <a:pt x="1721881" y="245241"/>
                                      <a:pt x="1728000" y="251360"/>
                                    </a:cubicBezTo>
                                    <a:lnTo>
                                      <a:pt x="1749600" y="272960"/>
                                    </a:lnTo>
                                    <a:cubicBezTo>
                                      <a:pt x="1752000" y="280160"/>
                                      <a:pt x="1752059" y="288634"/>
                                      <a:pt x="1756800" y="294560"/>
                                    </a:cubicBezTo>
                                    <a:cubicBezTo>
                                      <a:pt x="1770556" y="311755"/>
                                      <a:pt x="1782609" y="307464"/>
                                      <a:pt x="1800000" y="316160"/>
                                    </a:cubicBezTo>
                                    <a:cubicBezTo>
                                      <a:pt x="1807740" y="320030"/>
                                      <a:pt x="1813692" y="327046"/>
                                      <a:pt x="1821600" y="330560"/>
                                    </a:cubicBezTo>
                                    <a:cubicBezTo>
                                      <a:pt x="1835471" y="336725"/>
                                      <a:pt x="1850400" y="340160"/>
                                      <a:pt x="1864800" y="344960"/>
                                    </a:cubicBezTo>
                                    <a:cubicBezTo>
                                      <a:pt x="1872000" y="347360"/>
                                      <a:pt x="1879612" y="348766"/>
                                      <a:pt x="1886400" y="352160"/>
                                    </a:cubicBezTo>
                                    <a:cubicBezTo>
                                      <a:pt x="1926146" y="372033"/>
                                      <a:pt x="1904675" y="364455"/>
                                      <a:pt x="1951200" y="373760"/>
                                    </a:cubicBezTo>
                                    <a:cubicBezTo>
                                      <a:pt x="1997346" y="370876"/>
                                      <a:pt x="2045015" y="377782"/>
                                      <a:pt x="2088000" y="359360"/>
                                    </a:cubicBezTo>
                                    <a:cubicBezTo>
                                      <a:pt x="2097865" y="355132"/>
                                      <a:pt x="2106835" y="348946"/>
                                      <a:pt x="2116800" y="344960"/>
                                    </a:cubicBezTo>
                                    <a:cubicBezTo>
                                      <a:pt x="2130893" y="339323"/>
                                      <a:pt x="2146424" y="337348"/>
                                      <a:pt x="2160000" y="330560"/>
                                    </a:cubicBezTo>
                                    <a:cubicBezTo>
                                      <a:pt x="2206502" y="307309"/>
                                      <a:pt x="2178387" y="318763"/>
                                      <a:pt x="2246400" y="301760"/>
                                    </a:cubicBezTo>
                                    <a:lnTo>
                                      <a:pt x="2275200" y="294560"/>
                                    </a:lnTo>
                                    <a:cubicBezTo>
                                      <a:pt x="2306400" y="296960"/>
                                      <a:pt x="2337722" y="298104"/>
                                      <a:pt x="2368800" y="301760"/>
                                    </a:cubicBezTo>
                                    <a:cubicBezTo>
                                      <a:pt x="2374833" y="302470"/>
                                      <a:pt x="2411321" y="312220"/>
                                      <a:pt x="2419200" y="316160"/>
                                    </a:cubicBezTo>
                                    <a:cubicBezTo>
                                      <a:pt x="2426940" y="320030"/>
                                      <a:pt x="2432846" y="327151"/>
                                      <a:pt x="2440800" y="330560"/>
                                    </a:cubicBezTo>
                                    <a:cubicBezTo>
                                      <a:pt x="2449895" y="334458"/>
                                      <a:pt x="2460335" y="334285"/>
                                      <a:pt x="2469600" y="337760"/>
                                    </a:cubicBezTo>
                                    <a:cubicBezTo>
                                      <a:pt x="2479650" y="341529"/>
                                      <a:pt x="2488535" y="347932"/>
                                      <a:pt x="2498400" y="352160"/>
                                    </a:cubicBezTo>
                                    <a:cubicBezTo>
                                      <a:pt x="2505376" y="355150"/>
                                      <a:pt x="2513212" y="355966"/>
                                      <a:pt x="2520000" y="359360"/>
                                    </a:cubicBezTo>
                                    <a:cubicBezTo>
                                      <a:pt x="2527740" y="363230"/>
                                      <a:pt x="2533860" y="369890"/>
                                      <a:pt x="2541600" y="373760"/>
                                    </a:cubicBezTo>
                                    <a:cubicBezTo>
                                      <a:pt x="2548388" y="377154"/>
                                      <a:pt x="2556566" y="377274"/>
                                      <a:pt x="2563200" y="380960"/>
                                    </a:cubicBezTo>
                                    <a:cubicBezTo>
                                      <a:pt x="2578329" y="389365"/>
                                      <a:pt x="2592000" y="400160"/>
                                      <a:pt x="2606400" y="409760"/>
                                    </a:cubicBezTo>
                                    <a:cubicBezTo>
                                      <a:pt x="2613600" y="414560"/>
                                      <a:pt x="2619791" y="421424"/>
                                      <a:pt x="2628000" y="424160"/>
                                    </a:cubicBezTo>
                                    <a:lnTo>
                                      <a:pt x="2649600" y="431360"/>
                                    </a:lnTo>
                                    <a:cubicBezTo>
                                      <a:pt x="2659200" y="438560"/>
                                      <a:pt x="2667258" y="448503"/>
                                      <a:pt x="2678400" y="452960"/>
                                    </a:cubicBezTo>
                                    <a:cubicBezTo>
                                      <a:pt x="2691954" y="458382"/>
                                      <a:pt x="2707349" y="456993"/>
                                      <a:pt x="2721600" y="460160"/>
                                    </a:cubicBezTo>
                                    <a:cubicBezTo>
                                      <a:pt x="2729009" y="461806"/>
                                      <a:pt x="2735791" y="465714"/>
                                      <a:pt x="2743200" y="467360"/>
                                    </a:cubicBezTo>
                                    <a:cubicBezTo>
                                      <a:pt x="2819229" y="484255"/>
                                      <a:pt x="2759375" y="465552"/>
                                      <a:pt x="2808000" y="481760"/>
                                    </a:cubicBezTo>
                                    <a:cubicBezTo>
                                      <a:pt x="2851200" y="479360"/>
                                      <a:pt x="2894697" y="480156"/>
                                      <a:pt x="2937600" y="474560"/>
                                    </a:cubicBezTo>
                                    <a:cubicBezTo>
                                      <a:pt x="2950416" y="472888"/>
                                      <a:pt x="2961454" y="464577"/>
                                      <a:pt x="2973600" y="460160"/>
                                    </a:cubicBezTo>
                                    <a:cubicBezTo>
                                      <a:pt x="2987865" y="454973"/>
                                      <a:pt x="3016800" y="445760"/>
                                      <a:pt x="3016800" y="445760"/>
                                    </a:cubicBezTo>
                                    <a:cubicBezTo>
                                      <a:pt x="3039420" y="411830"/>
                                      <a:pt x="3020649" y="432246"/>
                                      <a:pt x="3060000" y="409760"/>
                                    </a:cubicBezTo>
                                    <a:cubicBezTo>
                                      <a:pt x="3067513" y="405467"/>
                                      <a:pt x="3073692" y="398874"/>
                                      <a:pt x="3081600" y="395360"/>
                                    </a:cubicBezTo>
                                    <a:cubicBezTo>
                                      <a:pt x="3150721" y="364640"/>
                                      <a:pt x="3206083" y="377426"/>
                                      <a:pt x="3290400" y="373760"/>
                                    </a:cubicBezTo>
                                    <a:cubicBezTo>
                                      <a:pt x="3309430" y="369002"/>
                                      <a:pt x="3344746" y="359360"/>
                                      <a:pt x="3362400" y="359360"/>
                                    </a:cubicBezTo>
                                    <a:cubicBezTo>
                                      <a:pt x="3398480" y="359360"/>
                                      <a:pt x="3434400" y="364160"/>
                                      <a:pt x="3470400" y="366560"/>
                                    </a:cubicBezTo>
                                    <a:cubicBezTo>
                                      <a:pt x="3539583" y="380397"/>
                                      <a:pt x="3475581" y="364313"/>
                                      <a:pt x="3535200" y="388160"/>
                                    </a:cubicBezTo>
                                    <a:cubicBezTo>
                                      <a:pt x="3549293" y="393797"/>
                                      <a:pt x="3564000" y="397760"/>
                                      <a:pt x="3578400" y="402560"/>
                                    </a:cubicBezTo>
                                    <a:lnTo>
                                      <a:pt x="3600000" y="409760"/>
                                    </a:lnTo>
                                    <a:cubicBezTo>
                                      <a:pt x="3626400" y="407360"/>
                                      <a:pt x="3654235" y="411476"/>
                                      <a:pt x="3679200" y="402560"/>
                                    </a:cubicBezTo>
                                    <a:cubicBezTo>
                                      <a:pt x="3690501" y="398524"/>
                                      <a:pt x="3693918" y="383591"/>
                                      <a:pt x="3700800" y="373760"/>
                                    </a:cubicBezTo>
                                    <a:lnTo>
                                      <a:pt x="3744000" y="308960"/>
                                    </a:lnTo>
                                    <a:cubicBezTo>
                                      <a:pt x="3748800" y="301760"/>
                                      <a:pt x="3750191" y="290096"/>
                                      <a:pt x="3758400" y="287360"/>
                                    </a:cubicBezTo>
                                    <a:lnTo>
                                      <a:pt x="3801600" y="272960"/>
                                    </a:lnTo>
                                    <a:cubicBezTo>
                                      <a:pt x="3830400" y="275360"/>
                                      <a:pt x="3859354" y="276340"/>
                                      <a:pt x="3888000" y="280160"/>
                                    </a:cubicBezTo>
                                    <a:cubicBezTo>
                                      <a:pt x="3895523" y="281163"/>
                                      <a:pt x="3902237" y="285519"/>
                                      <a:pt x="3909600" y="287360"/>
                                    </a:cubicBezTo>
                                    <a:cubicBezTo>
                                      <a:pt x="3950707" y="297637"/>
                                      <a:pt x="3937444" y="290673"/>
                                      <a:pt x="3974400" y="301760"/>
                                    </a:cubicBezTo>
                                    <a:cubicBezTo>
                                      <a:pt x="3988939" y="306122"/>
                                      <a:pt x="4004024" y="309372"/>
                                      <a:pt x="4017600" y="316160"/>
                                    </a:cubicBezTo>
                                    <a:cubicBezTo>
                                      <a:pt x="4027200" y="320960"/>
                                      <a:pt x="4035987" y="327957"/>
                                      <a:pt x="4046400" y="330560"/>
                                    </a:cubicBezTo>
                                    <a:cubicBezTo>
                                      <a:pt x="4065172" y="335253"/>
                                      <a:pt x="4084800" y="335360"/>
                                      <a:pt x="4104000" y="337760"/>
                                    </a:cubicBezTo>
                                    <a:cubicBezTo>
                                      <a:pt x="4116000" y="335360"/>
                                      <a:pt x="4128817" y="335530"/>
                                      <a:pt x="4140000" y="330560"/>
                                    </a:cubicBezTo>
                                    <a:cubicBezTo>
                                      <a:pt x="4150966" y="325686"/>
                                      <a:pt x="4159035" y="315935"/>
                                      <a:pt x="4168800" y="308960"/>
                                    </a:cubicBezTo>
                                    <a:cubicBezTo>
                                      <a:pt x="4191593" y="292679"/>
                                      <a:pt x="4195669" y="293129"/>
                                      <a:pt x="4219200" y="272960"/>
                                    </a:cubicBezTo>
                                    <a:cubicBezTo>
                                      <a:pt x="4226931" y="266333"/>
                                      <a:pt x="4231899" y="256305"/>
                                      <a:pt x="4240800" y="251360"/>
                                    </a:cubicBezTo>
                                    <a:cubicBezTo>
                                      <a:pt x="4254069" y="243988"/>
                                      <a:pt x="4269600" y="241760"/>
                                      <a:pt x="4284000" y="236960"/>
                                    </a:cubicBezTo>
                                    <a:cubicBezTo>
                                      <a:pt x="4291200" y="234560"/>
                                      <a:pt x="4298812" y="233154"/>
                                      <a:pt x="4305600" y="229760"/>
                                    </a:cubicBezTo>
                                    <a:cubicBezTo>
                                      <a:pt x="4329202" y="217959"/>
                                      <a:pt x="4332693" y="214516"/>
                                      <a:pt x="4356000" y="208160"/>
                                    </a:cubicBezTo>
                                    <a:cubicBezTo>
                                      <a:pt x="4375094" y="202953"/>
                                      <a:pt x="4413600" y="193760"/>
                                      <a:pt x="4413600" y="193760"/>
                                    </a:cubicBezTo>
                                    <a:cubicBezTo>
                                      <a:pt x="4452000" y="196160"/>
                                      <a:pt x="4490536" y="196932"/>
                                      <a:pt x="4528800" y="200960"/>
                                    </a:cubicBezTo>
                                    <a:cubicBezTo>
                                      <a:pt x="4536348" y="201755"/>
                                      <a:pt x="4543103" y="206075"/>
                                      <a:pt x="4550400" y="208160"/>
                                    </a:cubicBezTo>
                                    <a:cubicBezTo>
                                      <a:pt x="4559915" y="210878"/>
                                      <a:pt x="4569600" y="212960"/>
                                      <a:pt x="4579200" y="215360"/>
                                    </a:cubicBezTo>
                                    <a:cubicBezTo>
                                      <a:pt x="4586400" y="220160"/>
                                      <a:pt x="4593060" y="225890"/>
                                      <a:pt x="4600800" y="229760"/>
                                    </a:cubicBezTo>
                                    <a:cubicBezTo>
                                      <a:pt x="4611129" y="234925"/>
                                      <a:pt x="4641972" y="241853"/>
                                      <a:pt x="4651200" y="244160"/>
                                    </a:cubicBezTo>
                                    <a:cubicBezTo>
                                      <a:pt x="4705428" y="280312"/>
                                      <a:pt x="4636509" y="237864"/>
                                      <a:pt x="4701600" y="265760"/>
                                    </a:cubicBezTo>
                                    <a:cubicBezTo>
                                      <a:pt x="4709554" y="269169"/>
                                      <a:pt x="4715292" y="276646"/>
                                      <a:pt x="4723200" y="280160"/>
                                    </a:cubicBezTo>
                                    <a:cubicBezTo>
                                      <a:pt x="4737071" y="286325"/>
                                      <a:pt x="4752000" y="289760"/>
                                      <a:pt x="4766400" y="294560"/>
                                    </a:cubicBezTo>
                                    <a:cubicBezTo>
                                      <a:pt x="4773600" y="296960"/>
                                      <a:pt x="4781212" y="298366"/>
                                      <a:pt x="4788000" y="301760"/>
                                    </a:cubicBezTo>
                                    <a:cubicBezTo>
                                      <a:pt x="4797600" y="306560"/>
                                      <a:pt x="4806520" y="313076"/>
                                      <a:pt x="4816800" y="316160"/>
                                    </a:cubicBezTo>
                                    <a:cubicBezTo>
                                      <a:pt x="4830783" y="320355"/>
                                      <a:pt x="4845749" y="320193"/>
                                      <a:pt x="4860000" y="323360"/>
                                    </a:cubicBezTo>
                                    <a:cubicBezTo>
                                      <a:pt x="4867409" y="325006"/>
                                      <a:pt x="4874191" y="328914"/>
                                      <a:pt x="4881600" y="330560"/>
                                    </a:cubicBezTo>
                                    <a:cubicBezTo>
                                      <a:pt x="4895851" y="333727"/>
                                      <a:pt x="4910549" y="334593"/>
                                      <a:pt x="4924800" y="337760"/>
                                    </a:cubicBezTo>
                                    <a:cubicBezTo>
                                      <a:pt x="4932209" y="339406"/>
                                      <a:pt x="4939131" y="342779"/>
                                      <a:pt x="4946400" y="344960"/>
                                    </a:cubicBezTo>
                                    <a:cubicBezTo>
                                      <a:pt x="4963135" y="349981"/>
                                      <a:pt x="4980065" y="354339"/>
                                      <a:pt x="4996800" y="359360"/>
                                    </a:cubicBezTo>
                                    <a:cubicBezTo>
                                      <a:pt x="5004069" y="361541"/>
                                      <a:pt x="5011424" y="363570"/>
                                      <a:pt x="5018400" y="366560"/>
                                    </a:cubicBezTo>
                                    <a:cubicBezTo>
                                      <a:pt x="5028265" y="370788"/>
                                      <a:pt x="5037018" y="377566"/>
                                      <a:pt x="5047200" y="380960"/>
                                    </a:cubicBezTo>
                                    <a:cubicBezTo>
                                      <a:pt x="5100963" y="398881"/>
                                      <a:pt x="5095107" y="391137"/>
                                      <a:pt x="5140800" y="402560"/>
                                    </a:cubicBezTo>
                                    <a:cubicBezTo>
                                      <a:pt x="5148163" y="404401"/>
                                      <a:pt x="5155200" y="407360"/>
                                      <a:pt x="5162400" y="409760"/>
                                    </a:cubicBezTo>
                                    <a:cubicBezTo>
                                      <a:pt x="5184000" y="407360"/>
                                      <a:pt x="5207506" y="411751"/>
                                      <a:pt x="5227200" y="402560"/>
                                    </a:cubicBezTo>
                                    <a:cubicBezTo>
                                      <a:pt x="5271432" y="381918"/>
                                      <a:pt x="5268626" y="346734"/>
                                      <a:pt x="5299200" y="316160"/>
                                    </a:cubicBezTo>
                                    <a:cubicBezTo>
                                      <a:pt x="5315124" y="300236"/>
                                      <a:pt x="5322352" y="290184"/>
                                      <a:pt x="5342400" y="280160"/>
                                    </a:cubicBezTo>
                                    <a:cubicBezTo>
                                      <a:pt x="5352729" y="274995"/>
                                      <a:pt x="5383572" y="268067"/>
                                      <a:pt x="5392800" y="265760"/>
                                    </a:cubicBezTo>
                                    <a:cubicBezTo>
                                      <a:pt x="5419200" y="268160"/>
                                      <a:pt x="5445758" y="269211"/>
                                      <a:pt x="5472000" y="272960"/>
                                    </a:cubicBezTo>
                                    <a:cubicBezTo>
                                      <a:pt x="5479513" y="274033"/>
                                      <a:pt x="5486303" y="278075"/>
                                      <a:pt x="5493600" y="280160"/>
                                    </a:cubicBezTo>
                                    <a:cubicBezTo>
                                      <a:pt x="5504365" y="283236"/>
                                      <a:pt x="5532491" y="288806"/>
                                      <a:pt x="5544000" y="294560"/>
                                    </a:cubicBezTo>
                                    <a:cubicBezTo>
                                      <a:pt x="5551740" y="298430"/>
                                      <a:pt x="5557498" y="305922"/>
                                      <a:pt x="5565600" y="308960"/>
                                    </a:cubicBezTo>
                                    <a:cubicBezTo>
                                      <a:pt x="5577058" y="313257"/>
                                      <a:pt x="5589728" y="313192"/>
                                      <a:pt x="5601600" y="316160"/>
                                    </a:cubicBezTo>
                                    <a:cubicBezTo>
                                      <a:pt x="5608963" y="318001"/>
                                      <a:pt x="5616000" y="320960"/>
                                      <a:pt x="5623200" y="323360"/>
                                    </a:cubicBezTo>
                                    <a:cubicBezTo>
                                      <a:pt x="5666551" y="319025"/>
                                      <a:pt x="5699852" y="321034"/>
                                      <a:pt x="5738400" y="301760"/>
                                    </a:cubicBezTo>
                                    <a:cubicBezTo>
                                      <a:pt x="5748000" y="296960"/>
                                      <a:pt x="5757881" y="292685"/>
                                      <a:pt x="5767200" y="287360"/>
                                    </a:cubicBezTo>
                                    <a:cubicBezTo>
                                      <a:pt x="5774713" y="283067"/>
                                      <a:pt x="5780591" y="275696"/>
                                      <a:pt x="5788800" y="272960"/>
                                    </a:cubicBezTo>
                                    <a:cubicBezTo>
                                      <a:pt x="5802649" y="268344"/>
                                      <a:pt x="5817749" y="268927"/>
                                      <a:pt x="5832000" y="265760"/>
                                    </a:cubicBezTo>
                                    <a:cubicBezTo>
                                      <a:pt x="5839409" y="264114"/>
                                      <a:pt x="5846237" y="260401"/>
                                      <a:pt x="5853600" y="258560"/>
                                    </a:cubicBezTo>
                                    <a:cubicBezTo>
                                      <a:pt x="5865472" y="255592"/>
                                      <a:pt x="5877600" y="253760"/>
                                      <a:pt x="5889600" y="251360"/>
                                    </a:cubicBezTo>
                                    <a:cubicBezTo>
                                      <a:pt x="5925600" y="253760"/>
                                      <a:pt x="5961656" y="255434"/>
                                      <a:pt x="5997600" y="258560"/>
                                    </a:cubicBezTo>
                                    <a:cubicBezTo>
                                      <a:pt x="6035400" y="261847"/>
                                      <a:pt x="6051576" y="263696"/>
                                      <a:pt x="6084000" y="272960"/>
                                    </a:cubicBezTo>
                                    <a:cubicBezTo>
                                      <a:pt x="6091297" y="275045"/>
                                      <a:pt x="6098966" y="276474"/>
                                      <a:pt x="6105600" y="280160"/>
                                    </a:cubicBezTo>
                                    <a:cubicBezTo>
                                      <a:pt x="6120729" y="288565"/>
                                      <a:pt x="6132381" y="303487"/>
                                      <a:pt x="6148800" y="308960"/>
                                    </a:cubicBezTo>
                                    <a:lnTo>
                                      <a:pt x="6213600" y="330560"/>
                                    </a:lnTo>
                                    <a:cubicBezTo>
                                      <a:pt x="6220800" y="332960"/>
                                      <a:pt x="6227837" y="335919"/>
                                      <a:pt x="6235200" y="337760"/>
                                    </a:cubicBezTo>
                                    <a:cubicBezTo>
                                      <a:pt x="6244800" y="340160"/>
                                      <a:pt x="6254485" y="342242"/>
                                      <a:pt x="6264000" y="344960"/>
                                    </a:cubicBezTo>
                                    <a:cubicBezTo>
                                      <a:pt x="6271297" y="347045"/>
                                      <a:pt x="6278158" y="350672"/>
                                      <a:pt x="6285600" y="352160"/>
                                    </a:cubicBezTo>
                                    <a:cubicBezTo>
                                      <a:pt x="6302241" y="355488"/>
                                      <a:pt x="6319227" y="356780"/>
                                      <a:pt x="6336000" y="359360"/>
                                    </a:cubicBezTo>
                                    <a:cubicBezTo>
                                      <a:pt x="6381899" y="366421"/>
                                      <a:pt x="6369824" y="364216"/>
                                      <a:pt x="6408000" y="373760"/>
                                    </a:cubicBezTo>
                                    <a:cubicBezTo>
                                      <a:pt x="6434400" y="371360"/>
                                      <a:pt x="6460873" y="369657"/>
                                      <a:pt x="6487200" y="366560"/>
                                    </a:cubicBezTo>
                                    <a:cubicBezTo>
                                      <a:pt x="6501699" y="364854"/>
                                      <a:pt x="6515801" y="359360"/>
                                      <a:pt x="6530400" y="359360"/>
                                    </a:cubicBezTo>
                                    <a:cubicBezTo>
                                      <a:pt x="6566480" y="359360"/>
                                      <a:pt x="6602400" y="364160"/>
                                      <a:pt x="6638400" y="366560"/>
                                    </a:cubicBezTo>
                                    <a:cubicBezTo>
                                      <a:pt x="6652800" y="376160"/>
                                      <a:pt x="6669362" y="383122"/>
                                      <a:pt x="6681600" y="395360"/>
                                    </a:cubicBezTo>
                                    <a:cubicBezTo>
                                      <a:pt x="6688800" y="402560"/>
                                      <a:pt x="6694728" y="411312"/>
                                      <a:pt x="6703200" y="416960"/>
                                    </a:cubicBezTo>
                                    <a:cubicBezTo>
                                      <a:pt x="6709515" y="421170"/>
                                      <a:pt x="6718166" y="420474"/>
                                      <a:pt x="6724800" y="424160"/>
                                    </a:cubicBezTo>
                                    <a:cubicBezTo>
                                      <a:pt x="6739929" y="432565"/>
                                      <a:pt x="6768000" y="452960"/>
                                      <a:pt x="6768000" y="452960"/>
                                    </a:cubicBezTo>
                                    <a:cubicBezTo>
                                      <a:pt x="6794400" y="450560"/>
                                      <a:pt x="6821095" y="450367"/>
                                      <a:pt x="6847200" y="445760"/>
                                    </a:cubicBezTo>
                                    <a:cubicBezTo>
                                      <a:pt x="6862148" y="443122"/>
                                      <a:pt x="6875516" y="434337"/>
                                      <a:pt x="6890400" y="431360"/>
                                    </a:cubicBezTo>
                                    <a:lnTo>
                                      <a:pt x="6926400" y="424160"/>
                                    </a:lnTo>
                                    <a:cubicBezTo>
                                      <a:pt x="7085060" y="438584"/>
                                      <a:pt x="6953833" y="412677"/>
                                      <a:pt x="7034400" y="452960"/>
                                    </a:cubicBezTo>
                                    <a:cubicBezTo>
                                      <a:pt x="7047976" y="459748"/>
                                      <a:pt x="7063200" y="462560"/>
                                      <a:pt x="7077600" y="467360"/>
                                    </a:cubicBezTo>
                                    <a:lnTo>
                                      <a:pt x="7099200" y="474560"/>
                                    </a:lnTo>
                                    <a:cubicBezTo>
                                      <a:pt x="7123200" y="472160"/>
                                      <a:pt x="7147493" y="471805"/>
                                      <a:pt x="7171200" y="467360"/>
                                    </a:cubicBezTo>
                                    <a:cubicBezTo>
                                      <a:pt x="7186119" y="464563"/>
                                      <a:pt x="7214400" y="452960"/>
                                      <a:pt x="7214400" y="452960"/>
                                    </a:cubicBezTo>
                                    <a:cubicBezTo>
                                      <a:pt x="7250400" y="455360"/>
                                      <a:pt x="7286541" y="456176"/>
                                      <a:pt x="7322400" y="460160"/>
                                    </a:cubicBezTo>
                                    <a:cubicBezTo>
                                      <a:pt x="7329943" y="460998"/>
                                      <a:pt x="7336558" y="465872"/>
                                      <a:pt x="7344000" y="467360"/>
                                    </a:cubicBezTo>
                                    <a:cubicBezTo>
                                      <a:pt x="7360641" y="470688"/>
                                      <a:pt x="7377703" y="471524"/>
                                      <a:pt x="7394400" y="474560"/>
                                    </a:cubicBezTo>
                                    <a:cubicBezTo>
                                      <a:pt x="7404136" y="476330"/>
                                      <a:pt x="7413339" y="480938"/>
                                      <a:pt x="7423200" y="481760"/>
                                    </a:cubicBezTo>
                                    <a:cubicBezTo>
                                      <a:pt x="7442334" y="483354"/>
                                      <a:pt x="7461600" y="481760"/>
                                      <a:pt x="7480800" y="481760"/>
                                    </a:cubicBezTo>
                                  </a:path>
                                </a:pathLst>
                              </a:custGeom>
                              <a:solidFill>
                                <a:srgbClr val="1F497D">
                                  <a:lumMod val="60000"/>
                                  <a:lumOff val="40000"/>
                                </a:srgbClr>
                              </a:solidFill>
                              <a:ln w="190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1233" o:spid="_x0000_s1026" style="position:absolute;margin-left:20pt;margin-top:75.2pt;width:177.85pt;height:26.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800,48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" path="m,150560v12000,-7200,24133,-14183,36000,-21600c43338,124374,49860,118430,57600,114560v6788,-3394,14812,-3806,21600,-7200c86940,103490,92892,96474,100800,92960v13871,-6165,30570,-5980,43200,-14400c173834,58671,157205,66259,194400,56960v7200,-4800,13468,-11443,21600,-14400c274796,21180,315484,26249,381600,20960v24043,-1923,48000,-4800,72000,-7200c525974,-10365,479577,2244,640800,13760v12207,872,24054,4545,36000,7200c683014,22341,719182,30906,727200,35360v15129,8405,30962,16562,43200,28800c777600,71360,783528,80112,792000,85760v6315,4210,14400,4800,21600,7200c820800,100160,826728,108912,835200,114560v6315,4210,16233,1833,21600,7200c869038,133998,873362,152722,885600,164960v12975,12975,25658,28482,43200,36000c942470,206819,991054,213736,1000800,215360v43200,-2400,86730,-1354,129600,-7200c1141035,206710,1149150,197529,1159200,193760v9265,-3475,19535,-3725,28800,-7200c1198050,182791,1206750,175929,1216800,172160v23786,-8920,65491,-11786,86400,-14400c1394400,160160,1485780,158754,1576800,164960v15144,1033,28800,9600,43200,14400l1641600,186560v7200,7200,13563,15349,21600,21600c1676861,218785,1692000,227360,1706400,236960v7200,4800,15481,8281,21600,14400l1749600,272960v2400,7200,2459,15674,7200,21600c1770556,311755,1782609,307464,1800000,316160v7740,3870,13692,10886,21600,14400c1835471,336725,1850400,340160,1864800,344960v7200,2400,14812,3806,21600,7200c1926146,372033,1904675,364455,1951200,373760v46146,-2884,93815,4022,136800,-14400c2097865,355132,2106835,348946,2116800,344960v14093,-5637,29624,-7612,43200,-14400c2206502,307309,2178387,318763,2246400,301760r28800,-7200c2306400,296960,2337722,298104,2368800,301760v6033,710,42521,10460,50400,14400c2426940,320030,2432846,327151,2440800,330560v9095,3898,19535,3725,28800,7200c2479650,341529,2488535,347932,2498400,352160v6976,2990,14812,3806,21600,7200c2527740,363230,2533860,369890,2541600,373760v6788,3394,14966,3514,21600,7200c2578329,389365,2592000,400160,2606400,409760v7200,4800,13391,11664,21600,14400l2649600,431360v9600,7200,17658,17143,28800,21600c2691954,458382,2707349,456993,2721600,460160v7409,1646,14191,5554,21600,7200c2819229,484255,2759375,465552,2808000,481760v43200,-2400,86697,-1604,129600,-7200c2950416,472888,2961454,464577,2973600,460160v14265,-5187,43200,-14400,43200,-14400c3039420,411830,3020649,432246,3060000,409760v7513,-4293,13692,-10886,21600,-14400c3150721,364640,3206083,377426,3290400,373760v19030,-4758,54346,-14400,72000,-14400c3398480,359360,3434400,364160,3470400,366560v69183,13837,5181,-2247,64800,21600c3549293,393797,3564000,397760,3578400,402560r21600,7200c3626400,407360,3654235,411476,3679200,402560v11301,-4036,14718,-18969,21600,-28800l3744000,308960v4800,-7200,6191,-18864,14400,-21600l3801600,272960v28800,2400,57754,3380,86400,7200c3895523,281163,3902237,285519,3909600,287360v41107,10277,27844,3313,64800,14400c3988939,306122,4004024,309372,4017600,316160v9600,4800,18387,11797,28800,14400c4065172,335253,4084800,335360,4104000,337760v12000,-2400,24817,-2230,36000,-7200c4150966,325686,4159035,315935,4168800,308960v22793,-16281,26869,-15831,50400,-36000c4226931,266333,4231899,256305,4240800,251360v13269,-7372,28800,-9600,43200,-14400c4291200,234560,4298812,233154,4305600,229760v23602,-11801,27093,-15244,50400,-21600c4375094,202953,4413600,193760,4413600,193760v38400,2400,76936,3172,115200,7200c4536348,201755,4543103,206075,4550400,208160v9515,2718,19200,4800,28800,7200c4586400,220160,4593060,225890,4600800,229760v10329,5165,41172,12093,50400,14400c4705428,280312,4636509,237864,4701600,265760v7954,3409,13692,10886,21600,14400c4737071,286325,4752000,289760,4766400,294560v7200,2400,14812,3806,21600,7200c4797600,306560,4806520,313076,4816800,316160v13983,4195,28949,4033,43200,7200c4867409,325006,4874191,328914,4881600,330560v14251,3167,28949,4033,43200,7200c4932209,339406,4939131,342779,4946400,344960v16735,5021,33665,9379,50400,14400c5004069,361541,5011424,363570,5018400,366560v9865,4228,18618,11006,28800,14400c5100963,398881,5095107,391137,5140800,402560v7363,1841,14400,4800,21600,7200c5184000,407360,5207506,411751,5227200,402560v44232,-20642,41426,-55826,72000,-86400c5315124,300236,5322352,290184,5342400,280160v10329,-5165,41172,-12093,50400,-14400c5419200,268160,5445758,269211,5472000,272960v7513,1073,14303,5115,21600,7200c5504365,283236,5532491,288806,5544000,294560v7740,3870,13498,11362,21600,14400c5577058,313257,5589728,313192,5601600,316160v7363,1841,14400,4800,21600,7200c5666551,319025,5699852,321034,5738400,301760v9600,-4800,19481,-9075,28800,-14400c5774713,283067,5780591,275696,5788800,272960v13849,-4616,28949,-4033,43200,-7200c5839409,264114,5846237,260401,5853600,258560v11872,-2968,24000,-4800,36000,-7200c5925600,253760,5961656,255434,5997600,258560v37800,3287,53976,5136,86400,14400c6091297,275045,6098966,276474,6105600,280160v15129,8405,26781,23327,43200,28800l6213600,330560v7200,2400,14237,5359,21600,7200c6244800,340160,6254485,342242,6264000,344960v7297,2085,14158,5712,21600,7200c6302241,355488,6319227,356780,6336000,359360v45899,7061,33824,4856,72000,14400c6434400,371360,6460873,369657,6487200,366560v14499,-1706,28601,-7200,43200,-7200c6566480,359360,6602400,364160,6638400,366560v14400,9600,30962,16562,43200,28800c6688800,402560,6694728,411312,6703200,416960v6315,4210,14966,3514,21600,7200c6739929,432565,6768000,452960,6768000,452960v26400,-2400,53095,-2593,79200,-7200c6862148,443122,6875516,434337,6890400,431360r36000,-7200c7085060,438584,6953833,412677,7034400,452960v13576,6788,28800,9600,43200,14400l7099200,474560v24000,-2400,48293,-2755,72000,-7200c7186119,464563,7214400,452960,7214400,452960v36000,2400,72141,3216,108000,7200c7329943,460998,7336558,465872,7344000,467360v16641,3328,33703,4164,50400,7200c7404136,476330,7413339,480938,7423200,481760v19134,1594,38400,,57600,e" fillcolor="#558ed5" strokecolor="#c6d9f1" strokeweight="1.5pt">
                      <v:path arrowok="t" o:connecttype="custom" o:connectlocs="0,104728;10870,89704;17392,79687;23914,74679;30436,64662;43481,54646;58699,39621;65221,29604;115224,14580;136964,9571;193489,9571;204359,14580;219578,24596;232622,44629;239144,59654;245666,64662;252188,79687;258710,84695;267406,114745;280451,139786;302191,149803;341324,144794;350020,134778;358716,129770;367412,119753;393500,109737;476114,114745;489158,124761;495680,129770;502202,144794;515246,164828;521769,174844;528291,189869;530465,204894;543509,219918;550031,229935;563075,239952;569597,244960;589164,259985;630470,249968;639166,239952;652211,229935;678299,209902;686995,204894;715258,209902;730476,219918;736998,229935;745694,234943;754390,244960;760912,249968;767435,259985;773957,264993;787001,285026;793523,295042;800045,300051;808741,315075;821785,320084;828308,325092;847874,335109;887007,330100;897877,320084;910921,310067;923965,285026;930487,275009;993534,259985;1015275,249968;1047885,254976;1067451,270001;1080496,280018;1087018,285026;1110932,280018;1117454,259985;1130499,214910;1134847,199885;1147891,189869;1173979,194877;1180501,199885;1200068,209902;1213112,219918;1221808,229935;1239200,234943;1250070,229935;1258767,214910;1273985,189869;1280507,174844;1293551,164828;1300073,159819;1315292,144794;1332684,134778;1367468,139786;1373991,144794;1382687,149803;1389209,159819;1404427,169836;1419645,184861;1426167,194877;1439212,204894;1445734,209902;1454430,219918;1467474,224927;1473996,229935;1487040,234943;1493562,239952;1508781,249968;1515303,254976;1523999,264993;1552261,280018;1558784,285026;1578350,280018;1600090,219918;1613134,194877;1628353,184861;1652267,189869;1658789,194877;1674007,204894;1680530,214910;1691400,219918;1697922,224927;1732706,209902;1741403,199885;1747925,189869;1760969,184861;1767491,179852;1778361,174844;1810972,179852;1837060,189869;1843582,194877;1856626,214910;1876193,229935;1882715,234943;1891411,239952;1897933,244960;1913151,249968;1934892,259985;1958806,254976;1971850,249968;2004461,254976;2017505,275009;2024027,290034;2030549,295042;2043593,315075;2067508,310067;2080552,300051;2091422,295042;2124033,315075;2137077,325092;2143599,330100;2165339,325092;2178384,315075;2210994,320084;2217516,325092;2232735,330100;2241431,335109;2258823,335109" o:connectangles="0,0,0,0,0,0,0,0,0,0,0,0,0,0,0,0,0,0,0,0,0,0,0,0,0,0,0,0,0,0,0,0,0,0,0,0,0,0,0,0,0,0,0,0,0,0,0,0,0,0,0,0,0,0,0,0,0,0,0,0,0,0,0,0,0,0,0,0,0,0,0,0,0,0,0,0,0,0,0,0,0,0,0,0,0,0,0,0,0,0,0,0,0,0,0,0,0,0,0,0,0,0,0,0,0,0,0,0,0,0,0,0,0,0,0,0,0,0,0,0,0,0,0,0,0,0,0,0,0,0,0,0,0,0,0,0,0,0,0,0,0,0,0,0,0,0,0,0,0,0,0,0,0,0"/>
                    </v:shape>
                  </w:pict>
                </mc:Fallback>
              </mc:AlternateContent>
            </w:r>
            <w:r w:rsidRPr="008B6CEF">
              <w:rPr>
                <w:b/>
                <w:noProof/>
              </w:rPr>
              <w:drawing>
                <wp:inline distT="0" distB="0" distL="0" distR="0" wp14:anchorId="26DC0EA9" wp14:editId="632B24BC">
                  <wp:extent cx="1310640" cy="1310640"/>
                  <wp:effectExtent l="0" t="0" r="3810" b="0"/>
                  <wp:docPr id="1227" name="Grafik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p>
        </w:tc>
        <w:tc>
          <w:tcPr>
            <w:tcW w:w="4819" w:type="dxa"/>
            <w:vAlign w:val="center"/>
          </w:tcPr>
          <w:p w:rsidR="008B6CEF" w:rsidRPr="008B6CEF" w:rsidRDefault="008B6CEF" w:rsidP="008B6CEF">
            <w:pPr>
              <w:jc w:val="center"/>
              <w:rPr>
                <w:b/>
                <w:bCs/>
                <w:color w:val="000000"/>
              </w:rPr>
            </w:pPr>
            <w:r w:rsidRPr="008B6CEF">
              <w:rPr>
                <w:b/>
                <w:bCs/>
                <w:noProof/>
                <w:color w:val="000000"/>
              </w:rPr>
              <w:drawing>
                <wp:inline distT="0" distB="0" distL="0" distR="0" wp14:anchorId="092D3B1C" wp14:editId="2741497C">
                  <wp:extent cx="1698172" cy="1287694"/>
                  <wp:effectExtent l="0" t="0" r="0" b="8255"/>
                  <wp:docPr id="1228" name="Grafik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06281" cy="1293843"/>
                          </a:xfrm>
                          <a:prstGeom prst="rect">
                            <a:avLst/>
                          </a:prstGeom>
                          <a:noFill/>
                        </pic:spPr>
                      </pic:pic>
                    </a:graphicData>
                  </a:graphic>
                </wp:inline>
              </w:drawing>
            </w:r>
          </w:p>
        </w:tc>
      </w:tr>
      <w:tr w:rsidR="008B6CEF" w:rsidRPr="008B6CEF" w:rsidTr="001C7A7B">
        <w:tc>
          <w:tcPr>
            <w:tcW w:w="4819" w:type="dxa"/>
            <w:shd w:val="clear" w:color="auto" w:fill="auto"/>
          </w:tcPr>
          <w:p w:rsidR="008B6CEF" w:rsidRPr="008B6CEF" w:rsidRDefault="008B6CEF" w:rsidP="00133D3C">
            <w:pPr>
              <w:numPr>
                <w:ilvl w:val="0"/>
                <w:numId w:val="38"/>
              </w:numPr>
              <w:contextualSpacing/>
            </w:pPr>
            <w:r w:rsidRPr="008B6CEF">
              <w:rPr>
                <w:b/>
                <w:bCs/>
                <w:color w:val="000000"/>
              </w:rPr>
              <w:t>Erhitzen</w:t>
            </w:r>
            <w:r w:rsidRPr="008B6CEF">
              <w:t xml:space="preserve"> Sie in einem Topf Wasser. Schalten Sie die Temperatur aus.</w:t>
            </w:r>
          </w:p>
          <w:p w:rsidR="008B6CEF" w:rsidRPr="008B6CEF" w:rsidRDefault="008B6CEF" w:rsidP="00133D3C">
            <w:pPr>
              <w:numPr>
                <w:ilvl w:val="0"/>
                <w:numId w:val="38"/>
              </w:numPr>
              <w:contextualSpacing/>
            </w:pPr>
            <w:r w:rsidRPr="008B6CEF">
              <w:rPr>
                <w:b/>
                <w:bCs/>
                <w:color w:val="000000"/>
              </w:rPr>
              <w:t>Bereiten</w:t>
            </w:r>
            <w:r w:rsidRPr="008B6CEF">
              <w:t xml:space="preserve"> Sie die Joghurtmischung wie nach der Beschreibung zur Herstellung von Joghurt in der Joghurtbox vor.</w:t>
            </w:r>
          </w:p>
          <w:p w:rsidR="008B6CEF" w:rsidRPr="008B6CEF" w:rsidRDefault="008B6CEF" w:rsidP="00133D3C">
            <w:pPr>
              <w:numPr>
                <w:ilvl w:val="0"/>
                <w:numId w:val="38"/>
              </w:numPr>
              <w:contextualSpacing/>
            </w:pPr>
            <w:r w:rsidRPr="008B6CEF">
              <w:rPr>
                <w:b/>
                <w:bCs/>
                <w:color w:val="000000"/>
              </w:rPr>
              <w:t>Spülen</w:t>
            </w:r>
            <w:r w:rsidRPr="008B6CEF">
              <w:t xml:space="preserve"> Sie kleine Schraubgläser sauber und heiß aus.</w:t>
            </w:r>
          </w:p>
          <w:p w:rsidR="008B6CEF" w:rsidRPr="008B6CEF" w:rsidRDefault="008B6CEF" w:rsidP="00133D3C">
            <w:pPr>
              <w:numPr>
                <w:ilvl w:val="0"/>
                <w:numId w:val="38"/>
              </w:numPr>
              <w:contextualSpacing/>
            </w:pPr>
            <w:r w:rsidRPr="008B6CEF">
              <w:rPr>
                <w:b/>
                <w:bCs/>
                <w:color w:val="000000"/>
              </w:rPr>
              <w:t>Füllen</w:t>
            </w:r>
            <w:r w:rsidRPr="008B6CEF">
              <w:t xml:space="preserve"> Sie die Joghurtmischung in die Gläser und verschließen Sie diese.</w:t>
            </w:r>
          </w:p>
          <w:p w:rsidR="008B6CEF" w:rsidRPr="008B6CEF" w:rsidRDefault="008B6CEF" w:rsidP="00133D3C">
            <w:pPr>
              <w:numPr>
                <w:ilvl w:val="0"/>
                <w:numId w:val="38"/>
              </w:numPr>
              <w:contextualSpacing/>
            </w:pPr>
            <w:r w:rsidRPr="008B6CEF">
              <w:rPr>
                <w:b/>
                <w:bCs/>
                <w:color w:val="000000"/>
              </w:rPr>
              <w:t>Prüfen</w:t>
            </w:r>
            <w:r w:rsidRPr="008B6CEF">
              <w:t xml:space="preserve"> Sie mit Hilfe eines Thermometers die Tempera</w:t>
            </w:r>
            <w:r w:rsidR="007736FA">
              <w:t>tur des warmen Wassers. (27°C</w:t>
            </w:r>
            <w:r w:rsidRPr="008B6CEF">
              <w:t xml:space="preserve"> – 30</w:t>
            </w:r>
            <w:r w:rsidR="007736FA">
              <w:t>°C</w:t>
            </w:r>
            <w:r w:rsidRPr="008B6CEF">
              <w:t>)</w:t>
            </w:r>
          </w:p>
          <w:p w:rsidR="008B6CEF" w:rsidRPr="008B6CEF" w:rsidRDefault="008B6CEF" w:rsidP="00133D3C">
            <w:pPr>
              <w:numPr>
                <w:ilvl w:val="0"/>
                <w:numId w:val="38"/>
              </w:numPr>
              <w:contextualSpacing/>
            </w:pPr>
            <w:r w:rsidRPr="008B6CEF">
              <w:rPr>
                <w:b/>
                <w:bCs/>
                <w:color w:val="000000"/>
              </w:rPr>
              <w:t>Stellen</w:t>
            </w:r>
            <w:r w:rsidRPr="008B6CEF">
              <w:t xml:space="preserve"> Sie die Schraubgläser in das Wasserbad.</w:t>
            </w:r>
          </w:p>
          <w:p w:rsidR="008B6CEF" w:rsidRPr="008B6CEF" w:rsidRDefault="008B6CEF" w:rsidP="00133D3C">
            <w:pPr>
              <w:numPr>
                <w:ilvl w:val="0"/>
                <w:numId w:val="38"/>
              </w:numPr>
              <w:contextualSpacing/>
            </w:pPr>
            <w:r w:rsidRPr="008B6CEF">
              <w:rPr>
                <w:b/>
                <w:bCs/>
                <w:color w:val="000000"/>
              </w:rPr>
              <w:t>Prüfen</w:t>
            </w:r>
            <w:r w:rsidRPr="008B6CEF">
              <w:t xml:space="preserve"> Sie zwischendurch immer mal wieder die Temperatur.</w:t>
            </w:r>
          </w:p>
          <w:p w:rsidR="008B6CEF" w:rsidRPr="008B6CEF" w:rsidRDefault="008B6CEF" w:rsidP="00133D3C">
            <w:pPr>
              <w:numPr>
                <w:ilvl w:val="0"/>
                <w:numId w:val="38"/>
              </w:numPr>
              <w:contextualSpacing/>
            </w:pPr>
            <w:r w:rsidRPr="008B6CEF">
              <w:t xml:space="preserve">Falls </w:t>
            </w:r>
            <w:r w:rsidRPr="008B6CEF">
              <w:rPr>
                <w:b/>
                <w:bCs/>
                <w:color w:val="000000"/>
              </w:rPr>
              <w:t>erforderlich</w:t>
            </w:r>
            <w:r w:rsidRPr="008B6CEF">
              <w:t>, schalten Sie kurz die Herdplatte ein, damit das Wasser nicht zu kalt wird.</w:t>
            </w:r>
          </w:p>
          <w:p w:rsidR="008B6CEF" w:rsidRPr="008B6CEF" w:rsidRDefault="008B6CEF" w:rsidP="00133D3C">
            <w:pPr>
              <w:numPr>
                <w:ilvl w:val="0"/>
                <w:numId w:val="38"/>
              </w:numPr>
              <w:contextualSpacing/>
            </w:pPr>
            <w:r w:rsidRPr="008B6CEF">
              <w:t xml:space="preserve">Nach ca. </w:t>
            </w:r>
            <w:r w:rsidRPr="008B6CEF">
              <w:rPr>
                <w:b/>
                <w:bCs/>
                <w:color w:val="000000"/>
              </w:rPr>
              <w:t>vier bis fünf Stunden</w:t>
            </w:r>
            <w:r w:rsidRPr="008B6CEF">
              <w:t xml:space="preserve"> ist der Naturjoghurt fertig.</w:t>
            </w:r>
          </w:p>
        </w:tc>
        <w:tc>
          <w:tcPr>
            <w:tcW w:w="4819" w:type="dxa"/>
          </w:tcPr>
          <w:p w:rsidR="008B6CEF" w:rsidRPr="008B6CEF" w:rsidRDefault="008B6CEF" w:rsidP="00133D3C">
            <w:pPr>
              <w:numPr>
                <w:ilvl w:val="0"/>
                <w:numId w:val="37"/>
              </w:numPr>
              <w:ind w:left="360"/>
              <w:contextualSpacing/>
            </w:pPr>
            <w:r w:rsidRPr="008B6CEF">
              <w:rPr>
                <w:b/>
                <w:bCs/>
                <w:color w:val="000000"/>
              </w:rPr>
              <w:t>Spülen</w:t>
            </w:r>
            <w:r w:rsidRPr="008B6CEF">
              <w:t xml:space="preserve"> Sie einen sauberen Topf mit Wasser aus.</w:t>
            </w:r>
          </w:p>
          <w:p w:rsidR="008B6CEF" w:rsidRPr="008B6CEF" w:rsidRDefault="008B6CEF" w:rsidP="00133D3C">
            <w:pPr>
              <w:numPr>
                <w:ilvl w:val="0"/>
                <w:numId w:val="37"/>
              </w:numPr>
              <w:ind w:left="360"/>
              <w:contextualSpacing/>
            </w:pPr>
            <w:r w:rsidRPr="008B6CEF">
              <w:rPr>
                <w:b/>
                <w:bCs/>
                <w:color w:val="000000"/>
              </w:rPr>
              <w:t>Fügen</w:t>
            </w:r>
            <w:r w:rsidRPr="008B6CEF">
              <w:t xml:space="preserve"> Sie einen Liter Milch hinzu.</w:t>
            </w:r>
          </w:p>
          <w:p w:rsidR="008B6CEF" w:rsidRPr="008B6CEF" w:rsidRDefault="008B6CEF" w:rsidP="00133D3C">
            <w:pPr>
              <w:numPr>
                <w:ilvl w:val="0"/>
                <w:numId w:val="37"/>
              </w:numPr>
              <w:ind w:left="360"/>
              <w:contextualSpacing/>
            </w:pPr>
            <w:r w:rsidRPr="008B6CEF">
              <w:rPr>
                <w:b/>
                <w:bCs/>
                <w:color w:val="000000"/>
              </w:rPr>
              <w:t>Bringen</w:t>
            </w:r>
            <w:r w:rsidRPr="008B6CEF">
              <w:t xml:space="preserve"> Sie die Milch zum Kochen.</w:t>
            </w:r>
          </w:p>
          <w:p w:rsidR="008B6CEF" w:rsidRPr="008B6CEF" w:rsidRDefault="008B6CEF" w:rsidP="00133D3C">
            <w:pPr>
              <w:numPr>
                <w:ilvl w:val="0"/>
                <w:numId w:val="37"/>
              </w:numPr>
              <w:ind w:left="360"/>
              <w:contextualSpacing/>
            </w:pPr>
            <w:r w:rsidRPr="008B6CEF">
              <w:rPr>
                <w:b/>
                <w:bCs/>
                <w:color w:val="000000"/>
              </w:rPr>
              <w:t>Schalten</w:t>
            </w:r>
            <w:r w:rsidRPr="008B6CEF">
              <w:t xml:space="preserve"> Sie die Temperatur ab.</w:t>
            </w:r>
          </w:p>
          <w:p w:rsidR="008B6CEF" w:rsidRPr="008B6CEF" w:rsidRDefault="008B6CEF" w:rsidP="00133D3C">
            <w:pPr>
              <w:numPr>
                <w:ilvl w:val="0"/>
                <w:numId w:val="37"/>
              </w:numPr>
              <w:ind w:left="360"/>
              <w:contextualSpacing/>
            </w:pPr>
            <w:r w:rsidRPr="008B6CEF">
              <w:rPr>
                <w:b/>
                <w:bCs/>
                <w:color w:val="000000"/>
              </w:rPr>
              <w:t>Rühren</w:t>
            </w:r>
            <w:r w:rsidRPr="008B6CEF">
              <w:t xml:space="preserve"> Sie die Milch ab und zu um.</w:t>
            </w:r>
          </w:p>
          <w:p w:rsidR="008B6CEF" w:rsidRPr="008B6CEF" w:rsidRDefault="008B6CEF" w:rsidP="00133D3C">
            <w:pPr>
              <w:numPr>
                <w:ilvl w:val="0"/>
                <w:numId w:val="37"/>
              </w:numPr>
              <w:ind w:left="360"/>
              <w:contextualSpacing/>
            </w:pPr>
            <w:r w:rsidRPr="008B6CEF">
              <w:rPr>
                <w:b/>
                <w:bCs/>
                <w:color w:val="000000"/>
              </w:rPr>
              <w:t>Messen</w:t>
            </w:r>
            <w:r w:rsidRPr="008B6CEF">
              <w:t xml:space="preserve"> Sie die Temperatur mit einem Küchenthermometer. </w:t>
            </w:r>
          </w:p>
          <w:p w:rsidR="008B6CEF" w:rsidRPr="008B6CEF" w:rsidRDefault="008B6CEF" w:rsidP="00133D3C">
            <w:pPr>
              <w:numPr>
                <w:ilvl w:val="0"/>
                <w:numId w:val="37"/>
              </w:numPr>
              <w:ind w:left="360"/>
              <w:contextualSpacing/>
            </w:pPr>
            <w:r w:rsidRPr="008B6CEF">
              <w:t>Die Milch soll ca. 27 – 30</w:t>
            </w:r>
            <w:r w:rsidR="0040198C">
              <w:t>°C</w:t>
            </w:r>
            <w:r w:rsidRPr="008B6CEF">
              <w:t xml:space="preserve"> Temperatur erreichen.</w:t>
            </w:r>
          </w:p>
          <w:p w:rsidR="008B6CEF" w:rsidRPr="008B6CEF" w:rsidRDefault="008B6CEF" w:rsidP="00133D3C">
            <w:pPr>
              <w:numPr>
                <w:ilvl w:val="0"/>
                <w:numId w:val="37"/>
              </w:numPr>
              <w:ind w:left="360"/>
              <w:contextualSpacing/>
            </w:pPr>
            <w:r w:rsidRPr="008B6CEF">
              <w:rPr>
                <w:b/>
                <w:bCs/>
                <w:color w:val="000000"/>
              </w:rPr>
              <w:t>Spülen</w:t>
            </w:r>
            <w:r w:rsidRPr="008B6CEF">
              <w:t xml:space="preserve"> Sie in der Zwischenzeit das Schraubglas der Joghurtbox heiß aus.</w:t>
            </w:r>
          </w:p>
          <w:p w:rsidR="008B6CEF" w:rsidRPr="008B6CEF" w:rsidRDefault="008B6CEF" w:rsidP="00133D3C">
            <w:pPr>
              <w:numPr>
                <w:ilvl w:val="0"/>
                <w:numId w:val="37"/>
              </w:numPr>
              <w:ind w:left="360"/>
              <w:contextualSpacing/>
            </w:pPr>
            <w:r w:rsidRPr="008B6CEF">
              <w:rPr>
                <w:b/>
                <w:bCs/>
                <w:color w:val="000000"/>
              </w:rPr>
              <w:t>Rühren</w:t>
            </w:r>
            <w:r w:rsidRPr="008B6CEF">
              <w:t xml:space="preserve"> Sie einen Becher Naturjoghurt (nicht wärmebehandelt) mit einem Schneebesen in die Milch.</w:t>
            </w:r>
          </w:p>
          <w:p w:rsidR="008B6CEF" w:rsidRPr="008B6CEF" w:rsidRDefault="008B6CEF" w:rsidP="00133D3C">
            <w:pPr>
              <w:numPr>
                <w:ilvl w:val="0"/>
                <w:numId w:val="37"/>
              </w:numPr>
              <w:ind w:left="360"/>
              <w:contextualSpacing/>
            </w:pPr>
            <w:r w:rsidRPr="008B6CEF">
              <w:rPr>
                <w:b/>
                <w:bCs/>
                <w:color w:val="000000"/>
              </w:rPr>
              <w:t>Füllen</w:t>
            </w:r>
            <w:r w:rsidRPr="008B6CEF">
              <w:t xml:space="preserve"> Sie die Masse in das noch warme Glas ein. (Teigschaber verwenden)</w:t>
            </w:r>
          </w:p>
          <w:p w:rsidR="008B6CEF" w:rsidRPr="008B6CEF" w:rsidRDefault="008B6CEF" w:rsidP="00133D3C">
            <w:pPr>
              <w:numPr>
                <w:ilvl w:val="0"/>
                <w:numId w:val="37"/>
              </w:numPr>
              <w:ind w:left="360"/>
              <w:contextualSpacing/>
            </w:pPr>
            <w:r w:rsidRPr="008B6CEF">
              <w:rPr>
                <w:b/>
                <w:bCs/>
                <w:color w:val="000000"/>
              </w:rPr>
              <w:t>Verschließen</w:t>
            </w:r>
            <w:r w:rsidRPr="008B6CEF">
              <w:t xml:space="preserve"> Sie das Glas und stellen Sie es in die Styroporbox.</w:t>
            </w:r>
          </w:p>
          <w:p w:rsidR="008B6CEF" w:rsidRPr="008B6CEF" w:rsidRDefault="008B6CEF" w:rsidP="00133D3C">
            <w:pPr>
              <w:numPr>
                <w:ilvl w:val="0"/>
                <w:numId w:val="37"/>
              </w:numPr>
              <w:ind w:left="360"/>
              <w:contextualSpacing/>
            </w:pPr>
            <w:r w:rsidRPr="008B6CEF">
              <w:rPr>
                <w:b/>
                <w:bCs/>
                <w:color w:val="000000"/>
              </w:rPr>
              <w:t>Legen</w:t>
            </w:r>
            <w:r w:rsidRPr="008B6CEF">
              <w:t xml:space="preserve"> Sie den Deckel der Styroporbox auf.</w:t>
            </w:r>
          </w:p>
          <w:p w:rsidR="008B6CEF" w:rsidRPr="008B6CEF" w:rsidRDefault="008B6CEF" w:rsidP="00133D3C">
            <w:pPr>
              <w:numPr>
                <w:ilvl w:val="0"/>
                <w:numId w:val="37"/>
              </w:numPr>
              <w:ind w:left="360"/>
              <w:contextualSpacing/>
            </w:pPr>
            <w:r w:rsidRPr="008B6CEF">
              <w:t xml:space="preserve">Nun benötigen die Mikroorganismen nur noch Ruhe. </w:t>
            </w:r>
          </w:p>
          <w:p w:rsidR="008B6CEF" w:rsidRPr="008B6CEF" w:rsidRDefault="008B6CEF" w:rsidP="00133D3C">
            <w:pPr>
              <w:numPr>
                <w:ilvl w:val="0"/>
                <w:numId w:val="37"/>
              </w:numPr>
              <w:ind w:left="360"/>
              <w:contextualSpacing/>
            </w:pPr>
            <w:r w:rsidRPr="008B6CEF">
              <w:rPr>
                <w:b/>
                <w:bCs/>
                <w:color w:val="000000"/>
              </w:rPr>
              <w:t>Stellen</w:t>
            </w:r>
            <w:r w:rsidRPr="008B6CEF">
              <w:t xml:space="preserve"> Sie die Joghurtbox an einen geschützten Platz und bewegen Sie diese nicht mehr.</w:t>
            </w:r>
          </w:p>
          <w:p w:rsidR="008B6CEF" w:rsidRPr="008B6CEF" w:rsidRDefault="008B6CEF" w:rsidP="0040198C">
            <w:pPr>
              <w:numPr>
                <w:ilvl w:val="0"/>
                <w:numId w:val="37"/>
              </w:numPr>
              <w:ind w:left="360"/>
              <w:contextualSpacing/>
            </w:pPr>
            <w:r w:rsidRPr="008B6CEF">
              <w:t xml:space="preserve">Nach ca. </w:t>
            </w:r>
            <w:r w:rsidR="0040198C">
              <w:t>vier bis fünf</w:t>
            </w:r>
            <w:r w:rsidRPr="008B6CEF">
              <w:t xml:space="preserve"> Stunden ist der selbst hergestellte Joghurt fertig.</w:t>
            </w:r>
          </w:p>
        </w:tc>
      </w:tr>
    </w:tbl>
    <w:p w:rsidR="00D26C15" w:rsidRDefault="00D26C15">
      <w: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53ED2"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FB147C">
              <w:rPr>
                <w:rFonts w:eastAsia="Times New Roman" w:cs="Times New Roman"/>
                <w:b/>
                <w:lang w:eastAsia="de-DE"/>
              </w:rPr>
              <w:t>08</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6"/>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133D3C">
            <w:pPr>
              <w:numPr>
                <w:ilvl w:val="0"/>
                <w:numId w:val="39"/>
              </w:numPr>
              <w:rPr>
                <w:sz w:val="16"/>
              </w:rPr>
            </w:pPr>
            <w:r w:rsidRPr="008B6CEF">
              <w:rPr>
                <w:sz w:val="16"/>
              </w:rPr>
              <w:t>Ich kann mein Wissen über Hygienemaßnahmen in der Praxis umsetzen und Grundtechniken in der Küche mit geeigneten Arbeitsmitteln anwenden.</w:t>
            </w:r>
          </w:p>
          <w:p w:rsidR="008B6CEF" w:rsidRPr="008B6CEF" w:rsidRDefault="008B6CEF" w:rsidP="00133D3C">
            <w:pPr>
              <w:numPr>
                <w:ilvl w:val="0"/>
                <w:numId w:val="39"/>
              </w:numPr>
              <w:rPr>
                <w:sz w:val="16"/>
              </w:rPr>
            </w:pPr>
            <w:r w:rsidRPr="008B6CEF">
              <w:rPr>
                <w:sz w:val="16"/>
              </w:rPr>
              <w:t>Ich kann meine Arbeitsweise in Bezug auf die Hygienemaßnahmen kontrollieren.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133D3C">
            <w:pPr>
              <w:numPr>
                <w:ilvl w:val="0"/>
                <w:numId w:val="40"/>
              </w:numPr>
              <w:rPr>
                <w:sz w:val="16"/>
              </w:rPr>
            </w:pPr>
            <w:r w:rsidRPr="008B6CEF">
              <w:rPr>
                <w:sz w:val="16"/>
              </w:rPr>
              <w:t>Ich kann Grundtechniken in der Küche durchführen (Schneidetechniken, Waschen von Obst und Gemüse).</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440396" w:rsidP="008B6CEF">
      <w:pPr>
        <w:rPr>
          <w:lang w:eastAsia="de-DE"/>
        </w:rPr>
      </w:pPr>
      <w:r w:rsidRPr="008B6CEF">
        <w:rPr>
          <w:noProof/>
          <w:lang w:eastAsia="de-DE"/>
        </w:rPr>
        <w:drawing>
          <wp:anchor distT="0" distB="0" distL="114300" distR="114300" simplePos="0" relativeHeight="252276736" behindDoc="0" locked="0" layoutInCell="0" allowOverlap="1" wp14:anchorId="7A2F84BF" wp14:editId="0C048B5A">
            <wp:simplePos x="0" y="0"/>
            <wp:positionH relativeFrom="rightMargin">
              <wp:posOffset>107950</wp:posOffset>
            </wp:positionH>
            <wp:positionV relativeFrom="paragraph">
              <wp:posOffset>57150</wp:posOffset>
            </wp:positionV>
            <wp:extent cx="345440" cy="323850"/>
            <wp:effectExtent l="0" t="0" r="0" b="0"/>
            <wp:wrapNone/>
            <wp:docPr id="12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drawing>
          <wp:anchor distT="0" distB="0" distL="114300" distR="114300" simplePos="0" relativeHeight="252267520" behindDoc="0" locked="1" layoutInCell="1" allowOverlap="1" wp14:anchorId="095DF933" wp14:editId="752DD41E">
            <wp:simplePos x="0" y="0"/>
            <wp:positionH relativeFrom="rightMargin">
              <wp:posOffset>37465</wp:posOffset>
            </wp:positionH>
            <wp:positionV relativeFrom="paragraph">
              <wp:posOffset>1956435</wp:posOffset>
            </wp:positionV>
            <wp:extent cx="561340" cy="586740"/>
            <wp:effectExtent l="0" t="0" r="0" b="0"/>
            <wp:wrapNone/>
            <wp:docPr id="1229" name="Grafik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340" cy="586740"/>
                    </a:xfrm>
                    <a:prstGeom prst="rect">
                      <a:avLst/>
                    </a:prstGeom>
                    <a:noFill/>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504"/>
        </w:trPr>
        <w:tc>
          <w:tcPr>
            <w:tcW w:w="1470" w:type="dxa"/>
            <w:shd w:val="clear" w:color="auto" w:fill="auto"/>
            <w:vAlign w:val="center"/>
          </w:tcPr>
          <w:p w:rsidR="008B6CEF" w:rsidRPr="008B6CEF" w:rsidRDefault="00D53ED2" w:rsidP="008B6CEF">
            <w:pPr>
              <w:jc w:val="center"/>
              <w:rPr>
                <w:rFonts w:eastAsia="Calibri"/>
                <w:lang w:eastAsia="de-DE"/>
              </w:rPr>
            </w:pPr>
            <w:r>
              <w:rPr>
                <w:rFonts w:eastAsia="Calibri"/>
                <w:noProof/>
                <w:lang w:eastAsia="de-DE"/>
              </w:rPr>
              <w:drawing>
                <wp:inline distT="0" distB="0" distL="0" distR="0" wp14:anchorId="3A950CF3" wp14:editId="031EA0DF">
                  <wp:extent cx="298450" cy="323215"/>
                  <wp:effectExtent l="0" t="0" r="6350" b="635"/>
                  <wp:docPr id="1660" name="Grafik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0452F3" w:rsidP="00FE36CB">
            <w:pPr>
              <w:jc w:val="both"/>
              <w:rPr>
                <w:noProof/>
                <w:lang w:eastAsia="de-DE"/>
              </w:rPr>
            </w:pPr>
            <w:r w:rsidRPr="000452F3">
              <w:rPr>
                <w:noProof/>
                <w:lang w:eastAsia="de-DE"/>
              </w:rPr>
              <w:drawing>
                <wp:anchor distT="0" distB="0" distL="114300" distR="114300" simplePos="0" relativeHeight="252708864" behindDoc="0" locked="0" layoutInCell="1" allowOverlap="1" wp14:anchorId="2612DDA4" wp14:editId="3CCDA961">
                  <wp:simplePos x="0" y="0"/>
                  <wp:positionH relativeFrom="column">
                    <wp:posOffset>3583940</wp:posOffset>
                  </wp:positionH>
                  <wp:positionV relativeFrom="paragraph">
                    <wp:posOffset>20955</wp:posOffset>
                  </wp:positionV>
                  <wp:extent cx="314325" cy="314325"/>
                  <wp:effectExtent l="0" t="0" r="9525" b="9525"/>
                  <wp:wrapNone/>
                  <wp:docPr id="2084" name="Grafik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2F3">
              <w:rPr>
                <w:noProof/>
                <w:lang w:eastAsia="de-DE"/>
              </w:rPr>
              <w:drawing>
                <wp:anchor distT="0" distB="0" distL="114300" distR="114300" simplePos="0" relativeHeight="252709888" behindDoc="0" locked="0" layoutInCell="1" allowOverlap="1" wp14:anchorId="206D5CDE" wp14:editId="1E906F84">
                  <wp:simplePos x="0" y="0"/>
                  <wp:positionH relativeFrom="column">
                    <wp:posOffset>3215640</wp:posOffset>
                  </wp:positionH>
                  <wp:positionV relativeFrom="paragraph">
                    <wp:posOffset>20955</wp:posOffset>
                  </wp:positionV>
                  <wp:extent cx="314325" cy="314325"/>
                  <wp:effectExtent l="0" t="0" r="9525" b="9525"/>
                  <wp:wrapNone/>
                  <wp:docPr id="2085" name="Grafik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6CB">
              <w:rPr>
                <w:noProof/>
                <w:lang w:eastAsia="de-DE"/>
              </w:rPr>
              <w:t xml:space="preserve">Ordnen </w:t>
            </w:r>
            <w:r w:rsidR="008B6CEF" w:rsidRPr="008B6CEF">
              <w:rPr>
                <w:noProof/>
                <w:lang w:eastAsia="de-DE"/>
              </w:rPr>
              <w:t xml:space="preserve">und schreiben Sie die Begriffe </w:t>
            </w:r>
            <w:r w:rsidR="00FE36CB">
              <w:rPr>
                <w:noProof/>
                <w:lang w:eastAsia="de-DE"/>
              </w:rPr>
              <w:t>unterhalb der Tabelle</w:t>
            </w:r>
            <w:r w:rsidR="008B6CEF" w:rsidRPr="008B6CEF">
              <w:rPr>
                <w:noProof/>
                <w:lang w:eastAsia="de-DE"/>
              </w:rPr>
              <w:t xml:space="preserve"> </w:t>
            </w:r>
            <w:r w:rsidR="00FE36CB">
              <w:rPr>
                <w:noProof/>
                <w:lang w:eastAsia="de-DE"/>
              </w:rPr>
              <w:t xml:space="preserve">den </w:t>
            </w:r>
            <w:r w:rsidR="008B6CEF" w:rsidRPr="008B6CEF">
              <w:rPr>
                <w:noProof/>
                <w:lang w:eastAsia="de-DE"/>
              </w:rPr>
              <w:t>Hygienemaßnahmen</w:t>
            </w:r>
            <w:r w:rsidR="00FE36CB">
              <w:rPr>
                <w:noProof/>
                <w:lang w:eastAsia="de-DE"/>
              </w:rPr>
              <w:t xml:space="preserve"> zu</w:t>
            </w:r>
            <w:r w:rsidR="008B6CEF" w:rsidRPr="008B6CEF">
              <w:rPr>
                <w:noProof/>
                <w:lang w:eastAsia="de-DE"/>
              </w:rPr>
              <w:t>.</w:t>
            </w:r>
          </w:p>
        </w:tc>
      </w:tr>
      <w:tr w:rsidR="008B6CEF" w:rsidRPr="008B6CEF" w:rsidTr="001C7A7B">
        <w:trPr>
          <w:trHeight w:val="503"/>
        </w:trPr>
        <w:tc>
          <w:tcPr>
            <w:tcW w:w="1470" w:type="dxa"/>
            <w:shd w:val="clear" w:color="auto" w:fill="auto"/>
            <w:vAlign w:val="center"/>
          </w:tcPr>
          <w:p w:rsidR="008B6CEF" w:rsidRPr="008B6CEF" w:rsidRDefault="00D53ED2" w:rsidP="008B6CEF">
            <w:pPr>
              <w:jc w:val="center"/>
              <w:rPr>
                <w:rFonts w:eastAsia="Calibri"/>
                <w:noProof/>
                <w:sz w:val="24"/>
                <w:lang w:eastAsia="de-DE"/>
              </w:rPr>
            </w:pPr>
            <w:r>
              <w:rPr>
                <w:rFonts w:eastAsia="Calibri"/>
                <w:noProof/>
                <w:sz w:val="24"/>
                <w:lang w:eastAsia="de-DE"/>
              </w:rPr>
              <w:drawing>
                <wp:inline distT="0" distB="0" distL="0" distR="0" wp14:anchorId="45EF2176" wp14:editId="01E381F7">
                  <wp:extent cx="658495" cy="328930"/>
                  <wp:effectExtent l="0" t="0" r="8255" b="0"/>
                  <wp:docPr id="1661" name="Grafik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8495" cy="328930"/>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30 min</w:t>
            </w:r>
          </w:p>
        </w:tc>
        <w:tc>
          <w:tcPr>
            <w:tcW w:w="4961" w:type="dxa"/>
            <w:shd w:val="clear" w:color="auto" w:fill="auto"/>
            <w:vAlign w:val="center"/>
          </w:tcPr>
          <w:p w:rsidR="008B6CEF" w:rsidRPr="008B6CEF" w:rsidRDefault="008B6CEF" w:rsidP="008B6CEF">
            <w:pPr>
              <w:rPr>
                <w:b/>
                <w:bCs/>
                <w:color w:val="000000"/>
                <w:lang w:eastAsia="de-DE"/>
              </w:rPr>
            </w:pPr>
            <w:r w:rsidRPr="008B6CEF">
              <w:rPr>
                <w:b/>
                <w:bCs/>
                <w:color w:val="000000"/>
                <w:lang w:eastAsia="de-DE"/>
              </w:rPr>
              <w:t>Bereiten Sie folgende Gerichte zu:</w:t>
            </w:r>
          </w:p>
          <w:p w:rsidR="008B6CEF" w:rsidRPr="008B6CEF" w:rsidRDefault="008B6CEF" w:rsidP="008B6CEF">
            <w:pPr>
              <w:rPr>
                <w:noProof/>
                <w:lang w:eastAsia="de-DE"/>
              </w:rPr>
            </w:pPr>
            <w:r w:rsidRPr="008B6CEF">
              <w:rPr>
                <w:noProof/>
                <w:lang w:eastAsia="de-DE"/>
              </w:rPr>
              <w:t>Blattsalat der Saison mit Kräuter-Joghurt-Marinade und Putenschinken</w:t>
            </w:r>
          </w:p>
          <w:p w:rsidR="008B6CEF" w:rsidRPr="008B6CEF" w:rsidRDefault="008B6CEF" w:rsidP="008B6CEF">
            <w:pPr>
              <w:jc w:val="both"/>
              <w:rPr>
                <w:noProof/>
                <w:lang w:eastAsia="de-DE"/>
              </w:rPr>
            </w:pPr>
            <w:r w:rsidRPr="008B6CEF">
              <w:rPr>
                <w:noProof/>
                <w:lang w:eastAsia="de-DE"/>
              </w:rPr>
              <w:t>Obstsalat</w:t>
            </w:r>
          </w:p>
        </w:tc>
      </w:tr>
      <w:tr w:rsidR="008B6CEF" w:rsidRPr="008B6CEF" w:rsidTr="001C7A7B">
        <w:trPr>
          <w:trHeight w:val="581"/>
        </w:trPr>
        <w:tc>
          <w:tcPr>
            <w:tcW w:w="1470" w:type="dxa"/>
            <w:shd w:val="clear" w:color="auto" w:fill="auto"/>
            <w:vAlign w:val="center"/>
          </w:tcPr>
          <w:p w:rsidR="008B6CEF" w:rsidRPr="008B6CEF" w:rsidRDefault="00D53ED2" w:rsidP="008B6CEF">
            <w:pPr>
              <w:jc w:val="center"/>
              <w:rPr>
                <w:rFonts w:eastAsia="Calibri"/>
                <w:noProof/>
                <w:sz w:val="24"/>
                <w:lang w:eastAsia="de-DE"/>
              </w:rPr>
            </w:pPr>
            <w:r>
              <w:rPr>
                <w:rFonts w:eastAsia="Calibri"/>
                <w:noProof/>
                <w:sz w:val="24"/>
                <w:lang w:eastAsia="de-DE"/>
              </w:rPr>
              <w:drawing>
                <wp:inline distT="0" distB="0" distL="0" distR="0" wp14:anchorId="0FFD88E5" wp14:editId="0C797A76">
                  <wp:extent cx="658495" cy="323215"/>
                  <wp:effectExtent l="0" t="0" r="8255" b="635"/>
                  <wp:docPr id="1662" name="Grafik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B6CEF" w:rsidP="00F7130A">
            <w:pPr>
              <w:jc w:val="both"/>
              <w:rPr>
                <w:noProof/>
                <w:lang w:eastAsia="de-DE"/>
              </w:rPr>
            </w:pPr>
            <w:r w:rsidRPr="008B6CEF">
              <w:rPr>
                <w:noProof/>
                <w:lang w:eastAsia="de-DE"/>
              </w:rPr>
              <w:t xml:space="preserve">Kontrollieren Sie </w:t>
            </w:r>
            <w:r w:rsidR="00D75E09">
              <w:rPr>
                <w:noProof/>
                <w:lang w:eastAsia="de-DE"/>
              </w:rPr>
              <w:t xml:space="preserve">nach der Durchführung </w:t>
            </w:r>
            <w:r w:rsidRPr="008B6CEF">
              <w:rPr>
                <w:noProof/>
                <w:lang w:eastAsia="de-DE"/>
              </w:rPr>
              <w:t>Ihre Arbeitsweise</w:t>
            </w:r>
            <w:r w:rsidR="00D75E09">
              <w:rPr>
                <w:noProof/>
                <w:lang w:eastAsia="de-DE"/>
              </w:rPr>
              <w:t xml:space="preserve"> und setzen Sie ggf. einen Haken</w:t>
            </w:r>
            <w:r w:rsidRPr="008B6CEF">
              <w:rPr>
                <w:noProof/>
                <w:lang w:eastAsia="de-DE"/>
              </w:rPr>
              <w:t>.</w:t>
            </w:r>
          </w:p>
        </w:tc>
      </w:tr>
    </w:tbl>
    <w:p w:rsidR="008B6CEF" w:rsidRPr="008B6CEF" w:rsidRDefault="008B6CEF" w:rsidP="008B6CEF"/>
    <w:tbl>
      <w:tblPr>
        <w:tblStyle w:val="Tabellenraster16"/>
        <w:tblW w:w="7405" w:type="dxa"/>
        <w:tblInd w:w="108" w:type="dxa"/>
        <w:tblLayout w:type="fixed"/>
        <w:tblCellMar>
          <w:top w:w="57" w:type="dxa"/>
          <w:bottom w:w="57" w:type="dxa"/>
        </w:tblCellMar>
        <w:tblLook w:val="04A0" w:firstRow="1" w:lastRow="0" w:firstColumn="1" w:lastColumn="0" w:noHBand="0" w:noVBand="1"/>
      </w:tblPr>
      <w:tblGrid>
        <w:gridCol w:w="2531"/>
        <w:gridCol w:w="3565"/>
        <w:gridCol w:w="1309"/>
      </w:tblGrid>
      <w:tr w:rsidR="00F7130A" w:rsidRPr="008B6CEF" w:rsidTr="00D26C15">
        <w:trPr>
          <w:trHeight w:val="397"/>
        </w:trPr>
        <w:tc>
          <w:tcPr>
            <w:tcW w:w="2531" w:type="dxa"/>
            <w:shd w:val="clear" w:color="auto" w:fill="00CCFF"/>
            <w:vAlign w:val="center"/>
          </w:tcPr>
          <w:p w:rsidR="00F7130A" w:rsidRPr="008B6CEF" w:rsidRDefault="00F7130A" w:rsidP="00F7130A">
            <w:pPr>
              <w:jc w:val="center"/>
              <w:rPr>
                <w:b/>
                <w:bCs/>
                <w:color w:val="000000"/>
              </w:rPr>
            </w:pPr>
            <w:r w:rsidRPr="008B6CEF">
              <w:rPr>
                <w:b/>
                <w:bCs/>
                <w:color w:val="000000"/>
              </w:rPr>
              <w:t>Arbeitsschritt</w:t>
            </w:r>
          </w:p>
        </w:tc>
        <w:tc>
          <w:tcPr>
            <w:tcW w:w="3565" w:type="dxa"/>
            <w:shd w:val="clear" w:color="auto" w:fill="00CCFF"/>
            <w:vAlign w:val="center"/>
          </w:tcPr>
          <w:p w:rsidR="00F7130A" w:rsidRPr="008B6CEF" w:rsidRDefault="00F7130A" w:rsidP="00F7130A">
            <w:pPr>
              <w:jc w:val="center"/>
              <w:rPr>
                <w:b/>
                <w:bCs/>
                <w:color w:val="000000"/>
              </w:rPr>
            </w:pPr>
            <w:r w:rsidRPr="008B6CEF">
              <w:rPr>
                <w:b/>
                <w:bCs/>
                <w:color w:val="000000"/>
              </w:rPr>
              <w:t>Hygienemaßnahme</w:t>
            </w:r>
          </w:p>
        </w:tc>
        <w:tc>
          <w:tcPr>
            <w:tcW w:w="1309" w:type="dxa"/>
            <w:shd w:val="clear" w:color="auto" w:fill="00CCFF"/>
            <w:vAlign w:val="center"/>
          </w:tcPr>
          <w:p w:rsidR="00F7130A" w:rsidRPr="008B6CEF" w:rsidRDefault="00F7130A" w:rsidP="00F7130A">
            <w:pPr>
              <w:numPr>
                <w:ilvl w:val="0"/>
                <w:numId w:val="12"/>
              </w:numPr>
              <w:ind w:left="284" w:hanging="284"/>
              <w:jc w:val="center"/>
              <w:rPr>
                <w:b/>
                <w:bCs/>
                <w:color w:val="000000"/>
              </w:rPr>
            </w:pPr>
            <w:r>
              <w:rPr>
                <w:b/>
                <w:bCs/>
                <w:color w:val="000000"/>
              </w:rPr>
              <w:t>R</w:t>
            </w:r>
            <w:r w:rsidRPr="008B6CEF">
              <w:rPr>
                <w:b/>
                <w:bCs/>
                <w:color w:val="000000"/>
              </w:rPr>
              <w:t xml:space="preserve">ichtig </w:t>
            </w:r>
            <w:r>
              <w:rPr>
                <w:b/>
                <w:bCs/>
                <w:color w:val="000000"/>
              </w:rPr>
              <w:br/>
            </w:r>
            <w:r w:rsidRPr="008B6CEF">
              <w:rPr>
                <w:b/>
                <w:bCs/>
                <w:color w:val="000000"/>
              </w:rPr>
              <w:t>erledigt?</w:t>
            </w:r>
          </w:p>
        </w:tc>
      </w:tr>
      <w:tr w:rsidR="00F7130A" w:rsidRPr="008B6CEF" w:rsidTr="00D26C15">
        <w:trPr>
          <w:trHeight w:val="625"/>
        </w:trPr>
        <w:tc>
          <w:tcPr>
            <w:tcW w:w="2531" w:type="dxa"/>
            <w:shd w:val="clear" w:color="auto" w:fill="auto"/>
          </w:tcPr>
          <w:p w:rsidR="00F7130A" w:rsidRPr="008B6CEF" w:rsidRDefault="00F7130A" w:rsidP="008B6CEF">
            <w:r w:rsidRPr="008B6CEF">
              <w:rPr>
                <w:noProof/>
              </w:rPr>
              <mc:AlternateContent>
                <mc:Choice Requires="wps">
                  <w:drawing>
                    <wp:anchor distT="0" distB="0" distL="114300" distR="114300" simplePos="0" relativeHeight="252571648" behindDoc="0" locked="0" layoutInCell="1" allowOverlap="1" wp14:anchorId="319E0F68" wp14:editId="17C1D79C">
                      <wp:simplePos x="0" y="0"/>
                      <wp:positionH relativeFrom="column">
                        <wp:posOffset>1422082</wp:posOffset>
                      </wp:positionH>
                      <wp:positionV relativeFrom="paragraph">
                        <wp:posOffset>162769</wp:posOffset>
                      </wp:positionV>
                      <wp:extent cx="214411" cy="151349"/>
                      <wp:effectExtent l="0" t="6667" r="7937" b="7938"/>
                      <wp:wrapNone/>
                      <wp:docPr id="1240" name="Gleichschenkliges Dreieck 1240"/>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240" o:spid="_x0000_s1026" type="#_x0000_t5" style="position:absolute;margin-left:111.95pt;margin-top:12.8pt;width:16.9pt;height:11.9pt;rotation:90;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" fillcolor="#0cf" stroked="f" strokeweight="2pt"/>
                  </w:pict>
                </mc:Fallback>
              </mc:AlternateContent>
            </w:r>
            <w:r w:rsidRPr="008B6CEF">
              <w:t>Vor der Arbeit</w:t>
            </w:r>
          </w:p>
        </w:tc>
        <w:tc>
          <w:tcPr>
            <w:tcW w:w="3565" w:type="dxa"/>
          </w:tcPr>
          <w:p w:rsidR="00F7130A" w:rsidRPr="008B6CEF" w:rsidRDefault="00F7130A" w:rsidP="008B6CEF">
            <w:pPr>
              <w:jc w:val="both"/>
            </w:pPr>
          </w:p>
        </w:tc>
        <w:tc>
          <w:tcPr>
            <w:tcW w:w="1309" w:type="dxa"/>
            <w:vAlign w:val="center"/>
          </w:tcPr>
          <w:p w:rsidR="00F7130A" w:rsidRPr="008B6CEF" w:rsidRDefault="00F7130A" w:rsidP="00F7130A">
            <w:pPr>
              <w:pStyle w:val="AufgabeEbene3"/>
              <w:ind w:left="794"/>
            </w:pPr>
          </w:p>
        </w:tc>
      </w:tr>
      <w:tr w:rsidR="00F7130A" w:rsidRPr="008B6CEF" w:rsidTr="00D26C15">
        <w:trPr>
          <w:trHeight w:val="579"/>
        </w:trPr>
        <w:tc>
          <w:tcPr>
            <w:tcW w:w="2531" w:type="dxa"/>
            <w:shd w:val="clear" w:color="auto" w:fill="auto"/>
          </w:tcPr>
          <w:p w:rsidR="00F7130A" w:rsidRPr="008B6CEF" w:rsidRDefault="00F7130A" w:rsidP="008B6CEF">
            <w:pPr>
              <w:rPr>
                <w:noProof/>
              </w:rPr>
            </w:pPr>
            <w:r w:rsidRPr="008B6CEF">
              <w:rPr>
                <w:noProof/>
              </w:rPr>
              <mc:AlternateContent>
                <mc:Choice Requires="wps">
                  <w:drawing>
                    <wp:anchor distT="0" distB="0" distL="114300" distR="114300" simplePos="0" relativeHeight="252583936" behindDoc="0" locked="0" layoutInCell="1" allowOverlap="1" wp14:anchorId="16139342" wp14:editId="0804FF81">
                      <wp:simplePos x="0" y="0"/>
                      <wp:positionH relativeFrom="column">
                        <wp:posOffset>1423943</wp:posOffset>
                      </wp:positionH>
                      <wp:positionV relativeFrom="paragraph">
                        <wp:posOffset>164040</wp:posOffset>
                      </wp:positionV>
                      <wp:extent cx="214411" cy="151349"/>
                      <wp:effectExtent l="0" t="6667" r="7937" b="7938"/>
                      <wp:wrapNone/>
                      <wp:docPr id="1244" name="Gleichschenkliges Dreieck 1244"/>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44" o:spid="_x0000_s1026" type="#_x0000_t5" style="position:absolute;margin-left:112.1pt;margin-top:12.9pt;width:16.9pt;height:11.9pt;rotation:90;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" fillcolor="#0cf" stroked="f" strokeweight="2pt"/>
                  </w:pict>
                </mc:Fallback>
              </mc:AlternateContent>
            </w:r>
            <w:r w:rsidRPr="008B6CEF">
              <w:rPr>
                <w:noProof/>
              </w:rPr>
              <w:t>Den Arbeitsplatz zu Beginn und zwischendurch</w:t>
            </w:r>
          </w:p>
        </w:tc>
        <w:tc>
          <w:tcPr>
            <w:tcW w:w="3565" w:type="dxa"/>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480"/>
        </w:trPr>
        <w:tc>
          <w:tcPr>
            <w:tcW w:w="2531" w:type="dxa"/>
            <w:shd w:val="clear" w:color="auto" w:fill="auto"/>
          </w:tcPr>
          <w:p w:rsidR="00F7130A" w:rsidRPr="008B6CEF" w:rsidRDefault="00F7130A" w:rsidP="008B6CEF">
            <w:pPr>
              <w:jc w:val="both"/>
            </w:pPr>
            <w:r w:rsidRPr="008B6CEF">
              <w:rPr>
                <w:noProof/>
              </w:rPr>
              <mc:AlternateContent>
                <mc:Choice Requires="wps">
                  <w:drawing>
                    <wp:anchor distT="0" distB="0" distL="114300" distR="114300" simplePos="0" relativeHeight="252589056" behindDoc="0" locked="0" layoutInCell="1" allowOverlap="1" wp14:anchorId="51485F16" wp14:editId="6074A3BC">
                      <wp:simplePos x="0" y="0"/>
                      <wp:positionH relativeFrom="column">
                        <wp:posOffset>1417089</wp:posOffset>
                      </wp:positionH>
                      <wp:positionV relativeFrom="paragraph">
                        <wp:posOffset>166514</wp:posOffset>
                      </wp:positionV>
                      <wp:extent cx="214411" cy="151349"/>
                      <wp:effectExtent l="0" t="6667" r="7937" b="7938"/>
                      <wp:wrapNone/>
                      <wp:docPr id="1241" name="Gleichschenkliges Dreieck 1241"/>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41" o:spid="_x0000_s1026" type="#_x0000_t5" style="position:absolute;margin-left:111.6pt;margin-top:13.1pt;width:16.9pt;height:11.9pt;rotation:90;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" fillcolor="#0cf" stroked="f" strokeweight="2pt"/>
                  </w:pict>
                </mc:Fallback>
              </mc:AlternateContent>
            </w:r>
            <w:r w:rsidRPr="008B6CEF">
              <w:rPr>
                <w:noProof/>
              </w:rPr>
              <w:t>Das Brett für Gemüse hat die Farbe</w:t>
            </w:r>
          </w:p>
        </w:tc>
        <w:tc>
          <w:tcPr>
            <w:tcW w:w="3565" w:type="dxa"/>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457"/>
        </w:trPr>
        <w:tc>
          <w:tcPr>
            <w:tcW w:w="2531" w:type="dxa"/>
            <w:shd w:val="clear" w:color="auto" w:fill="auto"/>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596224" behindDoc="0" locked="0" layoutInCell="1" allowOverlap="1" wp14:anchorId="24D6DABF" wp14:editId="6192AA7A">
                      <wp:simplePos x="0" y="0"/>
                      <wp:positionH relativeFrom="column">
                        <wp:posOffset>1416410</wp:posOffset>
                      </wp:positionH>
                      <wp:positionV relativeFrom="paragraph">
                        <wp:posOffset>102620</wp:posOffset>
                      </wp:positionV>
                      <wp:extent cx="214411" cy="151349"/>
                      <wp:effectExtent l="0" t="6667" r="7937" b="7938"/>
                      <wp:wrapNone/>
                      <wp:docPr id="1242" name="Gleichschenkliges Dreieck 1242"/>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42" o:spid="_x0000_s1026" type="#_x0000_t5" style="position:absolute;margin-left:111.55pt;margin-top:8.1pt;width:16.9pt;height:11.9pt;rotation:90;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" fillcolor="#0cf" stroked="f" strokeweight="2pt"/>
                  </w:pict>
                </mc:Fallback>
              </mc:AlternateContent>
            </w:r>
            <w:r w:rsidRPr="008B6CEF">
              <w:rPr>
                <w:noProof/>
              </w:rPr>
              <w:t xml:space="preserve">Das Brett für Geflügel </w:t>
            </w:r>
          </w:p>
          <w:p w:rsidR="00F7130A" w:rsidRPr="008B6CEF" w:rsidRDefault="00F7130A" w:rsidP="008B6CEF">
            <w:pPr>
              <w:jc w:val="both"/>
            </w:pPr>
            <w:r w:rsidRPr="008B6CEF">
              <w:rPr>
                <w:noProof/>
              </w:rPr>
              <w:t>hat die Farbe</w:t>
            </w:r>
          </w:p>
        </w:tc>
        <w:tc>
          <w:tcPr>
            <w:tcW w:w="3565" w:type="dxa"/>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581"/>
        </w:trPr>
        <w:tc>
          <w:tcPr>
            <w:tcW w:w="2531" w:type="dxa"/>
            <w:shd w:val="clear" w:color="auto" w:fill="auto"/>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02368" behindDoc="0" locked="0" layoutInCell="1" allowOverlap="1" wp14:anchorId="2F5074A3" wp14:editId="3C975F5E">
                      <wp:simplePos x="0" y="0"/>
                      <wp:positionH relativeFrom="column">
                        <wp:posOffset>1429658</wp:posOffset>
                      </wp:positionH>
                      <wp:positionV relativeFrom="paragraph">
                        <wp:posOffset>115429</wp:posOffset>
                      </wp:positionV>
                      <wp:extent cx="214411" cy="151349"/>
                      <wp:effectExtent l="0" t="6667" r="7937" b="7938"/>
                      <wp:wrapNone/>
                      <wp:docPr id="1243" name="Gleichschenkliges Dreieck 1243"/>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43" o:spid="_x0000_s1026" type="#_x0000_t5" style="position:absolute;margin-left:112.55pt;margin-top:9.1pt;width:16.9pt;height:11.9pt;rotation:90;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" fillcolor="#0cf" stroked="f" strokeweight="2pt"/>
                  </w:pict>
                </mc:Fallback>
              </mc:AlternateContent>
            </w:r>
            <w:r w:rsidRPr="008B6CEF">
              <w:rPr>
                <w:noProof/>
              </w:rPr>
              <w:t>Das Obstbrett ist</w:t>
            </w:r>
          </w:p>
        </w:tc>
        <w:tc>
          <w:tcPr>
            <w:tcW w:w="3565" w:type="dxa"/>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758"/>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07488" behindDoc="0" locked="0" layoutInCell="1" allowOverlap="1" wp14:anchorId="5B5B938F" wp14:editId="6338C484">
                      <wp:simplePos x="0" y="0"/>
                      <wp:positionH relativeFrom="column">
                        <wp:posOffset>1413510</wp:posOffset>
                      </wp:positionH>
                      <wp:positionV relativeFrom="paragraph">
                        <wp:posOffset>197485</wp:posOffset>
                      </wp:positionV>
                      <wp:extent cx="213995" cy="151130"/>
                      <wp:effectExtent l="0" t="6667" r="7937" b="7938"/>
                      <wp:wrapNone/>
                      <wp:docPr id="1245" name="Gleichschenkliges Dreieck 1245"/>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45" o:spid="_x0000_s1026" type="#_x0000_t5" style="position:absolute;margin-left:111.3pt;margin-top:15.55pt;width:16.85pt;height:11.9pt;rotation:90;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" fillcolor="#0cf" stroked="f" strokeweight="2pt"/>
                  </w:pict>
                </mc:Fallback>
              </mc:AlternateContent>
            </w:r>
            <w:r w:rsidRPr="008B6CEF">
              <w:rPr>
                <w:noProof/>
              </w:rPr>
              <w:t>Speisen werden immer mit zwei</w:t>
            </w:r>
          </w:p>
        </w:tc>
        <w:tc>
          <w:tcPr>
            <w:tcW w:w="3565" w:type="dxa"/>
            <w:vAlign w:val="center"/>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590"/>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11584" behindDoc="0" locked="0" layoutInCell="1" allowOverlap="1" wp14:anchorId="7455E8E1" wp14:editId="1ED3E6C4">
                      <wp:simplePos x="0" y="0"/>
                      <wp:positionH relativeFrom="column">
                        <wp:posOffset>1429385</wp:posOffset>
                      </wp:positionH>
                      <wp:positionV relativeFrom="paragraph">
                        <wp:posOffset>212090</wp:posOffset>
                      </wp:positionV>
                      <wp:extent cx="213995" cy="151130"/>
                      <wp:effectExtent l="0" t="6667" r="7937" b="7938"/>
                      <wp:wrapNone/>
                      <wp:docPr id="1246" name="Gleichschenkliges Dreieck 1246"/>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46" o:spid="_x0000_s1026" type="#_x0000_t5" style="position:absolute;margin-left:112.55pt;margin-top:16.7pt;width:16.85pt;height:11.9pt;rotation:90;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" fillcolor="#0cf" stroked="f" strokeweight="2pt"/>
                  </w:pict>
                </mc:Fallback>
              </mc:AlternateContent>
            </w:r>
            <w:r w:rsidRPr="008B6CEF">
              <w:rPr>
                <w:noProof/>
              </w:rPr>
              <w:t>Kochlöffel, Schneebesen in einen</w:t>
            </w:r>
          </w:p>
        </w:tc>
        <w:tc>
          <w:tcPr>
            <w:tcW w:w="3565" w:type="dxa"/>
            <w:vAlign w:val="center"/>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r w:rsidR="00F7130A" w:rsidRPr="008B6CEF" w:rsidTr="00D26C15">
        <w:trPr>
          <w:trHeight w:val="590"/>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14656" behindDoc="0" locked="0" layoutInCell="1" allowOverlap="1" wp14:anchorId="3ECEC9CB" wp14:editId="1E204FAF">
                      <wp:simplePos x="0" y="0"/>
                      <wp:positionH relativeFrom="column">
                        <wp:posOffset>1428750</wp:posOffset>
                      </wp:positionH>
                      <wp:positionV relativeFrom="paragraph">
                        <wp:posOffset>54610</wp:posOffset>
                      </wp:positionV>
                      <wp:extent cx="213995" cy="151130"/>
                      <wp:effectExtent l="0" t="6667" r="7937" b="7938"/>
                      <wp:wrapNone/>
                      <wp:docPr id="1255" name="Gleichschenkliges Dreieck 1255"/>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55" o:spid="_x0000_s1026" type="#_x0000_t5" style="position:absolute;margin-left:112.5pt;margin-top:4.3pt;width:16.85pt;height:11.9pt;rotation:90;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" fillcolor="#0cf" stroked="f" strokeweight="2pt"/>
                  </w:pict>
                </mc:Fallback>
              </mc:AlternateContent>
            </w:r>
            <w:r w:rsidRPr="008B6CEF">
              <w:rPr>
                <w:noProof/>
              </w:rPr>
              <w:t xml:space="preserve">Abfälle in einer </w:t>
            </w:r>
          </w:p>
        </w:tc>
        <w:tc>
          <w:tcPr>
            <w:tcW w:w="3565" w:type="dxa"/>
            <w:vAlign w:val="center"/>
          </w:tcPr>
          <w:p w:rsidR="00F7130A" w:rsidRPr="008B6CEF" w:rsidRDefault="00F7130A" w:rsidP="008B6CEF">
            <w:pPr>
              <w:jc w:val="both"/>
            </w:pPr>
          </w:p>
        </w:tc>
        <w:tc>
          <w:tcPr>
            <w:tcW w:w="1309" w:type="dxa"/>
            <w:vAlign w:val="center"/>
          </w:tcPr>
          <w:p w:rsidR="00F7130A" w:rsidRPr="008B6CEF" w:rsidRDefault="00F7130A" w:rsidP="00010D02">
            <w:pPr>
              <w:pStyle w:val="AufgabeEbene3"/>
              <w:ind w:left="794"/>
            </w:pPr>
          </w:p>
        </w:tc>
      </w:tr>
    </w:tbl>
    <w:p w:rsidR="008B6CEF" w:rsidRPr="008B6CEF" w:rsidRDefault="00F7130A" w:rsidP="008B6CEF">
      <w:pPr>
        <w:spacing w:line="240" w:lineRule="exact"/>
        <w:rPr>
          <w:b/>
          <w:lang w:eastAsia="de-DE"/>
        </w:rPr>
      </w:pPr>
      <w:r>
        <w:rPr>
          <w:b/>
          <w:lang w:eastAsia="de-DE"/>
        </w:rPr>
        <w:t>g</w:t>
      </w:r>
      <w:r w:rsidR="00FE36CB" w:rsidRPr="00FE36CB">
        <w:rPr>
          <w:b/>
          <w:lang w:eastAsia="de-DE"/>
        </w:rPr>
        <w:t>elb</w:t>
      </w:r>
      <w:r w:rsidR="00FE36CB">
        <w:rPr>
          <w:b/>
          <w:lang w:eastAsia="de-DE"/>
        </w:rPr>
        <w:t xml:space="preserve"> – </w:t>
      </w:r>
      <w:r w:rsidR="00FE36CB" w:rsidRPr="00FE36CB">
        <w:rPr>
          <w:b/>
          <w:lang w:eastAsia="de-DE"/>
        </w:rPr>
        <w:t>weiß</w:t>
      </w:r>
      <w:r>
        <w:rPr>
          <w:b/>
          <w:lang w:eastAsia="de-DE"/>
        </w:rPr>
        <w:t xml:space="preserve"> </w:t>
      </w:r>
      <w:r w:rsidR="0040198C">
        <w:rPr>
          <w:b/>
          <w:lang w:eastAsia="de-DE"/>
        </w:rPr>
        <w:t>–</w:t>
      </w:r>
      <w:r>
        <w:rPr>
          <w:b/>
          <w:lang w:eastAsia="de-DE"/>
        </w:rPr>
        <w:t xml:space="preserve"> </w:t>
      </w:r>
      <w:r w:rsidRPr="00FE36CB">
        <w:rPr>
          <w:b/>
          <w:lang w:eastAsia="de-DE"/>
        </w:rPr>
        <w:t>grün</w:t>
      </w:r>
      <w:r w:rsidR="00FE36CB">
        <w:rPr>
          <w:b/>
          <w:lang w:eastAsia="de-DE"/>
        </w:rPr>
        <w:t xml:space="preserve"> </w:t>
      </w:r>
      <w:r w:rsidR="0040198C">
        <w:rPr>
          <w:b/>
          <w:lang w:eastAsia="de-DE"/>
        </w:rPr>
        <w:t>–</w:t>
      </w:r>
      <w:r w:rsidR="00FE36CB">
        <w:rPr>
          <w:b/>
          <w:lang w:eastAsia="de-DE"/>
        </w:rPr>
        <w:t xml:space="preserve"> </w:t>
      </w:r>
      <w:r w:rsidR="00FE36CB" w:rsidRPr="00FE36CB">
        <w:rPr>
          <w:b/>
          <w:lang w:eastAsia="de-DE"/>
        </w:rPr>
        <w:t>Löffeltopf stellen</w:t>
      </w:r>
      <w:r w:rsidR="00FE36CB">
        <w:rPr>
          <w:b/>
          <w:lang w:eastAsia="de-DE"/>
        </w:rPr>
        <w:t xml:space="preserve"> </w:t>
      </w:r>
      <w:r w:rsidR="0040198C">
        <w:rPr>
          <w:b/>
          <w:lang w:eastAsia="de-DE"/>
        </w:rPr>
        <w:t>–</w:t>
      </w:r>
      <w:r w:rsidR="00FE36CB">
        <w:rPr>
          <w:b/>
          <w:lang w:eastAsia="de-DE"/>
        </w:rPr>
        <w:t xml:space="preserve"> </w:t>
      </w:r>
      <w:r w:rsidR="00FE36CB" w:rsidRPr="00FE36CB">
        <w:rPr>
          <w:b/>
          <w:lang w:eastAsia="de-DE"/>
        </w:rPr>
        <w:t>Löffeln probiert</w:t>
      </w:r>
      <w:r w:rsidR="00FE36CB">
        <w:rPr>
          <w:b/>
          <w:lang w:eastAsia="de-DE"/>
        </w:rPr>
        <w:t xml:space="preserve"> </w:t>
      </w:r>
      <w:r w:rsidR="0040198C">
        <w:rPr>
          <w:b/>
          <w:lang w:eastAsia="de-DE"/>
        </w:rPr>
        <w:t>–</w:t>
      </w:r>
      <w:r w:rsidR="00FE36CB">
        <w:rPr>
          <w:b/>
          <w:lang w:eastAsia="de-DE"/>
        </w:rPr>
        <w:t xml:space="preserve"> </w:t>
      </w:r>
      <w:r w:rsidR="00FE36CB" w:rsidRPr="00FE36CB">
        <w:rPr>
          <w:b/>
          <w:lang w:eastAsia="de-DE"/>
        </w:rPr>
        <w:t>immer wieder sauber abwischen</w:t>
      </w:r>
      <w:r w:rsidR="00FE36CB">
        <w:rPr>
          <w:b/>
          <w:lang w:eastAsia="de-DE"/>
        </w:rPr>
        <w:t xml:space="preserve"> </w:t>
      </w:r>
      <w:r w:rsidR="0040198C">
        <w:rPr>
          <w:b/>
          <w:lang w:eastAsia="de-DE"/>
        </w:rPr>
        <w:t>–</w:t>
      </w:r>
      <w:r w:rsidR="00FE36CB">
        <w:rPr>
          <w:b/>
          <w:lang w:eastAsia="de-DE"/>
        </w:rPr>
        <w:t xml:space="preserve"> </w:t>
      </w:r>
      <w:r w:rsidR="00FE36CB" w:rsidRPr="00FE36CB">
        <w:rPr>
          <w:b/>
          <w:lang w:eastAsia="de-DE"/>
        </w:rPr>
        <w:t>Schüssel sammeln,</w:t>
      </w:r>
      <w:r w:rsidR="00FE36CB">
        <w:rPr>
          <w:b/>
          <w:lang w:eastAsia="de-DE"/>
        </w:rPr>
        <w:t xml:space="preserve"> anschließend richtig entsorgen </w:t>
      </w:r>
      <w:r w:rsidR="0040198C">
        <w:rPr>
          <w:b/>
          <w:lang w:eastAsia="de-DE"/>
        </w:rPr>
        <w:t>–</w:t>
      </w:r>
      <w:r w:rsidR="00FE36CB">
        <w:rPr>
          <w:b/>
          <w:lang w:eastAsia="de-DE"/>
        </w:rPr>
        <w:t xml:space="preserve"> </w:t>
      </w:r>
      <w:r w:rsidR="00FE36CB" w:rsidRPr="00FE36CB">
        <w:rPr>
          <w:b/>
          <w:lang w:eastAsia="de-DE"/>
        </w:rPr>
        <w:t>Hände waschen, Kopfbedeckung und Sc</w:t>
      </w:r>
      <w:r>
        <w:rPr>
          <w:b/>
          <w:lang w:eastAsia="de-DE"/>
        </w:rPr>
        <w:t>hürze anziehen, Schmuck ablegen</w:t>
      </w:r>
      <w:r w:rsidR="008B6CEF" w:rsidRPr="008B6CEF">
        <w:rPr>
          <w:b/>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D26C15" w:rsidRPr="00B51DE9" w:rsidTr="00D26C15">
        <w:trPr>
          <w:trHeight w:val="523"/>
        </w:trPr>
        <w:tc>
          <w:tcPr>
            <w:tcW w:w="311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br w:type="page"/>
              <w:t>Lernfeld</w:t>
            </w:r>
          </w:p>
          <w:p w:rsidR="00D26C15" w:rsidRDefault="00D26C15"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t>Titel</w:t>
            </w:r>
          </w:p>
          <w:p w:rsidR="00D26C15" w:rsidRPr="00AC1887" w:rsidRDefault="00D26C15"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D26C15" w:rsidRPr="004B658C" w:rsidRDefault="00D26C15"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26C15" w:rsidRDefault="00D26C15" w:rsidP="00276C83">
            <w:pPr>
              <w:pStyle w:val="TabelleKopfmitte"/>
              <w:rPr>
                <w:sz w:val="18"/>
              </w:rPr>
            </w:pPr>
            <w:r w:rsidRPr="00D661AD">
              <w:rPr>
                <w:sz w:val="18"/>
              </w:rPr>
              <w:t xml:space="preserve">Ernährung und </w:t>
            </w:r>
          </w:p>
          <w:p w:rsidR="00D26C15" w:rsidRPr="00D661AD" w:rsidRDefault="00D26C15" w:rsidP="00276C83">
            <w:pPr>
              <w:pStyle w:val="TabelleKopfmitte"/>
              <w:rPr>
                <w:sz w:val="18"/>
              </w:rPr>
            </w:pPr>
            <w:r>
              <w:rPr>
                <w:sz w:val="18"/>
              </w:rPr>
              <w:t>Gastro</w:t>
            </w:r>
            <w:r w:rsidRPr="00D661AD">
              <w:rPr>
                <w:sz w:val="18"/>
              </w:rPr>
              <w:t>nomie</w:t>
            </w:r>
          </w:p>
          <w:p w:rsidR="00D26C15" w:rsidRPr="00B51DE9" w:rsidRDefault="00D26C15" w:rsidP="00276C83">
            <w:pPr>
              <w:pStyle w:val="TabelleKopfmitte"/>
              <w:rPr>
                <w:rFonts w:eastAsia="Calibri"/>
              </w:rPr>
            </w:pPr>
            <w:r w:rsidRPr="00D661AD">
              <w:rPr>
                <w:rFonts w:eastAsia="Calibri"/>
              </w:rPr>
              <w:t>EG2.01</w:t>
            </w:r>
            <w:r>
              <w:rPr>
                <w:rFonts w:eastAsia="Calibri"/>
              </w:rPr>
              <w:t>.03.08</w:t>
            </w:r>
          </w:p>
        </w:tc>
      </w:tr>
      <w:tr w:rsidR="00D26C15" w:rsidRPr="00B51DE9" w:rsidTr="00D26C15">
        <w:tc>
          <w:tcPr>
            <w:tcW w:w="7348" w:type="dxa"/>
            <w:gridSpan w:val="2"/>
            <w:tcBorders>
              <w:left w:val="single" w:sz="4" w:space="0" w:color="auto"/>
              <w:bottom w:val="single" w:sz="4" w:space="0" w:color="auto"/>
              <w:right w:val="single" w:sz="4" w:space="0" w:color="auto"/>
            </w:tcBorders>
            <w:hideMark/>
          </w:tcPr>
          <w:p w:rsidR="00D26C15" w:rsidRPr="004B658C" w:rsidRDefault="00D26C15" w:rsidP="00276C83">
            <w:pPr>
              <w:pStyle w:val="Tabelle6pt"/>
            </w:pPr>
            <w:r>
              <w:t>Kompetenzbereiche:</w:t>
            </w:r>
          </w:p>
          <w:p w:rsidR="00D26C15" w:rsidRPr="008B6CEF" w:rsidRDefault="00D26C15" w:rsidP="00276C83">
            <w:pPr>
              <w:numPr>
                <w:ilvl w:val="0"/>
                <w:numId w:val="6"/>
              </w:numPr>
              <w:ind w:left="227" w:hanging="170"/>
              <w:rPr>
                <w:sz w:val="16"/>
              </w:rPr>
            </w:pPr>
            <w:r w:rsidRPr="008B6CEF">
              <w:rPr>
                <w:sz w:val="16"/>
              </w:rPr>
              <w:t>Ich kann die Grundlagen der Hygiene und lebensmittelrechtliche Vorschriften anwenden.</w:t>
            </w:r>
          </w:p>
          <w:p w:rsidR="00D26C15" w:rsidRPr="008B6CEF" w:rsidRDefault="00D26C15" w:rsidP="00276C83">
            <w:pPr>
              <w:numPr>
                <w:ilvl w:val="0"/>
                <w:numId w:val="6"/>
              </w:numPr>
              <w:ind w:left="227" w:hanging="170"/>
              <w:rPr>
                <w:sz w:val="16"/>
              </w:rPr>
            </w:pPr>
            <w:r w:rsidRPr="008B6CEF">
              <w:rPr>
                <w:sz w:val="16"/>
              </w:rPr>
              <w:t>Ich kann die Qualität von Lebensmitteln durch geeignete Maßnahmen erhalten.</w:t>
            </w:r>
          </w:p>
          <w:p w:rsidR="00D26C15" w:rsidRPr="008B6CEF" w:rsidRDefault="00D26C15"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D26C15" w:rsidRDefault="00D26C15"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D26C15" w:rsidRDefault="00D26C15"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26C15" w:rsidRPr="00B51DE9" w:rsidTr="00276C83">
              <w:trPr>
                <w:trHeight w:val="284"/>
              </w:trPr>
              <w:tc>
                <w:tcPr>
                  <w:tcW w:w="2090" w:type="dxa"/>
                  <w:shd w:val="clear" w:color="auto" w:fill="D9D9D9" w:themeFill="background1" w:themeFillShade="D9"/>
                </w:tcPr>
                <w:p w:rsidR="00D26C15" w:rsidRPr="00B51DE9" w:rsidRDefault="00D26C15" w:rsidP="00276C83">
                  <w:pPr>
                    <w:pStyle w:val="TabelleKopfmitte"/>
                  </w:pPr>
                  <w:r w:rsidRPr="00B51DE9">
                    <w:t>L</w:t>
                  </w:r>
                  <w:r>
                    <w:t>ösung</w:t>
                  </w:r>
                </w:p>
              </w:tc>
            </w:tr>
          </w:tbl>
          <w:p w:rsidR="00D26C15" w:rsidRPr="00B51DE9" w:rsidRDefault="00D26C15" w:rsidP="00276C83"/>
        </w:tc>
      </w:tr>
    </w:tbl>
    <w:p w:rsidR="00D26C15" w:rsidRDefault="00D26C15">
      <w:r w:rsidRPr="008B6CEF">
        <w:rPr>
          <w:noProof/>
          <w:lang w:eastAsia="de-DE"/>
        </w:rPr>
        <w:drawing>
          <wp:anchor distT="0" distB="0" distL="114300" distR="114300" simplePos="0" relativeHeight="252624896" behindDoc="0" locked="1" layoutInCell="1" allowOverlap="1" wp14:anchorId="100AC619" wp14:editId="085E77F0">
            <wp:simplePos x="0" y="0"/>
            <wp:positionH relativeFrom="rightMargin">
              <wp:posOffset>95250</wp:posOffset>
            </wp:positionH>
            <wp:positionV relativeFrom="paragraph">
              <wp:posOffset>4445</wp:posOffset>
            </wp:positionV>
            <wp:extent cx="561340" cy="586740"/>
            <wp:effectExtent l="0" t="0" r="0" b="0"/>
            <wp:wrapNone/>
            <wp:docPr id="1238" name="Grafik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340" cy="586740"/>
                    </a:xfrm>
                    <a:prstGeom prst="rect">
                      <a:avLst/>
                    </a:prstGeom>
                    <a:noFill/>
                  </pic:spPr>
                </pic:pic>
              </a:graphicData>
            </a:graphic>
            <wp14:sizeRelH relativeFrom="page">
              <wp14:pctWidth>0</wp14:pctWidth>
            </wp14:sizeRelH>
            <wp14:sizeRelV relativeFrom="page">
              <wp14:pctHeight>0</wp14:pctHeight>
            </wp14:sizeRelV>
          </wp:anchor>
        </w:drawing>
      </w:r>
      <w:r w:rsidRPr="008B6CEF">
        <w:rPr>
          <w:b/>
          <w:noProof/>
          <w:sz w:val="24"/>
          <w:lang w:eastAsia="de-DE"/>
        </w:rPr>
        <w:drawing>
          <wp:anchor distT="0" distB="0" distL="114300" distR="114300" simplePos="0" relativeHeight="252277760" behindDoc="0" locked="0" layoutInCell="0" allowOverlap="1" wp14:anchorId="56354F36" wp14:editId="562CB3F7">
            <wp:simplePos x="0" y="0"/>
            <wp:positionH relativeFrom="rightMargin">
              <wp:posOffset>551180</wp:posOffset>
            </wp:positionH>
            <wp:positionV relativeFrom="paragraph">
              <wp:posOffset>83185</wp:posOffset>
            </wp:positionV>
            <wp:extent cx="345440" cy="323850"/>
            <wp:effectExtent l="0" t="0" r="0" b="0"/>
            <wp:wrapNone/>
            <wp:docPr id="123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rPr>
          <w:b/>
          <w:lang w:eastAsia="de-DE"/>
        </w:rPr>
      </w:pPr>
    </w:p>
    <w:p w:rsidR="008B6CEF" w:rsidRPr="008B6CEF" w:rsidRDefault="008B6CEF" w:rsidP="008B6CEF">
      <w:pPr>
        <w:rPr>
          <w:lang w:eastAsia="de-DE"/>
        </w:rPr>
      </w:pPr>
    </w:p>
    <w:p w:rsidR="008B6CEF" w:rsidRPr="008B6CEF" w:rsidRDefault="008B6CEF" w:rsidP="008B6CEF">
      <w:pPr>
        <w:rPr>
          <w:lang w:eastAsia="de-DE"/>
        </w:rPr>
      </w:pPr>
    </w:p>
    <w:tbl>
      <w:tblPr>
        <w:tblStyle w:val="Tabellenraster16"/>
        <w:tblW w:w="7405" w:type="dxa"/>
        <w:tblInd w:w="108" w:type="dxa"/>
        <w:tblLayout w:type="fixed"/>
        <w:tblCellMar>
          <w:top w:w="57" w:type="dxa"/>
          <w:bottom w:w="57" w:type="dxa"/>
        </w:tblCellMar>
        <w:tblLook w:val="04A0" w:firstRow="1" w:lastRow="0" w:firstColumn="1" w:lastColumn="0" w:noHBand="0" w:noVBand="1"/>
      </w:tblPr>
      <w:tblGrid>
        <w:gridCol w:w="2531"/>
        <w:gridCol w:w="3423"/>
        <w:gridCol w:w="1451"/>
      </w:tblGrid>
      <w:tr w:rsidR="00F7130A" w:rsidRPr="008B6CEF" w:rsidTr="00D26C15">
        <w:trPr>
          <w:trHeight w:val="504"/>
        </w:trPr>
        <w:tc>
          <w:tcPr>
            <w:tcW w:w="2531" w:type="dxa"/>
            <w:shd w:val="clear" w:color="auto" w:fill="00CCFF"/>
            <w:vAlign w:val="center"/>
          </w:tcPr>
          <w:p w:rsidR="00F7130A" w:rsidRPr="008B6CEF" w:rsidRDefault="00F7130A" w:rsidP="008B6CEF">
            <w:pPr>
              <w:jc w:val="center"/>
              <w:rPr>
                <w:b/>
                <w:bCs/>
                <w:color w:val="000000"/>
              </w:rPr>
            </w:pPr>
            <w:r w:rsidRPr="008B6CEF">
              <w:rPr>
                <w:b/>
                <w:bCs/>
                <w:color w:val="000000"/>
              </w:rPr>
              <w:t>Arbeitsschritt</w:t>
            </w:r>
          </w:p>
        </w:tc>
        <w:tc>
          <w:tcPr>
            <w:tcW w:w="3423" w:type="dxa"/>
            <w:shd w:val="clear" w:color="auto" w:fill="00CCFF"/>
            <w:vAlign w:val="center"/>
          </w:tcPr>
          <w:p w:rsidR="00F7130A" w:rsidRPr="008B6CEF" w:rsidRDefault="00F7130A" w:rsidP="008B6CEF">
            <w:pPr>
              <w:jc w:val="center"/>
              <w:rPr>
                <w:b/>
                <w:bCs/>
                <w:color w:val="000000"/>
              </w:rPr>
            </w:pPr>
            <w:r w:rsidRPr="008B6CEF">
              <w:rPr>
                <w:b/>
                <w:bCs/>
                <w:color w:val="000000"/>
              </w:rPr>
              <w:t>Hygienemaßnahme</w:t>
            </w:r>
          </w:p>
        </w:tc>
        <w:tc>
          <w:tcPr>
            <w:tcW w:w="1451" w:type="dxa"/>
            <w:shd w:val="clear" w:color="auto" w:fill="00CCFF"/>
            <w:vAlign w:val="center"/>
          </w:tcPr>
          <w:p w:rsidR="00F7130A" w:rsidRPr="008B6CEF" w:rsidRDefault="00F7130A" w:rsidP="00F7130A">
            <w:pPr>
              <w:numPr>
                <w:ilvl w:val="0"/>
                <w:numId w:val="12"/>
              </w:numPr>
              <w:ind w:left="284" w:hanging="284"/>
              <w:jc w:val="center"/>
              <w:rPr>
                <w:b/>
                <w:bCs/>
                <w:color w:val="000000"/>
              </w:rPr>
            </w:pPr>
            <w:r w:rsidRPr="008B6CEF">
              <w:rPr>
                <w:b/>
                <w:bCs/>
                <w:color w:val="000000"/>
              </w:rPr>
              <w:t>Richtig erledigt?</w:t>
            </w:r>
          </w:p>
        </w:tc>
      </w:tr>
      <w:tr w:rsidR="00F7130A" w:rsidRPr="008B6CEF" w:rsidTr="00D26C15">
        <w:trPr>
          <w:trHeight w:val="832"/>
        </w:trPr>
        <w:tc>
          <w:tcPr>
            <w:tcW w:w="2531" w:type="dxa"/>
            <w:shd w:val="clear" w:color="auto" w:fill="auto"/>
          </w:tcPr>
          <w:p w:rsidR="00F7130A" w:rsidRPr="008B6CEF" w:rsidRDefault="00F7130A" w:rsidP="008B6CEF">
            <w:r w:rsidRPr="008B6CEF">
              <w:rPr>
                <w:noProof/>
              </w:rPr>
              <mc:AlternateContent>
                <mc:Choice Requires="wps">
                  <w:drawing>
                    <wp:anchor distT="0" distB="0" distL="114300" distR="114300" simplePos="0" relativeHeight="252616704" behindDoc="0" locked="0" layoutInCell="1" allowOverlap="1" wp14:anchorId="0CCCCDFA" wp14:editId="2806ACAA">
                      <wp:simplePos x="0" y="0"/>
                      <wp:positionH relativeFrom="column">
                        <wp:posOffset>1415643</wp:posOffset>
                      </wp:positionH>
                      <wp:positionV relativeFrom="paragraph">
                        <wp:posOffset>219132</wp:posOffset>
                      </wp:positionV>
                      <wp:extent cx="214411" cy="151349"/>
                      <wp:effectExtent l="0" t="6667" r="7937" b="7938"/>
                      <wp:wrapNone/>
                      <wp:docPr id="1276" name="Gleichschenkliges Dreieck 1276"/>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76" o:spid="_x0000_s1026" type="#_x0000_t5" style="position:absolute;margin-left:111.45pt;margin-top:17.25pt;width:16.9pt;height:11.9pt;rotation:90;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" fillcolor="#0cf" stroked="f" strokeweight="2pt"/>
                  </w:pict>
                </mc:Fallback>
              </mc:AlternateContent>
            </w:r>
            <w:r w:rsidRPr="008B6CEF">
              <w:t>Vor der Arbeit</w:t>
            </w:r>
          </w:p>
        </w:tc>
        <w:tc>
          <w:tcPr>
            <w:tcW w:w="3423" w:type="dxa"/>
          </w:tcPr>
          <w:p w:rsidR="00F7130A" w:rsidRPr="008B6CEF" w:rsidRDefault="00F7130A" w:rsidP="008B6CEF">
            <w:pPr>
              <w:jc w:val="both"/>
            </w:pPr>
            <w:r w:rsidRPr="008B6CEF">
              <w:t>Hände waschen, Kopfbedeckung und Schürze anziehen, Schmuck ablegen</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653"/>
        </w:trPr>
        <w:tc>
          <w:tcPr>
            <w:tcW w:w="2531" w:type="dxa"/>
            <w:shd w:val="clear" w:color="auto" w:fill="auto"/>
          </w:tcPr>
          <w:p w:rsidR="00F7130A" w:rsidRPr="008B6CEF" w:rsidRDefault="00F7130A" w:rsidP="008B6CEF">
            <w:pPr>
              <w:rPr>
                <w:noProof/>
              </w:rPr>
            </w:pPr>
            <w:r w:rsidRPr="008B6CEF">
              <w:rPr>
                <w:noProof/>
              </w:rPr>
              <mc:AlternateContent>
                <mc:Choice Requires="wps">
                  <w:drawing>
                    <wp:anchor distT="0" distB="0" distL="114300" distR="114300" simplePos="0" relativeHeight="252620800" behindDoc="0" locked="0" layoutInCell="1" allowOverlap="1" wp14:anchorId="6F039DAB" wp14:editId="78C48DF9">
                      <wp:simplePos x="0" y="0"/>
                      <wp:positionH relativeFrom="column">
                        <wp:posOffset>1423943</wp:posOffset>
                      </wp:positionH>
                      <wp:positionV relativeFrom="paragraph">
                        <wp:posOffset>164040</wp:posOffset>
                      </wp:positionV>
                      <wp:extent cx="214411" cy="151349"/>
                      <wp:effectExtent l="0" t="6667" r="7937" b="7938"/>
                      <wp:wrapNone/>
                      <wp:docPr id="1277" name="Gleichschenkliges Dreieck 1277"/>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77" o:spid="_x0000_s1026" type="#_x0000_t5" style="position:absolute;margin-left:112.1pt;margin-top:12.9pt;width:16.9pt;height:11.9pt;rotation:90;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" fillcolor="#0cf" stroked="f" strokeweight="2pt"/>
                  </w:pict>
                </mc:Fallback>
              </mc:AlternateContent>
            </w:r>
            <w:r w:rsidRPr="008B6CEF">
              <w:rPr>
                <w:noProof/>
              </w:rPr>
              <w:t>Den Arbeitsplatz zu Beginn und zwischendurch</w:t>
            </w:r>
          </w:p>
        </w:tc>
        <w:tc>
          <w:tcPr>
            <w:tcW w:w="3423" w:type="dxa"/>
          </w:tcPr>
          <w:p w:rsidR="00F7130A" w:rsidRPr="008B6CEF" w:rsidRDefault="00F7130A" w:rsidP="008B6CEF">
            <w:pPr>
              <w:jc w:val="both"/>
            </w:pPr>
            <w:r w:rsidRPr="008B6CEF">
              <w:t>immer wieder sauber abwischen</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480"/>
        </w:trPr>
        <w:tc>
          <w:tcPr>
            <w:tcW w:w="2531" w:type="dxa"/>
            <w:shd w:val="clear" w:color="auto" w:fill="auto"/>
          </w:tcPr>
          <w:p w:rsidR="00F7130A" w:rsidRPr="008B6CEF" w:rsidRDefault="00F7130A" w:rsidP="008B6CEF">
            <w:pPr>
              <w:jc w:val="both"/>
            </w:pPr>
            <w:r w:rsidRPr="008B6CEF">
              <w:rPr>
                <w:noProof/>
              </w:rPr>
              <mc:AlternateContent>
                <mc:Choice Requires="wps">
                  <w:drawing>
                    <wp:anchor distT="0" distB="0" distL="114300" distR="114300" simplePos="0" relativeHeight="252617728" behindDoc="0" locked="0" layoutInCell="1" allowOverlap="1" wp14:anchorId="0AAE9633" wp14:editId="66C4E057">
                      <wp:simplePos x="0" y="0"/>
                      <wp:positionH relativeFrom="column">
                        <wp:posOffset>1417002</wp:posOffset>
                      </wp:positionH>
                      <wp:positionV relativeFrom="paragraph">
                        <wp:posOffset>178667</wp:posOffset>
                      </wp:positionV>
                      <wp:extent cx="214411" cy="151349"/>
                      <wp:effectExtent l="0" t="6667" r="7937" b="7938"/>
                      <wp:wrapNone/>
                      <wp:docPr id="1278" name="Gleichschenkliges Dreieck 1278"/>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78" o:spid="_x0000_s1026" type="#_x0000_t5" style="position:absolute;margin-left:111.55pt;margin-top:14.05pt;width:16.9pt;height:11.9pt;rotation:90;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" fillcolor="#0cf" stroked="f" strokeweight="2pt"/>
                  </w:pict>
                </mc:Fallback>
              </mc:AlternateContent>
            </w:r>
            <w:r w:rsidRPr="008B6CEF">
              <w:rPr>
                <w:noProof/>
              </w:rPr>
              <w:t>Das Brett für Gemüse hat die Farbe</w:t>
            </w:r>
          </w:p>
        </w:tc>
        <w:tc>
          <w:tcPr>
            <w:tcW w:w="3423" w:type="dxa"/>
          </w:tcPr>
          <w:p w:rsidR="00F7130A" w:rsidRPr="008B6CEF" w:rsidRDefault="00F7130A" w:rsidP="008B6CEF">
            <w:pPr>
              <w:jc w:val="both"/>
            </w:pPr>
            <w:r w:rsidRPr="008B6CEF">
              <w:t>grün</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588"/>
        </w:trPr>
        <w:tc>
          <w:tcPr>
            <w:tcW w:w="2531" w:type="dxa"/>
            <w:shd w:val="clear" w:color="auto" w:fill="auto"/>
          </w:tcPr>
          <w:p w:rsidR="00F7130A" w:rsidRPr="008B6CEF" w:rsidRDefault="00F7130A" w:rsidP="008B6CEF">
            <w:pPr>
              <w:jc w:val="both"/>
            </w:pPr>
            <w:r w:rsidRPr="008B6CEF">
              <w:rPr>
                <w:noProof/>
              </w:rPr>
              <mc:AlternateContent>
                <mc:Choice Requires="wps">
                  <w:drawing>
                    <wp:anchor distT="0" distB="0" distL="114300" distR="114300" simplePos="0" relativeHeight="252618752" behindDoc="0" locked="0" layoutInCell="1" allowOverlap="1" wp14:anchorId="4B8CE105" wp14:editId="76A153A8">
                      <wp:simplePos x="0" y="0"/>
                      <wp:positionH relativeFrom="column">
                        <wp:posOffset>1416542</wp:posOffset>
                      </wp:positionH>
                      <wp:positionV relativeFrom="paragraph">
                        <wp:posOffset>204154</wp:posOffset>
                      </wp:positionV>
                      <wp:extent cx="214411" cy="151349"/>
                      <wp:effectExtent l="0" t="6667" r="7937" b="7938"/>
                      <wp:wrapNone/>
                      <wp:docPr id="1279" name="Gleichschenkliges Dreieck 1279"/>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79" o:spid="_x0000_s1026" type="#_x0000_t5" style="position:absolute;margin-left:111.55pt;margin-top:16.1pt;width:16.9pt;height:11.9pt;rotation:90;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" fillcolor="#0cf" stroked="f" strokeweight="2pt"/>
                  </w:pict>
                </mc:Fallback>
              </mc:AlternateContent>
            </w:r>
            <w:r w:rsidRPr="008B6CEF">
              <w:rPr>
                <w:noProof/>
              </w:rPr>
              <w:t>Das Brett für Geflügel hat die Farbe</w:t>
            </w:r>
          </w:p>
        </w:tc>
        <w:tc>
          <w:tcPr>
            <w:tcW w:w="3423" w:type="dxa"/>
          </w:tcPr>
          <w:p w:rsidR="00F7130A" w:rsidRPr="008B6CEF" w:rsidRDefault="00F7130A" w:rsidP="008B6CEF">
            <w:pPr>
              <w:jc w:val="both"/>
            </w:pPr>
            <w:r w:rsidRPr="008B6CEF">
              <w:t>gelb</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590"/>
        </w:trPr>
        <w:tc>
          <w:tcPr>
            <w:tcW w:w="2531" w:type="dxa"/>
            <w:shd w:val="clear" w:color="auto" w:fill="auto"/>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19776" behindDoc="0" locked="0" layoutInCell="1" allowOverlap="1" wp14:anchorId="6A921A5A" wp14:editId="0209D859">
                      <wp:simplePos x="0" y="0"/>
                      <wp:positionH relativeFrom="column">
                        <wp:posOffset>1423439</wp:posOffset>
                      </wp:positionH>
                      <wp:positionV relativeFrom="paragraph">
                        <wp:posOffset>141289</wp:posOffset>
                      </wp:positionV>
                      <wp:extent cx="214411" cy="151349"/>
                      <wp:effectExtent l="0" t="6667" r="7937" b="7938"/>
                      <wp:wrapNone/>
                      <wp:docPr id="1280" name="Gleichschenkliges Dreieck 1280"/>
                      <wp:cNvGraphicFramePr/>
                      <a:graphic xmlns:a="http://schemas.openxmlformats.org/drawingml/2006/main">
                        <a:graphicData uri="http://schemas.microsoft.com/office/word/2010/wordprocessingShape">
                          <wps:wsp>
                            <wps:cNvSpPr/>
                            <wps:spPr>
                              <a:xfrm rot="5400000">
                                <a:off x="0" y="0"/>
                                <a:ext cx="214411" cy="151349"/>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leichschenkliges Dreieck 1280" o:spid="_x0000_s1026" type="#_x0000_t5" style="position:absolute;margin-left:112.1pt;margin-top:11.15pt;width:16.9pt;height:11.9pt;rotation:90;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" fillcolor="#0cf" stroked="f" strokeweight="2pt"/>
                  </w:pict>
                </mc:Fallback>
              </mc:AlternateContent>
            </w:r>
            <w:r w:rsidRPr="008B6CEF">
              <w:rPr>
                <w:noProof/>
              </w:rPr>
              <w:t>Das Obstbrett ist</w:t>
            </w:r>
          </w:p>
        </w:tc>
        <w:tc>
          <w:tcPr>
            <w:tcW w:w="3423" w:type="dxa"/>
          </w:tcPr>
          <w:p w:rsidR="00F7130A" w:rsidRPr="008B6CEF" w:rsidRDefault="00F7130A" w:rsidP="008B6CEF">
            <w:pPr>
              <w:jc w:val="both"/>
            </w:pPr>
            <w:r w:rsidRPr="008B6CEF">
              <w:t>weiß</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590"/>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21824" behindDoc="0" locked="0" layoutInCell="1" allowOverlap="1" wp14:anchorId="7087599A" wp14:editId="13855C57">
                      <wp:simplePos x="0" y="0"/>
                      <wp:positionH relativeFrom="column">
                        <wp:posOffset>1427480</wp:posOffset>
                      </wp:positionH>
                      <wp:positionV relativeFrom="paragraph">
                        <wp:posOffset>168910</wp:posOffset>
                      </wp:positionV>
                      <wp:extent cx="213995" cy="151130"/>
                      <wp:effectExtent l="0" t="6667" r="7937" b="7938"/>
                      <wp:wrapNone/>
                      <wp:docPr id="1281" name="Gleichschenkliges Dreieck 1281"/>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81" o:spid="_x0000_s1026" type="#_x0000_t5" style="position:absolute;margin-left:112.4pt;margin-top:13.3pt;width:16.85pt;height:11.9pt;rotation:9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" fillcolor="#0cf" stroked="f" strokeweight="2pt"/>
                  </w:pict>
                </mc:Fallback>
              </mc:AlternateContent>
            </w:r>
            <w:r w:rsidRPr="008B6CEF">
              <w:rPr>
                <w:noProof/>
              </w:rPr>
              <w:t>Speisen werden immer mit zwei</w:t>
            </w:r>
          </w:p>
        </w:tc>
        <w:tc>
          <w:tcPr>
            <w:tcW w:w="3423" w:type="dxa"/>
            <w:vAlign w:val="center"/>
          </w:tcPr>
          <w:p w:rsidR="00F7130A" w:rsidRPr="008B6CEF" w:rsidRDefault="00F7130A" w:rsidP="008B6CEF">
            <w:pPr>
              <w:jc w:val="both"/>
            </w:pPr>
            <w:r w:rsidRPr="008B6CEF">
              <w:t>Löffeln probiert</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590"/>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22848" behindDoc="0" locked="0" layoutInCell="1" allowOverlap="1" wp14:anchorId="2A9B842F" wp14:editId="2B2AD28C">
                      <wp:simplePos x="0" y="0"/>
                      <wp:positionH relativeFrom="column">
                        <wp:posOffset>1429385</wp:posOffset>
                      </wp:positionH>
                      <wp:positionV relativeFrom="paragraph">
                        <wp:posOffset>212090</wp:posOffset>
                      </wp:positionV>
                      <wp:extent cx="213995" cy="151130"/>
                      <wp:effectExtent l="0" t="6667" r="7937" b="7938"/>
                      <wp:wrapNone/>
                      <wp:docPr id="1282" name="Gleichschenkliges Dreieck 1282"/>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82" o:spid="_x0000_s1026" type="#_x0000_t5" style="position:absolute;margin-left:112.55pt;margin-top:16.7pt;width:16.85pt;height:11.9pt;rotation:9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" fillcolor="#0cf" stroked="f" strokeweight="2pt"/>
                  </w:pict>
                </mc:Fallback>
              </mc:AlternateContent>
            </w:r>
            <w:r w:rsidRPr="008B6CEF">
              <w:rPr>
                <w:noProof/>
              </w:rPr>
              <w:t>Kochlöffel, Schneebesen in einen</w:t>
            </w:r>
          </w:p>
        </w:tc>
        <w:tc>
          <w:tcPr>
            <w:tcW w:w="3423" w:type="dxa"/>
            <w:vAlign w:val="center"/>
          </w:tcPr>
          <w:p w:rsidR="00F7130A" w:rsidRPr="008B6CEF" w:rsidRDefault="00F7130A" w:rsidP="008B6CEF">
            <w:pPr>
              <w:jc w:val="both"/>
            </w:pPr>
            <w:r w:rsidRPr="008B6CEF">
              <w:t>Löffeltopf stellen</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r w:rsidR="00F7130A" w:rsidRPr="008B6CEF" w:rsidTr="00D26C15">
        <w:trPr>
          <w:trHeight w:val="590"/>
        </w:trPr>
        <w:tc>
          <w:tcPr>
            <w:tcW w:w="2531" w:type="dxa"/>
            <w:shd w:val="clear" w:color="auto" w:fill="auto"/>
            <w:vAlign w:val="center"/>
          </w:tcPr>
          <w:p w:rsidR="00F7130A" w:rsidRPr="008B6CEF" w:rsidRDefault="00F7130A" w:rsidP="008B6CEF">
            <w:pPr>
              <w:jc w:val="both"/>
              <w:rPr>
                <w:noProof/>
              </w:rPr>
            </w:pPr>
            <w:r w:rsidRPr="008B6CEF">
              <w:rPr>
                <w:noProof/>
              </w:rPr>
              <mc:AlternateContent>
                <mc:Choice Requires="wps">
                  <w:drawing>
                    <wp:anchor distT="0" distB="0" distL="114300" distR="114300" simplePos="0" relativeHeight="252623872" behindDoc="0" locked="0" layoutInCell="1" allowOverlap="1" wp14:anchorId="1A6A6698" wp14:editId="7EEE89F7">
                      <wp:simplePos x="0" y="0"/>
                      <wp:positionH relativeFrom="column">
                        <wp:posOffset>1428750</wp:posOffset>
                      </wp:positionH>
                      <wp:positionV relativeFrom="paragraph">
                        <wp:posOffset>54610</wp:posOffset>
                      </wp:positionV>
                      <wp:extent cx="213995" cy="151130"/>
                      <wp:effectExtent l="0" t="6667" r="7937" b="7938"/>
                      <wp:wrapNone/>
                      <wp:docPr id="1283" name="Gleichschenkliges Dreieck 1283"/>
                      <wp:cNvGraphicFramePr/>
                      <a:graphic xmlns:a="http://schemas.openxmlformats.org/drawingml/2006/main">
                        <a:graphicData uri="http://schemas.microsoft.com/office/word/2010/wordprocessingShape">
                          <wps:wsp>
                            <wps:cNvSpPr/>
                            <wps:spPr>
                              <a:xfrm rot="5400000">
                                <a:off x="0" y="0"/>
                                <a:ext cx="213995" cy="151130"/>
                              </a:xfrm>
                              <a:prstGeom prst="triangle">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83" o:spid="_x0000_s1026" type="#_x0000_t5" style="position:absolute;margin-left:112.5pt;margin-top:4.3pt;width:16.85pt;height:11.9pt;rotation:90;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" fillcolor="#0cf" stroked="f" strokeweight="2pt"/>
                  </w:pict>
                </mc:Fallback>
              </mc:AlternateContent>
            </w:r>
            <w:r w:rsidRPr="008B6CEF">
              <w:rPr>
                <w:noProof/>
              </w:rPr>
              <w:t xml:space="preserve">Abfälle in einer </w:t>
            </w:r>
          </w:p>
        </w:tc>
        <w:tc>
          <w:tcPr>
            <w:tcW w:w="3423" w:type="dxa"/>
            <w:vAlign w:val="center"/>
          </w:tcPr>
          <w:p w:rsidR="00F7130A" w:rsidRPr="008B6CEF" w:rsidRDefault="00F7130A" w:rsidP="008B6CEF">
            <w:pPr>
              <w:jc w:val="both"/>
            </w:pPr>
            <w:r w:rsidRPr="008B6CEF">
              <w:t>Schüssel sammeln</w:t>
            </w:r>
          </w:p>
        </w:tc>
        <w:tc>
          <w:tcPr>
            <w:tcW w:w="1451" w:type="dxa"/>
            <w:vAlign w:val="center"/>
          </w:tcPr>
          <w:p w:rsidR="00F7130A" w:rsidRPr="008B6CEF" w:rsidRDefault="00F7130A" w:rsidP="008B6CEF">
            <w:pPr>
              <w:numPr>
                <w:ilvl w:val="0"/>
                <w:numId w:val="12"/>
              </w:numPr>
              <w:spacing w:before="120" w:after="120"/>
              <w:ind w:left="568" w:hanging="284"/>
              <w:jc w:val="center"/>
              <w:rPr>
                <w:sz w:val="36"/>
                <w:szCs w:val="36"/>
              </w:rPr>
            </w:pPr>
          </w:p>
        </w:tc>
      </w:tr>
    </w:tbl>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r w:rsidRPr="008B6CEF">
        <w:rPr>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430DD3" w:rsidP="008B6CEF">
            <w:r>
              <w:rPr>
                <w:b/>
              </w:rPr>
              <w:t>Hygienemaßnahmen angewendet</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E7DE9"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4E7DE9" w:rsidP="004E7DE9">
            <w:pPr>
              <w:jc w:val="center"/>
              <w:rPr>
                <w:rFonts w:eastAsia="Times New Roman" w:cs="Times New Roman"/>
                <w:b/>
                <w:lang w:eastAsia="de-DE"/>
              </w:rPr>
            </w:pPr>
            <w:r>
              <w:rPr>
                <w:rFonts w:eastAsia="Times New Roman" w:cs="Times New Roman"/>
                <w:b/>
                <w:lang w:eastAsia="de-DE"/>
              </w:rPr>
              <w:t>Ga</w:t>
            </w:r>
            <w:r w:rsidR="008B6CEF" w:rsidRPr="008B6CEF">
              <w:rPr>
                <w:rFonts w:eastAsia="Times New Roman" w:cs="Times New Roman"/>
                <w:b/>
                <w:lang w:eastAsia="de-DE"/>
              </w:rPr>
              <w:t>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FB147C">
              <w:rPr>
                <w:rFonts w:eastAsia="Times New Roman" w:cs="Times New Roman"/>
                <w:b/>
                <w:lang w:eastAsia="de-DE"/>
              </w:rPr>
              <w:t>09</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6"/>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133D3C">
            <w:pPr>
              <w:numPr>
                <w:ilvl w:val="0"/>
                <w:numId w:val="39"/>
              </w:numPr>
              <w:rPr>
                <w:sz w:val="16"/>
              </w:rPr>
            </w:pPr>
            <w:r w:rsidRPr="008B6CEF">
              <w:rPr>
                <w:sz w:val="16"/>
              </w:rPr>
              <w:t>Ich kann mein Wissen über Hygienemaßnahmen in der Praxis umsetzen und Grundtechniken in der Küche mit geeigneten Arbeitsmitteln anwenden.</w:t>
            </w:r>
          </w:p>
          <w:p w:rsidR="008B6CEF" w:rsidRPr="008B6CEF" w:rsidRDefault="008B6CEF" w:rsidP="00133D3C">
            <w:pPr>
              <w:numPr>
                <w:ilvl w:val="0"/>
                <w:numId w:val="39"/>
              </w:numPr>
              <w:rPr>
                <w:sz w:val="16"/>
              </w:rPr>
            </w:pPr>
            <w:r w:rsidRPr="008B6CEF">
              <w:rPr>
                <w:sz w:val="16"/>
              </w:rPr>
              <w:t>Ich kann meine Arbeitsweise in Bezug auf die Hygienemaßnahmen kontrollieren.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133D3C">
            <w:pPr>
              <w:numPr>
                <w:ilvl w:val="0"/>
                <w:numId w:val="41"/>
              </w:numPr>
              <w:rPr>
                <w:sz w:val="16"/>
              </w:rPr>
            </w:pPr>
            <w:r w:rsidRPr="008B6CEF">
              <w:rPr>
                <w:sz w:val="16"/>
              </w:rPr>
              <w:t>Ich kann Grundtechniken in der Küche durchführen (Schneidetechniken, Waschen von Obst und Gemüse).</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rPr>
          <w:lang w:eastAsia="de-DE"/>
        </w:rPr>
      </w:pPr>
      <w:r w:rsidRPr="008B6CEF">
        <w:rPr>
          <w:noProof/>
          <w:sz w:val="24"/>
          <w:lang w:eastAsia="de-DE"/>
        </w:rPr>
        <w:drawing>
          <wp:anchor distT="0" distB="0" distL="114300" distR="114300" simplePos="0" relativeHeight="252278784" behindDoc="0" locked="0" layoutInCell="0" allowOverlap="1" wp14:anchorId="735F2358" wp14:editId="23DBDD48">
            <wp:simplePos x="0" y="0"/>
            <wp:positionH relativeFrom="rightMargin">
              <wp:posOffset>107950</wp:posOffset>
            </wp:positionH>
            <wp:positionV relativeFrom="paragraph">
              <wp:posOffset>66675</wp:posOffset>
            </wp:positionV>
            <wp:extent cx="345440" cy="323850"/>
            <wp:effectExtent l="0" t="0" r="0" b="0"/>
            <wp:wrapNone/>
            <wp:docPr id="123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445"/>
        </w:trPr>
        <w:tc>
          <w:tcPr>
            <w:tcW w:w="1470" w:type="dxa"/>
            <w:shd w:val="clear" w:color="auto" w:fill="auto"/>
            <w:vAlign w:val="center"/>
          </w:tcPr>
          <w:p w:rsidR="008B6CEF" w:rsidRPr="008B6CEF" w:rsidRDefault="008151DC" w:rsidP="008B6CEF">
            <w:pPr>
              <w:jc w:val="center"/>
              <w:rPr>
                <w:rFonts w:eastAsia="Calibri"/>
                <w:lang w:eastAsia="de-DE"/>
              </w:rPr>
            </w:pPr>
            <w:r>
              <w:rPr>
                <w:rFonts w:eastAsia="Calibri"/>
                <w:noProof/>
                <w:lang w:eastAsia="de-DE"/>
              </w:rPr>
              <w:drawing>
                <wp:inline distT="0" distB="0" distL="0" distR="0" wp14:anchorId="4EED57B8" wp14:editId="024B1147">
                  <wp:extent cx="298450" cy="323215"/>
                  <wp:effectExtent l="0" t="0" r="6350" b="635"/>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0452F3" w:rsidP="008B6CEF">
            <w:pPr>
              <w:rPr>
                <w:noProof/>
                <w:lang w:eastAsia="de-DE"/>
              </w:rPr>
            </w:pPr>
            <w:r w:rsidRPr="000452F3">
              <w:rPr>
                <w:noProof/>
                <w:lang w:eastAsia="de-DE"/>
              </w:rPr>
              <w:drawing>
                <wp:anchor distT="0" distB="0" distL="114300" distR="114300" simplePos="0" relativeHeight="252711936" behindDoc="0" locked="0" layoutInCell="1" allowOverlap="1" wp14:anchorId="17353EEE" wp14:editId="70BBFE9C">
                  <wp:simplePos x="0" y="0"/>
                  <wp:positionH relativeFrom="column">
                    <wp:posOffset>3209290</wp:posOffset>
                  </wp:positionH>
                  <wp:positionV relativeFrom="paragraph">
                    <wp:posOffset>1905</wp:posOffset>
                  </wp:positionV>
                  <wp:extent cx="314325" cy="314325"/>
                  <wp:effectExtent l="0" t="0" r="9525" b="9525"/>
                  <wp:wrapNone/>
                  <wp:docPr id="2086" name="Grafi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Schreiben Sie die Lösung in die rechten Farbfelder. Ergänzen Sie die Worte in der unteren Reihe.</w:t>
            </w:r>
          </w:p>
        </w:tc>
      </w:tr>
      <w:tr w:rsidR="008B6CEF" w:rsidRPr="008B6CEF" w:rsidTr="001C7A7B">
        <w:trPr>
          <w:trHeight w:val="443"/>
        </w:trPr>
        <w:tc>
          <w:tcPr>
            <w:tcW w:w="1470" w:type="dxa"/>
            <w:shd w:val="clear" w:color="auto" w:fill="auto"/>
            <w:vAlign w:val="center"/>
          </w:tcPr>
          <w:p w:rsidR="008B6CEF" w:rsidRPr="008B6CEF" w:rsidRDefault="008151DC" w:rsidP="008B6CEF">
            <w:pPr>
              <w:jc w:val="center"/>
              <w:rPr>
                <w:rFonts w:eastAsia="Calibri"/>
                <w:noProof/>
                <w:sz w:val="24"/>
                <w:lang w:eastAsia="de-DE"/>
              </w:rPr>
            </w:pPr>
            <w:r>
              <w:rPr>
                <w:rFonts w:eastAsia="Calibri"/>
                <w:noProof/>
                <w:sz w:val="24"/>
                <w:lang w:eastAsia="de-DE"/>
              </w:rPr>
              <w:drawing>
                <wp:inline distT="0" distB="0" distL="0" distR="0" wp14:anchorId="69E18327" wp14:editId="0B715E24">
                  <wp:extent cx="658495" cy="323215"/>
                  <wp:effectExtent l="0" t="0" r="8255" b="635"/>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30 min</w:t>
            </w:r>
          </w:p>
        </w:tc>
        <w:tc>
          <w:tcPr>
            <w:tcW w:w="4961" w:type="dxa"/>
            <w:shd w:val="clear" w:color="auto" w:fill="auto"/>
            <w:vAlign w:val="center"/>
          </w:tcPr>
          <w:p w:rsidR="008B6CEF" w:rsidRPr="008B6CEF" w:rsidRDefault="008B6CEF" w:rsidP="008B6CEF">
            <w:pPr>
              <w:rPr>
                <w:b/>
                <w:bCs/>
                <w:color w:val="000000"/>
                <w:lang w:eastAsia="de-DE"/>
              </w:rPr>
            </w:pPr>
            <w:r w:rsidRPr="008B6CEF">
              <w:rPr>
                <w:b/>
                <w:bCs/>
                <w:color w:val="000000"/>
                <w:lang w:eastAsia="de-DE"/>
              </w:rPr>
              <w:t>Bereiten Sie folgende Gerichte zu:</w:t>
            </w:r>
          </w:p>
          <w:p w:rsidR="008B6CEF" w:rsidRPr="008B6CEF" w:rsidRDefault="008B6CEF" w:rsidP="008B6CEF">
            <w:pPr>
              <w:rPr>
                <w:noProof/>
                <w:lang w:eastAsia="de-DE"/>
              </w:rPr>
            </w:pPr>
            <w:r w:rsidRPr="008B6CEF">
              <w:rPr>
                <w:noProof/>
                <w:lang w:eastAsia="de-DE"/>
              </w:rPr>
              <w:t>Blattsalat der Saison mit Kräuter-Joghurt-Marinade und Putenschinken</w:t>
            </w:r>
          </w:p>
          <w:p w:rsidR="008B6CEF" w:rsidRPr="008B6CEF" w:rsidRDefault="008B6CEF" w:rsidP="008B6CEF">
            <w:pPr>
              <w:rPr>
                <w:noProof/>
                <w:lang w:eastAsia="de-DE"/>
              </w:rPr>
            </w:pPr>
            <w:r w:rsidRPr="008B6CEF">
              <w:rPr>
                <w:noProof/>
                <w:lang w:eastAsia="de-DE"/>
              </w:rPr>
              <w:t>Obstsalat</w:t>
            </w:r>
          </w:p>
        </w:tc>
      </w:tr>
      <w:tr w:rsidR="008B6CEF" w:rsidRPr="008B6CEF" w:rsidTr="001C7A7B">
        <w:trPr>
          <w:trHeight w:val="548"/>
        </w:trPr>
        <w:tc>
          <w:tcPr>
            <w:tcW w:w="1470" w:type="dxa"/>
            <w:shd w:val="clear" w:color="auto" w:fill="auto"/>
            <w:vAlign w:val="center"/>
          </w:tcPr>
          <w:p w:rsidR="008B6CEF" w:rsidRPr="008B6CEF" w:rsidRDefault="008151DC" w:rsidP="008B6CEF">
            <w:pPr>
              <w:jc w:val="center"/>
              <w:rPr>
                <w:rFonts w:eastAsia="Calibri"/>
                <w:noProof/>
                <w:sz w:val="24"/>
                <w:lang w:eastAsia="de-DE"/>
              </w:rPr>
            </w:pPr>
            <w:r>
              <w:rPr>
                <w:rFonts w:eastAsia="Calibri"/>
                <w:noProof/>
                <w:sz w:val="24"/>
                <w:lang w:eastAsia="de-DE"/>
              </w:rPr>
              <w:drawing>
                <wp:inline distT="0" distB="0" distL="0" distR="0" wp14:anchorId="7477FD29" wp14:editId="3A3807E1">
                  <wp:extent cx="658495" cy="323215"/>
                  <wp:effectExtent l="0" t="0" r="8255" b="63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B6CEF" w:rsidP="008B6CEF">
            <w:pPr>
              <w:rPr>
                <w:noProof/>
                <w:lang w:eastAsia="de-DE"/>
              </w:rPr>
            </w:pPr>
            <w:r w:rsidRPr="008B6CEF">
              <w:rPr>
                <w:noProof/>
                <w:lang w:eastAsia="de-DE"/>
              </w:rPr>
              <w:t>Kontrollieren Sie</w:t>
            </w:r>
            <w:r w:rsidR="00816878">
              <w:rPr>
                <w:noProof/>
                <w:lang w:eastAsia="de-DE"/>
              </w:rPr>
              <w:t xml:space="preserve"> anschließend Ihre Arbeitsweise mit dem Lösungsblatt.</w:t>
            </w:r>
          </w:p>
        </w:tc>
      </w:tr>
    </w:tbl>
    <w:p w:rsidR="008B6CEF" w:rsidRPr="008B6CEF" w:rsidRDefault="008B6CEF" w:rsidP="008B6CEF">
      <w:pPr>
        <w:rPr>
          <w:lang w:eastAsia="de-DE"/>
        </w:rPr>
      </w:pPr>
    </w:p>
    <w:p w:rsidR="008B6CEF" w:rsidRPr="008B6CEF" w:rsidRDefault="008151DC" w:rsidP="008B6CEF">
      <w:pPr>
        <w:rPr>
          <w:lang w:eastAsia="de-DE"/>
        </w:rPr>
      </w:pPr>
      <w:r>
        <w:rPr>
          <w:noProof/>
          <w:lang w:eastAsia="de-DE"/>
        </w:rPr>
        <mc:AlternateContent>
          <mc:Choice Requires="wps">
            <w:drawing>
              <wp:anchor distT="0" distB="0" distL="114300" distR="114300" simplePos="0" relativeHeight="252395520" behindDoc="0" locked="0" layoutInCell="1" allowOverlap="1" wp14:anchorId="78ABCC33" wp14:editId="71C5C79F">
                <wp:simplePos x="0" y="0"/>
                <wp:positionH relativeFrom="column">
                  <wp:posOffset>1317625</wp:posOffset>
                </wp:positionH>
                <wp:positionV relativeFrom="paragraph">
                  <wp:posOffset>43815</wp:posOffset>
                </wp:positionV>
                <wp:extent cx="1844675" cy="699135"/>
                <wp:effectExtent l="0" t="19050" r="41275" b="43815"/>
                <wp:wrapNone/>
                <wp:docPr id="289" name="Pfeil nach rechts 289"/>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151DC">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9" o:spid="_x0000_s1044" type="#_x0000_t13" style="position:absolute;margin-left:103.75pt;margin-top:3.45pt;width:145.25pt;height:55.0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" adj="17507" fillcolor="white [3212]" strokecolor="#243f60 [1604]" strokeweight="2pt">
                <v:textbox>
                  <w:txbxContent>
                    <w:p w:rsidR="009171B1" w:rsidRPr="008151DC" w:rsidRDefault="009171B1" w:rsidP="008151DC">
                      <w:pPr>
                        <w:jc w:val="center"/>
                        <w:rPr>
                          <w:color w:val="000000" w:themeColor="text1"/>
                        </w:rPr>
                      </w:pPr>
                      <w:r w:rsidRPr="008151DC">
                        <w:rPr>
                          <w:color w:val="000000" w:themeColor="text1"/>
                        </w:rPr>
                        <w:t>Dieses Brett ist für</w:t>
                      </w:r>
                    </w:p>
                  </w:txbxContent>
                </v:textbox>
              </v:shape>
            </w:pict>
          </mc:Fallback>
        </mc:AlternateContent>
      </w:r>
      <w:r w:rsidR="008B6CEF" w:rsidRPr="008B6CEF">
        <w:rPr>
          <w:noProof/>
          <w:lang w:eastAsia="de-DE"/>
        </w:rPr>
        <mc:AlternateContent>
          <mc:Choice Requires="wps">
            <w:drawing>
              <wp:anchor distT="0" distB="0" distL="114300" distR="114300" simplePos="0" relativeHeight="252216320" behindDoc="0" locked="0" layoutInCell="1" allowOverlap="1" wp14:anchorId="4B880BC8" wp14:editId="3D38DC96">
                <wp:simplePos x="0" y="0"/>
                <wp:positionH relativeFrom="column">
                  <wp:posOffset>3159125</wp:posOffset>
                </wp:positionH>
                <wp:positionV relativeFrom="paragraph">
                  <wp:posOffset>58321</wp:posOffset>
                </wp:positionV>
                <wp:extent cx="1179261" cy="655846"/>
                <wp:effectExtent l="38100" t="57150" r="40005" b="49530"/>
                <wp:wrapNone/>
                <wp:docPr id="1262" name="Rechteck 1262"/>
                <wp:cNvGraphicFramePr/>
                <a:graphic xmlns:a="http://schemas.openxmlformats.org/drawingml/2006/main">
                  <a:graphicData uri="http://schemas.microsoft.com/office/word/2010/wordprocessingShape">
                    <wps:wsp>
                      <wps:cNvSpPr/>
                      <wps:spPr>
                        <a:xfrm>
                          <a:off x="0" y="0"/>
                          <a:ext cx="1179261" cy="655846"/>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3500000" scaled="1"/>
                          <a:tileRect/>
                        </a:gradFill>
                        <a:ln w="25400" cap="flat" cmpd="sng" algn="ctr">
                          <a:no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2" o:spid="_x0000_s1026" style="position:absolute;margin-left:248.75pt;margin-top:4.6pt;width:92.85pt;height:51.6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" fillcolor="#8fdea0" stroked="f" strokeweight="2pt">
                <v:fill color2="#dff3e3" rotate="t" angle="225" colors="0 #8fdea0;.5 #bce9c5;1 #dff3e3" focus="100%" type="gradient"/>
              </v:rect>
            </w:pict>
          </mc:Fallback>
        </mc:AlternateContent>
      </w:r>
      <w:r w:rsidR="008B6CEF" w:rsidRPr="008B6CEF">
        <w:rPr>
          <w:noProof/>
          <w:lang w:eastAsia="de-DE"/>
        </w:rPr>
        <mc:AlternateContent>
          <mc:Choice Requires="wps">
            <w:drawing>
              <wp:anchor distT="0" distB="0" distL="114300" distR="114300" simplePos="0" relativeHeight="252214272" behindDoc="0" locked="0" layoutInCell="1" allowOverlap="1" wp14:anchorId="497333AB" wp14:editId="63920468">
                <wp:simplePos x="0" y="0"/>
                <wp:positionH relativeFrom="column">
                  <wp:posOffset>69850</wp:posOffset>
                </wp:positionH>
                <wp:positionV relativeFrom="paragraph">
                  <wp:posOffset>17780</wp:posOffset>
                </wp:positionV>
                <wp:extent cx="1179195" cy="655320"/>
                <wp:effectExtent l="38100" t="57150" r="40005" b="49530"/>
                <wp:wrapNone/>
                <wp:docPr id="1260" name="Rechteck 1260"/>
                <wp:cNvGraphicFramePr/>
                <a:graphic xmlns:a="http://schemas.openxmlformats.org/drawingml/2006/main">
                  <a:graphicData uri="http://schemas.microsoft.com/office/word/2010/wordprocessingShape">
                    <wps:wsp>
                      <wps:cNvSpPr/>
                      <wps:spPr>
                        <a:xfrm>
                          <a:off x="0" y="0"/>
                          <a:ext cx="1179195" cy="655320"/>
                        </a:xfrm>
                        <a:prstGeom prst="rect">
                          <a:avLst/>
                        </a:prstGeom>
                        <a:solidFill>
                          <a:srgbClr val="00B050"/>
                        </a:solidFill>
                        <a:ln w="25400" cap="flat" cmpd="sng" algn="ctr">
                          <a:no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0" o:spid="_x0000_s1026" style="position:absolute;margin-left:5.5pt;margin-top:1.4pt;width:92.85pt;height:51.6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" fillcolor="#00b050" stroked="f" strokeweight="2pt"/>
            </w:pict>
          </mc:Fallback>
        </mc:AlternateContent>
      </w:r>
    </w:p>
    <w:p w:rsidR="008B6CEF" w:rsidRPr="008B6CEF" w:rsidRDefault="008B6CEF" w:rsidP="008B6CEF">
      <w:pPr>
        <w:rPr>
          <w:lang w:eastAsia="de-DE"/>
        </w:rPr>
      </w:pPr>
    </w:p>
    <w:p w:rsidR="008B6CEF" w:rsidRPr="008B6CEF" w:rsidRDefault="008B6CEF" w:rsidP="008B6CEF">
      <w:pPr>
        <w:tabs>
          <w:tab w:val="left" w:pos="2453"/>
        </w:tabs>
        <w:rPr>
          <w:lang w:eastAsia="de-DE"/>
        </w:rPr>
      </w:pPr>
      <w:r w:rsidRPr="008B6CEF">
        <w:rPr>
          <w:noProof/>
          <w:lang w:eastAsia="de-DE"/>
        </w:rPr>
        <mc:AlternateContent>
          <mc:Choice Requires="wps">
            <w:drawing>
              <wp:anchor distT="0" distB="0" distL="114300" distR="114300" simplePos="0" relativeHeight="252217344" behindDoc="0" locked="0" layoutInCell="1" allowOverlap="1" wp14:anchorId="73BFE916" wp14:editId="245DF2FF">
                <wp:simplePos x="0" y="0"/>
                <wp:positionH relativeFrom="column">
                  <wp:posOffset>62843</wp:posOffset>
                </wp:positionH>
                <wp:positionV relativeFrom="paragraph">
                  <wp:posOffset>454332</wp:posOffset>
                </wp:positionV>
                <wp:extent cx="1179195" cy="655320"/>
                <wp:effectExtent l="76200" t="76200" r="78105" b="68580"/>
                <wp:wrapNone/>
                <wp:docPr id="1263" name="Rechteck 1263"/>
                <wp:cNvGraphicFramePr/>
                <a:graphic xmlns:a="http://schemas.openxmlformats.org/drawingml/2006/main">
                  <a:graphicData uri="http://schemas.microsoft.com/office/word/2010/wordprocessingShape">
                    <wps:wsp>
                      <wps:cNvSpPr/>
                      <wps:spPr>
                        <a:xfrm>
                          <a:off x="0" y="0"/>
                          <a:ext cx="1179195" cy="655320"/>
                        </a:xfrm>
                        <a:prstGeom prst="rect">
                          <a:avLst/>
                        </a:prstGeom>
                        <a:solidFill>
                          <a:srgbClr val="FFFF00"/>
                        </a:solidFill>
                        <a:ln w="25400" cap="flat" cmpd="sng" algn="ctr">
                          <a:noFill/>
                          <a:prstDash val="solid"/>
                        </a:ln>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3" o:spid="_x0000_s1026" style="position:absolute;margin-left:4.95pt;margin-top:35.75pt;width:92.85pt;height:51.6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" fillcolor="yellow" stroked="f" strokeweight="2pt"/>
            </w:pict>
          </mc:Fallback>
        </mc:AlternateContent>
      </w:r>
    </w:p>
    <w:p w:rsidR="008B6CEF" w:rsidRPr="008B6CEF" w:rsidRDefault="008B6CEF" w:rsidP="008B6CEF">
      <w:pPr>
        <w:rPr>
          <w:lang w:eastAsia="de-DE"/>
        </w:rPr>
      </w:pPr>
    </w:p>
    <w:p w:rsidR="008B6CEF" w:rsidRPr="008B6CEF" w:rsidRDefault="008B6CEF" w:rsidP="008B6CEF">
      <w:pPr>
        <w:rPr>
          <w:lang w:eastAsia="de-DE"/>
        </w:rPr>
      </w:pPr>
      <w:r w:rsidRPr="008B6CEF">
        <w:rPr>
          <w:noProof/>
          <w:lang w:eastAsia="de-DE"/>
        </w:rPr>
        <mc:AlternateContent>
          <mc:Choice Requires="wps">
            <w:drawing>
              <wp:anchor distT="0" distB="0" distL="114300" distR="114300" simplePos="0" relativeHeight="252219392" behindDoc="0" locked="0" layoutInCell="1" allowOverlap="1" wp14:anchorId="433FD9CF" wp14:editId="0393A462">
                <wp:simplePos x="0" y="0"/>
                <wp:positionH relativeFrom="column">
                  <wp:posOffset>3172022</wp:posOffset>
                </wp:positionH>
                <wp:positionV relativeFrom="paragraph">
                  <wp:posOffset>143116</wp:posOffset>
                </wp:positionV>
                <wp:extent cx="1179195" cy="655320"/>
                <wp:effectExtent l="76200" t="76200" r="78105" b="68580"/>
                <wp:wrapNone/>
                <wp:docPr id="1265" name="Rechteck 1265"/>
                <wp:cNvGraphicFramePr/>
                <a:graphic xmlns:a="http://schemas.openxmlformats.org/drawingml/2006/main">
                  <a:graphicData uri="http://schemas.microsoft.com/office/word/2010/wordprocessingShape">
                    <wps:wsp>
                      <wps:cNvSpPr/>
                      <wps:spPr>
                        <a:xfrm>
                          <a:off x="0" y="0"/>
                          <a:ext cx="1179195" cy="65532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25400" cap="flat" cmpd="sng" algn="ctr">
                          <a:noFill/>
                          <a:prstDash val="solid"/>
                        </a:ln>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5" o:spid="_x0000_s1026" style="position:absolute;margin-left:249.75pt;margin-top:11.25pt;width:92.85pt;height:51.6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" fillcolor="#ffff80" stroked="f" strokeweight="2pt">
                <v:fill color2="#ffffda" rotate="t" colors="0 #ffff80;.5 #ffffb3;1 #ffffda" focus="100%" type="gradient"/>
              </v:rect>
            </w:pict>
          </mc:Fallback>
        </mc:AlternateContent>
      </w:r>
    </w:p>
    <w:p w:rsidR="008B6CEF" w:rsidRPr="008B6CEF" w:rsidRDefault="008151DC" w:rsidP="008B6CEF">
      <w:pPr>
        <w:rPr>
          <w:lang w:eastAsia="de-DE"/>
        </w:rPr>
      </w:pPr>
      <w:r>
        <w:rPr>
          <w:noProof/>
          <w:lang w:eastAsia="de-DE"/>
        </w:rPr>
        <mc:AlternateContent>
          <mc:Choice Requires="wps">
            <w:drawing>
              <wp:anchor distT="0" distB="0" distL="114300" distR="114300" simplePos="0" relativeHeight="252393472" behindDoc="0" locked="0" layoutInCell="1" allowOverlap="1" wp14:anchorId="5215F055" wp14:editId="2EB1D794">
                <wp:simplePos x="0" y="0"/>
                <wp:positionH relativeFrom="column">
                  <wp:posOffset>1316355</wp:posOffset>
                </wp:positionH>
                <wp:positionV relativeFrom="paragraph">
                  <wp:posOffset>-5080</wp:posOffset>
                </wp:positionV>
                <wp:extent cx="1844675" cy="699135"/>
                <wp:effectExtent l="0" t="19050" r="41275" b="43815"/>
                <wp:wrapNone/>
                <wp:docPr id="288" name="Pfeil nach rechts 288"/>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151DC">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288" o:spid="_x0000_s1045" type="#_x0000_t13" style="position:absolute;margin-left:103.65pt;margin-top:-.4pt;width:145.25pt;height:55.0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" adj="17507" fillcolor="white [3212]" strokecolor="#243f60 [1604]" strokeweight="2pt">
                <v:textbox>
                  <w:txbxContent>
                    <w:p w:rsidR="009171B1" w:rsidRPr="008151DC" w:rsidRDefault="009171B1" w:rsidP="008151DC">
                      <w:pPr>
                        <w:jc w:val="center"/>
                        <w:rPr>
                          <w:color w:val="000000" w:themeColor="text1"/>
                        </w:rPr>
                      </w:pPr>
                      <w:r w:rsidRPr="008151DC">
                        <w:rPr>
                          <w:color w:val="000000" w:themeColor="text1"/>
                        </w:rPr>
                        <w:t>Dieses Brett ist für</w:t>
                      </w:r>
                    </w:p>
                  </w:txbxContent>
                </v:textbox>
              </v:shape>
            </w:pict>
          </mc:Fallback>
        </mc:AlternateContent>
      </w:r>
    </w:p>
    <w:p w:rsidR="008B6CEF" w:rsidRPr="008B6CEF" w:rsidRDefault="008B6CEF" w:rsidP="008B6CEF">
      <w:pPr>
        <w:tabs>
          <w:tab w:val="left" w:pos="2513"/>
          <w:tab w:val="left" w:pos="2711"/>
        </w:tabs>
        <w:rPr>
          <w:lang w:eastAsia="de-DE"/>
        </w:rPr>
      </w:pPr>
      <w:r w:rsidRPr="008B6CEF">
        <w:rPr>
          <w:noProof/>
          <w:lang w:eastAsia="de-DE"/>
        </w:rPr>
        <mc:AlternateContent>
          <mc:Choice Requires="wps">
            <w:drawing>
              <wp:anchor distT="0" distB="0" distL="114300" distR="114300" simplePos="0" relativeHeight="252222464" behindDoc="0" locked="0" layoutInCell="1" allowOverlap="1" wp14:anchorId="77A8156A" wp14:editId="064A7CBF">
                <wp:simplePos x="0" y="0"/>
                <wp:positionH relativeFrom="column">
                  <wp:posOffset>3183661</wp:posOffset>
                </wp:positionH>
                <wp:positionV relativeFrom="paragraph">
                  <wp:posOffset>617767</wp:posOffset>
                </wp:positionV>
                <wp:extent cx="1179261" cy="655846"/>
                <wp:effectExtent l="57150" t="57150" r="59055" b="68580"/>
                <wp:wrapNone/>
                <wp:docPr id="1268" name="Rechteck 1268"/>
                <wp:cNvGraphicFramePr/>
                <a:graphic xmlns:a="http://schemas.openxmlformats.org/drawingml/2006/main">
                  <a:graphicData uri="http://schemas.microsoft.com/office/word/2010/wordprocessingShape">
                    <wps:wsp>
                      <wps:cNvSpPr/>
                      <wps:spPr>
                        <a:xfrm>
                          <a:off x="0" y="0"/>
                          <a:ext cx="1179261" cy="655846"/>
                        </a:xfrm>
                        <a:prstGeom prst="rect">
                          <a:avLst/>
                        </a:prstGeom>
                        <a:solidFill>
                          <a:sysClr val="window" lastClr="FFFFFF"/>
                        </a:solidFill>
                        <a:ln w="25400" cap="flat" cmpd="sng" algn="ctr">
                          <a:solidFill>
                            <a:sysClr val="window" lastClr="FFFFFF">
                              <a:lumMod val="85000"/>
                            </a:sysClr>
                          </a:solid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8" o:spid="_x0000_s1026" style="position:absolute;margin-left:250.7pt;margin-top:48.65pt;width:92.85pt;height:51.6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" fillcolor="window" strokecolor="#d9d9d9" strokeweight="2pt"/>
            </w:pict>
          </mc:Fallback>
        </mc:AlternateContent>
      </w:r>
      <w:r w:rsidRPr="008B6CEF">
        <w:rPr>
          <w:noProof/>
          <w:lang w:eastAsia="de-DE"/>
        </w:rPr>
        <mc:AlternateContent>
          <mc:Choice Requires="wps">
            <w:drawing>
              <wp:anchor distT="0" distB="0" distL="114300" distR="114300" simplePos="0" relativeHeight="252220416" behindDoc="0" locked="0" layoutInCell="1" allowOverlap="1" wp14:anchorId="72A05AD0" wp14:editId="0CC8DCF2">
                <wp:simplePos x="0" y="0"/>
                <wp:positionH relativeFrom="column">
                  <wp:posOffset>75675</wp:posOffset>
                </wp:positionH>
                <wp:positionV relativeFrom="paragraph">
                  <wp:posOffset>592542</wp:posOffset>
                </wp:positionV>
                <wp:extent cx="1179261" cy="655846"/>
                <wp:effectExtent l="57150" t="57150" r="59055" b="68580"/>
                <wp:wrapNone/>
                <wp:docPr id="1266" name="Rechteck 1266"/>
                <wp:cNvGraphicFramePr/>
                <a:graphic xmlns:a="http://schemas.openxmlformats.org/drawingml/2006/main">
                  <a:graphicData uri="http://schemas.microsoft.com/office/word/2010/wordprocessingShape">
                    <wps:wsp>
                      <wps:cNvSpPr/>
                      <wps:spPr>
                        <a:xfrm>
                          <a:off x="0" y="0"/>
                          <a:ext cx="1179261" cy="655846"/>
                        </a:xfrm>
                        <a:prstGeom prst="rect">
                          <a:avLst/>
                        </a:prstGeom>
                        <a:solidFill>
                          <a:sysClr val="window" lastClr="FFFFFF"/>
                        </a:solidFill>
                        <a:ln w="25400" cap="flat" cmpd="sng" algn="ctr">
                          <a:solidFill>
                            <a:sysClr val="window" lastClr="FFFFFF">
                              <a:lumMod val="85000"/>
                            </a:sysClr>
                          </a:solid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66" o:spid="_x0000_s1026" style="position:absolute;margin-left:5.95pt;margin-top:46.65pt;width:92.85pt;height:51.6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" fillcolor="window" strokecolor="#d9d9d9" strokeweight="2pt"/>
            </w:pict>
          </mc:Fallback>
        </mc:AlternateContent>
      </w:r>
      <w:r w:rsidRPr="008B6CEF">
        <w:rPr>
          <w:lang w:eastAsia="de-DE"/>
        </w:rPr>
        <w:t xml:space="preserve"> </w:t>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151DC" w:rsidP="008B6CEF">
      <w:pPr>
        <w:rPr>
          <w:lang w:eastAsia="de-DE"/>
        </w:rPr>
      </w:pPr>
      <w:r>
        <w:rPr>
          <w:noProof/>
          <w:lang w:eastAsia="de-DE"/>
        </w:rPr>
        <mc:AlternateContent>
          <mc:Choice Requires="wps">
            <w:drawing>
              <wp:anchor distT="0" distB="0" distL="114300" distR="114300" simplePos="0" relativeHeight="252391424" behindDoc="0" locked="0" layoutInCell="1" allowOverlap="1" wp14:anchorId="10D0DB4D" wp14:editId="3779D2F8">
                <wp:simplePos x="0" y="0"/>
                <wp:positionH relativeFrom="column">
                  <wp:posOffset>1315085</wp:posOffset>
                </wp:positionH>
                <wp:positionV relativeFrom="paragraph">
                  <wp:posOffset>108585</wp:posOffset>
                </wp:positionV>
                <wp:extent cx="1844675" cy="699135"/>
                <wp:effectExtent l="0" t="19050" r="41275" b="43815"/>
                <wp:wrapNone/>
                <wp:docPr id="1663" name="Pfeil nach rechts 1663"/>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151DC">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1663" o:spid="_x0000_s1046" type="#_x0000_t13" style="position:absolute;margin-left:103.55pt;margin-top:8.55pt;width:145.25pt;height:55.0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" adj="17507" fillcolor="white [3212]" strokecolor="#243f60 [1604]" strokeweight="2pt">
                <v:textbox>
                  <w:txbxContent>
                    <w:p w:rsidR="009171B1" w:rsidRPr="008151DC" w:rsidRDefault="009171B1" w:rsidP="008151DC">
                      <w:pPr>
                        <w:jc w:val="center"/>
                        <w:rPr>
                          <w:color w:val="000000" w:themeColor="text1"/>
                        </w:rPr>
                      </w:pPr>
                      <w:r w:rsidRPr="008151DC">
                        <w:rPr>
                          <w:color w:val="000000" w:themeColor="text1"/>
                        </w:rPr>
                        <w:t>Dieses Brett ist für</w:t>
                      </w:r>
                    </w:p>
                  </w:txbxContent>
                </v:textbox>
              </v:shape>
            </w:pict>
          </mc:Fallback>
        </mc:AlternateContent>
      </w:r>
    </w:p>
    <w:p w:rsidR="008B6CEF" w:rsidRPr="008B6CEF" w:rsidRDefault="008B6CEF" w:rsidP="008B6CEF">
      <w:pPr>
        <w:rPr>
          <w:lang w:eastAsia="de-DE"/>
        </w:rPr>
      </w:pPr>
    </w:p>
    <w:p w:rsidR="008B6CEF" w:rsidRDefault="008B6CEF" w:rsidP="008B6CEF">
      <w:pPr>
        <w:tabs>
          <w:tab w:val="left" w:pos="2632"/>
        </w:tabs>
        <w:rPr>
          <w:lang w:eastAsia="de-DE"/>
        </w:rPr>
      </w:pPr>
    </w:p>
    <w:p w:rsidR="008151DC" w:rsidRDefault="008151DC" w:rsidP="008B6CEF">
      <w:pPr>
        <w:tabs>
          <w:tab w:val="left" w:pos="2632"/>
        </w:tabs>
        <w:rPr>
          <w:lang w:eastAsia="de-DE"/>
        </w:rPr>
      </w:pPr>
    </w:p>
    <w:p w:rsidR="008151DC" w:rsidRPr="008B6CEF" w:rsidRDefault="008151DC" w:rsidP="008B6CEF">
      <w:pPr>
        <w:tabs>
          <w:tab w:val="left" w:pos="2632"/>
        </w:tabs>
        <w:rPr>
          <w:lang w:eastAsia="de-DE"/>
        </w:rPr>
      </w:pPr>
    </w:p>
    <w:p w:rsidR="008B6CEF" w:rsidRPr="008B6CEF" w:rsidRDefault="008151DC" w:rsidP="008B6CEF">
      <w:pPr>
        <w:rPr>
          <w:lang w:eastAsia="de-DE"/>
        </w:rPr>
      </w:pPr>
      <w:r>
        <w:rPr>
          <w:noProof/>
          <w:lang w:eastAsia="de-DE"/>
        </w:rPr>
        <mc:AlternateContent>
          <mc:Choice Requires="wps">
            <w:drawing>
              <wp:anchor distT="0" distB="0" distL="114300" distR="114300" simplePos="0" relativeHeight="252397568" behindDoc="0" locked="0" layoutInCell="1" allowOverlap="1" wp14:anchorId="579F3E32" wp14:editId="1321F6A8">
                <wp:simplePos x="0" y="0"/>
                <wp:positionH relativeFrom="column">
                  <wp:posOffset>1347249</wp:posOffset>
                </wp:positionH>
                <wp:positionV relativeFrom="paragraph">
                  <wp:posOffset>104084</wp:posOffset>
                </wp:positionV>
                <wp:extent cx="1844675" cy="858741"/>
                <wp:effectExtent l="0" t="19050" r="41275" b="36830"/>
                <wp:wrapNone/>
                <wp:docPr id="290" name="Pfeil nach rechts 290"/>
                <wp:cNvGraphicFramePr/>
                <a:graphic xmlns:a="http://schemas.openxmlformats.org/drawingml/2006/main">
                  <a:graphicData uri="http://schemas.microsoft.com/office/word/2010/wordprocessingShape">
                    <wps:wsp>
                      <wps:cNvSpPr/>
                      <wps:spPr>
                        <a:xfrm>
                          <a:off x="0" y="0"/>
                          <a:ext cx="1844675" cy="858741"/>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Default="009171B1" w:rsidP="008151DC">
                            <w:pPr>
                              <w:jc w:val="center"/>
                              <w:rPr>
                                <w:color w:val="000000" w:themeColor="text1"/>
                              </w:rPr>
                            </w:pPr>
                            <w:r>
                              <w:rPr>
                                <w:color w:val="000000" w:themeColor="text1"/>
                              </w:rPr>
                              <w:t xml:space="preserve">Wohin mit dem </w:t>
                            </w:r>
                          </w:p>
                          <w:p w:rsidR="009171B1" w:rsidRPr="008151DC" w:rsidRDefault="009171B1" w:rsidP="008151DC">
                            <w:pPr>
                              <w:jc w:val="center"/>
                              <w:rPr>
                                <w:color w:val="000000" w:themeColor="text1"/>
                              </w:rPr>
                            </w:pPr>
                            <w:r>
                              <w:rPr>
                                <w:color w:val="000000" w:themeColor="text1"/>
                              </w:rPr>
                              <w:t>Arbeitsbesteck?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rechts 290" o:spid="_x0000_s1047" type="#_x0000_t13" style="position:absolute;margin-left:106.1pt;margin-top:8.2pt;width:145.25pt;height:67.6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" adj="16572" fillcolor="white [3212]" strokecolor="#243f60 [1604]" strokeweight="2pt">
                <v:textbox>
                  <w:txbxContent>
                    <w:p w:rsidR="009171B1" w:rsidRDefault="009171B1" w:rsidP="008151DC">
                      <w:pPr>
                        <w:jc w:val="center"/>
                        <w:rPr>
                          <w:color w:val="000000" w:themeColor="text1"/>
                        </w:rPr>
                      </w:pPr>
                      <w:r>
                        <w:rPr>
                          <w:color w:val="000000" w:themeColor="text1"/>
                        </w:rPr>
                        <w:t xml:space="preserve">Wohin mit dem </w:t>
                      </w:r>
                    </w:p>
                    <w:p w:rsidR="009171B1" w:rsidRPr="008151DC" w:rsidRDefault="009171B1" w:rsidP="008151DC">
                      <w:pPr>
                        <w:jc w:val="center"/>
                        <w:rPr>
                          <w:color w:val="000000" w:themeColor="text1"/>
                        </w:rPr>
                      </w:pPr>
                      <w:r>
                        <w:rPr>
                          <w:color w:val="000000" w:themeColor="text1"/>
                        </w:rPr>
                        <w:t>Arbeitsbesteck?</w:t>
                      </w:r>
                    </w:p>
                  </w:txbxContent>
                </v:textbox>
              </v:shape>
            </w:pict>
          </mc:Fallback>
        </mc:AlternateContent>
      </w:r>
    </w:p>
    <w:p w:rsidR="008B6CEF" w:rsidRPr="008B6CEF" w:rsidRDefault="008B6CEF" w:rsidP="008B6CEF">
      <w:pPr>
        <w:rPr>
          <w:lang w:eastAsia="de-DE"/>
        </w:rPr>
      </w:pPr>
      <w:r w:rsidRPr="008B6CEF">
        <w:rPr>
          <w:noProof/>
          <w:lang w:eastAsia="de-DE"/>
        </w:rPr>
        <mc:AlternateContent>
          <mc:Choice Requires="wps">
            <w:drawing>
              <wp:anchor distT="0" distB="0" distL="114300" distR="114300" simplePos="0" relativeHeight="252244992" behindDoc="0" locked="0" layoutInCell="1" allowOverlap="1" wp14:anchorId="1900537D" wp14:editId="3C8FAEB0">
                <wp:simplePos x="0" y="0"/>
                <wp:positionH relativeFrom="column">
                  <wp:posOffset>3189245</wp:posOffset>
                </wp:positionH>
                <wp:positionV relativeFrom="paragraph">
                  <wp:posOffset>84747</wp:posOffset>
                </wp:positionV>
                <wp:extent cx="1179261" cy="655846"/>
                <wp:effectExtent l="0" t="0" r="20955" b="11430"/>
                <wp:wrapNone/>
                <wp:docPr id="1285" name="Rechteck 1285"/>
                <wp:cNvGraphicFramePr/>
                <a:graphic xmlns:a="http://schemas.openxmlformats.org/drawingml/2006/main">
                  <a:graphicData uri="http://schemas.microsoft.com/office/word/2010/wordprocessingShape">
                    <wps:wsp>
                      <wps:cNvSpPr/>
                      <wps:spPr>
                        <a:xfrm>
                          <a:off x="0" y="0"/>
                          <a:ext cx="1179261" cy="655846"/>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85" o:spid="_x0000_s1026" style="position:absolute;margin-left:251.1pt;margin-top:6.65pt;width:92.85pt;height:51.65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" filled="f" strokecolor="#d9d9d9" strokeweight="2pt"/>
            </w:pict>
          </mc:Fallback>
        </mc:AlternateContent>
      </w: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tabs>
          <w:tab w:val="left" w:pos="477"/>
          <w:tab w:val="left" w:pos="5641"/>
        </w:tabs>
        <w:rPr>
          <w:lang w:eastAsia="de-DE"/>
        </w:rPr>
      </w:pPr>
    </w:p>
    <w:p w:rsidR="008B6CEF" w:rsidRPr="008B6CEF" w:rsidRDefault="008B6CEF" w:rsidP="008B6CEF">
      <w:pPr>
        <w:rPr>
          <w:lang w:eastAsia="de-DE"/>
        </w:rPr>
      </w:pPr>
    </w:p>
    <w:p w:rsidR="008B6CEF" w:rsidRDefault="008151DC" w:rsidP="008B6CEF">
      <w:pPr>
        <w:rPr>
          <w:lang w:eastAsia="de-DE"/>
        </w:rPr>
      </w:pPr>
      <w:r>
        <w:rPr>
          <w:noProof/>
          <w:lang w:eastAsia="de-DE"/>
        </w:rPr>
        <mc:AlternateContent>
          <mc:Choice Requires="wps">
            <w:drawing>
              <wp:anchor distT="0" distB="0" distL="114300" distR="114300" simplePos="0" relativeHeight="252399616" behindDoc="0" locked="0" layoutInCell="1" allowOverlap="1" wp14:anchorId="6F2D6C54" wp14:editId="3CA1BCEA">
                <wp:simplePos x="0" y="0"/>
                <wp:positionH relativeFrom="column">
                  <wp:posOffset>1347801</wp:posOffset>
                </wp:positionH>
                <wp:positionV relativeFrom="paragraph">
                  <wp:posOffset>10795</wp:posOffset>
                </wp:positionV>
                <wp:extent cx="1844675" cy="786130"/>
                <wp:effectExtent l="0" t="19050" r="41275" b="33020"/>
                <wp:wrapNone/>
                <wp:docPr id="291" name="Pfeil nach rechts 291"/>
                <wp:cNvGraphicFramePr/>
                <a:graphic xmlns:a="http://schemas.openxmlformats.org/drawingml/2006/main">
                  <a:graphicData uri="http://schemas.microsoft.com/office/word/2010/wordprocessingShape">
                    <wps:wsp>
                      <wps:cNvSpPr/>
                      <wps:spPr>
                        <a:xfrm>
                          <a:off x="0" y="0"/>
                          <a:ext cx="1844675" cy="78613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151DC">
                            <w:pPr>
                              <w:jc w:val="center"/>
                              <w:rPr>
                                <w:color w:val="000000" w:themeColor="text1"/>
                              </w:rPr>
                            </w:pPr>
                            <w:r>
                              <w:rPr>
                                <w:color w:val="000000" w:themeColor="text1"/>
                              </w:rPr>
                              <w:t>Wohin mit dem Abfällen?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rechts 291" o:spid="_x0000_s1048" type="#_x0000_t13" style="position:absolute;margin-left:106.15pt;margin-top:.85pt;width:145.25pt;height:61.9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" adj="16997" fillcolor="white [3212]" strokecolor="#243f60 [1604]" strokeweight="2pt">
                <v:textbox>
                  <w:txbxContent>
                    <w:p w:rsidR="009171B1" w:rsidRPr="008151DC" w:rsidRDefault="009171B1" w:rsidP="008151DC">
                      <w:pPr>
                        <w:jc w:val="center"/>
                        <w:rPr>
                          <w:color w:val="000000" w:themeColor="text1"/>
                        </w:rPr>
                      </w:pPr>
                      <w:r>
                        <w:rPr>
                          <w:color w:val="000000" w:themeColor="text1"/>
                        </w:rPr>
                        <w:t>Wohin mit dem Abfällen?</w:t>
                      </w:r>
                    </w:p>
                  </w:txbxContent>
                </v:textbox>
              </v:shape>
            </w:pict>
          </mc:Fallback>
        </mc:AlternateContent>
      </w:r>
      <w:r w:rsidR="008B6CEF" w:rsidRPr="008B6CEF">
        <w:rPr>
          <w:noProof/>
          <w:lang w:eastAsia="de-DE"/>
        </w:rPr>
        <mc:AlternateContent>
          <mc:Choice Requires="wps">
            <w:drawing>
              <wp:anchor distT="0" distB="0" distL="114300" distR="114300" simplePos="0" relativeHeight="252247040" behindDoc="0" locked="0" layoutInCell="1" allowOverlap="1" wp14:anchorId="23D93427" wp14:editId="5EB27928">
                <wp:simplePos x="0" y="0"/>
                <wp:positionH relativeFrom="column">
                  <wp:posOffset>3199404</wp:posOffset>
                </wp:positionH>
                <wp:positionV relativeFrom="paragraph">
                  <wp:posOffset>80439</wp:posOffset>
                </wp:positionV>
                <wp:extent cx="1179261" cy="655846"/>
                <wp:effectExtent l="0" t="0" r="20955" b="11430"/>
                <wp:wrapNone/>
                <wp:docPr id="1287" name="Rechteck 1287"/>
                <wp:cNvGraphicFramePr/>
                <a:graphic xmlns:a="http://schemas.openxmlformats.org/drawingml/2006/main">
                  <a:graphicData uri="http://schemas.microsoft.com/office/word/2010/wordprocessingShape">
                    <wps:wsp>
                      <wps:cNvSpPr/>
                      <wps:spPr>
                        <a:xfrm>
                          <a:off x="0" y="0"/>
                          <a:ext cx="1179261" cy="655846"/>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87" o:spid="_x0000_s1026" style="position:absolute;margin-left:251.9pt;margin-top:6.35pt;width:92.85pt;height:51.65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" filled="f" strokecolor="#d9d9d9" strokeweight="2pt"/>
            </w:pict>
          </mc:Fallback>
        </mc:AlternateContent>
      </w:r>
    </w:p>
    <w:p w:rsidR="008151DC" w:rsidRPr="008B6CEF" w:rsidRDefault="008151DC" w:rsidP="008B6CEF">
      <w:pPr>
        <w:rPr>
          <w:lang w:eastAsia="de-DE"/>
        </w:rPr>
      </w:pPr>
    </w:p>
    <w:p w:rsidR="008B6CEF" w:rsidRPr="008B6CEF" w:rsidRDefault="008B6CEF" w:rsidP="008B6CEF">
      <w:pPr>
        <w:rPr>
          <w:lang w:eastAsia="de-DE"/>
        </w:rPr>
      </w:pPr>
    </w:p>
    <w:p w:rsidR="008B6CEF" w:rsidRDefault="008B6CEF" w:rsidP="008B6CEF">
      <w:pPr>
        <w:rPr>
          <w:lang w:eastAsia="de-DE"/>
        </w:rPr>
      </w:pPr>
    </w:p>
    <w:p w:rsidR="00F74373" w:rsidRPr="008B6CEF" w:rsidRDefault="00F74373" w:rsidP="008B6CEF">
      <w:pPr>
        <w:rPr>
          <w:lang w:eastAsia="de-DE"/>
        </w:rPr>
      </w:pPr>
    </w:p>
    <w:p w:rsidR="008B6CEF" w:rsidRPr="008B6CEF" w:rsidRDefault="008B6CEF" w:rsidP="008B6CEF">
      <w:pPr>
        <w:ind w:right="-1844"/>
        <w:rPr>
          <w:lang w:eastAsia="de-DE"/>
        </w:rPr>
      </w:pPr>
      <w:r w:rsidRPr="008B6CEF">
        <w:rPr>
          <w:lang w:eastAsia="de-DE"/>
        </w:rPr>
        <w:t xml:space="preserve">Vor der Arbeit: Hände </w:t>
      </w:r>
      <w:r w:rsidRPr="008B6CEF">
        <w:rPr>
          <w:b/>
          <w:lang w:eastAsia="de-DE"/>
        </w:rPr>
        <w:t>w</w:t>
      </w:r>
      <w:r w:rsidR="00F74373">
        <w:rPr>
          <w:lang w:eastAsia="de-DE"/>
        </w:rPr>
        <w:t>______________</w:t>
      </w:r>
      <w:r w:rsidR="008151DC">
        <w:rPr>
          <w:lang w:eastAsia="de-DE"/>
        </w:rPr>
        <w:t xml:space="preserve"> nach dem Toilettengang: </w:t>
      </w:r>
      <w:r w:rsidRPr="008B6CEF">
        <w:rPr>
          <w:b/>
          <w:bCs/>
          <w:color w:val="000000"/>
        </w:rPr>
        <w:t>H</w:t>
      </w:r>
      <w:r w:rsidR="00F74373">
        <w:rPr>
          <w:lang w:eastAsia="de-DE"/>
        </w:rPr>
        <w:t>____________________________</w:t>
      </w:r>
    </w:p>
    <w:p w:rsidR="008151DC" w:rsidRPr="008151DC" w:rsidRDefault="008151DC" w:rsidP="008B6CEF">
      <w:pPr>
        <w:ind w:right="-1844"/>
        <w:rPr>
          <w:sz w:val="10"/>
          <w:lang w:eastAsia="de-DE"/>
        </w:rPr>
      </w:pPr>
    </w:p>
    <w:p w:rsidR="008B6CEF" w:rsidRPr="008B6CEF" w:rsidRDefault="008B6CEF" w:rsidP="008B6CEF">
      <w:pPr>
        <w:ind w:right="-1844"/>
        <w:rPr>
          <w:b/>
          <w:lang w:eastAsia="de-DE"/>
        </w:rPr>
      </w:pPr>
      <w:r w:rsidRPr="008B6CEF">
        <w:rPr>
          <w:lang w:eastAsia="de-DE"/>
        </w:rPr>
        <w:t xml:space="preserve">Arbeitsplatz immer wieder </w:t>
      </w:r>
      <w:r w:rsidRPr="008B6CEF">
        <w:rPr>
          <w:b/>
          <w:lang w:eastAsia="de-DE"/>
        </w:rPr>
        <w:t>r</w:t>
      </w:r>
      <w:r w:rsidR="008151DC">
        <w:rPr>
          <w:b/>
          <w:lang w:eastAsia="de-DE"/>
        </w:rPr>
        <w:t>_______________________</w:t>
      </w:r>
    </w:p>
    <w:p w:rsidR="00F74373" w:rsidRPr="008151DC" w:rsidRDefault="00F74373" w:rsidP="008B6CEF">
      <w:pPr>
        <w:ind w:right="-2128"/>
        <w:rPr>
          <w:b/>
          <w:sz w:val="12"/>
          <w:lang w:eastAsia="de-DE"/>
        </w:rPr>
      </w:pPr>
    </w:p>
    <w:p w:rsidR="008B6CEF" w:rsidRPr="008B6CEF" w:rsidRDefault="008B6CEF" w:rsidP="008151DC">
      <w:pPr>
        <w:ind w:right="-2128"/>
        <w:rPr>
          <w:lang w:eastAsia="de-DE"/>
        </w:rPr>
      </w:pPr>
      <w:r w:rsidRPr="008B6CEF">
        <w:rPr>
          <w:b/>
          <w:lang w:eastAsia="de-DE"/>
        </w:rPr>
        <w:t>Arbeitskl</w:t>
      </w:r>
      <w:r w:rsidR="008151DC">
        <w:rPr>
          <w:b/>
          <w:lang w:eastAsia="de-DE"/>
        </w:rPr>
        <w:t>_____________</w:t>
      </w:r>
      <w:r w:rsidR="008151DC">
        <w:rPr>
          <w:lang w:eastAsia="de-DE"/>
        </w:rPr>
        <w:t>muss kochfest sein.</w:t>
      </w:r>
      <w:r w:rsidRPr="008B6CEF">
        <w:rPr>
          <w:lang w:eastAsia="de-DE"/>
        </w:rPr>
        <w:t xml:space="preserve"> </w:t>
      </w:r>
      <w:r w:rsidRPr="008B6CEF">
        <w:rPr>
          <w:b/>
          <w:lang w:eastAsia="de-DE"/>
        </w:rPr>
        <w:t>Ko</w:t>
      </w:r>
      <w:r w:rsidR="008151DC">
        <w:rPr>
          <w:b/>
          <w:lang w:eastAsia="de-DE"/>
        </w:rPr>
        <w:t xml:space="preserve">________________ </w:t>
      </w:r>
      <w:r w:rsidR="008151DC">
        <w:rPr>
          <w:lang w:eastAsia="de-DE"/>
        </w:rPr>
        <w:t xml:space="preserve">anziehen </w:t>
      </w:r>
      <w:r w:rsidRPr="008B6CEF">
        <w:rPr>
          <w:b/>
          <w:lang w:eastAsia="de-DE"/>
        </w:rPr>
        <w:t>Schm</w:t>
      </w:r>
      <w:r w:rsidR="008151DC">
        <w:rPr>
          <w:b/>
          <w:lang w:eastAsia="de-DE"/>
        </w:rPr>
        <w:t>_________________</w:t>
      </w:r>
      <w:r w:rsidR="008151DC">
        <w:rPr>
          <w:lang w:eastAsia="de-DE"/>
        </w:rPr>
        <w:t>ablegen.</w:t>
      </w:r>
      <w:r w:rsidRPr="008B6CEF">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D26C15" w:rsidRPr="00B51DE9" w:rsidTr="00D26C15">
        <w:trPr>
          <w:trHeight w:val="523"/>
        </w:trPr>
        <w:tc>
          <w:tcPr>
            <w:tcW w:w="311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br w:type="page"/>
              <w:t>Lernfeld</w:t>
            </w:r>
          </w:p>
          <w:p w:rsidR="00D26C15" w:rsidRDefault="00D26C15"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t>Titel</w:t>
            </w:r>
          </w:p>
          <w:p w:rsidR="00D26C15" w:rsidRPr="00AC1887" w:rsidRDefault="00D26C15"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D26C15" w:rsidRPr="004B658C" w:rsidRDefault="00D26C15"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26C15" w:rsidRDefault="00D26C15" w:rsidP="00276C83">
            <w:pPr>
              <w:pStyle w:val="TabelleKopfmitte"/>
              <w:rPr>
                <w:sz w:val="18"/>
              </w:rPr>
            </w:pPr>
            <w:r w:rsidRPr="00D661AD">
              <w:rPr>
                <w:sz w:val="18"/>
              </w:rPr>
              <w:t xml:space="preserve">Ernährung und </w:t>
            </w:r>
          </w:p>
          <w:p w:rsidR="00D26C15" w:rsidRPr="00D661AD" w:rsidRDefault="00D26C15" w:rsidP="00276C83">
            <w:pPr>
              <w:pStyle w:val="TabelleKopfmitte"/>
              <w:rPr>
                <w:sz w:val="18"/>
              </w:rPr>
            </w:pPr>
            <w:r>
              <w:rPr>
                <w:sz w:val="18"/>
              </w:rPr>
              <w:t>Gastro</w:t>
            </w:r>
            <w:r w:rsidRPr="00D661AD">
              <w:rPr>
                <w:sz w:val="18"/>
              </w:rPr>
              <w:t>nomie</w:t>
            </w:r>
          </w:p>
          <w:p w:rsidR="00D26C15" w:rsidRPr="00B51DE9" w:rsidRDefault="00D26C15" w:rsidP="00276C83">
            <w:pPr>
              <w:pStyle w:val="TabelleKopfmitte"/>
              <w:rPr>
                <w:rFonts w:eastAsia="Calibri"/>
              </w:rPr>
            </w:pPr>
            <w:r w:rsidRPr="00D661AD">
              <w:rPr>
                <w:rFonts w:eastAsia="Calibri"/>
              </w:rPr>
              <w:t>EG2.01</w:t>
            </w:r>
            <w:r>
              <w:rPr>
                <w:rFonts w:eastAsia="Calibri"/>
              </w:rPr>
              <w:t>.03.09</w:t>
            </w:r>
          </w:p>
        </w:tc>
      </w:tr>
      <w:tr w:rsidR="00D26C15" w:rsidRPr="00B51DE9" w:rsidTr="00D26C15">
        <w:tc>
          <w:tcPr>
            <w:tcW w:w="7348" w:type="dxa"/>
            <w:gridSpan w:val="2"/>
            <w:tcBorders>
              <w:left w:val="single" w:sz="4" w:space="0" w:color="auto"/>
              <w:bottom w:val="single" w:sz="4" w:space="0" w:color="auto"/>
              <w:right w:val="single" w:sz="4" w:space="0" w:color="auto"/>
            </w:tcBorders>
            <w:hideMark/>
          </w:tcPr>
          <w:p w:rsidR="00D26C15" w:rsidRPr="004B658C" w:rsidRDefault="00D26C15" w:rsidP="00276C83">
            <w:pPr>
              <w:pStyle w:val="Tabelle6pt"/>
            </w:pPr>
            <w:r>
              <w:t>Kompetenzbereiche:</w:t>
            </w:r>
          </w:p>
          <w:p w:rsidR="00D26C15" w:rsidRPr="008B6CEF" w:rsidRDefault="00D26C15" w:rsidP="00276C83">
            <w:pPr>
              <w:numPr>
                <w:ilvl w:val="0"/>
                <w:numId w:val="6"/>
              </w:numPr>
              <w:ind w:left="227" w:hanging="170"/>
              <w:rPr>
                <w:sz w:val="16"/>
              </w:rPr>
            </w:pPr>
            <w:r w:rsidRPr="008B6CEF">
              <w:rPr>
                <w:sz w:val="16"/>
              </w:rPr>
              <w:t>Ich kann die Grundlagen der Hygiene und lebensmittelrechtliche Vorschriften anwenden.</w:t>
            </w:r>
          </w:p>
          <w:p w:rsidR="00D26C15" w:rsidRPr="008B6CEF" w:rsidRDefault="00D26C15" w:rsidP="00276C83">
            <w:pPr>
              <w:numPr>
                <w:ilvl w:val="0"/>
                <w:numId w:val="6"/>
              </w:numPr>
              <w:ind w:left="227" w:hanging="170"/>
              <w:rPr>
                <w:sz w:val="16"/>
              </w:rPr>
            </w:pPr>
            <w:r w:rsidRPr="008B6CEF">
              <w:rPr>
                <w:sz w:val="16"/>
              </w:rPr>
              <w:t>Ich kann die Qualität von Lebensmitteln durch geeignete Maßnahmen erhalten.</w:t>
            </w:r>
          </w:p>
          <w:p w:rsidR="00D26C15" w:rsidRPr="008B6CEF" w:rsidRDefault="00D26C15"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D26C15" w:rsidRPr="008B6CEF" w:rsidRDefault="00D26C15" w:rsidP="00276C83">
            <w:pPr>
              <w:numPr>
                <w:ilvl w:val="0"/>
                <w:numId w:val="6"/>
              </w:numPr>
              <w:ind w:left="227" w:hanging="170"/>
              <w:rPr>
                <w:sz w:val="16"/>
              </w:rPr>
            </w:pPr>
            <w:r w:rsidRPr="008B6CEF">
              <w:rPr>
                <w:sz w:val="16"/>
              </w:rPr>
              <w:t>Überfachlichen Kompetenzen</w:t>
            </w:r>
          </w:p>
          <w:p w:rsidR="00D26C15" w:rsidRDefault="00D26C15"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D26C15" w:rsidRDefault="00D26C15"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26C15" w:rsidRPr="00B51DE9" w:rsidTr="00276C83">
              <w:trPr>
                <w:trHeight w:val="284"/>
              </w:trPr>
              <w:tc>
                <w:tcPr>
                  <w:tcW w:w="2090" w:type="dxa"/>
                  <w:shd w:val="clear" w:color="auto" w:fill="D9D9D9" w:themeFill="background1" w:themeFillShade="D9"/>
                </w:tcPr>
                <w:p w:rsidR="00D26C15" w:rsidRPr="00B51DE9" w:rsidRDefault="00D26C15" w:rsidP="00276C83">
                  <w:pPr>
                    <w:pStyle w:val="TabelleKopfmitte"/>
                  </w:pPr>
                  <w:r w:rsidRPr="00B51DE9">
                    <w:t>L</w:t>
                  </w:r>
                  <w:r>
                    <w:t>ösung</w:t>
                  </w:r>
                </w:p>
              </w:tc>
            </w:tr>
          </w:tbl>
          <w:p w:rsidR="00D26C15" w:rsidRPr="00B51DE9" w:rsidRDefault="00D26C15" w:rsidP="00276C83"/>
        </w:tc>
      </w:tr>
    </w:tbl>
    <w:p w:rsidR="00D26C15" w:rsidRDefault="00D26C15"/>
    <w:p w:rsidR="00852740" w:rsidRDefault="00852740" w:rsidP="008B6CEF">
      <w:pPr>
        <w:ind w:right="-2128"/>
        <w:rPr>
          <w:b/>
          <w:bCs/>
          <w:color w:val="000000"/>
        </w:rPr>
      </w:pPr>
      <w:r w:rsidRPr="008B6CEF">
        <w:rPr>
          <w:noProof/>
          <w:lang w:eastAsia="de-DE"/>
        </w:rPr>
        <w:drawing>
          <wp:anchor distT="0" distB="0" distL="114300" distR="114300" simplePos="0" relativeHeight="252269568" behindDoc="1" locked="1" layoutInCell="1" allowOverlap="1" wp14:anchorId="7FDEEE2F" wp14:editId="26648E8A">
            <wp:simplePos x="0" y="0"/>
            <wp:positionH relativeFrom="rightMargin">
              <wp:posOffset>-641985</wp:posOffset>
            </wp:positionH>
            <wp:positionV relativeFrom="paragraph">
              <wp:posOffset>51435</wp:posOffset>
            </wp:positionV>
            <wp:extent cx="633095" cy="662305"/>
            <wp:effectExtent l="0" t="0" r="0" b="23495"/>
            <wp:wrapNone/>
            <wp:docPr id="1251" name="Grafik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1728992">
                      <a:off x="0" y="0"/>
                      <a:ext cx="633095" cy="662305"/>
                    </a:xfrm>
                    <a:prstGeom prst="rect">
                      <a:avLst/>
                    </a:prstGeom>
                    <a:noFill/>
                  </pic:spPr>
                </pic:pic>
              </a:graphicData>
            </a:graphic>
            <wp14:sizeRelH relativeFrom="page">
              <wp14:pctWidth>0</wp14:pctWidth>
            </wp14:sizeRelH>
            <wp14:sizeRelV relativeFrom="page">
              <wp14:pctHeight>0</wp14:pctHeight>
            </wp14:sizeRelV>
          </wp:anchor>
        </w:drawing>
      </w:r>
    </w:p>
    <w:p w:rsidR="008B6CEF" w:rsidRPr="008B6CEF" w:rsidRDefault="00852740" w:rsidP="008B6CEF">
      <w:pPr>
        <w:ind w:right="-2128"/>
        <w:rPr>
          <w:b/>
          <w:bCs/>
          <w:color w:val="000000"/>
        </w:rPr>
      </w:pPr>
      <w:r w:rsidRPr="00852740">
        <w:rPr>
          <w:b/>
          <w:bCs/>
          <w:noProof/>
          <w:color w:val="000000"/>
          <w:sz w:val="24"/>
          <w:lang w:eastAsia="de-DE"/>
        </w:rPr>
        <w:drawing>
          <wp:anchor distT="0" distB="0" distL="114300" distR="114300" simplePos="0" relativeHeight="252416000" behindDoc="0" locked="0" layoutInCell="0" allowOverlap="1" wp14:anchorId="7ABD1B92" wp14:editId="43D7AF44">
            <wp:simplePos x="0" y="0"/>
            <wp:positionH relativeFrom="rightMargin">
              <wp:posOffset>107950</wp:posOffset>
            </wp:positionH>
            <wp:positionV relativeFrom="paragraph">
              <wp:posOffset>0</wp:posOffset>
            </wp:positionV>
            <wp:extent cx="345440" cy="323850"/>
            <wp:effectExtent l="0" t="0" r="0" b="0"/>
            <wp:wrapNone/>
            <wp:docPr id="30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ind w:right="-2128"/>
        <w:rPr>
          <w:lang w:eastAsia="de-DE"/>
        </w:rPr>
      </w:pPr>
      <w:r w:rsidRPr="008B6CEF">
        <w:rPr>
          <w:b/>
          <w:bCs/>
          <w:color w:val="000000"/>
        </w:rPr>
        <w:t>Lösungsblatt</w:t>
      </w:r>
      <w:r w:rsidRPr="008B6CEF">
        <w:rPr>
          <w:lang w:eastAsia="de-DE"/>
        </w:rPr>
        <w:t xml:space="preserve"> </w:t>
      </w:r>
      <w:r w:rsidRPr="008B6CEF">
        <w:rPr>
          <w:b/>
          <w:lang w:eastAsia="de-DE"/>
        </w:rPr>
        <w:t>zur Kontrolle</w:t>
      </w:r>
      <w:r w:rsidRPr="008B6CEF">
        <w:rPr>
          <w:lang w:eastAsia="de-DE"/>
        </w:rPr>
        <w:t xml:space="preserve"> </w:t>
      </w:r>
    </w:p>
    <w:p w:rsidR="008B6CEF" w:rsidRPr="008B6CEF" w:rsidRDefault="008B6CEF" w:rsidP="008B6CEF">
      <w:pPr>
        <w:rPr>
          <w:lang w:eastAsia="de-DE"/>
        </w:rPr>
      </w:pPr>
    </w:p>
    <w:p w:rsidR="00852740" w:rsidRPr="008B6CEF" w:rsidRDefault="00852740" w:rsidP="00852740">
      <w:pPr>
        <w:rPr>
          <w:lang w:eastAsia="de-DE"/>
        </w:rPr>
      </w:pPr>
    </w:p>
    <w:p w:rsidR="00852740" w:rsidRPr="008B6CEF" w:rsidRDefault="00852740" w:rsidP="00852740">
      <w:pPr>
        <w:rPr>
          <w:lang w:eastAsia="de-DE"/>
        </w:rPr>
      </w:pPr>
      <w:r>
        <w:rPr>
          <w:noProof/>
          <w:lang w:eastAsia="de-DE"/>
        </w:rPr>
        <mc:AlternateContent>
          <mc:Choice Requires="wps">
            <w:drawing>
              <wp:anchor distT="0" distB="0" distL="114300" distR="114300" simplePos="0" relativeHeight="252411904" behindDoc="0" locked="0" layoutInCell="1" allowOverlap="1" wp14:anchorId="446BADE0" wp14:editId="71FA52F9">
                <wp:simplePos x="0" y="0"/>
                <wp:positionH relativeFrom="column">
                  <wp:posOffset>1317625</wp:posOffset>
                </wp:positionH>
                <wp:positionV relativeFrom="paragraph">
                  <wp:posOffset>43815</wp:posOffset>
                </wp:positionV>
                <wp:extent cx="1844675" cy="699135"/>
                <wp:effectExtent l="0" t="19050" r="41275" b="43815"/>
                <wp:wrapNone/>
                <wp:docPr id="295" name="Pfeil nach rechts 295"/>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52740">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295" o:spid="_x0000_s1049" type="#_x0000_t13" style="position:absolute;margin-left:103.75pt;margin-top:3.45pt;width:145.25pt;height:55.0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" adj="17507" fillcolor="white [3212]" strokecolor="#243f60 [1604]" strokeweight="2pt">
                <v:textbox>
                  <w:txbxContent>
                    <w:p w:rsidR="009171B1" w:rsidRPr="008151DC" w:rsidRDefault="009171B1" w:rsidP="00852740">
                      <w:pPr>
                        <w:jc w:val="center"/>
                        <w:rPr>
                          <w:color w:val="000000" w:themeColor="text1"/>
                        </w:rPr>
                      </w:pPr>
                      <w:r w:rsidRPr="008151DC">
                        <w:rPr>
                          <w:color w:val="000000" w:themeColor="text1"/>
                        </w:rPr>
                        <w:t>Dieses Brett ist für</w:t>
                      </w:r>
                    </w:p>
                  </w:txbxContent>
                </v:textbox>
              </v:shape>
            </w:pict>
          </mc:Fallback>
        </mc:AlternateContent>
      </w:r>
      <w:r w:rsidRPr="008B6CEF">
        <w:rPr>
          <w:noProof/>
          <w:lang w:eastAsia="de-DE"/>
        </w:rPr>
        <mc:AlternateContent>
          <mc:Choice Requires="wps">
            <w:drawing>
              <wp:anchor distT="0" distB="0" distL="114300" distR="114300" simplePos="0" relativeHeight="252402688" behindDoc="0" locked="0" layoutInCell="1" allowOverlap="1" wp14:anchorId="2B4E0A2D" wp14:editId="6BE93397">
                <wp:simplePos x="0" y="0"/>
                <wp:positionH relativeFrom="column">
                  <wp:posOffset>3159125</wp:posOffset>
                </wp:positionH>
                <wp:positionV relativeFrom="paragraph">
                  <wp:posOffset>58321</wp:posOffset>
                </wp:positionV>
                <wp:extent cx="1179261" cy="655846"/>
                <wp:effectExtent l="38100" t="57150" r="40005" b="49530"/>
                <wp:wrapNone/>
                <wp:docPr id="296" name="Rechteck 296"/>
                <wp:cNvGraphicFramePr/>
                <a:graphic xmlns:a="http://schemas.openxmlformats.org/drawingml/2006/main">
                  <a:graphicData uri="http://schemas.microsoft.com/office/word/2010/wordprocessingShape">
                    <wps:wsp>
                      <wps:cNvSpPr/>
                      <wps:spPr>
                        <a:xfrm>
                          <a:off x="0" y="0"/>
                          <a:ext cx="1179261" cy="655846"/>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3500000" scaled="1"/>
                          <a:tileRect/>
                        </a:gradFill>
                        <a:ln w="25400" cap="flat" cmpd="sng" algn="ctr">
                          <a:noFill/>
                          <a:prstDash val="solid"/>
                        </a:ln>
                        <a:effectLst/>
                        <a:scene3d>
                          <a:camera prst="orthographicFront">
                            <a:rot lat="0" lon="0" rev="0"/>
                          </a:camera>
                          <a:lightRig rig="contrasting" dir="t">
                            <a:rot lat="0" lon="0" rev="1500000"/>
                          </a:lightRig>
                        </a:scene3d>
                        <a:sp3d prstMaterial="metal">
                          <a:bevelT w="88900" h="88900"/>
                        </a:sp3d>
                      </wps:spPr>
                      <wps:txbx>
                        <w:txbxContent>
                          <w:p w:rsidR="009171B1" w:rsidRDefault="009171B1" w:rsidP="00852740">
                            <w:pPr>
                              <w:jc w:val="center"/>
                            </w:pPr>
                            <w:r>
                              <w:t>Gemüse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96" o:spid="_x0000_s1050" style="position:absolute;margin-left:248.75pt;margin-top:4.6pt;width:92.85pt;height:51.6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" fillcolor="#8fdea0" stroked="f" strokeweight="2pt">
                <v:fill color2="#dff3e3" rotate="t" angle="225" colors="0 #8fdea0;.5 #bce9c5;1 #dff3e3" focus="100%" type="gradient"/>
                <v:textbox>
                  <w:txbxContent>
                    <w:p w:rsidR="009171B1" w:rsidRDefault="009171B1" w:rsidP="00852740">
                      <w:pPr>
                        <w:jc w:val="center"/>
                      </w:pPr>
                      <w:r>
                        <w:t>Gemüse</w:t>
                      </w:r>
                    </w:p>
                  </w:txbxContent>
                </v:textbox>
              </v:rect>
            </w:pict>
          </mc:Fallback>
        </mc:AlternateContent>
      </w:r>
      <w:r w:rsidRPr="008B6CEF">
        <w:rPr>
          <w:noProof/>
          <w:lang w:eastAsia="de-DE"/>
        </w:rPr>
        <mc:AlternateContent>
          <mc:Choice Requires="wps">
            <w:drawing>
              <wp:anchor distT="0" distB="0" distL="114300" distR="114300" simplePos="0" relativeHeight="252401664" behindDoc="0" locked="0" layoutInCell="1" allowOverlap="1" wp14:anchorId="6C6D207D" wp14:editId="3184462F">
                <wp:simplePos x="0" y="0"/>
                <wp:positionH relativeFrom="column">
                  <wp:posOffset>69850</wp:posOffset>
                </wp:positionH>
                <wp:positionV relativeFrom="paragraph">
                  <wp:posOffset>17780</wp:posOffset>
                </wp:positionV>
                <wp:extent cx="1179195" cy="655320"/>
                <wp:effectExtent l="38100" t="57150" r="40005" b="49530"/>
                <wp:wrapNone/>
                <wp:docPr id="297" name="Rechteck 297"/>
                <wp:cNvGraphicFramePr/>
                <a:graphic xmlns:a="http://schemas.openxmlformats.org/drawingml/2006/main">
                  <a:graphicData uri="http://schemas.microsoft.com/office/word/2010/wordprocessingShape">
                    <wps:wsp>
                      <wps:cNvSpPr/>
                      <wps:spPr>
                        <a:xfrm>
                          <a:off x="0" y="0"/>
                          <a:ext cx="1179195" cy="655320"/>
                        </a:xfrm>
                        <a:prstGeom prst="rect">
                          <a:avLst/>
                        </a:prstGeom>
                        <a:solidFill>
                          <a:srgbClr val="00B050"/>
                        </a:solidFill>
                        <a:ln w="25400" cap="flat" cmpd="sng" algn="ctr">
                          <a:no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97" o:spid="_x0000_s1026" style="position:absolute;margin-left:5.5pt;margin-top:1.4pt;width:92.85pt;height:51.6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" fillcolor="#00b050" stroked="f" strokeweight="2pt"/>
            </w:pict>
          </mc:Fallback>
        </mc:AlternateContent>
      </w:r>
    </w:p>
    <w:p w:rsidR="00852740" w:rsidRPr="008B6CEF" w:rsidRDefault="00852740" w:rsidP="00852740">
      <w:pPr>
        <w:rPr>
          <w:lang w:eastAsia="de-DE"/>
        </w:rPr>
      </w:pPr>
    </w:p>
    <w:p w:rsidR="00852740" w:rsidRPr="008B6CEF" w:rsidRDefault="00852740" w:rsidP="00852740">
      <w:pPr>
        <w:tabs>
          <w:tab w:val="left" w:pos="2453"/>
        </w:tabs>
        <w:rPr>
          <w:lang w:eastAsia="de-DE"/>
        </w:rPr>
      </w:pPr>
      <w:r w:rsidRPr="008B6CEF">
        <w:rPr>
          <w:noProof/>
          <w:lang w:eastAsia="de-DE"/>
        </w:rPr>
        <mc:AlternateContent>
          <mc:Choice Requires="wps">
            <w:drawing>
              <wp:anchor distT="0" distB="0" distL="114300" distR="114300" simplePos="0" relativeHeight="252403712" behindDoc="0" locked="0" layoutInCell="1" allowOverlap="1" wp14:anchorId="3A854CC5" wp14:editId="26DEF749">
                <wp:simplePos x="0" y="0"/>
                <wp:positionH relativeFrom="column">
                  <wp:posOffset>62843</wp:posOffset>
                </wp:positionH>
                <wp:positionV relativeFrom="paragraph">
                  <wp:posOffset>454332</wp:posOffset>
                </wp:positionV>
                <wp:extent cx="1179195" cy="655320"/>
                <wp:effectExtent l="76200" t="76200" r="78105" b="68580"/>
                <wp:wrapNone/>
                <wp:docPr id="298" name="Rechteck 298"/>
                <wp:cNvGraphicFramePr/>
                <a:graphic xmlns:a="http://schemas.openxmlformats.org/drawingml/2006/main">
                  <a:graphicData uri="http://schemas.microsoft.com/office/word/2010/wordprocessingShape">
                    <wps:wsp>
                      <wps:cNvSpPr/>
                      <wps:spPr>
                        <a:xfrm>
                          <a:off x="0" y="0"/>
                          <a:ext cx="1179195" cy="655320"/>
                        </a:xfrm>
                        <a:prstGeom prst="rect">
                          <a:avLst/>
                        </a:prstGeom>
                        <a:solidFill>
                          <a:srgbClr val="FFFF00"/>
                        </a:solidFill>
                        <a:ln w="25400" cap="flat" cmpd="sng" algn="ctr">
                          <a:noFill/>
                          <a:prstDash val="solid"/>
                        </a:ln>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98" o:spid="_x0000_s1026" style="position:absolute;margin-left:4.95pt;margin-top:35.75pt;width:92.85pt;height:51.6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" fillcolor="yellow" stroked="f" strokeweight="2pt"/>
            </w:pict>
          </mc:Fallback>
        </mc:AlternateContent>
      </w:r>
    </w:p>
    <w:p w:rsidR="00852740" w:rsidRPr="008B6CEF" w:rsidRDefault="00852740" w:rsidP="00852740">
      <w:pPr>
        <w:rPr>
          <w:lang w:eastAsia="de-DE"/>
        </w:rPr>
      </w:pPr>
    </w:p>
    <w:p w:rsidR="00852740" w:rsidRPr="008B6CEF" w:rsidRDefault="00852740" w:rsidP="00852740">
      <w:pPr>
        <w:rPr>
          <w:lang w:eastAsia="de-DE"/>
        </w:rPr>
      </w:pPr>
      <w:r w:rsidRPr="008B6CEF">
        <w:rPr>
          <w:noProof/>
          <w:lang w:eastAsia="de-DE"/>
        </w:rPr>
        <mc:AlternateContent>
          <mc:Choice Requires="wps">
            <w:drawing>
              <wp:anchor distT="0" distB="0" distL="114300" distR="114300" simplePos="0" relativeHeight="252404736" behindDoc="0" locked="0" layoutInCell="1" allowOverlap="1" wp14:anchorId="52C17D91" wp14:editId="63FAF98B">
                <wp:simplePos x="0" y="0"/>
                <wp:positionH relativeFrom="column">
                  <wp:posOffset>3172022</wp:posOffset>
                </wp:positionH>
                <wp:positionV relativeFrom="paragraph">
                  <wp:posOffset>143116</wp:posOffset>
                </wp:positionV>
                <wp:extent cx="1179195" cy="655320"/>
                <wp:effectExtent l="57150" t="76200" r="78105" b="68580"/>
                <wp:wrapNone/>
                <wp:docPr id="299" name="Rechteck 299"/>
                <wp:cNvGraphicFramePr/>
                <a:graphic xmlns:a="http://schemas.openxmlformats.org/drawingml/2006/main">
                  <a:graphicData uri="http://schemas.microsoft.com/office/word/2010/wordprocessingShape">
                    <wps:wsp>
                      <wps:cNvSpPr/>
                      <wps:spPr>
                        <a:xfrm>
                          <a:off x="0" y="0"/>
                          <a:ext cx="1179195" cy="65532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25400" cap="flat" cmpd="sng" algn="ctr">
                          <a:noFill/>
                          <a:prstDash val="solid"/>
                        </a:ln>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9171B1" w:rsidRDefault="009171B1" w:rsidP="00852740">
                            <w:pPr>
                              <w:jc w:val="center"/>
                            </w:pPr>
                            <w:r>
                              <w:t>Geflügel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99" o:spid="_x0000_s1051" style="position:absolute;margin-left:249.75pt;margin-top:11.25pt;width:92.85pt;height:51.6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" fillcolor="#ffff80" stroked="f" strokeweight="2pt">
                <v:fill color2="#ffffda" rotate="t" colors="0 #ffff80;.5 #ffffb3;1 #ffffda" focus="100%" type="gradient"/>
                <v:textbox>
                  <w:txbxContent>
                    <w:p w:rsidR="009171B1" w:rsidRDefault="009171B1" w:rsidP="00852740">
                      <w:pPr>
                        <w:jc w:val="center"/>
                      </w:pPr>
                      <w:r>
                        <w:t>Geflügel</w:t>
                      </w:r>
                    </w:p>
                  </w:txbxContent>
                </v:textbox>
              </v:rect>
            </w:pict>
          </mc:Fallback>
        </mc:AlternateContent>
      </w:r>
    </w:p>
    <w:p w:rsidR="00852740" w:rsidRPr="008B6CEF" w:rsidRDefault="00852740" w:rsidP="00852740">
      <w:pPr>
        <w:rPr>
          <w:lang w:eastAsia="de-DE"/>
        </w:rPr>
      </w:pPr>
      <w:r>
        <w:rPr>
          <w:noProof/>
          <w:lang w:eastAsia="de-DE"/>
        </w:rPr>
        <mc:AlternateContent>
          <mc:Choice Requires="wps">
            <w:drawing>
              <wp:anchor distT="0" distB="0" distL="114300" distR="114300" simplePos="0" relativeHeight="252410880" behindDoc="0" locked="0" layoutInCell="1" allowOverlap="1" wp14:anchorId="2E44297B" wp14:editId="07F82150">
                <wp:simplePos x="0" y="0"/>
                <wp:positionH relativeFrom="column">
                  <wp:posOffset>1316355</wp:posOffset>
                </wp:positionH>
                <wp:positionV relativeFrom="paragraph">
                  <wp:posOffset>-5080</wp:posOffset>
                </wp:positionV>
                <wp:extent cx="1844675" cy="699135"/>
                <wp:effectExtent l="0" t="19050" r="41275" b="43815"/>
                <wp:wrapNone/>
                <wp:docPr id="300" name="Pfeil nach rechts 300"/>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52740">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300" o:spid="_x0000_s1052" type="#_x0000_t13" style="position:absolute;margin-left:103.65pt;margin-top:-.4pt;width:145.25pt;height:55.0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" adj="17507" fillcolor="white [3212]" strokecolor="#243f60 [1604]" strokeweight="2pt">
                <v:textbox>
                  <w:txbxContent>
                    <w:p w:rsidR="009171B1" w:rsidRPr="008151DC" w:rsidRDefault="009171B1" w:rsidP="00852740">
                      <w:pPr>
                        <w:jc w:val="center"/>
                        <w:rPr>
                          <w:color w:val="000000" w:themeColor="text1"/>
                        </w:rPr>
                      </w:pPr>
                      <w:r w:rsidRPr="008151DC">
                        <w:rPr>
                          <w:color w:val="000000" w:themeColor="text1"/>
                        </w:rPr>
                        <w:t>Dieses Brett ist für</w:t>
                      </w:r>
                    </w:p>
                  </w:txbxContent>
                </v:textbox>
              </v:shape>
            </w:pict>
          </mc:Fallback>
        </mc:AlternateContent>
      </w:r>
    </w:p>
    <w:p w:rsidR="00852740" w:rsidRPr="008B6CEF" w:rsidRDefault="00852740" w:rsidP="00852740">
      <w:pPr>
        <w:tabs>
          <w:tab w:val="left" w:pos="2513"/>
          <w:tab w:val="left" w:pos="2711"/>
        </w:tabs>
        <w:rPr>
          <w:lang w:eastAsia="de-DE"/>
        </w:rPr>
      </w:pPr>
      <w:r w:rsidRPr="008B6CEF">
        <w:rPr>
          <w:noProof/>
          <w:lang w:eastAsia="de-DE"/>
        </w:rPr>
        <mc:AlternateContent>
          <mc:Choice Requires="wps">
            <w:drawing>
              <wp:anchor distT="0" distB="0" distL="114300" distR="114300" simplePos="0" relativeHeight="252406784" behindDoc="0" locked="0" layoutInCell="1" allowOverlap="1" wp14:anchorId="5522B46E" wp14:editId="2F70CCE8">
                <wp:simplePos x="0" y="0"/>
                <wp:positionH relativeFrom="column">
                  <wp:posOffset>3183661</wp:posOffset>
                </wp:positionH>
                <wp:positionV relativeFrom="paragraph">
                  <wp:posOffset>617767</wp:posOffset>
                </wp:positionV>
                <wp:extent cx="1179261" cy="655846"/>
                <wp:effectExtent l="57150" t="57150" r="59055" b="68580"/>
                <wp:wrapNone/>
                <wp:docPr id="301" name="Rechteck 301"/>
                <wp:cNvGraphicFramePr/>
                <a:graphic xmlns:a="http://schemas.openxmlformats.org/drawingml/2006/main">
                  <a:graphicData uri="http://schemas.microsoft.com/office/word/2010/wordprocessingShape">
                    <wps:wsp>
                      <wps:cNvSpPr/>
                      <wps:spPr>
                        <a:xfrm>
                          <a:off x="0" y="0"/>
                          <a:ext cx="1179261" cy="655846"/>
                        </a:xfrm>
                        <a:prstGeom prst="rect">
                          <a:avLst/>
                        </a:prstGeom>
                        <a:solidFill>
                          <a:sysClr val="window" lastClr="FFFFFF"/>
                        </a:solidFill>
                        <a:ln w="25400" cap="flat" cmpd="sng" algn="ctr">
                          <a:solidFill>
                            <a:sysClr val="window" lastClr="FFFFFF">
                              <a:lumMod val="85000"/>
                            </a:sysClr>
                          </a:solidFill>
                          <a:prstDash val="solid"/>
                        </a:ln>
                        <a:effectLst/>
                        <a:scene3d>
                          <a:camera prst="orthographicFront">
                            <a:rot lat="0" lon="0" rev="0"/>
                          </a:camera>
                          <a:lightRig rig="contrasting" dir="t">
                            <a:rot lat="0" lon="0" rev="1500000"/>
                          </a:lightRig>
                        </a:scene3d>
                        <a:sp3d prstMaterial="metal">
                          <a:bevelT w="88900" h="88900"/>
                        </a:sp3d>
                      </wps:spPr>
                      <wps:txbx>
                        <w:txbxContent>
                          <w:p w:rsidR="009171B1" w:rsidRDefault="009171B1" w:rsidP="00852740">
                            <w:pPr>
                              <w:jc w:val="center"/>
                            </w:pPr>
                            <w:r>
                              <w:t>Obst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01" o:spid="_x0000_s1053" style="position:absolute;margin-left:250.7pt;margin-top:48.65pt;width:92.85pt;height:51.6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" fillcolor="window" strokecolor="#d9d9d9" strokeweight="2pt">
                <v:textbox>
                  <w:txbxContent>
                    <w:p w:rsidR="009171B1" w:rsidRDefault="009171B1" w:rsidP="00852740">
                      <w:pPr>
                        <w:jc w:val="center"/>
                      </w:pPr>
                      <w:r>
                        <w:t>Obst</w:t>
                      </w:r>
                    </w:p>
                  </w:txbxContent>
                </v:textbox>
              </v:rect>
            </w:pict>
          </mc:Fallback>
        </mc:AlternateContent>
      </w:r>
      <w:r w:rsidRPr="008B6CEF">
        <w:rPr>
          <w:noProof/>
          <w:lang w:eastAsia="de-DE"/>
        </w:rPr>
        <mc:AlternateContent>
          <mc:Choice Requires="wps">
            <w:drawing>
              <wp:anchor distT="0" distB="0" distL="114300" distR="114300" simplePos="0" relativeHeight="252405760" behindDoc="0" locked="0" layoutInCell="1" allowOverlap="1" wp14:anchorId="1571BE2B" wp14:editId="479941F3">
                <wp:simplePos x="0" y="0"/>
                <wp:positionH relativeFrom="column">
                  <wp:posOffset>75675</wp:posOffset>
                </wp:positionH>
                <wp:positionV relativeFrom="paragraph">
                  <wp:posOffset>592542</wp:posOffset>
                </wp:positionV>
                <wp:extent cx="1179261" cy="655846"/>
                <wp:effectExtent l="57150" t="57150" r="59055" b="68580"/>
                <wp:wrapNone/>
                <wp:docPr id="302" name="Rechteck 302"/>
                <wp:cNvGraphicFramePr/>
                <a:graphic xmlns:a="http://schemas.openxmlformats.org/drawingml/2006/main">
                  <a:graphicData uri="http://schemas.microsoft.com/office/word/2010/wordprocessingShape">
                    <wps:wsp>
                      <wps:cNvSpPr/>
                      <wps:spPr>
                        <a:xfrm>
                          <a:off x="0" y="0"/>
                          <a:ext cx="1179261" cy="655846"/>
                        </a:xfrm>
                        <a:prstGeom prst="rect">
                          <a:avLst/>
                        </a:prstGeom>
                        <a:solidFill>
                          <a:sysClr val="window" lastClr="FFFFFF"/>
                        </a:solidFill>
                        <a:ln w="25400" cap="flat" cmpd="sng" algn="ctr">
                          <a:solidFill>
                            <a:sysClr val="window" lastClr="FFFFFF">
                              <a:lumMod val="85000"/>
                            </a:sysClr>
                          </a:solidFill>
                          <a:prstDash val="solid"/>
                        </a:ln>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02" o:spid="_x0000_s1026" style="position:absolute;margin-left:5.95pt;margin-top:46.65pt;width:92.85pt;height:51.6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" fillcolor="window" strokecolor="#d9d9d9" strokeweight="2pt"/>
            </w:pict>
          </mc:Fallback>
        </mc:AlternateContent>
      </w:r>
      <w:r w:rsidRPr="008B6CEF">
        <w:rPr>
          <w:lang w:eastAsia="de-DE"/>
        </w:rPr>
        <w:t xml:space="preserve"> </w:t>
      </w:r>
    </w:p>
    <w:p w:rsidR="00852740" w:rsidRPr="008B6CEF" w:rsidRDefault="00852740" w:rsidP="00852740">
      <w:pPr>
        <w:rPr>
          <w:lang w:eastAsia="de-DE"/>
        </w:rPr>
      </w:pPr>
    </w:p>
    <w:p w:rsidR="00852740" w:rsidRPr="008B6CEF" w:rsidRDefault="00852740" w:rsidP="00852740">
      <w:pPr>
        <w:rPr>
          <w:lang w:eastAsia="de-DE"/>
        </w:rPr>
      </w:pPr>
    </w:p>
    <w:p w:rsidR="00852740" w:rsidRPr="008B6CEF" w:rsidRDefault="00852740" w:rsidP="00852740">
      <w:pPr>
        <w:rPr>
          <w:lang w:eastAsia="de-DE"/>
        </w:rPr>
      </w:pPr>
      <w:r>
        <w:rPr>
          <w:noProof/>
          <w:lang w:eastAsia="de-DE"/>
        </w:rPr>
        <mc:AlternateContent>
          <mc:Choice Requires="wps">
            <w:drawing>
              <wp:anchor distT="0" distB="0" distL="114300" distR="114300" simplePos="0" relativeHeight="252409856" behindDoc="0" locked="0" layoutInCell="1" allowOverlap="1" wp14:anchorId="5D83E84F" wp14:editId="28740128">
                <wp:simplePos x="0" y="0"/>
                <wp:positionH relativeFrom="column">
                  <wp:posOffset>1315085</wp:posOffset>
                </wp:positionH>
                <wp:positionV relativeFrom="paragraph">
                  <wp:posOffset>108585</wp:posOffset>
                </wp:positionV>
                <wp:extent cx="1844675" cy="699135"/>
                <wp:effectExtent l="0" t="19050" r="41275" b="43815"/>
                <wp:wrapNone/>
                <wp:docPr id="303" name="Pfeil nach rechts 303"/>
                <wp:cNvGraphicFramePr/>
                <a:graphic xmlns:a="http://schemas.openxmlformats.org/drawingml/2006/main">
                  <a:graphicData uri="http://schemas.microsoft.com/office/word/2010/wordprocessingShape">
                    <wps:wsp>
                      <wps:cNvSpPr/>
                      <wps:spPr>
                        <a:xfrm>
                          <a:off x="0" y="0"/>
                          <a:ext cx="1844675" cy="6991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52740">
                            <w:pPr>
                              <w:jc w:val="center"/>
                              <w:rPr>
                                <w:color w:val="000000" w:themeColor="text1"/>
                              </w:rPr>
                            </w:pPr>
                            <w:r w:rsidRPr="008151DC">
                              <w:rPr>
                                <w:color w:val="000000" w:themeColor="text1"/>
                              </w:rPr>
                              <w:t>Dieses Brett ist für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rechts 303" o:spid="_x0000_s1054" type="#_x0000_t13" style="position:absolute;margin-left:103.55pt;margin-top:8.55pt;width:145.25pt;height:55.05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" adj="17507" fillcolor="white [3212]" strokecolor="#243f60 [1604]" strokeweight="2pt">
                <v:textbox>
                  <w:txbxContent>
                    <w:p w:rsidR="009171B1" w:rsidRPr="008151DC" w:rsidRDefault="009171B1" w:rsidP="00852740">
                      <w:pPr>
                        <w:jc w:val="center"/>
                        <w:rPr>
                          <w:color w:val="000000" w:themeColor="text1"/>
                        </w:rPr>
                      </w:pPr>
                      <w:r w:rsidRPr="008151DC">
                        <w:rPr>
                          <w:color w:val="000000" w:themeColor="text1"/>
                        </w:rPr>
                        <w:t>Dieses Brett ist für</w:t>
                      </w:r>
                    </w:p>
                  </w:txbxContent>
                </v:textbox>
              </v:shape>
            </w:pict>
          </mc:Fallback>
        </mc:AlternateContent>
      </w:r>
    </w:p>
    <w:p w:rsidR="00852740" w:rsidRPr="008B6CEF" w:rsidRDefault="00852740" w:rsidP="00852740">
      <w:pPr>
        <w:rPr>
          <w:lang w:eastAsia="de-DE"/>
        </w:rPr>
      </w:pPr>
    </w:p>
    <w:p w:rsidR="00852740" w:rsidRDefault="00852740" w:rsidP="00852740">
      <w:pPr>
        <w:tabs>
          <w:tab w:val="left" w:pos="2632"/>
        </w:tabs>
        <w:rPr>
          <w:lang w:eastAsia="de-DE"/>
        </w:rPr>
      </w:pPr>
    </w:p>
    <w:p w:rsidR="00852740" w:rsidRDefault="00852740" w:rsidP="00852740">
      <w:pPr>
        <w:tabs>
          <w:tab w:val="left" w:pos="2632"/>
        </w:tabs>
        <w:rPr>
          <w:lang w:eastAsia="de-DE"/>
        </w:rPr>
      </w:pPr>
    </w:p>
    <w:p w:rsidR="00852740" w:rsidRPr="008B6CEF" w:rsidRDefault="00852740" w:rsidP="00852740">
      <w:pPr>
        <w:tabs>
          <w:tab w:val="left" w:pos="2632"/>
        </w:tabs>
        <w:rPr>
          <w:lang w:eastAsia="de-DE"/>
        </w:rPr>
      </w:pPr>
    </w:p>
    <w:p w:rsidR="00852740" w:rsidRPr="008B6CEF" w:rsidRDefault="00852740" w:rsidP="00852740">
      <w:pPr>
        <w:rPr>
          <w:lang w:eastAsia="de-DE"/>
        </w:rPr>
      </w:pPr>
      <w:r>
        <w:rPr>
          <w:noProof/>
          <w:lang w:eastAsia="de-DE"/>
        </w:rPr>
        <mc:AlternateContent>
          <mc:Choice Requires="wps">
            <w:drawing>
              <wp:anchor distT="0" distB="0" distL="114300" distR="114300" simplePos="0" relativeHeight="252412928" behindDoc="0" locked="0" layoutInCell="1" allowOverlap="1" wp14:anchorId="055D28F0" wp14:editId="61F824A6">
                <wp:simplePos x="0" y="0"/>
                <wp:positionH relativeFrom="column">
                  <wp:posOffset>1347249</wp:posOffset>
                </wp:positionH>
                <wp:positionV relativeFrom="paragraph">
                  <wp:posOffset>107921</wp:posOffset>
                </wp:positionV>
                <wp:extent cx="1844675" cy="858741"/>
                <wp:effectExtent l="0" t="19050" r="41275" b="36830"/>
                <wp:wrapNone/>
                <wp:docPr id="304" name="Pfeil nach rechts 304"/>
                <wp:cNvGraphicFramePr/>
                <a:graphic xmlns:a="http://schemas.openxmlformats.org/drawingml/2006/main">
                  <a:graphicData uri="http://schemas.microsoft.com/office/word/2010/wordprocessingShape">
                    <wps:wsp>
                      <wps:cNvSpPr/>
                      <wps:spPr>
                        <a:xfrm>
                          <a:off x="0" y="0"/>
                          <a:ext cx="1844675" cy="858741"/>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Default="009171B1" w:rsidP="00852740">
                            <w:pPr>
                              <w:jc w:val="center"/>
                              <w:rPr>
                                <w:color w:val="000000" w:themeColor="text1"/>
                              </w:rPr>
                            </w:pPr>
                            <w:r>
                              <w:rPr>
                                <w:color w:val="000000" w:themeColor="text1"/>
                              </w:rPr>
                              <w:t xml:space="preserve">Wohin mit dem </w:t>
                            </w:r>
                          </w:p>
                          <w:p w:rsidR="009171B1" w:rsidRPr="008151DC" w:rsidRDefault="009171B1" w:rsidP="00852740">
                            <w:pPr>
                              <w:jc w:val="center"/>
                              <w:rPr>
                                <w:color w:val="000000" w:themeColor="text1"/>
                              </w:rPr>
                            </w:pPr>
                            <w:r>
                              <w:rPr>
                                <w:color w:val="000000" w:themeColor="text1"/>
                              </w:rPr>
                              <w:t>Arbeitsbesteck?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rechts 304" o:spid="_x0000_s1055" type="#_x0000_t13" style="position:absolute;margin-left:106.1pt;margin-top:8.5pt;width:145.25pt;height:67.6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" adj="16572" fillcolor="white [3212]" strokecolor="#243f60 [1604]" strokeweight="2pt">
                <v:textbox>
                  <w:txbxContent>
                    <w:p w:rsidR="009171B1" w:rsidRDefault="009171B1" w:rsidP="00852740">
                      <w:pPr>
                        <w:jc w:val="center"/>
                        <w:rPr>
                          <w:color w:val="000000" w:themeColor="text1"/>
                        </w:rPr>
                      </w:pPr>
                      <w:r>
                        <w:rPr>
                          <w:color w:val="000000" w:themeColor="text1"/>
                        </w:rPr>
                        <w:t xml:space="preserve">Wohin mit dem </w:t>
                      </w:r>
                    </w:p>
                    <w:p w:rsidR="009171B1" w:rsidRPr="008151DC" w:rsidRDefault="009171B1" w:rsidP="00852740">
                      <w:pPr>
                        <w:jc w:val="center"/>
                        <w:rPr>
                          <w:color w:val="000000" w:themeColor="text1"/>
                        </w:rPr>
                      </w:pPr>
                      <w:r>
                        <w:rPr>
                          <w:color w:val="000000" w:themeColor="text1"/>
                        </w:rPr>
                        <w:t>Arbeitsbesteck?</w:t>
                      </w:r>
                    </w:p>
                  </w:txbxContent>
                </v:textbox>
              </v:shape>
            </w:pict>
          </mc:Fallback>
        </mc:AlternateContent>
      </w:r>
    </w:p>
    <w:p w:rsidR="00852740" w:rsidRPr="008B6CEF" w:rsidRDefault="00852740" w:rsidP="00852740">
      <w:pPr>
        <w:rPr>
          <w:lang w:eastAsia="de-DE"/>
        </w:rPr>
      </w:pPr>
      <w:r w:rsidRPr="008B6CEF">
        <w:rPr>
          <w:noProof/>
          <w:lang w:eastAsia="de-DE"/>
        </w:rPr>
        <mc:AlternateContent>
          <mc:Choice Requires="wps">
            <w:drawing>
              <wp:anchor distT="0" distB="0" distL="114300" distR="114300" simplePos="0" relativeHeight="252407808" behindDoc="0" locked="0" layoutInCell="1" allowOverlap="1" wp14:anchorId="07A2ED9E" wp14:editId="10827CCD">
                <wp:simplePos x="0" y="0"/>
                <wp:positionH relativeFrom="column">
                  <wp:posOffset>3189245</wp:posOffset>
                </wp:positionH>
                <wp:positionV relativeFrom="paragraph">
                  <wp:posOffset>84747</wp:posOffset>
                </wp:positionV>
                <wp:extent cx="1179261" cy="655846"/>
                <wp:effectExtent l="0" t="0" r="20955" b="11430"/>
                <wp:wrapNone/>
                <wp:docPr id="305" name="Rechteck 305"/>
                <wp:cNvGraphicFramePr/>
                <a:graphic xmlns:a="http://schemas.openxmlformats.org/drawingml/2006/main">
                  <a:graphicData uri="http://schemas.microsoft.com/office/word/2010/wordprocessingShape">
                    <wps:wsp>
                      <wps:cNvSpPr/>
                      <wps:spPr>
                        <a:xfrm>
                          <a:off x="0" y="0"/>
                          <a:ext cx="1179261" cy="655846"/>
                        </a:xfrm>
                        <a:prstGeom prst="rect">
                          <a:avLst/>
                        </a:prstGeom>
                        <a:noFill/>
                        <a:ln w="25400" cap="flat" cmpd="sng" algn="ctr">
                          <a:solidFill>
                            <a:sysClr val="window" lastClr="FFFFFF">
                              <a:lumMod val="85000"/>
                            </a:sysClr>
                          </a:solidFill>
                          <a:prstDash val="solid"/>
                        </a:ln>
                        <a:effectLst/>
                      </wps:spPr>
                      <wps:txbx>
                        <w:txbxContent>
                          <w:p w:rsidR="009171B1" w:rsidRDefault="009171B1" w:rsidP="00852740">
                            <w:pPr>
                              <w:jc w:val="center"/>
                            </w:pPr>
                            <w:r>
                              <w:t>Löffeltopf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05" o:spid="_x0000_s1056" style="position:absolute;margin-left:251.1pt;margin-top:6.65pt;width:92.85pt;height:51.6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" filled="f" strokecolor="#d9d9d9" strokeweight="2pt">
                <v:textbox>
                  <w:txbxContent>
                    <w:p w:rsidR="009171B1" w:rsidRDefault="009171B1" w:rsidP="00852740">
                      <w:pPr>
                        <w:jc w:val="center"/>
                      </w:pPr>
                      <w:r>
                        <w:t>Löffeltopf</w:t>
                      </w:r>
                    </w:p>
                  </w:txbxContent>
                </v:textbox>
              </v:rect>
            </w:pict>
          </mc:Fallback>
        </mc:AlternateContent>
      </w:r>
    </w:p>
    <w:p w:rsidR="00852740" w:rsidRPr="008B6CEF" w:rsidRDefault="00852740" w:rsidP="00852740">
      <w:pPr>
        <w:rPr>
          <w:lang w:eastAsia="de-DE"/>
        </w:rPr>
      </w:pPr>
    </w:p>
    <w:p w:rsidR="00852740" w:rsidRPr="008B6CEF" w:rsidRDefault="00852740" w:rsidP="00852740">
      <w:pPr>
        <w:tabs>
          <w:tab w:val="left" w:pos="5935"/>
        </w:tabs>
        <w:rPr>
          <w:lang w:eastAsia="de-DE"/>
        </w:rPr>
      </w:pPr>
    </w:p>
    <w:p w:rsidR="00852740" w:rsidRPr="008B6CEF" w:rsidRDefault="00852740" w:rsidP="00852740">
      <w:pPr>
        <w:tabs>
          <w:tab w:val="left" w:pos="477"/>
          <w:tab w:val="left" w:pos="5641"/>
        </w:tabs>
        <w:rPr>
          <w:lang w:eastAsia="de-DE"/>
        </w:rPr>
      </w:pPr>
    </w:p>
    <w:p w:rsidR="00852740" w:rsidRPr="008B6CEF" w:rsidRDefault="00852740" w:rsidP="00852740">
      <w:pPr>
        <w:rPr>
          <w:lang w:eastAsia="de-DE"/>
        </w:rPr>
      </w:pPr>
    </w:p>
    <w:p w:rsidR="00852740" w:rsidRDefault="00852740" w:rsidP="00852740">
      <w:pPr>
        <w:rPr>
          <w:lang w:eastAsia="de-DE"/>
        </w:rPr>
      </w:pPr>
      <w:r>
        <w:rPr>
          <w:noProof/>
          <w:lang w:eastAsia="de-DE"/>
        </w:rPr>
        <mc:AlternateContent>
          <mc:Choice Requires="wps">
            <w:drawing>
              <wp:anchor distT="0" distB="0" distL="114300" distR="114300" simplePos="0" relativeHeight="252413952" behindDoc="0" locked="0" layoutInCell="1" allowOverlap="1" wp14:anchorId="78FA7300" wp14:editId="3B1ABF7C">
                <wp:simplePos x="0" y="0"/>
                <wp:positionH relativeFrom="column">
                  <wp:posOffset>1347801</wp:posOffset>
                </wp:positionH>
                <wp:positionV relativeFrom="paragraph">
                  <wp:posOffset>10795</wp:posOffset>
                </wp:positionV>
                <wp:extent cx="1844675" cy="786130"/>
                <wp:effectExtent l="0" t="19050" r="41275" b="33020"/>
                <wp:wrapNone/>
                <wp:docPr id="306" name="Pfeil nach rechts 306"/>
                <wp:cNvGraphicFramePr/>
                <a:graphic xmlns:a="http://schemas.openxmlformats.org/drawingml/2006/main">
                  <a:graphicData uri="http://schemas.microsoft.com/office/word/2010/wordprocessingShape">
                    <wps:wsp>
                      <wps:cNvSpPr/>
                      <wps:spPr>
                        <a:xfrm>
                          <a:off x="0" y="0"/>
                          <a:ext cx="1844675" cy="78613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1B1" w:rsidRPr="008151DC" w:rsidRDefault="009171B1" w:rsidP="00852740">
                            <w:pPr>
                              <w:jc w:val="center"/>
                              <w:rPr>
                                <w:color w:val="000000" w:themeColor="text1"/>
                              </w:rPr>
                            </w:pPr>
                            <w:r>
                              <w:rPr>
                                <w:color w:val="000000" w:themeColor="text1"/>
                              </w:rPr>
                              <w:t>Wohin mit dem Abfällen?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rechts 306" o:spid="_x0000_s1057" type="#_x0000_t13" style="position:absolute;margin-left:106.15pt;margin-top:.85pt;width:145.25pt;height:61.9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" adj="16997" fillcolor="white [3212]" strokecolor="#243f60 [1604]" strokeweight="2pt">
                <v:textbox>
                  <w:txbxContent>
                    <w:p w:rsidR="009171B1" w:rsidRPr="008151DC" w:rsidRDefault="009171B1" w:rsidP="00852740">
                      <w:pPr>
                        <w:jc w:val="center"/>
                        <w:rPr>
                          <w:color w:val="000000" w:themeColor="text1"/>
                        </w:rPr>
                      </w:pPr>
                      <w:r>
                        <w:rPr>
                          <w:color w:val="000000" w:themeColor="text1"/>
                        </w:rPr>
                        <w:t>Wohin mit dem Abfällen?</w:t>
                      </w:r>
                    </w:p>
                  </w:txbxContent>
                </v:textbox>
              </v:shape>
            </w:pict>
          </mc:Fallback>
        </mc:AlternateContent>
      </w:r>
      <w:r w:rsidRPr="008B6CEF">
        <w:rPr>
          <w:noProof/>
          <w:lang w:eastAsia="de-DE"/>
        </w:rPr>
        <mc:AlternateContent>
          <mc:Choice Requires="wps">
            <w:drawing>
              <wp:anchor distT="0" distB="0" distL="114300" distR="114300" simplePos="0" relativeHeight="252408832" behindDoc="0" locked="0" layoutInCell="1" allowOverlap="1" wp14:anchorId="0C30D4E3" wp14:editId="4863BDF7">
                <wp:simplePos x="0" y="0"/>
                <wp:positionH relativeFrom="column">
                  <wp:posOffset>3199404</wp:posOffset>
                </wp:positionH>
                <wp:positionV relativeFrom="paragraph">
                  <wp:posOffset>80439</wp:posOffset>
                </wp:positionV>
                <wp:extent cx="1179261" cy="655846"/>
                <wp:effectExtent l="0" t="0" r="20955" b="11430"/>
                <wp:wrapNone/>
                <wp:docPr id="308" name="Rechteck 308"/>
                <wp:cNvGraphicFramePr/>
                <a:graphic xmlns:a="http://schemas.openxmlformats.org/drawingml/2006/main">
                  <a:graphicData uri="http://schemas.microsoft.com/office/word/2010/wordprocessingShape">
                    <wps:wsp>
                      <wps:cNvSpPr/>
                      <wps:spPr>
                        <a:xfrm>
                          <a:off x="0" y="0"/>
                          <a:ext cx="1179261" cy="655846"/>
                        </a:xfrm>
                        <a:prstGeom prst="rect">
                          <a:avLst/>
                        </a:prstGeom>
                        <a:noFill/>
                        <a:ln w="25400" cap="flat" cmpd="sng" algn="ctr">
                          <a:solidFill>
                            <a:sysClr val="window" lastClr="FFFFFF">
                              <a:lumMod val="85000"/>
                            </a:sysClr>
                          </a:solidFill>
                          <a:prstDash val="solid"/>
                        </a:ln>
                        <a:effectLst/>
                      </wps:spPr>
                      <wps:txbx>
                        <w:txbxContent>
                          <w:p w:rsidR="009171B1" w:rsidRDefault="009171B1" w:rsidP="00852740">
                            <w:pPr>
                              <w:jc w:val="center"/>
                            </w:pPr>
                            <w:r>
                              <w:t>Schüssel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08" o:spid="_x0000_s1058" style="position:absolute;margin-left:251.9pt;margin-top:6.35pt;width:92.85pt;height:51.65pt;z-index:2524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" filled="f" strokecolor="#d9d9d9" strokeweight="2pt">
                <v:textbox>
                  <w:txbxContent>
                    <w:p w:rsidR="009171B1" w:rsidRDefault="009171B1" w:rsidP="00852740">
                      <w:pPr>
                        <w:jc w:val="center"/>
                      </w:pPr>
                      <w:r>
                        <w:t>Schüssel</w:t>
                      </w:r>
                    </w:p>
                  </w:txbxContent>
                </v:textbox>
              </v:rect>
            </w:pict>
          </mc:Fallback>
        </mc:AlternateContent>
      </w:r>
    </w:p>
    <w:p w:rsidR="00852740" w:rsidRPr="008B6CEF" w:rsidRDefault="00852740" w:rsidP="00852740">
      <w:pPr>
        <w:rPr>
          <w:lang w:eastAsia="de-DE"/>
        </w:rPr>
      </w:pPr>
    </w:p>
    <w:p w:rsidR="00852740" w:rsidRPr="008B6CEF" w:rsidRDefault="00852740" w:rsidP="00852740">
      <w:pPr>
        <w:rPr>
          <w:lang w:eastAsia="de-DE"/>
        </w:rPr>
      </w:pPr>
    </w:p>
    <w:p w:rsidR="00852740" w:rsidRPr="008B6CEF" w:rsidRDefault="00852740" w:rsidP="00852740">
      <w:pPr>
        <w:tabs>
          <w:tab w:val="left" w:pos="1966"/>
        </w:tabs>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rPr>
          <w:lang w:eastAsia="de-DE"/>
        </w:rPr>
      </w:pPr>
    </w:p>
    <w:p w:rsidR="008B6CEF" w:rsidRPr="008B6CEF" w:rsidRDefault="008B6CEF" w:rsidP="008B6CEF">
      <w:pPr>
        <w:ind w:right="-1844"/>
        <w:rPr>
          <w:lang w:eastAsia="de-DE"/>
        </w:rPr>
      </w:pPr>
      <w:r w:rsidRPr="008B6CEF">
        <w:rPr>
          <w:lang w:eastAsia="de-DE"/>
        </w:rPr>
        <w:t xml:space="preserve">vor der Arbeit: Hände </w:t>
      </w:r>
      <w:r w:rsidRPr="008B6CEF">
        <w:rPr>
          <w:b/>
          <w:lang w:eastAsia="de-DE"/>
        </w:rPr>
        <w:t>w</w:t>
      </w:r>
      <w:r w:rsidRPr="008B6CEF">
        <w:rPr>
          <w:b/>
          <w:color w:val="00B0F0"/>
          <w:lang w:eastAsia="de-DE"/>
        </w:rPr>
        <w:t>aschen</w:t>
      </w:r>
      <w:r w:rsidRPr="008B6CEF">
        <w:rPr>
          <w:lang w:eastAsia="de-DE"/>
        </w:rPr>
        <w:t xml:space="preserve">-  nach dem Toilettengang: Hände </w:t>
      </w:r>
      <w:r w:rsidRPr="008B6CEF">
        <w:rPr>
          <w:b/>
          <w:lang w:eastAsia="de-DE"/>
        </w:rPr>
        <w:t>w</w:t>
      </w:r>
      <w:r w:rsidRPr="008B6CEF">
        <w:rPr>
          <w:b/>
          <w:color w:val="00B0F0"/>
          <w:lang w:eastAsia="de-DE"/>
        </w:rPr>
        <w:t>aschen</w:t>
      </w:r>
      <w:r w:rsidRPr="008B6CEF">
        <w:rPr>
          <w:lang w:eastAsia="de-DE"/>
        </w:rPr>
        <w:t xml:space="preserve">  </w:t>
      </w:r>
    </w:p>
    <w:p w:rsidR="008B6CEF" w:rsidRPr="008B6CEF" w:rsidRDefault="008B6CEF" w:rsidP="008B6CEF">
      <w:pPr>
        <w:ind w:right="-1844"/>
        <w:rPr>
          <w:lang w:eastAsia="de-DE"/>
        </w:rPr>
      </w:pPr>
    </w:p>
    <w:p w:rsidR="008B6CEF" w:rsidRPr="008B6CEF" w:rsidRDefault="008B6CEF" w:rsidP="008B6CEF">
      <w:pPr>
        <w:ind w:right="-1844"/>
        <w:rPr>
          <w:b/>
          <w:lang w:eastAsia="de-DE"/>
        </w:rPr>
      </w:pPr>
      <w:r w:rsidRPr="008B6CEF">
        <w:rPr>
          <w:lang w:eastAsia="de-DE"/>
        </w:rPr>
        <w:t xml:space="preserve">Arbeitsplatz immer wieder </w:t>
      </w:r>
      <w:r w:rsidRPr="008B6CEF">
        <w:rPr>
          <w:b/>
          <w:lang w:eastAsia="de-DE"/>
        </w:rPr>
        <w:t>r</w:t>
      </w:r>
      <w:r w:rsidRPr="008B6CEF">
        <w:rPr>
          <w:b/>
          <w:color w:val="00B0F0"/>
          <w:lang w:eastAsia="de-DE"/>
        </w:rPr>
        <w:t>einigen</w:t>
      </w:r>
    </w:p>
    <w:p w:rsidR="008B6CEF" w:rsidRPr="008B6CEF" w:rsidRDefault="008B6CEF" w:rsidP="008B6CEF">
      <w:pPr>
        <w:ind w:right="-1844"/>
        <w:rPr>
          <w:b/>
          <w:lang w:eastAsia="de-DE"/>
        </w:rPr>
      </w:pPr>
    </w:p>
    <w:p w:rsidR="008B6CEF" w:rsidRPr="008B6CEF" w:rsidRDefault="008B6CEF" w:rsidP="008B6CEF">
      <w:pPr>
        <w:ind w:right="-2128"/>
        <w:rPr>
          <w:lang w:eastAsia="de-DE"/>
        </w:rPr>
      </w:pPr>
      <w:r w:rsidRPr="008B6CEF">
        <w:rPr>
          <w:b/>
          <w:lang w:eastAsia="de-DE"/>
        </w:rPr>
        <w:t>Arbeitskl</w:t>
      </w:r>
      <w:r w:rsidRPr="008B6CEF">
        <w:rPr>
          <w:b/>
          <w:color w:val="00B0F0"/>
          <w:lang w:eastAsia="de-DE"/>
        </w:rPr>
        <w:t>eidung</w:t>
      </w:r>
      <w:r w:rsidRPr="008B6CEF">
        <w:rPr>
          <w:b/>
          <w:lang w:eastAsia="de-DE"/>
        </w:rPr>
        <w:tab/>
        <w:t xml:space="preserve"> </w:t>
      </w:r>
      <w:r w:rsidRPr="008B6CEF">
        <w:rPr>
          <w:lang w:eastAsia="de-DE"/>
        </w:rPr>
        <w:t xml:space="preserve">muss kochfest sein </w:t>
      </w:r>
      <w:r w:rsidRPr="008B6CEF">
        <w:rPr>
          <w:lang w:eastAsia="de-DE"/>
        </w:rPr>
        <w:tab/>
      </w:r>
      <w:r w:rsidR="0040198C">
        <w:rPr>
          <w:lang w:eastAsia="de-DE"/>
        </w:rPr>
        <w:t>–</w:t>
      </w:r>
      <w:r w:rsidRPr="008B6CEF">
        <w:rPr>
          <w:lang w:eastAsia="de-DE"/>
        </w:rPr>
        <w:t xml:space="preserve"> </w:t>
      </w:r>
      <w:r w:rsidRPr="008B6CEF">
        <w:rPr>
          <w:b/>
          <w:lang w:eastAsia="de-DE"/>
        </w:rPr>
        <w:t>Ko</w:t>
      </w:r>
      <w:r w:rsidRPr="008B6CEF">
        <w:rPr>
          <w:b/>
          <w:color w:val="00B0F0"/>
          <w:lang w:eastAsia="de-DE"/>
        </w:rPr>
        <w:t>pfbedeckung</w:t>
      </w:r>
      <w:r w:rsidRPr="008B6CEF">
        <w:rPr>
          <w:b/>
          <w:lang w:eastAsia="de-DE"/>
        </w:rPr>
        <w:t xml:space="preserve"> </w:t>
      </w:r>
      <w:r w:rsidR="00E76F78">
        <w:rPr>
          <w:lang w:eastAsia="de-DE"/>
        </w:rPr>
        <w:t>anziehen</w:t>
      </w:r>
      <w:r w:rsidR="0040198C">
        <w:rPr>
          <w:lang w:eastAsia="de-DE"/>
        </w:rPr>
        <w:t xml:space="preserve"> –</w:t>
      </w:r>
      <w:r w:rsidR="00E76F78">
        <w:rPr>
          <w:lang w:eastAsia="de-DE"/>
        </w:rPr>
        <w:t xml:space="preserve"> </w:t>
      </w:r>
      <w:r w:rsidRPr="008B6CEF">
        <w:rPr>
          <w:b/>
          <w:lang w:eastAsia="de-DE"/>
        </w:rPr>
        <w:t>Schm</w:t>
      </w:r>
      <w:r w:rsidRPr="008B6CEF">
        <w:rPr>
          <w:b/>
          <w:color w:val="00B0F0"/>
          <w:lang w:eastAsia="de-DE"/>
        </w:rPr>
        <w:t>uck</w:t>
      </w:r>
      <w:r w:rsidRPr="008B6CEF">
        <w:rPr>
          <w:b/>
          <w:lang w:eastAsia="de-DE"/>
        </w:rPr>
        <w:tab/>
      </w:r>
      <w:r w:rsidRPr="008B6CEF">
        <w:rPr>
          <w:lang w:eastAsia="de-DE"/>
        </w:rPr>
        <w:t>ablegen</w:t>
      </w:r>
      <w:r w:rsidRPr="008B6CEF">
        <w:rPr>
          <w:lang w:eastAsia="de-DE"/>
        </w:rPr>
        <w:tab/>
      </w:r>
    </w:p>
    <w:p w:rsidR="006F5121" w:rsidRDefault="00816878">
      <w:pPr>
        <w:spacing w:line="240" w:lineRule="exact"/>
        <w:rPr>
          <w:lang w:eastAsia="de-DE"/>
        </w:rPr>
      </w:pPr>
      <w:r>
        <w:rPr>
          <w:lang w:eastAsia="de-DE"/>
        </w:rPr>
        <w:t xml:space="preserve"> </w:t>
      </w:r>
      <w:r w:rsidR="006F5121">
        <w:rPr>
          <w:lang w:eastAsia="de-DE"/>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52740" w:rsidRDefault="00DE6B54" w:rsidP="008B6CEF">
            <w:pPr>
              <w:rPr>
                <w:b/>
              </w:rPr>
            </w:pPr>
            <w:r w:rsidRPr="00C562EC">
              <w:rPr>
                <w:b/>
              </w:rPr>
              <w:t>Hygienemaßnahmen angewendet</w:t>
            </w:r>
            <w:r w:rsidRPr="008B6CEF">
              <w:rPr>
                <w:b/>
              </w:rPr>
              <w:t xml:space="preserve"> </w:t>
            </w:r>
          </w:p>
          <w:p w:rsidR="008B6CEF" w:rsidRPr="008B6CEF" w:rsidRDefault="008B6CEF" w:rsidP="008B6CEF"/>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52740"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FB147C">
              <w:rPr>
                <w:rFonts w:eastAsia="Times New Roman" w:cs="Times New Roman"/>
                <w:b/>
                <w:lang w:eastAsia="de-DE"/>
              </w:rPr>
              <w:t>10</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52740" w:rsidRDefault="008B6CEF" w:rsidP="00852740">
            <w:pPr>
              <w:numPr>
                <w:ilvl w:val="0"/>
                <w:numId w:val="6"/>
              </w:numPr>
              <w:ind w:left="227" w:hanging="170"/>
              <w:rPr>
                <w:sz w:val="16"/>
              </w:rPr>
            </w:pPr>
            <w:r w:rsidRPr="00852740">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6"/>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133D3C">
            <w:pPr>
              <w:numPr>
                <w:ilvl w:val="0"/>
                <w:numId w:val="39"/>
              </w:numPr>
              <w:rPr>
                <w:sz w:val="16"/>
              </w:rPr>
            </w:pPr>
            <w:r w:rsidRPr="008B6CEF">
              <w:rPr>
                <w:sz w:val="16"/>
              </w:rPr>
              <w:t>Ich kann mein Wissen über Hygienemaßnahmen in der Praxis umsetzen und Grundtechniken in der Küche mit geeigneten Arbeitsmitteln anwenden.</w:t>
            </w:r>
          </w:p>
          <w:p w:rsidR="008B6CEF" w:rsidRPr="008B6CEF" w:rsidRDefault="008B6CEF" w:rsidP="00133D3C">
            <w:pPr>
              <w:numPr>
                <w:ilvl w:val="0"/>
                <w:numId w:val="39"/>
              </w:numPr>
              <w:rPr>
                <w:sz w:val="16"/>
              </w:rPr>
            </w:pPr>
            <w:r w:rsidRPr="008B6CEF">
              <w:rPr>
                <w:sz w:val="16"/>
              </w:rPr>
              <w:t>Ich kann meine Arbeitsweise in Bezug auf die Hygienemaßnahmen kontrollieren und zuordnen.</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133D3C">
            <w:pPr>
              <w:numPr>
                <w:ilvl w:val="0"/>
                <w:numId w:val="41"/>
              </w:numPr>
              <w:rPr>
                <w:sz w:val="16"/>
              </w:rPr>
            </w:pPr>
            <w:r w:rsidRPr="008B6CEF">
              <w:rPr>
                <w:sz w:val="16"/>
              </w:rPr>
              <w:t>Ich kann Grundtechniken in der Küche durchführen (Schneidetechniken, Waschen von Obst und Gemüse).</w:t>
            </w: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spacing w:line="240" w:lineRule="exact"/>
        <w:rPr>
          <w:lang w:eastAsia="de-DE"/>
        </w:rPr>
      </w:pPr>
      <w:r w:rsidRPr="008B6CEF">
        <w:rPr>
          <w:noProof/>
          <w:sz w:val="24"/>
          <w:lang w:eastAsia="de-DE"/>
        </w:rPr>
        <w:drawing>
          <wp:anchor distT="0" distB="0" distL="114300" distR="114300" simplePos="0" relativeHeight="252280832" behindDoc="0" locked="0" layoutInCell="0" allowOverlap="1" wp14:anchorId="357B7ABB" wp14:editId="5D203525">
            <wp:simplePos x="0" y="0"/>
            <wp:positionH relativeFrom="rightMargin">
              <wp:posOffset>107950</wp:posOffset>
            </wp:positionH>
            <wp:positionV relativeFrom="paragraph">
              <wp:posOffset>57150</wp:posOffset>
            </wp:positionV>
            <wp:extent cx="345440" cy="323850"/>
            <wp:effectExtent l="0" t="0" r="0" b="0"/>
            <wp:wrapNone/>
            <wp:docPr id="125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852740" w:rsidP="008B6CEF">
            <w:pPr>
              <w:jc w:val="center"/>
              <w:rPr>
                <w:rFonts w:eastAsia="Calibri"/>
                <w:lang w:eastAsia="de-DE"/>
              </w:rPr>
            </w:pPr>
            <w:r>
              <w:rPr>
                <w:rFonts w:eastAsia="Calibri"/>
                <w:noProof/>
                <w:lang w:eastAsia="de-DE"/>
              </w:rPr>
              <w:drawing>
                <wp:inline distT="0" distB="0" distL="0" distR="0" wp14:anchorId="37A3A4C8" wp14:editId="1BF56C6B">
                  <wp:extent cx="298450" cy="328930"/>
                  <wp:effectExtent l="0" t="0" r="635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8450" cy="328930"/>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10 min</w:t>
            </w:r>
          </w:p>
        </w:tc>
        <w:tc>
          <w:tcPr>
            <w:tcW w:w="4961" w:type="dxa"/>
            <w:shd w:val="clear" w:color="auto" w:fill="auto"/>
            <w:vAlign w:val="center"/>
          </w:tcPr>
          <w:p w:rsidR="008B6CEF" w:rsidRPr="008B6CEF" w:rsidRDefault="000452F3" w:rsidP="008B6CEF">
            <w:pPr>
              <w:jc w:val="both"/>
              <w:rPr>
                <w:noProof/>
                <w:lang w:eastAsia="de-DE"/>
              </w:rPr>
            </w:pPr>
            <w:r w:rsidRPr="000452F3">
              <w:rPr>
                <w:noProof/>
                <w:lang w:eastAsia="de-DE"/>
              </w:rPr>
              <w:drawing>
                <wp:anchor distT="0" distB="0" distL="114300" distR="114300" simplePos="0" relativeHeight="252713984" behindDoc="0" locked="0" layoutInCell="1" allowOverlap="1" wp14:anchorId="7755FD93" wp14:editId="38EDD9D4">
                  <wp:simplePos x="0" y="0"/>
                  <wp:positionH relativeFrom="column">
                    <wp:posOffset>3213100</wp:posOffset>
                  </wp:positionH>
                  <wp:positionV relativeFrom="paragraph">
                    <wp:posOffset>57150</wp:posOffset>
                  </wp:positionV>
                  <wp:extent cx="314325" cy="314325"/>
                  <wp:effectExtent l="0" t="0" r="9525" b="9525"/>
                  <wp:wrapNone/>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EF" w:rsidRPr="008B6CEF">
              <w:rPr>
                <w:noProof/>
                <w:lang w:eastAsia="de-DE"/>
              </w:rPr>
              <w:t>Finden sie für jeden genann</w:t>
            </w:r>
            <w:r w:rsidR="00122263">
              <w:rPr>
                <w:noProof/>
                <w:lang w:eastAsia="de-DE"/>
              </w:rPr>
              <w:t>ten Arbeitsschritt drei Hygiener</w:t>
            </w:r>
            <w:r w:rsidR="008B6CEF" w:rsidRPr="008B6CEF">
              <w:rPr>
                <w:noProof/>
                <w:lang w:eastAsia="de-DE"/>
              </w:rPr>
              <w:t>egeln in Stichpunkten und ordnen Sie diese den drei gelernten Bereichen zu. (Persönlich – Betrieb – Produkt)</w:t>
            </w:r>
          </w:p>
        </w:tc>
      </w:tr>
      <w:tr w:rsidR="008B6CEF" w:rsidRPr="008B6CEF" w:rsidTr="001C7A7B">
        <w:trPr>
          <w:trHeight w:val="881"/>
        </w:trPr>
        <w:tc>
          <w:tcPr>
            <w:tcW w:w="1470" w:type="dxa"/>
            <w:shd w:val="clear" w:color="auto" w:fill="auto"/>
            <w:vAlign w:val="center"/>
          </w:tcPr>
          <w:p w:rsidR="008B6CEF" w:rsidRPr="008B6CEF" w:rsidRDefault="00852740" w:rsidP="008B6CEF">
            <w:pPr>
              <w:jc w:val="center"/>
              <w:rPr>
                <w:rFonts w:eastAsia="Calibri"/>
                <w:lang w:eastAsia="de-DE"/>
              </w:rPr>
            </w:pPr>
            <w:r>
              <w:rPr>
                <w:rFonts w:eastAsia="Calibri"/>
                <w:noProof/>
                <w:lang w:eastAsia="de-DE"/>
              </w:rPr>
              <w:drawing>
                <wp:inline distT="0" distB="0" distL="0" distR="0" wp14:anchorId="2D8E64B2" wp14:editId="4AB9D69B">
                  <wp:extent cx="658495" cy="323215"/>
                  <wp:effectExtent l="0" t="0" r="8255" b="63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8495"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30 min</w:t>
            </w:r>
          </w:p>
        </w:tc>
        <w:tc>
          <w:tcPr>
            <w:tcW w:w="4961" w:type="dxa"/>
            <w:shd w:val="clear" w:color="auto" w:fill="auto"/>
            <w:vAlign w:val="center"/>
          </w:tcPr>
          <w:p w:rsidR="008B6CEF" w:rsidRPr="008B6CEF" w:rsidRDefault="008B6CEF" w:rsidP="008B6CEF">
            <w:pPr>
              <w:rPr>
                <w:b/>
                <w:bCs/>
                <w:color w:val="000000"/>
                <w:lang w:eastAsia="de-DE"/>
              </w:rPr>
            </w:pPr>
            <w:r w:rsidRPr="008B6CEF">
              <w:rPr>
                <w:b/>
                <w:bCs/>
                <w:color w:val="000000"/>
                <w:lang w:eastAsia="de-DE"/>
              </w:rPr>
              <w:t>Bereiten Sie folgende Gerichte zu:</w:t>
            </w:r>
          </w:p>
          <w:p w:rsidR="008B6CEF" w:rsidRPr="008B6CEF" w:rsidRDefault="008B6CEF" w:rsidP="008B6CEF">
            <w:pPr>
              <w:rPr>
                <w:noProof/>
                <w:lang w:eastAsia="de-DE"/>
              </w:rPr>
            </w:pPr>
            <w:r w:rsidRPr="008B6CEF">
              <w:rPr>
                <w:noProof/>
                <w:lang w:eastAsia="de-DE"/>
              </w:rPr>
              <w:t>Blattsalat der Saison mit Kräuter-Joghurt-Marinade und Putenschinken</w:t>
            </w:r>
          </w:p>
          <w:p w:rsidR="008B6CEF" w:rsidRPr="008B6CEF" w:rsidRDefault="008B6CEF" w:rsidP="008B6CEF">
            <w:pPr>
              <w:rPr>
                <w:noProof/>
                <w:lang w:eastAsia="de-DE"/>
              </w:rPr>
            </w:pPr>
            <w:r w:rsidRPr="008B6CEF">
              <w:rPr>
                <w:noProof/>
                <w:lang w:eastAsia="de-DE"/>
              </w:rPr>
              <w:t>Obstsalat</w:t>
            </w:r>
          </w:p>
        </w:tc>
      </w:tr>
      <w:tr w:rsidR="008B6CEF" w:rsidRPr="008B6CEF" w:rsidTr="001C7A7B">
        <w:trPr>
          <w:trHeight w:val="514"/>
        </w:trPr>
        <w:tc>
          <w:tcPr>
            <w:tcW w:w="1470" w:type="dxa"/>
            <w:shd w:val="clear" w:color="auto" w:fill="auto"/>
            <w:vAlign w:val="center"/>
          </w:tcPr>
          <w:p w:rsidR="008B6CEF" w:rsidRPr="008B6CEF" w:rsidRDefault="00852740" w:rsidP="008B6CEF">
            <w:pPr>
              <w:jc w:val="center"/>
              <w:rPr>
                <w:rFonts w:eastAsia="Calibri"/>
                <w:lang w:eastAsia="de-DE"/>
              </w:rPr>
            </w:pPr>
            <w:r>
              <w:rPr>
                <w:rFonts w:eastAsia="Calibri"/>
                <w:noProof/>
                <w:lang w:eastAsia="de-DE"/>
              </w:rPr>
              <w:drawing>
                <wp:inline distT="0" distB="0" distL="0" distR="0" wp14:anchorId="566ADF42" wp14:editId="5D03D6D8">
                  <wp:extent cx="658495" cy="328930"/>
                  <wp:effectExtent l="0" t="0" r="825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8495" cy="328930"/>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B6CEF" w:rsidP="00816878">
            <w:pPr>
              <w:rPr>
                <w:noProof/>
                <w:lang w:eastAsia="de-DE"/>
              </w:rPr>
            </w:pPr>
            <w:r w:rsidRPr="008B6CEF">
              <w:rPr>
                <w:noProof/>
                <w:lang w:eastAsia="de-DE"/>
              </w:rPr>
              <w:t xml:space="preserve">Kontrollieren Sie </w:t>
            </w:r>
            <w:r w:rsidR="00816878">
              <w:rPr>
                <w:noProof/>
                <w:lang w:eastAsia="de-DE"/>
              </w:rPr>
              <w:t>Ihr Ergebnis.</w:t>
            </w:r>
          </w:p>
        </w:tc>
      </w:tr>
    </w:tbl>
    <w:p w:rsidR="008B6CEF" w:rsidRDefault="008B6CEF" w:rsidP="008B6CEF">
      <w:pPr>
        <w:spacing w:line="240" w:lineRule="exact"/>
        <w:rPr>
          <w:lang w:eastAsia="de-DE"/>
        </w:rPr>
      </w:pPr>
    </w:p>
    <w:p w:rsidR="00A06E1C" w:rsidRPr="008B6CEF" w:rsidRDefault="00A06E1C" w:rsidP="008B6CEF">
      <w:pPr>
        <w:spacing w:line="240" w:lineRule="exact"/>
        <w:rPr>
          <w:lang w:eastAsia="de-DE"/>
        </w:rPr>
      </w:pPr>
    </w:p>
    <w:tbl>
      <w:tblPr>
        <w:tblStyle w:val="Tabellenraster16"/>
        <w:tblW w:w="9526" w:type="dxa"/>
        <w:tblInd w:w="108" w:type="dxa"/>
        <w:tblLayout w:type="fixed"/>
        <w:tblCellMar>
          <w:top w:w="57" w:type="dxa"/>
          <w:bottom w:w="57" w:type="dxa"/>
        </w:tblCellMar>
        <w:tblLook w:val="04A0" w:firstRow="1" w:lastRow="0" w:firstColumn="1" w:lastColumn="0" w:noHBand="0" w:noVBand="1"/>
      </w:tblPr>
      <w:tblGrid>
        <w:gridCol w:w="2457"/>
        <w:gridCol w:w="4943"/>
        <w:gridCol w:w="2126"/>
      </w:tblGrid>
      <w:tr w:rsidR="008B6CEF" w:rsidRPr="008B6CEF" w:rsidTr="00B32A20">
        <w:trPr>
          <w:trHeight w:val="227"/>
        </w:trPr>
        <w:tc>
          <w:tcPr>
            <w:tcW w:w="2457" w:type="dxa"/>
            <w:shd w:val="clear" w:color="auto" w:fill="D9D9D9" w:themeFill="background1" w:themeFillShade="D9"/>
            <w:vAlign w:val="center"/>
          </w:tcPr>
          <w:p w:rsidR="008B6CEF" w:rsidRPr="008B6CEF" w:rsidRDefault="008B6CEF" w:rsidP="008B6CEF">
            <w:pPr>
              <w:jc w:val="center"/>
              <w:rPr>
                <w:b/>
                <w:bCs/>
                <w:color w:val="000000"/>
              </w:rPr>
            </w:pPr>
            <w:r w:rsidRPr="008B6CEF">
              <w:rPr>
                <w:b/>
                <w:bCs/>
                <w:color w:val="000000"/>
              </w:rPr>
              <w:t>Arbeitsschritt</w:t>
            </w:r>
          </w:p>
        </w:tc>
        <w:tc>
          <w:tcPr>
            <w:tcW w:w="4943" w:type="dxa"/>
            <w:shd w:val="clear" w:color="auto" w:fill="D9D9D9" w:themeFill="background1" w:themeFillShade="D9"/>
            <w:vAlign w:val="center"/>
          </w:tcPr>
          <w:p w:rsidR="008B6CEF" w:rsidRPr="008B6CEF" w:rsidRDefault="008B6CEF" w:rsidP="008B6CEF">
            <w:pPr>
              <w:jc w:val="center"/>
              <w:rPr>
                <w:b/>
                <w:bCs/>
                <w:color w:val="000000"/>
              </w:rPr>
            </w:pPr>
            <w:r w:rsidRPr="008B6CEF">
              <w:rPr>
                <w:b/>
                <w:bCs/>
                <w:color w:val="000000"/>
              </w:rPr>
              <w:t>Hygienemaßnahme</w:t>
            </w:r>
          </w:p>
        </w:tc>
        <w:tc>
          <w:tcPr>
            <w:tcW w:w="2126" w:type="dxa"/>
            <w:shd w:val="clear" w:color="auto" w:fill="D9D9D9" w:themeFill="background1" w:themeFillShade="D9"/>
            <w:vAlign w:val="center"/>
          </w:tcPr>
          <w:p w:rsidR="0065273F" w:rsidRDefault="008B6CEF" w:rsidP="008B6CEF">
            <w:pPr>
              <w:jc w:val="center"/>
              <w:rPr>
                <w:b/>
                <w:bCs/>
                <w:color w:val="000000"/>
              </w:rPr>
            </w:pPr>
            <w:r w:rsidRPr="008B6CEF">
              <w:rPr>
                <w:b/>
                <w:bCs/>
                <w:color w:val="000000"/>
              </w:rPr>
              <w:t xml:space="preserve">Persönliche – </w:t>
            </w:r>
          </w:p>
          <w:p w:rsidR="0065273F" w:rsidRDefault="008B6CEF" w:rsidP="008B6CEF">
            <w:pPr>
              <w:jc w:val="center"/>
              <w:rPr>
                <w:b/>
                <w:bCs/>
                <w:color w:val="000000"/>
              </w:rPr>
            </w:pPr>
            <w:r w:rsidRPr="008B6CEF">
              <w:rPr>
                <w:b/>
                <w:bCs/>
                <w:color w:val="000000"/>
              </w:rPr>
              <w:t xml:space="preserve">Betriebs – </w:t>
            </w:r>
          </w:p>
          <w:p w:rsidR="008B6CEF" w:rsidRPr="008B6CEF" w:rsidRDefault="008B6CEF" w:rsidP="008B6CEF">
            <w:pPr>
              <w:jc w:val="center"/>
              <w:rPr>
                <w:b/>
                <w:bCs/>
                <w:color w:val="000000"/>
              </w:rPr>
            </w:pPr>
            <w:r w:rsidRPr="008B6CEF">
              <w:rPr>
                <w:b/>
                <w:bCs/>
                <w:color w:val="000000"/>
              </w:rPr>
              <w:t>Produkthygiene?</w:t>
            </w:r>
          </w:p>
        </w:tc>
      </w:tr>
      <w:tr w:rsidR="008B6CEF" w:rsidRPr="008B6CEF" w:rsidTr="001C7A7B">
        <w:trPr>
          <w:trHeight w:val="227"/>
        </w:trPr>
        <w:tc>
          <w:tcPr>
            <w:tcW w:w="2457" w:type="dxa"/>
            <w:shd w:val="clear" w:color="auto" w:fill="auto"/>
            <w:vAlign w:val="center"/>
          </w:tcPr>
          <w:p w:rsidR="008B6CEF" w:rsidRPr="008B6CEF" w:rsidRDefault="008B6CEF" w:rsidP="008B6CEF">
            <w:r w:rsidRPr="008B6CEF">
              <w:t>Ich bereite mich auf meine Arbeit in der Küche vor.</w:t>
            </w:r>
          </w:p>
        </w:tc>
        <w:tc>
          <w:tcPr>
            <w:tcW w:w="4943" w:type="dxa"/>
            <w:vAlign w:val="center"/>
          </w:tcPr>
          <w:p w:rsidR="008B6CEF" w:rsidRPr="008B6CEF" w:rsidRDefault="008B6CEF" w:rsidP="008B6CEF">
            <w:r w:rsidRPr="008B6CEF">
              <w:t>1.</w:t>
            </w:r>
          </w:p>
          <w:p w:rsidR="008B6CEF" w:rsidRPr="008B6CEF" w:rsidRDefault="008B6CEF" w:rsidP="008B6CEF"/>
          <w:p w:rsidR="008B6CEF" w:rsidRPr="008B6CEF" w:rsidRDefault="008B6CEF" w:rsidP="008B6CEF">
            <w:r w:rsidRPr="008B6CEF">
              <w:t>2.</w:t>
            </w:r>
          </w:p>
          <w:p w:rsidR="008B6CEF" w:rsidRPr="008B6CEF" w:rsidRDefault="008B6CEF" w:rsidP="008B6CEF"/>
          <w:p w:rsidR="008B6CEF" w:rsidRPr="008B6CEF" w:rsidRDefault="008B6CEF" w:rsidP="008B6CEF">
            <w:r w:rsidRPr="008B6CEF">
              <w:t>3.</w:t>
            </w:r>
          </w:p>
        </w:tc>
        <w:tc>
          <w:tcPr>
            <w:tcW w:w="2126" w:type="dxa"/>
            <w:vAlign w:val="center"/>
          </w:tcPr>
          <w:p w:rsidR="008B6CEF" w:rsidRPr="008B6CEF" w:rsidRDefault="008B6CEF" w:rsidP="008B6CEF">
            <w:pPr>
              <w:jc w:val="both"/>
            </w:pPr>
            <w:r w:rsidRPr="008B6CEF">
              <w:t>1.</w:t>
            </w:r>
          </w:p>
          <w:p w:rsidR="008B6CEF" w:rsidRPr="008B6CEF" w:rsidRDefault="008B6CEF" w:rsidP="008B6CEF">
            <w:pPr>
              <w:jc w:val="both"/>
            </w:pPr>
          </w:p>
          <w:p w:rsidR="008B6CEF" w:rsidRPr="008B6CEF" w:rsidRDefault="008B6CEF" w:rsidP="008B6CEF">
            <w:pPr>
              <w:jc w:val="both"/>
            </w:pPr>
            <w:r w:rsidRPr="008B6CEF">
              <w:t>2.</w:t>
            </w:r>
          </w:p>
          <w:p w:rsidR="008B6CEF" w:rsidRPr="008B6CEF" w:rsidRDefault="008B6CEF" w:rsidP="008B6CEF">
            <w:pPr>
              <w:jc w:val="both"/>
            </w:pPr>
          </w:p>
          <w:p w:rsidR="008B6CEF" w:rsidRPr="008B6CEF" w:rsidRDefault="008B6CEF" w:rsidP="008B6CEF">
            <w:pPr>
              <w:jc w:val="both"/>
            </w:pPr>
            <w:r w:rsidRPr="008B6CEF">
              <w:t>3.</w:t>
            </w:r>
          </w:p>
        </w:tc>
      </w:tr>
      <w:tr w:rsidR="008B6CEF" w:rsidRPr="008B6CEF" w:rsidTr="001C7A7B">
        <w:trPr>
          <w:trHeight w:val="227"/>
        </w:trPr>
        <w:tc>
          <w:tcPr>
            <w:tcW w:w="2457" w:type="dxa"/>
            <w:shd w:val="clear" w:color="auto" w:fill="auto"/>
            <w:vAlign w:val="center"/>
          </w:tcPr>
          <w:p w:rsidR="008B6CEF" w:rsidRPr="008B6CEF" w:rsidRDefault="008B6CEF" w:rsidP="008B6CEF">
            <w:r w:rsidRPr="008B6CEF">
              <w:t>Ich arbeite in der Küche.</w:t>
            </w:r>
          </w:p>
        </w:tc>
        <w:tc>
          <w:tcPr>
            <w:tcW w:w="4943" w:type="dxa"/>
            <w:vAlign w:val="center"/>
          </w:tcPr>
          <w:p w:rsidR="008B6CEF" w:rsidRPr="008B6CEF" w:rsidRDefault="008B6CEF" w:rsidP="008B6CEF">
            <w:pPr>
              <w:jc w:val="both"/>
            </w:pPr>
            <w:r w:rsidRPr="008B6CEF">
              <w:t>1.</w:t>
            </w:r>
          </w:p>
          <w:p w:rsidR="008B6CEF" w:rsidRPr="008B6CEF" w:rsidRDefault="008B6CEF" w:rsidP="008B6CEF">
            <w:pPr>
              <w:jc w:val="both"/>
            </w:pPr>
          </w:p>
          <w:p w:rsidR="008B6CEF" w:rsidRPr="008B6CEF" w:rsidRDefault="008B6CEF" w:rsidP="008B6CEF">
            <w:pPr>
              <w:jc w:val="both"/>
            </w:pPr>
            <w:r w:rsidRPr="008B6CEF">
              <w:t>2.</w:t>
            </w:r>
          </w:p>
          <w:p w:rsidR="008B6CEF" w:rsidRPr="008B6CEF" w:rsidRDefault="008B6CEF" w:rsidP="008B6CEF">
            <w:pPr>
              <w:jc w:val="both"/>
            </w:pPr>
          </w:p>
          <w:p w:rsidR="008B6CEF" w:rsidRPr="008B6CEF" w:rsidRDefault="008B6CEF" w:rsidP="008B6CEF">
            <w:pPr>
              <w:jc w:val="both"/>
            </w:pPr>
            <w:r w:rsidRPr="008B6CEF">
              <w:t>3.</w:t>
            </w:r>
          </w:p>
        </w:tc>
        <w:tc>
          <w:tcPr>
            <w:tcW w:w="2126" w:type="dxa"/>
            <w:vAlign w:val="center"/>
          </w:tcPr>
          <w:p w:rsidR="008B6CEF" w:rsidRPr="008B6CEF" w:rsidRDefault="008B6CEF" w:rsidP="008B6CEF">
            <w:pPr>
              <w:jc w:val="both"/>
            </w:pPr>
            <w:r w:rsidRPr="008B6CEF">
              <w:t>1.</w:t>
            </w:r>
          </w:p>
          <w:p w:rsidR="008B6CEF" w:rsidRPr="008B6CEF" w:rsidRDefault="008B6CEF" w:rsidP="008B6CEF">
            <w:pPr>
              <w:jc w:val="both"/>
            </w:pPr>
          </w:p>
          <w:p w:rsidR="008B6CEF" w:rsidRPr="008B6CEF" w:rsidRDefault="008B6CEF" w:rsidP="008B6CEF">
            <w:pPr>
              <w:jc w:val="both"/>
            </w:pPr>
            <w:r w:rsidRPr="008B6CEF">
              <w:t>2.</w:t>
            </w:r>
          </w:p>
          <w:p w:rsidR="008B6CEF" w:rsidRPr="008B6CEF" w:rsidRDefault="008B6CEF" w:rsidP="008B6CEF">
            <w:pPr>
              <w:jc w:val="both"/>
            </w:pPr>
          </w:p>
          <w:p w:rsidR="008B6CEF" w:rsidRPr="008B6CEF" w:rsidRDefault="008B6CEF" w:rsidP="008B6CEF">
            <w:pPr>
              <w:jc w:val="both"/>
            </w:pPr>
            <w:r w:rsidRPr="008B6CEF">
              <w:t>3.</w:t>
            </w:r>
          </w:p>
        </w:tc>
      </w:tr>
      <w:tr w:rsidR="008B6CEF" w:rsidRPr="008B6CEF" w:rsidTr="001C7A7B">
        <w:trPr>
          <w:trHeight w:val="227"/>
        </w:trPr>
        <w:tc>
          <w:tcPr>
            <w:tcW w:w="2457" w:type="dxa"/>
            <w:shd w:val="clear" w:color="auto" w:fill="auto"/>
            <w:vAlign w:val="center"/>
          </w:tcPr>
          <w:p w:rsidR="008B6CEF" w:rsidRPr="008B6CEF" w:rsidRDefault="008B6CEF" w:rsidP="008B6CEF">
            <w:r w:rsidRPr="008B6CEF">
              <w:t>Ich beende meine Arbeit in der Küche.</w:t>
            </w:r>
          </w:p>
        </w:tc>
        <w:tc>
          <w:tcPr>
            <w:tcW w:w="4943" w:type="dxa"/>
            <w:vAlign w:val="center"/>
          </w:tcPr>
          <w:p w:rsidR="008B6CEF" w:rsidRPr="008B6CEF" w:rsidRDefault="008B6CEF" w:rsidP="008B6CEF">
            <w:pPr>
              <w:jc w:val="both"/>
            </w:pPr>
            <w:r w:rsidRPr="008B6CEF">
              <w:t>1.</w:t>
            </w:r>
          </w:p>
          <w:p w:rsidR="008B6CEF" w:rsidRPr="008B6CEF" w:rsidRDefault="008B6CEF" w:rsidP="008B6CEF">
            <w:pPr>
              <w:jc w:val="both"/>
            </w:pPr>
          </w:p>
          <w:p w:rsidR="008B6CEF" w:rsidRPr="008B6CEF" w:rsidRDefault="008B6CEF" w:rsidP="008B6CEF">
            <w:pPr>
              <w:jc w:val="both"/>
            </w:pPr>
            <w:r w:rsidRPr="008B6CEF">
              <w:t>2.</w:t>
            </w:r>
          </w:p>
          <w:p w:rsidR="008B6CEF" w:rsidRPr="008B6CEF" w:rsidRDefault="008B6CEF" w:rsidP="008B6CEF">
            <w:pPr>
              <w:jc w:val="both"/>
            </w:pPr>
          </w:p>
          <w:p w:rsidR="008B6CEF" w:rsidRPr="008B6CEF" w:rsidRDefault="008B6CEF" w:rsidP="008B6CEF">
            <w:pPr>
              <w:jc w:val="both"/>
            </w:pPr>
            <w:r w:rsidRPr="008B6CEF">
              <w:t>3.</w:t>
            </w:r>
          </w:p>
        </w:tc>
        <w:tc>
          <w:tcPr>
            <w:tcW w:w="2126" w:type="dxa"/>
            <w:vAlign w:val="center"/>
          </w:tcPr>
          <w:p w:rsidR="008B6CEF" w:rsidRPr="008B6CEF" w:rsidRDefault="008B6CEF" w:rsidP="008B6CEF">
            <w:pPr>
              <w:jc w:val="both"/>
            </w:pPr>
            <w:r w:rsidRPr="008B6CEF">
              <w:t>1.</w:t>
            </w:r>
          </w:p>
          <w:p w:rsidR="008B6CEF" w:rsidRPr="008B6CEF" w:rsidRDefault="008B6CEF" w:rsidP="008B6CEF">
            <w:pPr>
              <w:jc w:val="both"/>
            </w:pPr>
          </w:p>
          <w:p w:rsidR="008B6CEF" w:rsidRPr="008B6CEF" w:rsidRDefault="008B6CEF" w:rsidP="008B6CEF">
            <w:pPr>
              <w:jc w:val="both"/>
            </w:pPr>
            <w:r w:rsidRPr="008B6CEF">
              <w:t>2.</w:t>
            </w:r>
          </w:p>
          <w:p w:rsidR="008B6CEF" w:rsidRPr="008B6CEF" w:rsidRDefault="008B6CEF" w:rsidP="008B6CEF">
            <w:pPr>
              <w:jc w:val="both"/>
            </w:pPr>
          </w:p>
          <w:p w:rsidR="008B6CEF" w:rsidRPr="008B6CEF" w:rsidRDefault="008B6CEF" w:rsidP="008B6CEF">
            <w:pPr>
              <w:jc w:val="both"/>
            </w:pPr>
            <w:r w:rsidRPr="008B6CEF">
              <w:t>3</w:t>
            </w:r>
          </w:p>
        </w:tc>
      </w:tr>
    </w:tbl>
    <w:p w:rsidR="008B6CEF" w:rsidRPr="008B6CEF" w:rsidRDefault="008B6CEF" w:rsidP="008B6CEF">
      <w:pPr>
        <w:spacing w:line="240" w:lineRule="exact"/>
        <w:rPr>
          <w:b/>
          <w:bCs/>
          <w:color w:val="000000"/>
        </w:rPr>
      </w:pPr>
    </w:p>
    <w:p w:rsidR="008B6CEF" w:rsidRPr="008B6CEF" w:rsidRDefault="008B6CEF" w:rsidP="008B6CEF">
      <w:pPr>
        <w:spacing w:line="240" w:lineRule="exact"/>
        <w:rPr>
          <w:b/>
          <w:bCs/>
          <w:color w:val="000000"/>
        </w:rPr>
      </w:pPr>
      <w:r w:rsidRPr="008B6CEF">
        <w:rPr>
          <w:b/>
          <w:bCs/>
          <w:color w:val="00000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D26C15" w:rsidRPr="00B51DE9" w:rsidTr="00D26C15">
        <w:trPr>
          <w:trHeight w:val="523"/>
        </w:trPr>
        <w:tc>
          <w:tcPr>
            <w:tcW w:w="311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br w:type="page"/>
              <w:t>Lernfeld</w:t>
            </w:r>
          </w:p>
          <w:p w:rsidR="00D26C15" w:rsidRDefault="00D26C15" w:rsidP="00276C8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D26C15" w:rsidRDefault="00D26C15" w:rsidP="00276C83">
            <w:pPr>
              <w:pStyle w:val="Tabelle6pt"/>
              <w:rPr>
                <w:color w:val="000000"/>
              </w:rPr>
            </w:pPr>
            <w:r>
              <w:t>Titel</w:t>
            </w:r>
          </w:p>
          <w:p w:rsidR="00D26C15" w:rsidRPr="00AC1887" w:rsidRDefault="00D26C15" w:rsidP="00276C83">
            <w:pPr>
              <w:pStyle w:val="TabelleKopflinks"/>
            </w:pPr>
            <w:r w:rsidRPr="00AC1887">
              <w:t xml:space="preserve">Hygienemaßnahmen angewendet </w:t>
            </w:r>
          </w:p>
        </w:tc>
        <w:tc>
          <w:tcPr>
            <w:tcW w:w="188" w:type="dxa"/>
            <w:vMerge w:val="restart"/>
            <w:tcBorders>
              <w:top w:val="nil"/>
              <w:left w:val="single" w:sz="4" w:space="0" w:color="auto"/>
              <w:bottom w:val="nil"/>
              <w:right w:val="single" w:sz="4" w:space="0" w:color="auto"/>
            </w:tcBorders>
            <w:shd w:val="clear" w:color="auto" w:fill="FFFFFF"/>
          </w:tcPr>
          <w:p w:rsidR="00D26C15" w:rsidRPr="004B658C" w:rsidRDefault="00D26C15" w:rsidP="00276C8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26C15" w:rsidRDefault="00D26C15" w:rsidP="00276C83">
            <w:pPr>
              <w:pStyle w:val="TabelleKopfmitte"/>
              <w:rPr>
                <w:sz w:val="18"/>
              </w:rPr>
            </w:pPr>
            <w:r w:rsidRPr="00D661AD">
              <w:rPr>
                <w:sz w:val="18"/>
              </w:rPr>
              <w:t xml:space="preserve">Ernährung und </w:t>
            </w:r>
          </w:p>
          <w:p w:rsidR="00D26C15" w:rsidRPr="00D661AD" w:rsidRDefault="00D26C15" w:rsidP="00276C83">
            <w:pPr>
              <w:pStyle w:val="TabelleKopfmitte"/>
              <w:rPr>
                <w:sz w:val="18"/>
              </w:rPr>
            </w:pPr>
            <w:r>
              <w:rPr>
                <w:sz w:val="18"/>
              </w:rPr>
              <w:t>Gastro</w:t>
            </w:r>
            <w:r w:rsidRPr="00D661AD">
              <w:rPr>
                <w:sz w:val="18"/>
              </w:rPr>
              <w:t>nomie</w:t>
            </w:r>
          </w:p>
          <w:p w:rsidR="00D26C15" w:rsidRPr="00B51DE9" w:rsidRDefault="00D26C15" w:rsidP="00D26C15">
            <w:pPr>
              <w:pStyle w:val="TabelleKopfmitte"/>
              <w:rPr>
                <w:rFonts w:eastAsia="Calibri"/>
              </w:rPr>
            </w:pPr>
            <w:r w:rsidRPr="00D661AD">
              <w:rPr>
                <w:rFonts w:eastAsia="Calibri"/>
              </w:rPr>
              <w:t>EG2.01</w:t>
            </w:r>
            <w:r>
              <w:rPr>
                <w:rFonts w:eastAsia="Calibri"/>
              </w:rPr>
              <w:t>.03.10</w:t>
            </w:r>
          </w:p>
        </w:tc>
      </w:tr>
      <w:tr w:rsidR="00D26C15" w:rsidRPr="00B51DE9" w:rsidTr="00D26C15">
        <w:tc>
          <w:tcPr>
            <w:tcW w:w="7348" w:type="dxa"/>
            <w:gridSpan w:val="2"/>
            <w:tcBorders>
              <w:left w:val="single" w:sz="4" w:space="0" w:color="auto"/>
              <w:bottom w:val="single" w:sz="4" w:space="0" w:color="auto"/>
              <w:right w:val="single" w:sz="4" w:space="0" w:color="auto"/>
            </w:tcBorders>
            <w:hideMark/>
          </w:tcPr>
          <w:p w:rsidR="00D26C15" w:rsidRPr="004B658C" w:rsidRDefault="00D26C15" w:rsidP="00276C83">
            <w:pPr>
              <w:pStyle w:val="Tabelle6pt"/>
            </w:pPr>
            <w:r>
              <w:t>Kompetenzbereiche:</w:t>
            </w:r>
          </w:p>
          <w:p w:rsidR="00D26C15" w:rsidRPr="008B6CEF" w:rsidRDefault="00D26C15" w:rsidP="00276C83">
            <w:pPr>
              <w:numPr>
                <w:ilvl w:val="0"/>
                <w:numId w:val="6"/>
              </w:numPr>
              <w:ind w:left="227" w:hanging="170"/>
              <w:rPr>
                <w:sz w:val="16"/>
              </w:rPr>
            </w:pPr>
            <w:r w:rsidRPr="008B6CEF">
              <w:rPr>
                <w:sz w:val="16"/>
              </w:rPr>
              <w:t>Ich kann die Grundlagen der Hygiene und lebensmittelrechtliche Vorschriften anwenden.</w:t>
            </w:r>
          </w:p>
          <w:p w:rsidR="00D26C15" w:rsidRPr="008B6CEF" w:rsidRDefault="00D26C15" w:rsidP="00276C83">
            <w:pPr>
              <w:numPr>
                <w:ilvl w:val="0"/>
                <w:numId w:val="6"/>
              </w:numPr>
              <w:ind w:left="227" w:hanging="170"/>
              <w:rPr>
                <w:sz w:val="16"/>
              </w:rPr>
            </w:pPr>
            <w:r w:rsidRPr="008B6CEF">
              <w:rPr>
                <w:sz w:val="16"/>
              </w:rPr>
              <w:t>Ich kann die Qualität von Lebensmitteln durch geeignete Maßnahmen erhalten.</w:t>
            </w:r>
          </w:p>
          <w:p w:rsidR="00D26C15" w:rsidRPr="008B6CEF" w:rsidRDefault="00D26C15" w:rsidP="00276C83">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D26C15" w:rsidRDefault="00D26C15" w:rsidP="00276C83">
            <w:pPr>
              <w:numPr>
                <w:ilvl w:val="0"/>
                <w:numId w:val="6"/>
              </w:numPr>
              <w:ind w:left="227" w:hanging="170"/>
            </w:pPr>
            <w:r w:rsidRPr="008B6CEF">
              <w:rPr>
                <w:i/>
                <w:iCs/>
                <w:sz w:val="16"/>
              </w:rPr>
              <w:t>Ich kann kommunizieren, übernehme selbstständig Aufgaben und bringe mich aktiv im Team ein.</w:t>
            </w:r>
          </w:p>
        </w:tc>
        <w:tc>
          <w:tcPr>
            <w:tcW w:w="188" w:type="dxa"/>
            <w:vMerge/>
            <w:tcBorders>
              <w:left w:val="single" w:sz="4" w:space="0" w:color="auto"/>
              <w:bottom w:val="nil"/>
              <w:right w:val="nil"/>
            </w:tcBorders>
            <w:vAlign w:val="center"/>
            <w:hideMark/>
          </w:tcPr>
          <w:p w:rsidR="00D26C15" w:rsidRDefault="00D26C15" w:rsidP="00276C8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26C15" w:rsidRPr="00B51DE9" w:rsidTr="00276C83">
              <w:trPr>
                <w:trHeight w:val="284"/>
              </w:trPr>
              <w:tc>
                <w:tcPr>
                  <w:tcW w:w="2090" w:type="dxa"/>
                  <w:shd w:val="clear" w:color="auto" w:fill="D9D9D9" w:themeFill="background1" w:themeFillShade="D9"/>
                </w:tcPr>
                <w:p w:rsidR="00D26C15" w:rsidRPr="00B51DE9" w:rsidRDefault="00D26C15" w:rsidP="00276C83">
                  <w:pPr>
                    <w:pStyle w:val="TabelleKopfmitte"/>
                  </w:pPr>
                  <w:r w:rsidRPr="00B51DE9">
                    <w:t>L</w:t>
                  </w:r>
                  <w:r>
                    <w:t>ösung</w:t>
                  </w:r>
                </w:p>
              </w:tc>
            </w:tr>
          </w:tbl>
          <w:p w:rsidR="00D26C15" w:rsidRPr="00B51DE9" w:rsidRDefault="00D26C15" w:rsidP="00276C83"/>
        </w:tc>
      </w:tr>
    </w:tbl>
    <w:p w:rsidR="00D26C15" w:rsidRDefault="00D26C15"/>
    <w:p w:rsidR="008B6CEF" w:rsidRPr="008B6CEF" w:rsidRDefault="008B6CEF" w:rsidP="008B6CEF">
      <w:pPr>
        <w:spacing w:line="240" w:lineRule="exact"/>
        <w:rPr>
          <w:b/>
          <w:bCs/>
          <w:color w:val="000000"/>
        </w:rPr>
      </w:pPr>
      <w:r w:rsidRPr="008B6CEF">
        <w:rPr>
          <w:b/>
          <w:bCs/>
          <w:noProof/>
          <w:color w:val="000000"/>
          <w:sz w:val="24"/>
          <w:lang w:eastAsia="de-DE"/>
        </w:rPr>
        <w:drawing>
          <wp:anchor distT="0" distB="0" distL="114300" distR="114300" simplePos="0" relativeHeight="252282880" behindDoc="0" locked="0" layoutInCell="0" allowOverlap="1" wp14:anchorId="235573F4" wp14:editId="204E23B2">
            <wp:simplePos x="0" y="0"/>
            <wp:positionH relativeFrom="rightMargin">
              <wp:posOffset>107950</wp:posOffset>
            </wp:positionH>
            <wp:positionV relativeFrom="paragraph">
              <wp:posOffset>0</wp:posOffset>
            </wp:positionV>
            <wp:extent cx="345440" cy="323850"/>
            <wp:effectExtent l="0" t="0" r="0" b="0"/>
            <wp:wrapNone/>
            <wp:docPr id="125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EF" w:rsidRPr="008B6CEF" w:rsidRDefault="008B6CEF" w:rsidP="008B6CEF">
      <w:pPr>
        <w:spacing w:line="240" w:lineRule="exact"/>
        <w:rPr>
          <w:b/>
          <w:bCs/>
          <w:color w:val="000000"/>
        </w:rPr>
      </w:pPr>
    </w:p>
    <w:p w:rsidR="008B6CEF" w:rsidRPr="008B6CEF" w:rsidRDefault="008B6CEF" w:rsidP="008B6CEF">
      <w:pPr>
        <w:spacing w:line="240" w:lineRule="exact"/>
        <w:rPr>
          <w:b/>
          <w:bCs/>
          <w:color w:val="000000"/>
        </w:rPr>
      </w:pPr>
    </w:p>
    <w:tbl>
      <w:tblPr>
        <w:tblStyle w:val="Tabellenraster16"/>
        <w:tblW w:w="9526" w:type="dxa"/>
        <w:tblInd w:w="108" w:type="dxa"/>
        <w:tblLayout w:type="fixed"/>
        <w:tblCellMar>
          <w:top w:w="57" w:type="dxa"/>
          <w:bottom w:w="57" w:type="dxa"/>
        </w:tblCellMar>
        <w:tblLook w:val="04A0" w:firstRow="1" w:lastRow="0" w:firstColumn="1" w:lastColumn="0" w:noHBand="0" w:noVBand="1"/>
      </w:tblPr>
      <w:tblGrid>
        <w:gridCol w:w="2457"/>
        <w:gridCol w:w="4943"/>
        <w:gridCol w:w="2126"/>
      </w:tblGrid>
      <w:tr w:rsidR="008B6CEF" w:rsidRPr="008B6CEF" w:rsidTr="00B32A20">
        <w:tc>
          <w:tcPr>
            <w:tcW w:w="2457" w:type="dxa"/>
            <w:shd w:val="clear" w:color="auto" w:fill="D9D9D9" w:themeFill="background1" w:themeFillShade="D9"/>
            <w:vAlign w:val="center"/>
          </w:tcPr>
          <w:p w:rsidR="008B6CEF" w:rsidRPr="008B6CEF" w:rsidRDefault="008B6CEF" w:rsidP="008B6CEF">
            <w:pPr>
              <w:jc w:val="center"/>
              <w:rPr>
                <w:b/>
                <w:bCs/>
                <w:color w:val="000000"/>
              </w:rPr>
            </w:pPr>
            <w:r w:rsidRPr="008B6CEF">
              <w:rPr>
                <w:b/>
                <w:bCs/>
                <w:color w:val="000000"/>
              </w:rPr>
              <w:t>Arbeitsschritt</w:t>
            </w:r>
          </w:p>
        </w:tc>
        <w:tc>
          <w:tcPr>
            <w:tcW w:w="4943" w:type="dxa"/>
            <w:shd w:val="clear" w:color="auto" w:fill="D9D9D9" w:themeFill="background1" w:themeFillShade="D9"/>
            <w:vAlign w:val="center"/>
          </w:tcPr>
          <w:p w:rsidR="008B6CEF" w:rsidRPr="008B6CEF" w:rsidRDefault="008B6CEF" w:rsidP="008B6CEF">
            <w:pPr>
              <w:jc w:val="center"/>
              <w:rPr>
                <w:b/>
                <w:bCs/>
                <w:color w:val="000000"/>
              </w:rPr>
            </w:pPr>
            <w:r w:rsidRPr="008B6CEF">
              <w:rPr>
                <w:b/>
                <w:bCs/>
                <w:color w:val="000000"/>
              </w:rPr>
              <w:t>Hygienemaßnahme</w:t>
            </w:r>
          </w:p>
        </w:tc>
        <w:tc>
          <w:tcPr>
            <w:tcW w:w="2126" w:type="dxa"/>
            <w:shd w:val="clear" w:color="auto" w:fill="D9D9D9" w:themeFill="background1" w:themeFillShade="D9"/>
            <w:vAlign w:val="center"/>
          </w:tcPr>
          <w:p w:rsidR="0065273F" w:rsidRDefault="008B6CEF" w:rsidP="008B6CEF">
            <w:pPr>
              <w:jc w:val="center"/>
              <w:rPr>
                <w:b/>
                <w:bCs/>
                <w:color w:val="000000"/>
              </w:rPr>
            </w:pPr>
            <w:r w:rsidRPr="008B6CEF">
              <w:rPr>
                <w:b/>
                <w:bCs/>
                <w:color w:val="000000"/>
              </w:rPr>
              <w:t xml:space="preserve">Persönliche – </w:t>
            </w:r>
          </w:p>
          <w:p w:rsidR="0065273F" w:rsidRDefault="008B6CEF" w:rsidP="008B6CEF">
            <w:pPr>
              <w:jc w:val="center"/>
              <w:rPr>
                <w:b/>
                <w:bCs/>
                <w:color w:val="000000"/>
              </w:rPr>
            </w:pPr>
            <w:r w:rsidRPr="008B6CEF">
              <w:rPr>
                <w:b/>
                <w:bCs/>
                <w:color w:val="000000"/>
              </w:rPr>
              <w:t xml:space="preserve">Betriebs – </w:t>
            </w:r>
          </w:p>
          <w:p w:rsidR="008B6CEF" w:rsidRPr="008B6CEF" w:rsidRDefault="008B6CEF" w:rsidP="008B6CEF">
            <w:pPr>
              <w:jc w:val="center"/>
              <w:rPr>
                <w:b/>
                <w:bCs/>
                <w:color w:val="000000"/>
              </w:rPr>
            </w:pPr>
            <w:r w:rsidRPr="008B6CEF">
              <w:rPr>
                <w:b/>
                <w:bCs/>
                <w:color w:val="000000"/>
              </w:rPr>
              <w:t>Produkthygiene?</w:t>
            </w:r>
          </w:p>
        </w:tc>
      </w:tr>
      <w:tr w:rsidR="008B6CEF" w:rsidRPr="008B6CEF" w:rsidTr="001C7A7B">
        <w:trPr>
          <w:trHeight w:val="20"/>
        </w:trPr>
        <w:tc>
          <w:tcPr>
            <w:tcW w:w="2457" w:type="dxa"/>
            <w:shd w:val="clear" w:color="auto" w:fill="auto"/>
            <w:vAlign w:val="center"/>
          </w:tcPr>
          <w:p w:rsidR="008B6CEF" w:rsidRPr="008B6CEF" w:rsidRDefault="008B6CEF" w:rsidP="008B6CEF">
            <w:r w:rsidRPr="008B6CEF">
              <w:t>Ich bereite mich auf meine Arbeit in der Küche vor.</w:t>
            </w:r>
          </w:p>
        </w:tc>
        <w:tc>
          <w:tcPr>
            <w:tcW w:w="4943" w:type="dxa"/>
            <w:vAlign w:val="center"/>
          </w:tcPr>
          <w:p w:rsidR="008B6CEF" w:rsidRPr="008B6CEF" w:rsidRDefault="008B6CEF" w:rsidP="008B6CEF">
            <w:r w:rsidRPr="008B6CEF">
              <w:t>1.  Hände waschen</w:t>
            </w:r>
          </w:p>
          <w:p w:rsidR="008B6CEF" w:rsidRPr="008B6CEF" w:rsidRDefault="008B6CEF" w:rsidP="008B6CEF"/>
          <w:p w:rsidR="008B6CEF" w:rsidRPr="008B6CEF" w:rsidRDefault="008B6CEF" w:rsidP="008B6CEF">
            <w:r w:rsidRPr="008B6CEF">
              <w:t xml:space="preserve">2.  Arbeitsplatz abwischen, Löffeltopf, Abfallschüssel    </w:t>
            </w:r>
          </w:p>
          <w:p w:rsidR="008B6CEF" w:rsidRPr="008B6CEF" w:rsidRDefault="008B6CEF" w:rsidP="008B6CEF"/>
          <w:p w:rsidR="008B6CEF" w:rsidRPr="008B6CEF" w:rsidRDefault="008B6CEF" w:rsidP="008B6CEF">
            <w:r w:rsidRPr="008B6CEF">
              <w:t>3.  Schmuck ablegen, Arbeitskleidung anziehen</w:t>
            </w:r>
          </w:p>
        </w:tc>
        <w:tc>
          <w:tcPr>
            <w:tcW w:w="2126" w:type="dxa"/>
            <w:vAlign w:val="center"/>
          </w:tcPr>
          <w:p w:rsidR="008B6CEF" w:rsidRPr="008B6CEF" w:rsidRDefault="0065273F" w:rsidP="008B6CEF">
            <w:pPr>
              <w:rPr>
                <w:bCs/>
                <w:color w:val="000000"/>
              </w:rPr>
            </w:pPr>
            <w:r>
              <w:rPr>
                <w:bCs/>
                <w:color w:val="000000"/>
              </w:rPr>
              <w:t>1. P</w:t>
            </w:r>
            <w:r w:rsidR="008B6CEF" w:rsidRPr="008B6CEF">
              <w:rPr>
                <w:bCs/>
                <w:color w:val="000000"/>
              </w:rPr>
              <w:t>ersönlich</w:t>
            </w:r>
            <w:r>
              <w:rPr>
                <w:bCs/>
                <w:color w:val="000000"/>
              </w:rPr>
              <w:t xml:space="preserve">e </w:t>
            </w:r>
          </w:p>
          <w:p w:rsidR="008B6CEF" w:rsidRPr="008B6CEF" w:rsidRDefault="008B6CEF" w:rsidP="008B6CEF">
            <w:pPr>
              <w:rPr>
                <w:bCs/>
                <w:color w:val="000000"/>
              </w:rPr>
            </w:pPr>
          </w:p>
          <w:p w:rsidR="008B6CEF" w:rsidRPr="008B6CEF" w:rsidRDefault="008B6CEF" w:rsidP="008B6CEF">
            <w:pPr>
              <w:rPr>
                <w:bCs/>
                <w:color w:val="000000"/>
              </w:rPr>
            </w:pPr>
            <w:r w:rsidRPr="008B6CEF">
              <w:rPr>
                <w:bCs/>
                <w:color w:val="000000"/>
              </w:rPr>
              <w:t>2. Betrieb</w:t>
            </w:r>
          </w:p>
          <w:p w:rsidR="008B6CEF" w:rsidRPr="008B6CEF" w:rsidRDefault="008B6CEF" w:rsidP="008B6CEF">
            <w:pPr>
              <w:rPr>
                <w:bCs/>
                <w:color w:val="000000"/>
              </w:rPr>
            </w:pPr>
          </w:p>
          <w:p w:rsidR="008B6CEF" w:rsidRPr="008B6CEF" w:rsidRDefault="0065273F" w:rsidP="008B6CEF">
            <w:pPr>
              <w:rPr>
                <w:b/>
                <w:bCs/>
                <w:color w:val="000000"/>
              </w:rPr>
            </w:pPr>
            <w:r>
              <w:rPr>
                <w:bCs/>
                <w:color w:val="000000"/>
              </w:rPr>
              <w:t>3. P</w:t>
            </w:r>
            <w:r w:rsidR="008B6CEF" w:rsidRPr="008B6CEF">
              <w:rPr>
                <w:bCs/>
                <w:color w:val="000000"/>
              </w:rPr>
              <w:t>ersönlich</w:t>
            </w:r>
            <w:r>
              <w:rPr>
                <w:bCs/>
                <w:color w:val="000000"/>
              </w:rPr>
              <w:t>e</w:t>
            </w:r>
          </w:p>
        </w:tc>
      </w:tr>
      <w:tr w:rsidR="008B6CEF" w:rsidRPr="008B6CEF" w:rsidTr="001C7A7B">
        <w:trPr>
          <w:trHeight w:val="20"/>
        </w:trPr>
        <w:tc>
          <w:tcPr>
            <w:tcW w:w="2457" w:type="dxa"/>
            <w:shd w:val="clear" w:color="auto" w:fill="auto"/>
            <w:vAlign w:val="center"/>
          </w:tcPr>
          <w:p w:rsidR="008B6CEF" w:rsidRPr="008B6CEF" w:rsidRDefault="008B6CEF" w:rsidP="008B6CEF">
            <w:r w:rsidRPr="008B6CEF">
              <w:t>Ich arbeite in der Küche.</w:t>
            </w:r>
          </w:p>
        </w:tc>
        <w:tc>
          <w:tcPr>
            <w:tcW w:w="4943" w:type="dxa"/>
            <w:vAlign w:val="center"/>
          </w:tcPr>
          <w:p w:rsidR="008B6CEF" w:rsidRPr="008B6CEF" w:rsidRDefault="008B6CEF" w:rsidP="008B6CEF">
            <w:r w:rsidRPr="008B6CEF">
              <w:t>1.  gelbes Brett für Geflügel, grünes Brett für Gemüse,</w:t>
            </w:r>
          </w:p>
          <w:p w:rsidR="008B6CEF" w:rsidRPr="008B6CEF" w:rsidRDefault="008B6CEF" w:rsidP="008B6CEF">
            <w:r w:rsidRPr="008B6CEF">
              <w:t xml:space="preserve">      weißes Brett für Obst herrichten</w:t>
            </w:r>
          </w:p>
          <w:p w:rsidR="008B6CEF" w:rsidRPr="008B6CEF" w:rsidRDefault="008B6CEF" w:rsidP="008B6CEF"/>
          <w:p w:rsidR="008B6CEF" w:rsidRPr="008B6CEF" w:rsidRDefault="008B6CEF" w:rsidP="008B6CEF">
            <w:r w:rsidRPr="008B6CEF">
              <w:t>2.  vorbereitete Speisen zudecken, Obstsalat kühl stellen</w:t>
            </w:r>
          </w:p>
          <w:p w:rsidR="008B6CEF" w:rsidRPr="008B6CEF" w:rsidRDefault="008B6CEF" w:rsidP="008B6CEF"/>
          <w:p w:rsidR="008B6CEF" w:rsidRPr="008B6CEF" w:rsidRDefault="008B6CEF" w:rsidP="008B6CEF">
            <w:r w:rsidRPr="008B6CEF">
              <w:t>3.  Arbeitsflächen immer wieder säubern</w:t>
            </w:r>
          </w:p>
        </w:tc>
        <w:tc>
          <w:tcPr>
            <w:tcW w:w="2126" w:type="dxa"/>
            <w:vAlign w:val="center"/>
          </w:tcPr>
          <w:p w:rsidR="008B6CEF" w:rsidRPr="008B6CEF" w:rsidRDefault="008B6CEF" w:rsidP="008B6CEF">
            <w:r w:rsidRPr="008B6CEF">
              <w:t>1. Produkt</w:t>
            </w:r>
          </w:p>
          <w:p w:rsidR="008B6CEF" w:rsidRPr="008B6CEF" w:rsidRDefault="008B6CEF" w:rsidP="008B6CEF"/>
          <w:p w:rsidR="008B6CEF" w:rsidRPr="008B6CEF" w:rsidRDefault="00021953" w:rsidP="008B6CEF">
            <w:r>
              <w:t xml:space="preserve">2. </w:t>
            </w:r>
            <w:r w:rsidR="008B6CEF" w:rsidRPr="008B6CEF">
              <w:t>Produkt</w:t>
            </w:r>
          </w:p>
          <w:p w:rsidR="008B6CEF" w:rsidRPr="008B6CEF" w:rsidRDefault="008B6CEF" w:rsidP="008B6CEF"/>
          <w:p w:rsidR="008B6CEF" w:rsidRPr="008B6CEF" w:rsidRDefault="008B6CEF" w:rsidP="008B6CEF">
            <w:r w:rsidRPr="008B6CEF">
              <w:t>3. Betrieb</w:t>
            </w:r>
          </w:p>
        </w:tc>
      </w:tr>
      <w:tr w:rsidR="008B6CEF" w:rsidRPr="008B6CEF" w:rsidTr="001C7A7B">
        <w:trPr>
          <w:trHeight w:val="20"/>
        </w:trPr>
        <w:tc>
          <w:tcPr>
            <w:tcW w:w="2457" w:type="dxa"/>
            <w:shd w:val="clear" w:color="auto" w:fill="auto"/>
            <w:vAlign w:val="center"/>
          </w:tcPr>
          <w:p w:rsidR="008B6CEF" w:rsidRPr="008B6CEF" w:rsidRDefault="008B6CEF" w:rsidP="008B6CEF">
            <w:r w:rsidRPr="008B6CEF">
              <w:t>Ich beende meine Arbeit in der Küche.</w:t>
            </w:r>
          </w:p>
        </w:tc>
        <w:tc>
          <w:tcPr>
            <w:tcW w:w="4943" w:type="dxa"/>
            <w:vAlign w:val="center"/>
          </w:tcPr>
          <w:p w:rsidR="008B6CEF" w:rsidRPr="008B6CEF" w:rsidRDefault="008B6CEF" w:rsidP="008B6CEF">
            <w:r w:rsidRPr="008B6CEF">
              <w:t>1.  Abfälle nach Vorschrift entsorgen</w:t>
            </w:r>
          </w:p>
          <w:p w:rsidR="008B6CEF" w:rsidRPr="008B6CEF" w:rsidRDefault="008B6CEF" w:rsidP="008B6CEF"/>
          <w:p w:rsidR="008B6CEF" w:rsidRPr="008B6CEF" w:rsidRDefault="008B6CEF" w:rsidP="008B6CEF">
            <w:r w:rsidRPr="008B6CEF">
              <w:t xml:space="preserve">2.  Boden mit dem Nasswischverfahren gründlich </w:t>
            </w:r>
          </w:p>
          <w:p w:rsidR="008B6CEF" w:rsidRPr="008B6CEF" w:rsidRDefault="008B6CEF" w:rsidP="008B6CEF">
            <w:r w:rsidRPr="008B6CEF">
              <w:t xml:space="preserve">      reinigen</w:t>
            </w:r>
          </w:p>
          <w:p w:rsidR="008B6CEF" w:rsidRPr="008B6CEF" w:rsidRDefault="008B6CEF" w:rsidP="008B6CEF"/>
          <w:p w:rsidR="008B6CEF" w:rsidRPr="008B6CEF" w:rsidRDefault="008B6CEF" w:rsidP="008B6CEF">
            <w:r w:rsidRPr="008B6CEF">
              <w:t xml:space="preserve">3.   Arbeitskleidung und Arbeitstücher in die Wäsche </w:t>
            </w:r>
          </w:p>
          <w:p w:rsidR="008B6CEF" w:rsidRPr="008B6CEF" w:rsidRDefault="008B6CEF" w:rsidP="008B6CEF">
            <w:r w:rsidRPr="008B6CEF">
              <w:t xml:space="preserve">       geben</w:t>
            </w:r>
          </w:p>
        </w:tc>
        <w:tc>
          <w:tcPr>
            <w:tcW w:w="2126" w:type="dxa"/>
            <w:vAlign w:val="center"/>
          </w:tcPr>
          <w:p w:rsidR="008B6CEF" w:rsidRPr="008B6CEF" w:rsidRDefault="008B6CEF" w:rsidP="008B6CEF">
            <w:pPr>
              <w:rPr>
                <w:bCs/>
                <w:color w:val="000000"/>
              </w:rPr>
            </w:pPr>
            <w:r w:rsidRPr="008B6CEF">
              <w:rPr>
                <w:bCs/>
                <w:color w:val="000000"/>
              </w:rPr>
              <w:t>1. Betrieb</w:t>
            </w:r>
          </w:p>
          <w:p w:rsidR="008B6CEF" w:rsidRPr="008B6CEF" w:rsidRDefault="008B6CEF" w:rsidP="008B6CEF">
            <w:pPr>
              <w:rPr>
                <w:bCs/>
                <w:color w:val="000000"/>
              </w:rPr>
            </w:pPr>
          </w:p>
          <w:p w:rsidR="008B6CEF" w:rsidRPr="008B6CEF" w:rsidRDefault="008B6CEF" w:rsidP="008B6CEF">
            <w:pPr>
              <w:rPr>
                <w:bCs/>
                <w:color w:val="000000"/>
              </w:rPr>
            </w:pPr>
            <w:r w:rsidRPr="008B6CEF">
              <w:rPr>
                <w:bCs/>
                <w:color w:val="000000"/>
              </w:rPr>
              <w:t>2. Betrieb</w:t>
            </w:r>
          </w:p>
          <w:p w:rsidR="008B6CEF" w:rsidRPr="008B6CEF" w:rsidRDefault="008B6CEF" w:rsidP="008B6CEF">
            <w:pPr>
              <w:rPr>
                <w:bCs/>
                <w:color w:val="000000"/>
              </w:rPr>
            </w:pPr>
          </w:p>
          <w:p w:rsidR="008B6CEF" w:rsidRPr="008B6CEF" w:rsidRDefault="008B6CEF" w:rsidP="008B6CEF">
            <w:pPr>
              <w:rPr>
                <w:bCs/>
                <w:color w:val="000000"/>
              </w:rPr>
            </w:pPr>
            <w:r w:rsidRPr="008B6CEF">
              <w:rPr>
                <w:bCs/>
                <w:color w:val="000000"/>
              </w:rPr>
              <w:t xml:space="preserve">3. </w:t>
            </w:r>
            <w:r w:rsidR="00794022">
              <w:rPr>
                <w:bCs/>
                <w:color w:val="000000"/>
              </w:rPr>
              <w:t>P</w:t>
            </w:r>
            <w:r w:rsidRPr="008B6CEF">
              <w:rPr>
                <w:bCs/>
                <w:color w:val="000000"/>
              </w:rPr>
              <w:t>ersönlich</w:t>
            </w:r>
            <w:r w:rsidR="00794022">
              <w:rPr>
                <w:bCs/>
                <w:color w:val="000000"/>
              </w:rPr>
              <w:t>e</w:t>
            </w:r>
            <w:r w:rsidRPr="008B6CEF">
              <w:rPr>
                <w:bCs/>
                <w:color w:val="000000"/>
              </w:rPr>
              <w:t xml:space="preserve"> und </w:t>
            </w:r>
          </w:p>
          <w:p w:rsidR="008B6CEF" w:rsidRPr="008B6CEF" w:rsidRDefault="00794022" w:rsidP="008B6CEF">
            <w:pPr>
              <w:rPr>
                <w:bCs/>
                <w:color w:val="000000"/>
              </w:rPr>
            </w:pPr>
            <w:r>
              <w:rPr>
                <w:bCs/>
                <w:color w:val="000000"/>
              </w:rPr>
              <w:t xml:space="preserve">     </w:t>
            </w:r>
            <w:r w:rsidR="008B6CEF" w:rsidRPr="008B6CEF">
              <w:rPr>
                <w:bCs/>
                <w:color w:val="000000"/>
              </w:rPr>
              <w:t>Betrieb</w:t>
            </w:r>
          </w:p>
        </w:tc>
      </w:tr>
    </w:tbl>
    <w:p w:rsidR="008B6CEF" w:rsidRPr="008B6CEF" w:rsidRDefault="008B6CEF" w:rsidP="008B6CEF">
      <w:pPr>
        <w:spacing w:line="240" w:lineRule="exact"/>
        <w:rPr>
          <w:b/>
          <w:bCs/>
          <w:color w:val="000000"/>
        </w:rPr>
      </w:pPr>
    </w:p>
    <w:p w:rsidR="008B6CEF" w:rsidRPr="008B6CEF" w:rsidRDefault="008B6CEF" w:rsidP="008B6CEF">
      <w:pPr>
        <w:spacing w:line="240" w:lineRule="exact"/>
        <w:rPr>
          <w:b/>
          <w:bCs/>
          <w:color w:val="000000"/>
        </w:rPr>
      </w:pPr>
      <w:r w:rsidRPr="008B6CEF">
        <w:rPr>
          <w:b/>
          <w:bCs/>
          <w:color w:val="000000"/>
        </w:rPr>
        <w:br w:type="page"/>
      </w:r>
    </w:p>
    <w:tbl>
      <w:tblPr>
        <w:tblW w:w="96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10"/>
        <w:gridCol w:w="3111"/>
        <w:gridCol w:w="1707"/>
        <w:gridCol w:w="2524"/>
        <w:gridCol w:w="6"/>
        <w:gridCol w:w="182"/>
        <w:gridCol w:w="14"/>
        <w:gridCol w:w="2095"/>
      </w:tblGrid>
      <w:tr w:rsidR="008B6CEF" w:rsidRPr="008B6CEF" w:rsidTr="001C7A7B">
        <w:trPr>
          <w:trHeight w:val="523"/>
        </w:trPr>
        <w:tc>
          <w:tcPr>
            <w:tcW w:w="312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br w:type="page"/>
              <w:t>Lernfeld</w:t>
            </w:r>
          </w:p>
          <w:p w:rsidR="008B6CEF" w:rsidRPr="008B6CEF" w:rsidRDefault="008B6CEF" w:rsidP="008B6CEF">
            <w:pPr>
              <w:rPr>
                <w:b/>
              </w:rPr>
            </w:pPr>
            <w:r w:rsidRPr="008B6CEF">
              <w:rPr>
                <w:b/>
              </w:rPr>
              <w:t>LF 2</w:t>
            </w:r>
          </w:p>
          <w:p w:rsidR="008B6CEF" w:rsidRPr="008B6CEF" w:rsidRDefault="008B6CEF" w:rsidP="008B6CEF">
            <w:pPr>
              <w:rPr>
                <w:b/>
              </w:rPr>
            </w:pPr>
          </w:p>
        </w:tc>
        <w:tc>
          <w:tcPr>
            <w:tcW w:w="4231" w:type="dxa"/>
            <w:gridSpan w:val="2"/>
            <w:tcBorders>
              <w:left w:val="single" w:sz="4" w:space="0" w:color="auto"/>
              <w:bottom w:val="single" w:sz="4" w:space="0" w:color="auto"/>
              <w:right w:val="single" w:sz="4" w:space="0" w:color="auto"/>
            </w:tcBorders>
            <w:shd w:val="clear" w:color="auto" w:fill="D9D9D9"/>
            <w:hideMark/>
          </w:tcPr>
          <w:p w:rsidR="008B6CEF" w:rsidRPr="008B6CEF" w:rsidRDefault="008B6CEF" w:rsidP="008B6CEF">
            <w:pPr>
              <w:spacing w:before="40" w:after="60" w:line="160" w:lineRule="exact"/>
              <w:rPr>
                <w:sz w:val="12"/>
              </w:rPr>
            </w:pPr>
            <w:r w:rsidRPr="008B6CEF">
              <w:rPr>
                <w:sz w:val="12"/>
              </w:rPr>
              <w:t>Titel</w:t>
            </w:r>
          </w:p>
          <w:p w:rsidR="008B6CEF" w:rsidRPr="008B6CEF" w:rsidRDefault="00DE6B54" w:rsidP="008B6CEF">
            <w:r w:rsidRPr="00C562EC">
              <w:rPr>
                <w:b/>
              </w:rPr>
              <w:t>Hygienemaßnahmen angewendet</w:t>
            </w:r>
            <w:r w:rsidRPr="008B6CEF">
              <w:t xml:space="preserve"> </w:t>
            </w:r>
          </w:p>
        </w:tc>
        <w:tc>
          <w:tcPr>
            <w:tcW w:w="188" w:type="dxa"/>
            <w:gridSpan w:val="2"/>
            <w:vMerge w:val="restart"/>
            <w:tcBorders>
              <w:top w:val="nil"/>
              <w:left w:val="single" w:sz="4" w:space="0" w:color="auto"/>
              <w:bottom w:val="nil"/>
              <w:right w:val="single" w:sz="4" w:space="0" w:color="auto"/>
            </w:tcBorders>
            <w:shd w:val="clear" w:color="auto" w:fill="FFFFFF"/>
          </w:tcPr>
          <w:p w:rsidR="008B6CEF" w:rsidRPr="008B6CEF" w:rsidRDefault="008B6CEF" w:rsidP="008B6CEF"/>
        </w:tc>
        <w:tc>
          <w:tcPr>
            <w:tcW w:w="21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32A20" w:rsidRDefault="008B6CEF" w:rsidP="008B6CEF">
            <w:pPr>
              <w:jc w:val="center"/>
              <w:rPr>
                <w:rFonts w:eastAsia="Times New Roman" w:cs="Times New Roman"/>
                <w:b/>
                <w:lang w:eastAsia="de-DE"/>
              </w:rPr>
            </w:pPr>
            <w:r w:rsidRPr="008B6CEF">
              <w:rPr>
                <w:rFonts w:eastAsia="Times New Roman" w:cs="Times New Roman"/>
                <w:b/>
                <w:lang w:eastAsia="de-DE"/>
              </w:rPr>
              <w:t xml:space="preserve">Ernährung und </w:t>
            </w:r>
          </w:p>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Gastronomie</w:t>
            </w:r>
          </w:p>
          <w:p w:rsidR="008B6CEF" w:rsidRPr="008B6CEF" w:rsidRDefault="008B6CEF" w:rsidP="008B6CEF">
            <w:pPr>
              <w:jc w:val="center"/>
              <w:rPr>
                <w:rFonts w:eastAsia="Calibri" w:cs="Times New Roman"/>
                <w:b/>
                <w:lang w:eastAsia="de-DE"/>
              </w:rPr>
            </w:pPr>
            <w:r w:rsidRPr="008B6CEF">
              <w:rPr>
                <w:rFonts w:eastAsia="Times New Roman" w:cs="Times New Roman"/>
                <w:b/>
                <w:lang w:eastAsia="de-DE"/>
              </w:rPr>
              <w:t>EG2.01.03.</w:t>
            </w:r>
            <w:r w:rsidR="00FB147C">
              <w:rPr>
                <w:rFonts w:eastAsia="Times New Roman" w:cs="Times New Roman"/>
                <w:b/>
                <w:lang w:eastAsia="de-DE"/>
              </w:rPr>
              <w:t>11</w:t>
            </w:r>
          </w:p>
        </w:tc>
      </w:tr>
      <w:tr w:rsidR="008B6CEF" w:rsidRPr="008B6CEF" w:rsidTr="001C7A7B">
        <w:tc>
          <w:tcPr>
            <w:tcW w:w="7352" w:type="dxa"/>
            <w:gridSpan w:val="4"/>
            <w:tcBorders>
              <w:left w:val="single" w:sz="4" w:space="0" w:color="auto"/>
              <w:bottom w:val="single" w:sz="4" w:space="0" w:color="auto"/>
              <w:right w:val="single" w:sz="4" w:space="0" w:color="auto"/>
            </w:tcBorders>
            <w:shd w:val="clear" w:color="auto" w:fill="auto"/>
            <w:hideMark/>
          </w:tcPr>
          <w:p w:rsidR="008B6CEF" w:rsidRPr="008B6CEF" w:rsidRDefault="008B6CEF" w:rsidP="008B6CEF">
            <w:pPr>
              <w:spacing w:before="40" w:after="60" w:line="160" w:lineRule="exact"/>
              <w:rPr>
                <w:sz w:val="12"/>
              </w:rPr>
            </w:pPr>
            <w:r w:rsidRPr="008B6CEF">
              <w:rPr>
                <w:sz w:val="12"/>
              </w:rPr>
              <w:t>Kompetenzbereiche:</w:t>
            </w:r>
          </w:p>
          <w:p w:rsidR="008B6CEF" w:rsidRPr="008B6CEF" w:rsidRDefault="008B6CEF" w:rsidP="008B6CEF">
            <w:pPr>
              <w:numPr>
                <w:ilvl w:val="0"/>
                <w:numId w:val="6"/>
              </w:numPr>
              <w:ind w:left="227" w:hanging="170"/>
              <w:rPr>
                <w:sz w:val="16"/>
              </w:rPr>
            </w:pPr>
            <w:r w:rsidRPr="008B6CEF">
              <w:rPr>
                <w:sz w:val="16"/>
              </w:rPr>
              <w:t>Ich kann die Grundlagen der Hygiene und lebensmittelrechtliche Vorschriften anwenden.</w:t>
            </w:r>
          </w:p>
          <w:p w:rsidR="008B6CEF" w:rsidRPr="008B6CEF" w:rsidRDefault="008B6CEF" w:rsidP="008B6CEF">
            <w:pPr>
              <w:numPr>
                <w:ilvl w:val="0"/>
                <w:numId w:val="6"/>
              </w:numPr>
              <w:ind w:left="227" w:hanging="170"/>
              <w:rPr>
                <w:sz w:val="16"/>
              </w:rPr>
            </w:pPr>
            <w:r w:rsidRPr="008B6CEF">
              <w:rPr>
                <w:sz w:val="16"/>
              </w:rPr>
              <w:t>Ich kann die Qualität von Lebensmitteln durch geeignete Maßnahmen erhalten.</w:t>
            </w:r>
          </w:p>
          <w:p w:rsidR="008B6CEF" w:rsidRPr="008B6CEF" w:rsidRDefault="008B6CEF" w:rsidP="008B6CEF">
            <w:pPr>
              <w:numPr>
                <w:ilvl w:val="0"/>
                <w:numId w:val="6"/>
              </w:numPr>
              <w:ind w:left="227" w:hanging="170"/>
              <w:rPr>
                <w:sz w:val="16"/>
              </w:rPr>
            </w:pPr>
            <w:r w:rsidRPr="008B6CEF">
              <w:rPr>
                <w:sz w:val="16"/>
              </w:rPr>
              <w:t xml:space="preserve">Ich kann mein Wissen in der Praxis umsetzen und Grundtechniken in der Küche mit geeigneten Arbeitsmitteln anwenden. </w:t>
            </w:r>
          </w:p>
          <w:p w:rsidR="008B6CEF" w:rsidRPr="008B6CEF" w:rsidRDefault="008B6CEF" w:rsidP="008B6CEF">
            <w:pPr>
              <w:numPr>
                <w:ilvl w:val="0"/>
                <w:numId w:val="6"/>
              </w:numPr>
              <w:ind w:left="227" w:hanging="170"/>
              <w:rPr>
                <w:sz w:val="16"/>
              </w:rPr>
            </w:pPr>
            <w:r w:rsidRPr="008B6CEF">
              <w:rPr>
                <w:i/>
                <w:iCs/>
                <w:sz w:val="16"/>
              </w:rPr>
              <w:t>Ich kann kommunizieren, übernehme selbstständig Aufgaben und bringe mich aktiv im Team ein.</w:t>
            </w:r>
          </w:p>
        </w:tc>
        <w:tc>
          <w:tcPr>
            <w:tcW w:w="188" w:type="dxa"/>
            <w:gridSpan w:val="2"/>
            <w:vMerge/>
            <w:tcBorders>
              <w:left w:val="single" w:sz="4" w:space="0" w:color="auto"/>
              <w:bottom w:val="nil"/>
              <w:right w:val="nil"/>
            </w:tcBorders>
            <w:vAlign w:val="center"/>
            <w:hideMark/>
          </w:tcPr>
          <w:p w:rsidR="008B6CEF" w:rsidRPr="008B6CEF" w:rsidRDefault="008B6CEF" w:rsidP="008B6CEF">
            <w:pPr>
              <w:rPr>
                <w:color w:val="000000"/>
                <w:sz w:val="22"/>
                <w:szCs w:val="22"/>
              </w:rPr>
            </w:pPr>
          </w:p>
        </w:tc>
        <w:tc>
          <w:tcPr>
            <w:tcW w:w="2109"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17"/>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B6CEF" w:rsidRPr="008B6CEF" w:rsidTr="001C7A7B">
              <w:trPr>
                <w:trHeight w:val="284"/>
              </w:trPr>
              <w:tc>
                <w:tcPr>
                  <w:tcW w:w="2090" w:type="dxa"/>
                  <w:shd w:val="clear" w:color="auto" w:fill="auto"/>
                </w:tcPr>
                <w:p w:rsidR="008B6CEF" w:rsidRPr="008B6CEF" w:rsidRDefault="008B6CEF" w:rsidP="008B6CEF">
                  <w:pPr>
                    <w:jc w:val="center"/>
                  </w:pPr>
                  <w:r w:rsidRPr="008B6CEF">
                    <w:t>LernPROJEKT</w:t>
                  </w:r>
                </w:p>
              </w:tc>
            </w:tr>
            <w:tr w:rsidR="008B6CEF" w:rsidRPr="008B6CEF" w:rsidTr="001C7A7B">
              <w:trPr>
                <w:trHeight w:val="284"/>
              </w:trPr>
              <w:tc>
                <w:tcPr>
                  <w:tcW w:w="2090" w:type="dxa"/>
                  <w:tcBorders>
                    <w:bottom w:val="single" w:sz="4" w:space="0" w:color="auto"/>
                  </w:tcBorders>
                  <w:shd w:val="clear" w:color="auto" w:fill="auto"/>
                </w:tcPr>
                <w:p w:rsidR="008B6CEF" w:rsidRPr="008B6CEF" w:rsidRDefault="008B6CEF" w:rsidP="008B6CEF">
                  <w:pPr>
                    <w:jc w:val="center"/>
                  </w:pPr>
                  <w:r w:rsidRPr="008B6CEF">
                    <w:t>LernTHEMA</w:t>
                  </w:r>
                </w:p>
              </w:tc>
            </w:tr>
            <w:tr w:rsidR="008B6CEF" w:rsidRPr="008B6CEF" w:rsidTr="001C7A7B">
              <w:trPr>
                <w:trHeight w:val="284"/>
              </w:trPr>
              <w:tc>
                <w:tcPr>
                  <w:tcW w:w="2090" w:type="dxa"/>
                  <w:tcBorders>
                    <w:bottom w:val="nil"/>
                  </w:tcBorders>
                  <w:shd w:val="clear" w:color="auto" w:fill="D9D9D9" w:themeFill="background1" w:themeFillShade="D9"/>
                </w:tcPr>
                <w:p w:rsidR="008B6CEF" w:rsidRPr="008B6CEF" w:rsidRDefault="008B6CEF" w:rsidP="008B6CEF">
                  <w:pPr>
                    <w:jc w:val="center"/>
                    <w:rPr>
                      <w:rFonts w:eastAsia="Times New Roman" w:cs="Times New Roman"/>
                      <w:b/>
                    </w:rPr>
                  </w:pPr>
                  <w:r w:rsidRPr="008B6CEF">
                    <w:rPr>
                      <w:rFonts w:eastAsia="Times New Roman" w:cs="Times New Roman"/>
                      <w:b/>
                    </w:rPr>
                    <w:t>LernSCHRITT</w:t>
                  </w:r>
                </w:p>
              </w:tc>
            </w:tr>
          </w:tbl>
          <w:p w:rsidR="008B6CEF" w:rsidRPr="008B6CEF" w:rsidRDefault="008B6CEF" w:rsidP="008B6CEF"/>
        </w:tc>
      </w:tr>
      <w:tr w:rsidR="008B6CEF" w:rsidRPr="008B6CEF" w:rsidTr="001C7A7B">
        <w:trPr>
          <w:gridBefore w:val="1"/>
          <w:wBefore w:w="10" w:type="dxa"/>
          <w:trHeight w:val="149"/>
        </w:trPr>
        <w:tc>
          <w:tcPr>
            <w:tcW w:w="7348" w:type="dxa"/>
            <w:gridSpan w:val="4"/>
            <w:tcBorders>
              <w:top w:val="single" w:sz="4" w:space="0" w:color="auto"/>
              <w:left w:val="nil"/>
              <w:right w:val="nil"/>
            </w:tcBorders>
          </w:tcPr>
          <w:p w:rsidR="008B6CEF" w:rsidRPr="008B6CEF" w:rsidRDefault="008B6CEF" w:rsidP="008B6CEF"/>
        </w:tc>
        <w:tc>
          <w:tcPr>
            <w:tcW w:w="196" w:type="dxa"/>
            <w:gridSpan w:val="2"/>
            <w:tcBorders>
              <w:top w:val="nil"/>
              <w:left w:val="nil"/>
              <w:right w:val="nil"/>
            </w:tcBorders>
          </w:tcPr>
          <w:p w:rsidR="008B6CEF" w:rsidRPr="008B6CEF" w:rsidRDefault="008B6CEF" w:rsidP="008B6CEF"/>
        </w:tc>
        <w:tc>
          <w:tcPr>
            <w:tcW w:w="2095" w:type="dxa"/>
            <w:tcBorders>
              <w:top w:val="single" w:sz="4" w:space="0" w:color="auto"/>
              <w:left w:val="nil"/>
              <w:right w:val="nil"/>
            </w:tcBorders>
          </w:tcPr>
          <w:p w:rsidR="008B6CEF" w:rsidRPr="008B6CEF" w:rsidRDefault="008B6CEF" w:rsidP="008B6CEF"/>
        </w:tc>
      </w:tr>
      <w:tr w:rsidR="008B6CEF" w:rsidRPr="008B6CEF" w:rsidTr="001C7A7B">
        <w:trPr>
          <w:gridBefore w:val="1"/>
          <w:wBefore w:w="10" w:type="dxa"/>
          <w:trHeight w:val="443"/>
        </w:trPr>
        <w:tc>
          <w:tcPr>
            <w:tcW w:w="4818" w:type="dxa"/>
            <w:gridSpan w:val="2"/>
            <w:vMerge w:val="restart"/>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Kompetenzen:</w:t>
            </w:r>
          </w:p>
          <w:p w:rsidR="008B6CEF" w:rsidRPr="008B6CEF" w:rsidRDefault="008B6CEF" w:rsidP="00133D3C">
            <w:pPr>
              <w:numPr>
                <w:ilvl w:val="0"/>
                <w:numId w:val="39"/>
              </w:numPr>
              <w:rPr>
                <w:sz w:val="16"/>
              </w:rPr>
            </w:pPr>
            <w:r w:rsidRPr="008B6CEF">
              <w:rPr>
                <w:sz w:val="16"/>
              </w:rPr>
              <w:t>Ich kann meine Arbeitsweise in Bezug auf die Hygienemaßnahmen kontrollieren</w:t>
            </w:r>
            <w:r w:rsidR="00F40C84">
              <w:rPr>
                <w:sz w:val="16"/>
              </w:rPr>
              <w:t xml:space="preserve"> und reflektieren</w:t>
            </w:r>
            <w:r w:rsidRPr="008B6CEF">
              <w:rPr>
                <w:sz w:val="16"/>
              </w:rPr>
              <w:t>.</w:t>
            </w: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Was Sie schon können sollten:</w:t>
            </w:r>
          </w:p>
          <w:p w:rsidR="008B6CEF" w:rsidRPr="008B6CEF" w:rsidRDefault="008B6CEF" w:rsidP="008B6CEF">
            <w:pPr>
              <w:ind w:left="227" w:hanging="170"/>
              <w:rPr>
                <w:sz w:val="16"/>
              </w:rPr>
            </w:pPr>
          </w:p>
        </w:tc>
      </w:tr>
      <w:tr w:rsidR="008B6CEF" w:rsidRPr="008B6CEF" w:rsidTr="001C7A7B">
        <w:trPr>
          <w:gridBefore w:val="1"/>
          <w:wBefore w:w="10" w:type="dxa"/>
          <w:trHeight w:val="443"/>
        </w:trPr>
        <w:tc>
          <w:tcPr>
            <w:tcW w:w="4818" w:type="dxa"/>
            <w:gridSpan w:val="2"/>
            <w:vMerge/>
            <w:tcBorders>
              <w:left w:val="single" w:sz="4" w:space="0" w:color="auto"/>
              <w:right w:val="single" w:sz="4" w:space="0" w:color="auto"/>
            </w:tcBorders>
          </w:tcPr>
          <w:p w:rsidR="008B6CEF" w:rsidRPr="008B6CEF" w:rsidRDefault="008B6CEF" w:rsidP="008B6CEF">
            <w:pPr>
              <w:spacing w:before="40" w:after="60" w:line="160" w:lineRule="exact"/>
              <w:rPr>
                <w:sz w:val="12"/>
              </w:rPr>
            </w:pPr>
          </w:p>
        </w:tc>
        <w:tc>
          <w:tcPr>
            <w:tcW w:w="4821" w:type="dxa"/>
            <w:gridSpan w:val="5"/>
            <w:tcBorders>
              <w:left w:val="single" w:sz="4" w:space="0" w:color="auto"/>
              <w:right w:val="single" w:sz="4" w:space="0" w:color="auto"/>
            </w:tcBorders>
          </w:tcPr>
          <w:p w:rsidR="008B6CEF" w:rsidRPr="008B6CEF" w:rsidRDefault="008B6CEF" w:rsidP="008B6CEF">
            <w:pPr>
              <w:spacing w:before="40" w:after="60" w:line="160" w:lineRule="exact"/>
              <w:rPr>
                <w:sz w:val="12"/>
              </w:rPr>
            </w:pPr>
            <w:r w:rsidRPr="008B6CEF">
              <w:rPr>
                <w:sz w:val="12"/>
              </w:rPr>
              <w:t>Wie Sie Ihr Können prüfen können:</w:t>
            </w:r>
          </w:p>
          <w:p w:rsidR="008B6CEF" w:rsidRPr="008B6CEF" w:rsidRDefault="008B6CEF" w:rsidP="008B6CEF">
            <w:pPr>
              <w:ind w:left="227" w:hanging="170"/>
              <w:rPr>
                <w:sz w:val="16"/>
              </w:rPr>
            </w:pPr>
          </w:p>
        </w:tc>
      </w:tr>
    </w:tbl>
    <w:p w:rsidR="008B6CEF" w:rsidRPr="008B6CEF" w:rsidRDefault="008B6CEF" w:rsidP="008B6CEF">
      <w:pPr>
        <w:rPr>
          <w:bCs/>
          <w:color w:val="000000"/>
        </w:rPr>
      </w:pPr>
      <w:r w:rsidRPr="008B6CEF">
        <w:rPr>
          <w:bCs/>
          <w:noProof/>
          <w:color w:val="000000"/>
          <w:sz w:val="24"/>
          <w:lang w:eastAsia="de-DE"/>
        </w:rPr>
        <w:drawing>
          <wp:anchor distT="0" distB="0" distL="114300" distR="114300" simplePos="0" relativeHeight="252285952" behindDoc="0" locked="0" layoutInCell="0" allowOverlap="1" wp14:anchorId="70BC2526" wp14:editId="7CEA1990">
            <wp:simplePos x="0" y="0"/>
            <wp:positionH relativeFrom="rightMargin">
              <wp:posOffset>107950</wp:posOffset>
            </wp:positionH>
            <wp:positionV relativeFrom="paragraph">
              <wp:posOffset>0</wp:posOffset>
            </wp:positionV>
            <wp:extent cx="345440" cy="323850"/>
            <wp:effectExtent l="0" t="0" r="0" b="0"/>
            <wp:wrapNone/>
            <wp:docPr id="126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B6CEF" w:rsidRPr="008B6CEF" w:rsidTr="001C7A7B">
        <w:trPr>
          <w:trHeight w:val="397"/>
        </w:trPr>
        <w:tc>
          <w:tcPr>
            <w:tcW w:w="147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Phase</w:t>
            </w:r>
          </w:p>
        </w:tc>
        <w:tc>
          <w:tcPr>
            <w:tcW w:w="940"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Zeit</w:t>
            </w:r>
          </w:p>
        </w:tc>
        <w:tc>
          <w:tcPr>
            <w:tcW w:w="4961" w:type="dxa"/>
            <w:shd w:val="clear" w:color="auto" w:fill="D9D9D9" w:themeFill="background1" w:themeFillShade="D9"/>
            <w:vAlign w:val="center"/>
          </w:tcPr>
          <w:p w:rsidR="008B6CEF" w:rsidRPr="008B6CEF" w:rsidRDefault="008B6CEF" w:rsidP="008B6CEF">
            <w:pPr>
              <w:jc w:val="center"/>
              <w:rPr>
                <w:rFonts w:eastAsia="Times New Roman" w:cs="Times New Roman"/>
                <w:b/>
                <w:lang w:eastAsia="de-DE"/>
              </w:rPr>
            </w:pPr>
            <w:r w:rsidRPr="008B6CEF">
              <w:rPr>
                <w:rFonts w:eastAsia="Times New Roman" w:cs="Times New Roman"/>
                <w:b/>
                <w:lang w:eastAsia="de-DE"/>
              </w:rPr>
              <w:t>Aufgabe</w:t>
            </w:r>
          </w:p>
        </w:tc>
      </w:tr>
      <w:tr w:rsidR="008B6CEF" w:rsidRPr="008B6CEF" w:rsidTr="001C7A7B">
        <w:trPr>
          <w:trHeight w:val="624"/>
        </w:trPr>
        <w:tc>
          <w:tcPr>
            <w:tcW w:w="1470" w:type="dxa"/>
            <w:shd w:val="clear" w:color="auto" w:fill="auto"/>
            <w:vAlign w:val="center"/>
          </w:tcPr>
          <w:p w:rsidR="008B6CEF" w:rsidRPr="008B6CEF" w:rsidRDefault="00B32A20" w:rsidP="008B6CEF">
            <w:pPr>
              <w:jc w:val="center"/>
              <w:rPr>
                <w:rFonts w:eastAsia="Calibri"/>
                <w:lang w:eastAsia="de-DE"/>
              </w:rPr>
            </w:pPr>
            <w:r>
              <w:rPr>
                <w:rFonts w:eastAsia="Calibri"/>
                <w:noProof/>
                <w:lang w:eastAsia="de-DE"/>
              </w:rPr>
              <w:drawing>
                <wp:inline distT="0" distB="0" distL="0" distR="0" wp14:anchorId="3BE3A5C5" wp14:editId="275B452B">
                  <wp:extent cx="304800" cy="323215"/>
                  <wp:effectExtent l="0" t="0" r="0" b="63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rsidR="008B6CEF" w:rsidRPr="008B6CEF" w:rsidRDefault="008B6CEF" w:rsidP="008B6CEF">
            <w:pPr>
              <w:jc w:val="both"/>
              <w:rPr>
                <w:lang w:eastAsia="de-DE"/>
              </w:rPr>
            </w:pPr>
            <w:r w:rsidRPr="008B6CEF">
              <w:rPr>
                <w:lang w:eastAsia="de-DE"/>
              </w:rPr>
              <w:t>5 min</w:t>
            </w:r>
          </w:p>
        </w:tc>
        <w:tc>
          <w:tcPr>
            <w:tcW w:w="4961" w:type="dxa"/>
            <w:shd w:val="clear" w:color="auto" w:fill="auto"/>
            <w:vAlign w:val="center"/>
          </w:tcPr>
          <w:p w:rsidR="008B6CEF" w:rsidRPr="008B6CEF" w:rsidRDefault="008B6CEF" w:rsidP="008B6CEF">
            <w:pPr>
              <w:jc w:val="both"/>
              <w:rPr>
                <w:noProof/>
                <w:lang w:eastAsia="de-DE"/>
              </w:rPr>
            </w:pPr>
            <w:r w:rsidRPr="008B6CEF">
              <w:rPr>
                <w:noProof/>
                <w:lang w:eastAsia="de-DE"/>
              </w:rPr>
              <w:t>Füllen Sie den Kontrollbogen aus.</w:t>
            </w:r>
          </w:p>
        </w:tc>
      </w:tr>
    </w:tbl>
    <w:p w:rsidR="008B6CEF" w:rsidRPr="008B6CEF" w:rsidRDefault="008B6CEF" w:rsidP="008B6CEF">
      <w:pPr>
        <w:rPr>
          <w:bCs/>
          <w:color w:val="000000"/>
        </w:rPr>
      </w:pPr>
    </w:p>
    <w:tbl>
      <w:tblPr>
        <w:tblStyle w:val="Tabellenraster17"/>
        <w:tblW w:w="7314" w:type="dxa"/>
        <w:tblInd w:w="137" w:type="dxa"/>
        <w:tblLayout w:type="fixed"/>
        <w:tblCellMar>
          <w:top w:w="57" w:type="dxa"/>
          <w:bottom w:w="57" w:type="dxa"/>
        </w:tblCellMar>
        <w:tblLook w:val="04A0" w:firstRow="1" w:lastRow="0" w:firstColumn="1" w:lastColumn="0" w:noHBand="0" w:noVBand="1"/>
      </w:tblPr>
      <w:tblGrid>
        <w:gridCol w:w="5726"/>
        <w:gridCol w:w="794"/>
        <w:gridCol w:w="794"/>
      </w:tblGrid>
      <w:tr w:rsidR="008B6CEF" w:rsidRPr="008B6CEF" w:rsidTr="00F24C70">
        <w:tc>
          <w:tcPr>
            <w:tcW w:w="5726" w:type="dxa"/>
            <w:shd w:val="clear" w:color="auto" w:fill="D9D9D9" w:themeFill="background1" w:themeFillShade="D9"/>
            <w:vAlign w:val="center"/>
          </w:tcPr>
          <w:p w:rsidR="008B6CEF" w:rsidRPr="008B6CEF" w:rsidRDefault="008B6CEF" w:rsidP="008B6CEF">
            <w:pPr>
              <w:jc w:val="center"/>
              <w:rPr>
                <w:b/>
                <w:bCs/>
                <w:color w:val="000000"/>
              </w:rPr>
            </w:pPr>
            <w:r w:rsidRPr="008B6CEF">
              <w:rPr>
                <w:b/>
                <w:bCs/>
                <w:color w:val="000000"/>
              </w:rPr>
              <w:t>Wie habe ich gearbeitet?</w:t>
            </w:r>
          </w:p>
        </w:tc>
        <w:tc>
          <w:tcPr>
            <w:tcW w:w="794" w:type="dxa"/>
            <w:shd w:val="clear" w:color="auto" w:fill="D9D9D9" w:themeFill="background1" w:themeFillShade="D9"/>
          </w:tcPr>
          <w:p w:rsidR="008B6CEF" w:rsidRPr="008B6CEF" w:rsidRDefault="008B6CEF" w:rsidP="008B6CEF">
            <w:pPr>
              <w:jc w:val="center"/>
              <w:rPr>
                <w:b/>
                <w:bCs/>
                <w:color w:val="000000"/>
              </w:rPr>
            </w:pPr>
            <w:r w:rsidRPr="008B6CEF">
              <w:rPr>
                <w:b/>
                <w:bCs/>
                <w:color w:val="000000"/>
              </w:rPr>
              <w:t xml:space="preserve">Ja </w:t>
            </w:r>
          </w:p>
          <w:p w:rsidR="008B6CEF" w:rsidRPr="008B6CEF" w:rsidRDefault="008B6CEF" w:rsidP="008B6CEF">
            <w:pPr>
              <w:jc w:val="center"/>
              <w:rPr>
                <w:b/>
                <w:bCs/>
                <w:color w:val="000000"/>
              </w:rPr>
            </w:pPr>
            <w:r w:rsidRPr="008B6CEF">
              <w:rPr>
                <w:b/>
                <w:bCs/>
                <w:color w:val="000000"/>
                <w:sz w:val="32"/>
                <w:szCs w:val="32"/>
              </w:rPr>
              <w:t>+</w:t>
            </w:r>
          </w:p>
        </w:tc>
        <w:tc>
          <w:tcPr>
            <w:tcW w:w="794" w:type="dxa"/>
            <w:shd w:val="clear" w:color="auto" w:fill="D9D9D9" w:themeFill="background1" w:themeFillShade="D9"/>
          </w:tcPr>
          <w:p w:rsidR="008B6CEF" w:rsidRPr="008B6CEF" w:rsidRDefault="008B6CEF" w:rsidP="008B6CEF">
            <w:pPr>
              <w:jc w:val="center"/>
              <w:rPr>
                <w:b/>
                <w:bCs/>
                <w:color w:val="000000"/>
              </w:rPr>
            </w:pPr>
            <w:r w:rsidRPr="008B6CEF">
              <w:rPr>
                <w:b/>
                <w:bCs/>
                <w:color w:val="000000"/>
              </w:rPr>
              <w:t>Nein</w:t>
            </w:r>
          </w:p>
          <w:p w:rsidR="008B6CEF" w:rsidRPr="008B6CEF" w:rsidRDefault="008B6CEF" w:rsidP="008B6CEF">
            <w:pPr>
              <w:jc w:val="center"/>
              <w:rPr>
                <w:b/>
                <w:bCs/>
                <w:color w:val="000000"/>
                <w:sz w:val="32"/>
                <w:szCs w:val="32"/>
              </w:rPr>
            </w:pPr>
            <w:r w:rsidRPr="008B6CEF">
              <w:rPr>
                <w:b/>
                <w:bCs/>
                <w:color w:val="000000"/>
                <w:sz w:val="32"/>
                <w:szCs w:val="32"/>
              </w:rPr>
              <w:t>-</w:t>
            </w:r>
          </w:p>
        </w:tc>
      </w:tr>
      <w:tr w:rsidR="008B6CEF" w:rsidRPr="008B6CEF" w:rsidTr="00F24C70">
        <w:tc>
          <w:tcPr>
            <w:tcW w:w="5726" w:type="dxa"/>
            <w:shd w:val="clear" w:color="auto" w:fill="auto"/>
            <w:vAlign w:val="center"/>
          </w:tcPr>
          <w:p w:rsidR="008B6CEF" w:rsidRPr="008B6CEF" w:rsidRDefault="008B6CEF" w:rsidP="008B6CEF">
            <w:r w:rsidRPr="008B6CEF">
              <w:rPr>
                <w:bCs/>
                <w:color w:val="000000"/>
              </w:rPr>
              <w:t>Habe ich zu Beginn der Arbeit eine saubere, kochfeste Schürze und eine Kopfbedeckung angezogen und den Schmuck abgelegt?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einen Löffeltopf und eine Abfallschüssel bereitgestellt?</w:t>
            </w:r>
          </w:p>
          <w:p w:rsidR="008B6CEF" w:rsidRPr="008B6CEF" w:rsidRDefault="008B6CEF" w:rsidP="008B6CEF"/>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Wurde von mir der Arbeitsplatz zu Beginn gereinigt?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ein gelbes Brett für Geflügel verwendet?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das Obst auf dem weißen Brett geschnitten?</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Wurde das Gemüse von mir auf dem grünen Brett geschnitten?</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den Arbeitsplatz zwischendurch immer wieder abgewischt?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40198C">
            <w:r w:rsidRPr="008B6CEF">
              <w:t>Habe ich daran gedacht, nach dem Toilettengang die Hände zu waschen</w:t>
            </w:r>
            <w:r w:rsidR="0040198C">
              <w: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ein persönliches Handtuch für meine Hände verwendet?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Wurde der Obstsalat vor dem Essen kühl gestellt?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meine Hände zwischendurch und vor neuen Arbeitsschritten gewaschen?</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den Abfall richtig entsorgt? (trennen)</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r w:rsidR="008B6CEF" w:rsidRPr="008B6CEF" w:rsidTr="00F24C70">
        <w:tc>
          <w:tcPr>
            <w:tcW w:w="5726" w:type="dxa"/>
            <w:shd w:val="clear" w:color="auto" w:fill="auto"/>
            <w:vAlign w:val="center"/>
          </w:tcPr>
          <w:p w:rsidR="008B6CEF" w:rsidRPr="008B6CEF" w:rsidRDefault="008B6CEF" w:rsidP="008B6CEF">
            <w:r w:rsidRPr="008B6CEF">
              <w:t>Habe ich meine verwendete Wäsche richtig versorgt?</w:t>
            </w:r>
          </w:p>
        </w:tc>
        <w:tc>
          <w:tcPr>
            <w:tcW w:w="794" w:type="dxa"/>
            <w:vAlign w:val="center"/>
          </w:tcPr>
          <w:p w:rsidR="008B6CEF" w:rsidRPr="008B6CEF" w:rsidRDefault="008B6CEF" w:rsidP="008B6CEF">
            <w:pPr>
              <w:ind w:left="16"/>
              <w:jc w:val="center"/>
              <w:rPr>
                <w:b/>
                <w:bCs/>
                <w:color w:val="000000"/>
                <w:sz w:val="32"/>
                <w:szCs w:val="32"/>
              </w:rPr>
            </w:pPr>
          </w:p>
        </w:tc>
        <w:tc>
          <w:tcPr>
            <w:tcW w:w="794" w:type="dxa"/>
            <w:vAlign w:val="center"/>
          </w:tcPr>
          <w:p w:rsidR="008B6CEF" w:rsidRPr="008B6CEF" w:rsidRDefault="008B6CEF" w:rsidP="008B6CEF">
            <w:pPr>
              <w:ind w:left="16"/>
              <w:jc w:val="center"/>
              <w:rPr>
                <w:b/>
                <w:bCs/>
                <w:color w:val="000000"/>
                <w:sz w:val="32"/>
                <w:szCs w:val="32"/>
              </w:rPr>
            </w:pPr>
          </w:p>
        </w:tc>
      </w:tr>
    </w:tbl>
    <w:p w:rsidR="008B6CEF" w:rsidRPr="008B6CEF" w:rsidRDefault="008B6CEF" w:rsidP="008B6CEF">
      <w:pPr>
        <w:spacing w:line="240" w:lineRule="exact"/>
        <w:rPr>
          <w:b/>
          <w:bCs/>
          <w:color w:val="000000"/>
        </w:rPr>
      </w:pPr>
    </w:p>
    <w:p w:rsidR="003D1BB1" w:rsidRDefault="003D1BB1">
      <w:pPr>
        <w:spacing w:line="240" w:lineRule="exact"/>
        <w:rPr>
          <w:rStyle w:val="Fett"/>
          <w:rFonts w:ascii="Source Sans Pro Semibold" w:eastAsia="Times New Roman" w:hAnsi="Source Sans Pro Semibold" w:cs="Times New Roman"/>
          <w:b w:val="0"/>
          <w:sz w:val="30"/>
          <w:szCs w:val="28"/>
          <w:lang w:eastAsia="de-DE"/>
        </w:rPr>
      </w:pPr>
      <w:r>
        <w:rPr>
          <w:rStyle w:val="Fett"/>
          <w:rFonts w:ascii="Source Sans Pro Semibold" w:eastAsia="Times New Roman" w:hAnsi="Source Sans Pro Semibold" w:cs="Times New Roman"/>
          <w:b w:val="0"/>
          <w:sz w:val="30"/>
          <w:szCs w:val="28"/>
          <w:lang w:eastAsia="de-DE"/>
        </w:rPr>
        <w:br w:type="page"/>
      </w:r>
    </w:p>
    <w:p w:rsidR="003D1BB1" w:rsidRPr="00DC2C20" w:rsidRDefault="003D1BB1" w:rsidP="003D1BB1">
      <w:pPr>
        <w:rPr>
          <w:rFonts w:eastAsia="Times New Roman" w:cs="Times New Roman"/>
          <w:b/>
          <w:lang w:eastAsia="de-DE"/>
        </w:rPr>
      </w:pPr>
      <w:r w:rsidRPr="00DC2C20">
        <w:rPr>
          <w:rFonts w:eastAsia="Times New Roman" w:cs="Times New Roman"/>
          <w:b/>
          <w:lang w:eastAsia="de-DE"/>
        </w:rPr>
        <w:t>Literatur</w:t>
      </w:r>
      <w:r w:rsidR="001F364D">
        <w:rPr>
          <w:rFonts w:eastAsia="Times New Roman" w:cs="Times New Roman"/>
          <w:b/>
          <w:lang w:eastAsia="de-DE"/>
        </w:rPr>
        <w:t>verzeichnis</w:t>
      </w:r>
    </w:p>
    <w:p w:rsidR="003D1BB1" w:rsidRPr="008755E6" w:rsidRDefault="003D1BB1" w:rsidP="003D1BB1">
      <w:pPr>
        <w:rPr>
          <w:rFonts w:eastAsia="Times New Roman" w:cs="Times New Roman"/>
          <w:lang w:eastAsia="de-DE"/>
        </w:rPr>
      </w:pPr>
    </w:p>
    <w:p w:rsidR="003D1BB1" w:rsidRPr="00E9180E" w:rsidRDefault="003D1BB1" w:rsidP="003D1BB1">
      <w:pPr>
        <w:pStyle w:val="Listenabsatz"/>
        <w:numPr>
          <w:ilvl w:val="0"/>
          <w:numId w:val="43"/>
        </w:numPr>
        <w:ind w:left="227" w:hanging="227"/>
        <w:rPr>
          <w:rFonts w:eastAsia="Times New Roman" w:cs="Times New Roman"/>
          <w:lang w:eastAsia="de-DE"/>
        </w:rPr>
      </w:pPr>
      <w:r w:rsidRPr="00E9180E">
        <w:rPr>
          <w:rFonts w:eastAsia="Times New Roman" w:cs="Times New Roman"/>
          <w:lang w:eastAsia="de-DE"/>
        </w:rPr>
        <w:t>Schlieper Cornelia</w:t>
      </w:r>
      <w:r>
        <w:rPr>
          <w:rFonts w:eastAsia="Times New Roman" w:cs="Times New Roman"/>
          <w:lang w:eastAsia="de-DE"/>
        </w:rPr>
        <w:t>,</w:t>
      </w:r>
      <w:r w:rsidRPr="00E9180E">
        <w:rPr>
          <w:rFonts w:eastAsia="Times New Roman" w:cs="Times New Roman"/>
          <w:lang w:eastAsia="de-DE"/>
        </w:rPr>
        <w:t xml:space="preserve"> Ernährung heute</w:t>
      </w:r>
      <w:r>
        <w:rPr>
          <w:rFonts w:eastAsia="Times New Roman" w:cs="Times New Roman"/>
          <w:lang w:eastAsia="de-DE"/>
        </w:rPr>
        <w:t>,</w:t>
      </w:r>
      <w:r w:rsidRPr="00E9180E">
        <w:rPr>
          <w:rFonts w:eastAsia="Times New Roman" w:cs="Times New Roman"/>
          <w:lang w:eastAsia="de-DE"/>
        </w:rPr>
        <w:t xml:space="preserve"> Verlag Handwerk und Technik Hamburg</w:t>
      </w:r>
      <w:r>
        <w:rPr>
          <w:rFonts w:eastAsia="Times New Roman" w:cs="Times New Roman"/>
          <w:lang w:eastAsia="de-DE"/>
        </w:rPr>
        <w:t>,</w:t>
      </w:r>
      <w:r w:rsidRPr="00E9180E">
        <w:rPr>
          <w:rFonts w:eastAsia="Times New Roman" w:cs="Times New Roman"/>
          <w:lang w:eastAsia="de-DE"/>
        </w:rPr>
        <w:t xml:space="preserve"> 2008.</w:t>
      </w:r>
    </w:p>
    <w:p w:rsidR="003D1BB1" w:rsidRPr="008755E6" w:rsidRDefault="003D1BB1" w:rsidP="003D1BB1">
      <w:pPr>
        <w:rPr>
          <w:rFonts w:eastAsia="Times New Roman" w:cs="Times New Roman"/>
          <w:lang w:eastAsia="de-DE"/>
        </w:rPr>
      </w:pPr>
    </w:p>
    <w:p w:rsidR="003D1BB1" w:rsidRPr="00E9180E" w:rsidRDefault="003D1BB1" w:rsidP="003D1BB1">
      <w:pPr>
        <w:pStyle w:val="Listenabsatz"/>
        <w:numPr>
          <w:ilvl w:val="0"/>
          <w:numId w:val="43"/>
        </w:numPr>
        <w:ind w:left="227" w:hanging="227"/>
        <w:rPr>
          <w:rFonts w:eastAsia="Times New Roman" w:cs="Times New Roman"/>
          <w:lang w:eastAsia="de-DE"/>
        </w:rPr>
      </w:pPr>
      <w:r w:rsidRPr="00E9180E">
        <w:rPr>
          <w:rFonts w:eastAsia="Times New Roman" w:cs="Times New Roman"/>
          <w:lang w:eastAsia="de-DE"/>
        </w:rPr>
        <w:t>Arens-Azevedo Ulrike. et. al., Ernährungslehre zeitgemäß praxisnah</w:t>
      </w:r>
      <w:r>
        <w:rPr>
          <w:rFonts w:eastAsia="Times New Roman" w:cs="Times New Roman"/>
          <w:lang w:eastAsia="de-DE"/>
        </w:rPr>
        <w:t>,</w:t>
      </w:r>
      <w:r w:rsidRPr="00E9180E">
        <w:rPr>
          <w:rFonts w:eastAsia="Times New Roman" w:cs="Times New Roman"/>
          <w:lang w:eastAsia="de-DE"/>
        </w:rPr>
        <w:t xml:space="preserve"> Bildungsverlag EINS Köln</w:t>
      </w:r>
      <w:r>
        <w:rPr>
          <w:rFonts w:eastAsia="Times New Roman" w:cs="Times New Roman"/>
          <w:lang w:eastAsia="de-DE"/>
        </w:rPr>
        <w:t>,</w:t>
      </w:r>
      <w:r w:rsidRPr="00E9180E">
        <w:rPr>
          <w:rFonts w:eastAsia="Times New Roman" w:cs="Times New Roman"/>
          <w:lang w:eastAsia="de-DE"/>
        </w:rPr>
        <w:t xml:space="preserve"> 2011.</w:t>
      </w:r>
    </w:p>
    <w:p w:rsidR="003D1BB1" w:rsidRPr="008755E6" w:rsidRDefault="003D1BB1" w:rsidP="003D1BB1">
      <w:pPr>
        <w:rPr>
          <w:rFonts w:eastAsia="Times New Roman" w:cs="Times New Roman"/>
          <w:lang w:eastAsia="de-DE"/>
        </w:rPr>
      </w:pPr>
    </w:p>
    <w:p w:rsidR="003D1BB1" w:rsidRPr="00E9180E" w:rsidRDefault="003D1BB1" w:rsidP="003D1BB1">
      <w:pPr>
        <w:pStyle w:val="Listenabsatz"/>
        <w:numPr>
          <w:ilvl w:val="0"/>
          <w:numId w:val="43"/>
        </w:numPr>
        <w:ind w:left="227" w:hanging="227"/>
        <w:rPr>
          <w:rFonts w:eastAsia="Times New Roman" w:cs="Times New Roman"/>
          <w:lang w:eastAsia="de-DE"/>
        </w:rPr>
      </w:pPr>
      <w:r>
        <w:rPr>
          <w:rFonts w:eastAsia="Times New Roman" w:cs="Times New Roman"/>
          <w:lang w:eastAsia="de-DE"/>
        </w:rPr>
        <w:t>Richter Rita, Kreativ Ernährung Entdecken,</w:t>
      </w:r>
      <w:r w:rsidRPr="00E9180E">
        <w:rPr>
          <w:rFonts w:eastAsia="Times New Roman" w:cs="Times New Roman"/>
          <w:lang w:eastAsia="de-DE"/>
        </w:rPr>
        <w:t xml:space="preserve"> Europa Lehrmittel Haan-Gruiten</w:t>
      </w:r>
      <w:r>
        <w:rPr>
          <w:rFonts w:eastAsia="Times New Roman" w:cs="Times New Roman"/>
          <w:lang w:eastAsia="de-DE"/>
        </w:rPr>
        <w:t xml:space="preserve">, </w:t>
      </w:r>
      <w:r w:rsidRPr="00E9180E">
        <w:rPr>
          <w:rFonts w:eastAsia="Times New Roman" w:cs="Times New Roman"/>
          <w:lang w:eastAsia="de-DE"/>
        </w:rPr>
        <w:t>2009.</w:t>
      </w:r>
    </w:p>
    <w:p w:rsidR="003D1BB1" w:rsidRPr="008755E6" w:rsidRDefault="003D1BB1" w:rsidP="003D1BB1">
      <w:pPr>
        <w:ind w:left="227" w:hanging="227"/>
        <w:rPr>
          <w:rFonts w:eastAsia="Times New Roman" w:cs="Times New Roman"/>
          <w:lang w:eastAsia="de-DE"/>
        </w:rPr>
      </w:pPr>
    </w:p>
    <w:p w:rsidR="003D1BB1" w:rsidRPr="00E9180E" w:rsidRDefault="003D1BB1" w:rsidP="003D1BB1">
      <w:pPr>
        <w:pStyle w:val="Listenabsatz"/>
        <w:numPr>
          <w:ilvl w:val="0"/>
          <w:numId w:val="43"/>
        </w:numPr>
        <w:ind w:left="227" w:hanging="227"/>
        <w:rPr>
          <w:rFonts w:eastAsia="Times New Roman" w:cs="Times New Roman"/>
          <w:lang w:eastAsia="de-DE"/>
        </w:rPr>
      </w:pPr>
      <w:r w:rsidRPr="00E9180E">
        <w:rPr>
          <w:rFonts w:eastAsia="Times New Roman" w:cs="Times New Roman"/>
          <w:lang w:eastAsia="de-DE"/>
        </w:rPr>
        <w:t>Farhadi Jutta</w:t>
      </w:r>
      <w:r>
        <w:rPr>
          <w:rFonts w:eastAsia="Times New Roman" w:cs="Times New Roman"/>
          <w:lang w:eastAsia="de-DE"/>
        </w:rPr>
        <w:t>, de Groot</w:t>
      </w:r>
      <w:r w:rsidRPr="00E9180E">
        <w:rPr>
          <w:rFonts w:eastAsia="Times New Roman" w:cs="Times New Roman"/>
          <w:lang w:eastAsia="de-DE"/>
        </w:rPr>
        <w:t xml:space="preserve"> Hilka</w:t>
      </w:r>
      <w:r>
        <w:rPr>
          <w:rFonts w:eastAsia="Times New Roman" w:cs="Times New Roman"/>
          <w:lang w:eastAsia="de-DE"/>
        </w:rPr>
        <w:t>,</w:t>
      </w:r>
      <w:r w:rsidRPr="00E9180E">
        <w:rPr>
          <w:rFonts w:eastAsia="Times New Roman" w:cs="Times New Roman"/>
          <w:lang w:eastAsia="de-DE"/>
        </w:rPr>
        <w:t xml:space="preserve"> In Sachen Ernährung. Ernährungslehre, Europa Lehrmittel Haan-Gruiten</w:t>
      </w:r>
      <w:r>
        <w:rPr>
          <w:rFonts w:eastAsia="Times New Roman" w:cs="Times New Roman"/>
          <w:lang w:eastAsia="de-DE"/>
        </w:rPr>
        <w:t>,</w:t>
      </w:r>
      <w:r w:rsidRPr="00E9180E">
        <w:rPr>
          <w:rFonts w:eastAsia="Times New Roman" w:cs="Times New Roman"/>
          <w:lang w:eastAsia="de-DE"/>
        </w:rPr>
        <w:t xml:space="preserve"> 2007</w:t>
      </w:r>
      <w:r w:rsidR="004A7876">
        <w:rPr>
          <w:rFonts w:eastAsia="Times New Roman" w:cs="Times New Roman"/>
          <w:lang w:eastAsia="de-DE"/>
        </w:rPr>
        <w:t>.</w:t>
      </w:r>
    </w:p>
    <w:p w:rsidR="003D1BB1" w:rsidRPr="008755E6" w:rsidRDefault="003D1BB1" w:rsidP="003D1BB1">
      <w:pPr>
        <w:ind w:left="227" w:hanging="227"/>
        <w:rPr>
          <w:rFonts w:eastAsia="Times New Roman" w:cs="Times New Roman"/>
          <w:lang w:eastAsia="de-DE"/>
        </w:rPr>
      </w:pPr>
    </w:p>
    <w:p w:rsidR="003D1BB1" w:rsidRPr="00E9180E" w:rsidRDefault="003D1BB1" w:rsidP="003D1BB1">
      <w:pPr>
        <w:pStyle w:val="Listenabsatz"/>
        <w:numPr>
          <w:ilvl w:val="0"/>
          <w:numId w:val="43"/>
        </w:numPr>
        <w:ind w:left="227" w:hanging="227"/>
        <w:rPr>
          <w:rFonts w:eastAsia="Times New Roman" w:cs="Times New Roman"/>
          <w:lang w:eastAsia="de-DE"/>
        </w:rPr>
      </w:pPr>
      <w:r>
        <w:rPr>
          <w:rFonts w:eastAsia="Times New Roman" w:cs="Times New Roman"/>
          <w:lang w:eastAsia="de-DE"/>
        </w:rPr>
        <w:t>Wagner</w:t>
      </w:r>
      <w:r w:rsidRPr="00E9180E">
        <w:rPr>
          <w:rFonts w:eastAsia="Times New Roman" w:cs="Times New Roman"/>
          <w:lang w:eastAsia="de-DE"/>
        </w:rPr>
        <w:t xml:space="preserve"> Heidemarie</w:t>
      </w:r>
      <w:r>
        <w:rPr>
          <w:rFonts w:eastAsia="Times New Roman" w:cs="Times New Roman"/>
          <w:lang w:eastAsia="de-DE"/>
        </w:rPr>
        <w:t>,</w:t>
      </w:r>
      <w:r w:rsidRPr="00E9180E">
        <w:rPr>
          <w:rFonts w:eastAsia="Times New Roman" w:cs="Times New Roman"/>
          <w:lang w:eastAsia="de-DE"/>
        </w:rPr>
        <w:t xml:space="preserve"> Plsek Karl</w:t>
      </w:r>
      <w:r>
        <w:rPr>
          <w:rFonts w:eastAsia="Times New Roman" w:cs="Times New Roman"/>
          <w:lang w:eastAsia="de-DE"/>
        </w:rPr>
        <w:t>,</w:t>
      </w:r>
      <w:r w:rsidRPr="00E9180E">
        <w:rPr>
          <w:rFonts w:eastAsia="Times New Roman" w:cs="Times New Roman"/>
          <w:lang w:eastAsia="de-DE"/>
        </w:rPr>
        <w:t xml:space="preserve"> Thies Christine</w:t>
      </w:r>
      <w:r>
        <w:rPr>
          <w:rFonts w:eastAsia="Times New Roman" w:cs="Times New Roman"/>
          <w:lang w:eastAsia="de-DE"/>
        </w:rPr>
        <w:t>,</w:t>
      </w:r>
      <w:r w:rsidRPr="00E9180E">
        <w:rPr>
          <w:rFonts w:eastAsia="Times New Roman" w:cs="Times New Roman"/>
          <w:lang w:eastAsia="de-DE"/>
        </w:rPr>
        <w:t xml:space="preserve"> Fit und gesund durch richtige Ernährung. Ernährungslehre, Lebensmittelkunde, Kostformen und Diätetik, Bildungsverlag EINS, Troisdorf</w:t>
      </w:r>
      <w:r>
        <w:rPr>
          <w:rFonts w:eastAsia="Times New Roman" w:cs="Times New Roman"/>
          <w:lang w:eastAsia="de-DE"/>
        </w:rPr>
        <w:t>,</w:t>
      </w:r>
      <w:r w:rsidRPr="00E9180E">
        <w:rPr>
          <w:rFonts w:eastAsia="Times New Roman" w:cs="Times New Roman"/>
          <w:lang w:eastAsia="de-DE"/>
        </w:rPr>
        <w:t xml:space="preserve"> 2006.</w:t>
      </w:r>
    </w:p>
    <w:p w:rsidR="003D1BB1" w:rsidRDefault="003D1BB1" w:rsidP="003D1BB1">
      <w:pPr>
        <w:ind w:left="227" w:hanging="227"/>
        <w:rPr>
          <w:rFonts w:eastAsia="Times New Roman" w:cs="Times New Roman"/>
          <w:lang w:eastAsia="de-DE"/>
        </w:rPr>
      </w:pPr>
    </w:p>
    <w:p w:rsidR="003D1BB1" w:rsidRPr="00E9180E" w:rsidRDefault="003D1BB1" w:rsidP="003D1BB1">
      <w:pPr>
        <w:pStyle w:val="Listenabsatz"/>
        <w:numPr>
          <w:ilvl w:val="0"/>
          <w:numId w:val="43"/>
        </w:numPr>
        <w:ind w:left="227" w:hanging="227"/>
        <w:rPr>
          <w:bCs/>
        </w:rPr>
      </w:pPr>
      <w:r w:rsidRPr="00E9180E">
        <w:rPr>
          <w:bCs/>
        </w:rPr>
        <w:t>Ulrike Arens-Azevedo, Renate Pletschen, Georg Schneider, Ernährungslehre: zeitgemäß - praxisnah, Bildungsverlag EINS</w:t>
      </w:r>
      <w:r>
        <w:rPr>
          <w:bCs/>
        </w:rPr>
        <w:t xml:space="preserve">, </w:t>
      </w:r>
      <w:r w:rsidRPr="00E9180E">
        <w:rPr>
          <w:bCs/>
        </w:rPr>
        <w:t>2013</w:t>
      </w:r>
      <w:r w:rsidR="004A7876">
        <w:rPr>
          <w:bCs/>
        </w:rPr>
        <w:t>.</w:t>
      </w:r>
    </w:p>
    <w:p w:rsidR="003D1BB1" w:rsidRPr="00E7673F" w:rsidRDefault="003D1BB1" w:rsidP="003D1BB1">
      <w:pPr>
        <w:ind w:left="227" w:hanging="227"/>
        <w:rPr>
          <w:bCs/>
        </w:rPr>
      </w:pPr>
    </w:p>
    <w:p w:rsidR="003D1BB1" w:rsidRPr="00E7673F" w:rsidRDefault="003D1BB1" w:rsidP="003D1BB1">
      <w:pPr>
        <w:pStyle w:val="Listenabsatz"/>
        <w:numPr>
          <w:ilvl w:val="0"/>
          <w:numId w:val="43"/>
        </w:numPr>
        <w:ind w:left="227" w:hanging="227"/>
      </w:pPr>
      <w:r>
        <w:t>Martina Rüter,</w:t>
      </w:r>
      <w:r w:rsidRPr="00E7673F">
        <w:t xml:space="preserve"> Ernährung und Gesundheit: Arbeitsblätter für den Fach- und Projektunterricht,</w:t>
      </w:r>
      <w:r>
        <w:t xml:space="preserve"> </w:t>
      </w:r>
      <w:r w:rsidRPr="00E7673F">
        <w:t>Verlag an der Ruhr</w:t>
      </w:r>
      <w:r>
        <w:t>,</w:t>
      </w:r>
      <w:r w:rsidRPr="00E7673F">
        <w:t xml:space="preserve"> </w:t>
      </w:r>
      <w:r>
        <w:t>2013</w:t>
      </w:r>
      <w:r w:rsidR="004A7876">
        <w:t>.</w:t>
      </w:r>
    </w:p>
    <w:p w:rsidR="00324781" w:rsidRDefault="00324781">
      <w:pPr>
        <w:spacing w:line="240" w:lineRule="exact"/>
        <w:rPr>
          <w:rStyle w:val="Fett"/>
          <w:rFonts w:ascii="Source Sans Pro Semibold" w:eastAsia="Times New Roman" w:hAnsi="Source Sans Pro Semibold" w:cs="Times New Roman"/>
          <w:b w:val="0"/>
          <w:sz w:val="30"/>
          <w:szCs w:val="28"/>
          <w:lang w:eastAsia="de-DE"/>
        </w:rPr>
      </w:pPr>
    </w:p>
    <w:sectPr w:rsidR="00324781" w:rsidSect="0016350A">
      <w:headerReference w:type="default" r:id="rId175"/>
      <w:footerReference w:type="default" r:id="rId176"/>
      <w:type w:val="continuous"/>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1B1" w:rsidRDefault="009171B1" w:rsidP="001E03DE">
      <w:r>
        <w:separator/>
      </w:r>
    </w:p>
  </w:endnote>
  <w:endnote w:type="continuationSeparator" w:id="0">
    <w:p w:rsidR="009171B1" w:rsidRDefault="009171B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B0180B" w:rsidRDefault="009171B1" w:rsidP="00943640">
    <w:pPr>
      <w:pStyle w:val="Fuzeile"/>
    </w:pPr>
    <w:r w:rsidRPr="004E7DBA">
      <w:rPr>
        <w:noProof/>
        <w:sz w:val="24"/>
      </w:rPr>
      <mc:AlternateContent>
        <mc:Choice Requires="wps">
          <w:drawing>
            <wp:anchor distT="0" distB="0" distL="114300" distR="114300" simplePos="0" relativeHeight="251647488" behindDoc="0" locked="0" layoutInCell="1" allowOverlap="1" wp14:anchorId="093B03AA" wp14:editId="380850D3">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9171B1" w:rsidRPr="00E20335" w:rsidRDefault="009171B1"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74" type="#_x0000_t202" style="position:absolute;margin-left:49.35pt;margin-top:792.95pt;width:56.4pt;height:2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9171B1" w:rsidRPr="00E20335" w:rsidRDefault="009171B1"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CD1CB7" w:rsidRDefault="009171B1" w:rsidP="00CD1CB7">
    <w:pPr>
      <w:pStyle w:val="Fuzeile"/>
    </w:pPr>
    <w:r w:rsidRPr="004E7DBA">
      <w:rPr>
        <w:noProof/>
        <w:sz w:val="24"/>
      </w:rPr>
      <mc:AlternateContent>
        <mc:Choice Requires="wps">
          <w:drawing>
            <wp:anchor distT="0" distB="0" distL="114300" distR="114300" simplePos="0" relativeHeight="251657728" behindDoc="0" locked="0" layoutInCell="1" allowOverlap="1" wp14:anchorId="6ABA85BC" wp14:editId="10A96C58">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9171B1" w:rsidRPr="00E20335" w:rsidRDefault="009171B1"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086" type="#_x0000_t202" style="position:absolute;margin-left:5.65pt;margin-top:63.8pt;width:56.4pt;height:27.8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9171B1" w:rsidRPr="00E20335" w:rsidRDefault="009171B1"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2E2050" w:rsidRDefault="009171B1" w:rsidP="002E2050">
    <w:pPr>
      <w:pStyle w:val="Fuzeile"/>
    </w:pPr>
    <w:r w:rsidRPr="00595C5A">
      <w:t>© Landesin</w:t>
    </w:r>
    <w:r>
      <w:t>stitut für Schulentwicklung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Default="009171B1">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2E2050" w:rsidRDefault="009171B1" w:rsidP="002E20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2E2050" w:rsidRDefault="009171B1" w:rsidP="00CD1CB7">
    <w:pPr>
      <w:pStyle w:val="Fuzeile"/>
    </w:pPr>
    <w:r w:rsidRPr="00595C5A">
      <w:t>© Landesin</w:t>
    </w:r>
    <w:r>
      <w:t>stitut für Schulentwicklung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CD1CB7" w:rsidRDefault="009171B1" w:rsidP="00CD1CB7">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2E2050" w:rsidRDefault="009171B1" w:rsidP="002E2050">
    <w:pPr>
      <w:pStyle w:val="Fuzeile"/>
    </w:pPr>
    <w:r w:rsidRPr="00595C5A">
      <w:t>© Landesin</w:t>
    </w:r>
    <w:r>
      <w:t>stitut für Schulentwicklung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1B1" w:rsidRDefault="009171B1" w:rsidP="001E03DE">
      <w:r>
        <w:separator/>
      </w:r>
    </w:p>
  </w:footnote>
  <w:footnote w:type="continuationSeparator" w:id="0">
    <w:p w:rsidR="009171B1" w:rsidRDefault="009171B1"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943640">
    <w:pPr>
      <w:pStyle w:val="Kopfzeile"/>
    </w:pPr>
    <w:r>
      <w:rPr>
        <w:noProof/>
      </w:rPr>
      <mc:AlternateContent>
        <mc:Choice Requires="wps">
          <w:drawing>
            <wp:anchor distT="0" distB="0" distL="114300" distR="114300" simplePos="0" relativeHeight="251644416" behindDoc="0" locked="0" layoutInCell="1" allowOverlap="1" wp14:anchorId="533F319A" wp14:editId="3A5EB3AB">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9171B1" w:rsidRPr="00E20335" w:rsidRDefault="009171B1"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210.9pt;margin-top:46.8pt;width:336.2pt;height:27.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9171B1" w:rsidRPr="00E20335" w:rsidRDefault="009171B1"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45440" behindDoc="0" locked="0" layoutInCell="1" allowOverlap="1" wp14:anchorId="5E1F6EFA" wp14:editId="76F14E13">
          <wp:simplePos x="0" y="0"/>
          <wp:positionH relativeFrom="page">
            <wp:posOffset>720090</wp:posOffset>
          </wp:positionH>
          <wp:positionV relativeFrom="page">
            <wp:posOffset>594360</wp:posOffset>
          </wp:positionV>
          <wp:extent cx="309600" cy="266400"/>
          <wp:effectExtent l="0" t="0" r="0" b="635"/>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224D2644" wp14:editId="04C1BFD2">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0E18B3E6" id="Gerade Verbindung 2" o:spid="_x0000_s1026" style="position:absolute;flip:x;z-index:251646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65920" behindDoc="0" locked="0" layoutInCell="1" allowOverlap="1" wp14:anchorId="31D1F6A0" wp14:editId="5EEF2F91">
              <wp:simplePos x="0" y="0"/>
              <wp:positionH relativeFrom="page">
                <wp:posOffset>619125</wp:posOffset>
              </wp:positionH>
              <wp:positionV relativeFrom="page">
                <wp:posOffset>299085</wp:posOffset>
              </wp:positionV>
              <wp:extent cx="6220800" cy="435600"/>
              <wp:effectExtent l="0" t="0" r="8890" b="3175"/>
              <wp:wrapNone/>
              <wp:docPr id="1532"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535"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9171B1" w:rsidRPr="00E20335" w:rsidRDefault="009171B1" w:rsidP="00CD1CB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620"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1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48.75pt;margin-top:23.55pt;width:489.85pt;height:34.3pt;z-index:25166592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">
              <v:shapetype id="_x0000_t202" coordsize="21600,21600" o:spt="202" path="m,l,21600r21600,l21600,xe">
                <v:stroke joinstyle="miter"/>
                <v:path gradientshapeok="t" o:connecttype="rect"/>
              </v:shapetype>
              <v:shape id="_x0000_s1104"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DxcEA&#10;AADdAAAADwAAAGRycy9kb3ducmV2LnhtbERP24rCMBB9X/Afwgi+LJq6Wi/VKKug+OrlA8ZmbIvN&#10;pDTR1r83Cwu+zeFcZ7luTSmeVLvCsoLhIAJBnFpdcKbgct71ZyCcR9ZYWiYFL3KwXnW+lpho2/CR&#10;niefiRDCLkEFufdVIqVLczLoBrYiDtzN1gZ9gHUmdY1NCDel/ImiiTRYcGjIsaJtTun99DAKbofm&#10;O543172/TI/jyQaL6dW+lOp1298FCE+t/4j/3Qcd5sejGP6+C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g8XBAAAA3QAAAA8AAAAAAAAAAAAAAAAAmAIAAGRycy9kb3du&#10;cmV2LnhtbFBLBQYAAAAABAAEAPUAAACGAwAAAAA=&#10;" stroked="f">
                <v:textbox>
                  <w:txbxContent>
                    <w:p w:rsidR="009171B1" w:rsidRPr="00E20335" w:rsidRDefault="009171B1"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0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wOvFAAAA3QAAAA8AAABkcnMvZG93bnJldi54bWxEj0FrAjEQhe9C/0OYQm+a1IPIapS2KBSK&#10;FVcvvQ2b6WZxM1k2qa7/3jkUvM3w3rz3zXI9hFZdqE9NZAuvEwOKuIqu4drC6bgdz0GljOywjUwW&#10;bpRgvXoaLbFw8coHupS5VhLCqUALPueu0DpVngKmSeyIRfuNfcAsa19r1+NVwkOrp8bMdMCGpcFj&#10;Rx+eqnP5Fyw05e57fttsK/9+MPtykw1+/ZytfXke3hagMg35Yf6//nSCP5sKv3wjI+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cDrxQAAAN0AAAAPAAAAAAAAAAAAAAAA&#10;AJ8CAABkcnMvZG93bnJldi54bWxQSwUGAAAAAAQABAD3AAAAkQMAAAAA&#10;">
                <v:imagedata r:id="rId2" o:title=""/>
                <v:path arrowok="t"/>
              </v:shape>
              <v:line id="Gerade Verbindung 657" o:spid="_x0000_s110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cssQAAADcAAAADwAAAGRycy9kb3ducmV2LnhtbESPwWrCQBCG7wXfYRmht7qJhSLRVVqx&#10;0lNBTet1yI5JMDsbdrcxvn3nUOhx+Of/5pvVZnSdGijE1rOBfJaBIq68bbk2UJ7enxagYkK22Hkm&#10;A3eKsFlPHlZYWH/jAw3HVCuBcCzQQJNSX2gdq4YcxpnviSW7+OAwyRhqbQPeBO46Pc+yF+2wZbnQ&#10;YE/bhqrr8ceJxufbvtwO7PB+COdyUeXfu/2XMY/T8XUJKtGY/pf/2h/WwHMutvKMEE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xyy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64896" behindDoc="0" locked="0" layoutInCell="1" allowOverlap="1" wp14:anchorId="1900A68B" wp14:editId="4901E64E">
              <wp:simplePos x="0" y="0"/>
              <wp:positionH relativeFrom="page">
                <wp:posOffset>9963302</wp:posOffset>
              </wp:positionH>
              <wp:positionV relativeFrom="page">
                <wp:posOffset>629107</wp:posOffset>
              </wp:positionV>
              <wp:extent cx="435600" cy="6200740"/>
              <wp:effectExtent l="0" t="0" r="3175" b="0"/>
              <wp:wrapNone/>
              <wp:docPr id="393" name="Gruppieren 39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39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05" name="Grafik 405"/>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15" name="Gerade Verbindung 41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393" o:spid="_x0000_s1107" style="position:absolute;margin-left:784.5pt;margin-top:49.55pt;width:34.3pt;height:488.25pt;z-index:25166489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DUhzEd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10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acUA&#10;AADcAAAADwAAAGRycy9kb3ducmV2LnhtbESPW2sCMRSE3wv+h3AE32rWC0VXo4hQaAuFVn3w8bA5&#10;7q5uTpYk7uXfN4LQx2FmvmHW285UoiHnS8sKJuMEBHFmdcm5gtPx/XUBwgdkjZVlUtCTh+1m8LLG&#10;VNuWf6k5hFxECPsUFRQh1KmUPivIoB/bmjh6F+sMhihdLrXDNsJNJadJ8iYNlhwXCqxpX1B2O9yN&#10;AnT6++vauH5hzp/nn/u8bJemV2o07HYrEIG68B9+tj+0gtlyD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T5pxQAAANwAAAAPAAAAAAAAAAAAAAAAAJgCAABkcnMv&#10;ZG93bnJldi54bWxQSwUGAAAAAAQABAD1AAAAigMAAAAA&#10;" stroked="f">
                <v:textbox>
                  <w:txbxContent>
                    <w:p w:rsidR="009171B1" w:rsidRPr="00E20335" w:rsidRDefault="009171B1" w:rsidP="004F754E">
                      <w:pPr>
                        <w:pStyle w:val="NL-Kopfzeilen-Titel"/>
                      </w:pPr>
                      <w:r>
                        <w:t>Landesinstitut für Schulentwicklung</w:t>
                      </w:r>
                    </w:p>
                  </w:txbxContent>
                </v:textbox>
              </v:shape>
              <v:shape id="Grafik 405" o:spid="_x0000_s110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OFPGAAAA3AAAAA8AAABkcnMvZG93bnJldi54bWxEj0FrAjEUhO8F/0N4gpdSs0pty9YoslBp&#10;L4LaS29vN6+bpZuXsEnd1V9vCkKPw8x8wyzXg23FibrQOFYwm2YgiCunG64VfB7fHl5AhIissXVM&#10;Cs4UYL0a3S0x167nPZ0OsRYJwiFHBSZGn0sZKkMWw9R54uR9u85iTLKrpe6wT3DbynmWPUmLDacF&#10;g54KQ9XP4dcq2F5iyV8fu35hjkXxXO59Ge69UpPxsHkFEWmI/+Fb+10reMwW8HcmHQ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w4U8YAAADcAAAADwAAAAAAAAAAAAAA&#10;AACfAgAAZHJzL2Rvd25yZXYueG1sUEsFBgAAAAAEAAQA9wAAAJIDAAAAAA==&#10;">
                <v:imagedata r:id="rId2" o:title=""/>
                <v:path arrowok="t"/>
                <o:lock v:ext="edit" aspectratio="f"/>
              </v:shape>
              <v:line id="Gerade Verbindung 415" o:spid="_x0000_s111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ScQAAADcAAAADwAAAGRycy9kb3ducmV2LnhtbESPQWvCQBCF74L/YRmhN92kVJHoKq20&#10;0pOgxvY6ZMckNDsbdrcx/ntXEDw+3rzvzVuue9OIjpyvLStIJwkI4sLqmksF+fFrPAfhA7LGxjIp&#10;uJKH9Wo4WGKm7YX31B1CKSKEfYYKqhDaTEpfVGTQT2xLHL2zdQZDlK6U2uElwk0jX5NkJg3WHBsq&#10;bGlTUfF3+Dfxjd3HNt90bPC6d7/5vEh/PrcnpV5G/fsCRKA+PI8f6W+t4C2dwn1MJI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H5JxAAAANwAAAAPAAAAAAAAAAAA&#10;AAAAAKECAABkcnMvZG93bnJldi54bWxQSwUGAAAAAAQABAD5AAAAkgMAAAAA&#10;" strokecolor="#a6a6a6" strokeweight=".5pt"/>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sidRPr="0083270B">
      <w:rPr>
        <w:rFonts w:eastAsiaTheme="minorHAnsi" w:cs="Arial"/>
        <w:noProof/>
        <w:sz w:val="24"/>
        <w:szCs w:val="24"/>
      </w:rPr>
      <mc:AlternateContent>
        <mc:Choice Requires="wps">
          <w:drawing>
            <wp:anchor distT="0" distB="0" distL="114300" distR="114300" simplePos="0" relativeHeight="251659776" behindDoc="0" locked="0" layoutInCell="1" allowOverlap="1" wp14:anchorId="384D6F59" wp14:editId="0DB57F6E">
              <wp:simplePos x="0" y="0"/>
              <wp:positionH relativeFrom="page">
                <wp:posOffset>-1654492</wp:posOffset>
              </wp:positionH>
              <wp:positionV relativeFrom="page">
                <wp:posOffset>2560002</wp:posOffset>
              </wp:positionV>
              <wp:extent cx="4191000" cy="352425"/>
              <wp:effectExtent l="0" t="4763" r="0" b="0"/>
              <wp:wrapNone/>
              <wp:docPr id="4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91000" cy="352425"/>
                      </a:xfrm>
                      <a:prstGeom prst="rect">
                        <a:avLst/>
                      </a:prstGeom>
                      <a:solidFill>
                        <a:srgbClr val="FFFFFF"/>
                      </a:solidFill>
                      <a:ln w="9525">
                        <a:noFill/>
                        <a:miter lim="800000"/>
                        <a:headEnd/>
                        <a:tailEnd/>
                      </a:ln>
                    </wps:spPr>
                    <wps:txbx>
                      <w:txbxContent>
                        <w:p w:rsidR="009171B1" w:rsidRPr="00E20335" w:rsidRDefault="009171B1" w:rsidP="00CD1CB7">
                          <w:pPr>
                            <w:pStyle w:val="Fuzeile"/>
                          </w:pPr>
                          <w:r w:rsidRPr="00595C5A">
                            <w:t>© Landesin</w:t>
                          </w:r>
                          <w:r>
                            <w:t>stitut für Schulentwicklung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130.25pt;margin-top:201.55pt;width:330pt;height:27.75pt;rotation:9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" stroked="f">
              <v:textbox>
                <w:txbxContent>
                  <w:p w:rsidR="009171B1" w:rsidRPr="00E20335" w:rsidRDefault="009171B1" w:rsidP="00CD1CB7">
                    <w:pPr>
                      <w:pStyle w:val="Fuzeile"/>
                    </w:pPr>
                    <w:r w:rsidRPr="00595C5A">
                      <w:t>© Landesin</w:t>
                    </w:r>
                    <w:r>
                      <w:t>stitut für Schulentwicklung 2014</w:t>
                    </w:r>
                  </w:p>
                </w:txbxContent>
              </v:textbox>
              <w10:wrap anchorx="page" anchory="page"/>
            </v:shape>
          </w:pict>
        </mc:Fallback>
      </mc:AlternateContent>
    </w:r>
    <w:r>
      <w:rPr>
        <w:noProof/>
      </w:rPr>
      <mc:AlternateContent>
        <mc:Choice Requires="wpg">
          <w:drawing>
            <wp:anchor distT="0" distB="0" distL="114300" distR="114300" simplePos="0" relativeHeight="251658752" behindDoc="0" locked="0" layoutInCell="1" allowOverlap="1" wp14:anchorId="06E64720" wp14:editId="4B4357E3">
              <wp:simplePos x="0" y="0"/>
              <wp:positionH relativeFrom="page">
                <wp:posOffset>9963302</wp:posOffset>
              </wp:positionH>
              <wp:positionV relativeFrom="page">
                <wp:posOffset>629107</wp:posOffset>
              </wp:positionV>
              <wp:extent cx="435600" cy="6200740"/>
              <wp:effectExtent l="0" t="0" r="3175" b="0"/>
              <wp:wrapNone/>
              <wp:docPr id="490" name="Gruppieren 49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9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92" name="Grafik 49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93" name="Gerade Verbindung 493"/>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90" o:spid="_x0000_s1112" style="position:absolute;margin-left:784.5pt;margin-top:49.55pt;width:34.3pt;height:488.25pt;z-index:25165875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CEQWgOuBAAAxg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113"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QlMQA&#10;AADcAAAADwAAAGRycy9kb3ducmV2LnhtbESPT2sCMRTE7wW/Q3iCt5pVpOhqFBEEFQrttgePj81z&#10;d3XzsiRx/3z7plDocZiZ3zCbXW9q0ZLzlWUFs2kCgji3uuJCwffX8XUJwgdkjbVlUjCQh9129LLB&#10;VNuOP6nNQiEihH2KCsoQmlRKn5dk0E9tQxy9m3UGQ5SukNphF+GmlvMkeZMGK44LJTZ0KCl/ZE+j&#10;AJ1+v9xbNyzN9Xz9eC6qbmUGpSbjfr8GEagP/+G/9kkrWKx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UJTEAAAA3AAAAA8AAAAAAAAAAAAAAAAAmAIAAGRycy9k&#10;b3ducmV2LnhtbFBLBQYAAAAABAAEAPUAAACJAwAAAAA=&#10;" stroked="f">
                <v:textbox>
                  <w:txbxContent>
                    <w:p w:rsidR="009171B1" w:rsidRPr="00E20335" w:rsidRDefault="009171B1" w:rsidP="004F754E">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2" o:spid="_x0000_s1114"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aDHAAAA3AAAAA8AAABkcnMvZG93bnJldi54bWxEj0trwzAQhO+B/gexhVxCIzc0fbhRQjC0&#10;pJdAHpfc1tbWMrVWwlJjt78+KgR6HGbmG2axGmwrztSFxrGC+2kGgrhyuuFawfHwdvcMIkRkja1j&#10;UvBDAVbLm9ECc+163tF5H2uRIBxyVGBi9LmUoTJkMUydJ07ep+ssxiS7WuoO+wS3rZxl2aO02HBa&#10;MOipMFR97b+tgvffWPLpY9vPzaEonsqdL8PEKzW+HdavICIN8T98bW+0goeXGfydS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NaDHAAAA3AAAAA8AAAAAAAAAAAAA&#10;AAAAnwIAAGRycy9kb3ducmV2LnhtbFBLBQYAAAAABAAEAPcAAACTAwAAAAA=&#10;">
                <v:imagedata r:id="rId2" o:title=""/>
                <v:path arrowok="t"/>
                <o:lock v:ext="edit" aspectratio="f"/>
              </v:shape>
              <v:line id="Gerade Verbindung 493" o:spid="_x0000_s1115"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A/MQAAADcAAAADwAAAGRycy9kb3ducmV2LnhtbESPQWvCQBCF74L/YRmhN93YFrHRVVSq&#10;9CRo03odsmMSzM6G3TXGf98tCB4fb9735s2XnalFS85XlhWMRwkI4tzqigsF2fd2OAXhA7LG2jIp&#10;uJOH5aLfm2Oq7Y0P1B5DISKEfYoKyhCaVEqfl2TQj2xDHL2zdQZDlK6Q2uEtwk0tX5NkIg1WHBtK&#10;bGhTUn45Xk18Y7/eZZuWDd4P7pRN8/Hv5+5HqZdBt5qBCNSF5/Ej/aUVvH+8wf+YS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kD8xAAAANwAAAAPAAAAAAAAAAAA&#10;AAAAAKECAABkcnMvZG93bnJldi54bWxQSwUGAAAAAAQABAD5AAAAkgMAAAAA&#10;" strokecolor="#a6a6a6" strokeweight=".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62848" behindDoc="0" locked="0" layoutInCell="1" allowOverlap="1" wp14:anchorId="6FC7271E" wp14:editId="46349A37">
              <wp:simplePos x="0" y="0"/>
              <wp:positionH relativeFrom="page">
                <wp:posOffset>619125</wp:posOffset>
              </wp:positionH>
              <wp:positionV relativeFrom="page">
                <wp:posOffset>295275</wp:posOffset>
              </wp:positionV>
              <wp:extent cx="6220800" cy="435600"/>
              <wp:effectExtent l="0" t="0" r="8890" b="3175"/>
              <wp:wrapNone/>
              <wp:docPr id="45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5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9171B1" w:rsidRPr="00E20335" w:rsidRDefault="009171B1"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5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16" style="position:absolute;margin-left:48.75pt;margin-top:23.25pt;width:489.85pt;height:34.3pt;z-index:2516628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X+L2+poEAAC5&#10;CgAADgAAAAAAAAAAAAAAAAA8AgAAZHJzL2Uyb0RvYy54bWxQSwECLQAUAAYACAAAACEAT6GuxboA&#10;AAAhAQAAGQAAAAAAAAAAAAAAAAACBwAAZHJzL19yZWxzL2Uyb0RvYy54bWwucmVsc1BLAQItABQA&#10;BgAIAAAAIQC+O20i4QAAAAoBAAAPAAAAAAAAAAAAAAAAAPM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117"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9171B1" w:rsidRPr="00E20335" w:rsidRDefault="009171B1"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1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MfFAAAA3AAAAA8AAABkcnMvZG93bnJldi54bWxEj0FrAjEUhO8F/0N4Qm81aWlFVuPSFoVC&#10;UXHtpbfH5rlZdvOybFJd/30jCB6HmfmGWeSDa8WJ+lB71vA8USCIS29qrjT8HNZPMxAhIhtsPZOG&#10;CwXIl6OHBWbGn3lPpyJWIkE4ZKjBxthlUobSksMw8R1x8o6+dxiT7CtpejwnuGvli1JT6bDmtGCx&#10;o09LZVP8OQ11sdnOLqt1aT/2alesosLv30brx/HwPgcRaYj38K39ZTS8vk3h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wzHxQAAANwAAAAPAAAAAAAAAAAAAAAA&#10;AJ8CAABkcnMvZG93bnJldi54bWxQSwUGAAAAAAQABAD3AAAAkQMAAAAA&#10;">
                <v:imagedata r:id="rId2" o:title=""/>
                <v:path arrowok="t"/>
              </v:shape>
              <v:line id="Gerade Verbindung 657" o:spid="_x0000_s111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EUMQAAADcAAAADwAAAGRycy9kb3ducmV2LnhtbESPwWrCQBCG74W+wzIFb3VjEQmpq7TS&#10;iidBTdvrkJ0modnZsLuN8e2dg+Bx+Of/5pvlenSdGijE1rOB2TQDRVx523JtoDx9PuegYkK22Hkm&#10;AxeKsF49PiyxsP7MBxqOqVYC4ViggSalvtA6Vg05jFPfE0v264PDJGOotQ14Frjr9EuWLbTDluVC&#10;gz1tGqr+jv9ONPbv23IzsMPLIfyUeTX7/th+GTN5Gt9eQSUa03351t5ZA/NcbOUZIY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0RQ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6B0D149B" wp14:editId="6FDC7C56">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120" style="position:absolute;margin-left:784.5pt;margin-top:49.55pt;width:34.3pt;height:488.25pt;z-index:25166182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jxHnYrAEAADG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 id="_x0000_s1121"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9171B1" w:rsidRPr="00E20335" w:rsidRDefault="009171B1" w:rsidP="00943640">
                      <w:pPr>
                        <w:pStyle w:val="NL-Kopfzeilen-Titel"/>
                      </w:pPr>
                      <w:r>
                        <w:t>Landesinstitut für Schulentwicklung</w:t>
                      </w:r>
                    </w:p>
                  </w:txbxContent>
                </v:textbox>
              </v:shape>
              <v:shape id="Grafik 502" o:spid="_x0000_s1122"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123"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943640">
    <w:pPr>
      <w:pStyle w:val="Kopfzeile"/>
    </w:pPr>
    <w:r w:rsidRPr="008B7133">
      <w:rPr>
        <w:noProof/>
      </w:rPr>
      <w:drawing>
        <wp:anchor distT="0" distB="0" distL="114300" distR="114300" simplePos="0" relativeHeight="251650560" behindDoc="1" locked="0" layoutInCell="1" allowOverlap="1" wp14:anchorId="17E888D9" wp14:editId="4ED6B117">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8512" behindDoc="1" locked="0" layoutInCell="1" allowOverlap="1" wp14:anchorId="1D54AB68" wp14:editId="54406569">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387AD7" id="Gruppieren 1021" o:spid="_x0000_s1026" style="position:absolute;margin-left:65.2pt;margin-top:310.2pt;width:411pt;height:470pt;z-index:-25166796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51584" behindDoc="0" locked="0" layoutInCell="1" allowOverlap="1" wp14:anchorId="457F4290" wp14:editId="3E296AD9">
          <wp:simplePos x="0" y="0"/>
          <wp:positionH relativeFrom="page">
            <wp:posOffset>4248150</wp:posOffset>
          </wp:positionH>
          <wp:positionV relativeFrom="page">
            <wp:posOffset>3076575</wp:posOffset>
          </wp:positionV>
          <wp:extent cx="2851200" cy="1306800"/>
          <wp:effectExtent l="0" t="0" r="6350" b="8255"/>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9536" behindDoc="1" locked="0" layoutInCell="1" allowOverlap="1" wp14:anchorId="55F4ED2F" wp14:editId="303C028F">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9171B1" w:rsidRPr="008B7133" w:rsidRDefault="009171B1"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9171B1" w:rsidRPr="0098402B" w:rsidRDefault="009171B1"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9171B1" w:rsidRDefault="009171B1" w:rsidP="00943640">
                              <w:pPr>
                                <w:pStyle w:val="LS-DeckblattQuatrate"/>
                              </w:pPr>
                              <w:r>
                                <w:t>Qualitätsentwicklung</w:t>
                              </w:r>
                            </w:p>
                            <w:p w:rsidR="009171B1" w:rsidRPr="008B7133" w:rsidRDefault="009171B1"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9171B1" w:rsidRPr="0098402B" w:rsidRDefault="009171B1"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060" style="position:absolute;margin-left:490.45pt;margin-top:447.45pt;width:68.05pt;height:337.05pt;z-index:-25166694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061"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062"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63"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9171B1" w:rsidRPr="008B7133" w:rsidRDefault="009171B1" w:rsidP="00943640">
                        <w:pPr>
                          <w:pStyle w:val="LS-DeckblattQuatrate"/>
                        </w:pPr>
                        <w:r w:rsidRPr="008B7133">
                          <w:t>Landesinstitut</w:t>
                        </w:r>
                        <w:r>
                          <w:t xml:space="preserve"> </w:t>
                        </w:r>
                        <w:r w:rsidRPr="008B7133">
                          <w:t>für Schulentwicklung</w:t>
                        </w:r>
                      </w:p>
                    </w:txbxContent>
                  </v:textbox>
                </v:shape>
              </v:group>
              <v:group id="Gruppieren 482" o:spid="_x0000_s1064"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065"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066"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9171B1" w:rsidRPr="0098402B" w:rsidRDefault="009171B1" w:rsidP="00943640">
                        <w:pPr>
                          <w:pStyle w:val="LS-DeckblattQuatrate"/>
                        </w:pPr>
                        <w:r>
                          <w:t>Schulentwicklung</w:t>
                        </w:r>
                        <w:r>
                          <w:br/>
                          <w:t>und empirische Bildungsforschung</w:t>
                        </w:r>
                      </w:p>
                    </w:txbxContent>
                  </v:textbox>
                </v:shape>
              </v:group>
              <v:group id="Gruppieren 505" o:spid="_x0000_s1067"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068"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069"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9171B1" w:rsidRDefault="009171B1" w:rsidP="00943640">
                        <w:pPr>
                          <w:pStyle w:val="LS-DeckblattQuatrate"/>
                        </w:pPr>
                        <w:r>
                          <w:t>Qualitätsentwicklung</w:t>
                        </w:r>
                      </w:p>
                      <w:p w:rsidR="009171B1" w:rsidRPr="008B7133" w:rsidRDefault="009171B1" w:rsidP="00943640">
                        <w:pPr>
                          <w:pStyle w:val="LS-DeckblattQuatrate"/>
                        </w:pPr>
                        <w:r>
                          <w:t>und Evaluation</w:t>
                        </w:r>
                      </w:p>
                    </w:txbxContent>
                  </v:textbox>
                </v:shape>
              </v:group>
              <v:group id="Gruppieren 623" o:spid="_x0000_s1070"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071"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072"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9171B1" w:rsidRPr="0098402B" w:rsidRDefault="009171B1" w:rsidP="00943640">
                        <w:pPr>
                          <w:pStyle w:val="LS-DeckblattQuatrate"/>
                        </w:pPr>
                        <w:r>
                          <w:t>Bildungspläne</w:t>
                        </w:r>
                      </w:p>
                    </w:txbxContent>
                  </v:textbox>
                </v:shape>
              </v:group>
              <v:shape id="Grafik 626" o:spid="_x0000_s1073"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C62390">
    <w:pPr>
      <w:pStyle w:val="Kopfzeile"/>
    </w:pPr>
    <w:r>
      <w:rPr>
        <w:noProof/>
      </w:rPr>
      <mc:AlternateContent>
        <mc:Choice Requires="wpg">
          <w:drawing>
            <wp:anchor distT="0" distB="0" distL="114300" distR="114300" simplePos="0" relativeHeight="251656704" behindDoc="0" locked="0" layoutInCell="1" allowOverlap="1" wp14:anchorId="630DD90A" wp14:editId="254C4AA6">
              <wp:simplePos x="0" y="0"/>
              <wp:positionH relativeFrom="page">
                <wp:posOffset>9983972</wp:posOffset>
              </wp:positionH>
              <wp:positionV relativeFrom="page">
                <wp:posOffset>404036</wp:posOffset>
              </wp:positionV>
              <wp:extent cx="352800" cy="6262577"/>
              <wp:effectExtent l="0" t="0" r="9525" b="5080"/>
              <wp:wrapNone/>
              <wp:docPr id="485" name="Gruppieren 485"/>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486"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EndPr/>
                            <w:sdtContent>
                              <w:p w:rsidR="009171B1" w:rsidRPr="00E20335" w:rsidRDefault="009171B1" w:rsidP="004F754E">
                                <w:pPr>
                                  <w:pStyle w:val="NL-Kopfzeilen-Titel"/>
                                </w:pPr>
                                <w:r>
                                  <w:t xml:space="preserve">     </w:t>
                                </w:r>
                              </w:p>
                            </w:sdtContent>
                          </w:sdt>
                        </w:txbxContent>
                      </wps:txbx>
                      <wps:bodyPr rot="0" vert="horz" wrap="square" lIns="91440" tIns="45720" rIns="91440" bIns="45720" anchor="t" anchorCtr="0">
                        <a:noAutofit/>
                      </wps:bodyPr>
                    </wps:wsp>
                    <wps:wsp>
                      <wps:cNvPr id="487" name="Gerade Verbindung 48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85" o:spid="_x0000_s1075" style="position:absolute;margin-left:786.15pt;margin-top:31.8pt;width:27.8pt;height:493.1pt;z-index:251656704;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">
              <v:shapetype id="_x0000_t202" coordsize="21600,21600" o:spt="202" path="m,l,21600r21600,l21600,xe">
                <v:stroke joinstyle="miter"/>
                <v:path gradientshapeok="t" o:connecttype="rect"/>
              </v:shapetype>
              <v:shape id="_x0000_s1076"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PcQA&#10;AADcAAAADwAAAGRycy9kb3ducmV2LnhtbESPT2sCMRTE7wW/Q3iCt5qtiKxboxRBUKHQqgePj83r&#10;7urmZUni/vn2plDocZiZ3zCrTW9q0ZLzlWUFb9MEBHFudcWFgst595qC8AFZY22ZFAzkYbMevaww&#10;07bjb2pPoRARwj5DBWUITSalz0sy6Ke2IY7ej3UGQ5SukNphF+GmlrMkWUiDFceFEhvalpTfTw+j&#10;AJ3+PN5aN6Tmerh+PeZVtzSDUpNx//EOIlAf/sN/7b1WME8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j3EAAAA3AAAAA8AAAAAAAAAAAAAAAAAmAIAAGRycy9k&#10;b3ducmV2LnhtbFBLBQYAAAAABAAEAPUAAACJAwAAAAA=&#10;" stroked="f">
                <v:textbo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EndPr/>
                      <w:sdtContent>
                        <w:p w:rsidR="009171B1" w:rsidRPr="00E20335" w:rsidRDefault="009171B1" w:rsidP="004F754E">
                          <w:pPr>
                            <w:pStyle w:val="NL-Kopfzeilen-Titel"/>
                          </w:pPr>
                          <w:r>
                            <w:t xml:space="preserve">     </w:t>
                          </w:r>
                        </w:p>
                      </w:sdtContent>
                    </w:sdt>
                  </w:txbxContent>
                </v:textbox>
              </v:shape>
              <v:line id="Gerade Verbindung 487" o:spid="_x0000_s1077"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QIsQAAADcAAAADwAAAGRycy9kb3ducmV2LnhtbESPQWvCQBCF74L/YRmhN90oRUN0lSqt&#10;9CRo0/Y6ZMckNDsbdrcx/ntXEDw+3rzvzVttetOIjpyvLSuYThIQxIXVNZcK8q+PcQrCB2SNjWVS&#10;cCUPm/VwsMJM2wsfqTuFUkQI+wwVVCG0mZS+qMign9iWOHpn6wyGKF0ptcNLhJtGzpJkLg3WHBsq&#10;bGlXUfF3+jfxjcN2n+86Nng9ut88LaY/7/tvpV5G/dsSRKA+PI8f6U+t4DVdwH1MJI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NAi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54656" behindDoc="0" locked="0" layoutInCell="1" allowOverlap="1" wp14:anchorId="7AD87900" wp14:editId="5DA6E5C4">
              <wp:simplePos x="0" y="0"/>
              <wp:positionH relativeFrom="page">
                <wp:posOffset>619125</wp:posOffset>
              </wp:positionH>
              <wp:positionV relativeFrom="page">
                <wp:posOffset>299085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9171B1" w:rsidRPr="00E20335" w:rsidRDefault="009171B1"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78" style="position:absolute;margin-left:48.75pt;margin-top:23.55pt;width:489.85pt;height:34.3pt;z-index:2516546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BZFRklgQAALg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79"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9171B1" w:rsidRPr="00E20335" w:rsidRDefault="009171B1"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0"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08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66C97847" wp14:editId="5A182118">
              <wp:simplePos x="0" y="0"/>
              <wp:positionH relativeFrom="page">
                <wp:posOffset>9963302</wp:posOffset>
              </wp:positionH>
              <wp:positionV relativeFrom="page">
                <wp:posOffset>629107</wp:posOffset>
              </wp:positionV>
              <wp:extent cx="435600" cy="6200740"/>
              <wp:effectExtent l="0" t="0" r="3175" b="0"/>
              <wp:wrapNone/>
              <wp:docPr id="7" name="Gruppieren 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9" name="Grafik 4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0" name="Gerade Verbindung 4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7" o:spid="_x0000_s1082" style="position:absolute;margin-left:784.5pt;margin-top:49.55pt;width:34.3pt;height:488.25pt;z-index:2516526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">
              <v:shape id="_x0000_s1083"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VTsIA&#10;AADcAAAADwAAAGRycy9kb3ducmV2LnhtbERPy2rCQBTdF/oPwy24qxNLKBozESkUqlBo1YXLS+aa&#10;RDN3wsyYx987i0KXh/PON6NpRU/ON5YVLOYJCOLS6oYrBafj5+sShA/IGlvLpGAiD5vi+SnHTNuB&#10;f6k/hErEEPYZKqhD6DIpfVmTQT+3HXHkLtYZDBG6SmqHQww3rXxLkndpsOHYUGNHHzWVt8PdKECn&#10;v/fX3k1Lc96df+5pM6zMpNTsZdyuQQQaw7/4z/2lFaR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VOwgAAANwAAAAPAAAAAAAAAAAAAAAAAJgCAABkcnMvZG93&#10;bnJldi54bWxQSwUGAAAAAAQABAD1AAAAhwMAAAAA&#10;" stroked="f">
                <v:textbox>
                  <w:txbxContent>
                    <w:p w:rsidR="009171B1" w:rsidRPr="00E20335" w:rsidRDefault="009171B1" w:rsidP="00943640">
                      <w:pPr>
                        <w:pStyle w:val="NL-Kopfzeilen-Titel"/>
                      </w:pPr>
                      <w:r>
                        <w:t>Landesinstitut für Schulentwicklung</w:t>
                      </w:r>
                    </w:p>
                  </w:txbxContent>
                </v:textbox>
              </v:shape>
              <v:shape id="Grafik 449" o:spid="_x0000_s1084"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i5bHAAAA3AAAAA8AAABkcnMvZG93bnJldi54bWxEj09LAzEUxO+C3yE8oRexWUutujYtZUHR&#10;S6F/Lr293Tw3i5uXsEm72356Iwg9DjPzG2a+HGwrTtSFxrGCx3EGgrhyuuFawX73/vACIkRkja1j&#10;UnCmAMvF7c0cc+163tBpG2uRIBxyVGBi9LmUoTJkMYydJ07et+ssxiS7WuoO+wS3rZxk2UxabDgt&#10;GPRUGKp+tker4OMSSz58rfsnsyuK53Ljy3DvlRrdDas3EJGGeA3/tz+1gun0Ff7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7i5bHAAAA3AAAAA8AAAAAAAAAAAAA&#10;AAAAnwIAAGRycy9kb3ducmV2LnhtbFBLBQYAAAAABAAEAPcAAACTAwAAAAA=&#10;">
                <v:imagedata r:id="rId2" o:title=""/>
                <v:path arrowok="t"/>
                <o:lock v:ext="edit" aspectratio="f"/>
              </v:shape>
              <v:line id="Gerade Verbindung 450" o:spid="_x0000_s1085"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EcQAAADcAAAADwAAAGRycy9kb3ducmV2LnhtbESPwWrCQBCG74W+wzKF3urGYotEV2lF&#10;pSdBje11yI5JaHY27K4xvn3nIPQ4/PN/8818ObhW9RRi49nAeJSBIi69bbgyUBw3L1NQMSFbbD2T&#10;gRtFWC4eH+aYW3/lPfWHVCmBcMzRQJ1Sl2sdy5ocxpHviCU7++AwyRgqbQNeBe5a/Zpl79phw3Kh&#10;xo5WNZW/h4sTjd3ntlj17PC2Dz/FtBx/r7cnY56fho8ZqERD+l++t7+sgcmb6Ms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QRxAAAANw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Default="009171B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53632" behindDoc="0" locked="0" layoutInCell="1" allowOverlap="1" wp14:anchorId="1659BE87" wp14:editId="0BEEF62C">
              <wp:simplePos x="0" y="0"/>
              <wp:positionH relativeFrom="page">
                <wp:posOffset>9963302</wp:posOffset>
              </wp:positionH>
              <wp:positionV relativeFrom="page">
                <wp:posOffset>629107</wp:posOffset>
              </wp:positionV>
              <wp:extent cx="435600" cy="6200740"/>
              <wp:effectExtent l="0" t="0" r="3175" b="0"/>
              <wp:wrapNone/>
              <wp:docPr id="458" name="Gruppieren 45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5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0" name="Grafik 4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61" name="Gerade Verbindung 4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8" o:spid="_x0000_s1087" style="position:absolute;margin-left:784.5pt;margin-top:49.55pt;width:34.3pt;height:488.25pt;z-index:2516536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TwbIXLMEAADG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8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MQA&#10;AADcAAAADwAAAGRycy9kb3ducmV2LnhtbESPT2sCMRTE74LfITzBm2YVK7o1igiFWhCsevD42Lzu&#10;brt5WZK4f769KRR6HGbmN8xm15lKNOR8aVnBbJqAIM6sLjlXcLu+TVYgfEDWWFkmBT152G2Hgw2m&#10;2rb8Sc0l5CJC2KeooAihTqX0WUEG/dTWxNH7ss5giNLlUjtsI9xUcp4kS2mw5LhQYE2HgrKfy8Mo&#10;QKdPH9+N61fmfryfH4uyXZteqfGo27+CCNSF//Bf+10rWLys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5gjEAAAA3AAAAA8AAAAAAAAAAAAAAAAAmAIAAGRycy9k&#10;b3ducmV2LnhtbFBLBQYAAAAABAAEAPUAAACJAwAAAAA=&#10;" stroked="f">
                <v:textbox>
                  <w:txbxContent>
                    <w:p w:rsidR="009171B1" w:rsidRPr="00E20335" w:rsidRDefault="009171B1"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0" o:spid="_x0000_s108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fmvDAAAA3AAAAA8AAABkcnMvZG93bnJldi54bWxET01rwjAYvgv7D+EdeJGZKpuOzihScGyX&#10;gR+X3d4275qy5k1oou389eYw8PjwfK82g23FhbrQOFYwm2YgiCunG64VnI67p1cQISJrbB2Tgj8K&#10;sFk/jFaYa9fzni6HWIsUwiFHBSZGn0sZKkMWw9R54sT9uM5iTLCrpe6wT+G2lfMsW0iLDacGg54K&#10;Q9Xv4WwVvF9jyd+fX/2LORbFstz7Mky8UuPHYfsGItIQ7+J/94dW8LxI89O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R+a8MAAADcAAAADwAAAAAAAAAAAAAAAACf&#10;AgAAZHJzL2Rvd25yZXYueG1sUEsFBgAAAAAEAAQA9wAAAI8DAAAAAA==&#10;">
                <v:imagedata r:id="rId2" o:title=""/>
                <v:path arrowok="t"/>
                <o:lock v:ext="edit" aspectratio="f"/>
              </v:shape>
              <v:line id="Gerade Verbindung 461" o:spid="_x0000_s109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N8MAAADcAAAADwAAAGRycy9kb3ducmV2LnhtbESPQWvCQBCF70L/wzIFb7qJiEjqKq2o&#10;eCqo0V6H7JgEs7Nhd43x37uFQo+PN+978xar3jSiI+drywrScQKCuLC65lJBftqO5iB8QNbYWCYF&#10;T/KwWr4NFphp++ADdcdQighhn6GCKoQ2k9IXFRn0Y9sSR+9qncEQpSuldviIcNPISZLMpMGaY0OF&#10;La0rKm7Hu4lvfH/t8nXHBp8H95PPi/Sy2Z2VGr73nx8gAvXh//gvvdcKprMUfs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Czf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60800" behindDoc="0" locked="0" layoutInCell="1" allowOverlap="1" wp14:anchorId="60D8D458" wp14:editId="79572808">
              <wp:simplePos x="0" y="0"/>
              <wp:positionH relativeFrom="page">
                <wp:posOffset>619125</wp:posOffset>
              </wp:positionH>
              <wp:positionV relativeFrom="page">
                <wp:posOffset>299085</wp:posOffset>
              </wp:positionV>
              <wp:extent cx="6220800" cy="435600"/>
              <wp:effectExtent l="0" t="0" r="8890" b="3175"/>
              <wp:wrapNone/>
              <wp:docPr id="49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9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9171B1" w:rsidRPr="00E20335" w:rsidRDefault="009171B1" w:rsidP="00CD1CB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98"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99"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91" style="position:absolute;margin-left:48.75pt;margin-top:23.55pt;width:489.85pt;height:34.3pt;z-index:2516608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mOWYBAAAuQ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hQmOWYBAAAuQoA&#10;AA4AAAAAAAAAAAAAAAAAPAIAAGRycy9lMm9Eb2MueG1sUEsBAi0AFAAGAAgAAAAhAE+hrsW6AAAA&#10;IQEAABkAAAAAAAAAAAAAAAAAAAcAAGRycy9fcmVscy9lMm9Eb2MueG1sLnJlbHNQSwECLQAUAAYA&#10;CAAAACEAT8aIq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92"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9171B1" w:rsidRPr="00E20335" w:rsidRDefault="009171B1"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93"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2" o:title=""/>
                <v:path arrowok="t"/>
              </v:shape>
              <v:line id="Gerade Verbindung 657" o:spid="_x0000_s1094"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55680" behindDoc="0" locked="0" layoutInCell="1" allowOverlap="1" wp14:anchorId="1FA7A29C" wp14:editId="7D15FD21">
              <wp:simplePos x="0" y="0"/>
              <wp:positionH relativeFrom="page">
                <wp:posOffset>9963302</wp:posOffset>
              </wp:positionH>
              <wp:positionV relativeFrom="page">
                <wp:posOffset>629107</wp:posOffset>
              </wp:positionV>
              <wp:extent cx="435600" cy="6200740"/>
              <wp:effectExtent l="0" t="0" r="3175" b="0"/>
              <wp:wrapNone/>
              <wp:docPr id="476" name="Gruppieren 47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7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83" name="Grafik 48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84" name="Gerade Verbindung 48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76" o:spid="_x0000_s1095" style="position:absolute;margin-left:784.5pt;margin-top:49.55pt;width:34.3pt;height:488.25pt;z-index:25165568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BsVes4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09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9171B1" w:rsidRPr="00E20335" w:rsidRDefault="009171B1" w:rsidP="004F754E">
                      <w:pPr>
                        <w:pStyle w:val="NL-Kopfzeilen-Titel"/>
                      </w:pPr>
                      <w:r>
                        <w:t>Landesinstitut für Schulentwicklung</w:t>
                      </w:r>
                    </w:p>
                  </w:txbxContent>
                </v:textbox>
              </v:shape>
              <v:shape id="Grafik 483" o:spid="_x0000_s109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2" o:title=""/>
                <v:path arrowok="t"/>
                <o:lock v:ext="edit" aspectratio="f"/>
              </v:shape>
              <v:line id="Gerade Verbindung 484" o:spid="_x0000_s109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Default="009171B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B1" w:rsidRPr="006A1C37" w:rsidRDefault="009171B1" w:rsidP="00A74C42">
    <w:pPr>
      <w:pStyle w:val="Kopfzeile"/>
    </w:pPr>
    <w:r>
      <w:rPr>
        <w:noProof/>
      </w:rPr>
      <mc:AlternateContent>
        <mc:Choice Requires="wpg">
          <w:drawing>
            <wp:anchor distT="0" distB="0" distL="114300" distR="114300" simplePos="0" relativeHeight="251667968" behindDoc="0" locked="0" layoutInCell="1" allowOverlap="1" wp14:anchorId="12211D2E" wp14:editId="1B69344C">
              <wp:simplePos x="0" y="0"/>
              <wp:positionH relativeFrom="page">
                <wp:posOffset>9963302</wp:posOffset>
              </wp:positionH>
              <wp:positionV relativeFrom="page">
                <wp:posOffset>629107</wp:posOffset>
              </wp:positionV>
              <wp:extent cx="435600" cy="6200740"/>
              <wp:effectExtent l="0" t="0" r="3175" b="0"/>
              <wp:wrapNone/>
              <wp:docPr id="550" name="Gruppieren 55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6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171B1" w:rsidRPr="00E20335" w:rsidRDefault="009171B1"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63" name="Grafik 56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64" name="Gerade Verbindung 56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50" o:spid="_x0000_s1099" style="position:absolute;margin-left:784.5pt;margin-top:49.55pt;width:34.3pt;height:488.25pt;z-index:25166796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KKrchyxBAAAxg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type id="_x0000_t202" coordsize="21600,21600" o:spt="202" path="m,l,21600r21600,l21600,xe">
                <v:stroke joinstyle="miter"/>
                <v:path gradientshapeok="t" o:connecttype="rect"/>
              </v:shapetype>
              <v:shape id="_x0000_s110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WcUA&#10;AADcAAAADwAAAGRycy9kb3ducmV2LnhtbESPT2vCQBTE7wW/w/KE3upGaUWjmyBCoS0UWvXg8ZF9&#10;JtHs27C75s+37xYKPQ4z8xtmmw+mER05X1tWMJ8lIIgLq2suFZyOr08rED4ga2wsk4KRPOTZ5GGL&#10;qbY9f1N3CKWIEPYpKqhCaFMpfVGRQT+zLXH0LtYZDFG6UmqHfYSbRi6SZCkN1hwXKmxpX1FxO9yN&#10;AnT68+PauXFlzu/nr/tz3a/NqNTjdNhtQAQawn/4r/2mFbwsF/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rFZxQAAANwAAAAPAAAAAAAAAAAAAAAAAJgCAABkcnMv&#10;ZG93bnJldi54bWxQSwUGAAAAAAQABAD1AAAAigMAAAAA&#10;" stroked="f">
                <v:textbox>
                  <w:txbxContent>
                    <w:p w:rsidR="009171B1" w:rsidRPr="00E20335" w:rsidRDefault="009171B1" w:rsidP="004F754E">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3" o:spid="_x0000_s110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74HHAAAA3AAAAA8AAABkcnMvZG93bnJldi54bWxEj81qwzAQhO+BvoPYQi8hkZuSH5wooRhS&#10;2kshSS+5ra2NZWqthKXGbp++KgR6HGbmG2azG2wrrtSFxrGCx2kGgrhyuuFawcdpP1mBCBFZY+uY&#10;FHxTgN32brTBXLueD3Q9xlokCIccFZgYfS5lqAxZDFPniZN3cZ3FmGRXS91hn+C2lbMsW0iLDacF&#10;g54KQ9Xn8csqePmJJZ/f3vu5ORXFsjz4Moy9Ug/3w/MaRKQh/odv7VetYL54gr8z6Qj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H74HHAAAA3AAAAA8AAAAAAAAAAAAA&#10;AAAAnwIAAGRycy9kb3ducmV2LnhtbFBLBQYAAAAABAAEAPcAAACTAwAAAAA=&#10;">
                <v:imagedata r:id="rId2" o:title=""/>
                <v:path arrowok="t"/>
                <o:lock v:ext="edit" aspectratio="f"/>
              </v:shape>
              <v:line id="Gerade Verbindung 564" o:spid="_x0000_s110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nMsQAAADcAAAADwAAAGRycy9kb3ducmV2LnhtbESPQWvCQBCF7wX/wzJCb3WjtBJSV1FR&#10;6UlQo70O2WkSmp0Nu2uM/94tFDw+3rzvzZstetOIjpyvLSsYjxIQxIXVNZcK8tP2LQXhA7LGxjIp&#10;uJOHxXzwMsNM2xsfqDuGUkQI+wwVVCG0mZS+qMigH9mWOHo/1hkMUbpSaoe3CDeNnCTJVBqsOTZU&#10;2NK6ouL3eDXxjf1ql687Nng/uO88LcaXze6s1OuwX36CCNSH5/F/+ksr+Ji+w9+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6cyxAAAANw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58B4607"/>
    <w:multiLevelType w:val="hybridMultilevel"/>
    <w:tmpl w:val="E5069D1A"/>
    <w:lvl w:ilvl="0" w:tplc="98ACA9DE">
      <w:start w:val="3"/>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nsid w:val="156D3709"/>
    <w:multiLevelType w:val="hybridMultilevel"/>
    <w:tmpl w:val="3020AD74"/>
    <w:lvl w:ilvl="0" w:tplc="296A41F8">
      <w:start w:val="10"/>
      <w:numFmt w:val="bullet"/>
      <w:lvlText w:val="-"/>
      <w:lvlJc w:val="left"/>
      <w:pPr>
        <w:ind w:left="474" w:hanging="360"/>
      </w:pPr>
      <w:rPr>
        <w:rFonts w:ascii="Source Sans Pro" w:eastAsiaTheme="minorHAnsi" w:hAnsi="Source Sans Pro" w:cs="Aria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
    <w:nsid w:val="16155891"/>
    <w:multiLevelType w:val="hybridMultilevel"/>
    <w:tmpl w:val="1902B6C0"/>
    <w:lvl w:ilvl="0" w:tplc="296A41F8">
      <w:start w:val="10"/>
      <w:numFmt w:val="bullet"/>
      <w:lvlText w:val="-"/>
      <w:lvlJc w:val="left"/>
      <w:pPr>
        <w:ind w:left="417" w:hanging="360"/>
      </w:pPr>
      <w:rPr>
        <w:rFonts w:ascii="Source Sans Pro" w:eastAsiaTheme="minorHAnsi" w:hAnsi="Source Sans Pro" w:cs="Arial"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4">
    <w:nsid w:val="1DE80945"/>
    <w:multiLevelType w:val="hybridMultilevel"/>
    <w:tmpl w:val="2778992E"/>
    <w:lvl w:ilvl="0" w:tplc="13DAD826">
      <w:start w:val="1"/>
      <w:numFmt w:val="decimal"/>
      <w:lvlText w:val="%1."/>
      <w:lvlJc w:val="left"/>
      <w:pPr>
        <w:ind w:left="720" w:hanging="360"/>
      </w:pPr>
      <w:rPr>
        <w:rFonts w:hint="default"/>
        <w:b w:val="0"/>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A63482A"/>
    <w:multiLevelType w:val="multilevel"/>
    <w:tmpl w:val="F7F04106"/>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C225AFC"/>
    <w:multiLevelType w:val="hybridMultilevel"/>
    <w:tmpl w:val="8D546F24"/>
    <w:lvl w:ilvl="0" w:tplc="0407000F">
      <w:start w:val="1"/>
      <w:numFmt w:val="decimal"/>
      <w:lvlText w:val="%1."/>
      <w:lvlJc w:val="left"/>
      <w:pPr>
        <w:ind w:left="833" w:hanging="360"/>
      </w:pPr>
      <w:rPr>
        <w:rFonts w:hint="default"/>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8">
    <w:nsid w:val="32383FD3"/>
    <w:multiLevelType w:val="hybridMultilevel"/>
    <w:tmpl w:val="1C6A5BA0"/>
    <w:lvl w:ilvl="0" w:tplc="4DA63A1E">
      <w:numFmt w:val="bullet"/>
      <w:lvlText w:val="-"/>
      <w:lvlJc w:val="left"/>
      <w:pPr>
        <w:ind w:left="720" w:hanging="360"/>
      </w:pPr>
      <w:rPr>
        <w:rFonts w:ascii="Source Sans Pro" w:eastAsia="Calibri" w:hAnsi="Source Sans Pro"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A2F4A0A"/>
    <w:multiLevelType w:val="hybridMultilevel"/>
    <w:tmpl w:val="4DF88304"/>
    <w:lvl w:ilvl="0" w:tplc="0407000F">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1">
    <w:nsid w:val="3BA73A13"/>
    <w:multiLevelType w:val="hybridMultilevel"/>
    <w:tmpl w:val="31FC03E0"/>
    <w:lvl w:ilvl="0" w:tplc="4D24E0D0">
      <w:start w:val="4"/>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CB37111"/>
    <w:multiLevelType w:val="hybridMultilevel"/>
    <w:tmpl w:val="CF603C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EA91E55"/>
    <w:multiLevelType w:val="hybridMultilevel"/>
    <w:tmpl w:val="D3529D9C"/>
    <w:lvl w:ilvl="0" w:tplc="296A41F8">
      <w:start w:val="10"/>
      <w:numFmt w:val="bullet"/>
      <w:lvlText w:val="-"/>
      <w:lvlJc w:val="left"/>
      <w:pPr>
        <w:ind w:left="474" w:hanging="360"/>
      </w:pPr>
      <w:rPr>
        <w:rFonts w:ascii="Source Sans Pro" w:eastAsiaTheme="minorHAnsi" w:hAnsi="Source Sans Pro" w:cs="Aria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4">
    <w:nsid w:val="3F624E00"/>
    <w:multiLevelType w:val="hybridMultilevel"/>
    <w:tmpl w:val="4BA0AA6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nsid w:val="45CC65BF"/>
    <w:multiLevelType w:val="hybridMultilevel"/>
    <w:tmpl w:val="40D6D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CE37822"/>
    <w:multiLevelType w:val="hybridMultilevel"/>
    <w:tmpl w:val="6D3E4A00"/>
    <w:lvl w:ilvl="0" w:tplc="EBA22CAE">
      <w:start w:val="4"/>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3209A2"/>
    <w:multiLevelType w:val="hybridMultilevel"/>
    <w:tmpl w:val="57EEDA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6E55481"/>
    <w:multiLevelType w:val="multilevel"/>
    <w:tmpl w:val="41826580"/>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9207526"/>
    <w:multiLevelType w:val="hybridMultilevel"/>
    <w:tmpl w:val="6B503C4A"/>
    <w:lvl w:ilvl="0" w:tplc="94FC075A">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5">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6C31DE9"/>
    <w:multiLevelType w:val="hybridMultilevel"/>
    <w:tmpl w:val="489AAA9E"/>
    <w:lvl w:ilvl="0" w:tplc="98ACA9D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nsid w:val="6C333550"/>
    <w:multiLevelType w:val="multilevel"/>
    <w:tmpl w:val="F4B8FF32"/>
    <w:lvl w:ilvl="0">
      <w:start w:val="1"/>
      <w:numFmt w:val="decimal"/>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E3669A5"/>
    <w:multiLevelType w:val="multilevel"/>
    <w:tmpl w:val="4150E69E"/>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F890D64"/>
    <w:multiLevelType w:val="hybridMultilevel"/>
    <w:tmpl w:val="F68036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10"/>
  </w:num>
  <w:num w:numId="3">
    <w:abstractNumId w:val="25"/>
  </w:num>
  <w:num w:numId="4">
    <w:abstractNumId w:val="27"/>
  </w:num>
  <w:num w:numId="5">
    <w:abstractNumId w:val="20"/>
  </w:num>
  <w:num w:numId="6">
    <w:abstractNumId w:val="32"/>
  </w:num>
  <w:num w:numId="7">
    <w:abstractNumId w:val="26"/>
  </w:num>
  <w:num w:numId="8">
    <w:abstractNumId w:val="0"/>
  </w:num>
  <w:num w:numId="9">
    <w:abstractNumId w:val="15"/>
  </w:num>
  <w:num w:numId="10">
    <w:abstractNumId w:val="6"/>
  </w:num>
  <w:num w:numId="11">
    <w:abstractNumId w:val="31"/>
  </w:num>
  <w:num w:numId="12">
    <w:abstractNumId w:val="17"/>
  </w:num>
  <w:num w:numId="13">
    <w:abstractNumId w:val="19"/>
  </w:num>
  <w:num w:numId="14">
    <w:abstractNumId w:val="5"/>
  </w:num>
  <w:num w:numId="15">
    <w:abstractNumId w:val="6"/>
  </w:num>
  <w:num w:numId="16">
    <w:abstractNumId w:val="24"/>
  </w:num>
  <w:num w:numId="17">
    <w:abstractNumId w:val="24"/>
    <w:lvlOverride w:ilvl="0">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1"/>
  </w:num>
  <w:num w:numId="22">
    <w:abstractNumId w:val="22"/>
  </w:num>
  <w:num w:numId="23">
    <w:abstractNumId w:val="4"/>
  </w:num>
  <w:num w:numId="24">
    <w:abstractNumId w:val="6"/>
    <w:lvlOverride w:ilvl="0">
      <w:startOverride w:val="1"/>
    </w:lvlOverride>
    <w:lvlOverride w:ilvl="1">
      <w:startOverride w:val="1"/>
    </w:lvlOverride>
  </w:num>
  <w:num w:numId="25">
    <w:abstractNumId w:val="6"/>
    <w:lvlOverride w:ilvl="0">
      <w:startOverride w:val="1"/>
    </w:lvlOverride>
    <w:lvlOverride w:ilvl="1">
      <w:startOverride w:val="1"/>
    </w:lvlOverride>
  </w:num>
  <w:num w:numId="26">
    <w:abstractNumId w:val="28"/>
  </w:num>
  <w:num w:numId="27">
    <w:abstractNumId w:val="1"/>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9"/>
  </w:num>
  <w:num w:numId="35">
    <w:abstractNumId w:val="7"/>
  </w:num>
  <w:num w:numId="36">
    <w:abstractNumId w:val="12"/>
  </w:num>
  <w:num w:numId="37">
    <w:abstractNumId w:val="16"/>
  </w:num>
  <w:num w:numId="38">
    <w:abstractNumId w:val="14"/>
  </w:num>
  <w:num w:numId="39">
    <w:abstractNumId w:val="3"/>
  </w:num>
  <w:num w:numId="40">
    <w:abstractNumId w:val="2"/>
  </w:num>
  <w:num w:numId="41">
    <w:abstractNumId w:val="13"/>
  </w:num>
  <w:num w:numId="42">
    <w:abstractNumId w:val="8"/>
  </w:num>
  <w:num w:numId="43">
    <w:abstractNumId w:val="33"/>
  </w:num>
  <w:num w:numId="44">
    <w:abstractNumId w:val="32"/>
  </w:num>
  <w:num w:numId="45">
    <w:abstractNumId w:val="32"/>
  </w:num>
  <w:num w:numId="46">
    <w:abstractNumId w:val="32"/>
  </w:num>
  <w:num w:numId="47">
    <w:abstractNumId w:val="32"/>
  </w:num>
  <w:num w:numId="48">
    <w:abstractNumId w:val="32"/>
  </w:num>
  <w:num w:numId="49">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B8"/>
    <w:rsid w:val="00005129"/>
    <w:rsid w:val="00005B5D"/>
    <w:rsid w:val="00005EAC"/>
    <w:rsid w:val="00010974"/>
    <w:rsid w:val="00010D02"/>
    <w:rsid w:val="00014886"/>
    <w:rsid w:val="00021953"/>
    <w:rsid w:val="000225EB"/>
    <w:rsid w:val="0002327B"/>
    <w:rsid w:val="00024E63"/>
    <w:rsid w:val="00032D35"/>
    <w:rsid w:val="000343DC"/>
    <w:rsid w:val="00036A4D"/>
    <w:rsid w:val="0003725D"/>
    <w:rsid w:val="0004012B"/>
    <w:rsid w:val="000411A8"/>
    <w:rsid w:val="000452F3"/>
    <w:rsid w:val="0004663B"/>
    <w:rsid w:val="0005288C"/>
    <w:rsid w:val="00054525"/>
    <w:rsid w:val="000570C9"/>
    <w:rsid w:val="00057390"/>
    <w:rsid w:val="000574A8"/>
    <w:rsid w:val="00064582"/>
    <w:rsid w:val="00064F0E"/>
    <w:rsid w:val="00075C18"/>
    <w:rsid w:val="000804DB"/>
    <w:rsid w:val="00081F82"/>
    <w:rsid w:val="00084D89"/>
    <w:rsid w:val="00085AB3"/>
    <w:rsid w:val="00087F38"/>
    <w:rsid w:val="00092EC0"/>
    <w:rsid w:val="00093BC1"/>
    <w:rsid w:val="00096E8C"/>
    <w:rsid w:val="000977FD"/>
    <w:rsid w:val="00097AAA"/>
    <w:rsid w:val="000A06EF"/>
    <w:rsid w:val="000A4643"/>
    <w:rsid w:val="000A764B"/>
    <w:rsid w:val="000B2746"/>
    <w:rsid w:val="000B3CC4"/>
    <w:rsid w:val="000B69B5"/>
    <w:rsid w:val="000C5FC9"/>
    <w:rsid w:val="000D4153"/>
    <w:rsid w:val="000D5446"/>
    <w:rsid w:val="000E2E52"/>
    <w:rsid w:val="000E33F4"/>
    <w:rsid w:val="000E4AF7"/>
    <w:rsid w:val="000E763B"/>
    <w:rsid w:val="000F4100"/>
    <w:rsid w:val="000F6EAF"/>
    <w:rsid w:val="001004E6"/>
    <w:rsid w:val="00101831"/>
    <w:rsid w:val="001021F6"/>
    <w:rsid w:val="00102A7B"/>
    <w:rsid w:val="001066AF"/>
    <w:rsid w:val="001066EA"/>
    <w:rsid w:val="0011027A"/>
    <w:rsid w:val="00111E6A"/>
    <w:rsid w:val="001126F0"/>
    <w:rsid w:val="00114E19"/>
    <w:rsid w:val="00115E8E"/>
    <w:rsid w:val="0012000E"/>
    <w:rsid w:val="00122263"/>
    <w:rsid w:val="0013203B"/>
    <w:rsid w:val="001332A4"/>
    <w:rsid w:val="00133D3C"/>
    <w:rsid w:val="00134732"/>
    <w:rsid w:val="001424B4"/>
    <w:rsid w:val="001449E2"/>
    <w:rsid w:val="00146D94"/>
    <w:rsid w:val="001477AA"/>
    <w:rsid w:val="00150FA0"/>
    <w:rsid w:val="001539C9"/>
    <w:rsid w:val="00153EE8"/>
    <w:rsid w:val="0015451E"/>
    <w:rsid w:val="00155209"/>
    <w:rsid w:val="00156B73"/>
    <w:rsid w:val="001633C8"/>
    <w:rsid w:val="0016350A"/>
    <w:rsid w:val="001674A6"/>
    <w:rsid w:val="00172195"/>
    <w:rsid w:val="001721EC"/>
    <w:rsid w:val="00173367"/>
    <w:rsid w:val="00186B1D"/>
    <w:rsid w:val="0019046A"/>
    <w:rsid w:val="00190E91"/>
    <w:rsid w:val="00192D74"/>
    <w:rsid w:val="001963D6"/>
    <w:rsid w:val="001963EC"/>
    <w:rsid w:val="00196CC1"/>
    <w:rsid w:val="001979E7"/>
    <w:rsid w:val="001A2103"/>
    <w:rsid w:val="001B1C57"/>
    <w:rsid w:val="001B4205"/>
    <w:rsid w:val="001B4971"/>
    <w:rsid w:val="001B4C23"/>
    <w:rsid w:val="001C0886"/>
    <w:rsid w:val="001C1270"/>
    <w:rsid w:val="001C241E"/>
    <w:rsid w:val="001C455F"/>
    <w:rsid w:val="001C6795"/>
    <w:rsid w:val="001C721C"/>
    <w:rsid w:val="001C7A7B"/>
    <w:rsid w:val="001D0DC6"/>
    <w:rsid w:val="001E03DE"/>
    <w:rsid w:val="001E24C0"/>
    <w:rsid w:val="001E4968"/>
    <w:rsid w:val="001F0A15"/>
    <w:rsid w:val="001F1C14"/>
    <w:rsid w:val="001F364D"/>
    <w:rsid w:val="001F6032"/>
    <w:rsid w:val="002013FE"/>
    <w:rsid w:val="0020278E"/>
    <w:rsid w:val="00203E01"/>
    <w:rsid w:val="002051DC"/>
    <w:rsid w:val="00206F45"/>
    <w:rsid w:val="00210735"/>
    <w:rsid w:val="00212005"/>
    <w:rsid w:val="0021552C"/>
    <w:rsid w:val="00216ACE"/>
    <w:rsid w:val="002223B8"/>
    <w:rsid w:val="0022617F"/>
    <w:rsid w:val="00227078"/>
    <w:rsid w:val="00230E2D"/>
    <w:rsid w:val="00233DFA"/>
    <w:rsid w:val="00233EB7"/>
    <w:rsid w:val="00234B66"/>
    <w:rsid w:val="00237188"/>
    <w:rsid w:val="002408C7"/>
    <w:rsid w:val="00241372"/>
    <w:rsid w:val="00242F54"/>
    <w:rsid w:val="00253AA4"/>
    <w:rsid w:val="0025727D"/>
    <w:rsid w:val="002611F5"/>
    <w:rsid w:val="0026521C"/>
    <w:rsid w:val="002657F9"/>
    <w:rsid w:val="002663DF"/>
    <w:rsid w:val="00266719"/>
    <w:rsid w:val="00266C50"/>
    <w:rsid w:val="00267BE1"/>
    <w:rsid w:val="002703F5"/>
    <w:rsid w:val="00272EEA"/>
    <w:rsid w:val="00276C83"/>
    <w:rsid w:val="002803D3"/>
    <w:rsid w:val="002818C3"/>
    <w:rsid w:val="00281CB1"/>
    <w:rsid w:val="0028214C"/>
    <w:rsid w:val="00283F55"/>
    <w:rsid w:val="00284B89"/>
    <w:rsid w:val="002863CC"/>
    <w:rsid w:val="002915B8"/>
    <w:rsid w:val="00291D57"/>
    <w:rsid w:val="00292ECE"/>
    <w:rsid w:val="00293F97"/>
    <w:rsid w:val="00296589"/>
    <w:rsid w:val="002979DC"/>
    <w:rsid w:val="002A2D21"/>
    <w:rsid w:val="002A3CB7"/>
    <w:rsid w:val="002A41E8"/>
    <w:rsid w:val="002A79B5"/>
    <w:rsid w:val="002B15CA"/>
    <w:rsid w:val="002B1CA9"/>
    <w:rsid w:val="002B4431"/>
    <w:rsid w:val="002B5C8D"/>
    <w:rsid w:val="002C45D9"/>
    <w:rsid w:val="002C682A"/>
    <w:rsid w:val="002C6DD4"/>
    <w:rsid w:val="002D0CD6"/>
    <w:rsid w:val="002D2000"/>
    <w:rsid w:val="002D7888"/>
    <w:rsid w:val="002E10B1"/>
    <w:rsid w:val="002E2050"/>
    <w:rsid w:val="002E2419"/>
    <w:rsid w:val="002E27BD"/>
    <w:rsid w:val="002E44C1"/>
    <w:rsid w:val="002F0413"/>
    <w:rsid w:val="002F18CE"/>
    <w:rsid w:val="002F2555"/>
    <w:rsid w:val="002F5BF9"/>
    <w:rsid w:val="003006F3"/>
    <w:rsid w:val="00303249"/>
    <w:rsid w:val="003079A7"/>
    <w:rsid w:val="0031240E"/>
    <w:rsid w:val="00312DCF"/>
    <w:rsid w:val="00316508"/>
    <w:rsid w:val="003174A9"/>
    <w:rsid w:val="003223B8"/>
    <w:rsid w:val="00324781"/>
    <w:rsid w:val="0032708D"/>
    <w:rsid w:val="003279FA"/>
    <w:rsid w:val="0033011F"/>
    <w:rsid w:val="00334277"/>
    <w:rsid w:val="003346C3"/>
    <w:rsid w:val="003429B5"/>
    <w:rsid w:val="00344377"/>
    <w:rsid w:val="00344E85"/>
    <w:rsid w:val="003457A0"/>
    <w:rsid w:val="00351422"/>
    <w:rsid w:val="00354BB3"/>
    <w:rsid w:val="003552C0"/>
    <w:rsid w:val="00357C55"/>
    <w:rsid w:val="00360F20"/>
    <w:rsid w:val="00361E5E"/>
    <w:rsid w:val="00362A92"/>
    <w:rsid w:val="00366215"/>
    <w:rsid w:val="003702A2"/>
    <w:rsid w:val="003754CF"/>
    <w:rsid w:val="00376043"/>
    <w:rsid w:val="00376E78"/>
    <w:rsid w:val="00381E66"/>
    <w:rsid w:val="00382576"/>
    <w:rsid w:val="00382802"/>
    <w:rsid w:val="00384B94"/>
    <w:rsid w:val="00385D63"/>
    <w:rsid w:val="00385E1A"/>
    <w:rsid w:val="00387063"/>
    <w:rsid w:val="00391945"/>
    <w:rsid w:val="00391BCE"/>
    <w:rsid w:val="0039320C"/>
    <w:rsid w:val="00396668"/>
    <w:rsid w:val="0039667C"/>
    <w:rsid w:val="003972F9"/>
    <w:rsid w:val="003A0130"/>
    <w:rsid w:val="003A1235"/>
    <w:rsid w:val="003A17D4"/>
    <w:rsid w:val="003A5ADA"/>
    <w:rsid w:val="003B0A31"/>
    <w:rsid w:val="003B5720"/>
    <w:rsid w:val="003C56C4"/>
    <w:rsid w:val="003C6297"/>
    <w:rsid w:val="003C7010"/>
    <w:rsid w:val="003C7C76"/>
    <w:rsid w:val="003D1BB1"/>
    <w:rsid w:val="003D2E25"/>
    <w:rsid w:val="003D4120"/>
    <w:rsid w:val="003D50C7"/>
    <w:rsid w:val="003D722E"/>
    <w:rsid w:val="003D7644"/>
    <w:rsid w:val="003D7DED"/>
    <w:rsid w:val="003E2180"/>
    <w:rsid w:val="003E69D1"/>
    <w:rsid w:val="003E71B8"/>
    <w:rsid w:val="003F245D"/>
    <w:rsid w:val="003F3B44"/>
    <w:rsid w:val="003F5C78"/>
    <w:rsid w:val="003F6D59"/>
    <w:rsid w:val="003F75E9"/>
    <w:rsid w:val="0040198C"/>
    <w:rsid w:val="00402A22"/>
    <w:rsid w:val="004034EA"/>
    <w:rsid w:val="00405B39"/>
    <w:rsid w:val="004115F7"/>
    <w:rsid w:val="00411B1E"/>
    <w:rsid w:val="00414FCC"/>
    <w:rsid w:val="00415E59"/>
    <w:rsid w:val="0042086D"/>
    <w:rsid w:val="0042345D"/>
    <w:rsid w:val="00423CE5"/>
    <w:rsid w:val="00425DA9"/>
    <w:rsid w:val="00425DEA"/>
    <w:rsid w:val="00430DD3"/>
    <w:rsid w:val="0043494C"/>
    <w:rsid w:val="00440396"/>
    <w:rsid w:val="004412FE"/>
    <w:rsid w:val="0044271F"/>
    <w:rsid w:val="00443A85"/>
    <w:rsid w:val="00444F9C"/>
    <w:rsid w:val="00444FB7"/>
    <w:rsid w:val="0044650F"/>
    <w:rsid w:val="0044784D"/>
    <w:rsid w:val="00447AB8"/>
    <w:rsid w:val="004524BD"/>
    <w:rsid w:val="004529FA"/>
    <w:rsid w:val="004546D5"/>
    <w:rsid w:val="00454B31"/>
    <w:rsid w:val="00454BBD"/>
    <w:rsid w:val="00454EAE"/>
    <w:rsid w:val="00455474"/>
    <w:rsid w:val="00456823"/>
    <w:rsid w:val="00460206"/>
    <w:rsid w:val="00464E7A"/>
    <w:rsid w:val="00472595"/>
    <w:rsid w:val="00472AAC"/>
    <w:rsid w:val="00474485"/>
    <w:rsid w:val="00475A16"/>
    <w:rsid w:val="00477513"/>
    <w:rsid w:val="0047779F"/>
    <w:rsid w:val="0048120E"/>
    <w:rsid w:val="00485DF1"/>
    <w:rsid w:val="00486468"/>
    <w:rsid w:val="00490904"/>
    <w:rsid w:val="00491A7A"/>
    <w:rsid w:val="00492B2A"/>
    <w:rsid w:val="00493E75"/>
    <w:rsid w:val="00494330"/>
    <w:rsid w:val="00495F33"/>
    <w:rsid w:val="00497369"/>
    <w:rsid w:val="004A3E34"/>
    <w:rsid w:val="004A3F06"/>
    <w:rsid w:val="004A4073"/>
    <w:rsid w:val="004A4DC0"/>
    <w:rsid w:val="004A6DA4"/>
    <w:rsid w:val="004A70A5"/>
    <w:rsid w:val="004A7876"/>
    <w:rsid w:val="004B0EFD"/>
    <w:rsid w:val="004B3FC3"/>
    <w:rsid w:val="004B658C"/>
    <w:rsid w:val="004C18F1"/>
    <w:rsid w:val="004C6F64"/>
    <w:rsid w:val="004D068F"/>
    <w:rsid w:val="004D3EFB"/>
    <w:rsid w:val="004D7A2B"/>
    <w:rsid w:val="004E057E"/>
    <w:rsid w:val="004E5045"/>
    <w:rsid w:val="004E5BA2"/>
    <w:rsid w:val="004E7DE9"/>
    <w:rsid w:val="004F32A3"/>
    <w:rsid w:val="004F754E"/>
    <w:rsid w:val="0050325F"/>
    <w:rsid w:val="005039B8"/>
    <w:rsid w:val="005072A8"/>
    <w:rsid w:val="005122A9"/>
    <w:rsid w:val="0051673C"/>
    <w:rsid w:val="00516DF0"/>
    <w:rsid w:val="00520BD0"/>
    <w:rsid w:val="0053570A"/>
    <w:rsid w:val="00535F4A"/>
    <w:rsid w:val="005375B8"/>
    <w:rsid w:val="00542D04"/>
    <w:rsid w:val="00545AB7"/>
    <w:rsid w:val="00553E86"/>
    <w:rsid w:val="00554B32"/>
    <w:rsid w:val="00562604"/>
    <w:rsid w:val="00564E35"/>
    <w:rsid w:val="00566650"/>
    <w:rsid w:val="00573512"/>
    <w:rsid w:val="00573E05"/>
    <w:rsid w:val="00577181"/>
    <w:rsid w:val="00581AF7"/>
    <w:rsid w:val="00583369"/>
    <w:rsid w:val="00583BFC"/>
    <w:rsid w:val="00584B11"/>
    <w:rsid w:val="00593C2E"/>
    <w:rsid w:val="0059699D"/>
    <w:rsid w:val="00597140"/>
    <w:rsid w:val="005A33F4"/>
    <w:rsid w:val="005A39EA"/>
    <w:rsid w:val="005A3B33"/>
    <w:rsid w:val="005A6708"/>
    <w:rsid w:val="005B2419"/>
    <w:rsid w:val="005B32D4"/>
    <w:rsid w:val="005B5F4F"/>
    <w:rsid w:val="005B6550"/>
    <w:rsid w:val="005C19AC"/>
    <w:rsid w:val="005C4141"/>
    <w:rsid w:val="005C4B36"/>
    <w:rsid w:val="005C589B"/>
    <w:rsid w:val="005D5829"/>
    <w:rsid w:val="005D71A2"/>
    <w:rsid w:val="005D7237"/>
    <w:rsid w:val="005D72B9"/>
    <w:rsid w:val="005E3ABD"/>
    <w:rsid w:val="005E423E"/>
    <w:rsid w:val="005E4648"/>
    <w:rsid w:val="005E4A43"/>
    <w:rsid w:val="005E64E6"/>
    <w:rsid w:val="005F10F9"/>
    <w:rsid w:val="005F3EE6"/>
    <w:rsid w:val="005F6D23"/>
    <w:rsid w:val="00600802"/>
    <w:rsid w:val="00605CB8"/>
    <w:rsid w:val="00610C04"/>
    <w:rsid w:val="0061505A"/>
    <w:rsid w:val="00615A96"/>
    <w:rsid w:val="00620F3C"/>
    <w:rsid w:val="00620FFF"/>
    <w:rsid w:val="00621A88"/>
    <w:rsid w:val="00624BB9"/>
    <w:rsid w:val="00624F16"/>
    <w:rsid w:val="00625C22"/>
    <w:rsid w:val="00627F1B"/>
    <w:rsid w:val="006308C3"/>
    <w:rsid w:val="006324DA"/>
    <w:rsid w:val="00635328"/>
    <w:rsid w:val="00640D2A"/>
    <w:rsid w:val="00642CF3"/>
    <w:rsid w:val="00644340"/>
    <w:rsid w:val="0065273F"/>
    <w:rsid w:val="00655F5A"/>
    <w:rsid w:val="00664079"/>
    <w:rsid w:val="00665E61"/>
    <w:rsid w:val="0067020A"/>
    <w:rsid w:val="006712D1"/>
    <w:rsid w:val="00674242"/>
    <w:rsid w:val="00684BEB"/>
    <w:rsid w:val="00685C0E"/>
    <w:rsid w:val="0069030C"/>
    <w:rsid w:val="00693FE4"/>
    <w:rsid w:val="00695173"/>
    <w:rsid w:val="006A01EC"/>
    <w:rsid w:val="006A02F6"/>
    <w:rsid w:val="006A1C29"/>
    <w:rsid w:val="006A3B50"/>
    <w:rsid w:val="006A5BF4"/>
    <w:rsid w:val="006A64CA"/>
    <w:rsid w:val="006B0498"/>
    <w:rsid w:val="006C4757"/>
    <w:rsid w:val="006C4D0A"/>
    <w:rsid w:val="006C7249"/>
    <w:rsid w:val="006D074E"/>
    <w:rsid w:val="006D3107"/>
    <w:rsid w:val="006D75BC"/>
    <w:rsid w:val="006E2E40"/>
    <w:rsid w:val="006E4825"/>
    <w:rsid w:val="006E7FAE"/>
    <w:rsid w:val="006F16F9"/>
    <w:rsid w:val="006F46D5"/>
    <w:rsid w:val="006F5121"/>
    <w:rsid w:val="006F661D"/>
    <w:rsid w:val="006F6E2E"/>
    <w:rsid w:val="00700692"/>
    <w:rsid w:val="00700FA9"/>
    <w:rsid w:val="00701272"/>
    <w:rsid w:val="00701385"/>
    <w:rsid w:val="00705A2D"/>
    <w:rsid w:val="00706E47"/>
    <w:rsid w:val="00712924"/>
    <w:rsid w:val="007129AA"/>
    <w:rsid w:val="007133E4"/>
    <w:rsid w:val="00715FF1"/>
    <w:rsid w:val="007206B4"/>
    <w:rsid w:val="0072198B"/>
    <w:rsid w:val="0072380A"/>
    <w:rsid w:val="00724CFF"/>
    <w:rsid w:val="00740ADF"/>
    <w:rsid w:val="007414D5"/>
    <w:rsid w:val="00753DC2"/>
    <w:rsid w:val="0075476A"/>
    <w:rsid w:val="00755626"/>
    <w:rsid w:val="00760104"/>
    <w:rsid w:val="00764360"/>
    <w:rsid w:val="007665EC"/>
    <w:rsid w:val="007670A9"/>
    <w:rsid w:val="007700B1"/>
    <w:rsid w:val="00770F61"/>
    <w:rsid w:val="00772494"/>
    <w:rsid w:val="007736FA"/>
    <w:rsid w:val="007759E2"/>
    <w:rsid w:val="00776738"/>
    <w:rsid w:val="00777AF9"/>
    <w:rsid w:val="007816AD"/>
    <w:rsid w:val="00781C55"/>
    <w:rsid w:val="00783050"/>
    <w:rsid w:val="00783CF2"/>
    <w:rsid w:val="007849C5"/>
    <w:rsid w:val="007857A5"/>
    <w:rsid w:val="00785C88"/>
    <w:rsid w:val="00786FB7"/>
    <w:rsid w:val="00790193"/>
    <w:rsid w:val="00790B3C"/>
    <w:rsid w:val="00792C56"/>
    <w:rsid w:val="00794022"/>
    <w:rsid w:val="00796337"/>
    <w:rsid w:val="00796564"/>
    <w:rsid w:val="007A053D"/>
    <w:rsid w:val="007A1D0A"/>
    <w:rsid w:val="007A210D"/>
    <w:rsid w:val="007A239C"/>
    <w:rsid w:val="007A55C6"/>
    <w:rsid w:val="007A79CA"/>
    <w:rsid w:val="007B5895"/>
    <w:rsid w:val="007B6F5E"/>
    <w:rsid w:val="007B7335"/>
    <w:rsid w:val="007C2D3D"/>
    <w:rsid w:val="007C3056"/>
    <w:rsid w:val="007C4436"/>
    <w:rsid w:val="007C55F7"/>
    <w:rsid w:val="007C670C"/>
    <w:rsid w:val="007D0FB3"/>
    <w:rsid w:val="007D1672"/>
    <w:rsid w:val="007D1843"/>
    <w:rsid w:val="007D227B"/>
    <w:rsid w:val="007D288B"/>
    <w:rsid w:val="007D2A16"/>
    <w:rsid w:val="007D31A1"/>
    <w:rsid w:val="007D584F"/>
    <w:rsid w:val="007E1441"/>
    <w:rsid w:val="007E486C"/>
    <w:rsid w:val="007E5B6A"/>
    <w:rsid w:val="007F5D14"/>
    <w:rsid w:val="007F67D3"/>
    <w:rsid w:val="007F7024"/>
    <w:rsid w:val="008046AA"/>
    <w:rsid w:val="00806A4B"/>
    <w:rsid w:val="008151DC"/>
    <w:rsid w:val="00816878"/>
    <w:rsid w:val="00822445"/>
    <w:rsid w:val="0082710B"/>
    <w:rsid w:val="00832068"/>
    <w:rsid w:val="00832202"/>
    <w:rsid w:val="008332C7"/>
    <w:rsid w:val="00840DEE"/>
    <w:rsid w:val="00841F5D"/>
    <w:rsid w:val="008433E2"/>
    <w:rsid w:val="00843D57"/>
    <w:rsid w:val="008458AE"/>
    <w:rsid w:val="00847B52"/>
    <w:rsid w:val="00850A64"/>
    <w:rsid w:val="00851608"/>
    <w:rsid w:val="00852740"/>
    <w:rsid w:val="00861685"/>
    <w:rsid w:val="0086369C"/>
    <w:rsid w:val="008660CA"/>
    <w:rsid w:val="00870CC1"/>
    <w:rsid w:val="0087312B"/>
    <w:rsid w:val="00873419"/>
    <w:rsid w:val="00874A59"/>
    <w:rsid w:val="0087564A"/>
    <w:rsid w:val="00877B0B"/>
    <w:rsid w:val="008836E6"/>
    <w:rsid w:val="00883E8A"/>
    <w:rsid w:val="00886A8E"/>
    <w:rsid w:val="00887D89"/>
    <w:rsid w:val="008901F9"/>
    <w:rsid w:val="00890F0C"/>
    <w:rsid w:val="00891EF3"/>
    <w:rsid w:val="00896D41"/>
    <w:rsid w:val="008976D5"/>
    <w:rsid w:val="008A606F"/>
    <w:rsid w:val="008A7911"/>
    <w:rsid w:val="008B0708"/>
    <w:rsid w:val="008B103F"/>
    <w:rsid w:val="008B49F7"/>
    <w:rsid w:val="008B5598"/>
    <w:rsid w:val="008B6CEF"/>
    <w:rsid w:val="008B6EE3"/>
    <w:rsid w:val="008B72DA"/>
    <w:rsid w:val="008B78B4"/>
    <w:rsid w:val="008C0539"/>
    <w:rsid w:val="008C2856"/>
    <w:rsid w:val="008C595A"/>
    <w:rsid w:val="008C74E5"/>
    <w:rsid w:val="008C7DE9"/>
    <w:rsid w:val="008D107A"/>
    <w:rsid w:val="008D17C4"/>
    <w:rsid w:val="008D313E"/>
    <w:rsid w:val="008D5EDB"/>
    <w:rsid w:val="008E2D1B"/>
    <w:rsid w:val="008E51B8"/>
    <w:rsid w:val="008E7CE4"/>
    <w:rsid w:val="00900D7C"/>
    <w:rsid w:val="009076B2"/>
    <w:rsid w:val="00911691"/>
    <w:rsid w:val="00912429"/>
    <w:rsid w:val="00912916"/>
    <w:rsid w:val="00913F2D"/>
    <w:rsid w:val="00914378"/>
    <w:rsid w:val="009144D8"/>
    <w:rsid w:val="0091591D"/>
    <w:rsid w:val="00916714"/>
    <w:rsid w:val="00916D0F"/>
    <w:rsid w:val="009171B1"/>
    <w:rsid w:val="00917C6D"/>
    <w:rsid w:val="00924082"/>
    <w:rsid w:val="00924482"/>
    <w:rsid w:val="0092568C"/>
    <w:rsid w:val="009270F9"/>
    <w:rsid w:val="0093308F"/>
    <w:rsid w:val="009334EC"/>
    <w:rsid w:val="00934489"/>
    <w:rsid w:val="00943640"/>
    <w:rsid w:val="009452CB"/>
    <w:rsid w:val="0095093F"/>
    <w:rsid w:val="009533B3"/>
    <w:rsid w:val="00953787"/>
    <w:rsid w:val="00954F24"/>
    <w:rsid w:val="0096073B"/>
    <w:rsid w:val="00963677"/>
    <w:rsid w:val="00970DB1"/>
    <w:rsid w:val="00971EE0"/>
    <w:rsid w:val="00973053"/>
    <w:rsid w:val="009735C6"/>
    <w:rsid w:val="00974025"/>
    <w:rsid w:val="00980E77"/>
    <w:rsid w:val="00981DF3"/>
    <w:rsid w:val="00982F7E"/>
    <w:rsid w:val="00984714"/>
    <w:rsid w:val="009864A9"/>
    <w:rsid w:val="009911FA"/>
    <w:rsid w:val="00992625"/>
    <w:rsid w:val="009935DA"/>
    <w:rsid w:val="00994DAE"/>
    <w:rsid w:val="009971BE"/>
    <w:rsid w:val="009A2AB0"/>
    <w:rsid w:val="009B6B1E"/>
    <w:rsid w:val="009C05F9"/>
    <w:rsid w:val="009C2229"/>
    <w:rsid w:val="009C2513"/>
    <w:rsid w:val="009C3561"/>
    <w:rsid w:val="009C750D"/>
    <w:rsid w:val="009D3596"/>
    <w:rsid w:val="009D4817"/>
    <w:rsid w:val="009D4857"/>
    <w:rsid w:val="009D4A5A"/>
    <w:rsid w:val="009D56E0"/>
    <w:rsid w:val="009F08BA"/>
    <w:rsid w:val="009F33B1"/>
    <w:rsid w:val="009F36F9"/>
    <w:rsid w:val="009F4344"/>
    <w:rsid w:val="009F46A4"/>
    <w:rsid w:val="009F66A5"/>
    <w:rsid w:val="009F74BE"/>
    <w:rsid w:val="00A010D4"/>
    <w:rsid w:val="00A0165A"/>
    <w:rsid w:val="00A02633"/>
    <w:rsid w:val="00A05A56"/>
    <w:rsid w:val="00A06E1C"/>
    <w:rsid w:val="00A070BF"/>
    <w:rsid w:val="00A103EA"/>
    <w:rsid w:val="00A1042A"/>
    <w:rsid w:val="00A16354"/>
    <w:rsid w:val="00A20659"/>
    <w:rsid w:val="00A22C41"/>
    <w:rsid w:val="00A22E51"/>
    <w:rsid w:val="00A24930"/>
    <w:rsid w:val="00A24DDF"/>
    <w:rsid w:val="00A33C98"/>
    <w:rsid w:val="00A41024"/>
    <w:rsid w:val="00A410C8"/>
    <w:rsid w:val="00A4364B"/>
    <w:rsid w:val="00A5009A"/>
    <w:rsid w:val="00A55271"/>
    <w:rsid w:val="00A567D9"/>
    <w:rsid w:val="00A573E7"/>
    <w:rsid w:val="00A733F5"/>
    <w:rsid w:val="00A74194"/>
    <w:rsid w:val="00A74C42"/>
    <w:rsid w:val="00A75268"/>
    <w:rsid w:val="00A754FB"/>
    <w:rsid w:val="00A835C5"/>
    <w:rsid w:val="00A91AEE"/>
    <w:rsid w:val="00AA1C48"/>
    <w:rsid w:val="00AA2B8F"/>
    <w:rsid w:val="00AA3A0A"/>
    <w:rsid w:val="00AA3D2D"/>
    <w:rsid w:val="00AA492F"/>
    <w:rsid w:val="00AB0259"/>
    <w:rsid w:val="00AB1379"/>
    <w:rsid w:val="00AB2AE5"/>
    <w:rsid w:val="00AB373B"/>
    <w:rsid w:val="00AB4417"/>
    <w:rsid w:val="00AB5F36"/>
    <w:rsid w:val="00AC1887"/>
    <w:rsid w:val="00AC1BB6"/>
    <w:rsid w:val="00AC3742"/>
    <w:rsid w:val="00AD3746"/>
    <w:rsid w:val="00AD5DA7"/>
    <w:rsid w:val="00AD790B"/>
    <w:rsid w:val="00AE418B"/>
    <w:rsid w:val="00AE47FF"/>
    <w:rsid w:val="00AE4898"/>
    <w:rsid w:val="00AE4E59"/>
    <w:rsid w:val="00AE53C5"/>
    <w:rsid w:val="00AF11A2"/>
    <w:rsid w:val="00AF28B3"/>
    <w:rsid w:val="00AF31E1"/>
    <w:rsid w:val="00AF3A1D"/>
    <w:rsid w:val="00AF636C"/>
    <w:rsid w:val="00B120D0"/>
    <w:rsid w:val="00B139F3"/>
    <w:rsid w:val="00B13B15"/>
    <w:rsid w:val="00B13B98"/>
    <w:rsid w:val="00B15253"/>
    <w:rsid w:val="00B15732"/>
    <w:rsid w:val="00B1606D"/>
    <w:rsid w:val="00B212B0"/>
    <w:rsid w:val="00B2315B"/>
    <w:rsid w:val="00B32A20"/>
    <w:rsid w:val="00B34523"/>
    <w:rsid w:val="00B359FC"/>
    <w:rsid w:val="00B432A6"/>
    <w:rsid w:val="00B434F0"/>
    <w:rsid w:val="00B43592"/>
    <w:rsid w:val="00B45F97"/>
    <w:rsid w:val="00B4765A"/>
    <w:rsid w:val="00B4780D"/>
    <w:rsid w:val="00B51DE9"/>
    <w:rsid w:val="00B553BF"/>
    <w:rsid w:val="00B55577"/>
    <w:rsid w:val="00B60A69"/>
    <w:rsid w:val="00B619C2"/>
    <w:rsid w:val="00B66B61"/>
    <w:rsid w:val="00B6797C"/>
    <w:rsid w:val="00B90DA6"/>
    <w:rsid w:val="00B911F3"/>
    <w:rsid w:val="00B91900"/>
    <w:rsid w:val="00B91E9D"/>
    <w:rsid w:val="00B9247E"/>
    <w:rsid w:val="00B953B0"/>
    <w:rsid w:val="00BA3365"/>
    <w:rsid w:val="00BA4B9E"/>
    <w:rsid w:val="00BA64CC"/>
    <w:rsid w:val="00BA7E41"/>
    <w:rsid w:val="00BB0DAB"/>
    <w:rsid w:val="00BB4334"/>
    <w:rsid w:val="00BD1C1D"/>
    <w:rsid w:val="00BD657B"/>
    <w:rsid w:val="00BD6CD5"/>
    <w:rsid w:val="00BE0899"/>
    <w:rsid w:val="00BE21B0"/>
    <w:rsid w:val="00BE4DD2"/>
    <w:rsid w:val="00BE7018"/>
    <w:rsid w:val="00BF35AC"/>
    <w:rsid w:val="00BF3E09"/>
    <w:rsid w:val="00BF4840"/>
    <w:rsid w:val="00BF5E7A"/>
    <w:rsid w:val="00BF6081"/>
    <w:rsid w:val="00BF7272"/>
    <w:rsid w:val="00C00F66"/>
    <w:rsid w:val="00C035D4"/>
    <w:rsid w:val="00C036FE"/>
    <w:rsid w:val="00C03A8F"/>
    <w:rsid w:val="00C06183"/>
    <w:rsid w:val="00C074DE"/>
    <w:rsid w:val="00C07653"/>
    <w:rsid w:val="00C224C8"/>
    <w:rsid w:val="00C22DA6"/>
    <w:rsid w:val="00C258F2"/>
    <w:rsid w:val="00C25FEA"/>
    <w:rsid w:val="00C30504"/>
    <w:rsid w:val="00C35942"/>
    <w:rsid w:val="00C35A98"/>
    <w:rsid w:val="00C37F08"/>
    <w:rsid w:val="00C42889"/>
    <w:rsid w:val="00C4772F"/>
    <w:rsid w:val="00C562EC"/>
    <w:rsid w:val="00C60F4B"/>
    <w:rsid w:val="00C62390"/>
    <w:rsid w:val="00C6264D"/>
    <w:rsid w:val="00C64A92"/>
    <w:rsid w:val="00C65335"/>
    <w:rsid w:val="00C701E5"/>
    <w:rsid w:val="00C8014F"/>
    <w:rsid w:val="00C801E5"/>
    <w:rsid w:val="00C80E2A"/>
    <w:rsid w:val="00C81E38"/>
    <w:rsid w:val="00C851FB"/>
    <w:rsid w:val="00C945E4"/>
    <w:rsid w:val="00CA0F95"/>
    <w:rsid w:val="00CA19C1"/>
    <w:rsid w:val="00CA3AC4"/>
    <w:rsid w:val="00CB0197"/>
    <w:rsid w:val="00CB1015"/>
    <w:rsid w:val="00CB5577"/>
    <w:rsid w:val="00CC3814"/>
    <w:rsid w:val="00CC56B5"/>
    <w:rsid w:val="00CC78C9"/>
    <w:rsid w:val="00CD1CB7"/>
    <w:rsid w:val="00CD3088"/>
    <w:rsid w:val="00CD322C"/>
    <w:rsid w:val="00CD35C6"/>
    <w:rsid w:val="00CD660B"/>
    <w:rsid w:val="00CD6932"/>
    <w:rsid w:val="00CD7BF8"/>
    <w:rsid w:val="00CE2668"/>
    <w:rsid w:val="00CE2F41"/>
    <w:rsid w:val="00CE3CCB"/>
    <w:rsid w:val="00CE54FF"/>
    <w:rsid w:val="00CE74B1"/>
    <w:rsid w:val="00CF0506"/>
    <w:rsid w:val="00CF24CE"/>
    <w:rsid w:val="00CF7D63"/>
    <w:rsid w:val="00D001B0"/>
    <w:rsid w:val="00D01208"/>
    <w:rsid w:val="00D054EC"/>
    <w:rsid w:val="00D05D58"/>
    <w:rsid w:val="00D1478F"/>
    <w:rsid w:val="00D15D8A"/>
    <w:rsid w:val="00D16185"/>
    <w:rsid w:val="00D235B8"/>
    <w:rsid w:val="00D23A08"/>
    <w:rsid w:val="00D2625D"/>
    <w:rsid w:val="00D26BDE"/>
    <w:rsid w:val="00D26C15"/>
    <w:rsid w:val="00D30B86"/>
    <w:rsid w:val="00D3381F"/>
    <w:rsid w:val="00D34A82"/>
    <w:rsid w:val="00D46917"/>
    <w:rsid w:val="00D4778F"/>
    <w:rsid w:val="00D53ED2"/>
    <w:rsid w:val="00D54EF1"/>
    <w:rsid w:val="00D55E22"/>
    <w:rsid w:val="00D566C7"/>
    <w:rsid w:val="00D61672"/>
    <w:rsid w:val="00D65102"/>
    <w:rsid w:val="00D659CC"/>
    <w:rsid w:val="00D71F3F"/>
    <w:rsid w:val="00D723DE"/>
    <w:rsid w:val="00D75E09"/>
    <w:rsid w:val="00D76BE8"/>
    <w:rsid w:val="00D77352"/>
    <w:rsid w:val="00D818FB"/>
    <w:rsid w:val="00D931D0"/>
    <w:rsid w:val="00D9397A"/>
    <w:rsid w:val="00D95F49"/>
    <w:rsid w:val="00DA1DA9"/>
    <w:rsid w:val="00DA26E0"/>
    <w:rsid w:val="00DA566B"/>
    <w:rsid w:val="00DB2FB0"/>
    <w:rsid w:val="00DB3715"/>
    <w:rsid w:val="00DB37F1"/>
    <w:rsid w:val="00DB380F"/>
    <w:rsid w:val="00DB4A0B"/>
    <w:rsid w:val="00DB5F77"/>
    <w:rsid w:val="00DB784A"/>
    <w:rsid w:val="00DC0942"/>
    <w:rsid w:val="00DC40A0"/>
    <w:rsid w:val="00DD1147"/>
    <w:rsid w:val="00DD4D19"/>
    <w:rsid w:val="00DD6843"/>
    <w:rsid w:val="00DE1C87"/>
    <w:rsid w:val="00DE4890"/>
    <w:rsid w:val="00DE514C"/>
    <w:rsid w:val="00DE6B54"/>
    <w:rsid w:val="00DE7EC3"/>
    <w:rsid w:val="00DF22A5"/>
    <w:rsid w:val="00DF60B9"/>
    <w:rsid w:val="00DF78A1"/>
    <w:rsid w:val="00DF7ED8"/>
    <w:rsid w:val="00E00B95"/>
    <w:rsid w:val="00E00E4A"/>
    <w:rsid w:val="00E0229A"/>
    <w:rsid w:val="00E0310C"/>
    <w:rsid w:val="00E03499"/>
    <w:rsid w:val="00E03D31"/>
    <w:rsid w:val="00E07499"/>
    <w:rsid w:val="00E100BC"/>
    <w:rsid w:val="00E20E9E"/>
    <w:rsid w:val="00E24379"/>
    <w:rsid w:val="00E26AA0"/>
    <w:rsid w:val="00E30E50"/>
    <w:rsid w:val="00E30F51"/>
    <w:rsid w:val="00E3100C"/>
    <w:rsid w:val="00E3235D"/>
    <w:rsid w:val="00E34088"/>
    <w:rsid w:val="00E44273"/>
    <w:rsid w:val="00E45B19"/>
    <w:rsid w:val="00E4775A"/>
    <w:rsid w:val="00E52225"/>
    <w:rsid w:val="00E60E5A"/>
    <w:rsid w:val="00E70031"/>
    <w:rsid w:val="00E70C1B"/>
    <w:rsid w:val="00E73004"/>
    <w:rsid w:val="00E74810"/>
    <w:rsid w:val="00E76F78"/>
    <w:rsid w:val="00E8007E"/>
    <w:rsid w:val="00E86974"/>
    <w:rsid w:val="00E879C1"/>
    <w:rsid w:val="00E9093C"/>
    <w:rsid w:val="00E90FC1"/>
    <w:rsid w:val="00E911E0"/>
    <w:rsid w:val="00E95A9E"/>
    <w:rsid w:val="00EA541A"/>
    <w:rsid w:val="00EA7EDA"/>
    <w:rsid w:val="00EB0C0D"/>
    <w:rsid w:val="00EB37E8"/>
    <w:rsid w:val="00EB3FE0"/>
    <w:rsid w:val="00EB4EE1"/>
    <w:rsid w:val="00EC2400"/>
    <w:rsid w:val="00EC3F69"/>
    <w:rsid w:val="00EC4EC2"/>
    <w:rsid w:val="00EC6AAA"/>
    <w:rsid w:val="00EC7FBD"/>
    <w:rsid w:val="00ED1BFF"/>
    <w:rsid w:val="00EE22EF"/>
    <w:rsid w:val="00EE6694"/>
    <w:rsid w:val="00EF11DA"/>
    <w:rsid w:val="00EF1876"/>
    <w:rsid w:val="00EF71C5"/>
    <w:rsid w:val="00EF7FF8"/>
    <w:rsid w:val="00F0156F"/>
    <w:rsid w:val="00F04381"/>
    <w:rsid w:val="00F14895"/>
    <w:rsid w:val="00F14A5F"/>
    <w:rsid w:val="00F1713F"/>
    <w:rsid w:val="00F21DAD"/>
    <w:rsid w:val="00F225CC"/>
    <w:rsid w:val="00F24C70"/>
    <w:rsid w:val="00F252AC"/>
    <w:rsid w:val="00F3057B"/>
    <w:rsid w:val="00F40C84"/>
    <w:rsid w:val="00F42AC9"/>
    <w:rsid w:val="00F44A67"/>
    <w:rsid w:val="00F455CB"/>
    <w:rsid w:val="00F46F4C"/>
    <w:rsid w:val="00F62D64"/>
    <w:rsid w:val="00F63E2B"/>
    <w:rsid w:val="00F67B00"/>
    <w:rsid w:val="00F701F9"/>
    <w:rsid w:val="00F7130A"/>
    <w:rsid w:val="00F7220D"/>
    <w:rsid w:val="00F74373"/>
    <w:rsid w:val="00F748DF"/>
    <w:rsid w:val="00F77AB6"/>
    <w:rsid w:val="00F84125"/>
    <w:rsid w:val="00F8414B"/>
    <w:rsid w:val="00F846ED"/>
    <w:rsid w:val="00F8590B"/>
    <w:rsid w:val="00F907A2"/>
    <w:rsid w:val="00F92799"/>
    <w:rsid w:val="00F958AF"/>
    <w:rsid w:val="00F9695E"/>
    <w:rsid w:val="00F97152"/>
    <w:rsid w:val="00FA019B"/>
    <w:rsid w:val="00FA4123"/>
    <w:rsid w:val="00FA43B6"/>
    <w:rsid w:val="00FA59AD"/>
    <w:rsid w:val="00FA7609"/>
    <w:rsid w:val="00FB147C"/>
    <w:rsid w:val="00FB6688"/>
    <w:rsid w:val="00FB7416"/>
    <w:rsid w:val="00FB7E3D"/>
    <w:rsid w:val="00FC0F56"/>
    <w:rsid w:val="00FC2EC2"/>
    <w:rsid w:val="00FC4164"/>
    <w:rsid w:val="00FC4A07"/>
    <w:rsid w:val="00FD53EE"/>
    <w:rsid w:val="00FD6985"/>
    <w:rsid w:val="00FE021A"/>
    <w:rsid w:val="00FE0FDE"/>
    <w:rsid w:val="00FE1190"/>
    <w:rsid w:val="00FE1E31"/>
    <w:rsid w:val="00FE36CB"/>
    <w:rsid w:val="00FF0B68"/>
    <w:rsid w:val="00FF1C4A"/>
    <w:rsid w:val="00FF2201"/>
    <w:rsid w:val="00FF3674"/>
    <w:rsid w:val="00FF4A40"/>
    <w:rsid w:val="00FF570A"/>
    <w:rsid w:val="00FF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ind w:left="417" w:hanging="3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5"/>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5"/>
      </w:numPr>
      <w:spacing w:before="120"/>
      <w:jc w:val="both"/>
    </w:pPr>
  </w:style>
  <w:style w:type="paragraph" w:customStyle="1" w:styleId="AufgabeEbene3">
    <w:name w:val="Aufgabe_Ebene3"/>
    <w:basedOn w:val="Standard"/>
    <w:rsid w:val="00992625"/>
    <w:pPr>
      <w:numPr>
        <w:ilvl w:val="2"/>
        <w:numId w:val="15"/>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981DF3"/>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994DAE"/>
    <w:pPr>
      <w:numPr>
        <w:numId w:val="16"/>
      </w:numPr>
      <w:tabs>
        <w:tab w:val="left" w:pos="510"/>
      </w:tabs>
      <w:spacing w:line="220" w:lineRule="exact"/>
    </w:pPr>
    <w:rPr>
      <w:rFonts w:eastAsia="Times New Roman" w:cs="Times New Roman"/>
      <w:color w:val="000000"/>
      <w:sz w:val="18"/>
      <w:lang w:eastAsia="de-DE"/>
    </w:rPr>
  </w:style>
  <w:style w:type="paragraph" w:customStyle="1" w:styleId="TabelleLinks6PT">
    <w:name w:val="Tabelle Links 6PT"/>
    <w:basedOn w:val="TabelleLinks"/>
    <w:rsid w:val="00014886"/>
    <w:pPr>
      <w:spacing w:before="40" w:after="60" w:line="160" w:lineRule="exact"/>
    </w:pPr>
    <w:rPr>
      <w:color w:val="000000"/>
      <w:sz w:val="12"/>
    </w:rPr>
  </w:style>
  <w:style w:type="paragraph" w:customStyle="1" w:styleId="TabellenkopfLSLinksbndig">
    <w:name w:val="Tabellenkopf LS Linksbündig"/>
    <w:basedOn w:val="TabellenkopfLS"/>
    <w:rsid w:val="00014886"/>
    <w:pPr>
      <w:jc w:val="left"/>
    </w:pPr>
  </w:style>
  <w:style w:type="paragraph" w:customStyle="1" w:styleId="TabelleLinks8PTAufzhlung">
    <w:name w:val="Tabelle Links 8PT_Aufzählung"/>
    <w:basedOn w:val="TabelleLinks8PT"/>
    <w:rsid w:val="00014886"/>
    <w:pPr>
      <w:ind w:left="360" w:hanging="360"/>
    </w:pPr>
    <w:rPr>
      <w:color w:val="000000"/>
    </w:rPr>
  </w:style>
  <w:style w:type="paragraph" w:customStyle="1" w:styleId="NL-MarginalieLernmaterialienGrauhinterlegt">
    <w:name w:val="NL-Marginalie Lernmaterialien Grau hinterlegt"/>
    <w:basedOn w:val="Standard"/>
    <w:rsid w:val="00014886"/>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TabelleRechtsbndig">
    <w:name w:val="Tabelle Rechtsbündig"/>
    <w:basedOn w:val="TabelleLinks"/>
    <w:next w:val="TabelleLinks"/>
    <w:rsid w:val="00014886"/>
    <w:pPr>
      <w:jc w:val="right"/>
    </w:pPr>
    <w:rPr>
      <w:color w:val="000000"/>
    </w:rPr>
  </w:style>
  <w:style w:type="paragraph" w:customStyle="1" w:styleId="berschrift2neu">
    <w:name w:val="Überschrift2_neu"/>
    <w:basedOn w:val="berschrift2"/>
    <w:rsid w:val="00014886"/>
    <w:pPr>
      <w:spacing w:before="480" w:after="240" w:line="280" w:lineRule="exact"/>
      <w:ind w:left="851" w:hanging="851"/>
    </w:pPr>
    <w:rPr>
      <w:b/>
      <w:color w:val="000000"/>
      <w:sz w:val="24"/>
    </w:rPr>
  </w:style>
  <w:style w:type="table" w:customStyle="1" w:styleId="Tabellenraster2">
    <w:name w:val="Tabellenraster2"/>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8B6CEF"/>
  </w:style>
  <w:style w:type="table" w:customStyle="1" w:styleId="Tabellenraster11">
    <w:name w:val="Tabellenraster1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51608"/>
    <w:rPr>
      <w:color w:val="800080" w:themeColor="followedHyperlink"/>
      <w:u w:val="single"/>
    </w:rPr>
  </w:style>
  <w:style w:type="table" w:customStyle="1" w:styleId="Tabellenraster18">
    <w:name w:val="Tabellenraster18"/>
    <w:basedOn w:val="NormaleTabelle"/>
    <w:next w:val="Tabellenraster"/>
    <w:uiPriority w:val="59"/>
    <w:rsid w:val="00EC6AAA"/>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rsid w:val="00B13B15"/>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Grauhinterlegt">
    <w:name w:val="Textkörper Grau hinterlegt"/>
    <w:basedOn w:val="Standard"/>
    <w:next w:val="Textkrper"/>
    <w:qFormat/>
    <w:rsid w:val="00084D89"/>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styleId="Titel">
    <w:name w:val="Title"/>
    <w:basedOn w:val="Standard"/>
    <w:link w:val="TitelZchn"/>
    <w:qFormat/>
    <w:rsid w:val="004A3F06"/>
    <w:pPr>
      <w:jc w:val="center"/>
    </w:pPr>
    <w:rPr>
      <w:rFonts w:ascii="Times New Roman" w:eastAsia="Times New Roman" w:hAnsi="Times New Roman" w:cs="Times New Roman"/>
      <w:b/>
      <w:bCs/>
      <w:sz w:val="32"/>
      <w:szCs w:val="24"/>
      <w:lang w:eastAsia="de-DE"/>
    </w:rPr>
  </w:style>
  <w:style w:type="character" w:customStyle="1" w:styleId="TitelZchn">
    <w:name w:val="Titel Zchn"/>
    <w:basedOn w:val="Absatz-Standardschriftart"/>
    <w:link w:val="Titel"/>
    <w:rsid w:val="004A3F06"/>
    <w:rPr>
      <w:rFonts w:ascii="Times New Roman" w:eastAsia="Times New Roman" w:hAnsi="Times New Roman" w:cs="Times New Roman"/>
      <w:b/>
      <w:bCs/>
      <w:sz w:val="32"/>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ind w:left="417" w:hanging="3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5"/>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5"/>
      </w:numPr>
      <w:spacing w:before="120"/>
      <w:jc w:val="both"/>
    </w:pPr>
  </w:style>
  <w:style w:type="paragraph" w:customStyle="1" w:styleId="AufgabeEbene3">
    <w:name w:val="Aufgabe_Ebene3"/>
    <w:basedOn w:val="Standard"/>
    <w:rsid w:val="00992625"/>
    <w:pPr>
      <w:numPr>
        <w:ilvl w:val="2"/>
        <w:numId w:val="15"/>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981DF3"/>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994DAE"/>
    <w:pPr>
      <w:numPr>
        <w:numId w:val="16"/>
      </w:numPr>
      <w:tabs>
        <w:tab w:val="left" w:pos="510"/>
      </w:tabs>
      <w:spacing w:line="220" w:lineRule="exact"/>
    </w:pPr>
    <w:rPr>
      <w:rFonts w:eastAsia="Times New Roman" w:cs="Times New Roman"/>
      <w:color w:val="000000"/>
      <w:sz w:val="18"/>
      <w:lang w:eastAsia="de-DE"/>
    </w:rPr>
  </w:style>
  <w:style w:type="paragraph" w:customStyle="1" w:styleId="TabelleLinks6PT">
    <w:name w:val="Tabelle Links 6PT"/>
    <w:basedOn w:val="TabelleLinks"/>
    <w:rsid w:val="00014886"/>
    <w:pPr>
      <w:spacing w:before="40" w:after="60" w:line="160" w:lineRule="exact"/>
    </w:pPr>
    <w:rPr>
      <w:color w:val="000000"/>
      <w:sz w:val="12"/>
    </w:rPr>
  </w:style>
  <w:style w:type="paragraph" w:customStyle="1" w:styleId="TabellenkopfLSLinksbndig">
    <w:name w:val="Tabellenkopf LS Linksbündig"/>
    <w:basedOn w:val="TabellenkopfLS"/>
    <w:rsid w:val="00014886"/>
    <w:pPr>
      <w:jc w:val="left"/>
    </w:pPr>
  </w:style>
  <w:style w:type="paragraph" w:customStyle="1" w:styleId="TabelleLinks8PTAufzhlung">
    <w:name w:val="Tabelle Links 8PT_Aufzählung"/>
    <w:basedOn w:val="TabelleLinks8PT"/>
    <w:rsid w:val="00014886"/>
    <w:pPr>
      <w:ind w:left="360" w:hanging="360"/>
    </w:pPr>
    <w:rPr>
      <w:color w:val="000000"/>
    </w:rPr>
  </w:style>
  <w:style w:type="paragraph" w:customStyle="1" w:styleId="NL-MarginalieLernmaterialienGrauhinterlegt">
    <w:name w:val="NL-Marginalie Lernmaterialien Grau hinterlegt"/>
    <w:basedOn w:val="Standard"/>
    <w:rsid w:val="00014886"/>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TabelleRechtsbndig">
    <w:name w:val="Tabelle Rechtsbündig"/>
    <w:basedOn w:val="TabelleLinks"/>
    <w:next w:val="TabelleLinks"/>
    <w:rsid w:val="00014886"/>
    <w:pPr>
      <w:jc w:val="right"/>
    </w:pPr>
    <w:rPr>
      <w:color w:val="000000"/>
    </w:rPr>
  </w:style>
  <w:style w:type="paragraph" w:customStyle="1" w:styleId="berschrift2neu">
    <w:name w:val="Überschrift2_neu"/>
    <w:basedOn w:val="berschrift2"/>
    <w:rsid w:val="00014886"/>
    <w:pPr>
      <w:spacing w:before="480" w:after="240" w:line="280" w:lineRule="exact"/>
      <w:ind w:left="851" w:hanging="851"/>
    </w:pPr>
    <w:rPr>
      <w:b/>
      <w:color w:val="000000"/>
      <w:sz w:val="24"/>
    </w:rPr>
  </w:style>
  <w:style w:type="table" w:customStyle="1" w:styleId="Tabellenraster2">
    <w:name w:val="Tabellenraster2"/>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8B6CEF"/>
  </w:style>
  <w:style w:type="table" w:customStyle="1" w:styleId="Tabellenraster11">
    <w:name w:val="Tabellenraster1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8B6CE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51608"/>
    <w:rPr>
      <w:color w:val="800080" w:themeColor="followedHyperlink"/>
      <w:u w:val="single"/>
    </w:rPr>
  </w:style>
  <w:style w:type="table" w:customStyle="1" w:styleId="Tabellenraster18">
    <w:name w:val="Tabellenraster18"/>
    <w:basedOn w:val="NormaleTabelle"/>
    <w:next w:val="Tabellenraster"/>
    <w:uiPriority w:val="59"/>
    <w:rsid w:val="00EC6AAA"/>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rsid w:val="00B13B15"/>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Grauhinterlegt">
    <w:name w:val="Textkörper Grau hinterlegt"/>
    <w:basedOn w:val="Standard"/>
    <w:next w:val="Textkrper"/>
    <w:qFormat/>
    <w:rsid w:val="00084D89"/>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styleId="Titel">
    <w:name w:val="Title"/>
    <w:basedOn w:val="Standard"/>
    <w:link w:val="TitelZchn"/>
    <w:qFormat/>
    <w:rsid w:val="004A3F06"/>
    <w:pPr>
      <w:jc w:val="center"/>
    </w:pPr>
    <w:rPr>
      <w:rFonts w:ascii="Times New Roman" w:eastAsia="Times New Roman" w:hAnsi="Times New Roman" w:cs="Times New Roman"/>
      <w:b/>
      <w:bCs/>
      <w:sz w:val="32"/>
      <w:szCs w:val="24"/>
      <w:lang w:eastAsia="de-DE"/>
    </w:rPr>
  </w:style>
  <w:style w:type="character" w:customStyle="1" w:styleId="TitelZchn">
    <w:name w:val="Titel Zchn"/>
    <w:basedOn w:val="Absatz-Standardschriftart"/>
    <w:link w:val="Titel"/>
    <w:rsid w:val="004A3F06"/>
    <w:rPr>
      <w:rFonts w:ascii="Times New Roman" w:eastAsia="Times New Roman" w:hAnsi="Times New Roman" w:cs="Times New Roman"/>
      <w:b/>
      <w:bCs/>
      <w:sz w:val="32"/>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838540729">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115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117" Type="http://schemas.openxmlformats.org/officeDocument/2006/relationships/image" Target="media/image99.jpe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header" Target="header8.xml"/><Relationship Id="rId68" Type="http://schemas.openxmlformats.org/officeDocument/2006/relationships/footer" Target="footer7.xml"/><Relationship Id="rId84" Type="http://schemas.openxmlformats.org/officeDocument/2006/relationships/image" Target="media/image66.emf"/><Relationship Id="rId89" Type="http://schemas.openxmlformats.org/officeDocument/2006/relationships/image" Target="media/image71.png"/><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png"/><Relationship Id="rId154" Type="http://schemas.openxmlformats.org/officeDocument/2006/relationships/image" Target="media/image129.png"/><Relationship Id="rId159" Type="http://schemas.openxmlformats.org/officeDocument/2006/relationships/image" Target="media/image134.png"/><Relationship Id="rId175" Type="http://schemas.openxmlformats.org/officeDocument/2006/relationships/header" Target="header12.xml"/><Relationship Id="rId170" Type="http://schemas.openxmlformats.org/officeDocument/2006/relationships/image" Target="media/image1240.png"/><Relationship Id="rId16" Type="http://schemas.openxmlformats.org/officeDocument/2006/relationships/image" Target="media/image13.png"/><Relationship Id="rId107" Type="http://schemas.openxmlformats.org/officeDocument/2006/relationships/image" Target="media/image89.emf"/><Relationship Id="rId11" Type="http://schemas.openxmlformats.org/officeDocument/2006/relationships/footer" Target="footer1.xml"/><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4.xml"/><Relationship Id="rId74" Type="http://schemas.openxmlformats.org/officeDocument/2006/relationships/image" Target="media/image56.png"/><Relationship Id="rId79" Type="http://schemas.openxmlformats.org/officeDocument/2006/relationships/image" Target="media/image61.jpg"/><Relationship Id="rId102" Type="http://schemas.openxmlformats.org/officeDocument/2006/relationships/image" Target="media/image84.png"/><Relationship Id="rId123" Type="http://schemas.openxmlformats.org/officeDocument/2006/relationships/image" Target="media/image105.jpeg"/><Relationship Id="rId128" Type="http://schemas.openxmlformats.org/officeDocument/2006/relationships/image" Target="media/image110.jpeg"/><Relationship Id="rId149" Type="http://schemas.openxmlformats.org/officeDocument/2006/relationships/image" Target="media/image1080.jpe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jpg"/><Relationship Id="rId160" Type="http://schemas.microsoft.com/office/2007/relationships/hdphoto" Target="media/hdphoto1.wdp"/><Relationship Id="rId165" Type="http://schemas.openxmlformats.org/officeDocument/2006/relationships/image" Target="media/image139.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header" Target="header9.xml"/><Relationship Id="rId69" Type="http://schemas.openxmlformats.org/officeDocument/2006/relationships/image" Target="media/image51.pn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image" Target="media/image121.jpe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090.jpeg"/><Relationship Id="rId155" Type="http://schemas.openxmlformats.org/officeDocument/2006/relationships/image" Target="media/image130.jpeg"/><Relationship Id="rId171" Type="http://schemas.openxmlformats.org/officeDocument/2006/relationships/image" Target="media/image140.png"/><Relationship Id="rId176" Type="http://schemas.openxmlformats.org/officeDocument/2006/relationships/footer" Target="footer8.xml"/><Relationship Id="rId12" Type="http://schemas.openxmlformats.org/officeDocument/2006/relationships/hyperlink" Target="mailto:best@ls.kv.bwl.de" TargetMode="External"/><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emf"/><Relationship Id="rId59" Type="http://schemas.openxmlformats.org/officeDocument/2006/relationships/header" Target="header6.xml"/><Relationship Id="rId103" Type="http://schemas.openxmlformats.org/officeDocument/2006/relationships/image" Target="media/image85.png"/><Relationship Id="rId108" Type="http://schemas.openxmlformats.org/officeDocument/2006/relationships/image" Target="media/image90.emf"/><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header" Target="header4.xml"/><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jpeg"/><Relationship Id="rId140" Type="http://schemas.openxmlformats.org/officeDocument/2006/relationships/image" Target="media/image122.png"/><Relationship Id="rId161" Type="http://schemas.openxmlformats.org/officeDocument/2006/relationships/image" Target="media/image135.png"/><Relationship Id="rId166" Type="http://schemas.openxmlformats.org/officeDocument/2006/relationships/image" Target="media/image120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96.png"/><Relationship Id="rId119" Type="http://schemas.openxmlformats.org/officeDocument/2006/relationships/image" Target="media/image101.jpeg"/><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oter" Target="footer5.xml"/><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emf"/><Relationship Id="rId86" Type="http://schemas.openxmlformats.org/officeDocument/2006/relationships/image" Target="media/image68.png"/><Relationship Id="rId94" Type="http://schemas.openxmlformats.org/officeDocument/2006/relationships/image" Target="media/image76.emf"/><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image" Target="media/image125.jpeg"/><Relationship Id="rId148" Type="http://schemas.openxmlformats.org/officeDocument/2006/relationships/image" Target="media/image107.png"/><Relationship Id="rId151" Type="http://schemas.openxmlformats.org/officeDocument/2006/relationships/image" Target="media/image126.jpeg"/><Relationship Id="rId156" Type="http://schemas.openxmlformats.org/officeDocument/2006/relationships/image" Target="media/image131.png"/><Relationship Id="rId164" Type="http://schemas.openxmlformats.org/officeDocument/2006/relationships/image" Target="media/image138.png"/><Relationship Id="rId169" Type="http://schemas.openxmlformats.org/officeDocument/2006/relationships/image" Target="media/image1230.pn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41.png"/><Relationship Id="rId13" Type="http://schemas.openxmlformats.org/officeDocument/2006/relationships/hyperlink" Target="http://www.ls-webshop.de/" TargetMode="External"/><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91.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footer" Target="footer2.xml"/><Relationship Id="rId76" Type="http://schemas.openxmlformats.org/officeDocument/2006/relationships/image" Target="media/image58.jpg"/><Relationship Id="rId97" Type="http://schemas.openxmlformats.org/officeDocument/2006/relationships/image" Target="media/image79.jpeg"/><Relationship Id="rId104" Type="http://schemas.openxmlformats.org/officeDocument/2006/relationships/image" Target="media/image86.pn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png"/><Relationship Id="rId167" Type="http://schemas.openxmlformats.org/officeDocument/2006/relationships/image" Target="media/image1210.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header" Target="header10.xml"/><Relationship Id="rId87" Type="http://schemas.openxmlformats.org/officeDocument/2006/relationships/image" Target="media/image69.png"/><Relationship Id="rId110" Type="http://schemas.openxmlformats.org/officeDocument/2006/relationships/image" Target="media/image92.jp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2.png"/><Relationship Id="rId178" Type="http://schemas.openxmlformats.org/officeDocument/2006/relationships/theme" Target="theme/theme1.xml"/><Relationship Id="rId61" Type="http://schemas.openxmlformats.org/officeDocument/2006/relationships/header" Target="header7.xml"/><Relationship Id="rId82" Type="http://schemas.openxmlformats.org/officeDocument/2006/relationships/image" Target="media/image64.emf"/><Relationship Id="rId152" Type="http://schemas.openxmlformats.org/officeDocument/2006/relationships/image" Target="media/image127.png"/><Relationship Id="rId173" Type="http://schemas.openxmlformats.org/officeDocument/2006/relationships/image" Target="media/image142.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footer" Target="footer3.xml"/><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emf"/><Relationship Id="rId126" Type="http://schemas.openxmlformats.org/officeDocument/2006/relationships/image" Target="media/image108.jpeg"/><Relationship Id="rId147" Type="http://schemas.openxmlformats.org/officeDocument/2006/relationships/image" Target="media/image1060.png"/><Relationship Id="rId168" Type="http://schemas.openxmlformats.org/officeDocument/2006/relationships/image" Target="media/image1220.pn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54.png"/><Relationship Id="rId93" Type="http://schemas.openxmlformats.org/officeDocument/2006/relationships/image" Target="media/image75.emf"/><Relationship Id="rId98" Type="http://schemas.openxmlformats.org/officeDocument/2006/relationships/image" Target="media/image80.png"/><Relationship Id="rId121" Type="http://schemas.openxmlformats.org/officeDocument/2006/relationships/image" Target="media/image103.jpeg"/><Relationship Id="rId142" Type="http://schemas.openxmlformats.org/officeDocument/2006/relationships/image" Target="media/image124.jpeg"/><Relationship Id="rId163" Type="http://schemas.openxmlformats.org/officeDocument/2006/relationships/image" Target="media/image137.png"/><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header" Target="header11.xml"/><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33.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footer" Target="footer6.xml"/><Relationship Id="rId83" Type="http://schemas.openxmlformats.org/officeDocument/2006/relationships/image" Target="media/image65.emf"/><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28.png"/><Relationship Id="rId174" Type="http://schemas.openxmlformats.org/officeDocument/2006/relationships/image" Target="media/image143.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header" Target="header5.xml"/><Relationship Id="rId106" Type="http://schemas.openxmlformats.org/officeDocument/2006/relationships/image" Target="media/image88.emf"/><Relationship Id="rId127" Type="http://schemas.openxmlformats.org/officeDocument/2006/relationships/image" Target="media/image109.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11.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E:\x%20LS%202015%2004\Neue%20Formatvorlage\beruf_beruf_materia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948AC-2964-4245-A67D-A19B4DD7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beruf_beruf_material.dotx</Template>
  <TotalTime>0</TotalTime>
  <Pages>70</Pages>
  <Words>30465</Words>
  <Characters>191935</Characters>
  <Application>Microsoft Office Word</Application>
  <DocSecurity>0</DocSecurity>
  <Lines>1599</Lines>
  <Paragraphs>443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221957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LFB User</dc:creator>
  <cp:lastModifiedBy>Campe, Siri (LS)</cp:lastModifiedBy>
  <cp:revision>3</cp:revision>
  <cp:lastPrinted>2015-08-20T07:34:00Z</cp:lastPrinted>
  <dcterms:created xsi:type="dcterms:W3CDTF">2017-12-18T13:04:00Z</dcterms:created>
  <dcterms:modified xsi:type="dcterms:W3CDTF">2018-03-12T13:26:00Z</dcterms:modified>
</cp:coreProperties>
</file>