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C90A99" w14:textId="31C62391" w:rsidR="00CA538B" w:rsidRPr="00246134" w:rsidRDefault="007E33E7" w:rsidP="00CA538B">
      <w:pPr>
        <w:pStyle w:val="Textkrper"/>
        <w:rPr>
          <w:lang w:val="en-GB"/>
        </w:rPr>
      </w:pPr>
      <w:r w:rsidRPr="00DE4890">
        <w:rPr>
          <w:noProof/>
        </w:rPr>
        <mc:AlternateContent>
          <mc:Choice Requires="wps">
            <w:drawing>
              <wp:anchor distT="0" distB="0" distL="114300" distR="114300" simplePos="0" relativeHeight="252340224" behindDoc="0" locked="0" layoutInCell="1" allowOverlap="1" wp14:anchorId="194F4A18" wp14:editId="0A0F8160">
                <wp:simplePos x="0" y="0"/>
                <wp:positionH relativeFrom="page">
                  <wp:posOffset>1021278</wp:posOffset>
                </wp:positionH>
                <wp:positionV relativeFrom="page">
                  <wp:posOffset>4857007</wp:posOffset>
                </wp:positionV>
                <wp:extent cx="4866640" cy="2232561"/>
                <wp:effectExtent l="0" t="0" r="0" b="0"/>
                <wp:wrapNone/>
                <wp:docPr id="2178" name="Textfeld 2178"/>
                <wp:cNvGraphicFramePr/>
                <a:graphic xmlns:a="http://schemas.openxmlformats.org/drawingml/2006/main">
                  <a:graphicData uri="http://schemas.microsoft.com/office/word/2010/wordprocessingShape">
                    <wps:wsp>
                      <wps:cNvSpPr txBox="1"/>
                      <wps:spPr>
                        <a:xfrm>
                          <a:off x="0" y="0"/>
                          <a:ext cx="4866640" cy="2232561"/>
                        </a:xfrm>
                        <a:prstGeom prst="rect">
                          <a:avLst/>
                        </a:prstGeom>
                        <a:solidFill>
                          <a:sysClr val="window" lastClr="FFFFFF"/>
                        </a:solidFill>
                        <a:ln w="6350">
                          <a:noFill/>
                        </a:ln>
                        <a:effectLst/>
                      </wps:spPr>
                      <wps:txbx>
                        <w:txbxContent>
                          <w:p w14:paraId="4B6B56A7" w14:textId="1ECC0044" w:rsidR="003B0BA5" w:rsidRDefault="003B0BA5" w:rsidP="007E33E7">
                            <w:pPr>
                              <w:pStyle w:val="NL-DeckblattFett"/>
                            </w:pPr>
                            <w:r>
                              <w:t>Niveaudifferenziertes Lernen</w:t>
                            </w:r>
                          </w:p>
                          <w:p w14:paraId="6FE81EE1" w14:textId="77777777" w:rsidR="003B0BA5" w:rsidRDefault="003B0BA5" w:rsidP="007E33E7">
                            <w:pPr>
                              <w:pStyle w:val="NL-DeckblattFett"/>
                            </w:pPr>
                          </w:p>
                          <w:p w14:paraId="36F59241" w14:textId="77777777" w:rsidR="003B0BA5" w:rsidRDefault="003B0BA5" w:rsidP="007E33E7">
                            <w:pPr>
                              <w:pStyle w:val="NL-DeckblattFett"/>
                            </w:pPr>
                            <w:r>
                              <w:t>Kompetenzraster, Lernwegelisten und exemplarische Lernmaterialien</w:t>
                            </w:r>
                          </w:p>
                          <w:p w14:paraId="05F88C7A" w14:textId="77777777" w:rsidR="003B0BA5" w:rsidRDefault="003B0BA5" w:rsidP="007E33E7">
                            <w:pPr>
                              <w:pStyle w:val="NL-DeckblattFett"/>
                            </w:pPr>
                          </w:p>
                          <w:p w14:paraId="2B31D506" w14:textId="46031587" w:rsidR="003B0BA5" w:rsidRDefault="003B0BA5" w:rsidP="007E33E7">
                            <w:pPr>
                              <w:pStyle w:val="NL-DeckblattFett"/>
                            </w:pPr>
                            <w:r>
                              <w:t>Englisch</w:t>
                            </w:r>
                          </w:p>
                          <w:p w14:paraId="76DAE153" w14:textId="7F5DB6ED" w:rsidR="003B0BA5" w:rsidRPr="000B321B" w:rsidRDefault="003B0BA5" w:rsidP="007E33E7">
                            <w:pPr>
                              <w:pStyle w:val="NL-DeckblattFett"/>
                            </w:pPr>
                            <w:r>
                              <w:t>Everybody is different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178" o:spid="_x0000_s1026" type="#_x0000_t202" style="position:absolute;left:0;text-align:left;margin-left:80.4pt;margin-top:382.45pt;width:383.2pt;height:175.8pt;z-index:25234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" fillcolor="window" stroked="f" strokeweight=".5pt">
                <v:textbox>
                  <w:txbxContent>
                    <w:p w14:paraId="4B6B56A7" w14:textId="1ECC0044" w:rsidR="003B0BA5" w:rsidRDefault="003B0BA5" w:rsidP="007E33E7">
                      <w:pPr>
                        <w:pStyle w:val="NL-DeckblattFett"/>
                      </w:pPr>
                      <w:r>
                        <w:t>Niveaudifferenziertes Lernen</w:t>
                      </w:r>
                    </w:p>
                    <w:p w14:paraId="6FE81EE1" w14:textId="77777777" w:rsidR="003B0BA5" w:rsidRDefault="003B0BA5" w:rsidP="007E33E7">
                      <w:pPr>
                        <w:pStyle w:val="NL-DeckblattFett"/>
                      </w:pPr>
                    </w:p>
                    <w:p w14:paraId="36F59241" w14:textId="77777777" w:rsidR="003B0BA5" w:rsidRDefault="003B0BA5" w:rsidP="007E33E7">
                      <w:pPr>
                        <w:pStyle w:val="NL-DeckblattFett"/>
                      </w:pPr>
                      <w:r>
                        <w:t>Kompetenzraster, Lernwegelisten und exemplarische Lernmaterialien</w:t>
                      </w:r>
                    </w:p>
                    <w:p w14:paraId="05F88C7A" w14:textId="77777777" w:rsidR="003B0BA5" w:rsidRDefault="003B0BA5" w:rsidP="007E33E7">
                      <w:pPr>
                        <w:pStyle w:val="NL-DeckblattFett"/>
                      </w:pPr>
                    </w:p>
                    <w:p w14:paraId="2B31D506" w14:textId="46031587" w:rsidR="003B0BA5" w:rsidRDefault="003B0BA5" w:rsidP="007E33E7">
                      <w:pPr>
                        <w:pStyle w:val="NL-DeckblattFett"/>
                      </w:pPr>
                      <w:r>
                        <w:t>Englisch</w:t>
                      </w:r>
                    </w:p>
                    <w:p w14:paraId="76DAE153" w14:textId="7F5DB6ED" w:rsidR="003B0BA5" w:rsidRPr="000B321B" w:rsidRDefault="003B0BA5" w:rsidP="007E33E7">
                      <w:pPr>
                        <w:pStyle w:val="NL-DeckblattFett"/>
                      </w:pPr>
                      <w:r>
                        <w:t>Everybody is different</w:t>
                      </w:r>
                    </w:p>
                  </w:txbxContent>
                </v:textbox>
                <w10:wrap anchorx="page" anchory="page"/>
              </v:shape>
            </w:pict>
          </mc:Fallback>
        </mc:AlternateContent>
      </w:r>
    </w:p>
    <w:p w14:paraId="70A86201" w14:textId="22B74FCF" w:rsidR="00CA538B" w:rsidRPr="00246134" w:rsidRDefault="007E33E7" w:rsidP="00FB7159">
      <w:pPr>
        <w:pStyle w:val="berschrift1"/>
        <w:rPr>
          <w:lang w:val="en-GB"/>
        </w:rPr>
        <w:sectPr w:rsidR="00CA538B" w:rsidRPr="00246134" w:rsidSect="00B63E14">
          <w:headerReference w:type="default" r:id="rId9"/>
          <w:footerReference w:type="default" r:id="rId10"/>
          <w:type w:val="continuous"/>
          <w:pgSz w:w="11906" w:h="16838" w:code="9"/>
          <w:pgMar w:top="1418" w:right="340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r w:rsidRPr="00DE4890">
        <w:rPr>
          <w:noProof/>
        </w:rPr>
        <mc:AlternateContent>
          <mc:Choice Requires="wps">
            <w:drawing>
              <wp:anchor distT="0" distB="0" distL="114300" distR="114300" simplePos="0" relativeHeight="252348416" behindDoc="0" locked="0" layoutInCell="1" allowOverlap="1" wp14:anchorId="6D7D8DB1" wp14:editId="04B1A2CF">
                <wp:simplePos x="0" y="0"/>
                <wp:positionH relativeFrom="page">
                  <wp:posOffset>981075</wp:posOffset>
                </wp:positionH>
                <wp:positionV relativeFrom="page">
                  <wp:posOffset>2533650</wp:posOffset>
                </wp:positionV>
                <wp:extent cx="3959860" cy="467995"/>
                <wp:effectExtent l="0" t="0" r="2540" b="8255"/>
                <wp:wrapNone/>
                <wp:docPr id="2182" name="Textfeld 2182"/>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14:paraId="35E110C4" w14:textId="77777777" w:rsidR="003B0BA5" w:rsidRPr="00F648F8" w:rsidRDefault="003B0BA5" w:rsidP="007E33E7">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82" o:spid="_x0000_s1027" type="#_x0000_t202" style="position:absolute;margin-left:77.25pt;margin-top:199.5pt;width:311.8pt;height:36.85pt;z-index:25234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0EVwIAAKU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" fillcolor="window" stroked="f" strokeweight=".5pt">
                <v:textbox>
                  <w:txbxContent>
                    <w:p w14:paraId="35E110C4" w14:textId="77777777" w:rsidR="003B0BA5" w:rsidRPr="00F648F8" w:rsidRDefault="003B0BA5" w:rsidP="007E33E7">
                      <w:pPr>
                        <w:pStyle w:val="NL-DeckblattFett"/>
                      </w:pPr>
                      <w:r w:rsidRPr="00F648F8">
                        <w:t xml:space="preserve">Berufliche </w:t>
                      </w:r>
                      <w:r w:rsidRPr="00A74C42">
                        <w:t>Schulen</w:t>
                      </w:r>
                    </w:p>
                  </w:txbxContent>
                </v:textbox>
                <w10:wrap anchorx="page" anchory="page"/>
              </v:shape>
            </w:pict>
          </mc:Fallback>
        </mc:AlternateContent>
      </w:r>
      <w:r w:rsidRPr="00DE4890">
        <w:rPr>
          <w:noProof/>
        </w:rPr>
        <mc:AlternateContent>
          <mc:Choice Requires="wps">
            <w:drawing>
              <wp:anchor distT="0" distB="0" distL="114300" distR="114300" simplePos="0" relativeHeight="252346368" behindDoc="0" locked="0" layoutInCell="1" allowOverlap="1" wp14:anchorId="638CD17E" wp14:editId="2C4DC769">
                <wp:simplePos x="0" y="0"/>
                <wp:positionH relativeFrom="page">
                  <wp:posOffset>980440</wp:posOffset>
                </wp:positionH>
                <wp:positionV relativeFrom="page">
                  <wp:posOffset>2996565</wp:posOffset>
                </wp:positionV>
                <wp:extent cx="3960000" cy="468000"/>
                <wp:effectExtent l="0" t="0" r="2540" b="8255"/>
                <wp:wrapNone/>
                <wp:docPr id="2181" name="Textfeld 2181"/>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14:paraId="0B608953" w14:textId="77777777" w:rsidR="003B0BA5" w:rsidRPr="00F648F8" w:rsidRDefault="003B0BA5" w:rsidP="007E33E7">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81" o:spid="_x0000_s1028" type="#_x0000_t202" style="position:absolute;margin-left:77.2pt;margin-top:235.95pt;width:311.8pt;height:36.85pt;z-index:25234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" fillcolor="window" stroked="f" strokeweight=".5pt">
                <v:textbox>
                  <w:txbxContent>
                    <w:p w14:paraId="0B608953" w14:textId="77777777" w:rsidR="003B0BA5" w:rsidRPr="00F648F8" w:rsidRDefault="003B0BA5" w:rsidP="007E33E7">
                      <w:pPr>
                        <w:pStyle w:val="NL-Deckblatt"/>
                      </w:pPr>
                      <w:r w:rsidRPr="00A74C42">
                        <w:t>Berufsfachschule</w:t>
                      </w:r>
                    </w:p>
                  </w:txbxContent>
                </v:textbox>
                <w10:wrap anchorx="page" anchory="page"/>
              </v:shape>
            </w:pict>
          </mc:Fallback>
        </mc:AlternateContent>
      </w:r>
      <w:r w:rsidRPr="00DE4890">
        <w:rPr>
          <w:noProof/>
        </w:rPr>
        <mc:AlternateContent>
          <mc:Choice Requires="wps">
            <w:drawing>
              <wp:anchor distT="0" distB="0" distL="114300" distR="114300" simplePos="0" relativeHeight="252344320" behindDoc="0" locked="0" layoutInCell="1" allowOverlap="1" wp14:anchorId="4EC86A2A" wp14:editId="799DB87A">
                <wp:simplePos x="0" y="0"/>
                <wp:positionH relativeFrom="page">
                  <wp:posOffset>1015365</wp:posOffset>
                </wp:positionH>
                <wp:positionV relativeFrom="page">
                  <wp:posOffset>9531350</wp:posOffset>
                </wp:positionV>
                <wp:extent cx="4866640" cy="502285"/>
                <wp:effectExtent l="0" t="0" r="0" b="0"/>
                <wp:wrapNone/>
                <wp:docPr id="2180" name="Textfeld 2180"/>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14:paraId="6DFE8BD0" w14:textId="77777777" w:rsidR="003B0BA5" w:rsidRPr="00F648F8" w:rsidRDefault="003B0BA5" w:rsidP="007E33E7">
                            <w:pPr>
                              <w:pStyle w:val="NL-DeckblattFett"/>
                            </w:pPr>
                            <w:r>
                              <w:t>Stuttgart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80" o:spid="_x0000_s1029" type="#_x0000_t202" style="position:absolute;margin-left:79.95pt;margin-top:750.5pt;width:383.2pt;height:39.55pt;z-index:25234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" fillcolor="window" stroked="f" strokeweight=".5pt">
                <v:textbox>
                  <w:txbxContent>
                    <w:p w14:paraId="6DFE8BD0" w14:textId="77777777" w:rsidR="003B0BA5" w:rsidRPr="00F648F8" w:rsidRDefault="003B0BA5" w:rsidP="007E33E7">
                      <w:pPr>
                        <w:pStyle w:val="NL-DeckblattFett"/>
                      </w:pPr>
                      <w:r>
                        <w:t>Stuttgart 2015</w:t>
                      </w:r>
                    </w:p>
                  </w:txbxContent>
                </v:textbox>
                <w10:wrap anchorx="page" anchory="page"/>
              </v:shape>
            </w:pict>
          </mc:Fallback>
        </mc:AlternateContent>
      </w:r>
      <w:r w:rsidRPr="00DE4890">
        <w:rPr>
          <w:noProof/>
        </w:rPr>
        <mc:AlternateContent>
          <mc:Choice Requires="wps">
            <w:drawing>
              <wp:anchor distT="0" distB="0" distL="114300" distR="114300" simplePos="0" relativeHeight="252342272" behindDoc="0" locked="0" layoutInCell="1" allowOverlap="1" wp14:anchorId="64506DB9" wp14:editId="7C8E50D5">
                <wp:simplePos x="0" y="0"/>
                <wp:positionH relativeFrom="page">
                  <wp:posOffset>1017905</wp:posOffset>
                </wp:positionH>
                <wp:positionV relativeFrom="page">
                  <wp:posOffset>7052945</wp:posOffset>
                </wp:positionV>
                <wp:extent cx="4866640" cy="2098294"/>
                <wp:effectExtent l="0" t="0" r="0" b="0"/>
                <wp:wrapNone/>
                <wp:docPr id="2179" name="Textfeld 2179"/>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14:paraId="50E72BE2" w14:textId="77777777" w:rsidR="003B0BA5" w:rsidRDefault="003B0BA5" w:rsidP="007E33E7">
                            <w:pPr>
                              <w:pStyle w:val="NL-Deckblatt"/>
                            </w:pPr>
                            <w:r>
                              <w:t>zum Einsatz in den Schulversuchen</w:t>
                            </w:r>
                          </w:p>
                          <w:p w14:paraId="5CE320BD" w14:textId="6733A71D" w:rsidR="003B0BA5" w:rsidRDefault="003B0BA5" w:rsidP="005E74A8">
                            <w:pPr>
                              <w:pStyle w:val="NL-Deckblatt"/>
                            </w:pPr>
                            <w:r>
                              <w:t>Duale Ausbildungsvorbereitung (AVdual)</w:t>
                            </w:r>
                            <w:r w:rsidRPr="005E74A8">
                              <w:t xml:space="preserve"> </w:t>
                            </w:r>
                            <w:r>
                              <w:t>und</w:t>
                            </w:r>
                          </w:p>
                          <w:p w14:paraId="318D1676" w14:textId="09EC6AB5" w:rsidR="003B0BA5" w:rsidRDefault="003B0BA5" w:rsidP="007E33E7">
                            <w:pPr>
                              <w:pStyle w:val="NL-Deckblatt"/>
                            </w:pPr>
                            <w:r>
                              <w:t>Berufsfachschule Pädagogische Erprobung (BFPE)</w:t>
                            </w:r>
                          </w:p>
                          <w:p w14:paraId="0CA389DB" w14:textId="77777777" w:rsidR="003B0BA5" w:rsidRPr="00F648F8" w:rsidRDefault="003B0BA5" w:rsidP="007E33E7">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79" o:spid="_x0000_s1030" type="#_x0000_t202" style="position:absolute;margin-left:80.15pt;margin-top:555.35pt;width:383.2pt;height:165.2pt;z-index:25234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" fillcolor="window" stroked="f" strokeweight=".5pt">
                <v:textbox>
                  <w:txbxContent>
                    <w:p w14:paraId="50E72BE2" w14:textId="77777777" w:rsidR="003B0BA5" w:rsidRDefault="003B0BA5" w:rsidP="007E33E7">
                      <w:pPr>
                        <w:pStyle w:val="NL-Deckblatt"/>
                      </w:pPr>
                      <w:r>
                        <w:t>zum Einsatz in den Schulversuchen</w:t>
                      </w:r>
                    </w:p>
                    <w:p w14:paraId="5CE320BD" w14:textId="6733A71D" w:rsidR="003B0BA5" w:rsidRDefault="003B0BA5" w:rsidP="005E74A8">
                      <w:pPr>
                        <w:pStyle w:val="NL-Deckblatt"/>
                      </w:pPr>
                      <w:r>
                        <w:t>Duale Ausbildungsvorbereitung (AVdual)</w:t>
                      </w:r>
                      <w:r w:rsidRPr="005E74A8">
                        <w:t xml:space="preserve"> </w:t>
                      </w:r>
                      <w:r>
                        <w:t>und</w:t>
                      </w:r>
                    </w:p>
                    <w:p w14:paraId="318D1676" w14:textId="09EC6AB5" w:rsidR="003B0BA5" w:rsidRDefault="003B0BA5" w:rsidP="007E33E7">
                      <w:pPr>
                        <w:pStyle w:val="NL-Deckblatt"/>
                      </w:pPr>
                      <w:r>
                        <w:t>Berufsfachschule Pädagogische Erprobung (BFPE)</w:t>
                      </w:r>
                    </w:p>
                    <w:p w14:paraId="0CA389DB" w14:textId="77777777" w:rsidR="003B0BA5" w:rsidRPr="00F648F8" w:rsidRDefault="003B0BA5" w:rsidP="007E33E7">
                      <w:pPr>
                        <w:pStyle w:val="NL-Deckblatt"/>
                      </w:pPr>
                      <w:r>
                        <w:t>sowie den Bildungsgängen VAB, BEJ, 2BFS und 1BFS</w:t>
                      </w:r>
                    </w:p>
                  </w:txbxContent>
                </v:textbox>
                <w10:wrap anchorx="page" anchory="page"/>
              </v:shape>
            </w:pict>
          </mc:Fallback>
        </mc:AlternateContent>
      </w:r>
    </w:p>
    <w:p w14:paraId="06C4A119" w14:textId="77777777" w:rsidR="00CA538B" w:rsidRPr="00246134" w:rsidRDefault="00CA538B" w:rsidP="00FB7159">
      <w:pPr>
        <w:pStyle w:val="berschrift1"/>
        <w:rPr>
          <w:lang w:val="en-GB"/>
        </w:rPr>
      </w:pPr>
      <w:r w:rsidRPr="00246134">
        <w:rPr>
          <w:lang w:val="en-GB"/>
        </w:rPr>
        <w:lastRenderedPageBreak/>
        <w:t>Redaktionelle Bearbeitung</w:t>
      </w:r>
    </w:p>
    <w:tbl>
      <w:tblPr>
        <w:tblpPr w:leftFromText="141" w:rightFromText="141" w:vertAnchor="text" w:tblpY="276"/>
        <w:tblW w:w="9356" w:type="dxa"/>
        <w:tblLayout w:type="fixed"/>
        <w:tblCellMar>
          <w:top w:w="28" w:type="dxa"/>
          <w:bottom w:w="28" w:type="dxa"/>
        </w:tblCellMar>
        <w:tblLook w:val="04A0" w:firstRow="1" w:lastRow="0" w:firstColumn="1" w:lastColumn="0" w:noHBand="0" w:noVBand="1"/>
      </w:tblPr>
      <w:tblGrid>
        <w:gridCol w:w="2065"/>
        <w:gridCol w:w="7291"/>
      </w:tblGrid>
      <w:tr w:rsidR="00CA538B" w:rsidRPr="00246134" w14:paraId="1158A9C8" w14:textId="77777777">
        <w:tc>
          <w:tcPr>
            <w:tcW w:w="2065" w:type="dxa"/>
            <w:shd w:val="clear" w:color="auto" w:fill="auto"/>
          </w:tcPr>
          <w:p w14:paraId="406502BD" w14:textId="77777777" w:rsidR="00CA538B" w:rsidRPr="00246134" w:rsidRDefault="00CA538B" w:rsidP="00233EB7">
            <w:pPr>
              <w:pStyle w:val="ImpressumNamen"/>
              <w:framePr w:hSpace="0" w:wrap="auto" w:vAnchor="margin" w:yAlign="inline"/>
              <w:rPr>
                <w:lang w:val="en-GB" w:eastAsia="de-DE"/>
              </w:rPr>
            </w:pPr>
            <w:r w:rsidRPr="00246134">
              <w:rPr>
                <w:lang w:val="en-GB" w:eastAsia="de-DE"/>
              </w:rPr>
              <w:t>Redaktion</w:t>
            </w:r>
          </w:p>
        </w:tc>
        <w:tc>
          <w:tcPr>
            <w:tcW w:w="7291" w:type="dxa"/>
            <w:shd w:val="clear" w:color="auto" w:fill="auto"/>
          </w:tcPr>
          <w:p w14:paraId="7E26F183" w14:textId="77777777" w:rsidR="00CA538B" w:rsidRPr="00BB2474" w:rsidRDefault="00CA538B" w:rsidP="006210CF">
            <w:pPr>
              <w:pStyle w:val="NL-Impressum"/>
              <w:rPr>
                <w:rFonts w:ascii="Source Sans Pro" w:hAnsi="Source Sans Pro"/>
                <w:color w:val="auto"/>
                <w:lang w:eastAsia="de-DE"/>
              </w:rPr>
            </w:pPr>
            <w:r w:rsidRPr="00BB2474">
              <w:rPr>
                <w:rFonts w:ascii="Source Sans Pro" w:hAnsi="Source Sans Pro"/>
                <w:color w:val="auto"/>
                <w:lang w:eastAsia="de-DE"/>
              </w:rPr>
              <w:t>Tanja Rieger, Ministerium für Kultus, Jugend und Sport</w:t>
            </w:r>
          </w:p>
          <w:p w14:paraId="370C1B29" w14:textId="77777777" w:rsidR="00CA538B" w:rsidRPr="00BB2474" w:rsidRDefault="00CA538B" w:rsidP="006210CF">
            <w:pPr>
              <w:pStyle w:val="NL-Impressum"/>
              <w:rPr>
                <w:rFonts w:ascii="Source Sans Pro" w:hAnsi="Source Sans Pro"/>
                <w:color w:val="auto"/>
                <w:lang w:eastAsia="de-DE"/>
              </w:rPr>
            </w:pPr>
            <w:r w:rsidRPr="00BB2474">
              <w:rPr>
                <w:rFonts w:ascii="Source Sans Pro" w:hAnsi="Source Sans Pro"/>
                <w:color w:val="auto"/>
                <w:lang w:eastAsia="de-DE"/>
              </w:rPr>
              <w:t>Sören Finkbeiner, Landesinstitut für Schulentwicklung, Stuttgart</w:t>
            </w:r>
          </w:p>
          <w:p w14:paraId="667AD560" w14:textId="77777777" w:rsidR="00CA538B" w:rsidRPr="00BB2474" w:rsidRDefault="00CA538B" w:rsidP="00233EB7">
            <w:pPr>
              <w:pStyle w:val="ImpressumNamen"/>
              <w:framePr w:hSpace="0" w:wrap="auto" w:vAnchor="margin" w:yAlign="inline"/>
              <w:rPr>
                <w:lang w:eastAsia="de-DE"/>
              </w:rPr>
            </w:pPr>
          </w:p>
        </w:tc>
      </w:tr>
      <w:tr w:rsidR="00CA538B" w:rsidRPr="00246134" w14:paraId="31ED4F3B" w14:textId="77777777">
        <w:tc>
          <w:tcPr>
            <w:tcW w:w="2065" w:type="dxa"/>
            <w:shd w:val="clear" w:color="auto" w:fill="auto"/>
          </w:tcPr>
          <w:p w14:paraId="11761256" w14:textId="77777777" w:rsidR="00CA538B" w:rsidRPr="00246134" w:rsidRDefault="00CA538B" w:rsidP="00233EB7">
            <w:pPr>
              <w:pStyle w:val="ImpressumNamen"/>
              <w:framePr w:hSpace="0" w:wrap="auto" w:vAnchor="margin" w:yAlign="inline"/>
              <w:rPr>
                <w:lang w:val="en-GB" w:eastAsia="de-DE"/>
              </w:rPr>
            </w:pPr>
            <w:r w:rsidRPr="00246134">
              <w:rPr>
                <w:lang w:val="en-GB" w:eastAsia="de-DE"/>
              </w:rPr>
              <w:t>Autorinnen</w:t>
            </w:r>
          </w:p>
        </w:tc>
        <w:tc>
          <w:tcPr>
            <w:tcW w:w="7291" w:type="dxa"/>
            <w:shd w:val="clear" w:color="auto" w:fill="auto"/>
          </w:tcPr>
          <w:p w14:paraId="79AA14F3" w14:textId="1CC5A32F" w:rsidR="00CA538B" w:rsidRPr="00BB2474" w:rsidRDefault="00CA538B" w:rsidP="00233EB7">
            <w:pPr>
              <w:pStyle w:val="ImpressumNamen"/>
              <w:framePr w:hSpace="0" w:wrap="auto" w:vAnchor="margin" w:yAlign="inline"/>
              <w:rPr>
                <w:lang w:eastAsia="de-DE"/>
              </w:rPr>
            </w:pPr>
            <w:r w:rsidRPr="00BB2474">
              <w:rPr>
                <w:lang w:eastAsia="de-DE"/>
              </w:rPr>
              <w:t>Bettina Frank , Philipp-Matthäus-Hahn-Schule</w:t>
            </w:r>
            <w:r w:rsidR="00B56F95">
              <w:rPr>
                <w:lang w:eastAsia="de-DE"/>
              </w:rPr>
              <w:t>,</w:t>
            </w:r>
            <w:r w:rsidRPr="00BB2474">
              <w:rPr>
                <w:lang w:eastAsia="de-DE"/>
              </w:rPr>
              <w:t xml:space="preserve"> Balingen</w:t>
            </w:r>
          </w:p>
          <w:p w14:paraId="0CF2B8D3" w14:textId="2593005B" w:rsidR="00CA538B" w:rsidRPr="00BB2474" w:rsidRDefault="00CA538B" w:rsidP="00233EB7">
            <w:pPr>
              <w:pStyle w:val="ImpressumNamen"/>
              <w:framePr w:hSpace="0" w:wrap="auto" w:vAnchor="margin" w:yAlign="inline"/>
              <w:rPr>
                <w:lang w:eastAsia="de-DE"/>
              </w:rPr>
            </w:pPr>
            <w:r w:rsidRPr="00BB2474">
              <w:rPr>
                <w:lang w:eastAsia="de-DE"/>
              </w:rPr>
              <w:t xml:space="preserve">Evelyn Schunck, </w:t>
            </w:r>
            <w:r w:rsidR="00823BCD" w:rsidRPr="00823BCD">
              <w:rPr>
                <w:lang w:eastAsia="de-DE"/>
              </w:rPr>
              <w:t>Johannes-Gutenberg-Schule, Stuttgart</w:t>
            </w:r>
          </w:p>
          <w:p w14:paraId="56A92495" w14:textId="77777777" w:rsidR="00CA538B" w:rsidRPr="00BB2474" w:rsidRDefault="00CA538B" w:rsidP="006210CF">
            <w:pPr>
              <w:pStyle w:val="ImpressumNamen"/>
              <w:framePr w:hSpace="0" w:wrap="auto" w:vAnchor="margin" w:yAlign="inline"/>
              <w:rPr>
                <w:lang w:eastAsia="de-DE"/>
              </w:rPr>
            </w:pPr>
            <w:bookmarkStart w:id="0" w:name="_GoBack"/>
            <w:bookmarkEnd w:id="0"/>
          </w:p>
        </w:tc>
      </w:tr>
      <w:tr w:rsidR="00CA538B" w:rsidRPr="00246134" w14:paraId="7284B97B" w14:textId="77777777">
        <w:tc>
          <w:tcPr>
            <w:tcW w:w="2065" w:type="dxa"/>
            <w:shd w:val="clear" w:color="auto" w:fill="auto"/>
          </w:tcPr>
          <w:p w14:paraId="780561DF" w14:textId="77777777" w:rsidR="00CA538B" w:rsidRPr="00246134" w:rsidRDefault="00CA538B" w:rsidP="00233EB7">
            <w:pPr>
              <w:pStyle w:val="ImpressumNamen"/>
              <w:framePr w:hSpace="0" w:wrap="auto" w:vAnchor="margin" w:yAlign="inline"/>
              <w:rPr>
                <w:lang w:val="en-GB" w:eastAsia="de-DE"/>
              </w:rPr>
            </w:pPr>
            <w:r w:rsidRPr="00246134">
              <w:rPr>
                <w:lang w:val="en-GB" w:eastAsia="de-DE"/>
              </w:rPr>
              <w:t>Stand</w:t>
            </w:r>
          </w:p>
        </w:tc>
        <w:tc>
          <w:tcPr>
            <w:tcW w:w="7291" w:type="dxa"/>
            <w:shd w:val="clear" w:color="auto" w:fill="auto"/>
          </w:tcPr>
          <w:p w14:paraId="0188A73E" w14:textId="1A9F73EB" w:rsidR="00CA538B" w:rsidRPr="00246134" w:rsidRDefault="00C917DA" w:rsidP="00825D56">
            <w:pPr>
              <w:pStyle w:val="NL-Impressum"/>
              <w:rPr>
                <w:rFonts w:ascii="Source Sans Pro" w:hAnsi="Source Sans Pro"/>
                <w:color w:val="auto"/>
                <w:lang w:val="en-GB" w:eastAsia="de-DE"/>
              </w:rPr>
            </w:pPr>
            <w:r>
              <w:rPr>
                <w:rFonts w:ascii="Source Sans Pro" w:hAnsi="Source Sans Pro"/>
                <w:color w:val="auto"/>
                <w:lang w:val="en-GB" w:eastAsia="de-DE"/>
              </w:rPr>
              <w:t>November</w:t>
            </w:r>
            <w:r w:rsidR="00CA538B" w:rsidRPr="00246134">
              <w:rPr>
                <w:rFonts w:ascii="Source Sans Pro" w:hAnsi="Source Sans Pro"/>
                <w:color w:val="auto"/>
                <w:lang w:val="en-GB" w:eastAsia="de-DE"/>
              </w:rPr>
              <w:t xml:space="preserve"> 2015</w:t>
            </w:r>
            <w:r w:rsidR="00E74B9B">
              <w:rPr>
                <w:rFonts w:ascii="Source Sans Pro" w:hAnsi="Source Sans Pro"/>
                <w:color w:val="auto"/>
                <w:lang w:val="en-GB" w:eastAsia="de-DE"/>
              </w:rPr>
              <w:t>, Februar 2016</w:t>
            </w:r>
            <w:r w:rsidR="0017721C">
              <w:rPr>
                <w:rFonts w:ascii="Source Sans Pro" w:hAnsi="Source Sans Pro"/>
                <w:color w:val="auto"/>
                <w:lang w:val="en-GB" w:eastAsia="de-DE"/>
              </w:rPr>
              <w:t>, Ju</w:t>
            </w:r>
            <w:r w:rsidR="00825D56">
              <w:rPr>
                <w:rFonts w:ascii="Source Sans Pro" w:hAnsi="Source Sans Pro"/>
                <w:color w:val="auto"/>
                <w:lang w:val="en-GB" w:eastAsia="de-DE"/>
              </w:rPr>
              <w:t>li</w:t>
            </w:r>
            <w:r w:rsidR="0017721C">
              <w:rPr>
                <w:rFonts w:ascii="Source Sans Pro" w:hAnsi="Source Sans Pro"/>
                <w:color w:val="auto"/>
                <w:lang w:val="en-GB" w:eastAsia="de-DE"/>
              </w:rPr>
              <w:t xml:space="preserve"> 2017</w:t>
            </w:r>
            <w:r w:rsidR="00A0181C">
              <w:rPr>
                <w:rFonts w:ascii="Source Sans Pro" w:hAnsi="Source Sans Pro"/>
                <w:color w:val="auto"/>
                <w:lang w:val="en-GB" w:eastAsia="de-DE"/>
              </w:rPr>
              <w:t>, März 2018</w:t>
            </w:r>
          </w:p>
        </w:tc>
      </w:tr>
    </w:tbl>
    <w:p w14:paraId="68CC9A38" w14:textId="77777777" w:rsidR="00CA538B" w:rsidRPr="00246134" w:rsidRDefault="00CA538B" w:rsidP="00CA538B">
      <w:pPr>
        <w:rPr>
          <w:vanish/>
          <w:lang w:val="en-GB"/>
        </w:rPr>
      </w:pPr>
    </w:p>
    <w:tbl>
      <w:tblPr>
        <w:tblpPr w:leftFromText="142" w:rightFromText="142" w:vertAnchor="page" w:horzAnchor="margin" w:tblpY="7968"/>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CA538B" w:rsidRPr="00246134" w14:paraId="591C214B" w14:textId="77777777" w:rsidTr="00C54EA7">
        <w:tc>
          <w:tcPr>
            <w:tcW w:w="9322" w:type="dxa"/>
            <w:gridSpan w:val="2"/>
            <w:shd w:val="clear" w:color="auto" w:fill="auto"/>
          </w:tcPr>
          <w:p w14:paraId="0C45495D" w14:textId="77777777" w:rsidR="00CA538B" w:rsidRPr="00246134" w:rsidRDefault="00CA538B" w:rsidP="00C54EA7">
            <w:pPr>
              <w:pStyle w:val="berschrift1"/>
              <w:rPr>
                <w:lang w:val="en-GB"/>
              </w:rPr>
            </w:pPr>
            <w:r w:rsidRPr="00246134">
              <w:rPr>
                <w:lang w:val="en-GB"/>
              </w:rPr>
              <w:t>Impressum</w:t>
            </w:r>
          </w:p>
        </w:tc>
      </w:tr>
      <w:tr w:rsidR="00CA538B" w:rsidRPr="00246134" w14:paraId="3A0D7D54" w14:textId="77777777" w:rsidTr="00C54EA7">
        <w:tc>
          <w:tcPr>
            <w:tcW w:w="1815" w:type="dxa"/>
            <w:shd w:val="clear" w:color="auto" w:fill="auto"/>
          </w:tcPr>
          <w:p w14:paraId="2736100A" w14:textId="77777777" w:rsidR="00CA538B" w:rsidRPr="00246134" w:rsidRDefault="00CA538B" w:rsidP="00C54EA7">
            <w:pPr>
              <w:pStyle w:val="ImpressumNamen"/>
              <w:framePr w:hSpace="0" w:wrap="auto" w:vAnchor="margin" w:yAlign="inline"/>
              <w:rPr>
                <w:lang w:val="en-GB" w:eastAsia="de-DE"/>
              </w:rPr>
            </w:pPr>
            <w:r w:rsidRPr="00246134">
              <w:rPr>
                <w:lang w:val="en-GB" w:eastAsia="de-DE"/>
              </w:rPr>
              <w:t>Herausgeber</w:t>
            </w:r>
          </w:p>
        </w:tc>
        <w:tc>
          <w:tcPr>
            <w:tcW w:w="7507" w:type="dxa"/>
            <w:shd w:val="clear" w:color="auto" w:fill="auto"/>
          </w:tcPr>
          <w:p w14:paraId="601228A5" w14:textId="77777777" w:rsidR="00CA538B" w:rsidRPr="00BB2474" w:rsidRDefault="00CA538B" w:rsidP="00C54EA7">
            <w:pPr>
              <w:pStyle w:val="Impressum"/>
            </w:pPr>
            <w:r w:rsidRPr="00BB2474">
              <w:t>Landesinstitut für Schulentwicklung (LS)</w:t>
            </w:r>
          </w:p>
          <w:p w14:paraId="33AE3A0D" w14:textId="77777777" w:rsidR="00CA538B" w:rsidRPr="00BB2474" w:rsidRDefault="00CA538B" w:rsidP="00C54EA7">
            <w:pPr>
              <w:pStyle w:val="Impressum"/>
            </w:pPr>
            <w:r w:rsidRPr="00BB2474">
              <w:t xml:space="preserve">Heilbronner Straße 172, 70191 Stuttgart </w:t>
            </w:r>
          </w:p>
          <w:p w14:paraId="3DF5E515" w14:textId="77777777" w:rsidR="00CA538B" w:rsidRPr="00BB2474" w:rsidRDefault="00CA538B" w:rsidP="00C54EA7">
            <w:pPr>
              <w:pStyle w:val="Impressum"/>
            </w:pPr>
            <w:r w:rsidRPr="00BB2474">
              <w:t>Telefon: 0711 6642-0</w:t>
            </w:r>
          </w:p>
          <w:p w14:paraId="1D6220BC" w14:textId="77777777" w:rsidR="00CA538B" w:rsidRPr="00BB2474" w:rsidRDefault="00CA538B" w:rsidP="00C54EA7">
            <w:pPr>
              <w:pStyle w:val="Impressum"/>
            </w:pPr>
            <w:r w:rsidRPr="00BB2474">
              <w:t>Telefax: 0711 6642-1099</w:t>
            </w:r>
          </w:p>
          <w:p w14:paraId="588E986C" w14:textId="77777777" w:rsidR="00CA538B" w:rsidRPr="00BB2474" w:rsidRDefault="00CA538B" w:rsidP="00C54EA7">
            <w:pPr>
              <w:pStyle w:val="Impressum"/>
            </w:pPr>
            <w:r w:rsidRPr="00BB2474">
              <w:t>E-Mail: poststelle@ls.kv.bwl.de</w:t>
            </w:r>
          </w:p>
          <w:p w14:paraId="717A560D" w14:textId="77777777" w:rsidR="00CA538B" w:rsidRPr="00246134" w:rsidRDefault="00CA538B" w:rsidP="00C54EA7">
            <w:pPr>
              <w:pStyle w:val="Impressum"/>
              <w:rPr>
                <w:lang w:val="en-GB"/>
              </w:rPr>
            </w:pPr>
            <w:r w:rsidRPr="00246134">
              <w:rPr>
                <w:lang w:val="en-GB"/>
              </w:rPr>
              <w:t xml:space="preserve">www.ls-bw.de </w:t>
            </w:r>
          </w:p>
          <w:p w14:paraId="7D44235C" w14:textId="77777777" w:rsidR="00CA538B" w:rsidRPr="00246134" w:rsidRDefault="00CA538B" w:rsidP="00C54EA7">
            <w:pPr>
              <w:pStyle w:val="Impressum"/>
              <w:rPr>
                <w:lang w:val="en-GB"/>
              </w:rPr>
            </w:pPr>
          </w:p>
        </w:tc>
      </w:tr>
      <w:tr w:rsidR="00CA538B" w:rsidRPr="00246134" w14:paraId="4C202211" w14:textId="77777777" w:rsidTr="00C54EA7">
        <w:tc>
          <w:tcPr>
            <w:tcW w:w="1815" w:type="dxa"/>
            <w:shd w:val="clear" w:color="auto" w:fill="auto"/>
          </w:tcPr>
          <w:p w14:paraId="328DD190" w14:textId="77777777" w:rsidR="00CA538B" w:rsidRPr="00246134" w:rsidRDefault="00CA538B" w:rsidP="00C54EA7">
            <w:pPr>
              <w:pStyle w:val="ImpressumNamen"/>
              <w:framePr w:hSpace="0" w:wrap="auto" w:vAnchor="margin" w:yAlign="inline"/>
              <w:rPr>
                <w:lang w:val="en-GB" w:eastAsia="de-DE"/>
              </w:rPr>
            </w:pPr>
            <w:r w:rsidRPr="00246134">
              <w:rPr>
                <w:lang w:val="en-GB" w:eastAsia="de-DE"/>
              </w:rPr>
              <w:t>Druck und Vertrieb</w:t>
            </w:r>
          </w:p>
        </w:tc>
        <w:tc>
          <w:tcPr>
            <w:tcW w:w="7507" w:type="dxa"/>
            <w:shd w:val="clear" w:color="auto" w:fill="auto"/>
          </w:tcPr>
          <w:p w14:paraId="05AD572F" w14:textId="77777777" w:rsidR="00CA538B" w:rsidRPr="00BB2474" w:rsidRDefault="00CA538B" w:rsidP="00C54EA7">
            <w:pPr>
              <w:pStyle w:val="Impressum"/>
            </w:pPr>
            <w:r w:rsidRPr="00BB2474">
              <w:t>Landesinstitut für Schulentwicklung (LS)</w:t>
            </w:r>
          </w:p>
          <w:p w14:paraId="65F65FB1" w14:textId="77777777" w:rsidR="00CA538B" w:rsidRPr="00BB2474" w:rsidRDefault="00CA538B" w:rsidP="00C54EA7">
            <w:pPr>
              <w:pStyle w:val="Impressum"/>
            </w:pPr>
            <w:r w:rsidRPr="00BB2474">
              <w:t>Heilbronner Straße 172, 70191 Stuttgart</w:t>
            </w:r>
          </w:p>
          <w:p w14:paraId="37C1FD4A" w14:textId="77777777" w:rsidR="00CA538B" w:rsidRPr="00246134" w:rsidRDefault="00CA538B" w:rsidP="00C54EA7">
            <w:pPr>
              <w:pStyle w:val="Impressum"/>
              <w:rPr>
                <w:lang w:val="en-GB"/>
              </w:rPr>
            </w:pPr>
            <w:r w:rsidRPr="00246134">
              <w:rPr>
                <w:lang w:val="en-GB"/>
              </w:rPr>
              <w:t>Telefon: 0711 6642-1204</w:t>
            </w:r>
          </w:p>
          <w:p w14:paraId="281EE09E" w14:textId="77777777" w:rsidR="00CA538B" w:rsidRPr="00246134" w:rsidRDefault="003B0BA5" w:rsidP="00C54EA7">
            <w:pPr>
              <w:pStyle w:val="Impressum"/>
              <w:rPr>
                <w:lang w:val="en-GB"/>
              </w:rPr>
            </w:pPr>
            <w:hyperlink r:id="rId11" w:history="1">
              <w:r w:rsidR="00CA538B" w:rsidRPr="00246134">
                <w:rPr>
                  <w:lang w:val="en-GB"/>
                </w:rPr>
                <w:t>www.ls-webshop.de</w:t>
              </w:r>
            </w:hyperlink>
          </w:p>
          <w:p w14:paraId="439BD3FB" w14:textId="77777777" w:rsidR="00CA538B" w:rsidRPr="00246134" w:rsidRDefault="00CA538B" w:rsidP="00C54EA7">
            <w:pPr>
              <w:pStyle w:val="Impressum"/>
              <w:rPr>
                <w:lang w:val="en-GB"/>
              </w:rPr>
            </w:pPr>
          </w:p>
        </w:tc>
      </w:tr>
      <w:tr w:rsidR="00CA538B" w:rsidRPr="00246134" w14:paraId="5024F7BF" w14:textId="77777777" w:rsidTr="00C54EA7">
        <w:tc>
          <w:tcPr>
            <w:tcW w:w="1815" w:type="dxa"/>
            <w:shd w:val="clear" w:color="auto" w:fill="auto"/>
          </w:tcPr>
          <w:p w14:paraId="07C7D6DF" w14:textId="77777777" w:rsidR="00CA538B" w:rsidRPr="00246134" w:rsidRDefault="00CA538B" w:rsidP="00C54EA7">
            <w:pPr>
              <w:pStyle w:val="ImpressumNamen"/>
              <w:framePr w:hSpace="0" w:wrap="auto" w:vAnchor="margin" w:yAlign="inline"/>
              <w:rPr>
                <w:lang w:val="en-GB" w:eastAsia="de-DE"/>
              </w:rPr>
            </w:pPr>
            <w:r w:rsidRPr="00246134">
              <w:rPr>
                <w:lang w:val="en-GB" w:eastAsia="de-DE"/>
              </w:rPr>
              <w:t>Urheberrecht</w:t>
            </w:r>
          </w:p>
        </w:tc>
        <w:tc>
          <w:tcPr>
            <w:tcW w:w="7507" w:type="dxa"/>
            <w:shd w:val="clear" w:color="auto" w:fill="auto"/>
            <w:tcMar>
              <w:bottom w:w="170" w:type="dxa"/>
            </w:tcMar>
          </w:tcPr>
          <w:p w14:paraId="188AE3AF" w14:textId="77777777" w:rsidR="00CA538B" w:rsidRPr="00BB2474" w:rsidRDefault="00CA538B" w:rsidP="00C54EA7">
            <w:pPr>
              <w:pStyle w:val="Impressum"/>
            </w:pPr>
            <w:r w:rsidRPr="00BB2474">
              <w:t>Inhalte dieses Heftes dürfen für unterrichtliche Zwecke in den Schulen und Hoch</w:t>
            </w:r>
            <w:r w:rsidRPr="00BB2474">
              <w:softHyphen/>
              <w:t>schulen des Landes Baden-Württemberg vervielfältigt werden. Jede darüber hinaus</w:t>
            </w:r>
            <w:r w:rsidRPr="00BB2474">
              <w:softHyphen/>
              <w:t>gehende fotomechanische oder anderweitig technisch mögliche Reproduktion ist nur mit Genehmigung des Herausgebers möglich.</w:t>
            </w:r>
          </w:p>
          <w:p w14:paraId="234D6CAB" w14:textId="77777777" w:rsidR="00CA538B" w:rsidRPr="00BB2474" w:rsidRDefault="00CA538B" w:rsidP="00C54EA7">
            <w:pPr>
              <w:pStyle w:val="Impressum"/>
            </w:pPr>
          </w:p>
          <w:p w14:paraId="6C4EA985" w14:textId="77777777" w:rsidR="00CA538B" w:rsidRPr="00BB2474" w:rsidRDefault="00CA538B" w:rsidP="00C54EA7">
            <w:pPr>
              <w:pStyle w:val="Impressum"/>
            </w:pPr>
            <w:r w:rsidRPr="00BB2474">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BB2474">
              <w:t>e</w:t>
            </w:r>
            <w:r w:rsidRPr="00BB2474">
              <w:t>ren Vervielfältigungen müssen die Rechte der Urheber beachtet bzw. deren Genehm</w:t>
            </w:r>
            <w:r w:rsidRPr="00BB2474">
              <w:t>i</w:t>
            </w:r>
            <w:r w:rsidRPr="00BB2474">
              <w:t>gung eingeholt werden.</w:t>
            </w:r>
          </w:p>
          <w:p w14:paraId="20CA4582" w14:textId="77777777" w:rsidR="00CA538B" w:rsidRPr="00BB2474" w:rsidRDefault="00CA538B" w:rsidP="00C54EA7">
            <w:pPr>
              <w:pStyle w:val="Impressum"/>
            </w:pPr>
          </w:p>
          <w:p w14:paraId="0AD95F2D" w14:textId="2FEE05FA" w:rsidR="00CA538B" w:rsidRPr="00246134" w:rsidRDefault="00CA538B" w:rsidP="00C54EA7">
            <w:pPr>
              <w:pStyle w:val="Impressum"/>
              <w:rPr>
                <w:lang w:val="en-GB"/>
              </w:rPr>
            </w:pPr>
            <w:r w:rsidRPr="00246134">
              <w:rPr>
                <w:lang w:val="en-GB"/>
              </w:rPr>
              <w:t>© Landesinstitut für Schulentwicklung, Stuttgart 201</w:t>
            </w:r>
            <w:r w:rsidR="000A0F85">
              <w:rPr>
                <w:lang w:val="en-GB"/>
              </w:rPr>
              <w:t>5</w:t>
            </w:r>
          </w:p>
        </w:tc>
      </w:tr>
    </w:tbl>
    <w:p w14:paraId="20BFAF48" w14:textId="77777777" w:rsidR="00287A00" w:rsidRPr="00246134" w:rsidRDefault="00287A00" w:rsidP="00CA538B">
      <w:pPr>
        <w:pStyle w:val="Textkrper"/>
        <w:rPr>
          <w:lang w:val="en-GB"/>
        </w:rPr>
      </w:pPr>
    </w:p>
    <w:p w14:paraId="74B413A0" w14:textId="29D7BA5F" w:rsidR="00CA538B" w:rsidRPr="00E37215" w:rsidRDefault="00CA538B" w:rsidP="00CA538B">
      <w:pPr>
        <w:pStyle w:val="Textkrper"/>
      </w:pPr>
      <w:r w:rsidRPr="00E37215">
        <w:br w:type="page"/>
      </w:r>
    </w:p>
    <w:p w14:paraId="3B61E35A" w14:textId="77777777" w:rsidR="00CA538B" w:rsidRPr="00BB2474" w:rsidRDefault="00CA538B" w:rsidP="00FB7159">
      <w:pPr>
        <w:pStyle w:val="berschrift1"/>
      </w:pPr>
      <w:r w:rsidRPr="00BB2474">
        <w:lastRenderedPageBreak/>
        <w:t>Inhaltsverzeichnis</w:t>
      </w:r>
    </w:p>
    <w:p w14:paraId="355BC1D9" w14:textId="77777777" w:rsidR="00CA538B" w:rsidRPr="00BB2474" w:rsidRDefault="00CA538B" w:rsidP="00CA538B">
      <w:pPr>
        <w:pStyle w:val="Textkrper"/>
      </w:pPr>
      <w:r w:rsidRPr="00BB2474">
        <w:t>Die Seiten sind als Kopiervorlagen angelegt und enthalten deshalb keine durchgängige Seitennummerierung.</w:t>
      </w:r>
    </w:p>
    <w:p w14:paraId="1C28669E" w14:textId="77777777" w:rsidR="00CA538B" w:rsidRDefault="00CA538B" w:rsidP="00CA538B">
      <w:pPr>
        <w:pStyle w:val="Inhaltsverzeichnisnr"/>
        <w:rPr>
          <w:lang w:val="en-GB"/>
        </w:rPr>
      </w:pPr>
      <w:r w:rsidRPr="00246134">
        <w:rPr>
          <w:lang w:val="en-GB"/>
        </w:rPr>
        <w:t>Kompetenzraster Englisch</w:t>
      </w:r>
    </w:p>
    <w:p w14:paraId="62AE0387" w14:textId="113252FB" w:rsidR="00B56F95" w:rsidRDefault="00B56F95" w:rsidP="00B56F95">
      <w:pPr>
        <w:pStyle w:val="Inhaltsverzeichnisnr"/>
      </w:pPr>
      <w:r w:rsidRPr="00BB2474">
        <w:t>Hinweise an die Lehren</w:t>
      </w:r>
      <w:r>
        <w:t>den</w:t>
      </w:r>
    </w:p>
    <w:p w14:paraId="481A9900" w14:textId="56CDBCCE" w:rsidR="00B56F95" w:rsidRPr="00B56F95" w:rsidRDefault="00B56F95" w:rsidP="00B56F95">
      <w:pPr>
        <w:pStyle w:val="Inhaltsverzeichnisnr"/>
      </w:pPr>
      <w:r w:rsidRPr="00BB2474">
        <w:t>Advance O</w:t>
      </w:r>
      <w:r w:rsidR="009E148D">
        <w:t>rganizer E</w:t>
      </w:r>
      <w:r>
        <w:t>1.01.01</w:t>
      </w:r>
    </w:p>
    <w:p w14:paraId="54F58B7F" w14:textId="1409DD12" w:rsidR="00CA538B" w:rsidRDefault="00CA538B" w:rsidP="00CA538B">
      <w:pPr>
        <w:pStyle w:val="Inhaltsverzeichnisnr"/>
        <w:rPr>
          <w:lang w:val="en-GB"/>
        </w:rPr>
      </w:pPr>
      <w:r w:rsidRPr="00246134">
        <w:rPr>
          <w:lang w:val="en-GB"/>
        </w:rPr>
        <w:t>Lernwegeliste E1</w:t>
      </w:r>
      <w:r w:rsidR="00E37215">
        <w:rPr>
          <w:lang w:val="en-GB"/>
        </w:rPr>
        <w:t xml:space="preserve"> – </w:t>
      </w:r>
      <w:r w:rsidRPr="00246134">
        <w:rPr>
          <w:lang w:val="en-GB"/>
        </w:rPr>
        <w:t>5</w:t>
      </w:r>
    </w:p>
    <w:p w14:paraId="29F64419" w14:textId="679F3CD0" w:rsidR="00C54EA7" w:rsidRPr="00246134" w:rsidRDefault="00C54EA7" w:rsidP="00CA538B">
      <w:pPr>
        <w:pStyle w:val="Inhaltsverzeichnisnr"/>
        <w:rPr>
          <w:lang w:val="en-GB"/>
        </w:rPr>
      </w:pPr>
      <w:r>
        <w:rPr>
          <w:lang w:val="en-GB"/>
        </w:rPr>
        <w:t>Lernmaterialien</w:t>
      </w:r>
    </w:p>
    <w:tbl>
      <w:tblPr>
        <w:tblW w:w="8436" w:type="dxa"/>
        <w:tblLook w:val="04A0" w:firstRow="1" w:lastRow="0" w:firstColumn="1" w:lastColumn="0" w:noHBand="0" w:noVBand="1"/>
      </w:tblPr>
      <w:tblGrid>
        <w:gridCol w:w="1951"/>
        <w:gridCol w:w="1843"/>
        <w:gridCol w:w="4642"/>
      </w:tblGrid>
      <w:tr w:rsidR="00E37215" w:rsidRPr="00246134" w14:paraId="675125B8" w14:textId="77777777" w:rsidTr="00E37215">
        <w:trPr>
          <w:trHeight w:val="213"/>
        </w:trPr>
        <w:tc>
          <w:tcPr>
            <w:tcW w:w="1951" w:type="dxa"/>
          </w:tcPr>
          <w:p w14:paraId="39399114" w14:textId="77777777" w:rsidR="00E37215" w:rsidRDefault="00E37215" w:rsidP="00B56F95">
            <w:pPr>
              <w:rPr>
                <w:rStyle w:val="Fett"/>
                <w:lang w:val="en-GB"/>
              </w:rPr>
            </w:pPr>
          </w:p>
        </w:tc>
        <w:tc>
          <w:tcPr>
            <w:tcW w:w="1843" w:type="dxa"/>
            <w:shd w:val="clear" w:color="auto" w:fill="auto"/>
          </w:tcPr>
          <w:p w14:paraId="751E5A87" w14:textId="63D68F05" w:rsidR="00E37215" w:rsidRPr="00246134" w:rsidRDefault="00E37215" w:rsidP="00B56F95">
            <w:pPr>
              <w:rPr>
                <w:rStyle w:val="Fett"/>
              </w:rPr>
            </w:pPr>
            <w:r>
              <w:rPr>
                <w:rStyle w:val="Fett"/>
                <w:lang w:val="en-GB"/>
              </w:rPr>
              <w:t>Lernprojekt</w:t>
            </w:r>
            <w:r w:rsidRPr="00246134">
              <w:rPr>
                <w:rStyle w:val="Fett"/>
                <w:lang w:val="en-GB"/>
              </w:rPr>
              <w:br/>
            </w:r>
          </w:p>
        </w:tc>
        <w:tc>
          <w:tcPr>
            <w:tcW w:w="4642" w:type="dxa"/>
            <w:shd w:val="clear" w:color="auto" w:fill="auto"/>
          </w:tcPr>
          <w:p w14:paraId="7A527C1F" w14:textId="3986E0C0" w:rsidR="00E37215" w:rsidRDefault="00E37215" w:rsidP="007F57D8">
            <w:pPr>
              <w:pStyle w:val="Textkrper"/>
              <w:rPr>
                <w:b/>
              </w:rPr>
            </w:pPr>
            <w:r w:rsidRPr="00246134">
              <w:rPr>
                <w:rStyle w:val="Fett"/>
                <w:lang w:val="en-GB"/>
              </w:rPr>
              <w:t>Everybody is different</w:t>
            </w:r>
          </w:p>
          <w:p w14:paraId="2883E767" w14:textId="066904B0" w:rsidR="00E37215" w:rsidRPr="00246134" w:rsidRDefault="00E37215" w:rsidP="007F57D8">
            <w:pPr>
              <w:pStyle w:val="Textkrper"/>
              <w:rPr>
                <w:rStyle w:val="Fett"/>
              </w:rPr>
            </w:pPr>
          </w:p>
        </w:tc>
      </w:tr>
      <w:tr w:rsidR="00E37215" w:rsidRPr="00246134" w14:paraId="7628098D" w14:textId="77777777" w:rsidTr="00E37215">
        <w:trPr>
          <w:trHeight w:val="213"/>
        </w:trPr>
        <w:tc>
          <w:tcPr>
            <w:tcW w:w="1951" w:type="dxa"/>
          </w:tcPr>
          <w:p w14:paraId="646E6C54" w14:textId="77777777" w:rsidR="00E37215" w:rsidRPr="00A243FB" w:rsidRDefault="00E37215" w:rsidP="00A243FB">
            <w:pPr>
              <w:pStyle w:val="Textkrper"/>
              <w:jc w:val="left"/>
              <w:rPr>
                <w:b/>
                <w:lang w:val="en-GB"/>
              </w:rPr>
            </w:pPr>
          </w:p>
        </w:tc>
        <w:tc>
          <w:tcPr>
            <w:tcW w:w="1843" w:type="dxa"/>
            <w:shd w:val="clear" w:color="auto" w:fill="auto"/>
          </w:tcPr>
          <w:p w14:paraId="13F1037B" w14:textId="707F7312" w:rsidR="00E37215" w:rsidRPr="00A243FB" w:rsidRDefault="00E37215" w:rsidP="00A243FB">
            <w:pPr>
              <w:pStyle w:val="Textkrper"/>
              <w:jc w:val="left"/>
              <w:rPr>
                <w:b/>
                <w:lang w:val="en-GB"/>
              </w:rPr>
            </w:pPr>
            <w:r w:rsidRPr="00A243FB">
              <w:rPr>
                <w:b/>
                <w:lang w:val="en-GB"/>
              </w:rPr>
              <w:t xml:space="preserve">Lernthema </w:t>
            </w:r>
          </w:p>
          <w:p w14:paraId="2F20F2BD" w14:textId="7F3DD4D2" w:rsidR="00E37215" w:rsidRPr="000C3DBC" w:rsidRDefault="00E37215" w:rsidP="00A243FB">
            <w:pPr>
              <w:pStyle w:val="Textkrper"/>
              <w:jc w:val="left"/>
              <w:rPr>
                <w:lang w:val="en-GB"/>
              </w:rPr>
            </w:pPr>
            <w:r>
              <w:rPr>
                <w:lang w:val="en-GB"/>
              </w:rPr>
              <w:t>E2.02.02</w:t>
            </w:r>
          </w:p>
        </w:tc>
        <w:tc>
          <w:tcPr>
            <w:tcW w:w="4642" w:type="dxa"/>
            <w:shd w:val="clear" w:color="auto" w:fill="auto"/>
          </w:tcPr>
          <w:p w14:paraId="330F3D70" w14:textId="2F1B646F" w:rsidR="00E37215" w:rsidRPr="00A243FB" w:rsidRDefault="00E37215" w:rsidP="007F57D8">
            <w:pPr>
              <w:pStyle w:val="Textkrper"/>
              <w:rPr>
                <w:b/>
                <w:lang w:val="en-GB"/>
              </w:rPr>
            </w:pPr>
            <w:r w:rsidRPr="00A243FB">
              <w:rPr>
                <w:b/>
                <w:lang w:val="en-GB"/>
              </w:rPr>
              <w:t>Getting to know each other</w:t>
            </w:r>
          </w:p>
          <w:p w14:paraId="1E0D0FE8" w14:textId="30706BBC" w:rsidR="00E37215" w:rsidRPr="00246134" w:rsidRDefault="00E37215" w:rsidP="00A243FB">
            <w:pPr>
              <w:pStyle w:val="Textkrper"/>
              <w:rPr>
                <w:lang w:val="en-GB"/>
              </w:rPr>
            </w:pPr>
            <w:r w:rsidRPr="00246134">
              <w:rPr>
                <w:lang w:val="en-GB"/>
              </w:rPr>
              <w:t>Einführung Lernthema</w:t>
            </w:r>
            <w:r>
              <w:rPr>
                <w:lang w:val="en-GB"/>
              </w:rPr>
              <w:t>.02</w:t>
            </w:r>
          </w:p>
        </w:tc>
      </w:tr>
      <w:tr w:rsidR="00E37215" w:rsidRPr="00246134" w14:paraId="35CA04AC" w14:textId="77777777" w:rsidTr="00E37215">
        <w:tc>
          <w:tcPr>
            <w:tcW w:w="1951" w:type="dxa"/>
          </w:tcPr>
          <w:p w14:paraId="2FF95EA0" w14:textId="77777777" w:rsidR="00E37215" w:rsidRPr="00A243FB" w:rsidRDefault="00E37215" w:rsidP="006210CF">
            <w:pPr>
              <w:pStyle w:val="Textkrper"/>
              <w:rPr>
                <w:b/>
                <w:lang w:val="en-GB"/>
              </w:rPr>
            </w:pPr>
          </w:p>
        </w:tc>
        <w:tc>
          <w:tcPr>
            <w:tcW w:w="1843" w:type="dxa"/>
            <w:shd w:val="clear" w:color="auto" w:fill="auto"/>
          </w:tcPr>
          <w:p w14:paraId="790350FE" w14:textId="7B3EB6D7" w:rsidR="00E37215" w:rsidRPr="00A243FB" w:rsidRDefault="00E37215" w:rsidP="006210CF">
            <w:pPr>
              <w:pStyle w:val="Textkrper"/>
              <w:rPr>
                <w:b/>
                <w:lang w:val="en-GB"/>
              </w:rPr>
            </w:pPr>
            <w:r w:rsidRPr="00A243FB">
              <w:rPr>
                <w:b/>
                <w:lang w:val="en-GB"/>
              </w:rPr>
              <w:t>Lernschritte</w:t>
            </w:r>
          </w:p>
        </w:tc>
        <w:tc>
          <w:tcPr>
            <w:tcW w:w="4642" w:type="dxa"/>
            <w:shd w:val="clear" w:color="auto" w:fill="auto"/>
          </w:tcPr>
          <w:p w14:paraId="0F471A56" w14:textId="77777777" w:rsidR="00E37215" w:rsidRPr="00246134" w:rsidRDefault="00E37215" w:rsidP="006210CF">
            <w:pPr>
              <w:pStyle w:val="Textkrper"/>
              <w:rPr>
                <w:lang w:val="en-GB"/>
              </w:rPr>
            </w:pPr>
          </w:p>
        </w:tc>
      </w:tr>
      <w:tr w:rsidR="00E37215" w:rsidRPr="00BB2474" w14:paraId="577E3C3E" w14:textId="77777777" w:rsidTr="00E37215">
        <w:tc>
          <w:tcPr>
            <w:tcW w:w="1951" w:type="dxa"/>
          </w:tcPr>
          <w:p w14:paraId="55D04D81" w14:textId="77777777" w:rsidR="00E37215" w:rsidRDefault="00E37215" w:rsidP="001A4376">
            <w:pPr>
              <w:pStyle w:val="Textkrper"/>
              <w:rPr>
                <w:lang w:val="en-GB"/>
              </w:rPr>
            </w:pPr>
          </w:p>
        </w:tc>
        <w:tc>
          <w:tcPr>
            <w:tcW w:w="1843" w:type="dxa"/>
            <w:shd w:val="clear" w:color="auto" w:fill="auto"/>
          </w:tcPr>
          <w:p w14:paraId="22221380" w14:textId="0CAFF82B" w:rsidR="00E37215" w:rsidRDefault="00E37215" w:rsidP="001A4376">
            <w:pPr>
              <w:pStyle w:val="Textkrper"/>
              <w:rPr>
                <w:lang w:val="en-GB"/>
              </w:rPr>
            </w:pPr>
            <w:r>
              <w:rPr>
                <w:lang w:val="en-GB"/>
              </w:rPr>
              <w:t>E3.01.03</w:t>
            </w:r>
          </w:p>
          <w:p w14:paraId="24F5D3B4" w14:textId="3F8BFF16" w:rsidR="00E37215" w:rsidRDefault="00E37215" w:rsidP="004D434C">
            <w:r>
              <w:t>E3.01.04</w:t>
            </w:r>
          </w:p>
          <w:p w14:paraId="024009E5" w14:textId="78C5CD79" w:rsidR="00E37215" w:rsidRPr="004D434C" w:rsidRDefault="00E37215" w:rsidP="004D434C">
            <w:r>
              <w:t>E3.01.05</w:t>
            </w:r>
          </w:p>
        </w:tc>
        <w:tc>
          <w:tcPr>
            <w:tcW w:w="4642" w:type="dxa"/>
            <w:shd w:val="clear" w:color="auto" w:fill="auto"/>
          </w:tcPr>
          <w:p w14:paraId="7E849FA8" w14:textId="77777777" w:rsidR="00E37215" w:rsidRDefault="00E37215" w:rsidP="001A4376">
            <w:pPr>
              <w:pStyle w:val="Textkrper"/>
              <w:rPr>
                <w:lang w:val="en-GB"/>
              </w:rPr>
            </w:pPr>
            <w:r>
              <w:rPr>
                <w:lang w:val="en-GB"/>
              </w:rPr>
              <w:t>My hand profile A</w:t>
            </w:r>
          </w:p>
          <w:p w14:paraId="36632672" w14:textId="77777777" w:rsidR="00E37215" w:rsidRDefault="00E37215" w:rsidP="001A4376">
            <w:pPr>
              <w:pStyle w:val="Textkrper"/>
              <w:rPr>
                <w:lang w:val="en-GB"/>
              </w:rPr>
            </w:pPr>
            <w:r>
              <w:rPr>
                <w:lang w:val="en-GB"/>
              </w:rPr>
              <w:t>My hand profile B, C</w:t>
            </w:r>
          </w:p>
          <w:p w14:paraId="1052E740" w14:textId="08EE28F3" w:rsidR="00E37215" w:rsidRPr="00246134" w:rsidRDefault="00E37215" w:rsidP="001A4376">
            <w:pPr>
              <w:pStyle w:val="Textkrper"/>
              <w:rPr>
                <w:lang w:val="en-GB"/>
              </w:rPr>
            </w:pPr>
            <w:r>
              <w:rPr>
                <w:lang w:val="en-GB"/>
              </w:rPr>
              <w:t>Vocabulary action sheet</w:t>
            </w:r>
          </w:p>
        </w:tc>
      </w:tr>
      <w:tr w:rsidR="00E37215" w:rsidRPr="00B56F95" w14:paraId="44DAD9E0" w14:textId="77777777" w:rsidTr="00E37215">
        <w:tc>
          <w:tcPr>
            <w:tcW w:w="1951" w:type="dxa"/>
          </w:tcPr>
          <w:p w14:paraId="5C53908E" w14:textId="77777777" w:rsidR="00E37215" w:rsidRDefault="00E37215" w:rsidP="001A4376">
            <w:pPr>
              <w:pStyle w:val="Textkrper"/>
              <w:rPr>
                <w:lang w:val="en-GB"/>
              </w:rPr>
            </w:pPr>
          </w:p>
        </w:tc>
        <w:tc>
          <w:tcPr>
            <w:tcW w:w="1843" w:type="dxa"/>
            <w:shd w:val="clear" w:color="auto" w:fill="auto"/>
          </w:tcPr>
          <w:p w14:paraId="537B46E1" w14:textId="333A3D6F" w:rsidR="00E37215" w:rsidRDefault="00E37215" w:rsidP="001A4376">
            <w:pPr>
              <w:pStyle w:val="Textkrper"/>
              <w:rPr>
                <w:lang w:val="en-GB"/>
              </w:rPr>
            </w:pPr>
            <w:r>
              <w:rPr>
                <w:lang w:val="en-GB"/>
              </w:rPr>
              <w:t>E3.01.05</w:t>
            </w:r>
          </w:p>
          <w:p w14:paraId="20DA06FE" w14:textId="635D2255" w:rsidR="00E37215" w:rsidRPr="00246134" w:rsidRDefault="00E37215" w:rsidP="001A4376">
            <w:pPr>
              <w:pStyle w:val="Textkrper"/>
              <w:rPr>
                <w:lang w:val="en-GB"/>
              </w:rPr>
            </w:pPr>
            <w:r>
              <w:rPr>
                <w:lang w:val="en-GB"/>
              </w:rPr>
              <w:t>E3.01.05</w:t>
            </w:r>
          </w:p>
        </w:tc>
        <w:tc>
          <w:tcPr>
            <w:tcW w:w="4642" w:type="dxa"/>
            <w:shd w:val="clear" w:color="auto" w:fill="auto"/>
          </w:tcPr>
          <w:p w14:paraId="75CC4018" w14:textId="4DAD58B2" w:rsidR="00E37215" w:rsidRDefault="00E37215" w:rsidP="0095432E">
            <w:pPr>
              <w:pStyle w:val="Textkrper"/>
              <w:rPr>
                <w:lang w:val="en-GB"/>
              </w:rPr>
            </w:pPr>
            <w:r>
              <w:rPr>
                <w:lang w:val="en-GB"/>
              </w:rPr>
              <w:t xml:space="preserve">Vocabulary action sheet – </w:t>
            </w:r>
            <w:r w:rsidRPr="00246134">
              <w:rPr>
                <w:lang w:val="en-GB"/>
              </w:rPr>
              <w:t>Lösung</w:t>
            </w:r>
          </w:p>
          <w:p w14:paraId="674B0A66" w14:textId="738382C7" w:rsidR="00E37215" w:rsidRPr="00246134" w:rsidRDefault="00E37215" w:rsidP="001A4376">
            <w:pPr>
              <w:pStyle w:val="Textkrper"/>
              <w:rPr>
                <w:lang w:val="en-GB"/>
              </w:rPr>
            </w:pPr>
            <w:r>
              <w:rPr>
                <w:lang w:val="en-GB"/>
              </w:rPr>
              <w:t>Vocabulary action sheet – Beispiel</w:t>
            </w:r>
          </w:p>
        </w:tc>
      </w:tr>
      <w:tr w:rsidR="00E37215" w:rsidRPr="00246134" w14:paraId="387CB4D9" w14:textId="77777777" w:rsidTr="00E37215">
        <w:tc>
          <w:tcPr>
            <w:tcW w:w="1951" w:type="dxa"/>
          </w:tcPr>
          <w:p w14:paraId="2B237CEB" w14:textId="77777777" w:rsidR="00E37215" w:rsidRDefault="00E37215" w:rsidP="001A4376">
            <w:pPr>
              <w:pStyle w:val="Textkrper"/>
              <w:rPr>
                <w:lang w:val="en-GB"/>
              </w:rPr>
            </w:pPr>
          </w:p>
        </w:tc>
        <w:tc>
          <w:tcPr>
            <w:tcW w:w="1843" w:type="dxa"/>
            <w:shd w:val="clear" w:color="auto" w:fill="auto"/>
          </w:tcPr>
          <w:p w14:paraId="1AE532A8" w14:textId="0CDD917F" w:rsidR="00E37215" w:rsidRPr="00246134" w:rsidRDefault="00E37215" w:rsidP="001A4376">
            <w:pPr>
              <w:pStyle w:val="Textkrper"/>
              <w:rPr>
                <w:lang w:val="en-GB"/>
              </w:rPr>
            </w:pPr>
            <w:r>
              <w:rPr>
                <w:lang w:val="en-GB"/>
              </w:rPr>
              <w:t>E4.02.06</w:t>
            </w:r>
          </w:p>
        </w:tc>
        <w:tc>
          <w:tcPr>
            <w:tcW w:w="4642" w:type="dxa"/>
            <w:shd w:val="clear" w:color="auto" w:fill="auto"/>
          </w:tcPr>
          <w:p w14:paraId="65D5070F" w14:textId="1F971F4B" w:rsidR="00E37215" w:rsidRPr="00246134" w:rsidRDefault="00E37215" w:rsidP="001A4376">
            <w:pPr>
              <w:pStyle w:val="Textkrper"/>
              <w:rPr>
                <w:lang w:val="en-GB"/>
              </w:rPr>
            </w:pPr>
            <w:r w:rsidRPr="00246134">
              <w:rPr>
                <w:lang w:val="en-GB"/>
              </w:rPr>
              <w:t>My family A</w:t>
            </w:r>
            <w:r>
              <w:rPr>
                <w:lang w:val="en-GB"/>
              </w:rPr>
              <w:t xml:space="preserve"> – </w:t>
            </w:r>
            <w:r w:rsidRPr="00246134">
              <w:rPr>
                <w:lang w:val="en-GB"/>
              </w:rPr>
              <w:t>C</w:t>
            </w:r>
          </w:p>
        </w:tc>
      </w:tr>
      <w:tr w:rsidR="00E37215" w:rsidRPr="00246134" w14:paraId="0AD57DDC" w14:textId="77777777" w:rsidTr="00E37215">
        <w:tc>
          <w:tcPr>
            <w:tcW w:w="1951" w:type="dxa"/>
          </w:tcPr>
          <w:p w14:paraId="338AB184" w14:textId="77777777" w:rsidR="00E37215" w:rsidRDefault="00E37215" w:rsidP="001A4376">
            <w:pPr>
              <w:pStyle w:val="Textkrper"/>
              <w:rPr>
                <w:lang w:val="en-GB"/>
              </w:rPr>
            </w:pPr>
          </w:p>
        </w:tc>
        <w:tc>
          <w:tcPr>
            <w:tcW w:w="1843" w:type="dxa"/>
            <w:shd w:val="clear" w:color="auto" w:fill="auto"/>
          </w:tcPr>
          <w:p w14:paraId="2332BFFA" w14:textId="0B42AD8D" w:rsidR="00E37215" w:rsidRPr="00246134" w:rsidRDefault="008D5F45" w:rsidP="001A4376">
            <w:pPr>
              <w:pStyle w:val="Textkrper"/>
              <w:rPr>
                <w:lang w:val="en-GB"/>
              </w:rPr>
            </w:pPr>
            <w:r>
              <w:rPr>
                <w:lang w:val="en-GB"/>
              </w:rPr>
              <w:t>E3.01.06</w:t>
            </w:r>
          </w:p>
        </w:tc>
        <w:tc>
          <w:tcPr>
            <w:tcW w:w="4642" w:type="dxa"/>
            <w:shd w:val="clear" w:color="auto" w:fill="auto"/>
          </w:tcPr>
          <w:p w14:paraId="6CFB96CF" w14:textId="00C2F4DC" w:rsidR="00E37215" w:rsidRPr="00246134" w:rsidRDefault="00E37215" w:rsidP="001A4376">
            <w:pPr>
              <w:pStyle w:val="Textkrper"/>
              <w:rPr>
                <w:lang w:val="en-GB"/>
              </w:rPr>
            </w:pPr>
            <w:r w:rsidRPr="00246134">
              <w:rPr>
                <w:lang w:val="en-GB"/>
              </w:rPr>
              <w:t>Family types A</w:t>
            </w:r>
            <w:r>
              <w:rPr>
                <w:lang w:val="en-GB"/>
              </w:rPr>
              <w:t xml:space="preserve"> – </w:t>
            </w:r>
            <w:r w:rsidRPr="00246134">
              <w:rPr>
                <w:lang w:val="en-GB"/>
              </w:rPr>
              <w:t>C</w:t>
            </w:r>
          </w:p>
        </w:tc>
      </w:tr>
      <w:tr w:rsidR="00E37215" w:rsidRPr="007C594E" w14:paraId="771D7F7F" w14:textId="77777777" w:rsidTr="00E37215">
        <w:tc>
          <w:tcPr>
            <w:tcW w:w="1951" w:type="dxa"/>
          </w:tcPr>
          <w:p w14:paraId="35B7DEDF" w14:textId="77777777" w:rsidR="00E37215" w:rsidRDefault="00E37215" w:rsidP="001A4376">
            <w:pPr>
              <w:pStyle w:val="Textkrper"/>
              <w:rPr>
                <w:lang w:val="en-GB"/>
              </w:rPr>
            </w:pPr>
          </w:p>
        </w:tc>
        <w:tc>
          <w:tcPr>
            <w:tcW w:w="1843" w:type="dxa"/>
            <w:shd w:val="clear" w:color="auto" w:fill="auto"/>
          </w:tcPr>
          <w:p w14:paraId="3B4A21BC" w14:textId="6F0D400F" w:rsidR="00E37215" w:rsidRPr="00246134" w:rsidRDefault="00E37215" w:rsidP="00B63E14">
            <w:pPr>
              <w:pStyle w:val="Textkrper"/>
              <w:rPr>
                <w:lang w:val="en-GB"/>
              </w:rPr>
            </w:pPr>
          </w:p>
        </w:tc>
        <w:tc>
          <w:tcPr>
            <w:tcW w:w="4642" w:type="dxa"/>
            <w:shd w:val="clear" w:color="auto" w:fill="auto"/>
          </w:tcPr>
          <w:p w14:paraId="25FD07B5" w14:textId="3916CBBC" w:rsidR="00E37215" w:rsidRPr="00246134" w:rsidRDefault="00B63E14" w:rsidP="00B63E14">
            <w:pPr>
              <w:pStyle w:val="Textkrper"/>
              <w:rPr>
                <w:lang w:val="en-GB"/>
              </w:rPr>
            </w:pPr>
            <w:r>
              <w:rPr>
                <w:lang w:val="en-GB"/>
              </w:rPr>
              <w:t>Jigsaw A –</w:t>
            </w:r>
            <w:r w:rsidR="00E37215">
              <w:rPr>
                <w:lang w:val="en-GB"/>
              </w:rPr>
              <w:t xml:space="preserve"> </w:t>
            </w:r>
            <w:r>
              <w:rPr>
                <w:lang w:val="en-GB"/>
              </w:rPr>
              <w:t>C</w:t>
            </w:r>
          </w:p>
        </w:tc>
      </w:tr>
      <w:tr w:rsidR="00E37215" w:rsidRPr="00246134" w14:paraId="42600486" w14:textId="77777777" w:rsidTr="00E37215">
        <w:tc>
          <w:tcPr>
            <w:tcW w:w="1951" w:type="dxa"/>
          </w:tcPr>
          <w:p w14:paraId="67D5F92D" w14:textId="77777777" w:rsidR="00E37215" w:rsidRDefault="00E37215" w:rsidP="001A4376">
            <w:pPr>
              <w:pStyle w:val="Textkrper"/>
              <w:rPr>
                <w:lang w:val="en-GB"/>
              </w:rPr>
            </w:pPr>
          </w:p>
        </w:tc>
        <w:tc>
          <w:tcPr>
            <w:tcW w:w="1843" w:type="dxa"/>
            <w:shd w:val="clear" w:color="auto" w:fill="auto"/>
          </w:tcPr>
          <w:p w14:paraId="41B115AF" w14:textId="40CF62C7" w:rsidR="00E37215" w:rsidRPr="00246134" w:rsidRDefault="00E37215" w:rsidP="001A4376">
            <w:pPr>
              <w:pStyle w:val="Textkrper"/>
              <w:rPr>
                <w:lang w:val="en-GB"/>
              </w:rPr>
            </w:pPr>
            <w:r>
              <w:rPr>
                <w:lang w:val="en-GB"/>
              </w:rPr>
              <w:t>E</w:t>
            </w:r>
            <w:r w:rsidR="008D5F45">
              <w:rPr>
                <w:lang w:val="en-GB"/>
              </w:rPr>
              <w:t>3.01.06</w:t>
            </w:r>
          </w:p>
        </w:tc>
        <w:tc>
          <w:tcPr>
            <w:tcW w:w="4642" w:type="dxa"/>
            <w:shd w:val="clear" w:color="auto" w:fill="auto"/>
          </w:tcPr>
          <w:p w14:paraId="4199BFCD" w14:textId="77777777" w:rsidR="00E37215" w:rsidRPr="00246134" w:rsidRDefault="00E37215" w:rsidP="001A4376">
            <w:pPr>
              <w:pStyle w:val="Textkrper"/>
              <w:rPr>
                <w:lang w:val="en-GB"/>
              </w:rPr>
            </w:pPr>
            <w:r w:rsidRPr="00246134">
              <w:rPr>
                <w:lang w:val="en-GB"/>
              </w:rPr>
              <w:t>Lösungen</w:t>
            </w:r>
          </w:p>
        </w:tc>
      </w:tr>
      <w:tr w:rsidR="00E37215" w:rsidRPr="00246134" w14:paraId="28271F53" w14:textId="77777777" w:rsidTr="00E37215">
        <w:tc>
          <w:tcPr>
            <w:tcW w:w="1951" w:type="dxa"/>
          </w:tcPr>
          <w:p w14:paraId="2218EAC8" w14:textId="77777777" w:rsidR="00E37215" w:rsidRDefault="00E37215" w:rsidP="001A4376">
            <w:pPr>
              <w:pStyle w:val="Textkrper"/>
              <w:rPr>
                <w:lang w:val="en-GB"/>
              </w:rPr>
            </w:pPr>
          </w:p>
        </w:tc>
        <w:tc>
          <w:tcPr>
            <w:tcW w:w="1843" w:type="dxa"/>
            <w:shd w:val="clear" w:color="auto" w:fill="auto"/>
          </w:tcPr>
          <w:p w14:paraId="789A557A" w14:textId="16C5173B" w:rsidR="00E37215" w:rsidRPr="00246134" w:rsidRDefault="00E37215" w:rsidP="001A4376">
            <w:pPr>
              <w:pStyle w:val="Textkrper"/>
              <w:rPr>
                <w:lang w:val="en-GB"/>
              </w:rPr>
            </w:pPr>
            <w:r>
              <w:rPr>
                <w:lang w:val="en-GB"/>
              </w:rPr>
              <w:t>E2.03.10</w:t>
            </w:r>
          </w:p>
        </w:tc>
        <w:tc>
          <w:tcPr>
            <w:tcW w:w="4642" w:type="dxa"/>
            <w:shd w:val="clear" w:color="auto" w:fill="auto"/>
          </w:tcPr>
          <w:p w14:paraId="53CE307D" w14:textId="18857CA4" w:rsidR="00E37215" w:rsidRPr="00246134" w:rsidRDefault="00E37215" w:rsidP="001A4376">
            <w:pPr>
              <w:pStyle w:val="Textkrper"/>
              <w:rPr>
                <w:lang w:val="en-GB"/>
              </w:rPr>
            </w:pPr>
            <w:r>
              <w:rPr>
                <w:lang w:val="en-GB"/>
              </w:rPr>
              <w:t xml:space="preserve">Generation </w:t>
            </w:r>
            <w:r w:rsidRPr="00246134">
              <w:rPr>
                <w:lang w:val="en-GB"/>
              </w:rPr>
              <w:t>conflict A</w:t>
            </w:r>
            <w:r>
              <w:rPr>
                <w:lang w:val="en-GB"/>
              </w:rPr>
              <w:t xml:space="preserve"> – </w:t>
            </w:r>
            <w:r w:rsidRPr="00246134">
              <w:rPr>
                <w:lang w:val="en-GB"/>
              </w:rPr>
              <w:t>C</w:t>
            </w:r>
          </w:p>
        </w:tc>
      </w:tr>
      <w:tr w:rsidR="00E37215" w:rsidRPr="00246134" w14:paraId="6A875C7C" w14:textId="77777777" w:rsidTr="00E37215">
        <w:tc>
          <w:tcPr>
            <w:tcW w:w="1951" w:type="dxa"/>
          </w:tcPr>
          <w:p w14:paraId="12D5F8B6" w14:textId="77777777" w:rsidR="00E37215" w:rsidRDefault="00E37215" w:rsidP="001A4376">
            <w:pPr>
              <w:pStyle w:val="Textkrper"/>
              <w:rPr>
                <w:lang w:val="en-GB"/>
              </w:rPr>
            </w:pPr>
          </w:p>
        </w:tc>
        <w:tc>
          <w:tcPr>
            <w:tcW w:w="1843" w:type="dxa"/>
            <w:shd w:val="clear" w:color="auto" w:fill="auto"/>
          </w:tcPr>
          <w:p w14:paraId="7FE98CEA" w14:textId="30F3C4E9" w:rsidR="00E37215" w:rsidRPr="00246134" w:rsidRDefault="00E37215" w:rsidP="001A4376">
            <w:pPr>
              <w:pStyle w:val="Textkrper"/>
              <w:rPr>
                <w:lang w:val="en-GB"/>
              </w:rPr>
            </w:pPr>
            <w:r>
              <w:rPr>
                <w:lang w:val="en-GB"/>
              </w:rPr>
              <w:t>E5.02.11</w:t>
            </w:r>
          </w:p>
        </w:tc>
        <w:tc>
          <w:tcPr>
            <w:tcW w:w="4642" w:type="dxa"/>
            <w:shd w:val="clear" w:color="auto" w:fill="auto"/>
          </w:tcPr>
          <w:p w14:paraId="5CCDF940" w14:textId="5515E85F" w:rsidR="00E37215" w:rsidRDefault="00E37215" w:rsidP="001A4376">
            <w:pPr>
              <w:pStyle w:val="Textkrper"/>
              <w:rPr>
                <w:lang w:val="en-GB"/>
              </w:rPr>
            </w:pPr>
            <w:r w:rsidRPr="00246134">
              <w:rPr>
                <w:lang w:val="en-GB"/>
              </w:rPr>
              <w:t>Selbsteinschätzung A</w:t>
            </w:r>
            <w:r>
              <w:rPr>
                <w:lang w:val="en-GB"/>
              </w:rPr>
              <w:t xml:space="preserve"> – </w:t>
            </w:r>
            <w:r w:rsidRPr="00246134">
              <w:rPr>
                <w:lang w:val="en-GB"/>
              </w:rPr>
              <w:t>C</w:t>
            </w:r>
          </w:p>
          <w:p w14:paraId="3DCFDE13" w14:textId="77777777" w:rsidR="00E37215" w:rsidRPr="00246134" w:rsidRDefault="00E37215" w:rsidP="001A4376">
            <w:pPr>
              <w:pStyle w:val="Textkrper"/>
              <w:rPr>
                <w:lang w:val="en-GB"/>
              </w:rPr>
            </w:pPr>
          </w:p>
        </w:tc>
      </w:tr>
      <w:tr w:rsidR="00E37215" w:rsidRPr="007C594E" w14:paraId="59A81173" w14:textId="77777777" w:rsidTr="00E37215">
        <w:tc>
          <w:tcPr>
            <w:tcW w:w="1951" w:type="dxa"/>
          </w:tcPr>
          <w:p w14:paraId="339F6FE8" w14:textId="77777777" w:rsidR="00E37215" w:rsidRPr="00CA6B65" w:rsidRDefault="00E37215" w:rsidP="00CA6B65">
            <w:pPr>
              <w:pStyle w:val="Textkrper"/>
              <w:jc w:val="left"/>
              <w:rPr>
                <w:b/>
                <w:lang w:val="en-GB"/>
              </w:rPr>
            </w:pPr>
          </w:p>
        </w:tc>
        <w:tc>
          <w:tcPr>
            <w:tcW w:w="1843" w:type="dxa"/>
            <w:shd w:val="clear" w:color="auto" w:fill="auto"/>
          </w:tcPr>
          <w:p w14:paraId="260933D1" w14:textId="35B31E55" w:rsidR="00E37215" w:rsidRDefault="00E37215" w:rsidP="00CA6B65">
            <w:pPr>
              <w:pStyle w:val="Textkrper"/>
              <w:jc w:val="left"/>
              <w:rPr>
                <w:b/>
                <w:lang w:val="en-GB"/>
              </w:rPr>
            </w:pPr>
            <w:r w:rsidRPr="00CA6B65">
              <w:rPr>
                <w:b/>
                <w:lang w:val="en-GB"/>
              </w:rPr>
              <w:t xml:space="preserve">Lernthema 2 </w:t>
            </w:r>
          </w:p>
          <w:p w14:paraId="65F3FC3A" w14:textId="021A832A" w:rsidR="00E37215" w:rsidRPr="000C3DBC" w:rsidRDefault="00E37215" w:rsidP="00CA6B65">
            <w:pPr>
              <w:pStyle w:val="Textkrper"/>
              <w:jc w:val="left"/>
              <w:rPr>
                <w:lang w:val="en-GB"/>
              </w:rPr>
            </w:pPr>
            <w:r>
              <w:rPr>
                <w:lang w:val="en-GB"/>
              </w:rPr>
              <w:t>E4.04.12</w:t>
            </w:r>
          </w:p>
        </w:tc>
        <w:tc>
          <w:tcPr>
            <w:tcW w:w="4642" w:type="dxa"/>
            <w:shd w:val="clear" w:color="auto" w:fill="auto"/>
          </w:tcPr>
          <w:p w14:paraId="4A6523FB" w14:textId="065C6A90" w:rsidR="00E37215" w:rsidRDefault="00E37215" w:rsidP="001A4376">
            <w:pPr>
              <w:pStyle w:val="Textkrper"/>
              <w:rPr>
                <w:lang w:val="en-GB"/>
              </w:rPr>
            </w:pPr>
            <w:r w:rsidRPr="00CA6B65">
              <w:rPr>
                <w:b/>
                <w:lang w:val="en-GB"/>
              </w:rPr>
              <w:t>Carnival of cultures and migration</w:t>
            </w:r>
          </w:p>
          <w:p w14:paraId="5C202E96" w14:textId="3DC343D0" w:rsidR="00E37215" w:rsidRPr="00246134" w:rsidRDefault="00E37215" w:rsidP="00CA6B65">
            <w:pPr>
              <w:pStyle w:val="Textkrper"/>
              <w:rPr>
                <w:lang w:val="en-GB"/>
              </w:rPr>
            </w:pPr>
            <w:r>
              <w:rPr>
                <w:lang w:val="en-GB"/>
              </w:rPr>
              <w:t xml:space="preserve">Einführung Lernthema </w:t>
            </w:r>
          </w:p>
        </w:tc>
      </w:tr>
      <w:tr w:rsidR="00E37215" w:rsidRPr="00246134" w14:paraId="17E89A87" w14:textId="77777777" w:rsidTr="00E37215">
        <w:tc>
          <w:tcPr>
            <w:tcW w:w="1951" w:type="dxa"/>
          </w:tcPr>
          <w:p w14:paraId="1960960B" w14:textId="77777777" w:rsidR="00E37215" w:rsidRPr="00CA6B65" w:rsidRDefault="00E37215" w:rsidP="006210CF">
            <w:pPr>
              <w:pStyle w:val="Textkrper"/>
              <w:rPr>
                <w:b/>
                <w:lang w:val="en-GB"/>
              </w:rPr>
            </w:pPr>
          </w:p>
        </w:tc>
        <w:tc>
          <w:tcPr>
            <w:tcW w:w="1843" w:type="dxa"/>
            <w:shd w:val="clear" w:color="auto" w:fill="auto"/>
          </w:tcPr>
          <w:p w14:paraId="1FB24444" w14:textId="0694E6A2" w:rsidR="00E37215" w:rsidRPr="00CA6B65" w:rsidRDefault="00E37215" w:rsidP="006210CF">
            <w:pPr>
              <w:pStyle w:val="Textkrper"/>
              <w:rPr>
                <w:b/>
                <w:lang w:val="en-GB"/>
              </w:rPr>
            </w:pPr>
            <w:r w:rsidRPr="00CA6B65">
              <w:rPr>
                <w:b/>
                <w:lang w:val="en-GB"/>
              </w:rPr>
              <w:t>Lernschritte</w:t>
            </w:r>
          </w:p>
        </w:tc>
        <w:tc>
          <w:tcPr>
            <w:tcW w:w="4642" w:type="dxa"/>
            <w:shd w:val="clear" w:color="auto" w:fill="auto"/>
          </w:tcPr>
          <w:p w14:paraId="14F1B63A" w14:textId="77777777" w:rsidR="00E37215" w:rsidRPr="00246134" w:rsidRDefault="00E37215" w:rsidP="006210CF">
            <w:pPr>
              <w:pStyle w:val="Textkrper"/>
              <w:rPr>
                <w:lang w:val="en-GB"/>
              </w:rPr>
            </w:pPr>
          </w:p>
        </w:tc>
      </w:tr>
      <w:tr w:rsidR="00E37215" w:rsidRPr="00281BAF" w14:paraId="3C7D6938" w14:textId="77777777" w:rsidTr="00E37215">
        <w:tc>
          <w:tcPr>
            <w:tcW w:w="1951" w:type="dxa"/>
          </w:tcPr>
          <w:p w14:paraId="36474CD2" w14:textId="77777777" w:rsidR="00E37215" w:rsidRDefault="00E37215" w:rsidP="001A4376">
            <w:pPr>
              <w:pStyle w:val="Textkrper"/>
              <w:rPr>
                <w:lang w:val="en-GB"/>
              </w:rPr>
            </w:pPr>
          </w:p>
        </w:tc>
        <w:tc>
          <w:tcPr>
            <w:tcW w:w="1843" w:type="dxa"/>
            <w:shd w:val="clear" w:color="auto" w:fill="auto"/>
          </w:tcPr>
          <w:p w14:paraId="517CDD25" w14:textId="2968D886" w:rsidR="00E37215" w:rsidRPr="00246134" w:rsidRDefault="00E37215" w:rsidP="001A4376">
            <w:pPr>
              <w:pStyle w:val="Textkrper"/>
              <w:rPr>
                <w:lang w:val="en-GB"/>
              </w:rPr>
            </w:pPr>
            <w:r>
              <w:rPr>
                <w:lang w:val="en-GB"/>
              </w:rPr>
              <w:t>E3.03.13</w:t>
            </w:r>
          </w:p>
        </w:tc>
        <w:tc>
          <w:tcPr>
            <w:tcW w:w="4642" w:type="dxa"/>
            <w:shd w:val="clear" w:color="auto" w:fill="auto"/>
          </w:tcPr>
          <w:p w14:paraId="3E3CC5CF" w14:textId="0F370BC3" w:rsidR="00E37215" w:rsidRPr="00246134" w:rsidRDefault="00E37215" w:rsidP="001A4376">
            <w:pPr>
              <w:pStyle w:val="Textkrper"/>
              <w:rPr>
                <w:lang w:val="en-GB"/>
              </w:rPr>
            </w:pPr>
            <w:r w:rsidRPr="00246134">
              <w:rPr>
                <w:lang w:val="en-GB"/>
              </w:rPr>
              <w:t>Carnival of cultures A</w:t>
            </w:r>
            <w:r>
              <w:rPr>
                <w:lang w:val="en-GB"/>
              </w:rPr>
              <w:t xml:space="preserve"> – </w:t>
            </w:r>
            <w:r w:rsidRPr="00246134">
              <w:rPr>
                <w:lang w:val="en-GB"/>
              </w:rPr>
              <w:t xml:space="preserve">C </w:t>
            </w:r>
          </w:p>
        </w:tc>
      </w:tr>
      <w:tr w:rsidR="00E37215" w:rsidRPr="00281BAF" w14:paraId="2845B958" w14:textId="77777777" w:rsidTr="00E37215">
        <w:tc>
          <w:tcPr>
            <w:tcW w:w="1951" w:type="dxa"/>
          </w:tcPr>
          <w:p w14:paraId="00775BCE" w14:textId="77777777" w:rsidR="00E37215" w:rsidRPr="00246134" w:rsidRDefault="00E37215" w:rsidP="001A4376">
            <w:pPr>
              <w:pStyle w:val="Textkrper"/>
              <w:rPr>
                <w:lang w:val="en-GB"/>
              </w:rPr>
            </w:pPr>
          </w:p>
        </w:tc>
        <w:tc>
          <w:tcPr>
            <w:tcW w:w="1843" w:type="dxa"/>
            <w:shd w:val="clear" w:color="auto" w:fill="auto"/>
          </w:tcPr>
          <w:p w14:paraId="323A6D13" w14:textId="685ADA58" w:rsidR="00E37215" w:rsidRPr="00246134" w:rsidRDefault="00E37215" w:rsidP="001A4376">
            <w:pPr>
              <w:pStyle w:val="Textkrper"/>
              <w:rPr>
                <w:lang w:val="en-GB"/>
              </w:rPr>
            </w:pPr>
            <w:r w:rsidRPr="00246134">
              <w:rPr>
                <w:lang w:val="en-GB"/>
              </w:rPr>
              <w:t>E2.03.1</w:t>
            </w:r>
            <w:r>
              <w:rPr>
                <w:lang w:val="en-GB"/>
              </w:rPr>
              <w:t>4</w:t>
            </w:r>
          </w:p>
        </w:tc>
        <w:tc>
          <w:tcPr>
            <w:tcW w:w="4642" w:type="dxa"/>
            <w:shd w:val="clear" w:color="auto" w:fill="auto"/>
          </w:tcPr>
          <w:p w14:paraId="067742AE" w14:textId="7E2DC306" w:rsidR="00E37215" w:rsidRPr="00246134" w:rsidRDefault="00E37215" w:rsidP="0019249F">
            <w:pPr>
              <w:pStyle w:val="Textkrper"/>
              <w:rPr>
                <w:lang w:val="en-GB"/>
              </w:rPr>
            </w:pPr>
            <w:r w:rsidRPr="00246134">
              <w:rPr>
                <w:lang w:val="en-GB"/>
              </w:rPr>
              <w:t>Immigration has many faces – Gruppenauftrag A</w:t>
            </w:r>
            <w:r>
              <w:rPr>
                <w:lang w:val="en-GB"/>
              </w:rPr>
              <w:t xml:space="preserve"> – </w:t>
            </w:r>
            <w:r w:rsidRPr="00246134">
              <w:rPr>
                <w:lang w:val="en-GB"/>
              </w:rPr>
              <w:t>C</w:t>
            </w:r>
          </w:p>
        </w:tc>
      </w:tr>
      <w:tr w:rsidR="00E37215" w:rsidRPr="00281BAF" w14:paraId="6BECCB2A" w14:textId="77777777" w:rsidTr="00E37215">
        <w:tc>
          <w:tcPr>
            <w:tcW w:w="1951" w:type="dxa"/>
          </w:tcPr>
          <w:p w14:paraId="547DF4B7" w14:textId="77777777" w:rsidR="00E37215" w:rsidRDefault="00E37215" w:rsidP="001A4376">
            <w:pPr>
              <w:pStyle w:val="Textkrper"/>
              <w:rPr>
                <w:lang w:val="en-GB"/>
              </w:rPr>
            </w:pPr>
          </w:p>
        </w:tc>
        <w:tc>
          <w:tcPr>
            <w:tcW w:w="1843" w:type="dxa"/>
            <w:shd w:val="clear" w:color="auto" w:fill="auto"/>
          </w:tcPr>
          <w:p w14:paraId="15E43E49" w14:textId="7E09AEA5" w:rsidR="00E37215" w:rsidRPr="00246134" w:rsidRDefault="00E37215" w:rsidP="001A4376">
            <w:pPr>
              <w:pStyle w:val="Textkrper"/>
              <w:rPr>
                <w:lang w:val="en-GB"/>
              </w:rPr>
            </w:pPr>
            <w:r>
              <w:rPr>
                <w:lang w:val="en-GB"/>
              </w:rPr>
              <w:t>E2.03.15 – 22</w:t>
            </w:r>
          </w:p>
        </w:tc>
        <w:tc>
          <w:tcPr>
            <w:tcW w:w="4642" w:type="dxa"/>
            <w:shd w:val="clear" w:color="auto" w:fill="auto"/>
          </w:tcPr>
          <w:p w14:paraId="70363DC6" w14:textId="2C163489" w:rsidR="00E37215" w:rsidRPr="00246134" w:rsidRDefault="00E37215" w:rsidP="001A4376">
            <w:pPr>
              <w:pStyle w:val="Textkrper"/>
              <w:rPr>
                <w:lang w:val="en-GB"/>
              </w:rPr>
            </w:pPr>
            <w:r w:rsidRPr="00246134">
              <w:rPr>
                <w:lang w:val="en-GB"/>
              </w:rPr>
              <w:t>Immigratio</w:t>
            </w:r>
            <w:r>
              <w:rPr>
                <w:lang w:val="en-GB"/>
              </w:rPr>
              <w:t>n has many faces – Einzelaufträge</w:t>
            </w:r>
            <w:r w:rsidRPr="00246134">
              <w:rPr>
                <w:lang w:val="en-GB"/>
              </w:rPr>
              <w:t xml:space="preserve"> A</w:t>
            </w:r>
            <w:r>
              <w:rPr>
                <w:lang w:val="en-GB"/>
              </w:rPr>
              <w:t xml:space="preserve"> – </w:t>
            </w:r>
            <w:r w:rsidRPr="00246134">
              <w:rPr>
                <w:lang w:val="en-GB"/>
              </w:rPr>
              <w:t>C</w:t>
            </w:r>
          </w:p>
        </w:tc>
      </w:tr>
      <w:tr w:rsidR="00E37215" w:rsidRPr="00246134" w14:paraId="613FFE06" w14:textId="77777777" w:rsidTr="00E37215">
        <w:tc>
          <w:tcPr>
            <w:tcW w:w="1951" w:type="dxa"/>
          </w:tcPr>
          <w:p w14:paraId="541E5257" w14:textId="77777777" w:rsidR="00E37215" w:rsidRDefault="00E37215" w:rsidP="001A4376">
            <w:pPr>
              <w:pStyle w:val="Textkrper"/>
              <w:rPr>
                <w:lang w:val="en-GB"/>
              </w:rPr>
            </w:pPr>
          </w:p>
        </w:tc>
        <w:tc>
          <w:tcPr>
            <w:tcW w:w="1843" w:type="dxa"/>
            <w:shd w:val="clear" w:color="auto" w:fill="auto"/>
          </w:tcPr>
          <w:p w14:paraId="763AFC5F" w14:textId="7F21F0C3" w:rsidR="00E37215" w:rsidRPr="00246134" w:rsidRDefault="00E37215" w:rsidP="001A4376">
            <w:pPr>
              <w:pStyle w:val="Textkrper"/>
              <w:rPr>
                <w:lang w:val="en-GB"/>
              </w:rPr>
            </w:pPr>
            <w:r>
              <w:rPr>
                <w:lang w:val="en-GB"/>
              </w:rPr>
              <w:t>E2.03.15 – 22</w:t>
            </w:r>
          </w:p>
        </w:tc>
        <w:tc>
          <w:tcPr>
            <w:tcW w:w="4642" w:type="dxa"/>
            <w:shd w:val="clear" w:color="auto" w:fill="auto"/>
          </w:tcPr>
          <w:p w14:paraId="4060AC2E" w14:textId="77777777" w:rsidR="00E37215" w:rsidRPr="00FC0146" w:rsidRDefault="00E37215" w:rsidP="001A4376">
            <w:pPr>
              <w:pStyle w:val="Textkrper"/>
              <w:rPr>
                <w:lang w:val="en-US"/>
              </w:rPr>
            </w:pPr>
            <w:r w:rsidRPr="00FC0146">
              <w:rPr>
                <w:lang w:val="en-US"/>
              </w:rPr>
              <w:t xml:space="preserve">Immigration has many faces – Einzelaufträge A – C </w:t>
            </w:r>
          </w:p>
          <w:p w14:paraId="4FF0BAED" w14:textId="1E98C292" w:rsidR="00E37215" w:rsidRPr="001E0ED6" w:rsidRDefault="00E37215" w:rsidP="00E37215">
            <w:pPr>
              <w:pStyle w:val="Textkrper"/>
            </w:pPr>
            <w:r w:rsidRPr="001E0ED6">
              <w:t xml:space="preserve">– Lösungen </w:t>
            </w:r>
          </w:p>
        </w:tc>
      </w:tr>
      <w:tr w:rsidR="00E37215" w:rsidRPr="00246134" w14:paraId="1EBB517C" w14:textId="77777777" w:rsidTr="00E37215">
        <w:tc>
          <w:tcPr>
            <w:tcW w:w="1951" w:type="dxa"/>
          </w:tcPr>
          <w:p w14:paraId="661FD0A3" w14:textId="77777777" w:rsidR="00E37215" w:rsidRPr="001E0ED6" w:rsidRDefault="00E37215" w:rsidP="001A4376">
            <w:pPr>
              <w:pStyle w:val="Textkrper"/>
            </w:pPr>
          </w:p>
        </w:tc>
        <w:tc>
          <w:tcPr>
            <w:tcW w:w="1843" w:type="dxa"/>
            <w:shd w:val="clear" w:color="auto" w:fill="auto"/>
          </w:tcPr>
          <w:p w14:paraId="33FE1609" w14:textId="2A49A3DB" w:rsidR="00E37215" w:rsidRDefault="00E37215" w:rsidP="001A4376">
            <w:pPr>
              <w:pStyle w:val="Textkrper"/>
              <w:rPr>
                <w:lang w:val="en-GB"/>
              </w:rPr>
            </w:pPr>
            <w:r>
              <w:rPr>
                <w:lang w:val="en-GB"/>
              </w:rPr>
              <w:t>E3.03.23</w:t>
            </w:r>
          </w:p>
          <w:p w14:paraId="6F01038B" w14:textId="35A02C3D" w:rsidR="00E37215" w:rsidRPr="00246134" w:rsidRDefault="00E37215" w:rsidP="001A4376">
            <w:pPr>
              <w:pStyle w:val="Textkrper"/>
              <w:rPr>
                <w:lang w:val="en-GB"/>
              </w:rPr>
            </w:pPr>
            <w:r>
              <w:rPr>
                <w:lang w:val="en-GB"/>
              </w:rPr>
              <w:t>E2.01.24</w:t>
            </w:r>
          </w:p>
        </w:tc>
        <w:tc>
          <w:tcPr>
            <w:tcW w:w="4642" w:type="dxa"/>
            <w:shd w:val="clear" w:color="auto" w:fill="auto"/>
          </w:tcPr>
          <w:p w14:paraId="2C3D5BF2" w14:textId="77777777" w:rsidR="00E37215" w:rsidRPr="00E37215" w:rsidRDefault="00E37215" w:rsidP="001A4376">
            <w:pPr>
              <w:pStyle w:val="Textkrper"/>
            </w:pPr>
            <w:r w:rsidRPr="00E37215">
              <w:t>Gruppenaustausch/Evaluation</w:t>
            </w:r>
          </w:p>
          <w:p w14:paraId="64DFE4F7" w14:textId="00CAECF1" w:rsidR="00E37215" w:rsidRPr="00E37215" w:rsidRDefault="00E37215" w:rsidP="001A4376">
            <w:pPr>
              <w:pStyle w:val="Textkrper"/>
            </w:pPr>
            <w:r w:rsidRPr="00E37215">
              <w:t>Selbsteinschätzung A – C</w:t>
            </w:r>
          </w:p>
          <w:p w14:paraId="14F1E3C2" w14:textId="48FD2EED" w:rsidR="00E37215" w:rsidRPr="00E37215" w:rsidRDefault="00E37215" w:rsidP="001A4376">
            <w:pPr>
              <w:pStyle w:val="Textkrper"/>
            </w:pPr>
          </w:p>
        </w:tc>
      </w:tr>
      <w:tr w:rsidR="00E37215" w:rsidRPr="00246134" w14:paraId="1D5DC128" w14:textId="77777777" w:rsidTr="00E37215">
        <w:tc>
          <w:tcPr>
            <w:tcW w:w="1951" w:type="dxa"/>
          </w:tcPr>
          <w:p w14:paraId="5FEC94DF" w14:textId="77777777" w:rsidR="00E37215" w:rsidRPr="00CA6B65" w:rsidRDefault="00E37215" w:rsidP="00CA6B65">
            <w:pPr>
              <w:pStyle w:val="Textkrper"/>
              <w:jc w:val="left"/>
              <w:rPr>
                <w:b/>
                <w:lang w:val="en-GB"/>
              </w:rPr>
            </w:pPr>
          </w:p>
        </w:tc>
        <w:tc>
          <w:tcPr>
            <w:tcW w:w="1843" w:type="dxa"/>
            <w:shd w:val="clear" w:color="auto" w:fill="auto"/>
          </w:tcPr>
          <w:p w14:paraId="06DFE9C2" w14:textId="6D93F360" w:rsidR="00E37215" w:rsidRDefault="00E37215" w:rsidP="00CA6B65">
            <w:pPr>
              <w:pStyle w:val="Textkrper"/>
              <w:jc w:val="left"/>
            </w:pPr>
            <w:r w:rsidRPr="00CA6B65">
              <w:rPr>
                <w:b/>
                <w:lang w:val="en-GB"/>
              </w:rPr>
              <w:t>Lernthema 3</w:t>
            </w:r>
            <w:r>
              <w:t xml:space="preserve"> </w:t>
            </w:r>
          </w:p>
          <w:p w14:paraId="1331CAE1" w14:textId="57177A3D" w:rsidR="00E37215" w:rsidRPr="00CA6B65" w:rsidRDefault="00E37215" w:rsidP="00CA6B65">
            <w:pPr>
              <w:pStyle w:val="Textkrper"/>
              <w:jc w:val="left"/>
              <w:rPr>
                <w:b/>
                <w:lang w:val="en-GB"/>
              </w:rPr>
            </w:pPr>
            <w:r>
              <w:t>E2.02.27</w:t>
            </w:r>
            <w:r w:rsidRPr="00BB2474">
              <w:t>, E1</w:t>
            </w:r>
            <w:r>
              <w:t>.01.28</w:t>
            </w:r>
          </w:p>
        </w:tc>
        <w:tc>
          <w:tcPr>
            <w:tcW w:w="4642" w:type="dxa"/>
            <w:shd w:val="clear" w:color="auto" w:fill="auto"/>
          </w:tcPr>
          <w:p w14:paraId="521E7099" w14:textId="2D832D65" w:rsidR="00E37215" w:rsidRPr="0081504E" w:rsidRDefault="00E37215" w:rsidP="001A4376">
            <w:pPr>
              <w:pStyle w:val="Textkrper"/>
              <w:rPr>
                <w:b/>
                <w:lang w:val="en-US"/>
              </w:rPr>
            </w:pPr>
            <w:r w:rsidRPr="00CA6B65">
              <w:rPr>
                <w:b/>
                <w:lang w:val="en-GB"/>
              </w:rPr>
              <w:t>How to say hello all over the world?</w:t>
            </w:r>
          </w:p>
          <w:p w14:paraId="6C3DE3EC" w14:textId="4E2693EF" w:rsidR="00E37215" w:rsidRPr="00BB2474" w:rsidRDefault="00E37215" w:rsidP="0019249F">
            <w:pPr>
              <w:pStyle w:val="Textkrper"/>
            </w:pPr>
            <w:r w:rsidRPr="00BB2474">
              <w:t>Einf</w:t>
            </w:r>
            <w:r>
              <w:t>ührung in das Lernthema</w:t>
            </w:r>
          </w:p>
        </w:tc>
      </w:tr>
      <w:tr w:rsidR="00E37215" w:rsidRPr="00246134" w14:paraId="00C198A7" w14:textId="77777777" w:rsidTr="00E37215">
        <w:tc>
          <w:tcPr>
            <w:tcW w:w="1951" w:type="dxa"/>
          </w:tcPr>
          <w:p w14:paraId="414BCB85" w14:textId="77777777" w:rsidR="00E37215" w:rsidRPr="00CA6B65" w:rsidRDefault="00E37215" w:rsidP="006210CF">
            <w:pPr>
              <w:pStyle w:val="Textkrper"/>
              <w:rPr>
                <w:b/>
                <w:lang w:val="en-GB"/>
              </w:rPr>
            </w:pPr>
          </w:p>
        </w:tc>
        <w:tc>
          <w:tcPr>
            <w:tcW w:w="1843" w:type="dxa"/>
            <w:shd w:val="clear" w:color="auto" w:fill="auto"/>
          </w:tcPr>
          <w:p w14:paraId="30C7EF14" w14:textId="1218178A" w:rsidR="00E37215" w:rsidRPr="00CA6B65" w:rsidRDefault="00E37215" w:rsidP="006210CF">
            <w:pPr>
              <w:pStyle w:val="Textkrper"/>
              <w:rPr>
                <w:b/>
                <w:lang w:val="en-GB"/>
              </w:rPr>
            </w:pPr>
            <w:r w:rsidRPr="00CA6B65">
              <w:rPr>
                <w:b/>
                <w:lang w:val="en-GB"/>
              </w:rPr>
              <w:t>Lernschritte</w:t>
            </w:r>
          </w:p>
        </w:tc>
        <w:tc>
          <w:tcPr>
            <w:tcW w:w="4642" w:type="dxa"/>
            <w:shd w:val="clear" w:color="auto" w:fill="auto"/>
          </w:tcPr>
          <w:p w14:paraId="012B9A0D" w14:textId="77777777" w:rsidR="00E37215" w:rsidRPr="00246134" w:rsidRDefault="00E37215" w:rsidP="006210CF">
            <w:pPr>
              <w:pStyle w:val="Textkrper"/>
              <w:rPr>
                <w:lang w:val="en-GB"/>
              </w:rPr>
            </w:pPr>
          </w:p>
        </w:tc>
      </w:tr>
      <w:tr w:rsidR="00E37215" w:rsidRPr="00246134" w14:paraId="046912F6" w14:textId="77777777" w:rsidTr="00E37215">
        <w:tc>
          <w:tcPr>
            <w:tcW w:w="1951" w:type="dxa"/>
          </w:tcPr>
          <w:p w14:paraId="01AB1F9B" w14:textId="77777777" w:rsidR="00E37215" w:rsidRDefault="00E37215" w:rsidP="001A4376">
            <w:pPr>
              <w:pStyle w:val="Textkrper"/>
              <w:rPr>
                <w:lang w:val="en-GB"/>
              </w:rPr>
            </w:pPr>
          </w:p>
        </w:tc>
        <w:tc>
          <w:tcPr>
            <w:tcW w:w="1843" w:type="dxa"/>
            <w:shd w:val="clear" w:color="auto" w:fill="auto"/>
          </w:tcPr>
          <w:p w14:paraId="1E09ED6D" w14:textId="13CB849C" w:rsidR="00E37215" w:rsidRPr="00246134" w:rsidRDefault="00E37215" w:rsidP="001A4376">
            <w:pPr>
              <w:pStyle w:val="Textkrper"/>
              <w:rPr>
                <w:lang w:val="en-GB"/>
              </w:rPr>
            </w:pPr>
            <w:r>
              <w:rPr>
                <w:lang w:val="en-GB"/>
              </w:rPr>
              <w:t>E2.01.25</w:t>
            </w:r>
          </w:p>
        </w:tc>
        <w:tc>
          <w:tcPr>
            <w:tcW w:w="4642" w:type="dxa"/>
            <w:shd w:val="clear" w:color="auto" w:fill="auto"/>
          </w:tcPr>
          <w:p w14:paraId="7DE63AC2" w14:textId="6D412647" w:rsidR="00E37215" w:rsidRPr="00246134" w:rsidRDefault="00E37215" w:rsidP="001A4376">
            <w:pPr>
              <w:pStyle w:val="Textkrper"/>
              <w:rPr>
                <w:lang w:val="en-GB"/>
              </w:rPr>
            </w:pPr>
            <w:r w:rsidRPr="00246134">
              <w:rPr>
                <w:lang w:val="en-GB"/>
              </w:rPr>
              <w:t xml:space="preserve">Is everybody different? </w:t>
            </w:r>
            <w:r>
              <w:rPr>
                <w:lang w:val="en-GB"/>
              </w:rPr>
              <w:t>–</w:t>
            </w:r>
            <w:r w:rsidRPr="00246134">
              <w:rPr>
                <w:lang w:val="en-GB"/>
              </w:rPr>
              <w:t xml:space="preserve"> Teamfindung</w:t>
            </w:r>
          </w:p>
        </w:tc>
      </w:tr>
      <w:tr w:rsidR="00E37215" w:rsidRPr="00246134" w14:paraId="4DB669E1" w14:textId="77777777" w:rsidTr="00E37215">
        <w:tc>
          <w:tcPr>
            <w:tcW w:w="1951" w:type="dxa"/>
          </w:tcPr>
          <w:p w14:paraId="1093787E" w14:textId="77777777" w:rsidR="00E37215" w:rsidRDefault="00E37215" w:rsidP="001A4376">
            <w:pPr>
              <w:pStyle w:val="Textkrper"/>
              <w:rPr>
                <w:lang w:val="en-GB"/>
              </w:rPr>
            </w:pPr>
          </w:p>
        </w:tc>
        <w:tc>
          <w:tcPr>
            <w:tcW w:w="1843" w:type="dxa"/>
            <w:shd w:val="clear" w:color="auto" w:fill="auto"/>
          </w:tcPr>
          <w:p w14:paraId="4E092795" w14:textId="1CE82300" w:rsidR="00E37215" w:rsidRPr="00246134" w:rsidRDefault="00E37215" w:rsidP="001A4376">
            <w:pPr>
              <w:pStyle w:val="Textkrper"/>
              <w:rPr>
                <w:lang w:val="en-GB"/>
              </w:rPr>
            </w:pPr>
            <w:r>
              <w:rPr>
                <w:lang w:val="en-GB"/>
              </w:rPr>
              <w:t>E2.01.26</w:t>
            </w:r>
          </w:p>
        </w:tc>
        <w:tc>
          <w:tcPr>
            <w:tcW w:w="4642" w:type="dxa"/>
            <w:shd w:val="clear" w:color="auto" w:fill="auto"/>
          </w:tcPr>
          <w:p w14:paraId="50404C28" w14:textId="2C983EC5" w:rsidR="00E37215" w:rsidRPr="00246134" w:rsidRDefault="00E37215" w:rsidP="001A4376">
            <w:pPr>
              <w:pStyle w:val="Textkrper"/>
              <w:rPr>
                <w:lang w:val="en-GB"/>
              </w:rPr>
            </w:pPr>
            <w:r w:rsidRPr="00246134">
              <w:rPr>
                <w:lang w:val="en-GB"/>
              </w:rPr>
              <w:t xml:space="preserve">Is everybody different? </w:t>
            </w:r>
            <w:r>
              <w:rPr>
                <w:lang w:val="en-GB"/>
              </w:rPr>
              <w:t>–</w:t>
            </w:r>
            <w:r w:rsidRPr="00246134">
              <w:rPr>
                <w:lang w:val="en-GB"/>
              </w:rPr>
              <w:t xml:space="preserve"> Teambildung</w:t>
            </w:r>
          </w:p>
        </w:tc>
      </w:tr>
      <w:tr w:rsidR="00E37215" w:rsidRPr="00BB2474" w14:paraId="7638DD11" w14:textId="77777777" w:rsidTr="00E37215">
        <w:tc>
          <w:tcPr>
            <w:tcW w:w="1951" w:type="dxa"/>
          </w:tcPr>
          <w:p w14:paraId="13170A84" w14:textId="77777777" w:rsidR="00E37215" w:rsidRDefault="00E37215" w:rsidP="001A4376">
            <w:pPr>
              <w:pStyle w:val="Textkrper"/>
              <w:rPr>
                <w:lang w:val="en-GB"/>
              </w:rPr>
            </w:pPr>
          </w:p>
        </w:tc>
        <w:tc>
          <w:tcPr>
            <w:tcW w:w="1843" w:type="dxa"/>
            <w:shd w:val="clear" w:color="auto" w:fill="auto"/>
          </w:tcPr>
          <w:p w14:paraId="6A08C449" w14:textId="04823AD1" w:rsidR="00E37215" w:rsidRPr="00246134" w:rsidRDefault="00E37215" w:rsidP="001A4376">
            <w:pPr>
              <w:pStyle w:val="Textkrper"/>
              <w:rPr>
                <w:lang w:val="en-GB"/>
              </w:rPr>
            </w:pPr>
            <w:r>
              <w:rPr>
                <w:lang w:val="en-GB"/>
              </w:rPr>
              <w:t>E1.01.29</w:t>
            </w:r>
          </w:p>
        </w:tc>
        <w:tc>
          <w:tcPr>
            <w:tcW w:w="4642" w:type="dxa"/>
            <w:shd w:val="clear" w:color="auto" w:fill="auto"/>
          </w:tcPr>
          <w:p w14:paraId="6E532416" w14:textId="77777777" w:rsidR="00E37215" w:rsidRDefault="00E37215" w:rsidP="001A4376">
            <w:pPr>
              <w:pStyle w:val="Textkrper"/>
              <w:rPr>
                <w:lang w:val="en-GB"/>
              </w:rPr>
            </w:pPr>
            <w:r>
              <w:rPr>
                <w:lang w:val="en-GB"/>
              </w:rPr>
              <w:t xml:space="preserve">Was Sie hier lernen können: </w:t>
            </w:r>
            <w:r w:rsidRPr="00246134">
              <w:rPr>
                <w:lang w:val="en-GB"/>
              </w:rPr>
              <w:t xml:space="preserve">‘How to say </w:t>
            </w:r>
            <w:r>
              <w:rPr>
                <w:lang w:val="en-GB"/>
              </w:rPr>
              <w:t>hello</w:t>
            </w:r>
            <w:r w:rsidRPr="00246134">
              <w:rPr>
                <w:lang w:val="en-GB"/>
              </w:rPr>
              <w:t xml:space="preserve"> all over the world?’</w:t>
            </w:r>
            <w:r>
              <w:rPr>
                <w:lang w:val="en-GB"/>
              </w:rPr>
              <w:t xml:space="preserve"> </w:t>
            </w:r>
          </w:p>
          <w:p w14:paraId="6D5F25C5" w14:textId="069C5915" w:rsidR="00E37215" w:rsidRPr="00246134" w:rsidRDefault="00E37215" w:rsidP="001A4376">
            <w:pPr>
              <w:pStyle w:val="Textkrper"/>
              <w:rPr>
                <w:lang w:val="en-GB"/>
              </w:rPr>
            </w:pPr>
            <w:r>
              <w:rPr>
                <w:lang w:val="en-GB"/>
              </w:rPr>
              <w:t>All about kisses.</w:t>
            </w:r>
          </w:p>
        </w:tc>
      </w:tr>
      <w:tr w:rsidR="00E37215" w:rsidRPr="00281BAF" w14:paraId="5B365FD8" w14:textId="77777777" w:rsidTr="00E37215">
        <w:tc>
          <w:tcPr>
            <w:tcW w:w="1951" w:type="dxa"/>
          </w:tcPr>
          <w:p w14:paraId="40C6D28D" w14:textId="77777777" w:rsidR="00E37215" w:rsidRDefault="00E37215" w:rsidP="001A4376">
            <w:pPr>
              <w:pStyle w:val="Textkrper"/>
              <w:rPr>
                <w:lang w:val="en-GB"/>
              </w:rPr>
            </w:pPr>
          </w:p>
        </w:tc>
        <w:tc>
          <w:tcPr>
            <w:tcW w:w="1843" w:type="dxa"/>
            <w:shd w:val="clear" w:color="auto" w:fill="auto"/>
          </w:tcPr>
          <w:p w14:paraId="7E85C198" w14:textId="75FB3255" w:rsidR="00E37215" w:rsidRPr="00246134" w:rsidRDefault="00E37215" w:rsidP="001A4376">
            <w:pPr>
              <w:pStyle w:val="Textkrper"/>
              <w:rPr>
                <w:lang w:val="en-GB"/>
              </w:rPr>
            </w:pPr>
            <w:r>
              <w:rPr>
                <w:lang w:val="en-GB"/>
              </w:rPr>
              <w:t>E4.01.30</w:t>
            </w:r>
          </w:p>
        </w:tc>
        <w:tc>
          <w:tcPr>
            <w:tcW w:w="4642" w:type="dxa"/>
            <w:shd w:val="clear" w:color="auto" w:fill="auto"/>
          </w:tcPr>
          <w:p w14:paraId="6C60DE20" w14:textId="6C4EB674" w:rsidR="00E37215" w:rsidRPr="00246134" w:rsidRDefault="00E37215" w:rsidP="001A4376">
            <w:pPr>
              <w:pStyle w:val="Textkrper"/>
              <w:rPr>
                <w:lang w:val="en-GB"/>
              </w:rPr>
            </w:pPr>
            <w:r w:rsidRPr="00246134">
              <w:rPr>
                <w:lang w:val="en-GB"/>
              </w:rPr>
              <w:t>How to s</w:t>
            </w:r>
            <w:r>
              <w:rPr>
                <w:lang w:val="en-GB"/>
              </w:rPr>
              <w:t>ay hello all over the world? – R</w:t>
            </w:r>
            <w:r w:rsidRPr="00246134">
              <w:rPr>
                <w:lang w:val="en-GB"/>
              </w:rPr>
              <w:t>ole play</w:t>
            </w:r>
          </w:p>
        </w:tc>
      </w:tr>
      <w:tr w:rsidR="00E37215" w:rsidRPr="00281BAF" w14:paraId="3FA24DF8" w14:textId="77777777" w:rsidTr="00E37215">
        <w:tc>
          <w:tcPr>
            <w:tcW w:w="1951" w:type="dxa"/>
          </w:tcPr>
          <w:p w14:paraId="54EB0731" w14:textId="77777777" w:rsidR="00E37215" w:rsidRDefault="00E37215" w:rsidP="001A4376">
            <w:pPr>
              <w:pStyle w:val="Textkrper"/>
              <w:rPr>
                <w:lang w:val="en-GB"/>
              </w:rPr>
            </w:pPr>
          </w:p>
        </w:tc>
        <w:tc>
          <w:tcPr>
            <w:tcW w:w="1843" w:type="dxa"/>
            <w:shd w:val="clear" w:color="auto" w:fill="auto"/>
          </w:tcPr>
          <w:p w14:paraId="5007C2CD" w14:textId="268845D0" w:rsidR="00E37215" w:rsidRPr="00246134" w:rsidRDefault="00E37215" w:rsidP="001A4376">
            <w:pPr>
              <w:pStyle w:val="Textkrper"/>
              <w:rPr>
                <w:lang w:val="en-GB"/>
              </w:rPr>
            </w:pPr>
            <w:r>
              <w:rPr>
                <w:lang w:val="en-GB"/>
              </w:rPr>
              <w:t>E3.01.3</w:t>
            </w:r>
            <w:r w:rsidRPr="00246134">
              <w:rPr>
                <w:lang w:val="en-GB"/>
              </w:rPr>
              <w:t>1</w:t>
            </w:r>
          </w:p>
        </w:tc>
        <w:tc>
          <w:tcPr>
            <w:tcW w:w="4642" w:type="dxa"/>
            <w:shd w:val="clear" w:color="auto" w:fill="auto"/>
          </w:tcPr>
          <w:p w14:paraId="54C90A70" w14:textId="54158968" w:rsidR="00E37215" w:rsidRPr="00246134" w:rsidRDefault="00E37215" w:rsidP="001A4376">
            <w:pPr>
              <w:pStyle w:val="Textkrper"/>
              <w:rPr>
                <w:lang w:val="en-GB"/>
              </w:rPr>
            </w:pPr>
            <w:r w:rsidRPr="00246134">
              <w:rPr>
                <w:lang w:val="en-GB"/>
              </w:rPr>
              <w:t>How to s</w:t>
            </w:r>
            <w:r>
              <w:rPr>
                <w:lang w:val="en-GB"/>
              </w:rPr>
              <w:t>ay hello all over the world? – W</w:t>
            </w:r>
            <w:r w:rsidRPr="00246134">
              <w:rPr>
                <w:lang w:val="en-GB"/>
              </w:rPr>
              <w:t>ords, words, words</w:t>
            </w:r>
          </w:p>
        </w:tc>
      </w:tr>
      <w:tr w:rsidR="00E37215" w:rsidRPr="00246134" w14:paraId="48B683C9" w14:textId="77777777" w:rsidTr="00E37215">
        <w:tc>
          <w:tcPr>
            <w:tcW w:w="1951" w:type="dxa"/>
          </w:tcPr>
          <w:p w14:paraId="59F636F0" w14:textId="77777777" w:rsidR="00E37215" w:rsidRDefault="00E37215" w:rsidP="001A4376">
            <w:pPr>
              <w:pStyle w:val="Textkrper"/>
              <w:rPr>
                <w:lang w:val="en-GB"/>
              </w:rPr>
            </w:pPr>
          </w:p>
        </w:tc>
        <w:tc>
          <w:tcPr>
            <w:tcW w:w="1843" w:type="dxa"/>
            <w:shd w:val="clear" w:color="auto" w:fill="auto"/>
          </w:tcPr>
          <w:p w14:paraId="5095F06B" w14:textId="577FB958" w:rsidR="00E37215" w:rsidRPr="00246134" w:rsidRDefault="00E37215" w:rsidP="001A4376">
            <w:pPr>
              <w:pStyle w:val="Textkrper"/>
              <w:rPr>
                <w:lang w:val="en-GB"/>
              </w:rPr>
            </w:pPr>
            <w:r>
              <w:rPr>
                <w:lang w:val="en-GB"/>
              </w:rPr>
              <w:t>E2.01.3</w:t>
            </w:r>
            <w:r w:rsidRPr="00246134">
              <w:rPr>
                <w:lang w:val="en-GB"/>
              </w:rPr>
              <w:t>2</w:t>
            </w:r>
          </w:p>
        </w:tc>
        <w:tc>
          <w:tcPr>
            <w:tcW w:w="4642" w:type="dxa"/>
            <w:shd w:val="clear" w:color="auto" w:fill="auto"/>
          </w:tcPr>
          <w:p w14:paraId="23352418" w14:textId="77777777" w:rsidR="00E37215" w:rsidRPr="00246134" w:rsidRDefault="00E37215" w:rsidP="0019249F">
            <w:pPr>
              <w:pStyle w:val="Textkrper"/>
              <w:rPr>
                <w:lang w:val="en-GB"/>
              </w:rPr>
            </w:pPr>
            <w:r w:rsidRPr="00246134">
              <w:rPr>
                <w:lang w:val="en-GB"/>
              </w:rPr>
              <w:t>Vocabulary sheet</w:t>
            </w:r>
          </w:p>
        </w:tc>
      </w:tr>
      <w:tr w:rsidR="00E37215" w:rsidRPr="00246134" w14:paraId="7CB2FCE3" w14:textId="77777777" w:rsidTr="00E37215">
        <w:tc>
          <w:tcPr>
            <w:tcW w:w="1951" w:type="dxa"/>
          </w:tcPr>
          <w:p w14:paraId="711A41E1" w14:textId="77777777" w:rsidR="00E37215" w:rsidRDefault="00E37215" w:rsidP="001A4376">
            <w:pPr>
              <w:pStyle w:val="Textkrper"/>
              <w:rPr>
                <w:lang w:val="en-GB"/>
              </w:rPr>
            </w:pPr>
          </w:p>
        </w:tc>
        <w:tc>
          <w:tcPr>
            <w:tcW w:w="1843" w:type="dxa"/>
            <w:shd w:val="clear" w:color="auto" w:fill="auto"/>
          </w:tcPr>
          <w:p w14:paraId="1CEA9269" w14:textId="55A68A73" w:rsidR="00E37215" w:rsidRPr="00246134" w:rsidRDefault="00E37215" w:rsidP="001A4376">
            <w:pPr>
              <w:pStyle w:val="Textkrper"/>
              <w:rPr>
                <w:lang w:val="en-GB"/>
              </w:rPr>
            </w:pPr>
            <w:r>
              <w:rPr>
                <w:lang w:val="en-GB"/>
              </w:rPr>
              <w:t>E3.01.3</w:t>
            </w:r>
            <w:r w:rsidRPr="00246134">
              <w:rPr>
                <w:lang w:val="en-GB"/>
              </w:rPr>
              <w:t>3</w:t>
            </w:r>
          </w:p>
        </w:tc>
        <w:tc>
          <w:tcPr>
            <w:tcW w:w="4642" w:type="dxa"/>
            <w:shd w:val="clear" w:color="auto" w:fill="auto"/>
          </w:tcPr>
          <w:p w14:paraId="6DFF7832" w14:textId="77777777" w:rsidR="00E37215" w:rsidRPr="0037432D" w:rsidRDefault="00E37215" w:rsidP="0019249F">
            <w:pPr>
              <w:pStyle w:val="berschrift1"/>
              <w:spacing w:before="0" w:after="0"/>
              <w:rPr>
                <w:rFonts w:ascii="Source Sans Pro" w:eastAsiaTheme="minorHAnsi" w:hAnsi="Source Sans Pro" w:cs="Arial"/>
                <w:bCs w:val="0"/>
                <w:sz w:val="20"/>
                <w:szCs w:val="20"/>
                <w:lang w:val="en-GB"/>
              </w:rPr>
            </w:pPr>
            <w:r w:rsidRPr="0037432D">
              <w:rPr>
                <w:rFonts w:ascii="Source Sans Pro" w:eastAsiaTheme="minorHAnsi" w:hAnsi="Source Sans Pro" w:cs="Arial"/>
                <w:bCs w:val="0"/>
                <w:sz w:val="20"/>
                <w:szCs w:val="20"/>
                <w:lang w:val="en-GB"/>
              </w:rPr>
              <w:t>Vocabulary cards</w:t>
            </w:r>
          </w:p>
        </w:tc>
      </w:tr>
      <w:tr w:rsidR="00E37215" w:rsidRPr="00246134" w14:paraId="138EE056" w14:textId="77777777" w:rsidTr="00E37215">
        <w:tc>
          <w:tcPr>
            <w:tcW w:w="1951" w:type="dxa"/>
          </w:tcPr>
          <w:p w14:paraId="170A8907" w14:textId="77777777" w:rsidR="00E37215" w:rsidRDefault="00E37215" w:rsidP="001A4376">
            <w:pPr>
              <w:pStyle w:val="Textkrper"/>
              <w:rPr>
                <w:lang w:val="en-GB"/>
              </w:rPr>
            </w:pPr>
          </w:p>
        </w:tc>
        <w:tc>
          <w:tcPr>
            <w:tcW w:w="1843" w:type="dxa"/>
            <w:shd w:val="clear" w:color="auto" w:fill="auto"/>
          </w:tcPr>
          <w:p w14:paraId="799C91DD" w14:textId="175E485B" w:rsidR="00E37215" w:rsidRPr="00246134" w:rsidRDefault="00E37215" w:rsidP="001A4376">
            <w:pPr>
              <w:pStyle w:val="Textkrper"/>
              <w:rPr>
                <w:lang w:val="en-GB"/>
              </w:rPr>
            </w:pPr>
            <w:r>
              <w:rPr>
                <w:lang w:val="en-GB"/>
              </w:rPr>
              <w:t>E3.01.33</w:t>
            </w:r>
          </w:p>
        </w:tc>
        <w:tc>
          <w:tcPr>
            <w:tcW w:w="4642" w:type="dxa"/>
            <w:shd w:val="clear" w:color="auto" w:fill="auto"/>
          </w:tcPr>
          <w:p w14:paraId="0694BFCD" w14:textId="77777777" w:rsidR="00E37215" w:rsidRPr="00246134" w:rsidRDefault="00E37215" w:rsidP="0019249F">
            <w:pPr>
              <w:outlineLvl w:val="0"/>
              <w:rPr>
                <w:lang w:val="en-GB" w:eastAsia="de-DE"/>
              </w:rPr>
            </w:pPr>
            <w:r w:rsidRPr="00246134">
              <w:rPr>
                <w:bCs/>
                <w:lang w:val="en-GB"/>
              </w:rPr>
              <w:t>Vocabulary cards</w:t>
            </w:r>
          </w:p>
        </w:tc>
      </w:tr>
      <w:tr w:rsidR="00E37215" w:rsidRPr="00246134" w14:paraId="3D16CD77" w14:textId="77777777" w:rsidTr="00E37215">
        <w:tc>
          <w:tcPr>
            <w:tcW w:w="1951" w:type="dxa"/>
          </w:tcPr>
          <w:p w14:paraId="1035F423" w14:textId="77777777" w:rsidR="00E37215" w:rsidRDefault="00E37215" w:rsidP="001A4376">
            <w:pPr>
              <w:pStyle w:val="Textkrper"/>
              <w:rPr>
                <w:lang w:val="en-GB"/>
              </w:rPr>
            </w:pPr>
          </w:p>
        </w:tc>
        <w:tc>
          <w:tcPr>
            <w:tcW w:w="1843" w:type="dxa"/>
            <w:shd w:val="clear" w:color="auto" w:fill="auto"/>
          </w:tcPr>
          <w:p w14:paraId="6B40F3F1" w14:textId="0A378D57" w:rsidR="00E37215" w:rsidRPr="00246134" w:rsidRDefault="00E37215" w:rsidP="001A4376">
            <w:pPr>
              <w:pStyle w:val="Textkrper"/>
              <w:rPr>
                <w:lang w:val="en-GB"/>
              </w:rPr>
            </w:pPr>
            <w:r>
              <w:rPr>
                <w:lang w:val="en-GB"/>
              </w:rPr>
              <w:t>E3.01.34</w:t>
            </w:r>
          </w:p>
        </w:tc>
        <w:tc>
          <w:tcPr>
            <w:tcW w:w="4642" w:type="dxa"/>
            <w:shd w:val="clear" w:color="auto" w:fill="auto"/>
          </w:tcPr>
          <w:p w14:paraId="35DB674D" w14:textId="6AC38693" w:rsidR="00E37215" w:rsidRPr="00246134" w:rsidRDefault="00E37215" w:rsidP="0019249F">
            <w:pPr>
              <w:pStyle w:val="Textkrper"/>
              <w:rPr>
                <w:lang w:val="en-GB"/>
              </w:rPr>
            </w:pPr>
            <w:r w:rsidRPr="00246134">
              <w:rPr>
                <w:lang w:val="en-GB"/>
              </w:rPr>
              <w:t xml:space="preserve">How to say </w:t>
            </w:r>
            <w:r>
              <w:rPr>
                <w:lang w:val="en-GB"/>
              </w:rPr>
              <w:t>hello</w:t>
            </w:r>
            <w:r w:rsidRPr="00246134">
              <w:rPr>
                <w:lang w:val="en-GB"/>
              </w:rPr>
              <w:t xml:space="preserve"> all over the world? </w:t>
            </w:r>
            <w:r>
              <w:rPr>
                <w:lang w:val="en-GB"/>
              </w:rPr>
              <w:t>Let'</w:t>
            </w:r>
            <w:r w:rsidRPr="00246134">
              <w:rPr>
                <w:lang w:val="en-GB"/>
              </w:rPr>
              <w:t xml:space="preserve">s watch a </w:t>
            </w:r>
            <w:r w:rsidRPr="00246134">
              <w:rPr>
                <w:lang w:val="en-GB"/>
              </w:rPr>
              <w:lastRenderedPageBreak/>
              <w:t>film.</w:t>
            </w:r>
          </w:p>
        </w:tc>
      </w:tr>
      <w:tr w:rsidR="00E37215" w:rsidRPr="00281BAF" w14:paraId="53442203" w14:textId="77777777" w:rsidTr="00E37215">
        <w:tc>
          <w:tcPr>
            <w:tcW w:w="1951" w:type="dxa"/>
          </w:tcPr>
          <w:p w14:paraId="36648335" w14:textId="77777777" w:rsidR="00E37215" w:rsidRPr="00246134" w:rsidRDefault="00E37215" w:rsidP="001A4376">
            <w:pPr>
              <w:pStyle w:val="Textkrper"/>
              <w:rPr>
                <w:lang w:val="en-GB"/>
              </w:rPr>
            </w:pPr>
          </w:p>
        </w:tc>
        <w:tc>
          <w:tcPr>
            <w:tcW w:w="1843" w:type="dxa"/>
            <w:shd w:val="clear" w:color="auto" w:fill="auto"/>
          </w:tcPr>
          <w:p w14:paraId="2ED51590" w14:textId="00E398AB" w:rsidR="00E37215" w:rsidRPr="00246134" w:rsidRDefault="00E37215" w:rsidP="001A4376">
            <w:pPr>
              <w:pStyle w:val="Textkrper"/>
              <w:rPr>
                <w:lang w:val="en-GB"/>
              </w:rPr>
            </w:pPr>
            <w:r w:rsidRPr="00246134">
              <w:rPr>
                <w:lang w:val="en-GB"/>
              </w:rPr>
              <w:t>E</w:t>
            </w:r>
            <w:r>
              <w:rPr>
                <w:lang w:val="en-GB"/>
              </w:rPr>
              <w:t>2.01.35</w:t>
            </w:r>
          </w:p>
        </w:tc>
        <w:tc>
          <w:tcPr>
            <w:tcW w:w="4642" w:type="dxa"/>
            <w:shd w:val="clear" w:color="auto" w:fill="auto"/>
          </w:tcPr>
          <w:p w14:paraId="3FA90C28" w14:textId="772E7DE1" w:rsidR="00E37215" w:rsidRPr="00246134" w:rsidRDefault="00E37215" w:rsidP="0019249F">
            <w:pPr>
              <w:pStyle w:val="Textkrper"/>
              <w:jc w:val="left"/>
              <w:rPr>
                <w:lang w:val="en-GB"/>
              </w:rPr>
            </w:pPr>
            <w:r w:rsidRPr="00246134">
              <w:rPr>
                <w:lang w:val="en-GB"/>
              </w:rPr>
              <w:t xml:space="preserve">All about kisses </w:t>
            </w:r>
            <w:r>
              <w:rPr>
                <w:lang w:val="en-GB"/>
              </w:rPr>
              <w:t>–</w:t>
            </w:r>
            <w:r w:rsidRPr="00246134">
              <w:rPr>
                <w:lang w:val="en-GB"/>
              </w:rPr>
              <w:t xml:space="preserve"> How to kiss in …?</w:t>
            </w:r>
          </w:p>
        </w:tc>
      </w:tr>
      <w:tr w:rsidR="00E37215" w:rsidRPr="00281BAF" w14:paraId="35B0B7C7" w14:textId="77777777" w:rsidTr="00E37215">
        <w:tc>
          <w:tcPr>
            <w:tcW w:w="1951" w:type="dxa"/>
          </w:tcPr>
          <w:p w14:paraId="2B2ED4B7" w14:textId="77777777" w:rsidR="00E37215" w:rsidRDefault="00E37215" w:rsidP="001A4376">
            <w:pPr>
              <w:pStyle w:val="Textkrper"/>
              <w:rPr>
                <w:lang w:val="en-GB"/>
              </w:rPr>
            </w:pPr>
          </w:p>
        </w:tc>
        <w:tc>
          <w:tcPr>
            <w:tcW w:w="1843" w:type="dxa"/>
            <w:shd w:val="clear" w:color="auto" w:fill="auto"/>
          </w:tcPr>
          <w:p w14:paraId="77D9B1DE" w14:textId="490A4CBD" w:rsidR="00E37215" w:rsidRPr="00246134" w:rsidRDefault="00E37215" w:rsidP="001A4376">
            <w:pPr>
              <w:pStyle w:val="Textkrper"/>
              <w:rPr>
                <w:lang w:val="en-GB"/>
              </w:rPr>
            </w:pPr>
            <w:r>
              <w:rPr>
                <w:lang w:val="en-GB"/>
              </w:rPr>
              <w:t>E2.01.36</w:t>
            </w:r>
          </w:p>
        </w:tc>
        <w:tc>
          <w:tcPr>
            <w:tcW w:w="4642" w:type="dxa"/>
            <w:shd w:val="clear" w:color="auto" w:fill="auto"/>
          </w:tcPr>
          <w:p w14:paraId="75897740" w14:textId="74AE4468" w:rsidR="00E37215" w:rsidRPr="00246134" w:rsidRDefault="00E37215" w:rsidP="001A4376">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text</w:t>
            </w:r>
          </w:p>
        </w:tc>
      </w:tr>
      <w:tr w:rsidR="00E37215" w:rsidRPr="00281BAF" w14:paraId="44CED992" w14:textId="77777777" w:rsidTr="00E37215">
        <w:tc>
          <w:tcPr>
            <w:tcW w:w="1951" w:type="dxa"/>
          </w:tcPr>
          <w:p w14:paraId="15EBE58E" w14:textId="77777777" w:rsidR="00E37215" w:rsidRPr="00246134" w:rsidRDefault="00E37215" w:rsidP="001A4376">
            <w:pPr>
              <w:pStyle w:val="Textkrper"/>
              <w:rPr>
                <w:lang w:val="en-GB"/>
              </w:rPr>
            </w:pPr>
          </w:p>
        </w:tc>
        <w:tc>
          <w:tcPr>
            <w:tcW w:w="1843" w:type="dxa"/>
            <w:shd w:val="clear" w:color="auto" w:fill="auto"/>
          </w:tcPr>
          <w:p w14:paraId="57872BED" w14:textId="3EA33318" w:rsidR="00E37215" w:rsidRPr="00246134" w:rsidRDefault="00E37215" w:rsidP="001A4376">
            <w:pPr>
              <w:pStyle w:val="Textkrper"/>
              <w:rPr>
                <w:lang w:val="en-GB"/>
              </w:rPr>
            </w:pPr>
            <w:r w:rsidRPr="00246134">
              <w:rPr>
                <w:lang w:val="en-GB"/>
              </w:rPr>
              <w:t>E</w:t>
            </w:r>
            <w:r>
              <w:rPr>
                <w:lang w:val="en-GB"/>
              </w:rPr>
              <w:t>2.01.37</w:t>
            </w:r>
          </w:p>
        </w:tc>
        <w:tc>
          <w:tcPr>
            <w:tcW w:w="4642" w:type="dxa"/>
            <w:shd w:val="clear" w:color="auto" w:fill="auto"/>
          </w:tcPr>
          <w:p w14:paraId="77AD0CBE" w14:textId="303ACBA7"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A</w:t>
            </w:r>
          </w:p>
        </w:tc>
      </w:tr>
      <w:tr w:rsidR="00E37215" w:rsidRPr="00281BAF" w14:paraId="692B4B62" w14:textId="77777777" w:rsidTr="00E37215">
        <w:tc>
          <w:tcPr>
            <w:tcW w:w="1951" w:type="dxa"/>
          </w:tcPr>
          <w:p w14:paraId="3C9AA058" w14:textId="77777777" w:rsidR="00E37215" w:rsidRPr="00246134" w:rsidRDefault="00E37215" w:rsidP="001A4376">
            <w:pPr>
              <w:pStyle w:val="Textkrper"/>
              <w:rPr>
                <w:lang w:val="en-GB"/>
              </w:rPr>
            </w:pPr>
          </w:p>
        </w:tc>
        <w:tc>
          <w:tcPr>
            <w:tcW w:w="1843" w:type="dxa"/>
            <w:shd w:val="clear" w:color="auto" w:fill="auto"/>
          </w:tcPr>
          <w:p w14:paraId="4E7D9C51" w14:textId="15D23727" w:rsidR="00E37215" w:rsidRPr="00246134" w:rsidRDefault="00E37215" w:rsidP="001A4376">
            <w:pPr>
              <w:pStyle w:val="Textkrper"/>
              <w:rPr>
                <w:lang w:val="en-GB"/>
              </w:rPr>
            </w:pPr>
            <w:r w:rsidRPr="00246134">
              <w:rPr>
                <w:lang w:val="en-GB"/>
              </w:rPr>
              <w:t>E</w:t>
            </w:r>
            <w:r>
              <w:rPr>
                <w:lang w:val="en-GB"/>
              </w:rPr>
              <w:t>2.01.37</w:t>
            </w:r>
          </w:p>
        </w:tc>
        <w:tc>
          <w:tcPr>
            <w:tcW w:w="4642" w:type="dxa"/>
            <w:shd w:val="clear" w:color="auto" w:fill="auto"/>
          </w:tcPr>
          <w:p w14:paraId="43E2A6F1" w14:textId="6D63A96A"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A </w:t>
            </w:r>
            <w:r>
              <w:rPr>
                <w:lang w:val="en-GB"/>
              </w:rPr>
              <w:t xml:space="preserve">– </w:t>
            </w:r>
            <w:r w:rsidRPr="00246134">
              <w:rPr>
                <w:lang w:val="en-GB"/>
              </w:rPr>
              <w:t>Lösung</w:t>
            </w:r>
          </w:p>
        </w:tc>
      </w:tr>
      <w:tr w:rsidR="00E37215" w:rsidRPr="00281BAF" w14:paraId="1B80C6C7" w14:textId="77777777" w:rsidTr="00E37215">
        <w:tc>
          <w:tcPr>
            <w:tcW w:w="1951" w:type="dxa"/>
          </w:tcPr>
          <w:p w14:paraId="6F02F5EB" w14:textId="77777777" w:rsidR="00E37215" w:rsidRPr="00246134" w:rsidRDefault="00E37215" w:rsidP="001A4376">
            <w:pPr>
              <w:pStyle w:val="Textkrper"/>
              <w:rPr>
                <w:lang w:val="en-GB"/>
              </w:rPr>
            </w:pPr>
          </w:p>
        </w:tc>
        <w:tc>
          <w:tcPr>
            <w:tcW w:w="1843" w:type="dxa"/>
            <w:shd w:val="clear" w:color="auto" w:fill="auto"/>
          </w:tcPr>
          <w:p w14:paraId="3CF7D4A8" w14:textId="13062D42" w:rsidR="00E37215" w:rsidRPr="00246134" w:rsidRDefault="00E37215" w:rsidP="001A4376">
            <w:pPr>
              <w:pStyle w:val="Textkrper"/>
              <w:rPr>
                <w:lang w:val="en-GB"/>
              </w:rPr>
            </w:pPr>
            <w:r w:rsidRPr="00246134">
              <w:rPr>
                <w:lang w:val="en-GB"/>
              </w:rPr>
              <w:t>E</w:t>
            </w:r>
            <w:r>
              <w:rPr>
                <w:lang w:val="en-GB"/>
              </w:rPr>
              <w:t>5.01.38</w:t>
            </w:r>
          </w:p>
        </w:tc>
        <w:tc>
          <w:tcPr>
            <w:tcW w:w="4642" w:type="dxa"/>
            <w:shd w:val="clear" w:color="auto" w:fill="auto"/>
          </w:tcPr>
          <w:p w14:paraId="0AA5F3A5" w14:textId="2335D313"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B</w:t>
            </w:r>
          </w:p>
        </w:tc>
      </w:tr>
      <w:tr w:rsidR="00E37215" w:rsidRPr="00281BAF" w14:paraId="4CDE1B5E" w14:textId="77777777" w:rsidTr="00E37215">
        <w:tc>
          <w:tcPr>
            <w:tcW w:w="1951" w:type="dxa"/>
          </w:tcPr>
          <w:p w14:paraId="47492E0C" w14:textId="77777777" w:rsidR="00E37215" w:rsidRPr="00246134" w:rsidRDefault="00E37215" w:rsidP="001A4376">
            <w:pPr>
              <w:pStyle w:val="Textkrper"/>
              <w:rPr>
                <w:lang w:val="en-GB"/>
              </w:rPr>
            </w:pPr>
          </w:p>
        </w:tc>
        <w:tc>
          <w:tcPr>
            <w:tcW w:w="1843" w:type="dxa"/>
            <w:shd w:val="clear" w:color="auto" w:fill="auto"/>
          </w:tcPr>
          <w:p w14:paraId="36567EDC" w14:textId="5FA13A5F" w:rsidR="00E37215" w:rsidRPr="00246134" w:rsidRDefault="00E37215" w:rsidP="001A4376">
            <w:pPr>
              <w:pStyle w:val="Textkrper"/>
              <w:rPr>
                <w:lang w:val="en-GB"/>
              </w:rPr>
            </w:pPr>
            <w:r w:rsidRPr="00246134">
              <w:rPr>
                <w:lang w:val="en-GB"/>
              </w:rPr>
              <w:t>E</w:t>
            </w:r>
            <w:r>
              <w:rPr>
                <w:lang w:val="en-GB"/>
              </w:rPr>
              <w:t>5.01.38</w:t>
            </w:r>
          </w:p>
        </w:tc>
        <w:tc>
          <w:tcPr>
            <w:tcW w:w="4642" w:type="dxa"/>
            <w:shd w:val="clear" w:color="auto" w:fill="auto"/>
          </w:tcPr>
          <w:p w14:paraId="2F4D8B19" w14:textId="4BB8688E"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 B </w:t>
            </w:r>
            <w:r>
              <w:rPr>
                <w:lang w:val="en-GB"/>
              </w:rPr>
              <w:t xml:space="preserve">– </w:t>
            </w:r>
            <w:r w:rsidRPr="00246134">
              <w:rPr>
                <w:lang w:val="en-GB"/>
              </w:rPr>
              <w:t>Lösung</w:t>
            </w:r>
          </w:p>
        </w:tc>
      </w:tr>
      <w:tr w:rsidR="00E37215" w:rsidRPr="00281BAF" w14:paraId="386E7C9D" w14:textId="77777777" w:rsidTr="00E37215">
        <w:tc>
          <w:tcPr>
            <w:tcW w:w="1951" w:type="dxa"/>
          </w:tcPr>
          <w:p w14:paraId="6B1D1D3A" w14:textId="77777777" w:rsidR="00E37215" w:rsidRPr="00246134" w:rsidRDefault="00E37215" w:rsidP="001A4376">
            <w:pPr>
              <w:pStyle w:val="Textkrper"/>
              <w:rPr>
                <w:lang w:val="en-GB"/>
              </w:rPr>
            </w:pPr>
          </w:p>
        </w:tc>
        <w:tc>
          <w:tcPr>
            <w:tcW w:w="1843" w:type="dxa"/>
            <w:shd w:val="clear" w:color="auto" w:fill="auto"/>
          </w:tcPr>
          <w:p w14:paraId="7FCCC474" w14:textId="5D784C89" w:rsidR="00E37215" w:rsidRPr="00246134" w:rsidRDefault="00E37215" w:rsidP="001A4376">
            <w:pPr>
              <w:pStyle w:val="Textkrper"/>
              <w:rPr>
                <w:lang w:val="en-GB"/>
              </w:rPr>
            </w:pPr>
            <w:r w:rsidRPr="00246134">
              <w:rPr>
                <w:lang w:val="en-GB"/>
              </w:rPr>
              <w:t>E</w:t>
            </w:r>
            <w:r>
              <w:rPr>
                <w:lang w:val="en-GB"/>
              </w:rPr>
              <w:t>5.02.39</w:t>
            </w:r>
          </w:p>
        </w:tc>
        <w:tc>
          <w:tcPr>
            <w:tcW w:w="4642" w:type="dxa"/>
            <w:shd w:val="clear" w:color="auto" w:fill="auto"/>
          </w:tcPr>
          <w:p w14:paraId="6D999824" w14:textId="25BDECF2" w:rsidR="00E37215" w:rsidRPr="00246134" w:rsidRDefault="00FC32E5" w:rsidP="009E4B13">
            <w:pPr>
              <w:pStyle w:val="Textkrper"/>
              <w:rPr>
                <w:lang w:val="en-GB"/>
              </w:rPr>
            </w:pPr>
            <w:r>
              <w:rPr>
                <w:lang w:val="en-GB"/>
              </w:rPr>
              <w:t>All about kisses</w:t>
            </w:r>
            <w:r w:rsidR="00E37215" w:rsidRPr="00246134">
              <w:rPr>
                <w:lang w:val="en-GB"/>
              </w:rPr>
              <w:t xml:space="preserve"> </w:t>
            </w:r>
            <w:r w:rsidR="00E37215">
              <w:rPr>
                <w:lang w:val="en-GB"/>
              </w:rPr>
              <w:t>–</w:t>
            </w:r>
            <w:r w:rsidR="00E37215" w:rsidRPr="00246134">
              <w:rPr>
                <w:lang w:val="en-GB"/>
              </w:rPr>
              <w:t xml:space="preserve"> How to kiss in …? </w:t>
            </w:r>
            <w:r w:rsidR="00E37215">
              <w:rPr>
                <w:lang w:val="en-GB"/>
              </w:rPr>
              <w:t>–</w:t>
            </w:r>
            <w:r w:rsidR="00E37215" w:rsidRPr="00246134">
              <w:rPr>
                <w:lang w:val="en-GB"/>
              </w:rPr>
              <w:t xml:space="preserve"> C</w:t>
            </w:r>
          </w:p>
        </w:tc>
      </w:tr>
      <w:tr w:rsidR="00E37215" w:rsidRPr="00281BAF" w14:paraId="2DDC5F7F" w14:textId="77777777" w:rsidTr="00E37215">
        <w:tc>
          <w:tcPr>
            <w:tcW w:w="1951" w:type="dxa"/>
          </w:tcPr>
          <w:p w14:paraId="624A6637" w14:textId="77777777" w:rsidR="00E37215" w:rsidRPr="00246134" w:rsidRDefault="00E37215" w:rsidP="001A4376">
            <w:pPr>
              <w:pStyle w:val="Textkrper"/>
              <w:rPr>
                <w:lang w:val="en-GB"/>
              </w:rPr>
            </w:pPr>
          </w:p>
        </w:tc>
        <w:tc>
          <w:tcPr>
            <w:tcW w:w="1843" w:type="dxa"/>
            <w:shd w:val="clear" w:color="auto" w:fill="auto"/>
          </w:tcPr>
          <w:p w14:paraId="01AF5D4B" w14:textId="56F724C4" w:rsidR="00E37215" w:rsidRPr="00246134" w:rsidRDefault="00E37215" w:rsidP="001A4376">
            <w:pPr>
              <w:pStyle w:val="Textkrper"/>
              <w:rPr>
                <w:lang w:val="en-GB"/>
              </w:rPr>
            </w:pPr>
            <w:r w:rsidRPr="00246134">
              <w:rPr>
                <w:lang w:val="en-GB"/>
              </w:rPr>
              <w:t>E</w:t>
            </w:r>
            <w:r>
              <w:rPr>
                <w:lang w:val="en-GB"/>
              </w:rPr>
              <w:t>5.02.39</w:t>
            </w:r>
          </w:p>
        </w:tc>
        <w:tc>
          <w:tcPr>
            <w:tcW w:w="4642" w:type="dxa"/>
            <w:shd w:val="clear" w:color="auto" w:fill="auto"/>
          </w:tcPr>
          <w:p w14:paraId="3F9AB9F2" w14:textId="2367446A"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 C </w:t>
            </w:r>
            <w:r>
              <w:rPr>
                <w:lang w:val="en-GB"/>
              </w:rPr>
              <w:t xml:space="preserve">– </w:t>
            </w:r>
            <w:r w:rsidRPr="00246134">
              <w:rPr>
                <w:lang w:val="en-GB"/>
              </w:rPr>
              <w:t>Lösung</w:t>
            </w:r>
          </w:p>
        </w:tc>
      </w:tr>
      <w:tr w:rsidR="00E37215" w:rsidRPr="00246134" w14:paraId="0C52E06D" w14:textId="77777777" w:rsidTr="00E37215">
        <w:tc>
          <w:tcPr>
            <w:tcW w:w="1951" w:type="dxa"/>
          </w:tcPr>
          <w:p w14:paraId="4BAC24C6" w14:textId="77777777" w:rsidR="00E37215" w:rsidRPr="00246134" w:rsidRDefault="00E37215" w:rsidP="006210CF">
            <w:pPr>
              <w:pStyle w:val="Textkrper"/>
              <w:rPr>
                <w:lang w:val="en-GB"/>
              </w:rPr>
            </w:pPr>
          </w:p>
        </w:tc>
        <w:tc>
          <w:tcPr>
            <w:tcW w:w="1843" w:type="dxa"/>
            <w:shd w:val="clear" w:color="auto" w:fill="auto"/>
          </w:tcPr>
          <w:p w14:paraId="7A4848CD" w14:textId="5B404537" w:rsidR="00E37215" w:rsidRPr="00246134" w:rsidRDefault="00E37215" w:rsidP="006210CF">
            <w:pPr>
              <w:pStyle w:val="Textkrper"/>
              <w:rPr>
                <w:lang w:val="en-GB"/>
              </w:rPr>
            </w:pPr>
            <w:r w:rsidRPr="00246134">
              <w:rPr>
                <w:lang w:val="en-GB"/>
              </w:rPr>
              <w:t>E</w:t>
            </w:r>
            <w:r>
              <w:rPr>
                <w:lang w:val="en-GB"/>
              </w:rPr>
              <w:t>2.01.40</w:t>
            </w:r>
          </w:p>
        </w:tc>
        <w:tc>
          <w:tcPr>
            <w:tcW w:w="4642" w:type="dxa"/>
            <w:shd w:val="clear" w:color="auto" w:fill="auto"/>
          </w:tcPr>
          <w:p w14:paraId="1B2754B6" w14:textId="77777777" w:rsidR="00E37215" w:rsidRDefault="00E37215" w:rsidP="006210CF">
            <w:pPr>
              <w:pStyle w:val="Textkrper"/>
              <w:rPr>
                <w:lang w:val="en-GB"/>
              </w:rPr>
            </w:pPr>
            <w:r>
              <w:rPr>
                <w:lang w:val="en-GB"/>
              </w:rPr>
              <w:t xml:space="preserve">Was Sie hier lernen können: </w:t>
            </w:r>
            <w:r w:rsidRPr="00246134">
              <w:rPr>
                <w:lang w:val="en-GB"/>
              </w:rPr>
              <w:t xml:space="preserve">‘How to say </w:t>
            </w:r>
            <w:r>
              <w:rPr>
                <w:lang w:val="en-GB"/>
              </w:rPr>
              <w:t>hello</w:t>
            </w:r>
            <w:r w:rsidRPr="00246134">
              <w:rPr>
                <w:lang w:val="en-GB"/>
              </w:rPr>
              <w:t xml:space="preserve"> all over the world?’</w:t>
            </w:r>
            <w:r>
              <w:rPr>
                <w:lang w:val="en-GB"/>
              </w:rPr>
              <w:t xml:space="preserve"> </w:t>
            </w:r>
          </w:p>
          <w:p w14:paraId="61D3782A" w14:textId="4EE97C52" w:rsidR="00E37215" w:rsidRDefault="00E37215" w:rsidP="006210CF">
            <w:pPr>
              <w:pStyle w:val="Textkrper"/>
              <w:rPr>
                <w:lang w:val="en-GB"/>
              </w:rPr>
            </w:pPr>
            <w:r>
              <w:rPr>
                <w:lang w:val="en-GB"/>
              </w:rPr>
              <w:t>All about kisses: Selbsteinschätzung</w:t>
            </w:r>
          </w:p>
          <w:p w14:paraId="421DCD1E" w14:textId="1C902B22" w:rsidR="00E37215" w:rsidRPr="00246134" w:rsidRDefault="00E37215" w:rsidP="006210CF">
            <w:pPr>
              <w:pStyle w:val="Textkrper"/>
              <w:rPr>
                <w:lang w:val="en-GB"/>
              </w:rPr>
            </w:pPr>
          </w:p>
        </w:tc>
      </w:tr>
      <w:tr w:rsidR="00E37215" w:rsidRPr="00246134" w14:paraId="63997952" w14:textId="77777777" w:rsidTr="00E37215">
        <w:tc>
          <w:tcPr>
            <w:tcW w:w="1951" w:type="dxa"/>
          </w:tcPr>
          <w:p w14:paraId="25F74DAA" w14:textId="77777777" w:rsidR="00E37215" w:rsidRPr="00CA6B65" w:rsidRDefault="00E37215" w:rsidP="00CA6B65">
            <w:pPr>
              <w:pStyle w:val="Textkrper"/>
              <w:jc w:val="left"/>
              <w:rPr>
                <w:b/>
                <w:lang w:val="en-GB"/>
              </w:rPr>
            </w:pPr>
          </w:p>
        </w:tc>
        <w:tc>
          <w:tcPr>
            <w:tcW w:w="1843" w:type="dxa"/>
            <w:shd w:val="clear" w:color="auto" w:fill="auto"/>
          </w:tcPr>
          <w:p w14:paraId="11B7BE24" w14:textId="260B98F2" w:rsidR="00E37215" w:rsidRDefault="00E37215" w:rsidP="00CA6B65">
            <w:pPr>
              <w:pStyle w:val="Textkrper"/>
              <w:jc w:val="left"/>
            </w:pPr>
            <w:r w:rsidRPr="00CA6B65">
              <w:rPr>
                <w:b/>
                <w:lang w:val="en-GB"/>
              </w:rPr>
              <w:t xml:space="preserve">Lernthema </w:t>
            </w:r>
            <w:r>
              <w:rPr>
                <w:b/>
                <w:lang w:val="en-GB"/>
              </w:rPr>
              <w:t>4</w:t>
            </w:r>
            <w:r>
              <w:t xml:space="preserve"> </w:t>
            </w:r>
          </w:p>
          <w:p w14:paraId="627877FB" w14:textId="39062213" w:rsidR="00E37215" w:rsidRPr="000C3DBC" w:rsidRDefault="00E37215" w:rsidP="00CA6B65">
            <w:pPr>
              <w:pStyle w:val="Textkrper"/>
              <w:jc w:val="left"/>
            </w:pPr>
            <w:r>
              <w:t>E2.02.41, E2.01.42</w:t>
            </w:r>
          </w:p>
        </w:tc>
        <w:tc>
          <w:tcPr>
            <w:tcW w:w="4642" w:type="dxa"/>
            <w:shd w:val="clear" w:color="auto" w:fill="auto"/>
          </w:tcPr>
          <w:p w14:paraId="198C21C3" w14:textId="35FDC4F9" w:rsidR="00E37215" w:rsidRPr="00CA6B65" w:rsidRDefault="00E37215" w:rsidP="00654C27">
            <w:pPr>
              <w:pStyle w:val="Textkrper"/>
              <w:rPr>
                <w:b/>
                <w:lang w:val="en-US"/>
              </w:rPr>
            </w:pPr>
            <w:r w:rsidRPr="00CA6B65">
              <w:rPr>
                <w:b/>
                <w:lang w:val="en-GB"/>
              </w:rPr>
              <w:t>Everybody is different – so what!</w:t>
            </w:r>
          </w:p>
          <w:p w14:paraId="08DB640A" w14:textId="757B207A" w:rsidR="00E37215" w:rsidRPr="00CA6B65" w:rsidRDefault="00E37215" w:rsidP="00CA6B65">
            <w:pPr>
              <w:pStyle w:val="Textkrper"/>
            </w:pPr>
            <w:r w:rsidRPr="00BB2474">
              <w:t>Einf</w:t>
            </w:r>
            <w:r>
              <w:t xml:space="preserve">ührung in das Lernthema </w:t>
            </w:r>
            <w:r w:rsidRPr="00CA6B65">
              <w:t>Photo project</w:t>
            </w:r>
          </w:p>
        </w:tc>
      </w:tr>
      <w:tr w:rsidR="00E37215" w:rsidRPr="00246134" w14:paraId="06F519D8" w14:textId="77777777" w:rsidTr="00E37215">
        <w:tc>
          <w:tcPr>
            <w:tcW w:w="1951" w:type="dxa"/>
          </w:tcPr>
          <w:p w14:paraId="79A0B237" w14:textId="77777777" w:rsidR="00E37215" w:rsidRPr="003228D0" w:rsidRDefault="00E37215" w:rsidP="006210CF">
            <w:pPr>
              <w:pStyle w:val="Textkrper"/>
              <w:rPr>
                <w:b/>
              </w:rPr>
            </w:pPr>
          </w:p>
        </w:tc>
        <w:tc>
          <w:tcPr>
            <w:tcW w:w="1843" w:type="dxa"/>
            <w:shd w:val="clear" w:color="auto" w:fill="auto"/>
          </w:tcPr>
          <w:p w14:paraId="11D026A5" w14:textId="1B6B2CC1" w:rsidR="00E37215" w:rsidRPr="00CA6B65" w:rsidRDefault="00E37215" w:rsidP="006210CF">
            <w:pPr>
              <w:pStyle w:val="Textkrper"/>
              <w:rPr>
                <w:b/>
                <w:lang w:val="en-GB"/>
              </w:rPr>
            </w:pPr>
            <w:r w:rsidRPr="00CA6B65">
              <w:rPr>
                <w:b/>
                <w:lang w:val="en-GB"/>
              </w:rPr>
              <w:t>Lernschritte</w:t>
            </w:r>
          </w:p>
        </w:tc>
        <w:tc>
          <w:tcPr>
            <w:tcW w:w="4642" w:type="dxa"/>
            <w:shd w:val="clear" w:color="auto" w:fill="auto"/>
          </w:tcPr>
          <w:p w14:paraId="796731F9" w14:textId="77777777" w:rsidR="00E37215" w:rsidRPr="00246134" w:rsidRDefault="00E37215" w:rsidP="006210CF">
            <w:pPr>
              <w:pStyle w:val="Textkrper"/>
              <w:rPr>
                <w:lang w:val="en-GB"/>
              </w:rPr>
            </w:pPr>
          </w:p>
        </w:tc>
      </w:tr>
      <w:tr w:rsidR="00E37215" w:rsidRPr="00246134" w14:paraId="2E39DD90" w14:textId="77777777" w:rsidTr="00E37215">
        <w:tc>
          <w:tcPr>
            <w:tcW w:w="1951" w:type="dxa"/>
          </w:tcPr>
          <w:p w14:paraId="07871C6B" w14:textId="77777777" w:rsidR="00E37215" w:rsidRDefault="00E37215" w:rsidP="001A4376">
            <w:pPr>
              <w:pStyle w:val="Textkrper"/>
              <w:rPr>
                <w:lang w:val="en-GB"/>
              </w:rPr>
            </w:pPr>
          </w:p>
        </w:tc>
        <w:tc>
          <w:tcPr>
            <w:tcW w:w="1843" w:type="dxa"/>
            <w:shd w:val="clear" w:color="auto" w:fill="auto"/>
          </w:tcPr>
          <w:p w14:paraId="03ED14AA" w14:textId="24E1DA79" w:rsidR="00E37215" w:rsidRPr="00246134" w:rsidRDefault="00E37215" w:rsidP="001A4376">
            <w:pPr>
              <w:pStyle w:val="Textkrper"/>
              <w:rPr>
                <w:lang w:val="en-GB"/>
              </w:rPr>
            </w:pPr>
            <w:r>
              <w:rPr>
                <w:lang w:val="en-GB"/>
              </w:rPr>
              <w:t>E2.01.43</w:t>
            </w:r>
          </w:p>
        </w:tc>
        <w:tc>
          <w:tcPr>
            <w:tcW w:w="4642" w:type="dxa"/>
            <w:shd w:val="clear" w:color="auto" w:fill="auto"/>
          </w:tcPr>
          <w:p w14:paraId="656D109C" w14:textId="77777777" w:rsidR="00E37215" w:rsidRDefault="00E37215" w:rsidP="0019249F">
            <w:pPr>
              <w:pStyle w:val="Textkrper"/>
            </w:pPr>
            <w:r w:rsidRPr="00232277">
              <w:t xml:space="preserve">Was Sie hier lernen können: Everybody is different </w:t>
            </w:r>
          </w:p>
          <w:p w14:paraId="393E8324" w14:textId="24232C02" w:rsidR="00E37215" w:rsidRPr="00232277" w:rsidRDefault="00E37215" w:rsidP="0019249F">
            <w:pPr>
              <w:pStyle w:val="Textkrper"/>
            </w:pPr>
            <w:r w:rsidRPr="00232277">
              <w:t>– so what!</w:t>
            </w:r>
          </w:p>
        </w:tc>
      </w:tr>
      <w:tr w:rsidR="00E37215" w:rsidRPr="00281BAF" w14:paraId="1186F5F3" w14:textId="77777777" w:rsidTr="00E37215">
        <w:tc>
          <w:tcPr>
            <w:tcW w:w="1951" w:type="dxa"/>
          </w:tcPr>
          <w:p w14:paraId="432B2769" w14:textId="77777777" w:rsidR="00E37215" w:rsidRDefault="00E37215" w:rsidP="001A4376">
            <w:pPr>
              <w:pStyle w:val="Textkrper"/>
              <w:rPr>
                <w:lang w:val="en-GB"/>
              </w:rPr>
            </w:pPr>
          </w:p>
        </w:tc>
        <w:tc>
          <w:tcPr>
            <w:tcW w:w="1843" w:type="dxa"/>
            <w:shd w:val="clear" w:color="auto" w:fill="auto"/>
          </w:tcPr>
          <w:p w14:paraId="7CF59CD9" w14:textId="6559DAC8" w:rsidR="00E37215" w:rsidRPr="00246134" w:rsidRDefault="00E37215" w:rsidP="001A4376">
            <w:pPr>
              <w:pStyle w:val="Textkrper"/>
              <w:rPr>
                <w:lang w:val="en-GB"/>
              </w:rPr>
            </w:pPr>
            <w:r>
              <w:rPr>
                <w:lang w:val="en-GB"/>
              </w:rPr>
              <w:t>E2.02.44</w:t>
            </w:r>
          </w:p>
        </w:tc>
        <w:tc>
          <w:tcPr>
            <w:tcW w:w="4642" w:type="dxa"/>
            <w:shd w:val="clear" w:color="auto" w:fill="auto"/>
          </w:tcPr>
          <w:p w14:paraId="758F323B" w14:textId="61247295" w:rsidR="00E37215" w:rsidRPr="00246134" w:rsidRDefault="00E37215" w:rsidP="008337EB">
            <w:pPr>
              <w:pStyle w:val="Textkrper"/>
              <w:rPr>
                <w:lang w:val="en-GB"/>
              </w:rPr>
            </w:pPr>
            <w:r w:rsidRPr="00246134">
              <w:rPr>
                <w:lang w:val="en-GB"/>
              </w:rPr>
              <w:t xml:space="preserve">Everybody is different – so what! </w:t>
            </w:r>
            <w:r>
              <w:rPr>
                <w:lang w:val="en-GB"/>
              </w:rPr>
              <w:t>–</w:t>
            </w:r>
            <w:r w:rsidRPr="00246134">
              <w:rPr>
                <w:lang w:val="en-GB"/>
              </w:rPr>
              <w:t xml:space="preserve"> Informieren</w:t>
            </w:r>
          </w:p>
        </w:tc>
      </w:tr>
      <w:tr w:rsidR="00E37215" w:rsidRPr="00281BAF" w14:paraId="1036260C" w14:textId="77777777" w:rsidTr="00E37215">
        <w:tc>
          <w:tcPr>
            <w:tcW w:w="1951" w:type="dxa"/>
          </w:tcPr>
          <w:p w14:paraId="66DA98A3" w14:textId="77777777" w:rsidR="00E37215" w:rsidRPr="00246134" w:rsidRDefault="00E37215" w:rsidP="006210CF">
            <w:pPr>
              <w:pStyle w:val="Textkrper"/>
              <w:rPr>
                <w:lang w:val="en-GB"/>
              </w:rPr>
            </w:pPr>
          </w:p>
        </w:tc>
        <w:tc>
          <w:tcPr>
            <w:tcW w:w="1843" w:type="dxa"/>
            <w:shd w:val="clear" w:color="auto" w:fill="auto"/>
          </w:tcPr>
          <w:p w14:paraId="01963024" w14:textId="6993D18A" w:rsidR="00E37215" w:rsidRPr="00246134" w:rsidRDefault="00E37215" w:rsidP="006210CF">
            <w:pPr>
              <w:pStyle w:val="Textkrper"/>
              <w:rPr>
                <w:lang w:val="en-GB"/>
              </w:rPr>
            </w:pPr>
            <w:r w:rsidRPr="00246134">
              <w:rPr>
                <w:lang w:val="en-GB"/>
              </w:rPr>
              <w:t>E</w:t>
            </w:r>
            <w:r>
              <w:rPr>
                <w:lang w:val="en-GB"/>
              </w:rPr>
              <w:t>3.01.45</w:t>
            </w:r>
          </w:p>
        </w:tc>
        <w:tc>
          <w:tcPr>
            <w:tcW w:w="4642" w:type="dxa"/>
            <w:shd w:val="clear" w:color="auto" w:fill="auto"/>
          </w:tcPr>
          <w:p w14:paraId="79C185C7" w14:textId="6D79FF3A"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Planen</w:t>
            </w:r>
          </w:p>
        </w:tc>
      </w:tr>
      <w:tr w:rsidR="00E37215" w:rsidRPr="00281BAF" w14:paraId="5D68E907" w14:textId="77777777" w:rsidTr="00E37215">
        <w:tc>
          <w:tcPr>
            <w:tcW w:w="1951" w:type="dxa"/>
          </w:tcPr>
          <w:p w14:paraId="0D6A1D56" w14:textId="77777777" w:rsidR="00E37215" w:rsidRDefault="00E37215" w:rsidP="006210CF">
            <w:pPr>
              <w:pStyle w:val="Textkrper"/>
              <w:rPr>
                <w:lang w:val="en-GB"/>
              </w:rPr>
            </w:pPr>
          </w:p>
        </w:tc>
        <w:tc>
          <w:tcPr>
            <w:tcW w:w="1843" w:type="dxa"/>
            <w:shd w:val="clear" w:color="auto" w:fill="auto"/>
          </w:tcPr>
          <w:p w14:paraId="085E5807" w14:textId="6B1E8891" w:rsidR="00E37215" w:rsidRPr="00246134" w:rsidRDefault="00E37215" w:rsidP="006210CF">
            <w:pPr>
              <w:pStyle w:val="Textkrper"/>
              <w:rPr>
                <w:lang w:val="en-GB"/>
              </w:rPr>
            </w:pPr>
            <w:r>
              <w:rPr>
                <w:lang w:val="en-GB"/>
              </w:rPr>
              <w:t>E4.01.46</w:t>
            </w:r>
          </w:p>
        </w:tc>
        <w:tc>
          <w:tcPr>
            <w:tcW w:w="4642" w:type="dxa"/>
            <w:shd w:val="clear" w:color="auto" w:fill="auto"/>
          </w:tcPr>
          <w:p w14:paraId="2663CAD4" w14:textId="6E0EF86B"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Entscheiden</w:t>
            </w:r>
          </w:p>
        </w:tc>
      </w:tr>
      <w:tr w:rsidR="00E37215" w:rsidRPr="00281BAF" w14:paraId="119AB767" w14:textId="77777777" w:rsidTr="00E37215">
        <w:tc>
          <w:tcPr>
            <w:tcW w:w="1951" w:type="dxa"/>
          </w:tcPr>
          <w:p w14:paraId="4471507F" w14:textId="77777777" w:rsidR="00E37215" w:rsidRDefault="00E37215" w:rsidP="006210CF">
            <w:pPr>
              <w:pStyle w:val="Textkrper"/>
              <w:rPr>
                <w:lang w:val="en-GB"/>
              </w:rPr>
            </w:pPr>
          </w:p>
        </w:tc>
        <w:tc>
          <w:tcPr>
            <w:tcW w:w="1843" w:type="dxa"/>
            <w:shd w:val="clear" w:color="auto" w:fill="auto"/>
          </w:tcPr>
          <w:p w14:paraId="1CC08C5C" w14:textId="3AF42D0E" w:rsidR="00E37215" w:rsidRPr="00246134" w:rsidRDefault="00E37215" w:rsidP="006210CF">
            <w:pPr>
              <w:pStyle w:val="Textkrper"/>
              <w:rPr>
                <w:lang w:val="en-GB"/>
              </w:rPr>
            </w:pPr>
            <w:r>
              <w:rPr>
                <w:lang w:val="en-GB"/>
              </w:rPr>
              <w:t>E4.01.47</w:t>
            </w:r>
          </w:p>
        </w:tc>
        <w:tc>
          <w:tcPr>
            <w:tcW w:w="4642" w:type="dxa"/>
            <w:shd w:val="clear" w:color="auto" w:fill="auto"/>
          </w:tcPr>
          <w:p w14:paraId="21D55E98" w14:textId="436BA068" w:rsidR="00E37215" w:rsidRPr="00246134" w:rsidRDefault="00E37215" w:rsidP="008337EB">
            <w:pPr>
              <w:pStyle w:val="Textkrper"/>
              <w:rPr>
                <w:lang w:val="en-GB"/>
              </w:rPr>
            </w:pPr>
            <w:r w:rsidRPr="00246134">
              <w:rPr>
                <w:lang w:val="en-GB"/>
              </w:rPr>
              <w:t xml:space="preserve">Everybody is different – so what! </w:t>
            </w:r>
            <w:r>
              <w:rPr>
                <w:lang w:val="en-GB"/>
              </w:rPr>
              <w:t>–</w:t>
            </w:r>
            <w:r w:rsidRPr="00246134">
              <w:rPr>
                <w:lang w:val="en-GB"/>
              </w:rPr>
              <w:t>Durchführen</w:t>
            </w:r>
          </w:p>
        </w:tc>
      </w:tr>
      <w:tr w:rsidR="00E37215" w:rsidRPr="00281BAF" w14:paraId="2DC65C84" w14:textId="77777777" w:rsidTr="00E37215">
        <w:tc>
          <w:tcPr>
            <w:tcW w:w="1951" w:type="dxa"/>
          </w:tcPr>
          <w:p w14:paraId="45715E49" w14:textId="77777777" w:rsidR="00E37215" w:rsidRDefault="00E37215" w:rsidP="006210CF">
            <w:pPr>
              <w:pStyle w:val="Textkrper"/>
              <w:rPr>
                <w:lang w:val="en-GB"/>
              </w:rPr>
            </w:pPr>
          </w:p>
        </w:tc>
        <w:tc>
          <w:tcPr>
            <w:tcW w:w="1843" w:type="dxa"/>
            <w:shd w:val="clear" w:color="auto" w:fill="auto"/>
          </w:tcPr>
          <w:p w14:paraId="777A9726" w14:textId="4A29ECE1" w:rsidR="00E37215" w:rsidRPr="00246134" w:rsidRDefault="00E37215" w:rsidP="006210CF">
            <w:pPr>
              <w:pStyle w:val="Textkrper"/>
              <w:rPr>
                <w:lang w:val="en-GB"/>
              </w:rPr>
            </w:pPr>
            <w:r>
              <w:rPr>
                <w:lang w:val="en-GB"/>
              </w:rPr>
              <w:t>E3.01.48</w:t>
            </w:r>
          </w:p>
        </w:tc>
        <w:tc>
          <w:tcPr>
            <w:tcW w:w="4642" w:type="dxa"/>
            <w:shd w:val="clear" w:color="auto" w:fill="auto"/>
          </w:tcPr>
          <w:p w14:paraId="35057781" w14:textId="7276AE37"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Kontrollieren</w:t>
            </w:r>
          </w:p>
        </w:tc>
      </w:tr>
      <w:tr w:rsidR="00E37215" w:rsidRPr="00281BAF" w14:paraId="0886C86F" w14:textId="77777777" w:rsidTr="00E37215">
        <w:tc>
          <w:tcPr>
            <w:tcW w:w="1951" w:type="dxa"/>
          </w:tcPr>
          <w:p w14:paraId="56D2F7B2" w14:textId="77777777" w:rsidR="00E37215" w:rsidRDefault="00E37215" w:rsidP="006210CF">
            <w:pPr>
              <w:pStyle w:val="Textkrper"/>
              <w:rPr>
                <w:lang w:val="en-GB"/>
              </w:rPr>
            </w:pPr>
          </w:p>
        </w:tc>
        <w:tc>
          <w:tcPr>
            <w:tcW w:w="1843" w:type="dxa"/>
            <w:shd w:val="clear" w:color="auto" w:fill="auto"/>
          </w:tcPr>
          <w:p w14:paraId="2DD806D3" w14:textId="293AFB99" w:rsidR="00E37215" w:rsidRPr="00246134" w:rsidRDefault="00E37215" w:rsidP="006210CF">
            <w:pPr>
              <w:pStyle w:val="Textkrper"/>
              <w:rPr>
                <w:lang w:val="en-GB"/>
              </w:rPr>
            </w:pPr>
            <w:r>
              <w:rPr>
                <w:lang w:val="en-GB"/>
              </w:rPr>
              <w:t>E4.01.49</w:t>
            </w:r>
          </w:p>
        </w:tc>
        <w:tc>
          <w:tcPr>
            <w:tcW w:w="4642" w:type="dxa"/>
            <w:shd w:val="clear" w:color="auto" w:fill="auto"/>
          </w:tcPr>
          <w:p w14:paraId="538AA272" w14:textId="65C701B9"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Bewerten</w:t>
            </w:r>
          </w:p>
        </w:tc>
      </w:tr>
      <w:tr w:rsidR="00E37215" w:rsidRPr="00246134" w14:paraId="16557FA4" w14:textId="77777777" w:rsidTr="00E37215">
        <w:tc>
          <w:tcPr>
            <w:tcW w:w="1951" w:type="dxa"/>
          </w:tcPr>
          <w:p w14:paraId="0AA6CBD1" w14:textId="77777777" w:rsidR="00E37215" w:rsidRDefault="00E37215" w:rsidP="006210CF">
            <w:pPr>
              <w:pStyle w:val="Textkrper"/>
              <w:rPr>
                <w:lang w:val="en-GB"/>
              </w:rPr>
            </w:pPr>
          </w:p>
        </w:tc>
        <w:tc>
          <w:tcPr>
            <w:tcW w:w="1843" w:type="dxa"/>
            <w:shd w:val="clear" w:color="auto" w:fill="auto"/>
          </w:tcPr>
          <w:p w14:paraId="35C3F5B5" w14:textId="76753CB4" w:rsidR="00E37215" w:rsidRPr="00246134" w:rsidRDefault="00E37215" w:rsidP="006210CF">
            <w:pPr>
              <w:pStyle w:val="Textkrper"/>
              <w:rPr>
                <w:lang w:val="en-GB"/>
              </w:rPr>
            </w:pPr>
            <w:r>
              <w:rPr>
                <w:lang w:val="en-GB"/>
              </w:rPr>
              <w:t>E2.01.50</w:t>
            </w:r>
          </w:p>
        </w:tc>
        <w:tc>
          <w:tcPr>
            <w:tcW w:w="4642" w:type="dxa"/>
            <w:shd w:val="clear" w:color="auto" w:fill="auto"/>
          </w:tcPr>
          <w:p w14:paraId="77B88762" w14:textId="77777777" w:rsidR="00E37215" w:rsidRDefault="00E37215" w:rsidP="006210CF">
            <w:pPr>
              <w:pStyle w:val="Textkrper"/>
              <w:rPr>
                <w:lang w:val="en-GB"/>
              </w:rPr>
            </w:pPr>
            <w:r>
              <w:rPr>
                <w:lang w:val="en-GB"/>
              </w:rPr>
              <w:t>Everybody is different – so what</w:t>
            </w:r>
            <w:proofErr w:type="gramStart"/>
            <w:r>
              <w:rPr>
                <w:lang w:val="en-GB"/>
              </w:rPr>
              <w:t>!:</w:t>
            </w:r>
            <w:proofErr w:type="gramEnd"/>
          </w:p>
          <w:p w14:paraId="2F57ECD2" w14:textId="3AAE4836" w:rsidR="00E37215" w:rsidRDefault="00E37215" w:rsidP="006210CF">
            <w:pPr>
              <w:pStyle w:val="Textkrper"/>
              <w:rPr>
                <w:lang w:val="en-GB"/>
              </w:rPr>
            </w:pPr>
            <w:r w:rsidRPr="00246134">
              <w:rPr>
                <w:lang w:val="en-GB"/>
              </w:rPr>
              <w:t>Selbs</w:t>
            </w:r>
            <w:r>
              <w:rPr>
                <w:lang w:val="en-GB"/>
              </w:rPr>
              <w:t>teinschätzung</w:t>
            </w:r>
          </w:p>
          <w:p w14:paraId="39B6011D" w14:textId="77777777" w:rsidR="00E37215" w:rsidRPr="00246134" w:rsidRDefault="00E37215" w:rsidP="006210CF">
            <w:pPr>
              <w:pStyle w:val="Textkrper"/>
              <w:rPr>
                <w:lang w:val="en-GB"/>
              </w:rPr>
            </w:pPr>
          </w:p>
        </w:tc>
      </w:tr>
    </w:tbl>
    <w:p w14:paraId="74ED50BB" w14:textId="01B30972" w:rsidR="00CA538B" w:rsidRPr="003B7B86" w:rsidRDefault="003B7B86" w:rsidP="003B7B86">
      <w:pPr>
        <w:pStyle w:val="Textkrper"/>
        <w:rPr>
          <w:b/>
        </w:rPr>
      </w:pPr>
      <w:r w:rsidRPr="003B7B86">
        <w:rPr>
          <w:b/>
        </w:rPr>
        <w:t>6. Literaturverzeichnis</w:t>
      </w:r>
    </w:p>
    <w:p w14:paraId="2E0144A4" w14:textId="77777777" w:rsidR="003B7B86" w:rsidRDefault="003B7B86" w:rsidP="003B7B86">
      <w:pPr>
        <w:pStyle w:val="Textkrper"/>
      </w:pPr>
    </w:p>
    <w:p w14:paraId="4C7E00ED" w14:textId="77777777" w:rsidR="003B7B86" w:rsidRDefault="003B7B86" w:rsidP="003B7B86">
      <w:pPr>
        <w:pStyle w:val="Textkrper"/>
      </w:pPr>
    </w:p>
    <w:p w14:paraId="18F66BE1" w14:textId="77777777" w:rsidR="003B7B86" w:rsidRDefault="003B7B86" w:rsidP="003B7B86">
      <w:pPr>
        <w:pStyle w:val="Textkrper"/>
      </w:pPr>
    </w:p>
    <w:p w14:paraId="409550CF" w14:textId="77777777" w:rsidR="003B7B86" w:rsidRDefault="003B7B86" w:rsidP="003B7B86">
      <w:pPr>
        <w:pStyle w:val="Textkrper"/>
      </w:pPr>
    </w:p>
    <w:p w14:paraId="3B49E646" w14:textId="77777777" w:rsidR="003B7B86" w:rsidRPr="003B7B86" w:rsidRDefault="003B7B86" w:rsidP="003B7B86">
      <w:pPr>
        <w:pStyle w:val="Textkrper"/>
      </w:pPr>
    </w:p>
    <w:p w14:paraId="41133C1E" w14:textId="77777777" w:rsidR="00CA538B" w:rsidRPr="00E37215" w:rsidRDefault="00CA538B" w:rsidP="00FB7159">
      <w:pPr>
        <w:pStyle w:val="Textkrper"/>
        <w:outlineLvl w:val="0"/>
        <w:rPr>
          <w:rFonts w:ascii="Source Sans Pro Semibold" w:eastAsia="Times New Roman" w:hAnsi="Source Sans Pro Semibold" w:cs="Times New Roman"/>
          <w:bCs/>
          <w:sz w:val="30"/>
          <w:szCs w:val="28"/>
        </w:rPr>
      </w:pPr>
      <w:r w:rsidRPr="00E37215">
        <w:rPr>
          <w:rFonts w:ascii="Source Sans Pro Semibold" w:eastAsia="Times New Roman" w:hAnsi="Source Sans Pro Semibold" w:cs="Times New Roman"/>
          <w:bCs/>
          <w:sz w:val="30"/>
          <w:szCs w:val="28"/>
        </w:rPr>
        <w:t>Hinweise zu dieser Handreichung</w:t>
      </w:r>
    </w:p>
    <w:p w14:paraId="19F61694" w14:textId="77777777" w:rsidR="00CA538B" w:rsidRPr="00E37215" w:rsidRDefault="00CA538B" w:rsidP="00CA538B">
      <w:pPr>
        <w:pStyle w:val="Textkrper"/>
      </w:pPr>
    </w:p>
    <w:p w14:paraId="10CCF0C7" w14:textId="77777777" w:rsidR="00790A80" w:rsidRPr="007637B9" w:rsidRDefault="00CA538B" w:rsidP="007637B9">
      <w:pPr>
        <w:pStyle w:val="Textkrper"/>
      </w:pPr>
      <w:r w:rsidRPr="007637B9">
        <w:t>Hinweise auf Schulbücher in den Lernmaterialien sind exemplarischer Natur. Es können selbstverständlich auch andere Schulbücher verwendet werden. Am Ende dieser Ler</w:t>
      </w:r>
      <w:r w:rsidRPr="007637B9">
        <w:t>n</w:t>
      </w:r>
      <w:r w:rsidRPr="007637B9">
        <w:t>materialsammlung befindet sich eine Liste mit exemplarischen Schulbüchern.</w:t>
      </w:r>
    </w:p>
    <w:p w14:paraId="24715743" w14:textId="77777777" w:rsidR="00790A80" w:rsidRPr="00E37215" w:rsidRDefault="00790A80" w:rsidP="00E37215">
      <w:pPr>
        <w:pStyle w:val="Textkrper"/>
      </w:pPr>
    </w:p>
    <w:p w14:paraId="2B2D5EA9" w14:textId="77777777" w:rsidR="00790A80" w:rsidRPr="00BB2474" w:rsidRDefault="00790A80" w:rsidP="00F60287">
      <w:pPr>
        <w:pStyle w:val="Textkrper"/>
      </w:pPr>
    </w:p>
    <w:p w14:paraId="0CA80340" w14:textId="13689F4D" w:rsidR="00BA1FD3" w:rsidRDefault="00BA1FD3" w:rsidP="00F60287">
      <w:pPr>
        <w:pStyle w:val="Textkrper"/>
      </w:pPr>
      <w:r>
        <w:br w:type="page"/>
      </w:r>
    </w:p>
    <w:p w14:paraId="22C6351F" w14:textId="04E8A538" w:rsidR="0039458F" w:rsidRPr="0039458F" w:rsidRDefault="00AB51B4" w:rsidP="0039458F">
      <w:pPr>
        <w:pStyle w:val="berschrift1"/>
        <w:rPr>
          <w:lang w:val="en-GB"/>
        </w:rPr>
      </w:pPr>
      <w:r w:rsidRPr="00246134">
        <w:rPr>
          <w:lang w:val="en-GB"/>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39458F" w:rsidRPr="00AA18D1" w14:paraId="247C6D9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0BCB4C" w14:textId="77777777" w:rsidR="0039458F" w:rsidRPr="00AA18D1" w:rsidRDefault="0039458F" w:rsidP="00DF5D10">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82FAE0" w14:textId="77777777" w:rsidR="0039458F" w:rsidRPr="00AA18D1" w:rsidRDefault="0039458F" w:rsidP="00DF5D10">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DF3C2A" w14:textId="77777777" w:rsidR="0039458F" w:rsidRPr="00AA18D1" w:rsidRDefault="0039458F" w:rsidP="00DF5D10">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13FA77" w14:textId="77777777" w:rsidR="0039458F" w:rsidRPr="00AA18D1" w:rsidRDefault="0039458F" w:rsidP="00DF5D10">
            <w:pPr>
              <w:pStyle w:val="TabelleKopfmitte"/>
            </w:pPr>
            <w:r w:rsidRPr="00AA18D1">
              <w:t>Beschreibung</w:t>
            </w:r>
          </w:p>
        </w:tc>
      </w:tr>
      <w:tr w:rsidR="0039458F" w:rsidRPr="00AA18D1" w14:paraId="57C8B6FE"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548502D6" w14:textId="77777777" w:rsidR="0039458F" w:rsidRPr="00AA18D1" w:rsidRDefault="0039458F" w:rsidP="00DF5D10">
            <w:pPr>
              <w:pStyle w:val="Textkrpermitte"/>
            </w:pPr>
            <w:r w:rsidRPr="00AA18D1">
              <w:rPr>
                <w:noProof/>
              </w:rPr>
              <w:drawing>
                <wp:inline distT="0" distB="0" distL="0" distR="0" wp14:anchorId="586991A8" wp14:editId="6505C254">
                  <wp:extent cx="342000" cy="313200"/>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8FD0ABA" wp14:editId="0E913EDD">
                  <wp:extent cx="342000" cy="313200"/>
                  <wp:effectExtent l="0" t="0" r="127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0DCAA270" w14:textId="77777777" w:rsidR="0039458F" w:rsidRPr="00AA18D1" w:rsidRDefault="0039458F" w:rsidP="00DF5D10">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14:paraId="31C65C3C" w14:textId="77777777" w:rsidR="0039458F" w:rsidRPr="00AA18D1" w:rsidRDefault="0039458F" w:rsidP="00DF5D10">
            <w:pPr>
              <w:pStyle w:val="Textkrpermitte"/>
            </w:pPr>
            <w:r w:rsidRPr="00AA18D1">
              <w:rPr>
                <w:noProof/>
              </w:rPr>
              <w:drawing>
                <wp:inline distT="0" distB="0" distL="0" distR="0" wp14:anchorId="75256E16" wp14:editId="37FD3EF9">
                  <wp:extent cx="314325" cy="314325"/>
                  <wp:effectExtent l="0" t="0" r="9525"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21CD3075" w14:textId="77777777" w:rsidR="0039458F" w:rsidRPr="00AA18D1" w:rsidRDefault="0039458F" w:rsidP="00DF5D10">
            <w:pPr>
              <w:pStyle w:val="Textkrper"/>
            </w:pPr>
            <w:r>
              <w:t>Tipp/</w:t>
            </w:r>
            <w:r w:rsidRPr="00AA18D1">
              <w:t>Hinweis, der zum Bearbeiten hilfreich ist</w:t>
            </w:r>
          </w:p>
        </w:tc>
      </w:tr>
      <w:tr w:rsidR="0039458F" w:rsidRPr="00AA18D1" w14:paraId="32C4CB7F"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4A211AD8" w14:textId="77777777" w:rsidR="0039458F" w:rsidRPr="00AA18D1" w:rsidRDefault="0039458F" w:rsidP="00DF5D10">
            <w:pPr>
              <w:pStyle w:val="Textkrpermitte"/>
            </w:pPr>
            <w:r w:rsidRPr="00AA18D1">
              <w:rPr>
                <w:noProof/>
              </w:rPr>
              <w:drawing>
                <wp:inline distT="0" distB="0" distL="0" distR="0" wp14:anchorId="0965AF67" wp14:editId="1D06A6D6">
                  <wp:extent cx="342000" cy="313200"/>
                  <wp:effectExtent l="0" t="0" r="1270" b="0"/>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33B1DDC" wp14:editId="2DF54AA7">
                  <wp:extent cx="342000" cy="313200"/>
                  <wp:effectExtent l="0" t="0" r="1270" b="0"/>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730FB1DF" w14:textId="77777777" w:rsidR="0039458F" w:rsidRPr="00AA18D1" w:rsidRDefault="0039458F" w:rsidP="00DF5D10">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14:paraId="3C27BD4F" w14:textId="77777777" w:rsidR="0039458F" w:rsidRPr="00AA18D1" w:rsidRDefault="0039458F" w:rsidP="00DF5D10">
            <w:pPr>
              <w:pStyle w:val="Textkrpermitte"/>
            </w:pPr>
            <w:r w:rsidRPr="00AA18D1">
              <w:rPr>
                <w:noProof/>
              </w:rPr>
              <w:drawing>
                <wp:inline distT="0" distB="0" distL="0" distR="0" wp14:anchorId="363DB851" wp14:editId="78D4D87C">
                  <wp:extent cx="31432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5B965EEF" w14:textId="77777777" w:rsidR="0039458F" w:rsidRPr="00AA18D1" w:rsidRDefault="0039458F" w:rsidP="00DF5D10">
            <w:pPr>
              <w:pStyle w:val="Textkrper"/>
            </w:pPr>
            <w:r>
              <w:t>Vorsicht/</w:t>
            </w:r>
            <w:r w:rsidRPr="00AA18D1">
              <w:t>Achtung: wichtige Inform</w:t>
            </w:r>
            <w:r w:rsidRPr="00AA18D1">
              <w:t>a</w:t>
            </w:r>
            <w:r>
              <w:t>tion/</w:t>
            </w:r>
            <w:r w:rsidRPr="00AA18D1">
              <w:t>Hinweis. Genau lesen!</w:t>
            </w:r>
          </w:p>
        </w:tc>
      </w:tr>
      <w:tr w:rsidR="0039458F" w:rsidRPr="00AA18D1" w14:paraId="60C9F1D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42BF845A" w14:textId="77777777" w:rsidR="0039458F" w:rsidRPr="00AA18D1" w:rsidRDefault="0039458F" w:rsidP="00DF5D10">
            <w:pPr>
              <w:pStyle w:val="Textkrpermitte"/>
            </w:pPr>
            <w:r w:rsidRPr="00AA18D1">
              <w:rPr>
                <w:noProof/>
              </w:rPr>
              <w:drawing>
                <wp:inline distT="0" distB="0" distL="0" distR="0" wp14:anchorId="1881FDD1" wp14:editId="4DF2FCA3">
                  <wp:extent cx="342000" cy="313200"/>
                  <wp:effectExtent l="0" t="0" r="1270" b="0"/>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DD2DE84" wp14:editId="1DAF5DF9">
                  <wp:extent cx="342000" cy="313200"/>
                  <wp:effectExtent l="0" t="0" r="1270" b="0"/>
                  <wp:docPr id="2275" name="Grafik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484559E5" w14:textId="77777777" w:rsidR="0039458F" w:rsidRPr="00AA18D1" w:rsidRDefault="0039458F" w:rsidP="00DF5D10">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14:paraId="279680EE" w14:textId="77777777" w:rsidR="0039458F" w:rsidRPr="00AA18D1" w:rsidRDefault="0039458F" w:rsidP="00DF5D10">
            <w:pPr>
              <w:pStyle w:val="Textkrpermitte"/>
            </w:pPr>
            <w:r w:rsidRPr="00AA18D1">
              <w:rPr>
                <w:noProof/>
              </w:rPr>
              <w:drawing>
                <wp:inline distT="0" distB="0" distL="0" distR="0" wp14:anchorId="6BB4E236" wp14:editId="155719C5">
                  <wp:extent cx="314325" cy="314325"/>
                  <wp:effectExtent l="0" t="0" r="9525" b="9525"/>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53DD0306" w14:textId="77777777" w:rsidR="0039458F" w:rsidRPr="00AA18D1" w:rsidRDefault="0039458F" w:rsidP="00DF5D10">
            <w:pPr>
              <w:pStyle w:val="Textkrper"/>
            </w:pPr>
            <w:r w:rsidRPr="00AA18D1">
              <w:t>Zeitvorgabe beachten</w:t>
            </w:r>
          </w:p>
        </w:tc>
      </w:tr>
      <w:tr w:rsidR="0039458F" w:rsidRPr="00AA18D1" w14:paraId="5B87413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3E4FBE31" w14:textId="77777777" w:rsidR="0039458F" w:rsidRPr="00AA18D1" w:rsidRDefault="0039458F" w:rsidP="00DF5D10">
            <w:pPr>
              <w:pStyle w:val="Textkrpermitte"/>
            </w:pPr>
            <w:r w:rsidRPr="00AA18D1">
              <w:rPr>
                <w:noProof/>
              </w:rPr>
              <w:drawing>
                <wp:inline distT="0" distB="0" distL="0" distR="0" wp14:anchorId="498460A0" wp14:editId="767BAD98">
                  <wp:extent cx="295275" cy="314325"/>
                  <wp:effectExtent l="0" t="0" r="9525" b="952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144025A9" w14:textId="77777777" w:rsidR="0039458F" w:rsidRPr="00AA18D1" w:rsidRDefault="0039458F" w:rsidP="00DF5D10">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14:paraId="7BF17F49" w14:textId="77777777" w:rsidR="0039458F" w:rsidRPr="00AA18D1" w:rsidRDefault="0039458F" w:rsidP="00DF5D10">
            <w:pPr>
              <w:pStyle w:val="Textkrpermitte"/>
            </w:pPr>
            <w:r w:rsidRPr="00AA18D1">
              <w:rPr>
                <w:noProof/>
              </w:rPr>
              <w:drawing>
                <wp:inline distT="0" distB="0" distL="0" distR="0" wp14:anchorId="01BF8766" wp14:editId="2BBA0C2D">
                  <wp:extent cx="371475" cy="314325"/>
                  <wp:effectExtent l="0" t="0" r="9525" b="952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7AAD0AE1" w14:textId="77777777" w:rsidR="0039458F" w:rsidRPr="00AA18D1" w:rsidRDefault="0039458F" w:rsidP="00DF5D10">
            <w:pPr>
              <w:pStyle w:val="Textkrper"/>
            </w:pPr>
            <w:r>
              <w:t xml:space="preserve">Blätter/Materialien </w:t>
            </w:r>
            <w:r w:rsidRPr="00AA18D1">
              <w:t>ablegen</w:t>
            </w:r>
          </w:p>
        </w:tc>
      </w:tr>
      <w:tr w:rsidR="0039458F" w:rsidRPr="00AA18D1" w14:paraId="0553CD84"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6EDDAEF9" w14:textId="77777777" w:rsidR="0039458F" w:rsidRPr="00AA18D1" w:rsidRDefault="0039458F" w:rsidP="00DF5D10">
            <w:pPr>
              <w:pStyle w:val="Textkrpermitte"/>
            </w:pPr>
            <w:r w:rsidRPr="00AA18D1">
              <w:rPr>
                <w:noProof/>
              </w:rPr>
              <w:drawing>
                <wp:inline distT="0" distB="0" distL="0" distR="0" wp14:anchorId="1B71F611" wp14:editId="7DF99AE0">
                  <wp:extent cx="647700" cy="314325"/>
                  <wp:effectExtent l="0" t="0" r="0" b="9525"/>
                  <wp:docPr id="2415" name="Grafik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498E780C" w14:textId="77777777" w:rsidR="0039458F" w:rsidRPr="00AA18D1" w:rsidRDefault="0039458F" w:rsidP="00DF5D10">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14:paraId="79A04C48" w14:textId="77777777" w:rsidR="0039458F" w:rsidRPr="00AA18D1" w:rsidRDefault="0039458F" w:rsidP="00DF5D10">
            <w:pPr>
              <w:pStyle w:val="Textkrpermitte"/>
            </w:pPr>
            <w:r>
              <w:rPr>
                <w:noProof/>
              </w:rPr>
              <w:drawing>
                <wp:inline distT="0" distB="0" distL="0" distR="0" wp14:anchorId="6BB7861F" wp14:editId="7AA1521D">
                  <wp:extent cx="370800" cy="326657"/>
                  <wp:effectExtent l="0" t="0" r="0" b="0"/>
                  <wp:docPr id="2416" name="Grafik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4">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159B63E4" w14:textId="77777777" w:rsidR="0039458F" w:rsidRPr="00AA18D1" w:rsidRDefault="0039458F" w:rsidP="00DF5D10">
            <w:pPr>
              <w:pStyle w:val="Textkrper"/>
            </w:pPr>
            <w:r>
              <w:t>Blätter/Materialien holen</w:t>
            </w:r>
          </w:p>
        </w:tc>
      </w:tr>
      <w:tr w:rsidR="0039458F" w:rsidRPr="00AA18D1" w14:paraId="2A5CF1D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7AFFF074" w14:textId="77777777" w:rsidR="0039458F" w:rsidRPr="00AA18D1" w:rsidRDefault="0039458F" w:rsidP="00DF5D10">
            <w:pPr>
              <w:pStyle w:val="Textkrpermitte"/>
            </w:pPr>
            <w:r w:rsidRPr="00AA18D1">
              <w:rPr>
                <w:noProof/>
              </w:rPr>
              <w:drawing>
                <wp:inline distT="0" distB="0" distL="0" distR="0" wp14:anchorId="19D8104F" wp14:editId="10F65E39">
                  <wp:extent cx="533400" cy="314325"/>
                  <wp:effectExtent l="0" t="0" r="0" b="9525"/>
                  <wp:docPr id="2417" name="Grafik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47B8987D" w14:textId="77777777" w:rsidR="0039458F" w:rsidRPr="00AA18D1" w:rsidRDefault="0039458F" w:rsidP="00DF5D10">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14:paraId="0FBEC11D" w14:textId="77777777" w:rsidR="0039458F" w:rsidRPr="00AA18D1" w:rsidRDefault="0039458F" w:rsidP="00DF5D10">
            <w:pPr>
              <w:pStyle w:val="Textkrpermitte"/>
            </w:pPr>
            <w:r w:rsidRPr="00AA18D1">
              <w:rPr>
                <w:noProof/>
              </w:rPr>
              <w:drawing>
                <wp:inline distT="0" distB="0" distL="0" distR="0" wp14:anchorId="56897B09" wp14:editId="7341E94D">
                  <wp:extent cx="314325" cy="314325"/>
                  <wp:effectExtent l="0" t="0" r="9525" b="9525"/>
                  <wp:docPr id="2418" name="Grafik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240336E0" w14:textId="77777777" w:rsidR="0039458F" w:rsidRPr="00AA18D1" w:rsidRDefault="0039458F" w:rsidP="00DF5D10">
            <w:pPr>
              <w:pStyle w:val="Textkrper"/>
            </w:pPr>
            <w:r w:rsidRPr="00AA18D1">
              <w:t>Lesen/Hilfsmittel/Quellenangabe</w:t>
            </w:r>
            <w:r>
              <w:t xml:space="preserve">: </w:t>
            </w:r>
            <w:r w:rsidRPr="00AA18D1">
              <w:t>Buch oder eigene Aufschriebe</w:t>
            </w:r>
          </w:p>
        </w:tc>
      </w:tr>
      <w:tr w:rsidR="0039458F" w:rsidRPr="00AA18D1" w14:paraId="02AE79F8"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4AB67D00" w14:textId="77777777" w:rsidR="0039458F" w:rsidRPr="00AA18D1" w:rsidRDefault="0039458F" w:rsidP="00DF5D10">
            <w:pPr>
              <w:pStyle w:val="Textkrpermitte"/>
            </w:pPr>
            <w:r w:rsidRPr="00AA18D1">
              <w:rPr>
                <w:noProof/>
              </w:rPr>
              <w:drawing>
                <wp:inline distT="0" distB="0" distL="0" distR="0" wp14:anchorId="42A0116E" wp14:editId="11C97684">
                  <wp:extent cx="314325" cy="314325"/>
                  <wp:effectExtent l="0" t="0" r="9525" b="9525"/>
                  <wp:docPr id="2419" name="Grafik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55E6562B" w14:textId="77777777" w:rsidR="0039458F" w:rsidRPr="00AA18D1" w:rsidRDefault="0039458F" w:rsidP="00DF5D10">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14:paraId="0084A26A" w14:textId="77777777" w:rsidR="0039458F" w:rsidRPr="00AA18D1" w:rsidRDefault="0039458F" w:rsidP="00DF5D10">
            <w:pPr>
              <w:pStyle w:val="Textkrpermitte"/>
            </w:pPr>
            <w:r w:rsidRPr="00AA18D1">
              <w:rPr>
                <w:noProof/>
              </w:rPr>
              <w:drawing>
                <wp:inline distT="0" distB="0" distL="0" distR="0" wp14:anchorId="78D4595A" wp14:editId="0574C2C4">
                  <wp:extent cx="314325" cy="314325"/>
                  <wp:effectExtent l="0" t="0" r="9525" b="9525"/>
                  <wp:docPr id="2420" name="Grafik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7B577A78" w14:textId="77777777" w:rsidR="0039458F" w:rsidRDefault="0039458F" w:rsidP="00DF5D10">
            <w:pPr>
              <w:pStyle w:val="Textkrper"/>
            </w:pPr>
            <w:r>
              <w:t xml:space="preserve">Schreiben/Zeichnen/Malen/ </w:t>
            </w:r>
          </w:p>
          <w:p w14:paraId="6602561D" w14:textId="77777777" w:rsidR="0039458F" w:rsidRPr="00AA18D1" w:rsidRDefault="0039458F" w:rsidP="00DF5D10">
            <w:pPr>
              <w:pStyle w:val="Textkrper"/>
            </w:pPr>
            <w:r>
              <w:t>Skizzieren</w:t>
            </w:r>
          </w:p>
        </w:tc>
      </w:tr>
      <w:tr w:rsidR="0039458F" w:rsidRPr="00AA18D1" w14:paraId="0AF40363"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7A89D3FD" w14:textId="77777777" w:rsidR="0039458F" w:rsidRPr="00AA18D1" w:rsidRDefault="0039458F" w:rsidP="00DF5D10">
            <w:pPr>
              <w:pStyle w:val="Textkrpermitte"/>
            </w:pPr>
            <w:r w:rsidRPr="00AA18D1">
              <w:rPr>
                <w:noProof/>
              </w:rPr>
              <w:drawing>
                <wp:inline distT="0" distB="0" distL="0" distR="0" wp14:anchorId="6B60906C" wp14:editId="72917A6A">
                  <wp:extent cx="257175" cy="314325"/>
                  <wp:effectExtent l="0" t="0" r="9525" b="9525"/>
                  <wp:docPr id="2421" name="Grafik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14969A42" w14:textId="77777777" w:rsidR="0039458F" w:rsidRPr="00AA18D1" w:rsidRDefault="0039458F" w:rsidP="00DF5D10">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14:paraId="70A89E6E" w14:textId="77777777" w:rsidR="0039458F" w:rsidRPr="00AA18D1" w:rsidRDefault="0039458F" w:rsidP="00DF5D10">
            <w:pPr>
              <w:pStyle w:val="Textkrpermitte"/>
            </w:pPr>
            <w:r w:rsidRPr="00AA18D1">
              <w:rPr>
                <w:noProof/>
              </w:rPr>
              <w:drawing>
                <wp:inline distT="0" distB="0" distL="0" distR="0" wp14:anchorId="52122606" wp14:editId="1D499537">
                  <wp:extent cx="314325" cy="314325"/>
                  <wp:effectExtent l="0" t="0" r="9525" b="9525"/>
                  <wp:docPr id="2422" name="Grafik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0FD2D49B" w14:textId="77777777" w:rsidR="0039458F" w:rsidRDefault="0039458F" w:rsidP="00DF5D10">
            <w:pPr>
              <w:pStyle w:val="Textkrper"/>
            </w:pPr>
            <w:r>
              <w:t xml:space="preserve">Rechnen/ </w:t>
            </w:r>
          </w:p>
          <w:p w14:paraId="2632EE7D" w14:textId="77777777" w:rsidR="0039458F" w:rsidRPr="00AA18D1" w:rsidRDefault="0039458F" w:rsidP="00DF5D10">
            <w:pPr>
              <w:pStyle w:val="Textkrper"/>
            </w:pPr>
            <w:r w:rsidRPr="00AA18D1">
              <w:t>Taschenrechner erlaubt</w:t>
            </w:r>
          </w:p>
        </w:tc>
      </w:tr>
      <w:tr w:rsidR="0039458F" w:rsidRPr="00AA18D1" w14:paraId="6389514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4E329580" w14:textId="77777777" w:rsidR="0039458F" w:rsidRPr="00AA18D1" w:rsidRDefault="0039458F" w:rsidP="00DF5D10">
            <w:pPr>
              <w:pStyle w:val="Textkrpermitte"/>
            </w:pPr>
            <w:r w:rsidRPr="00AA18D1">
              <w:rPr>
                <w:noProof/>
              </w:rPr>
              <w:drawing>
                <wp:inline distT="0" distB="0" distL="0" distR="0" wp14:anchorId="2AEE1B13" wp14:editId="0B91754F">
                  <wp:extent cx="209550" cy="314325"/>
                  <wp:effectExtent l="0" t="0" r="0" b="9525"/>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059E339C" w14:textId="77777777" w:rsidR="0039458F" w:rsidRPr="00AA18D1" w:rsidRDefault="0039458F" w:rsidP="00DF5D10">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14:paraId="212E8E90" w14:textId="77777777" w:rsidR="0039458F" w:rsidRPr="00AA18D1" w:rsidRDefault="0039458F" w:rsidP="00DF5D10">
            <w:pPr>
              <w:pStyle w:val="Textkrpermitte"/>
            </w:pPr>
            <w:r w:rsidRPr="00AA18D1">
              <w:rPr>
                <w:noProof/>
              </w:rPr>
              <w:drawing>
                <wp:inline distT="0" distB="0" distL="0" distR="0" wp14:anchorId="664DFD29" wp14:editId="58F60734">
                  <wp:extent cx="314325" cy="314325"/>
                  <wp:effectExtent l="0" t="0" r="9525" b="9525"/>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121FE835" w14:textId="77777777" w:rsidR="0039458F" w:rsidRDefault="0039458F" w:rsidP="00DF5D10">
            <w:pPr>
              <w:pStyle w:val="Textkrper"/>
            </w:pPr>
            <w:r>
              <w:t xml:space="preserve">Zeichnen/ </w:t>
            </w:r>
          </w:p>
          <w:p w14:paraId="6D1BEE13" w14:textId="77777777" w:rsidR="0039458F" w:rsidRPr="00AA18D1" w:rsidRDefault="0039458F" w:rsidP="00DF5D10">
            <w:pPr>
              <w:pStyle w:val="Textkrper"/>
            </w:pPr>
            <w:r w:rsidRPr="00AA18D1">
              <w:t>Zeichenmaterial erforderlich</w:t>
            </w:r>
          </w:p>
        </w:tc>
      </w:tr>
      <w:tr w:rsidR="0039458F" w:rsidRPr="00AA18D1" w14:paraId="2C81994A"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25FFECBB" w14:textId="77777777" w:rsidR="0039458F" w:rsidRPr="00AA18D1" w:rsidRDefault="0039458F" w:rsidP="00DF5D10">
            <w:pPr>
              <w:pStyle w:val="Textkrpermitte"/>
            </w:pPr>
            <w:r w:rsidRPr="00AA18D1">
              <w:rPr>
                <w:noProof/>
              </w:rPr>
              <w:drawing>
                <wp:inline distT="0" distB="0" distL="0" distR="0" wp14:anchorId="717F32A6" wp14:editId="37C70590">
                  <wp:extent cx="238125" cy="314325"/>
                  <wp:effectExtent l="0" t="0" r="9525" b="9525"/>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662996E6" w14:textId="77777777" w:rsidR="0039458F" w:rsidRPr="00AA18D1" w:rsidRDefault="0039458F" w:rsidP="00DF5D10">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14:paraId="648EF501" w14:textId="77777777" w:rsidR="0039458F" w:rsidRPr="00AA18D1" w:rsidRDefault="0039458F" w:rsidP="00DF5D10">
            <w:pPr>
              <w:pStyle w:val="Textkrpermitte"/>
            </w:pPr>
            <w:r w:rsidRPr="00AA18D1">
              <w:rPr>
                <w:noProof/>
              </w:rPr>
              <w:drawing>
                <wp:inline distT="0" distB="0" distL="0" distR="0" wp14:anchorId="692D3782" wp14:editId="06B75A09">
                  <wp:extent cx="314325" cy="314325"/>
                  <wp:effectExtent l="0" t="0" r="9525" b="952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5B5A2671" w14:textId="77777777" w:rsidR="0039458F" w:rsidRPr="00AA18D1" w:rsidRDefault="0039458F" w:rsidP="00DF5D10">
            <w:pPr>
              <w:pStyle w:val="Textkrper"/>
            </w:pPr>
            <w:r w:rsidRPr="00AA18D1">
              <w:t>Versuch</w:t>
            </w:r>
          </w:p>
        </w:tc>
      </w:tr>
      <w:tr w:rsidR="0039458F" w:rsidRPr="00AA18D1" w14:paraId="3F56EB63"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02E2765E" w14:textId="77777777" w:rsidR="0039458F" w:rsidRPr="00AA18D1" w:rsidRDefault="0039458F" w:rsidP="00DF5D10">
            <w:pPr>
              <w:pStyle w:val="Textkrpermitte"/>
            </w:pPr>
            <w:r w:rsidRPr="00AA18D1">
              <w:rPr>
                <w:noProof/>
              </w:rPr>
              <w:drawing>
                <wp:inline distT="0" distB="0" distL="0" distR="0" wp14:anchorId="4305BCA6" wp14:editId="4E22FAAE">
                  <wp:extent cx="333375" cy="314325"/>
                  <wp:effectExtent l="0" t="0" r="9525" b="952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44E39664" w14:textId="77777777" w:rsidR="0039458F" w:rsidRPr="00AA18D1" w:rsidRDefault="0039458F" w:rsidP="00DF5D10">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14:paraId="6A0D548B" w14:textId="0177BE10" w:rsidR="0039458F" w:rsidRPr="00AA18D1" w:rsidRDefault="003B13A1" w:rsidP="00DF5D10">
            <w:pPr>
              <w:pStyle w:val="Textkrpermitte"/>
            </w:pPr>
            <w:r w:rsidRPr="003B13A1">
              <w:rPr>
                <w:noProof/>
              </w:rPr>
              <w:drawing>
                <wp:inline distT="0" distB="0" distL="0" distR="0" wp14:anchorId="69C31432" wp14:editId="7BEABEB1">
                  <wp:extent cx="323215" cy="311150"/>
                  <wp:effectExtent l="0" t="0" r="63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1C713DA7" w14:textId="63655E9C" w:rsidR="0039458F" w:rsidRPr="00AA18D1" w:rsidRDefault="003B13A1" w:rsidP="00DF5D10">
            <w:pPr>
              <w:pStyle w:val="Textkrper"/>
            </w:pPr>
            <w:r w:rsidRPr="003B13A1">
              <w:t>Internet/Recherche</w:t>
            </w:r>
          </w:p>
        </w:tc>
      </w:tr>
      <w:tr w:rsidR="0039458F" w:rsidRPr="00AA18D1" w14:paraId="33B229F8"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049105E4" w14:textId="77777777" w:rsidR="0039458F" w:rsidRPr="00AA18D1" w:rsidRDefault="0039458F" w:rsidP="00DF5D10">
            <w:pPr>
              <w:pStyle w:val="Textkrpermitte"/>
            </w:pPr>
            <w:r w:rsidRPr="00AA18D1">
              <w:rPr>
                <w:noProof/>
              </w:rPr>
              <w:drawing>
                <wp:inline distT="0" distB="0" distL="0" distR="0" wp14:anchorId="0D8C534E" wp14:editId="5B647E86">
                  <wp:extent cx="314325" cy="314325"/>
                  <wp:effectExtent l="0" t="0" r="9525" b="9525"/>
                  <wp:docPr id="2423" name="Grafik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3956B472" wp14:editId="4E55441E">
                  <wp:extent cx="313200" cy="313200"/>
                  <wp:effectExtent l="0" t="0" r="0" b="0"/>
                  <wp:docPr id="2424" name="Grafik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4A9BB5E6" w14:textId="77777777" w:rsidR="0039458F" w:rsidRPr="00AA18D1" w:rsidRDefault="0039458F" w:rsidP="00DF5D10">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14:paraId="529E09A0" w14:textId="77777777" w:rsidR="0039458F" w:rsidRPr="00AA18D1" w:rsidRDefault="0039458F" w:rsidP="00DF5D10">
            <w:pPr>
              <w:pStyle w:val="Textkrpermitte"/>
            </w:pPr>
            <w:r w:rsidRPr="00AA18D1">
              <w:rPr>
                <w:noProof/>
              </w:rPr>
              <w:drawing>
                <wp:inline distT="0" distB="0" distL="0" distR="0" wp14:anchorId="38231069" wp14:editId="343959FF">
                  <wp:extent cx="314325" cy="314325"/>
                  <wp:effectExtent l="0" t="0" r="9525" b="9525"/>
                  <wp:docPr id="2425" name="Grafik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13E42D7F" w14:textId="77777777" w:rsidR="0039458F" w:rsidRPr="00AA18D1" w:rsidRDefault="0039458F" w:rsidP="00DF5D10">
            <w:pPr>
              <w:pStyle w:val="Textkrper"/>
            </w:pPr>
            <w:r w:rsidRPr="00AA18D1">
              <w:t>Beispiel</w:t>
            </w:r>
            <w:r>
              <w:t xml:space="preserve"> </w:t>
            </w:r>
            <w:r w:rsidRPr="00AA18D1">
              <w:t>/</w:t>
            </w:r>
            <w:r>
              <w:t xml:space="preserve"> </w:t>
            </w:r>
            <w:r w:rsidRPr="00AA18D1">
              <w:t>Vokabelhilfen</w:t>
            </w:r>
          </w:p>
        </w:tc>
      </w:tr>
      <w:tr w:rsidR="0039458F" w:rsidRPr="00AA18D1" w14:paraId="79EAD2AF"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5500D7D9" w14:textId="77777777" w:rsidR="0039458F" w:rsidRPr="00AA18D1" w:rsidRDefault="0039458F" w:rsidP="00DF5D10">
            <w:pPr>
              <w:pStyle w:val="Textkrpermitte"/>
            </w:pPr>
            <w:r w:rsidRPr="00AA18D1">
              <w:rPr>
                <w:noProof/>
              </w:rPr>
              <w:drawing>
                <wp:inline distT="0" distB="0" distL="0" distR="0" wp14:anchorId="173E5AEA" wp14:editId="4E327D3A">
                  <wp:extent cx="314325" cy="314325"/>
                  <wp:effectExtent l="0" t="0" r="9525" b="9525"/>
                  <wp:docPr id="2426" name="Grafik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1FAF915" wp14:editId="14325A65">
                  <wp:extent cx="313200" cy="313200"/>
                  <wp:effectExtent l="0" t="0" r="0" b="0"/>
                  <wp:docPr id="2427" name="Grafik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1C6587FC" w14:textId="77777777" w:rsidR="0039458F" w:rsidRPr="00AA18D1" w:rsidRDefault="0039458F" w:rsidP="00DF5D10">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14:paraId="7E1E9474" w14:textId="77777777" w:rsidR="0039458F" w:rsidRPr="00AA18D1" w:rsidRDefault="0039458F" w:rsidP="00DF5D10">
            <w:pPr>
              <w:pStyle w:val="Textkrpermitte"/>
            </w:pPr>
            <w:r w:rsidRPr="00AA18D1">
              <w:rPr>
                <w:noProof/>
              </w:rPr>
              <w:drawing>
                <wp:inline distT="0" distB="0" distL="0" distR="0" wp14:anchorId="6AC29E45" wp14:editId="473EBC25">
                  <wp:extent cx="314325" cy="314325"/>
                  <wp:effectExtent l="0" t="0" r="9525" b="9525"/>
                  <wp:docPr id="2428" name="Grafik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76321209" w14:textId="77777777" w:rsidR="0039458F" w:rsidRPr="00AA18D1" w:rsidRDefault="0039458F" w:rsidP="00DF5D10">
            <w:pPr>
              <w:pStyle w:val="Textkrper"/>
            </w:pPr>
            <w:r w:rsidRPr="00AA18D1">
              <w:t>Hören</w:t>
            </w:r>
          </w:p>
        </w:tc>
      </w:tr>
      <w:tr w:rsidR="0039458F" w:rsidRPr="00AA18D1" w14:paraId="408E04A1"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40A187AC" w14:textId="77777777" w:rsidR="0039458F" w:rsidRPr="00AA18D1" w:rsidRDefault="0039458F" w:rsidP="00DF5D10">
            <w:pPr>
              <w:pStyle w:val="Textkrpermitte"/>
            </w:pPr>
            <w:r w:rsidRPr="00AA18D1">
              <w:rPr>
                <w:noProof/>
              </w:rPr>
              <w:drawing>
                <wp:inline distT="0" distB="0" distL="0" distR="0" wp14:anchorId="4CC4B3AD" wp14:editId="312DE4B1">
                  <wp:extent cx="314325" cy="314325"/>
                  <wp:effectExtent l="0" t="0" r="9525" b="9525"/>
                  <wp:docPr id="2429" name="Grafik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0FDEB451" w14:textId="77777777" w:rsidR="0039458F" w:rsidRPr="00AA18D1" w:rsidRDefault="0039458F" w:rsidP="00DF5D10">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14:paraId="6DB8514D" w14:textId="77777777" w:rsidR="0039458F" w:rsidRPr="00AA18D1" w:rsidRDefault="0039458F" w:rsidP="00DF5D10">
            <w:pPr>
              <w:pStyle w:val="Textkrpermitte"/>
            </w:pPr>
            <w:r w:rsidRPr="00AA18D1">
              <w:rPr>
                <w:noProof/>
              </w:rPr>
              <w:drawing>
                <wp:inline distT="0" distB="0" distL="0" distR="0" wp14:anchorId="48AB22E8" wp14:editId="6866F87E">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5313FAEC" w14:textId="77777777" w:rsidR="0039458F" w:rsidRPr="00AA18D1" w:rsidRDefault="0039458F" w:rsidP="00DF5D10">
            <w:pPr>
              <w:pStyle w:val="Textkrper"/>
            </w:pPr>
            <w:r w:rsidRPr="00AA18D1">
              <w:t>Deutsch =&gt; Englisch</w:t>
            </w:r>
          </w:p>
        </w:tc>
      </w:tr>
      <w:tr w:rsidR="0039458F" w:rsidRPr="00AA18D1" w14:paraId="1A75461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2354669D" w14:textId="77777777" w:rsidR="0039458F" w:rsidRPr="00AA18D1" w:rsidRDefault="0039458F" w:rsidP="00DF5D10">
            <w:pPr>
              <w:pStyle w:val="Textkrpermitte"/>
            </w:pPr>
            <w:r w:rsidRPr="00AA18D1">
              <w:rPr>
                <w:noProof/>
              </w:rPr>
              <w:drawing>
                <wp:inline distT="0" distB="0" distL="0" distR="0" wp14:anchorId="5157EE49" wp14:editId="355D51AB">
                  <wp:extent cx="314325" cy="314325"/>
                  <wp:effectExtent l="0" t="0" r="9525" b="9525"/>
                  <wp:docPr id="2430" name="Grafik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77F14B81" w14:textId="77777777" w:rsidR="0039458F" w:rsidRPr="00AA18D1" w:rsidRDefault="0039458F" w:rsidP="00DF5D10">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14:paraId="7EEA9616" w14:textId="77777777" w:rsidR="0039458F" w:rsidRPr="00AA18D1" w:rsidRDefault="0039458F" w:rsidP="00DF5D10">
            <w:pPr>
              <w:pStyle w:val="Textkrpermitte"/>
            </w:pPr>
            <w:r w:rsidRPr="00AA18D1">
              <w:rPr>
                <w:noProof/>
              </w:rPr>
              <w:drawing>
                <wp:inline distT="0" distB="0" distL="0" distR="0" wp14:anchorId="5812DD38" wp14:editId="66BD8DD9">
                  <wp:extent cx="314325" cy="314325"/>
                  <wp:effectExtent l="0" t="0" r="9525" b="9525"/>
                  <wp:docPr id="2431" name="Grafik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088CBE82" w14:textId="77777777" w:rsidR="0039458F" w:rsidRPr="00AA18D1" w:rsidRDefault="0039458F" w:rsidP="00DF5D10">
            <w:pPr>
              <w:pStyle w:val="Textkrper"/>
            </w:pPr>
            <w:r w:rsidRPr="00AA18D1">
              <w:t>Englisch =&gt; Deutsch</w:t>
            </w:r>
          </w:p>
        </w:tc>
      </w:tr>
      <w:tr w:rsidR="0039458F" w:rsidRPr="00AA18D1" w14:paraId="119691F1"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200E9110" w14:textId="77777777" w:rsidR="0039458F" w:rsidRPr="00AA18D1" w:rsidRDefault="0039458F" w:rsidP="00DF5D10">
            <w:pPr>
              <w:pStyle w:val="Textkrpermitte"/>
            </w:pPr>
            <w:r w:rsidRPr="00AA18D1">
              <w:rPr>
                <w:noProof/>
              </w:rPr>
              <w:drawing>
                <wp:inline distT="0" distB="0" distL="0" distR="0" wp14:anchorId="10F7BC3D" wp14:editId="0AFD340C">
                  <wp:extent cx="342900" cy="314325"/>
                  <wp:effectExtent l="0" t="0" r="0" b="9525"/>
                  <wp:docPr id="1792" name="Grafik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EC27991" wp14:editId="75BE74E8">
                  <wp:extent cx="342900" cy="31432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69DFC8D5" w14:textId="77777777" w:rsidR="0039458F" w:rsidRPr="00AA18D1" w:rsidRDefault="0039458F" w:rsidP="00DF5D10">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14:paraId="49289228" w14:textId="77777777" w:rsidR="0039458F" w:rsidRPr="00AA18D1" w:rsidRDefault="0039458F" w:rsidP="00DF5D10">
            <w:pPr>
              <w:pStyle w:val="Textkrpermitte"/>
            </w:pPr>
            <w:r w:rsidRPr="00AA18D1">
              <w:rPr>
                <w:noProof/>
              </w:rPr>
              <w:drawing>
                <wp:inline distT="0" distB="0" distL="0" distR="0" wp14:anchorId="2697E231" wp14:editId="2BCD39A9">
                  <wp:extent cx="342900" cy="314325"/>
                  <wp:effectExtent l="0" t="0" r="0" b="9525"/>
                  <wp:docPr id="1793" name="Grafik 1793"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B29C349" wp14:editId="0C35BEE2">
                  <wp:extent cx="342900" cy="314325"/>
                  <wp:effectExtent l="0" t="0" r="0" b="9525"/>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347BEF42" w14:textId="77777777" w:rsidR="0039458F" w:rsidRPr="00AA18D1" w:rsidRDefault="0039458F" w:rsidP="00DF5D10">
            <w:pPr>
              <w:pStyle w:val="Textkrper"/>
            </w:pPr>
            <w:r w:rsidRPr="00AA18D1">
              <w:t>Gruppennummer,</w:t>
            </w:r>
            <w:r w:rsidRPr="00AA18D1">
              <w:br/>
              <w:t>Teilthemen 3, 4 …</w:t>
            </w:r>
          </w:p>
        </w:tc>
      </w:tr>
    </w:tbl>
    <w:p w14:paraId="30FD07C0" w14:textId="77777777" w:rsidR="00CA538B" w:rsidRPr="00246134" w:rsidRDefault="00CA538B" w:rsidP="00CA538B">
      <w:pPr>
        <w:spacing w:line="240" w:lineRule="exact"/>
        <w:rPr>
          <w:rStyle w:val="Hyperlink"/>
        </w:rPr>
        <w:sectPr w:rsidR="00CA538B" w:rsidRPr="00246134" w:rsidSect="00B63E14">
          <w:headerReference w:type="default" r:id="rId51"/>
          <w:pgSz w:w="11906" w:h="16838" w:code="9"/>
          <w:pgMar w:top="1418" w:right="340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p w14:paraId="761F159B" w14:textId="77777777" w:rsidR="00CA538B" w:rsidRPr="00246134" w:rsidRDefault="00CA538B" w:rsidP="00FB7159">
      <w:pPr>
        <w:pStyle w:val="berschrift1"/>
        <w:spacing w:before="0" w:after="120"/>
        <w:rPr>
          <w:iCs/>
          <w:lang w:val="en-GB"/>
        </w:rPr>
      </w:pPr>
      <w:r w:rsidRPr="00246134">
        <w:rPr>
          <w:rStyle w:val="Hervorhebung"/>
          <w:i w:val="0"/>
          <w:lang w:val="en-GB"/>
        </w:rPr>
        <w:lastRenderedPageBreak/>
        <w:t>Kompetenzraster Englisch</w:t>
      </w:r>
    </w:p>
    <w:tbl>
      <w:tblPr>
        <w:tblW w:w="1375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944"/>
        <w:gridCol w:w="1944"/>
        <w:gridCol w:w="1944"/>
        <w:gridCol w:w="1944"/>
        <w:gridCol w:w="1944"/>
        <w:gridCol w:w="1944"/>
        <w:gridCol w:w="2086"/>
      </w:tblGrid>
      <w:tr w:rsidR="00CA538B" w:rsidRPr="00246134" w14:paraId="6BA11E4E" w14:textId="77777777">
        <w:trPr>
          <w:trHeight w:val="246"/>
        </w:trPr>
        <w:tc>
          <w:tcPr>
            <w:tcW w:w="1944" w:type="dxa"/>
            <w:shd w:val="clear" w:color="auto" w:fill="D9D9D9"/>
          </w:tcPr>
          <w:p w14:paraId="218CD8BE" w14:textId="77777777" w:rsidR="00CA538B" w:rsidRPr="00246134" w:rsidRDefault="00CA538B" w:rsidP="006210CF">
            <w:pPr>
              <w:pStyle w:val="TabelleKopfmitte"/>
              <w:rPr>
                <w:lang w:val="en-GB"/>
              </w:rPr>
            </w:pPr>
            <w:r w:rsidRPr="00246134">
              <w:rPr>
                <w:lang w:val="en-GB"/>
              </w:rPr>
              <w:t>Kompetenzbereich</w:t>
            </w:r>
          </w:p>
        </w:tc>
        <w:tc>
          <w:tcPr>
            <w:tcW w:w="1944" w:type="dxa"/>
            <w:shd w:val="clear" w:color="auto" w:fill="D9D9D9"/>
          </w:tcPr>
          <w:p w14:paraId="3363A733" w14:textId="77777777" w:rsidR="00CA538B" w:rsidRPr="00246134" w:rsidRDefault="00CA538B" w:rsidP="006210CF">
            <w:pPr>
              <w:pStyle w:val="TabelleKopfmitte"/>
              <w:rPr>
                <w:lang w:val="en-GB"/>
              </w:rPr>
            </w:pPr>
            <w:r w:rsidRPr="00246134">
              <w:rPr>
                <w:lang w:val="en-GB"/>
              </w:rPr>
              <w:t>LFS 1</w:t>
            </w:r>
          </w:p>
        </w:tc>
        <w:tc>
          <w:tcPr>
            <w:tcW w:w="1944" w:type="dxa"/>
            <w:shd w:val="clear" w:color="auto" w:fill="D9D9D9"/>
          </w:tcPr>
          <w:p w14:paraId="11120F85" w14:textId="77777777" w:rsidR="00CA538B" w:rsidRPr="00246134" w:rsidRDefault="00CA538B" w:rsidP="006210CF">
            <w:pPr>
              <w:pStyle w:val="TabelleKopfmitte"/>
              <w:rPr>
                <w:lang w:val="en-GB"/>
              </w:rPr>
            </w:pPr>
            <w:r w:rsidRPr="00246134">
              <w:rPr>
                <w:lang w:val="en-GB"/>
              </w:rPr>
              <w:t>LFS 2</w:t>
            </w:r>
          </w:p>
        </w:tc>
        <w:tc>
          <w:tcPr>
            <w:tcW w:w="1944" w:type="dxa"/>
            <w:shd w:val="clear" w:color="auto" w:fill="D9D9D9"/>
          </w:tcPr>
          <w:p w14:paraId="7CEA196F" w14:textId="77777777" w:rsidR="00CA538B" w:rsidRPr="00246134" w:rsidRDefault="00CA538B" w:rsidP="006210CF">
            <w:pPr>
              <w:pStyle w:val="TabelleKopfmitte"/>
              <w:rPr>
                <w:lang w:val="en-GB"/>
              </w:rPr>
            </w:pPr>
            <w:r w:rsidRPr="00246134">
              <w:rPr>
                <w:lang w:val="en-GB"/>
              </w:rPr>
              <w:t>LFS 3</w:t>
            </w:r>
          </w:p>
        </w:tc>
        <w:tc>
          <w:tcPr>
            <w:tcW w:w="1944" w:type="dxa"/>
            <w:shd w:val="clear" w:color="auto" w:fill="D9D9D9"/>
          </w:tcPr>
          <w:p w14:paraId="3BDEB966" w14:textId="77777777" w:rsidR="00CA538B" w:rsidRPr="00246134" w:rsidRDefault="00CA538B" w:rsidP="006210CF">
            <w:pPr>
              <w:pStyle w:val="TabelleKopfmitte"/>
              <w:rPr>
                <w:lang w:val="en-GB"/>
              </w:rPr>
            </w:pPr>
            <w:r w:rsidRPr="00246134">
              <w:rPr>
                <w:lang w:val="en-GB"/>
              </w:rPr>
              <w:t>LFS 4</w:t>
            </w:r>
          </w:p>
        </w:tc>
        <w:tc>
          <w:tcPr>
            <w:tcW w:w="1944" w:type="dxa"/>
            <w:shd w:val="clear" w:color="auto" w:fill="D9D9D9"/>
          </w:tcPr>
          <w:p w14:paraId="6A7B647B" w14:textId="77777777" w:rsidR="00CA538B" w:rsidRPr="00246134" w:rsidRDefault="00CA538B" w:rsidP="006210CF">
            <w:pPr>
              <w:pStyle w:val="TabelleKopfmitte"/>
              <w:rPr>
                <w:lang w:val="en-GB"/>
              </w:rPr>
            </w:pPr>
            <w:r w:rsidRPr="00246134">
              <w:rPr>
                <w:lang w:val="en-GB"/>
              </w:rPr>
              <w:t>LFS 5</w:t>
            </w:r>
          </w:p>
        </w:tc>
        <w:tc>
          <w:tcPr>
            <w:tcW w:w="2086" w:type="dxa"/>
            <w:shd w:val="clear" w:color="auto" w:fill="D9D9D9"/>
          </w:tcPr>
          <w:p w14:paraId="1ACAA824" w14:textId="77777777" w:rsidR="00CA538B" w:rsidRPr="00246134" w:rsidRDefault="00CA538B" w:rsidP="006210CF">
            <w:pPr>
              <w:pStyle w:val="TabelleKopfmitte"/>
              <w:rPr>
                <w:lang w:val="en-GB"/>
              </w:rPr>
            </w:pPr>
            <w:r w:rsidRPr="00246134">
              <w:rPr>
                <w:lang w:val="en-GB"/>
              </w:rPr>
              <w:t>LFS 6</w:t>
            </w:r>
          </w:p>
        </w:tc>
      </w:tr>
      <w:tr w:rsidR="00CA538B" w:rsidRPr="00246134" w14:paraId="4AE11EBC" w14:textId="77777777">
        <w:trPr>
          <w:trHeight w:val="1408"/>
        </w:trPr>
        <w:tc>
          <w:tcPr>
            <w:tcW w:w="1944" w:type="dxa"/>
            <w:shd w:val="clear" w:color="auto" w:fill="D9D9D9"/>
          </w:tcPr>
          <w:p w14:paraId="1F147D24" w14:textId="77777777" w:rsidR="00CA538B" w:rsidRPr="00246134" w:rsidRDefault="00CA538B" w:rsidP="006210CF">
            <w:pPr>
              <w:pStyle w:val="Kopf8ptlinksnr"/>
              <w:rPr>
                <w:b/>
                <w:szCs w:val="16"/>
                <w:lang w:val="en-GB"/>
              </w:rPr>
            </w:pPr>
            <w:r w:rsidRPr="00246134">
              <w:rPr>
                <w:b/>
                <w:szCs w:val="16"/>
                <w:lang w:val="en-GB"/>
              </w:rPr>
              <w:t>Gesprochenes Englisch verstehen</w:t>
            </w:r>
          </w:p>
        </w:tc>
        <w:tc>
          <w:tcPr>
            <w:tcW w:w="1944" w:type="dxa"/>
            <w:shd w:val="clear" w:color="auto" w:fill="auto"/>
          </w:tcPr>
          <w:p w14:paraId="701189A5" w14:textId="77777777" w:rsidR="00CA538B" w:rsidRPr="00BB2474" w:rsidRDefault="00CA538B" w:rsidP="006210CF">
            <w:pPr>
              <w:pStyle w:val="Kopf8pt"/>
              <w:jc w:val="both"/>
              <w:rPr>
                <w:rFonts w:eastAsia="Calibri" w:cs="Arial"/>
                <w:b/>
                <w:bCs/>
                <w:szCs w:val="16"/>
              </w:rPr>
            </w:pPr>
            <w:r w:rsidRPr="00BB2474">
              <w:rPr>
                <w:szCs w:val="16"/>
              </w:rPr>
              <w:t>Ich kann vertraute Wörter und Sätze verstehen, die sich auf mich selbst, meine Familie oder auf konkrete Dinge beziehen, vorausg</w:t>
            </w:r>
            <w:r w:rsidRPr="00BB2474">
              <w:rPr>
                <w:szCs w:val="16"/>
              </w:rPr>
              <w:t>e</w:t>
            </w:r>
            <w:r w:rsidRPr="00BB2474">
              <w:rPr>
                <w:szCs w:val="16"/>
              </w:rPr>
              <w:t>setzt, es wird langsam und deutlich gesprochen.</w:t>
            </w:r>
          </w:p>
        </w:tc>
        <w:tc>
          <w:tcPr>
            <w:tcW w:w="1944" w:type="dxa"/>
            <w:shd w:val="clear" w:color="auto" w:fill="auto"/>
          </w:tcPr>
          <w:p w14:paraId="6BDA684A" w14:textId="77777777" w:rsidR="00CA538B" w:rsidRPr="00BB2474" w:rsidRDefault="00CA538B" w:rsidP="006210CF">
            <w:pPr>
              <w:pStyle w:val="Kopf8pt"/>
              <w:jc w:val="both"/>
              <w:rPr>
                <w:szCs w:val="16"/>
              </w:rPr>
            </w:pPr>
            <w:r w:rsidRPr="00BB2474">
              <w:rPr>
                <w:szCs w:val="16"/>
              </w:rPr>
              <w:t>Ich kann das Wesentliche von kurzen und klaren Aussagen verstehen, sofern langsam und deutlich gesprochen wird und es mein persönliches Umfeld betrifft.</w:t>
            </w:r>
          </w:p>
        </w:tc>
        <w:tc>
          <w:tcPr>
            <w:tcW w:w="1944" w:type="dxa"/>
            <w:shd w:val="clear" w:color="auto" w:fill="auto"/>
          </w:tcPr>
          <w:p w14:paraId="34DFC7B5" w14:textId="77777777" w:rsidR="00CA538B" w:rsidRPr="00BB2474" w:rsidRDefault="00CA538B" w:rsidP="006210CF">
            <w:pPr>
              <w:pStyle w:val="Kopf8pt"/>
              <w:jc w:val="both"/>
              <w:rPr>
                <w:szCs w:val="16"/>
              </w:rPr>
            </w:pPr>
            <w:r w:rsidRPr="00BB2474">
              <w:rPr>
                <w:szCs w:val="16"/>
              </w:rPr>
              <w:t>Ich kann kurze und klare Aussagen oder kurze G</w:t>
            </w:r>
            <w:r w:rsidRPr="00BB2474">
              <w:rPr>
                <w:szCs w:val="16"/>
              </w:rPr>
              <w:t>e</w:t>
            </w:r>
            <w:r w:rsidRPr="00BB2474">
              <w:rPr>
                <w:szCs w:val="16"/>
              </w:rPr>
              <w:t>spräche verstehen, sofern relativ langsam und deu</w:t>
            </w:r>
            <w:r w:rsidRPr="00BB2474">
              <w:rPr>
                <w:szCs w:val="16"/>
              </w:rPr>
              <w:t>t</w:t>
            </w:r>
            <w:r w:rsidRPr="00BB2474">
              <w:rPr>
                <w:szCs w:val="16"/>
              </w:rPr>
              <w:t>lich gesprochen wird und es mein persönliches Umfeld oder meine Berufsorienti</w:t>
            </w:r>
            <w:r w:rsidRPr="00BB2474">
              <w:rPr>
                <w:szCs w:val="16"/>
              </w:rPr>
              <w:t>e</w:t>
            </w:r>
            <w:r w:rsidRPr="00BB2474">
              <w:rPr>
                <w:szCs w:val="16"/>
              </w:rPr>
              <w:t>rung betrifft.</w:t>
            </w:r>
          </w:p>
        </w:tc>
        <w:tc>
          <w:tcPr>
            <w:tcW w:w="1944" w:type="dxa"/>
            <w:shd w:val="clear" w:color="auto" w:fill="auto"/>
          </w:tcPr>
          <w:p w14:paraId="07FD4918" w14:textId="77777777" w:rsidR="00CA538B" w:rsidRPr="00BB2474" w:rsidRDefault="00CA538B" w:rsidP="006210CF">
            <w:pPr>
              <w:pStyle w:val="Kopf8pt"/>
              <w:jc w:val="both"/>
              <w:rPr>
                <w:szCs w:val="16"/>
              </w:rPr>
            </w:pPr>
            <w:r w:rsidRPr="00BB2474">
              <w:rPr>
                <w:szCs w:val="16"/>
              </w:rPr>
              <w:t>Ich kann relativ kurze Texte, Äußerungen und Gespräche über alltags- und berufsb</w:t>
            </w:r>
            <w:r w:rsidRPr="00BB2474">
              <w:rPr>
                <w:szCs w:val="16"/>
              </w:rPr>
              <w:t>e</w:t>
            </w:r>
            <w:r w:rsidRPr="00BB2474">
              <w:rPr>
                <w:szCs w:val="16"/>
              </w:rPr>
              <w:t>zogene Themen verstehen und ihnen wesentlichen Informationen entnehmen, sofern deutlich gesprochen wird.</w:t>
            </w:r>
          </w:p>
        </w:tc>
        <w:tc>
          <w:tcPr>
            <w:tcW w:w="1944" w:type="dxa"/>
            <w:shd w:val="clear" w:color="auto" w:fill="auto"/>
          </w:tcPr>
          <w:p w14:paraId="1AE9C522" w14:textId="77777777" w:rsidR="00CA538B" w:rsidRPr="00246134" w:rsidRDefault="00CA538B" w:rsidP="006210CF">
            <w:pPr>
              <w:pStyle w:val="Kopf8pt"/>
              <w:jc w:val="both"/>
              <w:rPr>
                <w:szCs w:val="16"/>
                <w:lang w:val="en-GB"/>
              </w:rPr>
            </w:pPr>
            <w:r w:rsidRPr="00BB2474">
              <w:rPr>
                <w:szCs w:val="16"/>
              </w:rPr>
              <w:t>Ich kann Texte, Äußerungen und Gespräche über alltags- und berufsbezogene Th</w:t>
            </w:r>
            <w:r w:rsidRPr="00BB2474">
              <w:rPr>
                <w:szCs w:val="16"/>
              </w:rPr>
              <w:t>e</w:t>
            </w:r>
            <w:r w:rsidRPr="00BB2474">
              <w:rPr>
                <w:szCs w:val="16"/>
              </w:rPr>
              <w:t xml:space="preserve">men verstehen und ihnen wesentliche Informationen entnehmen, sofern deutlich gesprochen wird. </w:t>
            </w:r>
            <w:r w:rsidRPr="00246134">
              <w:rPr>
                <w:szCs w:val="16"/>
                <w:lang w:val="en-GB"/>
              </w:rPr>
              <w:t>Ich kann aus Medien einige Info</w:t>
            </w:r>
            <w:r w:rsidRPr="00246134">
              <w:rPr>
                <w:szCs w:val="16"/>
                <w:lang w:val="en-GB"/>
              </w:rPr>
              <w:t>r</w:t>
            </w:r>
            <w:r w:rsidRPr="00246134">
              <w:rPr>
                <w:szCs w:val="16"/>
                <w:lang w:val="en-GB"/>
              </w:rPr>
              <w:t>mationen entnehmen.</w:t>
            </w:r>
          </w:p>
        </w:tc>
        <w:tc>
          <w:tcPr>
            <w:tcW w:w="2086" w:type="dxa"/>
            <w:shd w:val="clear" w:color="auto" w:fill="auto"/>
          </w:tcPr>
          <w:p w14:paraId="153C71A9" w14:textId="77777777" w:rsidR="00CA538B" w:rsidRPr="00246134" w:rsidRDefault="00CA538B" w:rsidP="006210CF">
            <w:pPr>
              <w:pStyle w:val="Kopf8pt"/>
              <w:jc w:val="both"/>
              <w:rPr>
                <w:szCs w:val="16"/>
                <w:lang w:val="en-GB"/>
              </w:rPr>
            </w:pPr>
            <w:r w:rsidRPr="00BB2474">
              <w:rPr>
                <w:szCs w:val="16"/>
              </w:rPr>
              <w:t>Ich kann Texte, Äußerungen und Gespräche über alltags- und berufsbezogene Themen gut verstehen und ihnen auch Detailinformationen entne</w:t>
            </w:r>
            <w:r w:rsidRPr="00BB2474">
              <w:rPr>
                <w:szCs w:val="16"/>
              </w:rPr>
              <w:t>h</w:t>
            </w:r>
            <w:r w:rsidRPr="00BB2474">
              <w:rPr>
                <w:szCs w:val="16"/>
              </w:rPr>
              <w:t>men, sofern deutlich gespr</w:t>
            </w:r>
            <w:r w:rsidRPr="00BB2474">
              <w:rPr>
                <w:szCs w:val="16"/>
              </w:rPr>
              <w:t>o</w:t>
            </w:r>
            <w:r w:rsidRPr="00BB2474">
              <w:rPr>
                <w:szCs w:val="16"/>
              </w:rPr>
              <w:t xml:space="preserve">chen wird. </w:t>
            </w:r>
            <w:r w:rsidRPr="00246134">
              <w:rPr>
                <w:szCs w:val="16"/>
                <w:lang w:val="en-GB"/>
              </w:rPr>
              <w:t>Ich kann das We</w:t>
            </w:r>
            <w:r w:rsidRPr="00246134">
              <w:rPr>
                <w:szCs w:val="16"/>
                <w:lang w:val="en-GB"/>
              </w:rPr>
              <w:t>s</w:t>
            </w:r>
            <w:r w:rsidRPr="00246134">
              <w:rPr>
                <w:szCs w:val="16"/>
                <w:lang w:val="en-GB"/>
              </w:rPr>
              <w:t>entliche aus Medien ve</w:t>
            </w:r>
            <w:r w:rsidRPr="00246134">
              <w:rPr>
                <w:szCs w:val="16"/>
                <w:lang w:val="en-GB"/>
              </w:rPr>
              <w:t>r</w:t>
            </w:r>
            <w:r w:rsidRPr="00246134">
              <w:rPr>
                <w:szCs w:val="16"/>
                <w:lang w:val="en-GB"/>
              </w:rPr>
              <w:t>stehen.</w:t>
            </w:r>
          </w:p>
        </w:tc>
      </w:tr>
      <w:tr w:rsidR="00CA538B" w:rsidRPr="00246134" w14:paraId="628B8467" w14:textId="77777777">
        <w:trPr>
          <w:trHeight w:val="567"/>
        </w:trPr>
        <w:tc>
          <w:tcPr>
            <w:tcW w:w="1944" w:type="dxa"/>
            <w:shd w:val="clear" w:color="auto" w:fill="D9D9D9"/>
          </w:tcPr>
          <w:p w14:paraId="3964F0EF" w14:textId="77777777" w:rsidR="00CA538B" w:rsidRPr="00246134" w:rsidRDefault="00CA538B" w:rsidP="006210CF">
            <w:pPr>
              <w:pStyle w:val="Kopf8ptlinksnr"/>
              <w:rPr>
                <w:szCs w:val="16"/>
                <w:lang w:val="en-GB"/>
              </w:rPr>
            </w:pPr>
            <w:r w:rsidRPr="00246134">
              <w:rPr>
                <w:b/>
                <w:szCs w:val="16"/>
                <w:lang w:val="en-GB"/>
              </w:rPr>
              <w:t xml:space="preserve">Texte lesen und </w:t>
            </w:r>
          </w:p>
          <w:p w14:paraId="707BC41B" w14:textId="77777777" w:rsidR="00CA538B" w:rsidRPr="00246134" w:rsidRDefault="00CA538B" w:rsidP="006210CF">
            <w:pPr>
              <w:pStyle w:val="Kopf8ptlinksnr"/>
              <w:numPr>
                <w:ilvl w:val="0"/>
                <w:numId w:val="0"/>
              </w:numPr>
              <w:ind w:left="284"/>
              <w:rPr>
                <w:szCs w:val="16"/>
                <w:lang w:val="en-GB"/>
              </w:rPr>
            </w:pPr>
            <w:r w:rsidRPr="00246134">
              <w:rPr>
                <w:b/>
                <w:szCs w:val="16"/>
                <w:lang w:val="en-GB"/>
              </w:rPr>
              <w:t>verstehen</w:t>
            </w:r>
          </w:p>
        </w:tc>
        <w:tc>
          <w:tcPr>
            <w:tcW w:w="1944" w:type="dxa"/>
            <w:shd w:val="clear" w:color="auto" w:fill="auto"/>
          </w:tcPr>
          <w:p w14:paraId="571F445B" w14:textId="77777777" w:rsidR="00CA538B" w:rsidRPr="00BB2474" w:rsidRDefault="00CA538B" w:rsidP="006210CF">
            <w:pPr>
              <w:pStyle w:val="Kopf8pt"/>
              <w:jc w:val="both"/>
              <w:rPr>
                <w:szCs w:val="16"/>
              </w:rPr>
            </w:pPr>
            <w:r w:rsidRPr="00BB2474">
              <w:rPr>
                <w:szCs w:val="16"/>
              </w:rPr>
              <w:t>Ich kann Namen, Wörter und kurze Sätze lesen und verstehen.</w:t>
            </w:r>
          </w:p>
        </w:tc>
        <w:tc>
          <w:tcPr>
            <w:tcW w:w="1944" w:type="dxa"/>
            <w:shd w:val="clear" w:color="auto" w:fill="auto"/>
          </w:tcPr>
          <w:p w14:paraId="658E3D55" w14:textId="77777777" w:rsidR="00CA538B" w:rsidRPr="00246134" w:rsidRDefault="00CA538B" w:rsidP="006210CF">
            <w:pPr>
              <w:pStyle w:val="Kopf8pt"/>
              <w:jc w:val="both"/>
              <w:rPr>
                <w:szCs w:val="16"/>
                <w:lang w:val="en-GB"/>
              </w:rPr>
            </w:pPr>
            <w:r w:rsidRPr="00BB2474">
              <w:rPr>
                <w:szCs w:val="16"/>
              </w:rPr>
              <w:t xml:space="preserve">Ich kann kurze Texte lesen und verstehen, in denen alltagsbezogene Sprache verwendet wird und ihnen einzelne Informationen entnehmen. </w:t>
            </w:r>
            <w:r w:rsidRPr="00246134">
              <w:rPr>
                <w:szCs w:val="16"/>
                <w:lang w:val="en-GB"/>
              </w:rPr>
              <w:t>Ich kann ei</w:t>
            </w:r>
            <w:r w:rsidRPr="00246134">
              <w:rPr>
                <w:szCs w:val="16"/>
                <w:lang w:val="en-GB"/>
              </w:rPr>
              <w:t>n</w:t>
            </w:r>
            <w:r w:rsidRPr="00246134">
              <w:rPr>
                <w:szCs w:val="16"/>
                <w:lang w:val="en-GB"/>
              </w:rPr>
              <w:t>fache Anleitungen ve</w:t>
            </w:r>
            <w:r w:rsidRPr="00246134">
              <w:rPr>
                <w:szCs w:val="16"/>
                <w:lang w:val="en-GB"/>
              </w:rPr>
              <w:t>r</w:t>
            </w:r>
            <w:r w:rsidRPr="00246134">
              <w:rPr>
                <w:szCs w:val="16"/>
                <w:lang w:val="en-GB"/>
              </w:rPr>
              <w:t>stehen.</w:t>
            </w:r>
          </w:p>
        </w:tc>
        <w:tc>
          <w:tcPr>
            <w:tcW w:w="1944" w:type="dxa"/>
            <w:shd w:val="clear" w:color="auto" w:fill="auto"/>
          </w:tcPr>
          <w:p w14:paraId="1CD3E3C3" w14:textId="77777777" w:rsidR="00CA538B" w:rsidRPr="00BB2474" w:rsidRDefault="00CA538B" w:rsidP="006210CF">
            <w:pPr>
              <w:pStyle w:val="Kopf8pt"/>
              <w:jc w:val="both"/>
              <w:rPr>
                <w:szCs w:val="16"/>
              </w:rPr>
            </w:pPr>
            <w:r w:rsidRPr="00BB2474">
              <w:rPr>
                <w:szCs w:val="16"/>
              </w:rPr>
              <w:t>Ich kann Texte lesen und verstehen, in denen alltags- oder berufsbezogene Spr</w:t>
            </w:r>
            <w:r w:rsidRPr="00BB2474">
              <w:rPr>
                <w:szCs w:val="16"/>
              </w:rPr>
              <w:t>a</w:t>
            </w:r>
            <w:r w:rsidRPr="00BB2474">
              <w:rPr>
                <w:szCs w:val="16"/>
              </w:rPr>
              <w:t>che verwendet wird und kann ihnen die wesentl</w:t>
            </w:r>
            <w:r w:rsidRPr="00BB2474">
              <w:rPr>
                <w:szCs w:val="16"/>
              </w:rPr>
              <w:t>i</w:t>
            </w:r>
            <w:r w:rsidRPr="00BB2474">
              <w:rPr>
                <w:szCs w:val="16"/>
              </w:rPr>
              <w:t>chen und Detailinformati</w:t>
            </w:r>
            <w:r w:rsidRPr="00BB2474">
              <w:rPr>
                <w:szCs w:val="16"/>
              </w:rPr>
              <w:t>o</w:t>
            </w:r>
            <w:r w:rsidRPr="00BB2474">
              <w:rPr>
                <w:szCs w:val="16"/>
              </w:rPr>
              <w:t>nen entnehmen.</w:t>
            </w:r>
          </w:p>
        </w:tc>
        <w:tc>
          <w:tcPr>
            <w:tcW w:w="1944" w:type="dxa"/>
            <w:shd w:val="clear" w:color="auto" w:fill="auto"/>
          </w:tcPr>
          <w:p w14:paraId="07D56950" w14:textId="77777777" w:rsidR="00CA538B" w:rsidRPr="00BB2474" w:rsidRDefault="00CA538B" w:rsidP="006210CF">
            <w:pPr>
              <w:pStyle w:val="Kopf8pt"/>
              <w:jc w:val="both"/>
              <w:rPr>
                <w:szCs w:val="16"/>
              </w:rPr>
            </w:pPr>
            <w:r w:rsidRPr="00BB2474">
              <w:rPr>
                <w:szCs w:val="16"/>
              </w:rPr>
              <w:t>Ich kann Texte lesen und verstehen, obwohl ich nicht alle englischen Wörter kenne. Ich kann klar form</w:t>
            </w:r>
            <w:r w:rsidRPr="00BB2474">
              <w:rPr>
                <w:szCs w:val="16"/>
              </w:rPr>
              <w:t>u</w:t>
            </w:r>
            <w:r w:rsidRPr="00BB2474">
              <w:rPr>
                <w:szCs w:val="16"/>
              </w:rPr>
              <w:t>lierte Anweisungen, einf</w:t>
            </w:r>
            <w:r w:rsidRPr="00BB2474">
              <w:rPr>
                <w:szCs w:val="16"/>
              </w:rPr>
              <w:t>a</w:t>
            </w:r>
            <w:r w:rsidRPr="00BB2474">
              <w:rPr>
                <w:szCs w:val="16"/>
              </w:rPr>
              <w:t>che Anleitungen, Hinweise und Vorschriften verstehen.</w:t>
            </w:r>
          </w:p>
        </w:tc>
        <w:tc>
          <w:tcPr>
            <w:tcW w:w="1944" w:type="dxa"/>
            <w:shd w:val="clear" w:color="auto" w:fill="auto"/>
          </w:tcPr>
          <w:p w14:paraId="2135E1C1" w14:textId="77777777" w:rsidR="00CA538B" w:rsidRPr="00BB2474" w:rsidRDefault="00CA538B" w:rsidP="006210CF">
            <w:pPr>
              <w:pStyle w:val="Kopf8pt"/>
              <w:jc w:val="both"/>
              <w:rPr>
                <w:szCs w:val="16"/>
              </w:rPr>
            </w:pPr>
            <w:r w:rsidRPr="00BB2474">
              <w:rPr>
                <w:szCs w:val="16"/>
              </w:rPr>
              <w:t>Ich kann in argumentativen Texten die wichtigen Arg</w:t>
            </w:r>
            <w:r w:rsidRPr="00BB2474">
              <w:rPr>
                <w:szCs w:val="16"/>
              </w:rPr>
              <w:t>u</w:t>
            </w:r>
            <w:r w:rsidRPr="00BB2474">
              <w:rPr>
                <w:szCs w:val="16"/>
              </w:rPr>
              <w:t>mente und Schlussfolg</w:t>
            </w:r>
            <w:r w:rsidRPr="00BB2474">
              <w:rPr>
                <w:szCs w:val="16"/>
              </w:rPr>
              <w:t>e</w:t>
            </w:r>
            <w:r w:rsidRPr="00BB2474">
              <w:rPr>
                <w:szCs w:val="16"/>
              </w:rPr>
              <w:t>rungen erkennen und verstehen.</w:t>
            </w:r>
          </w:p>
        </w:tc>
        <w:tc>
          <w:tcPr>
            <w:tcW w:w="2086" w:type="dxa"/>
            <w:shd w:val="clear" w:color="auto" w:fill="auto"/>
          </w:tcPr>
          <w:p w14:paraId="2B226BBA" w14:textId="77777777" w:rsidR="00CA538B" w:rsidRPr="00BB2474" w:rsidRDefault="00CA538B" w:rsidP="006210CF">
            <w:pPr>
              <w:pStyle w:val="Kopf8pt"/>
              <w:jc w:val="both"/>
              <w:rPr>
                <w:szCs w:val="16"/>
              </w:rPr>
            </w:pPr>
            <w:r w:rsidRPr="00BB2474">
              <w:rPr>
                <w:szCs w:val="16"/>
              </w:rPr>
              <w:t>Ich kann komplexere Texte nach bestimmten Informati</w:t>
            </w:r>
            <w:r w:rsidRPr="00BB2474">
              <w:rPr>
                <w:szCs w:val="16"/>
              </w:rPr>
              <w:t>o</w:t>
            </w:r>
            <w:r w:rsidRPr="00BB2474">
              <w:rPr>
                <w:szCs w:val="16"/>
              </w:rPr>
              <w:t>nen durchsuchen und Info</w:t>
            </w:r>
            <w:r w:rsidRPr="00BB2474">
              <w:rPr>
                <w:szCs w:val="16"/>
              </w:rPr>
              <w:t>r</w:t>
            </w:r>
            <w:r w:rsidRPr="00BB2474">
              <w:rPr>
                <w:szCs w:val="16"/>
              </w:rPr>
              <w:t>mationen aus verschiedenen Texten zusammentragen und vergleichen.</w:t>
            </w:r>
          </w:p>
        </w:tc>
      </w:tr>
      <w:tr w:rsidR="00CA538B" w:rsidRPr="00246134" w14:paraId="08172538" w14:textId="77777777">
        <w:trPr>
          <w:trHeight w:val="1092"/>
        </w:trPr>
        <w:tc>
          <w:tcPr>
            <w:tcW w:w="1944" w:type="dxa"/>
            <w:shd w:val="clear" w:color="auto" w:fill="D9D9D9"/>
          </w:tcPr>
          <w:p w14:paraId="1D634859" w14:textId="77777777" w:rsidR="00CA538B" w:rsidRPr="00246134" w:rsidRDefault="00CA538B" w:rsidP="006210CF">
            <w:pPr>
              <w:pStyle w:val="Kopf8ptlinksnr"/>
              <w:rPr>
                <w:b/>
                <w:szCs w:val="16"/>
                <w:lang w:val="en-GB"/>
              </w:rPr>
            </w:pPr>
            <w:r w:rsidRPr="00246134">
              <w:rPr>
                <w:b/>
                <w:szCs w:val="16"/>
                <w:lang w:val="en-GB"/>
              </w:rPr>
              <w:t>Zu anderen sprechen</w:t>
            </w:r>
          </w:p>
        </w:tc>
        <w:tc>
          <w:tcPr>
            <w:tcW w:w="1944" w:type="dxa"/>
            <w:shd w:val="clear" w:color="auto" w:fill="auto"/>
          </w:tcPr>
          <w:p w14:paraId="04DB4B83" w14:textId="77777777" w:rsidR="00CA538B" w:rsidRPr="00BB2474" w:rsidRDefault="00CA538B" w:rsidP="006210CF">
            <w:pPr>
              <w:pStyle w:val="Kopf8pt"/>
              <w:jc w:val="both"/>
              <w:rPr>
                <w:szCs w:val="16"/>
              </w:rPr>
            </w:pPr>
            <w:r w:rsidRPr="00BB2474">
              <w:rPr>
                <w:szCs w:val="16"/>
              </w:rPr>
              <w:t>Ich kann kurze  Sätze fo</w:t>
            </w:r>
            <w:r w:rsidRPr="00BB2474">
              <w:rPr>
                <w:szCs w:val="16"/>
              </w:rPr>
              <w:t>r</w:t>
            </w:r>
            <w:r w:rsidRPr="00BB2474">
              <w:rPr>
                <w:szCs w:val="16"/>
              </w:rPr>
              <w:t>mulieren und Menschen und Orte beschreiben.</w:t>
            </w:r>
          </w:p>
          <w:p w14:paraId="6BEC9783" w14:textId="77777777" w:rsidR="00CA538B" w:rsidRPr="00BB2474" w:rsidRDefault="00CA538B" w:rsidP="006210CF">
            <w:pPr>
              <w:pStyle w:val="Kopf8pt"/>
              <w:jc w:val="both"/>
              <w:rPr>
                <w:szCs w:val="16"/>
              </w:rPr>
            </w:pPr>
          </w:p>
        </w:tc>
        <w:tc>
          <w:tcPr>
            <w:tcW w:w="1944" w:type="dxa"/>
            <w:shd w:val="clear" w:color="auto" w:fill="auto"/>
          </w:tcPr>
          <w:p w14:paraId="6E7D5BE5" w14:textId="77777777" w:rsidR="00CA538B" w:rsidRPr="00BB2474" w:rsidRDefault="00CA538B" w:rsidP="006210CF">
            <w:pPr>
              <w:pStyle w:val="Kopf8pt"/>
              <w:jc w:val="both"/>
              <w:rPr>
                <w:szCs w:val="16"/>
              </w:rPr>
            </w:pPr>
            <w:r w:rsidRPr="00BB2474">
              <w:rPr>
                <w:szCs w:val="16"/>
              </w:rPr>
              <w:t>Ich kann mithilfe von Stic</w:t>
            </w:r>
            <w:r w:rsidRPr="00BB2474">
              <w:rPr>
                <w:szCs w:val="16"/>
              </w:rPr>
              <w:t>h</w:t>
            </w:r>
            <w:r w:rsidRPr="00BB2474">
              <w:rPr>
                <w:szCs w:val="16"/>
              </w:rPr>
              <w:t>worten über persönliche Dinge berichten.</w:t>
            </w:r>
          </w:p>
        </w:tc>
        <w:tc>
          <w:tcPr>
            <w:tcW w:w="1944" w:type="dxa"/>
            <w:shd w:val="clear" w:color="auto" w:fill="auto"/>
          </w:tcPr>
          <w:p w14:paraId="5A3B6231" w14:textId="77777777" w:rsidR="00CA538B" w:rsidRPr="00BB2474" w:rsidRDefault="00CA538B" w:rsidP="006210CF">
            <w:pPr>
              <w:pStyle w:val="Kopf8pt"/>
              <w:jc w:val="both"/>
              <w:rPr>
                <w:szCs w:val="16"/>
              </w:rPr>
            </w:pPr>
            <w:r w:rsidRPr="00BB2474">
              <w:rPr>
                <w:szCs w:val="16"/>
              </w:rPr>
              <w:t>Ich kann nach kurzer Vorb</w:t>
            </w:r>
            <w:r w:rsidRPr="00BB2474">
              <w:rPr>
                <w:szCs w:val="16"/>
              </w:rPr>
              <w:t>e</w:t>
            </w:r>
            <w:r w:rsidRPr="00BB2474">
              <w:rPr>
                <w:szCs w:val="16"/>
              </w:rPr>
              <w:t>reitung Geschichten, Erle</w:t>
            </w:r>
            <w:r w:rsidRPr="00BB2474">
              <w:rPr>
                <w:szCs w:val="16"/>
              </w:rPr>
              <w:t>b</w:t>
            </w:r>
            <w:r w:rsidRPr="00BB2474">
              <w:rPr>
                <w:szCs w:val="16"/>
              </w:rPr>
              <w:t>nisse und Ereignisse aus meinem Leben erzählen.</w:t>
            </w:r>
          </w:p>
        </w:tc>
        <w:tc>
          <w:tcPr>
            <w:tcW w:w="1944" w:type="dxa"/>
            <w:shd w:val="clear" w:color="auto" w:fill="auto"/>
          </w:tcPr>
          <w:p w14:paraId="3332D156" w14:textId="77777777" w:rsidR="00CA538B" w:rsidRPr="00BB2474" w:rsidRDefault="00CA538B" w:rsidP="006210CF">
            <w:pPr>
              <w:pStyle w:val="Kopf8pt"/>
              <w:jc w:val="both"/>
              <w:rPr>
                <w:szCs w:val="16"/>
              </w:rPr>
            </w:pPr>
            <w:r w:rsidRPr="00BB2474">
              <w:rPr>
                <w:szCs w:val="16"/>
              </w:rPr>
              <w:t>Ich kann erklären, warum ich mich für oder gegen etwas entschieden habe.</w:t>
            </w:r>
          </w:p>
        </w:tc>
        <w:tc>
          <w:tcPr>
            <w:tcW w:w="1944" w:type="dxa"/>
            <w:shd w:val="clear" w:color="auto" w:fill="auto"/>
          </w:tcPr>
          <w:p w14:paraId="3F959A6C" w14:textId="77777777" w:rsidR="00CA538B" w:rsidRPr="00246134" w:rsidRDefault="00CA538B" w:rsidP="006210CF">
            <w:pPr>
              <w:pStyle w:val="Kopf8pt"/>
              <w:jc w:val="both"/>
              <w:rPr>
                <w:szCs w:val="16"/>
                <w:lang w:val="en-GB"/>
              </w:rPr>
            </w:pPr>
            <w:r w:rsidRPr="00BB2474">
              <w:rPr>
                <w:szCs w:val="16"/>
              </w:rPr>
              <w:t xml:space="preserve">Ich kann eine Geschichte (nach)erzählen und meine Reaktionen beschreiben. </w:t>
            </w:r>
            <w:r w:rsidRPr="00246134">
              <w:rPr>
                <w:szCs w:val="16"/>
                <w:lang w:val="en-GB"/>
              </w:rPr>
              <w:t>Ich kann ein Thema vorste</w:t>
            </w:r>
            <w:r w:rsidRPr="00246134">
              <w:rPr>
                <w:szCs w:val="16"/>
                <w:lang w:val="en-GB"/>
              </w:rPr>
              <w:t>l</w:t>
            </w:r>
            <w:r w:rsidRPr="00246134">
              <w:rPr>
                <w:szCs w:val="16"/>
                <w:lang w:val="en-GB"/>
              </w:rPr>
              <w:t>len und dazu Stellung nehmen.</w:t>
            </w:r>
          </w:p>
        </w:tc>
        <w:tc>
          <w:tcPr>
            <w:tcW w:w="2086" w:type="dxa"/>
            <w:shd w:val="clear" w:color="auto" w:fill="auto"/>
          </w:tcPr>
          <w:p w14:paraId="6951F454" w14:textId="77777777" w:rsidR="00CA538B" w:rsidRPr="00246134" w:rsidRDefault="00CA538B" w:rsidP="006210CF">
            <w:pPr>
              <w:pStyle w:val="Kopf8pt"/>
              <w:jc w:val="both"/>
              <w:rPr>
                <w:szCs w:val="16"/>
                <w:lang w:val="en-GB"/>
              </w:rPr>
            </w:pPr>
            <w:r w:rsidRPr="00BB2474">
              <w:rPr>
                <w:szCs w:val="16"/>
              </w:rPr>
              <w:t>Ich kann weitgehend zusa</w:t>
            </w:r>
            <w:r w:rsidRPr="00BB2474">
              <w:rPr>
                <w:szCs w:val="16"/>
              </w:rPr>
              <w:t>m</w:t>
            </w:r>
            <w:r w:rsidRPr="00BB2474">
              <w:rPr>
                <w:szCs w:val="16"/>
              </w:rPr>
              <w:t>menhängend über Ereignisse, Erfahrungen und Ziele beric</w:t>
            </w:r>
            <w:r w:rsidRPr="00BB2474">
              <w:rPr>
                <w:szCs w:val="16"/>
              </w:rPr>
              <w:t>h</w:t>
            </w:r>
            <w:r w:rsidRPr="00BB2474">
              <w:rPr>
                <w:szCs w:val="16"/>
              </w:rPr>
              <w:t xml:space="preserve">ten. </w:t>
            </w:r>
            <w:r w:rsidRPr="00246134">
              <w:rPr>
                <w:szCs w:val="16"/>
                <w:lang w:val="en-GB"/>
              </w:rPr>
              <w:t>Ich kann eine vorbere</w:t>
            </w:r>
            <w:r w:rsidRPr="00246134">
              <w:rPr>
                <w:szCs w:val="16"/>
                <w:lang w:val="en-GB"/>
              </w:rPr>
              <w:t>i</w:t>
            </w:r>
            <w:r w:rsidRPr="00246134">
              <w:rPr>
                <w:szCs w:val="16"/>
                <w:lang w:val="en-GB"/>
              </w:rPr>
              <w:t>tete Präsentation vortragen.</w:t>
            </w:r>
          </w:p>
        </w:tc>
      </w:tr>
      <w:tr w:rsidR="00CA538B" w:rsidRPr="00246134" w14:paraId="443C4A20" w14:textId="77777777">
        <w:trPr>
          <w:trHeight w:val="1066"/>
        </w:trPr>
        <w:tc>
          <w:tcPr>
            <w:tcW w:w="1944" w:type="dxa"/>
            <w:shd w:val="clear" w:color="auto" w:fill="D9D9D9"/>
          </w:tcPr>
          <w:p w14:paraId="7AFB7BA1" w14:textId="77777777" w:rsidR="00CA538B" w:rsidRPr="00246134" w:rsidRDefault="00CA538B" w:rsidP="006210CF">
            <w:pPr>
              <w:pStyle w:val="Kopf8ptlinksnr"/>
              <w:rPr>
                <w:b/>
                <w:szCs w:val="16"/>
                <w:lang w:val="en-GB"/>
              </w:rPr>
            </w:pPr>
            <w:r w:rsidRPr="00246134">
              <w:rPr>
                <w:b/>
                <w:szCs w:val="16"/>
                <w:lang w:val="en-GB"/>
              </w:rPr>
              <w:t xml:space="preserve">An Gesprächen </w:t>
            </w:r>
          </w:p>
          <w:p w14:paraId="1CC2C8BA" w14:textId="77777777" w:rsidR="00CA538B" w:rsidRPr="00246134" w:rsidRDefault="00CA538B" w:rsidP="006210CF">
            <w:pPr>
              <w:pStyle w:val="Kopf8ptlinksnr"/>
              <w:numPr>
                <w:ilvl w:val="0"/>
                <w:numId w:val="0"/>
              </w:numPr>
              <w:ind w:left="284"/>
              <w:rPr>
                <w:b/>
                <w:szCs w:val="16"/>
                <w:lang w:val="en-GB"/>
              </w:rPr>
            </w:pPr>
            <w:r w:rsidRPr="00246134">
              <w:rPr>
                <w:b/>
                <w:szCs w:val="16"/>
                <w:lang w:val="en-GB"/>
              </w:rPr>
              <w:t>teilnehmen</w:t>
            </w:r>
          </w:p>
        </w:tc>
        <w:tc>
          <w:tcPr>
            <w:tcW w:w="1944" w:type="dxa"/>
            <w:shd w:val="clear" w:color="auto" w:fill="auto"/>
          </w:tcPr>
          <w:p w14:paraId="779B3726" w14:textId="77777777" w:rsidR="00CA538B" w:rsidRPr="00BB2474" w:rsidRDefault="00CA538B" w:rsidP="006210CF">
            <w:pPr>
              <w:pStyle w:val="Textkrper"/>
              <w:rPr>
                <w:sz w:val="16"/>
                <w:szCs w:val="16"/>
              </w:rPr>
            </w:pPr>
            <w:r w:rsidRPr="00BB2474">
              <w:rPr>
                <w:sz w:val="16"/>
                <w:szCs w:val="16"/>
              </w:rPr>
              <w:t>Ich kann mich verständigen, wenn mir mein Gespräch</w:t>
            </w:r>
            <w:r w:rsidRPr="00BB2474">
              <w:rPr>
                <w:sz w:val="16"/>
                <w:szCs w:val="16"/>
              </w:rPr>
              <w:t>s</w:t>
            </w:r>
            <w:r w:rsidRPr="00BB2474">
              <w:rPr>
                <w:sz w:val="16"/>
                <w:szCs w:val="16"/>
              </w:rPr>
              <w:t>partner behilflich ist.</w:t>
            </w:r>
          </w:p>
        </w:tc>
        <w:tc>
          <w:tcPr>
            <w:tcW w:w="1944" w:type="dxa"/>
            <w:shd w:val="clear" w:color="auto" w:fill="auto"/>
          </w:tcPr>
          <w:p w14:paraId="4AC7A769" w14:textId="77777777" w:rsidR="00C34F08" w:rsidRDefault="00CA538B" w:rsidP="006210CF">
            <w:pPr>
              <w:pStyle w:val="Kopf8pt"/>
              <w:jc w:val="both"/>
              <w:rPr>
                <w:szCs w:val="16"/>
              </w:rPr>
            </w:pPr>
            <w:r w:rsidRPr="00BB2474">
              <w:rPr>
                <w:szCs w:val="16"/>
              </w:rPr>
              <w:t>Ich kann mit vorgegebenen Wendungen kurze Gespr</w:t>
            </w:r>
            <w:r w:rsidRPr="00BB2474">
              <w:rPr>
                <w:szCs w:val="16"/>
              </w:rPr>
              <w:t>ä</w:t>
            </w:r>
            <w:r w:rsidRPr="00BB2474">
              <w:rPr>
                <w:szCs w:val="16"/>
              </w:rPr>
              <w:t>che über meine Interessen, Fähigkeiten und Freizeita</w:t>
            </w:r>
            <w:r w:rsidRPr="00BB2474">
              <w:rPr>
                <w:szCs w:val="16"/>
              </w:rPr>
              <w:t>k</w:t>
            </w:r>
            <w:r w:rsidRPr="00BB2474">
              <w:rPr>
                <w:szCs w:val="16"/>
              </w:rPr>
              <w:t>tivitäten führen.</w:t>
            </w:r>
          </w:p>
          <w:p w14:paraId="189F93C2" w14:textId="674D05E6" w:rsidR="00CA538B" w:rsidRPr="00C34F08" w:rsidRDefault="00CA538B" w:rsidP="006210CF">
            <w:pPr>
              <w:pStyle w:val="Kopf8pt"/>
              <w:jc w:val="both"/>
              <w:rPr>
                <w:szCs w:val="16"/>
              </w:rPr>
            </w:pPr>
            <w:r w:rsidRPr="00C34F08">
              <w:rPr>
                <w:szCs w:val="16"/>
              </w:rPr>
              <w:t>Ich kann einfache Fragen stellen und beantworten.</w:t>
            </w:r>
          </w:p>
        </w:tc>
        <w:tc>
          <w:tcPr>
            <w:tcW w:w="1944" w:type="dxa"/>
            <w:shd w:val="clear" w:color="auto" w:fill="auto"/>
          </w:tcPr>
          <w:p w14:paraId="3CF44322" w14:textId="77777777" w:rsidR="00CA538B" w:rsidRPr="00BB2474" w:rsidRDefault="00CA538B" w:rsidP="006210CF">
            <w:pPr>
              <w:pStyle w:val="Kopf8pt"/>
              <w:jc w:val="both"/>
              <w:rPr>
                <w:szCs w:val="16"/>
              </w:rPr>
            </w:pPr>
            <w:r w:rsidRPr="00BB2474">
              <w:rPr>
                <w:szCs w:val="16"/>
              </w:rPr>
              <w:t>Ich kann mich mit anderen verabreden, andere einl</w:t>
            </w:r>
            <w:r w:rsidRPr="00BB2474">
              <w:rPr>
                <w:szCs w:val="16"/>
              </w:rPr>
              <w:t>a</w:t>
            </w:r>
            <w:r w:rsidRPr="00BB2474">
              <w:rPr>
                <w:szCs w:val="16"/>
              </w:rPr>
              <w:t>den und auf Einladungen reagieren.</w:t>
            </w:r>
          </w:p>
        </w:tc>
        <w:tc>
          <w:tcPr>
            <w:tcW w:w="1944" w:type="dxa"/>
            <w:shd w:val="clear" w:color="auto" w:fill="auto"/>
          </w:tcPr>
          <w:p w14:paraId="01C03809" w14:textId="77777777" w:rsidR="00CA538B" w:rsidRPr="00246134" w:rsidRDefault="00CA538B" w:rsidP="006210CF">
            <w:pPr>
              <w:pStyle w:val="Kopf8pt"/>
              <w:jc w:val="both"/>
              <w:rPr>
                <w:szCs w:val="16"/>
                <w:lang w:val="en-GB"/>
              </w:rPr>
            </w:pPr>
            <w:r w:rsidRPr="00BB2474">
              <w:rPr>
                <w:szCs w:val="16"/>
              </w:rPr>
              <w:t>Ich kann ein Gespräch führen und in unterschiedl</w:t>
            </w:r>
            <w:r w:rsidRPr="00BB2474">
              <w:rPr>
                <w:szCs w:val="16"/>
              </w:rPr>
              <w:t>i</w:t>
            </w:r>
            <w:r w:rsidRPr="00BB2474">
              <w:rPr>
                <w:szCs w:val="16"/>
              </w:rPr>
              <w:t xml:space="preserve">che Rollen schlüpfen. </w:t>
            </w:r>
            <w:r w:rsidRPr="00246134">
              <w:rPr>
                <w:szCs w:val="16"/>
                <w:lang w:val="en-GB"/>
              </w:rPr>
              <w:t>Ich kann Alltagssituationen (z. B. Einkaufen, Reisen, Re</w:t>
            </w:r>
            <w:r w:rsidRPr="00246134">
              <w:rPr>
                <w:szCs w:val="16"/>
                <w:lang w:val="en-GB"/>
              </w:rPr>
              <w:t>s</w:t>
            </w:r>
            <w:r w:rsidRPr="00246134">
              <w:rPr>
                <w:szCs w:val="16"/>
                <w:lang w:val="en-GB"/>
              </w:rPr>
              <w:t>taurantbesuch) bewältigen.</w:t>
            </w:r>
          </w:p>
        </w:tc>
        <w:tc>
          <w:tcPr>
            <w:tcW w:w="1944" w:type="dxa"/>
            <w:shd w:val="clear" w:color="auto" w:fill="auto"/>
          </w:tcPr>
          <w:p w14:paraId="46326C17" w14:textId="77777777" w:rsidR="00CA538B" w:rsidRPr="00BB2474" w:rsidRDefault="00CA538B" w:rsidP="006210CF">
            <w:pPr>
              <w:pStyle w:val="Kopf8pt"/>
              <w:jc w:val="both"/>
              <w:rPr>
                <w:szCs w:val="16"/>
              </w:rPr>
            </w:pPr>
            <w:r w:rsidRPr="00BB2474">
              <w:rPr>
                <w:szCs w:val="16"/>
              </w:rPr>
              <w:t>Ich kann an einem Gespräch zu Themen von allgeme</w:t>
            </w:r>
            <w:r w:rsidRPr="00BB2474">
              <w:rPr>
                <w:szCs w:val="16"/>
              </w:rPr>
              <w:t>i</w:t>
            </w:r>
            <w:r w:rsidRPr="00BB2474">
              <w:rPr>
                <w:szCs w:val="16"/>
              </w:rPr>
              <w:t>nem Interesse teilnehmen und meine Meinung sagen.</w:t>
            </w:r>
          </w:p>
        </w:tc>
        <w:tc>
          <w:tcPr>
            <w:tcW w:w="2086" w:type="dxa"/>
            <w:shd w:val="clear" w:color="auto" w:fill="auto"/>
          </w:tcPr>
          <w:p w14:paraId="17697864" w14:textId="77777777" w:rsidR="00CA538B" w:rsidRPr="00BB2474" w:rsidRDefault="00CA538B" w:rsidP="006210CF">
            <w:pPr>
              <w:pStyle w:val="Kopf8pt"/>
              <w:jc w:val="both"/>
              <w:rPr>
                <w:szCs w:val="16"/>
              </w:rPr>
            </w:pPr>
            <w:r w:rsidRPr="00BB2474">
              <w:rPr>
                <w:szCs w:val="16"/>
              </w:rPr>
              <w:t>Ich kann ohne Vorbereitung an Gesprächen über vertraute Themen teilnehmen und sie auch bei sprachlichen Schwi</w:t>
            </w:r>
            <w:r w:rsidRPr="00BB2474">
              <w:rPr>
                <w:szCs w:val="16"/>
              </w:rPr>
              <w:t>e</w:t>
            </w:r>
            <w:r w:rsidRPr="00BB2474">
              <w:rPr>
                <w:szCs w:val="16"/>
              </w:rPr>
              <w:t>rigkeiten aufrechterhalten.</w:t>
            </w:r>
          </w:p>
        </w:tc>
      </w:tr>
      <w:tr w:rsidR="00CA538B" w:rsidRPr="00246134" w14:paraId="2FA00EEE" w14:textId="77777777">
        <w:trPr>
          <w:trHeight w:val="567"/>
        </w:trPr>
        <w:tc>
          <w:tcPr>
            <w:tcW w:w="1944" w:type="dxa"/>
            <w:shd w:val="clear" w:color="auto" w:fill="D9D9D9"/>
          </w:tcPr>
          <w:p w14:paraId="57F4977F" w14:textId="77777777" w:rsidR="00CA538B" w:rsidRPr="00246134" w:rsidRDefault="00CA538B" w:rsidP="006210CF">
            <w:pPr>
              <w:pStyle w:val="Kopf8ptlinksnr"/>
              <w:rPr>
                <w:b/>
                <w:szCs w:val="16"/>
                <w:lang w:val="en-GB"/>
              </w:rPr>
            </w:pPr>
            <w:r w:rsidRPr="00246134">
              <w:rPr>
                <w:b/>
                <w:szCs w:val="16"/>
                <w:lang w:val="en-GB"/>
              </w:rPr>
              <w:t>Texte schreiben</w:t>
            </w:r>
          </w:p>
        </w:tc>
        <w:tc>
          <w:tcPr>
            <w:tcW w:w="1944" w:type="dxa"/>
            <w:shd w:val="clear" w:color="auto" w:fill="auto"/>
          </w:tcPr>
          <w:p w14:paraId="5D64D63A" w14:textId="3F4C4920" w:rsidR="00CA538B" w:rsidRPr="00392194" w:rsidRDefault="00CA538B" w:rsidP="00392194">
            <w:pPr>
              <w:pStyle w:val="Textkrper"/>
              <w:rPr>
                <w:sz w:val="16"/>
                <w:szCs w:val="16"/>
              </w:rPr>
            </w:pPr>
            <w:r w:rsidRPr="00BB2474">
              <w:rPr>
                <w:sz w:val="16"/>
                <w:szCs w:val="16"/>
              </w:rPr>
              <w:t xml:space="preserve">Ich kann kurze Sätze schreiben und damit einen persönlichen Text, z. B. eine E-Mail erstellen. Ich kann Formulare ausfüllen. Ich kann Gegenstände/Tiere/ Personen beschreiben. </w:t>
            </w:r>
            <w:r w:rsidRPr="00392194">
              <w:rPr>
                <w:sz w:val="16"/>
                <w:szCs w:val="16"/>
              </w:rPr>
              <w:t>Ich kann vorgegebene Wörter und Wendungen schreiben.</w:t>
            </w:r>
          </w:p>
        </w:tc>
        <w:tc>
          <w:tcPr>
            <w:tcW w:w="1944" w:type="dxa"/>
            <w:shd w:val="clear" w:color="auto" w:fill="auto"/>
          </w:tcPr>
          <w:p w14:paraId="007B48EA" w14:textId="77777777" w:rsidR="00CA538B" w:rsidRPr="00BB2474" w:rsidRDefault="00CA538B" w:rsidP="00392194">
            <w:pPr>
              <w:pStyle w:val="Kopf8pt"/>
              <w:rPr>
                <w:szCs w:val="16"/>
              </w:rPr>
            </w:pPr>
            <w:r w:rsidRPr="00BB2474">
              <w:rPr>
                <w:szCs w:val="16"/>
              </w:rPr>
              <w:t>Ich kann einen Weg b</w:t>
            </w:r>
            <w:r w:rsidRPr="00BB2474">
              <w:rPr>
                <w:szCs w:val="16"/>
              </w:rPr>
              <w:t>e</w:t>
            </w:r>
            <w:r w:rsidRPr="00BB2474">
              <w:rPr>
                <w:szCs w:val="16"/>
              </w:rPr>
              <w:t>schreiben. Ich kann über alltägliche Dinge aus me</w:t>
            </w:r>
            <w:r w:rsidRPr="00BB2474">
              <w:rPr>
                <w:szCs w:val="16"/>
              </w:rPr>
              <w:t>i</w:t>
            </w:r>
            <w:r w:rsidRPr="00BB2474">
              <w:rPr>
                <w:szCs w:val="16"/>
              </w:rPr>
              <w:t>nem Umfeld, z. B. eigene Familie, Lebensumstände, berufliche Tätigkeiten schreiben.</w:t>
            </w:r>
          </w:p>
        </w:tc>
        <w:tc>
          <w:tcPr>
            <w:tcW w:w="1944" w:type="dxa"/>
            <w:shd w:val="clear" w:color="auto" w:fill="auto"/>
          </w:tcPr>
          <w:p w14:paraId="14A8E452" w14:textId="77777777" w:rsidR="00CA538B" w:rsidRPr="00BB2474" w:rsidRDefault="00CA538B" w:rsidP="006210CF">
            <w:pPr>
              <w:pStyle w:val="Textkrper"/>
              <w:rPr>
                <w:sz w:val="16"/>
                <w:szCs w:val="16"/>
              </w:rPr>
            </w:pPr>
            <w:r w:rsidRPr="00BB2474">
              <w:rPr>
                <w:sz w:val="16"/>
                <w:szCs w:val="16"/>
              </w:rPr>
              <w:t>Ich kann eine kurze B</w:t>
            </w:r>
            <w:r w:rsidRPr="00BB2474">
              <w:rPr>
                <w:sz w:val="16"/>
                <w:szCs w:val="16"/>
              </w:rPr>
              <w:t>e</w:t>
            </w:r>
            <w:r w:rsidRPr="00BB2474">
              <w:rPr>
                <w:sz w:val="16"/>
                <w:szCs w:val="16"/>
              </w:rPr>
              <w:t>schreibung von Ereignissen, vergangenen Handlungen und persönlichen Erfahru</w:t>
            </w:r>
            <w:r w:rsidRPr="00BB2474">
              <w:rPr>
                <w:sz w:val="16"/>
                <w:szCs w:val="16"/>
              </w:rPr>
              <w:t>n</w:t>
            </w:r>
            <w:r w:rsidRPr="00BB2474">
              <w:rPr>
                <w:sz w:val="16"/>
                <w:szCs w:val="16"/>
              </w:rPr>
              <w:t>gen verfassen. Ich kann eine kurze Stellungnahme zu einem mir vertrauten Th</w:t>
            </w:r>
            <w:r w:rsidRPr="00BB2474">
              <w:rPr>
                <w:sz w:val="16"/>
                <w:szCs w:val="16"/>
              </w:rPr>
              <w:t>e</w:t>
            </w:r>
            <w:r w:rsidRPr="00BB2474">
              <w:rPr>
                <w:sz w:val="16"/>
                <w:szCs w:val="16"/>
              </w:rPr>
              <w:t>ma schreiben.</w:t>
            </w:r>
          </w:p>
        </w:tc>
        <w:tc>
          <w:tcPr>
            <w:tcW w:w="1944" w:type="dxa"/>
            <w:shd w:val="clear" w:color="auto" w:fill="auto"/>
          </w:tcPr>
          <w:p w14:paraId="2E4BD0D1" w14:textId="77777777" w:rsidR="00CA538B" w:rsidRPr="00BB2474" w:rsidRDefault="00CA538B" w:rsidP="006210CF">
            <w:pPr>
              <w:pStyle w:val="Kopf8pt"/>
              <w:jc w:val="both"/>
              <w:rPr>
                <w:szCs w:val="16"/>
              </w:rPr>
            </w:pPr>
            <w:r w:rsidRPr="00BB2474">
              <w:rPr>
                <w:szCs w:val="16"/>
              </w:rPr>
              <w:t>Ich kann kurze Berichte schreiben, in denen Sachi</w:t>
            </w:r>
            <w:r w:rsidRPr="00BB2474">
              <w:rPr>
                <w:szCs w:val="16"/>
              </w:rPr>
              <w:t>n</w:t>
            </w:r>
            <w:r w:rsidRPr="00BB2474">
              <w:rPr>
                <w:szCs w:val="16"/>
              </w:rPr>
              <w:t>formationen weitergegeben werden und Gründe für Handlungen angegeben werden. Ich kann mir Not</w:t>
            </w:r>
            <w:r w:rsidRPr="00BB2474">
              <w:rPr>
                <w:szCs w:val="16"/>
              </w:rPr>
              <w:t>i</w:t>
            </w:r>
            <w:r w:rsidRPr="00BB2474">
              <w:rPr>
                <w:szCs w:val="16"/>
              </w:rPr>
              <w:t>zen machen, wenn ich ein Telefongespräch mithöre.</w:t>
            </w:r>
          </w:p>
        </w:tc>
        <w:tc>
          <w:tcPr>
            <w:tcW w:w="1944" w:type="dxa"/>
            <w:shd w:val="clear" w:color="auto" w:fill="auto"/>
          </w:tcPr>
          <w:p w14:paraId="2D96BBA7" w14:textId="77777777" w:rsidR="00CA538B" w:rsidRPr="00246134" w:rsidRDefault="00CA538B" w:rsidP="006210CF">
            <w:pPr>
              <w:pStyle w:val="Kopf8pt"/>
              <w:jc w:val="both"/>
              <w:rPr>
                <w:szCs w:val="16"/>
                <w:lang w:val="en-GB"/>
              </w:rPr>
            </w:pPr>
            <w:r w:rsidRPr="00BB2474">
              <w:rPr>
                <w:szCs w:val="16"/>
              </w:rPr>
              <w:t xml:space="preserve">Ich kann in persönlichen Texten Informationen und Gedanken mitteilen. </w:t>
            </w:r>
            <w:r w:rsidRPr="00246134">
              <w:rPr>
                <w:szCs w:val="16"/>
                <w:lang w:val="en-GB"/>
              </w:rPr>
              <w:t>Ich kann Anfragen und Bewe</w:t>
            </w:r>
            <w:r w:rsidRPr="00246134">
              <w:rPr>
                <w:szCs w:val="16"/>
                <w:lang w:val="en-GB"/>
              </w:rPr>
              <w:t>r</w:t>
            </w:r>
            <w:r w:rsidRPr="00246134">
              <w:rPr>
                <w:szCs w:val="16"/>
                <w:lang w:val="en-GB"/>
              </w:rPr>
              <w:t>bungen verfassen.</w:t>
            </w:r>
          </w:p>
        </w:tc>
        <w:tc>
          <w:tcPr>
            <w:tcW w:w="2086" w:type="dxa"/>
            <w:shd w:val="clear" w:color="auto" w:fill="auto"/>
          </w:tcPr>
          <w:p w14:paraId="0AA9D013" w14:textId="77777777" w:rsidR="00CA538B" w:rsidRPr="00BB2474" w:rsidRDefault="00CA538B" w:rsidP="006210CF">
            <w:pPr>
              <w:pStyle w:val="Kopf8pt"/>
              <w:jc w:val="both"/>
              <w:rPr>
                <w:szCs w:val="16"/>
              </w:rPr>
            </w:pPr>
            <w:r w:rsidRPr="00BB2474">
              <w:rPr>
                <w:szCs w:val="16"/>
              </w:rPr>
              <w:t>Ich kann in einem Erfa</w:t>
            </w:r>
            <w:r w:rsidRPr="00BB2474">
              <w:rPr>
                <w:szCs w:val="16"/>
              </w:rPr>
              <w:t>h</w:t>
            </w:r>
            <w:r w:rsidRPr="00BB2474">
              <w:rPr>
                <w:szCs w:val="16"/>
              </w:rPr>
              <w:t>rungsbericht über meine eigenen Reaktionen und Gefühle schreiben. Ich kann einen kurzen Aufsatz zu einem Thema von allgemeinem Interesse schreiben.</w:t>
            </w:r>
          </w:p>
        </w:tc>
      </w:tr>
    </w:tbl>
    <w:p w14:paraId="2E7E32A9" w14:textId="77777777" w:rsidR="00CA538B" w:rsidRPr="00246134" w:rsidRDefault="00CA538B" w:rsidP="00CA538B">
      <w:pPr>
        <w:pStyle w:val="Textkrper"/>
        <w:rPr>
          <w:rStyle w:val="Hyperlink"/>
        </w:rPr>
        <w:sectPr w:rsidR="00CA538B" w:rsidRPr="00246134" w:rsidSect="00B63E14">
          <w:pgSz w:w="16838" w:h="11906" w:orient="landscape" w:code="9"/>
          <w:pgMar w:top="1134" w:right="1418" w:bottom="1418"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p w14:paraId="3A6A5519" w14:textId="0F0238E6" w:rsidR="00CD2818" w:rsidRPr="00BB2474" w:rsidRDefault="002008C2" w:rsidP="00EF0441">
      <w:pPr>
        <w:pStyle w:val="berschrift1"/>
        <w:ind w:left="851" w:right="-1417" w:hanging="851"/>
      </w:pPr>
      <w:bookmarkStart w:id="1" w:name="_Toc386562455"/>
      <w:r w:rsidRPr="00BB2474">
        <w:lastRenderedPageBreak/>
        <w:t>Lernprojekt Everybody is different</w:t>
      </w:r>
      <w:r w:rsidR="00EF0441">
        <w:t xml:space="preserve"> – Allgemeine </w:t>
      </w:r>
      <w:r w:rsidR="00CD2818" w:rsidRPr="00BB2474">
        <w:t>Hinweise</w:t>
      </w:r>
      <w:bookmarkEnd w:id="1"/>
    </w:p>
    <w:p w14:paraId="3F9E2C9E" w14:textId="6C1702E6" w:rsidR="001B2BBD" w:rsidRPr="00BB2474" w:rsidRDefault="008612E2" w:rsidP="00A27DCD">
      <w:pPr>
        <w:pStyle w:val="Textkrper"/>
        <w:ind w:right="-2409"/>
      </w:pPr>
      <w:r>
        <w:t xml:space="preserve">In den vier Lernthemen </w:t>
      </w:r>
      <w:r w:rsidR="00CD2818" w:rsidRPr="00BB2474">
        <w:t xml:space="preserve">des Lernprojektes </w:t>
      </w:r>
      <w:r w:rsidR="0081504E">
        <w:t>„</w:t>
      </w:r>
      <w:r w:rsidR="00CD2818" w:rsidRPr="00BB2474">
        <w:t>Everybody is different</w:t>
      </w:r>
      <w:r w:rsidR="0081504E">
        <w:t>“</w:t>
      </w:r>
      <w:r w:rsidR="002008C2" w:rsidRPr="00BB2474">
        <w:t xml:space="preserve">, </w:t>
      </w:r>
      <w:r w:rsidR="00CD2818" w:rsidRPr="00BB2474">
        <w:t>die auch unabhängig vonei</w:t>
      </w:r>
      <w:r w:rsidR="00126A70">
        <w:t xml:space="preserve">nander verwendet werden </w:t>
      </w:r>
      <w:r w:rsidR="00CD2818" w:rsidRPr="00BB2474">
        <w:t>können, erleben die Schülerinnen und Schüler die Arbeitssprache Englisch in individuellen, kollektiven u</w:t>
      </w:r>
      <w:r w:rsidR="002008C2" w:rsidRPr="00BB2474">
        <w:t xml:space="preserve">nd kooperativen Lernphasen. Die pädagogischen Instrumente und Methoden des Lernprojektes </w:t>
      </w:r>
      <w:r w:rsidR="00BD3635" w:rsidRPr="00BB2474">
        <w:t>liegen der pädagog</w:t>
      </w:r>
      <w:r w:rsidR="00BD3635" w:rsidRPr="00BB2474">
        <w:t>i</w:t>
      </w:r>
      <w:r w:rsidR="00BD3635" w:rsidRPr="00BB2474">
        <w:t>schen Ausrichtung des Selbs</w:t>
      </w:r>
      <w:r w:rsidR="001B2BBD" w:rsidRPr="00BB2474">
        <w:t>torganisierten Lernens (SOL)</w:t>
      </w:r>
      <w:r w:rsidR="00BD3635" w:rsidRPr="00BB2474">
        <w:t xml:space="preserve"> zugrunde; </w:t>
      </w:r>
      <w:r w:rsidR="001B2BBD" w:rsidRPr="00BB2474">
        <w:t xml:space="preserve">die </w:t>
      </w:r>
      <w:r w:rsidR="00AA0F38" w:rsidRPr="00BB2474">
        <w:t>kooperative</w:t>
      </w:r>
      <w:r w:rsidR="0029706F">
        <w:t>n</w:t>
      </w:r>
      <w:r w:rsidR="00AA0F38" w:rsidRPr="00BB2474">
        <w:t xml:space="preserve"> Lernmethod</w:t>
      </w:r>
      <w:r w:rsidR="00E01CC1">
        <w:t xml:space="preserve">en </w:t>
      </w:r>
      <w:r w:rsidR="00AA0F38" w:rsidRPr="00BB2474">
        <w:t>und das Erl</w:t>
      </w:r>
      <w:r w:rsidR="00AA0F38" w:rsidRPr="00BB2474">
        <w:t>e</w:t>
      </w:r>
      <w:r w:rsidR="00AA0F38" w:rsidRPr="00BB2474">
        <w:t>ben der vollständigen Handlung fördern</w:t>
      </w:r>
      <w:r w:rsidR="001B2BBD" w:rsidRPr="00BB2474">
        <w:t xml:space="preserve"> kompetenzorientiertes und </w:t>
      </w:r>
      <w:r w:rsidR="00AA0F38" w:rsidRPr="00BB2474">
        <w:t>selbstständiges Lernen.</w:t>
      </w:r>
    </w:p>
    <w:p w14:paraId="32227D05" w14:textId="77777777" w:rsidR="00AA0F38" w:rsidRPr="00BB2474" w:rsidRDefault="001B2BBD" w:rsidP="00A27DCD">
      <w:pPr>
        <w:pStyle w:val="Textkrper"/>
        <w:ind w:right="-2409"/>
      </w:pPr>
      <w:r w:rsidRPr="00BB2474">
        <w:t>Dieses Lernprojekt bietet auch die Möglichkeit des fächerübergreifenden Arbeitens. Beispielsweise wäre eine Ei</w:t>
      </w:r>
      <w:r w:rsidRPr="00BB2474">
        <w:t>n</w:t>
      </w:r>
      <w:r w:rsidRPr="00BB2474">
        <w:t>bindung der Fächer Deutsch, Mathe</w:t>
      </w:r>
      <w:r w:rsidR="00764BC1" w:rsidRPr="00BB2474">
        <w:t>matik</w:t>
      </w:r>
      <w:r w:rsidRPr="00BB2474">
        <w:t>, LWK, Religion/Ethik und auch des Profilfaches möglich und für den Ko</w:t>
      </w:r>
      <w:r w:rsidRPr="00BB2474">
        <w:t>m</w:t>
      </w:r>
      <w:r w:rsidRPr="00BB2474">
        <w:t xml:space="preserve">petenzerwerb und </w:t>
      </w:r>
      <w:r w:rsidR="00764BC1" w:rsidRPr="00BB2474">
        <w:t xml:space="preserve">den </w:t>
      </w:r>
      <w:r w:rsidRPr="00BB2474">
        <w:t>Lernprozess der Schülerinnen und Schüler förderlich.</w:t>
      </w:r>
    </w:p>
    <w:p w14:paraId="7022F790" w14:textId="5BC95D01" w:rsidR="00AA0F38" w:rsidRPr="00BB2474" w:rsidRDefault="00AA0F38" w:rsidP="00A27DCD">
      <w:pPr>
        <w:pStyle w:val="Textkrper"/>
        <w:ind w:right="-2409"/>
      </w:pPr>
      <w:r w:rsidRPr="00BB2474">
        <w:t>Anzumerken ist, dass die kulturelle</w:t>
      </w:r>
      <w:r w:rsidR="00571864" w:rsidRPr="00BB2474">
        <w:t>n</w:t>
      </w:r>
      <w:r w:rsidRPr="00BB2474">
        <w:t xml:space="preserve"> </w:t>
      </w:r>
      <w:r w:rsidR="00571864" w:rsidRPr="00BB2474">
        <w:t xml:space="preserve">und sozialen </w:t>
      </w:r>
      <w:r w:rsidRPr="00BB2474">
        <w:t>Kompetenz</w:t>
      </w:r>
      <w:r w:rsidR="00571864" w:rsidRPr="00BB2474">
        <w:t>en</w:t>
      </w:r>
      <w:r w:rsidRPr="00BB2474">
        <w:t xml:space="preserve"> in allen Lernthemen und Lernschritte</w:t>
      </w:r>
      <w:r w:rsidR="00571864" w:rsidRPr="00BB2474">
        <w:t>n</w:t>
      </w:r>
      <w:r w:rsidR="001B2BBD" w:rsidRPr="00BB2474">
        <w:t>,</w:t>
      </w:r>
      <w:r w:rsidR="00571864" w:rsidRPr="00BB2474">
        <w:t xml:space="preserve"> neben den fachlichen Kompetenzen</w:t>
      </w:r>
      <w:r w:rsidR="001B2BBD" w:rsidRPr="00BB2474">
        <w:t>,</w:t>
      </w:r>
      <w:r w:rsidR="00571864" w:rsidRPr="00BB2474">
        <w:t xml:space="preserve"> als zentrale Leitideen diesem Lernprojekt zugrunde liegen. Dieses sollte mit</w:t>
      </w:r>
      <w:r w:rsidR="001B2BBD" w:rsidRPr="00BB2474">
        <w:t xml:space="preserve"> den Schül</w:t>
      </w:r>
      <w:r w:rsidR="001B2BBD" w:rsidRPr="00BB2474">
        <w:t>e</w:t>
      </w:r>
      <w:r w:rsidR="001B2BBD" w:rsidRPr="00BB2474">
        <w:t>rinnen un</w:t>
      </w:r>
      <w:r w:rsidR="008612E2">
        <w:t xml:space="preserve">d Schülern innerhalb der einzelen Lernthemen und aber auch in der Vernetzung der Themen zu einem ganzheitlichen Lernarragement bewusst sein. </w:t>
      </w:r>
      <w:r w:rsidR="00126A70">
        <w:t xml:space="preserve">Die Bewußtwerdung kultureller Identitäten, aber auch die Frage nach </w:t>
      </w:r>
      <w:r w:rsidR="00E87064" w:rsidRPr="00BB2474">
        <w:t>Toleranz für „andere“ Lebenskonzepte</w:t>
      </w:r>
      <w:r w:rsidR="00126A70">
        <w:t xml:space="preserve">, </w:t>
      </w:r>
      <w:proofErr w:type="gramStart"/>
      <w:r w:rsidR="00126A70">
        <w:t>sollen</w:t>
      </w:r>
      <w:proofErr w:type="gramEnd"/>
      <w:r w:rsidR="00E87064" w:rsidRPr="00BB2474">
        <w:t xml:space="preserve"> </w:t>
      </w:r>
      <w:r w:rsidR="00571864" w:rsidRPr="00BB2474">
        <w:t>für die Lernenden in den einzelnen Lernthemen</w:t>
      </w:r>
      <w:r w:rsidR="00126A70">
        <w:t xml:space="preserve"> bei jedem Lernschritt</w:t>
      </w:r>
      <w:r w:rsidR="00937D09">
        <w:t xml:space="preserve"> erleb- und erfahrbar sein.</w:t>
      </w:r>
    </w:p>
    <w:p w14:paraId="6EFDABA7" w14:textId="77777777" w:rsidR="00D811F4" w:rsidRDefault="00D811F4" w:rsidP="00A27DCD">
      <w:pPr>
        <w:pStyle w:val="Textkrper"/>
        <w:ind w:right="-2409"/>
      </w:pPr>
    </w:p>
    <w:p w14:paraId="3C293C1E" w14:textId="16106273" w:rsidR="00D811F4" w:rsidRDefault="00126A70" w:rsidP="00A27DCD">
      <w:pPr>
        <w:pStyle w:val="Textkrper"/>
        <w:ind w:right="-2409"/>
      </w:pPr>
      <w:r>
        <w:t xml:space="preserve">Beginnend mit der Vorstellung des Lernprojektes </w:t>
      </w:r>
      <w:r w:rsidR="00D811F4">
        <w:t>durch den Advance Organizer</w:t>
      </w:r>
      <w:r w:rsidR="0081504E">
        <w:t>,</w:t>
      </w:r>
      <w:r w:rsidR="00D811F4">
        <w:t xml:space="preserve"> erhalten die Schülerinnen und Schüler den roten Faden des Lernprojektes. Neben Inhalten werden ihnen die Kompetenzen, die sie hierbei erwe</w:t>
      </w:r>
      <w:r w:rsidR="00D811F4">
        <w:t>r</w:t>
      </w:r>
      <w:r w:rsidR="00D811F4">
        <w:t xml:space="preserve">ben und trainieren können, verdeutlicht. </w:t>
      </w:r>
      <w:r w:rsidR="001B2BBD" w:rsidRPr="00BB2474">
        <w:t>Die Lernthemen des Lernprojektes lassen die Schülerinnen und Schüle</w:t>
      </w:r>
      <w:r w:rsidR="00E87064" w:rsidRPr="00BB2474">
        <w:t>r sich gegenseitig in der Klasse, ihre Familien und verschiedene Lebenskonzepte und deren Herausforderungen zu Beginn kennenlernen (</w:t>
      </w:r>
      <w:r w:rsidR="001B2BBD" w:rsidRPr="00BB2474">
        <w:t xml:space="preserve">Lernthema 1: </w:t>
      </w:r>
      <w:r w:rsidR="002008C2" w:rsidRPr="00BB2474">
        <w:t>Getting to know each other</w:t>
      </w:r>
      <w:r w:rsidR="001B2BBD" w:rsidRPr="00BB2474">
        <w:t>)</w:t>
      </w:r>
      <w:r w:rsidR="00841828" w:rsidRPr="00BB2474">
        <w:t xml:space="preserve">; aber auch </w:t>
      </w:r>
      <w:r w:rsidR="00E87064" w:rsidRPr="00BB2474">
        <w:t>die verschiedene</w:t>
      </w:r>
      <w:r w:rsidR="00E37215">
        <w:t>n</w:t>
      </w:r>
      <w:r w:rsidR="00E87064" w:rsidRPr="00BB2474">
        <w:t xml:space="preserve"> Kulturen innerhalb der Klasse erl</w:t>
      </w:r>
      <w:r w:rsidR="00246134" w:rsidRPr="00BB2474">
        <w:t>eben (Lernthema 2: Carnival of c</w:t>
      </w:r>
      <w:r w:rsidR="00E87064" w:rsidRPr="00BB2474">
        <w:t>ultures).</w:t>
      </w:r>
      <w:r w:rsidR="00D811F4">
        <w:t xml:space="preserve"> Dem </w:t>
      </w:r>
      <w:r w:rsidR="0081504E">
        <w:t>Lernthema 3 „</w:t>
      </w:r>
      <w:r w:rsidR="00E87064" w:rsidRPr="00BB2474">
        <w:t xml:space="preserve">How to say </w:t>
      </w:r>
      <w:r w:rsidR="00170151">
        <w:t>hello</w:t>
      </w:r>
      <w:r w:rsidR="00E87064" w:rsidRPr="00BB2474">
        <w:t xml:space="preserve"> all over the world</w:t>
      </w:r>
      <w:r w:rsidR="0081504E">
        <w:t>“</w:t>
      </w:r>
      <w:r w:rsidR="00E87064" w:rsidRPr="00BB2474">
        <w:t xml:space="preserve"> </w:t>
      </w:r>
      <w:r w:rsidR="00D811F4">
        <w:t>wu</w:t>
      </w:r>
      <w:r w:rsidR="00D811F4">
        <w:t>r</w:t>
      </w:r>
      <w:r w:rsidR="00D811F4">
        <w:t>den die Phasen der Teamfindung und Teambildung vorangestellt. Dieses begründet sich darin, dass die Schüleri</w:t>
      </w:r>
      <w:r w:rsidR="00D811F4">
        <w:t>n</w:t>
      </w:r>
      <w:r w:rsidR="00D811F4">
        <w:t>nen und Schüler von ihrer eigenen Lebenswelt in eine globalere Dimension des kulturellen Bewu</w:t>
      </w:r>
      <w:r w:rsidR="00E37215">
        <w:t xml:space="preserve">sstseins begleitet weden. </w:t>
      </w:r>
      <w:r w:rsidR="00D811F4">
        <w:t>Hierbei bietet sich an, diesen Prozess durch eine</w:t>
      </w:r>
      <w:r w:rsidR="009F1E91">
        <w:t xml:space="preserve"> Teamfindung und Teambildung schülergerecht einzule</w:t>
      </w:r>
      <w:r w:rsidR="009F1E91">
        <w:t>i</w:t>
      </w:r>
      <w:r w:rsidR="009F1E91">
        <w:t>ten; auch sind die aus diesen beiden Phasen gebildeten Teams bewu</w:t>
      </w:r>
      <w:r w:rsidR="00E37215">
        <w:t>ss</w:t>
      </w:r>
      <w:r w:rsidR="009F1E91">
        <w:t xml:space="preserve">t und unabhängig der </w:t>
      </w:r>
      <w:r w:rsidR="0081504E">
        <w:t>Niveau</w:t>
      </w:r>
      <w:r w:rsidR="009F1E91">
        <w:t>stufe A, B oder C für die beiden anschließenden Lernthemen gesetzt. Natürlich würde sich, je nach Klassen- und Lernsituation, auch anbieten, die Teamphasen an den Anfang des Lernprojektes zu stellen.</w:t>
      </w:r>
    </w:p>
    <w:p w14:paraId="3CEA731D" w14:textId="53BE3BA9" w:rsidR="00CD2818" w:rsidRPr="00BB2474" w:rsidRDefault="009F1E91" w:rsidP="00A27DCD">
      <w:pPr>
        <w:pStyle w:val="Textkrper"/>
        <w:ind w:right="-2409"/>
      </w:pPr>
      <w:r>
        <w:t xml:space="preserve">Das </w:t>
      </w:r>
      <w:r w:rsidRPr="00BB2474">
        <w:t>Lernthema 3</w:t>
      </w:r>
      <w:r w:rsidR="00E37215">
        <w:t xml:space="preserve"> „</w:t>
      </w:r>
      <w:r w:rsidRPr="00BB2474">
        <w:t xml:space="preserve">How to say </w:t>
      </w:r>
      <w:r>
        <w:t>hello</w:t>
      </w:r>
      <w:r w:rsidRPr="00BB2474">
        <w:t xml:space="preserve"> all over</w:t>
      </w:r>
      <w:r w:rsidR="00E37215">
        <w:t xml:space="preserve"> the world“ </w:t>
      </w:r>
      <w:r w:rsidR="00E87064" w:rsidRPr="00BB2474">
        <w:t>ermöglicht eine vertiefende Bewusstw</w:t>
      </w:r>
      <w:r w:rsidR="00841828" w:rsidRPr="00BB2474">
        <w:t>erdung kultureller Unterschiede am Bespiel der Begrüßung.</w:t>
      </w:r>
      <w:r w:rsidR="00E87064" w:rsidRPr="00BB2474">
        <w:t xml:space="preserve"> Das kulturelle Bewusstsein und die Toleranz für „andere“ Lebenskonzepte wird im Photoprojekt </w:t>
      </w:r>
      <w:r w:rsidR="00E01CC1">
        <w:t>„</w:t>
      </w:r>
      <w:r w:rsidR="00E87064" w:rsidRPr="00BB2474">
        <w:t>Everybody is different – so what!</w:t>
      </w:r>
      <w:r w:rsidR="00E01CC1">
        <w:t>“</w:t>
      </w:r>
      <w:r w:rsidR="00E87064" w:rsidRPr="00BB2474">
        <w:t xml:space="preserve"> </w:t>
      </w:r>
      <w:r w:rsidR="00841828" w:rsidRPr="00BB2474">
        <w:t>von den Schülerinnen und Schülern gefordert und selbs</w:t>
      </w:r>
      <w:r w:rsidR="00841828" w:rsidRPr="00BB2474">
        <w:t>t</w:t>
      </w:r>
      <w:r w:rsidR="00841828" w:rsidRPr="00BB2474">
        <w:t>ständig gefördert.</w:t>
      </w:r>
    </w:p>
    <w:p w14:paraId="094EEA9E" w14:textId="77777777" w:rsidR="00CD2818" w:rsidRPr="00BB2474" w:rsidRDefault="00CD2818" w:rsidP="00A27DCD">
      <w:pPr>
        <w:pStyle w:val="Textkrper"/>
        <w:ind w:right="-2409"/>
      </w:pPr>
    </w:p>
    <w:p w14:paraId="7349075E" w14:textId="56981C66" w:rsidR="00A27DCD" w:rsidRDefault="00AA0F38" w:rsidP="002F67AC">
      <w:pPr>
        <w:pStyle w:val="Textkrper"/>
        <w:ind w:right="-2409"/>
      </w:pPr>
      <w:r w:rsidRPr="00BB2474">
        <w:t>Erweitert werden könnte</w:t>
      </w:r>
      <w:r w:rsidR="00CD2818" w:rsidRPr="00BB2474">
        <w:t xml:space="preserve"> das Lernprojekt</w:t>
      </w:r>
      <w:r w:rsidRPr="00BB2474">
        <w:t xml:space="preserve"> zum Beispiel durch Aufgaben in den </w:t>
      </w:r>
      <w:r w:rsidR="00CD2818" w:rsidRPr="00BB2474">
        <w:t>Bereich</w:t>
      </w:r>
      <w:r w:rsidRPr="00BB2474">
        <w:t>en</w:t>
      </w:r>
      <w:r w:rsidR="00CD2818" w:rsidRPr="00BB2474">
        <w:t xml:space="preserve"> </w:t>
      </w:r>
      <w:r w:rsidRPr="00BB2474">
        <w:t>„eating habits“ und „val</w:t>
      </w:r>
      <w:r w:rsidRPr="00BB2474">
        <w:t>u</w:t>
      </w:r>
      <w:r w:rsidRPr="00BB2474">
        <w:t xml:space="preserve">es“; abgerundet werden könnte </w:t>
      </w:r>
      <w:r w:rsidR="00E01CC1">
        <w:t>es</w:t>
      </w:r>
      <w:r w:rsidR="0029706F">
        <w:t>,</w:t>
      </w:r>
      <w:r w:rsidRPr="00BB2474">
        <w:t xml:space="preserve"> indem sich die Schülerinnen und Schüler beispielsweise in einem Rollenspiel mit kulturell</w:t>
      </w:r>
      <w:r w:rsidR="0081504E">
        <w:t>-</w:t>
      </w:r>
      <w:r w:rsidRPr="00BB2474">
        <w:t>bedingt unterschiedlichen Kommunikations- und Arbeitsweisen auseinanderset</w:t>
      </w:r>
      <w:r w:rsidR="002F67AC">
        <w:t>zen.</w:t>
      </w:r>
    </w:p>
    <w:p w14:paraId="53ACA3BF" w14:textId="77777777" w:rsidR="00A27DCD" w:rsidRDefault="00A27DCD" w:rsidP="00CA538B"/>
    <w:p w14:paraId="2112C74E" w14:textId="21EA4B19" w:rsidR="00232277" w:rsidRDefault="00232277" w:rsidP="00CA538B">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FF2293" w:rsidRPr="00246134" w14:paraId="2F811A0A" w14:textId="77777777" w:rsidTr="00FF2293">
        <w:trPr>
          <w:trHeight w:val="523"/>
        </w:trPr>
        <w:tc>
          <w:tcPr>
            <w:tcW w:w="2268" w:type="dxa"/>
            <w:tcBorders>
              <w:left w:val="single" w:sz="4" w:space="0" w:color="auto"/>
              <w:bottom w:val="single" w:sz="4" w:space="0" w:color="auto"/>
              <w:right w:val="single" w:sz="4" w:space="0" w:color="auto"/>
            </w:tcBorders>
            <w:shd w:val="clear" w:color="auto" w:fill="D9D9D9"/>
          </w:tcPr>
          <w:p w14:paraId="64852A31" w14:textId="77777777" w:rsidR="00FF2293" w:rsidRPr="00246134" w:rsidRDefault="00FF2293" w:rsidP="00FF2293">
            <w:pPr>
              <w:pStyle w:val="Tabelle6pt"/>
              <w:rPr>
                <w:color w:val="000000"/>
                <w:lang w:val="en-GB"/>
              </w:rPr>
            </w:pPr>
            <w:r w:rsidRPr="00246134">
              <w:rPr>
                <w:lang w:val="en-GB"/>
              </w:rPr>
              <w:lastRenderedPageBreak/>
              <w:t>Kompetenzbereich</w:t>
            </w:r>
          </w:p>
          <w:p w14:paraId="63B08F49" w14:textId="06D0C70E" w:rsidR="00FF2293" w:rsidRPr="00246134" w:rsidRDefault="00FF2293" w:rsidP="00FF2293">
            <w:pPr>
              <w:pStyle w:val="TabelleKopflinks"/>
              <w:rPr>
                <w:lang w:val="en-GB"/>
              </w:rPr>
            </w:pPr>
            <w:r w:rsidRPr="00246134">
              <w:rPr>
                <w:lang w:val="en-GB"/>
              </w:rPr>
              <w:t>Kompetenzbereich 1</w:t>
            </w:r>
            <w:r>
              <w:rPr>
                <w:lang w:val="en-GB"/>
              </w:rPr>
              <w:t>-4</w:t>
            </w:r>
          </w:p>
        </w:tc>
        <w:tc>
          <w:tcPr>
            <w:tcW w:w="851" w:type="dxa"/>
            <w:tcBorders>
              <w:left w:val="single" w:sz="4" w:space="0" w:color="auto"/>
              <w:bottom w:val="single" w:sz="4" w:space="0" w:color="auto"/>
              <w:right w:val="single" w:sz="4" w:space="0" w:color="auto"/>
            </w:tcBorders>
            <w:shd w:val="clear" w:color="auto" w:fill="D9D9D9"/>
          </w:tcPr>
          <w:p w14:paraId="0775DC88" w14:textId="77777777" w:rsidR="00FF2293" w:rsidRPr="00246134" w:rsidRDefault="00FF2293" w:rsidP="00FF2293">
            <w:pPr>
              <w:pStyle w:val="Tabelle6pt"/>
              <w:rPr>
                <w:color w:val="000000"/>
                <w:lang w:val="en-GB"/>
              </w:rPr>
            </w:pPr>
            <w:r w:rsidRPr="00246134">
              <w:rPr>
                <w:lang w:val="en-GB"/>
              </w:rPr>
              <w:t>Lernfortschritt</w:t>
            </w:r>
          </w:p>
          <w:p w14:paraId="4F9A0E4B" w14:textId="12711A43" w:rsidR="00FF2293" w:rsidRPr="00246134" w:rsidRDefault="00FF2293" w:rsidP="00FF2293">
            <w:pPr>
              <w:pStyle w:val="TabelleKopflinks"/>
              <w:rPr>
                <w:lang w:val="en-GB"/>
              </w:rPr>
            </w:pPr>
            <w:r w:rsidRPr="00246134">
              <w:rPr>
                <w:lang w:val="en-GB"/>
              </w:rPr>
              <w:t>LFS 1</w:t>
            </w:r>
            <w:r>
              <w:rPr>
                <w:lang w:val="en-GB"/>
              </w:rPr>
              <w:t>-5</w:t>
            </w:r>
          </w:p>
        </w:tc>
        <w:tc>
          <w:tcPr>
            <w:tcW w:w="4229" w:type="dxa"/>
            <w:tcBorders>
              <w:left w:val="single" w:sz="4" w:space="0" w:color="auto"/>
              <w:bottom w:val="single" w:sz="4" w:space="0" w:color="auto"/>
              <w:right w:val="single" w:sz="4" w:space="0" w:color="auto"/>
            </w:tcBorders>
            <w:shd w:val="clear" w:color="auto" w:fill="D9D9D9"/>
          </w:tcPr>
          <w:p w14:paraId="6423389F" w14:textId="77777777" w:rsidR="00FF2293" w:rsidRPr="00246134" w:rsidRDefault="00FF2293" w:rsidP="00FF2293">
            <w:pPr>
              <w:pStyle w:val="Tabelle6pt"/>
              <w:rPr>
                <w:color w:val="000000"/>
                <w:lang w:val="en-GB"/>
              </w:rPr>
            </w:pPr>
            <w:r w:rsidRPr="00246134">
              <w:rPr>
                <w:lang w:val="en-GB"/>
              </w:rPr>
              <w:t>Materialien/Titel</w:t>
            </w:r>
          </w:p>
          <w:p w14:paraId="57C1C48B" w14:textId="77777777" w:rsidR="00FF2293" w:rsidRPr="00232277" w:rsidRDefault="00FF2293" w:rsidP="00FF2293">
            <w:pPr>
              <w:pStyle w:val="TabellenkopfLSLinksbndig"/>
              <w:rPr>
                <w:lang w:val="en-US"/>
              </w:rPr>
            </w:pPr>
            <w:r w:rsidRPr="00232277">
              <w:rPr>
                <w:lang w:val="en-US"/>
              </w:rPr>
              <w:t>Lernprojekt: Everybody is different –</w:t>
            </w:r>
          </w:p>
          <w:p w14:paraId="364022C0" w14:textId="3F9DEDF3" w:rsidR="00FF2293" w:rsidRPr="00246134" w:rsidRDefault="00FF2293" w:rsidP="00FF2293">
            <w:pPr>
              <w:pStyle w:val="TabelleKopflinks"/>
              <w:rPr>
                <w:lang w:val="en-GB"/>
              </w:rPr>
            </w:pPr>
            <w:r w:rsidRPr="00246134">
              <w:rPr>
                <w:lang w:val="en-GB"/>
              </w:rPr>
              <w:t>Advance Organizer</w:t>
            </w:r>
          </w:p>
        </w:tc>
        <w:tc>
          <w:tcPr>
            <w:tcW w:w="188" w:type="dxa"/>
            <w:tcBorders>
              <w:top w:val="nil"/>
              <w:left w:val="single" w:sz="4" w:space="0" w:color="auto"/>
              <w:bottom w:val="nil"/>
              <w:right w:val="single" w:sz="4" w:space="0" w:color="auto"/>
            </w:tcBorders>
            <w:shd w:val="clear" w:color="auto" w:fill="FFFFFF"/>
          </w:tcPr>
          <w:p w14:paraId="5581E44F" w14:textId="77777777" w:rsidR="00FF2293" w:rsidRPr="00246134" w:rsidRDefault="00FF2293" w:rsidP="00FF2293">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3208C41" w14:textId="77777777" w:rsidR="00FF2293" w:rsidRPr="00246134" w:rsidRDefault="00FF2293" w:rsidP="00FF2293">
            <w:pPr>
              <w:pStyle w:val="TabelleKopfmitte"/>
              <w:rPr>
                <w:lang w:val="en-GB"/>
              </w:rPr>
            </w:pPr>
            <w:r w:rsidRPr="00246134">
              <w:rPr>
                <w:lang w:val="en-GB"/>
              </w:rPr>
              <w:t>Englisch</w:t>
            </w:r>
          </w:p>
          <w:p w14:paraId="42B1867C" w14:textId="1F6D171B" w:rsidR="00FF2293" w:rsidRPr="00246134" w:rsidRDefault="00FF2293" w:rsidP="00FF2293">
            <w:pPr>
              <w:pStyle w:val="TabelleKopfmitte"/>
              <w:rPr>
                <w:rFonts w:eastAsia="Calibri"/>
                <w:lang w:val="en-GB"/>
              </w:rPr>
            </w:pPr>
            <w:r>
              <w:rPr>
                <w:lang w:val="en-GB"/>
              </w:rPr>
              <w:t>E1</w:t>
            </w:r>
            <w:r w:rsidRPr="00246134">
              <w:rPr>
                <w:lang w:val="en-GB"/>
              </w:rPr>
              <w:t>.01.0</w:t>
            </w:r>
            <w:r>
              <w:rPr>
                <w:lang w:val="en-GB"/>
              </w:rPr>
              <w:t>1</w:t>
            </w:r>
          </w:p>
        </w:tc>
      </w:tr>
    </w:tbl>
    <w:p w14:paraId="494F306E" w14:textId="77777777" w:rsidR="00F64A94" w:rsidRPr="00BB2474" w:rsidRDefault="00F64A94" w:rsidP="00CA538B"/>
    <w:p w14:paraId="26C91686" w14:textId="3AED6FE1" w:rsidR="00F64A94" w:rsidRPr="00246134" w:rsidRDefault="004D7381" w:rsidP="00CA538B">
      <w:pPr>
        <w:rPr>
          <w:lang w:val="en-GB"/>
        </w:rPr>
      </w:pPr>
      <w:r>
        <w:rPr>
          <w:noProof/>
          <w:lang w:eastAsia="de-DE"/>
        </w:rPr>
        <w:drawing>
          <wp:inline distT="0" distB="0" distL="0" distR="0" wp14:anchorId="43A9D2FE" wp14:editId="37C24ACC">
            <wp:extent cx="6115380" cy="4830793"/>
            <wp:effectExtent l="0" t="0" r="0" b="825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1866" cy="4835916"/>
                    </a:xfrm>
                    <a:prstGeom prst="rect">
                      <a:avLst/>
                    </a:prstGeom>
                    <a:noFill/>
                  </pic:spPr>
                </pic:pic>
              </a:graphicData>
            </a:graphic>
          </wp:inline>
        </w:drawing>
      </w:r>
    </w:p>
    <w:p w14:paraId="350BF48E" w14:textId="77777777" w:rsidR="00D6029F" w:rsidRDefault="00D6029F" w:rsidP="00CA538B">
      <w:pPr>
        <w:rPr>
          <w:noProof/>
          <w:lang w:eastAsia="de-DE"/>
        </w:rPr>
      </w:pPr>
    </w:p>
    <w:p w14:paraId="0A10978F" w14:textId="77777777" w:rsidR="0039458F" w:rsidRDefault="0039458F" w:rsidP="00CA538B">
      <w:pPr>
        <w:rPr>
          <w:noProof/>
          <w:lang w:eastAsia="de-DE"/>
        </w:rPr>
      </w:pPr>
    </w:p>
    <w:p w14:paraId="3992F3E2" w14:textId="77777777" w:rsidR="0039458F" w:rsidRDefault="0039458F" w:rsidP="00CA538B">
      <w:pPr>
        <w:rPr>
          <w:noProof/>
          <w:lang w:eastAsia="de-DE"/>
        </w:rPr>
      </w:pPr>
    </w:p>
    <w:p w14:paraId="55A30203" w14:textId="77777777" w:rsidR="0039458F" w:rsidRDefault="0039458F" w:rsidP="00CA538B">
      <w:pPr>
        <w:rPr>
          <w:noProof/>
          <w:lang w:eastAsia="de-DE"/>
        </w:rPr>
      </w:pPr>
    </w:p>
    <w:p w14:paraId="69910FEB" w14:textId="77777777" w:rsidR="0039458F" w:rsidRDefault="0039458F" w:rsidP="00CA538B">
      <w:pPr>
        <w:rPr>
          <w:noProof/>
          <w:lang w:eastAsia="de-DE"/>
        </w:rPr>
      </w:pPr>
    </w:p>
    <w:p w14:paraId="7D1C9A9C" w14:textId="77777777" w:rsidR="0039458F" w:rsidRDefault="0039458F" w:rsidP="00CA538B">
      <w:pPr>
        <w:rPr>
          <w:noProof/>
          <w:lang w:eastAsia="de-DE"/>
        </w:rPr>
      </w:pPr>
    </w:p>
    <w:p w14:paraId="0010CC59" w14:textId="77777777" w:rsidR="008B4B97" w:rsidRPr="00A61EC3" w:rsidRDefault="008B4B97" w:rsidP="008B4B97">
      <w:pPr>
        <w:rPr>
          <w:b/>
          <w:sz w:val="14"/>
          <w:szCs w:val="14"/>
        </w:rPr>
      </w:pPr>
      <w:r w:rsidRPr="00A61EC3">
        <w:rPr>
          <w:b/>
          <w:sz w:val="14"/>
          <w:szCs w:val="14"/>
        </w:rPr>
        <w:t>Quellen:</w:t>
      </w:r>
    </w:p>
    <w:p w14:paraId="1F7C2A3B" w14:textId="059F91EC" w:rsidR="008B4B97" w:rsidRPr="00B56F95" w:rsidRDefault="008B4B97" w:rsidP="008B4B97">
      <w:pPr>
        <w:rPr>
          <w:sz w:val="14"/>
          <w:szCs w:val="14"/>
        </w:rPr>
      </w:pPr>
      <w:r w:rsidRPr="004873E5">
        <w:rPr>
          <w:b/>
          <w:sz w:val="14"/>
          <w:szCs w:val="14"/>
        </w:rPr>
        <w:t>Kamera:</w:t>
      </w:r>
      <w:r>
        <w:rPr>
          <w:sz w:val="14"/>
          <w:szCs w:val="14"/>
        </w:rPr>
        <w:t xml:space="preserve"> </w:t>
      </w:r>
      <w:r w:rsidRPr="008B4B97">
        <w:rPr>
          <w:sz w:val="14"/>
          <w:szCs w:val="14"/>
        </w:rPr>
        <w:t xml:space="preserve">CARL ZEISS CON-TAREX - Download Web, Karl-Heinz Laube / </w:t>
      </w:r>
      <w:r w:rsidR="000D52E2">
        <w:rPr>
          <w:sz w:val="14"/>
          <w:szCs w:val="14"/>
        </w:rPr>
        <w:t>PIXELIO</w:t>
      </w:r>
      <w:r w:rsidRPr="008B4B97">
        <w:rPr>
          <w:sz w:val="14"/>
          <w:szCs w:val="14"/>
        </w:rPr>
        <w:t xml:space="preserve"> / www.pixelio.de</w:t>
      </w:r>
    </w:p>
    <w:p w14:paraId="6AE6661F" w14:textId="7E22E209" w:rsidR="004D7381" w:rsidRDefault="004D7381" w:rsidP="004D7381">
      <w:pPr>
        <w:rPr>
          <w:sz w:val="14"/>
          <w:szCs w:val="14"/>
        </w:rPr>
      </w:pPr>
      <w:r>
        <w:rPr>
          <w:b/>
          <w:sz w:val="14"/>
          <w:szCs w:val="14"/>
        </w:rPr>
        <w:t>Menschenmasse</w:t>
      </w:r>
      <w:r w:rsidR="00CA677D">
        <w:rPr>
          <w:sz w:val="14"/>
          <w:szCs w:val="14"/>
        </w:rPr>
        <w:t xml:space="preserve">: </w:t>
      </w:r>
      <w:r w:rsidRPr="004D7381">
        <w:rPr>
          <w:sz w:val="14"/>
          <w:szCs w:val="14"/>
        </w:rPr>
        <w:t>St</w:t>
      </w:r>
      <w:r>
        <w:rPr>
          <w:sz w:val="14"/>
          <w:szCs w:val="14"/>
        </w:rPr>
        <w:t xml:space="preserve">ehen und Warten - Download Web; </w:t>
      </w:r>
      <w:r w:rsidRPr="004D7381">
        <w:rPr>
          <w:sz w:val="14"/>
          <w:szCs w:val="14"/>
        </w:rPr>
        <w:t>Walter Reich / PIXELIO /www.pixelio.de</w:t>
      </w:r>
    </w:p>
    <w:p w14:paraId="740B15ED" w14:textId="23E8A5D4" w:rsidR="00A61EC3" w:rsidRPr="004D7381" w:rsidRDefault="00A61EC3" w:rsidP="004D7381">
      <w:pPr>
        <w:rPr>
          <w:sz w:val="14"/>
          <w:szCs w:val="14"/>
          <w:lang w:val="en-US"/>
        </w:rPr>
      </w:pPr>
      <w:r w:rsidRPr="004D7381">
        <w:rPr>
          <w:b/>
          <w:sz w:val="14"/>
          <w:szCs w:val="14"/>
          <w:lang w:val="en-US"/>
        </w:rPr>
        <w:t>Carnival:</w:t>
      </w:r>
      <w:r w:rsidRPr="004D7381">
        <w:rPr>
          <w:sz w:val="14"/>
          <w:szCs w:val="14"/>
          <w:lang w:val="en-US"/>
        </w:rPr>
        <w:t xml:space="preserve"> Carnaval Venecia 14feb2009.jpg, Robertito1965, https://en.wikipedia.org/wiki/File:Carnaval_Venecia_14feb2009.jpg, C 00, aufgerufen: 21.08.2015</w:t>
      </w:r>
    </w:p>
    <w:p w14:paraId="13625512" w14:textId="694ACC3F" w:rsidR="008B4B97" w:rsidRPr="00D44BDC" w:rsidRDefault="008B4B97" w:rsidP="008B4B97">
      <w:pPr>
        <w:rPr>
          <w:sz w:val="14"/>
          <w:szCs w:val="14"/>
        </w:rPr>
      </w:pPr>
      <w:r w:rsidRPr="00D44BDC">
        <w:rPr>
          <w:b/>
          <w:sz w:val="14"/>
          <w:szCs w:val="14"/>
        </w:rPr>
        <w:t>Kuss:</w:t>
      </w:r>
      <w:r w:rsidRPr="00D44BDC">
        <w:rPr>
          <w:sz w:val="14"/>
          <w:szCs w:val="14"/>
        </w:rPr>
        <w:t xml:space="preserve"> </w:t>
      </w:r>
      <w:r w:rsidR="00D44BDC" w:rsidRPr="00D44BDC">
        <w:rPr>
          <w:sz w:val="14"/>
          <w:szCs w:val="14"/>
        </w:rPr>
        <w:t>Bundesarchiv, B 145 Bild-F088809-0038 / Thurn, Joachim F. / CC-BY-SA</w:t>
      </w:r>
      <w:r w:rsidR="00D44BDC">
        <w:rPr>
          <w:sz w:val="14"/>
          <w:szCs w:val="14"/>
        </w:rPr>
        <w:t>,</w:t>
      </w:r>
      <w:r w:rsidRPr="00D44BDC">
        <w:rPr>
          <w:sz w:val="14"/>
          <w:szCs w:val="14"/>
        </w:rPr>
        <w:t xml:space="preserve"> https://de.wikipedia.org/wiki/Sozialistischer_Bruderkuss#/media/File:Bundesarchiv_B_145_Bild-F088809-0038,_Berlin,_East_Side_Gallery.jpg / </w:t>
      </w:r>
      <w:r w:rsidR="00D44BDC" w:rsidRPr="00D44BDC">
        <w:rPr>
          <w:sz w:val="14"/>
          <w:szCs w:val="14"/>
        </w:rPr>
        <w:t>https://creativecommons.org/licenses/by-sa/3.0/de/deed.de</w:t>
      </w:r>
      <w:r w:rsidR="00D44BDC">
        <w:rPr>
          <w:sz w:val="14"/>
          <w:szCs w:val="14"/>
        </w:rPr>
        <w:t xml:space="preserve">, </w:t>
      </w:r>
      <w:r w:rsidR="00D44BDC" w:rsidRPr="000C3DBC">
        <w:rPr>
          <w:sz w:val="14"/>
          <w:szCs w:val="14"/>
        </w:rPr>
        <w:t>aufgerufen: 21.08.2015</w:t>
      </w:r>
    </w:p>
    <w:p w14:paraId="4F20ECB1" w14:textId="13633C09" w:rsidR="000C3DBC" w:rsidRDefault="008B4B97" w:rsidP="000C3DBC">
      <w:pPr>
        <w:rPr>
          <w:sz w:val="14"/>
          <w:szCs w:val="14"/>
        </w:rPr>
      </w:pPr>
      <w:r w:rsidRPr="000C3DBC">
        <w:rPr>
          <w:b/>
          <w:sz w:val="14"/>
          <w:szCs w:val="14"/>
        </w:rPr>
        <w:t>Handschlag:</w:t>
      </w:r>
      <w:r w:rsidRPr="000C3DBC">
        <w:rPr>
          <w:sz w:val="14"/>
          <w:szCs w:val="14"/>
        </w:rPr>
        <w:t xml:space="preserve"> </w:t>
      </w:r>
      <w:r w:rsidR="000C3DBC" w:rsidRPr="000C3DBC">
        <w:rPr>
          <w:sz w:val="14"/>
          <w:szCs w:val="14"/>
        </w:rPr>
        <w:t>Handshake (Workshop Cologne '06).jpeg, Tobias Wolter, https://en.wikipedia.org/wiki/Handshake#/media/File:Handshake_(Workshop_Cologne_%2706).jpeg, https://creativecommons.org/licenses/by-sa/3.0/deed.en, aufgerufen: 21.08.2015</w:t>
      </w:r>
    </w:p>
    <w:p w14:paraId="2463BBCF" w14:textId="27FA825E" w:rsidR="00CA677D" w:rsidRPr="00CA677D" w:rsidRDefault="00CA677D" w:rsidP="00CA677D">
      <w:pPr>
        <w:rPr>
          <w:sz w:val="14"/>
          <w:szCs w:val="14"/>
          <w:lang w:val="en-US"/>
        </w:rPr>
      </w:pPr>
      <w:r w:rsidRPr="00CA677D">
        <w:rPr>
          <w:b/>
          <w:sz w:val="14"/>
          <w:szCs w:val="14"/>
          <w:lang w:val="en-US"/>
        </w:rPr>
        <w:t xml:space="preserve">Familie: </w:t>
      </w:r>
      <w:r w:rsidRPr="00CA677D">
        <w:rPr>
          <w:sz w:val="14"/>
          <w:szCs w:val="14"/>
          <w:lang w:val="en-US"/>
        </w:rPr>
        <w:t xml:space="preserve">Family Portrait.jpg, Eric Ward / https://upload.wikimedia.org/wikipedia/commons/d/df/Family_Portrait.jpg / </w:t>
      </w:r>
    </w:p>
    <w:p w14:paraId="3533366B" w14:textId="6792568F" w:rsidR="00CA677D" w:rsidRDefault="00CA677D" w:rsidP="00CA677D">
      <w:pPr>
        <w:rPr>
          <w:sz w:val="14"/>
          <w:szCs w:val="14"/>
        </w:rPr>
      </w:pPr>
      <w:r w:rsidRPr="00CA677D">
        <w:rPr>
          <w:sz w:val="14"/>
          <w:szCs w:val="14"/>
        </w:rPr>
        <w:t>https://creativecommons.org/licenses/by-sa/2.0/deed.en, aufgerufen: 21.08.2015</w:t>
      </w:r>
    </w:p>
    <w:p w14:paraId="4A574FBB" w14:textId="08244FBD" w:rsidR="008B4B97" w:rsidRPr="00655894" w:rsidRDefault="008B4B97" w:rsidP="008B4B97">
      <w:pPr>
        <w:rPr>
          <w:sz w:val="14"/>
          <w:szCs w:val="14"/>
        </w:rPr>
      </w:pPr>
      <w:r w:rsidRPr="000C3DBC">
        <w:rPr>
          <w:b/>
          <w:sz w:val="14"/>
          <w:szCs w:val="14"/>
        </w:rPr>
        <w:t>Gummibärchen:</w:t>
      </w:r>
      <w:r w:rsidRPr="00655894">
        <w:rPr>
          <w:sz w:val="14"/>
          <w:szCs w:val="14"/>
        </w:rPr>
        <w:t xml:space="preserve"> </w:t>
      </w:r>
      <w:r w:rsidRPr="008B4B97">
        <w:rPr>
          <w:sz w:val="14"/>
          <w:szCs w:val="14"/>
        </w:rPr>
        <w:t xml:space="preserve">Gummibärchen II - Download Web, Tim Reckmann / </w:t>
      </w:r>
      <w:r w:rsidR="000D52E2">
        <w:rPr>
          <w:sz w:val="14"/>
          <w:szCs w:val="14"/>
        </w:rPr>
        <w:t>PIXELIO</w:t>
      </w:r>
      <w:r w:rsidRPr="008B4B97">
        <w:rPr>
          <w:sz w:val="14"/>
          <w:szCs w:val="14"/>
        </w:rPr>
        <w:t xml:space="preserve"> / www.pixelio.de</w:t>
      </w:r>
    </w:p>
    <w:p w14:paraId="26F6F345" w14:textId="77777777" w:rsidR="009F4642" w:rsidRPr="008B4B97" w:rsidRDefault="009F4642" w:rsidP="00CA538B"/>
    <w:p w14:paraId="335DD4F9" w14:textId="78EB3B52" w:rsidR="000B13F6" w:rsidRPr="008B4B97" w:rsidRDefault="000B13F6" w:rsidP="00CA538B">
      <w:r w:rsidRPr="008B4B97">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2351B6" w:rsidRPr="00246134" w14:paraId="3CB1F970" w14:textId="77777777">
        <w:trPr>
          <w:trHeight w:val="522"/>
        </w:trPr>
        <w:tc>
          <w:tcPr>
            <w:tcW w:w="2629" w:type="dxa"/>
            <w:shd w:val="clear" w:color="auto" w:fill="D9D9D9"/>
          </w:tcPr>
          <w:p w14:paraId="31C01918" w14:textId="77777777" w:rsidR="002351B6" w:rsidRPr="00246134" w:rsidRDefault="002351B6" w:rsidP="00CD2818">
            <w:pPr>
              <w:pStyle w:val="TabelleLinks6PT"/>
              <w:rPr>
                <w:lang w:val="en-GB"/>
              </w:rPr>
            </w:pPr>
            <w:r w:rsidRPr="00246134">
              <w:rPr>
                <w:lang w:val="en-GB"/>
              </w:rPr>
              <w:lastRenderedPageBreak/>
              <w:t>Fach</w:t>
            </w:r>
          </w:p>
          <w:p w14:paraId="318F6FE2" w14:textId="77777777" w:rsidR="002351B6" w:rsidRPr="00246134" w:rsidRDefault="002351B6" w:rsidP="00CD2818">
            <w:pPr>
              <w:pStyle w:val="TabellenkopfLSLinksbndig"/>
              <w:rPr>
                <w:lang w:val="en-GB"/>
              </w:rPr>
            </w:pPr>
            <w:r w:rsidRPr="00246134">
              <w:rPr>
                <w:lang w:val="en-GB"/>
              </w:rPr>
              <w:t>Englisch</w:t>
            </w:r>
          </w:p>
        </w:tc>
        <w:tc>
          <w:tcPr>
            <w:tcW w:w="4742" w:type="dxa"/>
            <w:shd w:val="clear" w:color="auto" w:fill="D9D9D9"/>
          </w:tcPr>
          <w:p w14:paraId="66C3F37C" w14:textId="77777777" w:rsidR="002351B6" w:rsidRPr="00BB2474" w:rsidRDefault="002351B6" w:rsidP="00CD2818">
            <w:pPr>
              <w:pStyle w:val="TabelleLinks6PT"/>
            </w:pPr>
            <w:r w:rsidRPr="00BB2474">
              <w:t>Kompetenzbereich/Leitidee</w:t>
            </w:r>
          </w:p>
          <w:p w14:paraId="0660D9B5" w14:textId="77777777" w:rsidR="002351B6" w:rsidRPr="00BB2474" w:rsidRDefault="002351B6" w:rsidP="00197D24">
            <w:pPr>
              <w:pStyle w:val="TabellenkopfLSLinksbndig"/>
            </w:pPr>
            <w:r w:rsidRPr="00BB2474">
              <w:t xml:space="preserve">Lernprojekt: </w:t>
            </w:r>
            <w:r w:rsidR="00197D24" w:rsidRPr="00BB2474">
              <w:t>Everybody is different</w:t>
            </w:r>
          </w:p>
        </w:tc>
        <w:tc>
          <w:tcPr>
            <w:tcW w:w="1134" w:type="dxa"/>
            <w:shd w:val="clear" w:color="auto" w:fill="D9D9D9"/>
          </w:tcPr>
          <w:p w14:paraId="4C8C9952" w14:textId="77777777" w:rsidR="002351B6" w:rsidRPr="00246134" w:rsidRDefault="002351B6" w:rsidP="00CD2818">
            <w:pPr>
              <w:pStyle w:val="TabelleLinks6PT"/>
              <w:rPr>
                <w:lang w:val="en-GB"/>
              </w:rPr>
            </w:pPr>
            <w:r w:rsidRPr="00246134">
              <w:rPr>
                <w:lang w:val="en-GB"/>
              </w:rPr>
              <w:t>Lernfortschritt</w:t>
            </w:r>
          </w:p>
          <w:p w14:paraId="48E2AAD7" w14:textId="77777777" w:rsidR="002351B6" w:rsidRPr="00246134" w:rsidRDefault="002351B6" w:rsidP="00CD2818">
            <w:pPr>
              <w:pStyle w:val="TabellenkopfLSLinksbndig"/>
              <w:rPr>
                <w:lang w:val="en-GB"/>
              </w:rPr>
            </w:pPr>
            <w:r w:rsidRPr="00246134">
              <w:rPr>
                <w:lang w:val="en-GB"/>
              </w:rPr>
              <w:t>LFS 1–</w:t>
            </w:r>
            <w:r w:rsidR="00FD1FFE" w:rsidRPr="00246134">
              <w:rPr>
                <w:lang w:val="en-GB"/>
              </w:rPr>
              <w:t>3</w:t>
            </w:r>
          </w:p>
        </w:tc>
        <w:tc>
          <w:tcPr>
            <w:tcW w:w="1134" w:type="dxa"/>
            <w:shd w:val="clear" w:color="auto" w:fill="D9D9D9"/>
          </w:tcPr>
          <w:p w14:paraId="3AC0E1F5" w14:textId="77777777" w:rsidR="002351B6" w:rsidRPr="00246134" w:rsidRDefault="002351B6" w:rsidP="00CD2818">
            <w:pPr>
              <w:pStyle w:val="TabelleLinks6PT"/>
              <w:rPr>
                <w:lang w:val="en-GB"/>
              </w:rPr>
            </w:pPr>
            <w:r w:rsidRPr="00246134">
              <w:rPr>
                <w:lang w:val="en-GB"/>
              </w:rPr>
              <w:t>Lernwegeliste</w:t>
            </w:r>
          </w:p>
          <w:p w14:paraId="14A94468" w14:textId="3B0932CE" w:rsidR="002351B6" w:rsidRPr="00246134" w:rsidRDefault="002351B6" w:rsidP="00CD2818">
            <w:pPr>
              <w:pStyle w:val="TabellenkopfLSLinksbndig"/>
              <w:rPr>
                <w:lang w:val="en-GB"/>
              </w:rPr>
            </w:pPr>
            <w:r w:rsidRPr="00246134">
              <w:rPr>
                <w:lang w:val="en-GB"/>
              </w:rPr>
              <w:t>E1–5</w:t>
            </w:r>
            <w:r w:rsidR="00810EF0">
              <w:rPr>
                <w:lang w:val="en-GB"/>
              </w:rPr>
              <w:t>.1-4</w:t>
            </w:r>
          </w:p>
        </w:tc>
      </w:tr>
    </w:tbl>
    <w:p w14:paraId="12BB053F" w14:textId="77777777" w:rsidR="002351B6" w:rsidRPr="00246134" w:rsidRDefault="002351B6" w:rsidP="002351B6">
      <w:pPr>
        <w:rPr>
          <w:lang w:val="en-GB"/>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2351B6" w:rsidRPr="00246134" w14:paraId="6BA556F3" w14:textId="77777777">
        <w:tc>
          <w:tcPr>
            <w:tcW w:w="4820" w:type="dxa"/>
            <w:vMerge w:val="restart"/>
            <w:shd w:val="clear" w:color="auto" w:fill="auto"/>
          </w:tcPr>
          <w:p w14:paraId="2BC50746" w14:textId="77777777" w:rsidR="002351B6" w:rsidRPr="00246134" w:rsidRDefault="002351B6" w:rsidP="00CD2818">
            <w:pPr>
              <w:pStyle w:val="TabelleLinks6PT"/>
              <w:rPr>
                <w:lang w:val="en-GB"/>
              </w:rPr>
            </w:pPr>
            <w:r w:rsidRPr="00246134">
              <w:rPr>
                <w:lang w:val="en-GB"/>
              </w:rPr>
              <w:t>Kompetenz:</w:t>
            </w:r>
          </w:p>
          <w:p w14:paraId="40B4C38C" w14:textId="77777777" w:rsidR="0092562B" w:rsidRPr="00DB31EE" w:rsidRDefault="0092562B" w:rsidP="00DB31EE">
            <w:pPr>
              <w:pStyle w:val="TabelleAufzhlung"/>
            </w:pPr>
            <w:r w:rsidRPr="00DB31EE">
              <w:t>Gesprochenes Englisch verstehen (LFS 1)</w:t>
            </w:r>
          </w:p>
          <w:p w14:paraId="71BEB7C2" w14:textId="77777777" w:rsidR="002351B6" w:rsidRPr="00DB31EE" w:rsidRDefault="002351B6" w:rsidP="00DB31EE">
            <w:pPr>
              <w:pStyle w:val="TabelleAufzhlung"/>
            </w:pPr>
            <w:r w:rsidRPr="00DB31EE">
              <w:t>Texte lesen und verstehen (LFS 1-3)</w:t>
            </w:r>
          </w:p>
          <w:p w14:paraId="3C9C8EE1" w14:textId="77777777" w:rsidR="002351B6" w:rsidRPr="00DB31EE" w:rsidRDefault="0092562B" w:rsidP="00DB31EE">
            <w:pPr>
              <w:pStyle w:val="TabelleAufzhlung"/>
            </w:pPr>
            <w:r w:rsidRPr="00DB31EE">
              <w:t>Zu anderen sprechen (LFS 1-3</w:t>
            </w:r>
            <w:r w:rsidR="002351B6" w:rsidRPr="00DB31EE">
              <w:t>)</w:t>
            </w:r>
          </w:p>
          <w:p w14:paraId="5D221BE3" w14:textId="77777777" w:rsidR="002351B6" w:rsidRPr="00DB31EE" w:rsidRDefault="002351B6" w:rsidP="00DB31EE">
            <w:pPr>
              <w:pStyle w:val="TabelleAufzhlung"/>
            </w:pPr>
            <w:r w:rsidRPr="00DB31EE">
              <w:t>An Gesprächen teilnehmen</w:t>
            </w:r>
            <w:r w:rsidR="0092562B" w:rsidRPr="00DB31EE">
              <w:t xml:space="preserve"> (LFS 1-2</w:t>
            </w:r>
            <w:r w:rsidRPr="00DB31EE">
              <w:t>)</w:t>
            </w:r>
          </w:p>
          <w:p w14:paraId="0094BE9E" w14:textId="77777777" w:rsidR="002351B6" w:rsidRPr="00DB31EE" w:rsidRDefault="0092562B" w:rsidP="00DB31EE">
            <w:pPr>
              <w:pStyle w:val="TabelleAufzhlung"/>
            </w:pPr>
            <w:r w:rsidRPr="00DB31EE">
              <w:t>Texte schreiben (LFS 1-2</w:t>
            </w:r>
            <w:r w:rsidR="002351B6" w:rsidRPr="00DB31EE">
              <w:t>)</w:t>
            </w:r>
          </w:p>
          <w:p w14:paraId="65615D22" w14:textId="77777777" w:rsidR="002351B6" w:rsidRPr="00246134" w:rsidRDefault="002351B6" w:rsidP="0092562B">
            <w:pPr>
              <w:pStyle w:val="TabelleLinks8PTAufzhlung"/>
              <w:ind w:left="227"/>
              <w:rPr>
                <w:rFonts w:ascii="Univers 55" w:hAnsi="Univers 55"/>
                <w:sz w:val="18"/>
                <w:lang w:val="en-GB"/>
              </w:rPr>
            </w:pPr>
          </w:p>
        </w:tc>
        <w:tc>
          <w:tcPr>
            <w:tcW w:w="4820" w:type="dxa"/>
            <w:shd w:val="clear" w:color="auto" w:fill="auto"/>
          </w:tcPr>
          <w:p w14:paraId="633EC1DC" w14:textId="77777777" w:rsidR="002351B6" w:rsidRPr="00BB2474" w:rsidRDefault="002351B6" w:rsidP="00CD2818">
            <w:pPr>
              <w:pStyle w:val="TabelleLinks6PT"/>
            </w:pPr>
            <w:r w:rsidRPr="00BB2474">
              <w:t>Was Sie schon können sollten:</w:t>
            </w:r>
          </w:p>
          <w:p w14:paraId="090A4FD5" w14:textId="33D4381A" w:rsidR="002351B6" w:rsidRPr="00BB2474" w:rsidRDefault="002351B6" w:rsidP="000B13F6">
            <w:pPr>
              <w:pStyle w:val="TabelleLinks8PTAufzhlung"/>
              <w:numPr>
                <w:ilvl w:val="0"/>
                <w:numId w:val="5"/>
              </w:numPr>
              <w:ind w:left="227" w:hanging="170"/>
            </w:pPr>
            <w:r w:rsidRPr="00BB2474">
              <w:t>Ich kann Namen, Wörter und kurze Sätze lesen und verstehen.</w:t>
            </w:r>
          </w:p>
        </w:tc>
      </w:tr>
      <w:tr w:rsidR="002351B6" w:rsidRPr="00246134" w14:paraId="5661485D" w14:textId="77777777">
        <w:tc>
          <w:tcPr>
            <w:tcW w:w="4820" w:type="dxa"/>
            <w:vMerge/>
            <w:shd w:val="clear" w:color="auto" w:fill="auto"/>
          </w:tcPr>
          <w:p w14:paraId="41058770" w14:textId="77777777" w:rsidR="002351B6" w:rsidRPr="00BB2474" w:rsidRDefault="002351B6" w:rsidP="00CD2818">
            <w:pPr>
              <w:spacing w:line="160" w:lineRule="exact"/>
              <w:rPr>
                <w:rFonts w:ascii="Univers 55" w:eastAsia="Times New Roman" w:hAnsi="Univers 55" w:cs="Times New Roman"/>
                <w:color w:val="000000"/>
                <w:sz w:val="12"/>
                <w:lang w:eastAsia="de-DE"/>
              </w:rPr>
            </w:pPr>
          </w:p>
        </w:tc>
        <w:tc>
          <w:tcPr>
            <w:tcW w:w="4820" w:type="dxa"/>
            <w:shd w:val="clear" w:color="auto" w:fill="auto"/>
          </w:tcPr>
          <w:p w14:paraId="0C29A18B" w14:textId="77777777" w:rsidR="002351B6" w:rsidRPr="00246134" w:rsidRDefault="002351B6" w:rsidP="00CD2818">
            <w:pPr>
              <w:pStyle w:val="TabelleLinks6PT"/>
              <w:rPr>
                <w:lang w:val="en-GB"/>
              </w:rPr>
            </w:pPr>
            <w:r w:rsidRPr="00246134">
              <w:rPr>
                <w:lang w:val="en-GB"/>
              </w:rPr>
              <w:t>Wofür Sie das benötigen:</w:t>
            </w:r>
          </w:p>
          <w:p w14:paraId="3426FA68" w14:textId="2B6EF48E" w:rsidR="002351B6" w:rsidRPr="00BB2474" w:rsidRDefault="0092562B" w:rsidP="000B13F6">
            <w:pPr>
              <w:pStyle w:val="TabelleLinks8PTAufzhlung"/>
              <w:numPr>
                <w:ilvl w:val="0"/>
                <w:numId w:val="5"/>
              </w:numPr>
              <w:ind w:left="227" w:hanging="170"/>
            </w:pPr>
            <w:r w:rsidRPr="00BB2474">
              <w:t>Die kulturellen Unterschiede</w:t>
            </w:r>
            <w:r w:rsidR="00781339">
              <w:t xml:space="preserve"> in unterschiedlichen Situationen</w:t>
            </w:r>
            <w:r w:rsidRPr="00BB2474">
              <w:t xml:space="preserve"> wahrnehmen und tolerie</w:t>
            </w:r>
            <w:r w:rsidR="004873E5">
              <w:t>ren</w:t>
            </w:r>
          </w:p>
        </w:tc>
      </w:tr>
      <w:tr w:rsidR="002351B6" w:rsidRPr="00246134" w14:paraId="07107197" w14:textId="77777777">
        <w:tc>
          <w:tcPr>
            <w:tcW w:w="4820" w:type="dxa"/>
            <w:vMerge/>
            <w:shd w:val="clear" w:color="auto" w:fill="auto"/>
          </w:tcPr>
          <w:p w14:paraId="6D21F6CB" w14:textId="77777777" w:rsidR="002351B6" w:rsidRPr="00BB2474" w:rsidRDefault="002351B6" w:rsidP="00CD2818">
            <w:pPr>
              <w:spacing w:line="220" w:lineRule="exact"/>
              <w:rPr>
                <w:rFonts w:ascii="Univers 55" w:eastAsia="Times New Roman" w:hAnsi="Univers 55" w:cs="Times New Roman"/>
                <w:color w:val="000000"/>
                <w:sz w:val="18"/>
                <w:lang w:eastAsia="de-DE"/>
              </w:rPr>
            </w:pPr>
          </w:p>
        </w:tc>
        <w:tc>
          <w:tcPr>
            <w:tcW w:w="4820" w:type="dxa"/>
            <w:shd w:val="clear" w:color="auto" w:fill="auto"/>
          </w:tcPr>
          <w:p w14:paraId="4B05AFDF" w14:textId="77777777" w:rsidR="002351B6" w:rsidRPr="00BB2474" w:rsidRDefault="002351B6" w:rsidP="00CD2818">
            <w:pPr>
              <w:pStyle w:val="TabelleLinks6PT"/>
            </w:pPr>
            <w:r w:rsidRPr="00BB2474">
              <w:t>Wie Sie Ihr Können prüfen können:</w:t>
            </w:r>
          </w:p>
          <w:p w14:paraId="3438EE08" w14:textId="77777777" w:rsidR="002351B6" w:rsidRPr="00BB2474" w:rsidRDefault="002351B6" w:rsidP="000B13F6">
            <w:pPr>
              <w:pStyle w:val="TabelleLinks8PTAufzhlung"/>
              <w:numPr>
                <w:ilvl w:val="0"/>
                <w:numId w:val="5"/>
              </w:numPr>
              <w:ind w:left="227" w:hanging="170"/>
            </w:pPr>
            <w:r w:rsidRPr="00BB2474">
              <w:t>Im Material enthalten (z. B. Lösungsblätter</w:t>
            </w:r>
            <w:r w:rsidR="00B077E8" w:rsidRPr="00BB2474">
              <w:t>, Selbsteinschätzung</w:t>
            </w:r>
            <w:r w:rsidRPr="00BB2474">
              <w:t>)</w:t>
            </w:r>
          </w:p>
        </w:tc>
      </w:tr>
    </w:tbl>
    <w:p w14:paraId="1CE268AD" w14:textId="77777777" w:rsidR="002351B6" w:rsidRPr="00BB2474" w:rsidRDefault="002351B6" w:rsidP="002351B6">
      <w:pPr>
        <w:pStyle w:val="TabelleLinks8PT"/>
      </w:pPr>
    </w:p>
    <w:tbl>
      <w:tblPr>
        <w:tblpPr w:leftFromText="141" w:rightFromText="141" w:vertAnchor="text" w:tblpX="28" w:tblpY="1"/>
        <w:tblOverlap w:val="neve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969"/>
        <w:gridCol w:w="3119"/>
        <w:gridCol w:w="708"/>
        <w:gridCol w:w="1871"/>
      </w:tblGrid>
      <w:tr w:rsidR="000C2935" w:rsidRPr="00246134" w14:paraId="4E561987" w14:textId="77777777">
        <w:tc>
          <w:tcPr>
            <w:tcW w:w="3969" w:type="dxa"/>
            <w:shd w:val="clear" w:color="auto" w:fill="auto"/>
          </w:tcPr>
          <w:p w14:paraId="34D67EE1" w14:textId="77777777" w:rsidR="000C2935" w:rsidRPr="00BB2474" w:rsidRDefault="000C2935" w:rsidP="002351B6">
            <w:pPr>
              <w:pStyle w:val="TabellenkopfLSLinksbndig"/>
              <w:jc w:val="center"/>
              <w:rPr>
                <w:bCs/>
              </w:rPr>
            </w:pPr>
            <w:r w:rsidRPr="00BB2474">
              <w:rPr>
                <w:bCs/>
              </w:rPr>
              <w:t>Was Sie hier lernen können</w:t>
            </w:r>
          </w:p>
        </w:tc>
        <w:tc>
          <w:tcPr>
            <w:tcW w:w="3827" w:type="dxa"/>
            <w:gridSpan w:val="2"/>
            <w:shd w:val="clear" w:color="auto" w:fill="auto"/>
          </w:tcPr>
          <w:p w14:paraId="23CE42E6" w14:textId="77777777" w:rsidR="000C2935" w:rsidRPr="0081504E" w:rsidRDefault="000C2935" w:rsidP="002351B6">
            <w:pPr>
              <w:pStyle w:val="TabellenkopfLSLinksbndig"/>
              <w:jc w:val="center"/>
            </w:pPr>
            <w:r w:rsidRPr="0081504E">
              <w:t>Lernmaterialien</w:t>
            </w:r>
          </w:p>
          <w:p w14:paraId="3AE93E22" w14:textId="77777777" w:rsidR="000C2935" w:rsidRPr="00246134" w:rsidRDefault="000C2935" w:rsidP="002351B6">
            <w:pPr>
              <w:pStyle w:val="TabelleLinks6PT"/>
              <w:rPr>
                <w:rStyle w:val="Fett"/>
                <w:b w:val="0"/>
                <w:sz w:val="24"/>
              </w:rPr>
            </w:pPr>
            <w:r w:rsidRPr="0081504E">
              <w:rPr>
                <w:rStyle w:val="Fett"/>
                <w:rFonts w:ascii="Arial" w:hAnsi="Arial"/>
                <w:szCs w:val="22"/>
              </w:rPr>
              <w:t xml:space="preserve">            LernSCHRITTE, LernTHEMEN und LernPROJEKTE</w:t>
            </w:r>
          </w:p>
        </w:tc>
        <w:tc>
          <w:tcPr>
            <w:tcW w:w="1871" w:type="dxa"/>
            <w:shd w:val="clear" w:color="auto" w:fill="auto"/>
          </w:tcPr>
          <w:p w14:paraId="21016A42" w14:textId="77777777" w:rsidR="000C2935" w:rsidRPr="00246134" w:rsidRDefault="000C2935" w:rsidP="002351B6">
            <w:pPr>
              <w:pStyle w:val="TabellenkopfLSLinksbndig"/>
              <w:jc w:val="center"/>
              <w:rPr>
                <w:rStyle w:val="Fett"/>
                <w:b/>
                <w:sz w:val="12"/>
              </w:rPr>
            </w:pPr>
            <w:r w:rsidRPr="00246134">
              <w:rPr>
                <w:bCs/>
                <w:lang w:val="en-GB"/>
              </w:rPr>
              <w:t>Ergänzungen</w:t>
            </w:r>
          </w:p>
        </w:tc>
      </w:tr>
      <w:tr w:rsidR="000C2935" w:rsidRPr="0017721C" w14:paraId="07FD99C6" w14:textId="77777777">
        <w:tc>
          <w:tcPr>
            <w:tcW w:w="3969" w:type="dxa"/>
            <w:shd w:val="clear" w:color="auto" w:fill="auto"/>
          </w:tcPr>
          <w:p w14:paraId="581E28AF" w14:textId="74F2964B" w:rsidR="000C2935" w:rsidRPr="00246134" w:rsidRDefault="000C2935" w:rsidP="0017721C">
            <w:pPr>
              <w:pStyle w:val="Textkrper"/>
              <w:jc w:val="left"/>
              <w:rPr>
                <w:b/>
                <w:color w:val="000000"/>
                <w:lang w:val="en-GB"/>
              </w:rPr>
            </w:pPr>
            <w:r w:rsidRPr="00246134">
              <w:rPr>
                <w:b/>
                <w:color w:val="000000"/>
                <w:lang w:val="en-GB"/>
              </w:rPr>
              <w:t>1</w:t>
            </w:r>
            <w:r w:rsidR="0017721C">
              <w:rPr>
                <w:b/>
                <w:color w:val="000000"/>
                <w:lang w:val="en-GB"/>
              </w:rPr>
              <w:t xml:space="preserve">. </w:t>
            </w:r>
            <w:r w:rsidRPr="00246134">
              <w:rPr>
                <w:b/>
                <w:color w:val="000000"/>
                <w:lang w:val="en-GB"/>
              </w:rPr>
              <w:t>Gesprochenes Englisch verstehen</w:t>
            </w:r>
          </w:p>
        </w:tc>
        <w:tc>
          <w:tcPr>
            <w:tcW w:w="3827" w:type="dxa"/>
            <w:gridSpan w:val="2"/>
            <w:shd w:val="clear" w:color="auto" w:fill="auto"/>
          </w:tcPr>
          <w:p w14:paraId="180B96D8" w14:textId="77777777" w:rsidR="000C2935" w:rsidRPr="0017721C" w:rsidRDefault="000C2935" w:rsidP="002351B6">
            <w:pPr>
              <w:pStyle w:val="TabelleLinks6PT"/>
              <w:rPr>
                <w:rStyle w:val="Fett"/>
                <w:rFonts w:eastAsiaTheme="minorHAnsi" w:cs="Arial"/>
                <w:sz w:val="24"/>
                <w:lang w:val="en-US"/>
              </w:rPr>
            </w:pPr>
          </w:p>
        </w:tc>
        <w:tc>
          <w:tcPr>
            <w:tcW w:w="1871" w:type="dxa"/>
            <w:shd w:val="clear" w:color="auto" w:fill="auto"/>
          </w:tcPr>
          <w:p w14:paraId="0FA6AB12" w14:textId="77777777" w:rsidR="000C2935" w:rsidRPr="0017721C" w:rsidRDefault="000C2935" w:rsidP="002351B6">
            <w:pPr>
              <w:pStyle w:val="TabellenkopfLSLinksbndig"/>
              <w:jc w:val="center"/>
              <w:rPr>
                <w:rStyle w:val="Fett"/>
                <w:b/>
                <w:sz w:val="12"/>
                <w:lang w:val="en-US"/>
              </w:rPr>
            </w:pPr>
          </w:p>
        </w:tc>
      </w:tr>
      <w:tr w:rsidR="001754FF" w:rsidRPr="00281BAF" w14:paraId="34204EBD" w14:textId="77777777">
        <w:tc>
          <w:tcPr>
            <w:tcW w:w="3969" w:type="dxa"/>
            <w:shd w:val="clear" w:color="auto" w:fill="auto"/>
          </w:tcPr>
          <w:p w14:paraId="2700F84E" w14:textId="4AFFD5B0" w:rsidR="001754FF" w:rsidRPr="00246134" w:rsidRDefault="001754FF" w:rsidP="002351B6">
            <w:pPr>
              <w:pStyle w:val="Textkrper"/>
              <w:rPr>
                <w:b/>
                <w:color w:val="000000"/>
                <w:lang w:val="en-GB"/>
              </w:rPr>
            </w:pPr>
            <w:r w:rsidRPr="00246134">
              <w:rPr>
                <w:b/>
                <w:color w:val="000000"/>
                <w:lang w:val="en-GB"/>
              </w:rPr>
              <w:t xml:space="preserve">How to say </w:t>
            </w:r>
            <w:r w:rsidR="00170151">
              <w:rPr>
                <w:b/>
                <w:color w:val="000000"/>
                <w:lang w:val="en-GB"/>
              </w:rPr>
              <w:t>hello</w:t>
            </w:r>
            <w:r w:rsidRPr="00246134">
              <w:rPr>
                <w:b/>
                <w:color w:val="000000"/>
                <w:lang w:val="en-GB"/>
              </w:rPr>
              <w:t xml:space="preserve"> all over the world</w:t>
            </w:r>
          </w:p>
        </w:tc>
        <w:tc>
          <w:tcPr>
            <w:tcW w:w="3119" w:type="dxa"/>
            <w:shd w:val="clear" w:color="auto" w:fill="auto"/>
          </w:tcPr>
          <w:p w14:paraId="6B4284BA" w14:textId="77777777" w:rsidR="001754FF" w:rsidRPr="00246134" w:rsidRDefault="001754FF" w:rsidP="002351B6">
            <w:pPr>
              <w:pStyle w:val="Textkrper"/>
              <w:rPr>
                <w:rFonts w:ascii="Arial" w:hAnsi="Arial"/>
                <w:color w:val="000000"/>
                <w:szCs w:val="22"/>
                <w:lang w:val="en-GB"/>
              </w:rPr>
            </w:pPr>
          </w:p>
        </w:tc>
        <w:tc>
          <w:tcPr>
            <w:tcW w:w="708" w:type="dxa"/>
            <w:shd w:val="clear" w:color="auto" w:fill="auto"/>
          </w:tcPr>
          <w:p w14:paraId="71EABCD8" w14:textId="77777777" w:rsidR="001754FF" w:rsidRPr="00246134" w:rsidRDefault="001754FF" w:rsidP="002351B6">
            <w:pPr>
              <w:pStyle w:val="Textkrper"/>
              <w:rPr>
                <w:rFonts w:ascii="Arial" w:hAnsi="Arial"/>
                <w:color w:val="000000"/>
                <w:szCs w:val="22"/>
                <w:lang w:val="en-GB"/>
              </w:rPr>
            </w:pPr>
          </w:p>
        </w:tc>
        <w:tc>
          <w:tcPr>
            <w:tcW w:w="1871" w:type="dxa"/>
            <w:shd w:val="clear" w:color="auto" w:fill="auto"/>
          </w:tcPr>
          <w:p w14:paraId="555B8C40" w14:textId="77777777" w:rsidR="001754FF" w:rsidRPr="00246134" w:rsidRDefault="001754FF" w:rsidP="002351B6">
            <w:pPr>
              <w:pStyle w:val="Textkrper"/>
              <w:rPr>
                <w:rFonts w:ascii="Arial" w:hAnsi="Arial"/>
                <w:color w:val="000000"/>
                <w:szCs w:val="22"/>
                <w:lang w:val="en-GB"/>
              </w:rPr>
            </w:pPr>
          </w:p>
        </w:tc>
      </w:tr>
      <w:tr w:rsidR="001754FF" w:rsidRPr="00246134" w14:paraId="4D4BF750" w14:textId="77777777" w:rsidTr="002F67AC">
        <w:trPr>
          <w:trHeight w:hRule="exact" w:val="919"/>
        </w:trPr>
        <w:tc>
          <w:tcPr>
            <w:tcW w:w="3969" w:type="dxa"/>
            <w:shd w:val="clear" w:color="auto" w:fill="auto"/>
          </w:tcPr>
          <w:p w14:paraId="56797A2E" w14:textId="218FE20E" w:rsidR="001754FF" w:rsidRPr="00246134" w:rsidRDefault="001754FF" w:rsidP="00B077E8">
            <w:pPr>
              <w:pStyle w:val="Textkrper"/>
              <w:rPr>
                <w:color w:val="000000"/>
                <w:lang w:val="en-GB"/>
              </w:rPr>
            </w:pPr>
            <w:r w:rsidRPr="00246134">
              <w:rPr>
                <w:color w:val="000000"/>
                <w:lang w:val="en-GB"/>
              </w:rPr>
              <w:t xml:space="preserve">How to say </w:t>
            </w:r>
            <w:r w:rsidR="00170151">
              <w:rPr>
                <w:color w:val="000000"/>
                <w:lang w:val="en-GB"/>
              </w:rPr>
              <w:t>hello</w:t>
            </w:r>
            <w:r w:rsidRPr="00246134">
              <w:rPr>
                <w:color w:val="000000"/>
                <w:lang w:val="en-GB"/>
              </w:rPr>
              <w:t xml:space="preserve"> all over the world</w:t>
            </w:r>
            <w:r w:rsidR="002B4689">
              <w:rPr>
                <w:color w:val="000000"/>
                <w:lang w:val="en-GB"/>
              </w:rPr>
              <w:t>? All about kisses</w:t>
            </w:r>
          </w:p>
        </w:tc>
        <w:tc>
          <w:tcPr>
            <w:tcW w:w="3119" w:type="dxa"/>
            <w:shd w:val="clear" w:color="auto" w:fill="auto"/>
          </w:tcPr>
          <w:p w14:paraId="0D512888" w14:textId="6589DD73" w:rsidR="001754FF" w:rsidRPr="00246134" w:rsidRDefault="002B4689" w:rsidP="00B077E8">
            <w:pPr>
              <w:pStyle w:val="Textkrper"/>
              <w:rPr>
                <w:color w:val="000000"/>
                <w:lang w:val="en-GB"/>
              </w:rPr>
            </w:pPr>
            <w:r>
              <w:rPr>
                <w:color w:val="000000"/>
                <w:lang w:val="en-GB"/>
              </w:rPr>
              <w:t>Lernschrittplanung</w:t>
            </w:r>
          </w:p>
        </w:tc>
        <w:tc>
          <w:tcPr>
            <w:tcW w:w="708" w:type="dxa"/>
            <w:shd w:val="clear" w:color="auto" w:fill="auto"/>
          </w:tcPr>
          <w:p w14:paraId="7D8C9982" w14:textId="77777777" w:rsidR="001754FF" w:rsidRPr="00246134" w:rsidRDefault="001754FF" w:rsidP="002351B6">
            <w:pPr>
              <w:pStyle w:val="Textkrper"/>
              <w:rPr>
                <w:color w:val="000000"/>
                <w:lang w:val="en-GB"/>
              </w:rPr>
            </w:pPr>
            <w:r w:rsidRPr="00246134">
              <w:rPr>
                <w:color w:val="000000"/>
                <w:lang w:val="en-GB"/>
              </w:rPr>
              <w:t>A, B, C</w:t>
            </w:r>
          </w:p>
        </w:tc>
        <w:tc>
          <w:tcPr>
            <w:tcW w:w="1871" w:type="dxa"/>
            <w:shd w:val="clear" w:color="auto" w:fill="auto"/>
          </w:tcPr>
          <w:p w14:paraId="15EA0199" w14:textId="4875195C" w:rsidR="001754FF" w:rsidRPr="00246134" w:rsidRDefault="002B4689" w:rsidP="002351B6">
            <w:pPr>
              <w:pStyle w:val="Textkrper"/>
              <w:rPr>
                <w:color w:val="000000"/>
                <w:lang w:val="en-GB"/>
              </w:rPr>
            </w:pPr>
            <w:r>
              <w:rPr>
                <w:color w:val="000000"/>
                <w:lang w:val="en-GB"/>
              </w:rPr>
              <w:t>E1.01.28</w:t>
            </w:r>
          </w:p>
        </w:tc>
      </w:tr>
      <w:tr w:rsidR="009547E5" w:rsidRPr="00281BAF" w14:paraId="02294A3E" w14:textId="77777777">
        <w:trPr>
          <w:trHeight w:hRule="exact" w:val="340"/>
        </w:trPr>
        <w:tc>
          <w:tcPr>
            <w:tcW w:w="3969" w:type="dxa"/>
            <w:shd w:val="clear" w:color="auto" w:fill="auto"/>
          </w:tcPr>
          <w:p w14:paraId="4DCC3D75" w14:textId="7A57CC1C" w:rsidR="009547E5" w:rsidRPr="009547E5" w:rsidRDefault="000359B2" w:rsidP="00B016D0">
            <w:pPr>
              <w:pStyle w:val="Textkrper"/>
              <w:jc w:val="left"/>
              <w:rPr>
                <w:b/>
                <w:color w:val="000000"/>
                <w:lang w:val="en-GB"/>
              </w:rPr>
            </w:pPr>
            <w:r>
              <w:rPr>
                <w:b/>
                <w:color w:val="000000"/>
                <w:lang w:val="en-GB"/>
              </w:rPr>
              <w:t>Everybody is different –</w:t>
            </w:r>
            <w:r w:rsidR="009547E5" w:rsidRPr="009547E5">
              <w:rPr>
                <w:b/>
                <w:color w:val="000000"/>
                <w:lang w:val="en-GB"/>
              </w:rPr>
              <w:t xml:space="preserve"> so what!</w:t>
            </w:r>
          </w:p>
        </w:tc>
        <w:tc>
          <w:tcPr>
            <w:tcW w:w="3119" w:type="dxa"/>
            <w:shd w:val="clear" w:color="auto" w:fill="auto"/>
          </w:tcPr>
          <w:p w14:paraId="2F5E995B" w14:textId="77777777" w:rsidR="009547E5" w:rsidRPr="009547E5" w:rsidRDefault="009547E5" w:rsidP="002351B6">
            <w:pPr>
              <w:pStyle w:val="Textkrper"/>
              <w:rPr>
                <w:rFonts w:ascii="Arial" w:hAnsi="Arial"/>
                <w:color w:val="000000"/>
                <w:lang w:val="en-GB"/>
              </w:rPr>
            </w:pPr>
          </w:p>
        </w:tc>
        <w:tc>
          <w:tcPr>
            <w:tcW w:w="708" w:type="dxa"/>
            <w:shd w:val="clear" w:color="auto" w:fill="auto"/>
          </w:tcPr>
          <w:p w14:paraId="5B2E0875" w14:textId="3B736BA9" w:rsidR="009547E5" w:rsidRPr="009547E5" w:rsidRDefault="009547E5" w:rsidP="002351B6">
            <w:pPr>
              <w:pStyle w:val="Textkrper"/>
              <w:rPr>
                <w:rFonts w:ascii="Arial" w:hAnsi="Arial"/>
                <w:color w:val="000000"/>
                <w:lang w:val="en-GB"/>
              </w:rPr>
            </w:pPr>
          </w:p>
        </w:tc>
        <w:tc>
          <w:tcPr>
            <w:tcW w:w="1871" w:type="dxa"/>
            <w:shd w:val="clear" w:color="auto" w:fill="auto"/>
          </w:tcPr>
          <w:p w14:paraId="10074686" w14:textId="07B2BA57" w:rsidR="009547E5" w:rsidRPr="009547E5" w:rsidRDefault="009547E5" w:rsidP="002351B6">
            <w:pPr>
              <w:pStyle w:val="Textkrper"/>
              <w:rPr>
                <w:rFonts w:ascii="Arial" w:hAnsi="Arial"/>
                <w:color w:val="000000"/>
                <w:lang w:val="en-GB"/>
              </w:rPr>
            </w:pPr>
          </w:p>
        </w:tc>
      </w:tr>
      <w:tr w:rsidR="009547E5" w:rsidRPr="00246134" w14:paraId="5ADF0089" w14:textId="77777777">
        <w:trPr>
          <w:trHeight w:hRule="exact" w:val="340"/>
        </w:trPr>
        <w:tc>
          <w:tcPr>
            <w:tcW w:w="3969" w:type="dxa"/>
            <w:shd w:val="clear" w:color="auto" w:fill="auto"/>
          </w:tcPr>
          <w:p w14:paraId="4739B445" w14:textId="621BE4C0" w:rsidR="009547E5" w:rsidRPr="009547E5" w:rsidRDefault="009547E5" w:rsidP="009547E5">
            <w:pPr>
              <w:pStyle w:val="Textkrper"/>
              <w:rPr>
                <w:color w:val="000000"/>
                <w:lang w:val="en-GB"/>
              </w:rPr>
            </w:pPr>
            <w:r w:rsidRPr="009547E5">
              <w:rPr>
                <w:color w:val="000000"/>
                <w:lang w:val="en-GB"/>
              </w:rPr>
              <w:t>Everybody is different – so what!</w:t>
            </w:r>
          </w:p>
        </w:tc>
        <w:tc>
          <w:tcPr>
            <w:tcW w:w="3119" w:type="dxa"/>
            <w:shd w:val="clear" w:color="auto" w:fill="auto"/>
          </w:tcPr>
          <w:p w14:paraId="0BC5A551" w14:textId="057ABF9D" w:rsidR="009547E5" w:rsidRPr="009547E5" w:rsidRDefault="009547E5" w:rsidP="009547E5">
            <w:pPr>
              <w:pStyle w:val="Textkrper"/>
              <w:rPr>
                <w:color w:val="000000"/>
                <w:lang w:val="en-GB"/>
              </w:rPr>
            </w:pPr>
            <w:r w:rsidRPr="009547E5">
              <w:rPr>
                <w:color w:val="000000"/>
                <w:lang w:val="en-GB"/>
              </w:rPr>
              <w:t>Lernschrittplanung</w:t>
            </w:r>
          </w:p>
        </w:tc>
        <w:tc>
          <w:tcPr>
            <w:tcW w:w="708" w:type="dxa"/>
            <w:shd w:val="clear" w:color="auto" w:fill="auto"/>
          </w:tcPr>
          <w:p w14:paraId="3863DDA2" w14:textId="1C81EA99" w:rsidR="009547E5" w:rsidRPr="009547E5" w:rsidRDefault="009547E5" w:rsidP="009547E5">
            <w:pPr>
              <w:pStyle w:val="Textkrper"/>
              <w:rPr>
                <w:color w:val="000000"/>
                <w:lang w:val="en-GB"/>
              </w:rPr>
            </w:pPr>
            <w:r w:rsidRPr="009547E5">
              <w:rPr>
                <w:color w:val="000000"/>
                <w:lang w:val="en-GB"/>
              </w:rPr>
              <w:t>A, B, C</w:t>
            </w:r>
          </w:p>
        </w:tc>
        <w:tc>
          <w:tcPr>
            <w:tcW w:w="1871" w:type="dxa"/>
            <w:shd w:val="clear" w:color="auto" w:fill="auto"/>
          </w:tcPr>
          <w:p w14:paraId="6A3A5515" w14:textId="2701B613" w:rsidR="009547E5" w:rsidRPr="009547E5" w:rsidRDefault="009547E5" w:rsidP="009547E5">
            <w:pPr>
              <w:pStyle w:val="Textkrper"/>
              <w:rPr>
                <w:color w:val="000000"/>
                <w:lang w:val="en-GB"/>
              </w:rPr>
            </w:pPr>
            <w:r w:rsidRPr="009547E5">
              <w:rPr>
                <w:color w:val="000000"/>
                <w:lang w:val="en-GB"/>
              </w:rPr>
              <w:t>E1.01.42</w:t>
            </w:r>
          </w:p>
        </w:tc>
      </w:tr>
      <w:tr w:rsidR="00B016D0" w:rsidRPr="00246134" w14:paraId="654C71CF" w14:textId="77777777" w:rsidTr="00391F51">
        <w:trPr>
          <w:trHeight w:val="595"/>
        </w:trPr>
        <w:tc>
          <w:tcPr>
            <w:tcW w:w="3969" w:type="dxa"/>
            <w:shd w:val="clear" w:color="auto" w:fill="auto"/>
          </w:tcPr>
          <w:p w14:paraId="225687C4" w14:textId="27DA5D70" w:rsidR="007861CC" w:rsidRDefault="00B016D0" w:rsidP="00B016D0">
            <w:pPr>
              <w:pStyle w:val="Textkrper"/>
              <w:jc w:val="left"/>
              <w:rPr>
                <w:b/>
                <w:color w:val="000000"/>
              </w:rPr>
            </w:pPr>
            <w:r w:rsidRPr="0081504E">
              <w:rPr>
                <w:b/>
                <w:color w:val="000000"/>
              </w:rPr>
              <w:t>2</w:t>
            </w:r>
            <w:r w:rsidR="0081504E" w:rsidRPr="0081504E">
              <w:rPr>
                <w:b/>
                <w:color w:val="000000"/>
              </w:rPr>
              <w:t>.</w:t>
            </w:r>
            <w:r w:rsidRPr="0081504E">
              <w:rPr>
                <w:b/>
                <w:color w:val="000000"/>
              </w:rPr>
              <w:t xml:space="preserve"> Texte lesen und verstehen</w:t>
            </w:r>
            <w:r w:rsidR="00391F51">
              <w:rPr>
                <w:b/>
                <w:color w:val="000000"/>
              </w:rPr>
              <w:t xml:space="preserve"> und</w:t>
            </w:r>
          </w:p>
          <w:p w14:paraId="215CFDEE" w14:textId="6589959F" w:rsidR="00B016D0" w:rsidRPr="00391F51" w:rsidRDefault="00391F51" w:rsidP="00391F51">
            <w:pPr>
              <w:pStyle w:val="Textkrper"/>
              <w:jc w:val="left"/>
              <w:rPr>
                <w:b/>
                <w:color w:val="000000"/>
              </w:rPr>
            </w:pPr>
            <w:r>
              <w:rPr>
                <w:b/>
                <w:color w:val="000000"/>
              </w:rPr>
              <w:t>3. Zu anderen sprechen</w:t>
            </w:r>
          </w:p>
        </w:tc>
        <w:tc>
          <w:tcPr>
            <w:tcW w:w="3119" w:type="dxa"/>
            <w:shd w:val="clear" w:color="auto" w:fill="auto"/>
          </w:tcPr>
          <w:p w14:paraId="07865FE4" w14:textId="77777777" w:rsidR="00B016D0" w:rsidRPr="0081504E" w:rsidRDefault="00B016D0" w:rsidP="002351B6">
            <w:pPr>
              <w:pStyle w:val="Textkrper"/>
              <w:rPr>
                <w:rFonts w:ascii="Arial" w:hAnsi="Arial"/>
                <w:color w:val="000000"/>
                <w:szCs w:val="22"/>
              </w:rPr>
            </w:pPr>
          </w:p>
        </w:tc>
        <w:tc>
          <w:tcPr>
            <w:tcW w:w="708" w:type="dxa"/>
            <w:shd w:val="clear" w:color="auto" w:fill="auto"/>
          </w:tcPr>
          <w:p w14:paraId="49196BCB" w14:textId="77777777" w:rsidR="00B016D0" w:rsidRPr="0081504E" w:rsidRDefault="00B016D0" w:rsidP="002351B6">
            <w:pPr>
              <w:pStyle w:val="Textkrper"/>
              <w:rPr>
                <w:rFonts w:ascii="Arial" w:hAnsi="Arial"/>
                <w:color w:val="000000"/>
                <w:szCs w:val="22"/>
              </w:rPr>
            </w:pPr>
          </w:p>
        </w:tc>
        <w:tc>
          <w:tcPr>
            <w:tcW w:w="1871" w:type="dxa"/>
            <w:shd w:val="clear" w:color="auto" w:fill="auto"/>
          </w:tcPr>
          <w:p w14:paraId="6F492CE6" w14:textId="77777777" w:rsidR="00B016D0" w:rsidRPr="0081504E" w:rsidRDefault="00B016D0" w:rsidP="002351B6">
            <w:pPr>
              <w:pStyle w:val="Textkrper"/>
              <w:rPr>
                <w:rFonts w:ascii="Arial" w:hAnsi="Arial"/>
                <w:color w:val="000000"/>
                <w:szCs w:val="22"/>
              </w:rPr>
            </w:pPr>
          </w:p>
        </w:tc>
      </w:tr>
      <w:tr w:rsidR="001754FF" w:rsidRPr="00281BAF" w14:paraId="663FA368" w14:textId="77777777">
        <w:tc>
          <w:tcPr>
            <w:tcW w:w="3969" w:type="dxa"/>
            <w:shd w:val="clear" w:color="auto" w:fill="auto"/>
          </w:tcPr>
          <w:p w14:paraId="40B6EE96" w14:textId="77777777" w:rsidR="001754FF" w:rsidRPr="003E4576" w:rsidRDefault="001754FF" w:rsidP="002351B6">
            <w:pPr>
              <w:pStyle w:val="Textkrper"/>
              <w:rPr>
                <w:b/>
                <w:bCs/>
                <w:lang w:val="en-US"/>
              </w:rPr>
            </w:pPr>
            <w:r w:rsidRPr="003E4576">
              <w:rPr>
                <w:b/>
                <w:bCs/>
                <w:lang w:val="en-US"/>
              </w:rPr>
              <w:t>Getting to know each other</w:t>
            </w:r>
          </w:p>
        </w:tc>
        <w:tc>
          <w:tcPr>
            <w:tcW w:w="3119" w:type="dxa"/>
            <w:shd w:val="clear" w:color="auto" w:fill="auto"/>
          </w:tcPr>
          <w:p w14:paraId="44EBC8E8" w14:textId="77777777" w:rsidR="001754FF" w:rsidRPr="003E4576" w:rsidRDefault="001754FF" w:rsidP="002351B6">
            <w:pPr>
              <w:pStyle w:val="Textkrper"/>
              <w:rPr>
                <w:rFonts w:ascii="Arial" w:hAnsi="Arial"/>
                <w:color w:val="000000"/>
                <w:szCs w:val="22"/>
                <w:lang w:val="en-US"/>
              </w:rPr>
            </w:pPr>
          </w:p>
        </w:tc>
        <w:tc>
          <w:tcPr>
            <w:tcW w:w="708" w:type="dxa"/>
            <w:shd w:val="clear" w:color="auto" w:fill="auto"/>
          </w:tcPr>
          <w:p w14:paraId="24875303" w14:textId="77777777" w:rsidR="001754FF" w:rsidRPr="003E4576" w:rsidRDefault="001754FF" w:rsidP="002351B6">
            <w:pPr>
              <w:pStyle w:val="Textkrper"/>
              <w:rPr>
                <w:rFonts w:ascii="Arial" w:hAnsi="Arial"/>
                <w:color w:val="000000"/>
                <w:szCs w:val="22"/>
                <w:lang w:val="en-US"/>
              </w:rPr>
            </w:pPr>
          </w:p>
        </w:tc>
        <w:tc>
          <w:tcPr>
            <w:tcW w:w="1871" w:type="dxa"/>
            <w:shd w:val="clear" w:color="auto" w:fill="auto"/>
          </w:tcPr>
          <w:p w14:paraId="76884EB0" w14:textId="77777777" w:rsidR="001754FF" w:rsidRPr="003E4576" w:rsidRDefault="001754FF" w:rsidP="002351B6">
            <w:pPr>
              <w:pStyle w:val="Textkrper"/>
              <w:rPr>
                <w:rFonts w:ascii="Arial" w:hAnsi="Arial"/>
                <w:color w:val="000000"/>
                <w:szCs w:val="22"/>
                <w:lang w:val="en-US"/>
              </w:rPr>
            </w:pPr>
          </w:p>
        </w:tc>
      </w:tr>
      <w:tr w:rsidR="00A2449E" w:rsidRPr="00246134" w14:paraId="0374166D" w14:textId="77777777">
        <w:tc>
          <w:tcPr>
            <w:tcW w:w="3969" w:type="dxa"/>
            <w:shd w:val="clear" w:color="auto" w:fill="auto"/>
          </w:tcPr>
          <w:p w14:paraId="117BE496" w14:textId="178CFAB7" w:rsidR="00A2449E" w:rsidRPr="003E4576" w:rsidRDefault="00A2449E" w:rsidP="001754FF">
            <w:pPr>
              <w:pStyle w:val="Textkrper"/>
              <w:rPr>
                <w:color w:val="000000"/>
                <w:lang w:val="en-US"/>
              </w:rPr>
            </w:pPr>
            <w:r w:rsidRPr="003E4576">
              <w:rPr>
                <w:color w:val="000000"/>
                <w:lang w:val="en-US"/>
              </w:rPr>
              <w:t>Getting to know each other</w:t>
            </w:r>
          </w:p>
        </w:tc>
        <w:tc>
          <w:tcPr>
            <w:tcW w:w="3119" w:type="dxa"/>
            <w:shd w:val="clear" w:color="auto" w:fill="auto"/>
          </w:tcPr>
          <w:p w14:paraId="58FCF681" w14:textId="167AEAEA" w:rsidR="00A2449E" w:rsidRPr="0081504E" w:rsidRDefault="00A2449E" w:rsidP="002351B6">
            <w:pPr>
              <w:pStyle w:val="Textkrper"/>
              <w:rPr>
                <w:color w:val="000000"/>
              </w:rPr>
            </w:pPr>
            <w:r w:rsidRPr="0081504E">
              <w:rPr>
                <w:color w:val="000000"/>
              </w:rPr>
              <w:t>Einführung in das Lernthema</w:t>
            </w:r>
          </w:p>
        </w:tc>
        <w:tc>
          <w:tcPr>
            <w:tcW w:w="708" w:type="dxa"/>
            <w:shd w:val="clear" w:color="auto" w:fill="auto"/>
          </w:tcPr>
          <w:p w14:paraId="7B898C8D" w14:textId="0492E1D6" w:rsidR="00A2449E" w:rsidRPr="0081504E" w:rsidRDefault="00A2449E" w:rsidP="002351B6">
            <w:pPr>
              <w:pStyle w:val="Textkrper"/>
              <w:rPr>
                <w:color w:val="000000"/>
              </w:rPr>
            </w:pPr>
            <w:r w:rsidRPr="0081504E">
              <w:rPr>
                <w:color w:val="000000"/>
              </w:rPr>
              <w:t>A, B, C</w:t>
            </w:r>
          </w:p>
        </w:tc>
        <w:tc>
          <w:tcPr>
            <w:tcW w:w="1871" w:type="dxa"/>
            <w:shd w:val="clear" w:color="auto" w:fill="auto"/>
          </w:tcPr>
          <w:p w14:paraId="66E1E752" w14:textId="11EE8585" w:rsidR="00A2449E" w:rsidRPr="0081504E" w:rsidRDefault="00A2449E" w:rsidP="001754FF">
            <w:pPr>
              <w:pStyle w:val="Textkrper"/>
              <w:rPr>
                <w:color w:val="000000"/>
              </w:rPr>
            </w:pPr>
            <w:r w:rsidRPr="0081504E">
              <w:rPr>
                <w:color w:val="000000"/>
              </w:rPr>
              <w:t>E2.01.02</w:t>
            </w:r>
          </w:p>
        </w:tc>
      </w:tr>
      <w:tr w:rsidR="001754FF" w:rsidRPr="00246134" w14:paraId="13558518" w14:textId="77777777">
        <w:tc>
          <w:tcPr>
            <w:tcW w:w="3969" w:type="dxa"/>
            <w:shd w:val="clear" w:color="auto" w:fill="auto"/>
          </w:tcPr>
          <w:p w14:paraId="1A1BF855" w14:textId="25F51116" w:rsidR="008D5F45" w:rsidRDefault="001754FF" w:rsidP="001754FF">
            <w:pPr>
              <w:pStyle w:val="Textkrper"/>
              <w:rPr>
                <w:color w:val="000000"/>
              </w:rPr>
            </w:pPr>
            <w:r w:rsidRPr="00BB2474">
              <w:rPr>
                <w:color w:val="000000"/>
              </w:rPr>
              <w:t xml:space="preserve">Ich kann verschiedene Familienformen </w:t>
            </w:r>
            <w:r w:rsidR="008D5F45">
              <w:rPr>
                <w:color w:val="000000"/>
              </w:rPr>
              <w:t>b</w:t>
            </w:r>
            <w:r w:rsidR="008D5F45">
              <w:rPr>
                <w:color w:val="000000"/>
              </w:rPr>
              <w:t>e</w:t>
            </w:r>
            <w:r w:rsidR="008D5F45">
              <w:rPr>
                <w:color w:val="000000"/>
              </w:rPr>
              <w:t>nennen.</w:t>
            </w:r>
          </w:p>
          <w:p w14:paraId="6AB7BDB1" w14:textId="77777777" w:rsidR="008D5F45" w:rsidRDefault="008D5F45" w:rsidP="001754FF">
            <w:pPr>
              <w:pStyle w:val="Textkrper"/>
              <w:rPr>
                <w:color w:val="000000"/>
              </w:rPr>
            </w:pPr>
            <w:r>
              <w:rPr>
                <w:color w:val="000000"/>
              </w:rPr>
              <w:t>Ich kann Wertvorstellungen benennen.</w:t>
            </w:r>
          </w:p>
          <w:p w14:paraId="326CB528" w14:textId="25425DBF" w:rsidR="001754FF" w:rsidRPr="00BB2474" w:rsidRDefault="008D5F45" w:rsidP="008D5F45">
            <w:pPr>
              <w:pStyle w:val="Textkrper"/>
              <w:rPr>
                <w:color w:val="000000"/>
              </w:rPr>
            </w:pPr>
            <w:r>
              <w:rPr>
                <w:color w:val="000000"/>
              </w:rPr>
              <w:t>Ich kann über Familie sprechen</w:t>
            </w:r>
            <w:r w:rsidR="001754FF" w:rsidRPr="00BB2474">
              <w:rPr>
                <w:color w:val="000000"/>
              </w:rPr>
              <w:t>.</w:t>
            </w:r>
          </w:p>
        </w:tc>
        <w:tc>
          <w:tcPr>
            <w:tcW w:w="3119" w:type="dxa"/>
            <w:shd w:val="clear" w:color="auto" w:fill="auto"/>
          </w:tcPr>
          <w:p w14:paraId="0F6E9A59" w14:textId="77777777" w:rsidR="001754FF" w:rsidRPr="00246134" w:rsidRDefault="001754FF" w:rsidP="002351B6">
            <w:pPr>
              <w:pStyle w:val="Textkrper"/>
              <w:rPr>
                <w:color w:val="000000"/>
                <w:lang w:val="en-GB"/>
              </w:rPr>
            </w:pPr>
            <w:r w:rsidRPr="00246134">
              <w:rPr>
                <w:color w:val="000000"/>
                <w:lang w:val="en-GB"/>
              </w:rPr>
              <w:t>Family types</w:t>
            </w:r>
          </w:p>
        </w:tc>
        <w:tc>
          <w:tcPr>
            <w:tcW w:w="708" w:type="dxa"/>
            <w:shd w:val="clear" w:color="auto" w:fill="auto"/>
          </w:tcPr>
          <w:p w14:paraId="21240181" w14:textId="77777777" w:rsidR="001754FF" w:rsidRPr="00246134" w:rsidRDefault="001754FF" w:rsidP="002351B6">
            <w:pPr>
              <w:pStyle w:val="Textkrper"/>
              <w:rPr>
                <w:color w:val="000000"/>
                <w:lang w:val="en-GB"/>
              </w:rPr>
            </w:pPr>
            <w:r w:rsidRPr="00246134">
              <w:rPr>
                <w:color w:val="000000"/>
                <w:lang w:val="en-GB"/>
              </w:rPr>
              <w:t>A, B, C</w:t>
            </w:r>
          </w:p>
        </w:tc>
        <w:tc>
          <w:tcPr>
            <w:tcW w:w="1871" w:type="dxa"/>
            <w:shd w:val="clear" w:color="auto" w:fill="auto"/>
          </w:tcPr>
          <w:p w14:paraId="7D5A7C0A" w14:textId="0191F47C" w:rsidR="001754FF" w:rsidRPr="00246134" w:rsidRDefault="008D5F45" w:rsidP="001754FF">
            <w:pPr>
              <w:pStyle w:val="Textkrper"/>
              <w:rPr>
                <w:color w:val="000000"/>
                <w:lang w:val="en-GB"/>
              </w:rPr>
            </w:pPr>
            <w:r>
              <w:rPr>
                <w:color w:val="000000"/>
                <w:lang w:val="en-GB"/>
              </w:rPr>
              <w:t>E3.01.06</w:t>
            </w:r>
          </w:p>
        </w:tc>
      </w:tr>
      <w:tr w:rsidR="001754FF" w:rsidRPr="00246134" w14:paraId="0A60E3EA" w14:textId="77777777">
        <w:tc>
          <w:tcPr>
            <w:tcW w:w="3969" w:type="dxa"/>
            <w:shd w:val="clear" w:color="auto" w:fill="auto"/>
          </w:tcPr>
          <w:p w14:paraId="4C55BCC1" w14:textId="77777777" w:rsidR="00346DB9" w:rsidRDefault="001754FF" w:rsidP="001754FF">
            <w:pPr>
              <w:pStyle w:val="Textkrper"/>
              <w:rPr>
                <w:color w:val="000000"/>
              </w:rPr>
            </w:pPr>
            <w:r w:rsidRPr="00BB2474">
              <w:rPr>
                <w:color w:val="000000"/>
              </w:rPr>
              <w:t xml:space="preserve">Ich kann ein Kreuzworträtsel zum Thema </w:t>
            </w:r>
          </w:p>
          <w:p w14:paraId="52DFAE21" w14:textId="10371447" w:rsidR="001754FF" w:rsidRPr="00BB2474" w:rsidRDefault="001754FF" w:rsidP="001754FF">
            <w:pPr>
              <w:pStyle w:val="Textkrper"/>
              <w:rPr>
                <w:color w:val="000000"/>
              </w:rPr>
            </w:pPr>
            <w:r w:rsidRPr="00BB2474">
              <w:rPr>
                <w:color w:val="000000"/>
              </w:rPr>
              <w:t>lösen.</w:t>
            </w:r>
          </w:p>
        </w:tc>
        <w:tc>
          <w:tcPr>
            <w:tcW w:w="3119" w:type="dxa"/>
            <w:shd w:val="clear" w:color="auto" w:fill="auto"/>
          </w:tcPr>
          <w:p w14:paraId="6A27FB9B" w14:textId="77777777" w:rsidR="001754FF" w:rsidRPr="00246134" w:rsidRDefault="001754FF" w:rsidP="002351B6">
            <w:pPr>
              <w:pStyle w:val="Textkrper"/>
              <w:rPr>
                <w:color w:val="000000"/>
                <w:lang w:val="en-GB"/>
              </w:rPr>
            </w:pPr>
            <w:r w:rsidRPr="00246134">
              <w:rPr>
                <w:color w:val="000000"/>
                <w:lang w:val="en-GB"/>
              </w:rPr>
              <w:t>Jigsaw</w:t>
            </w:r>
          </w:p>
        </w:tc>
        <w:tc>
          <w:tcPr>
            <w:tcW w:w="708" w:type="dxa"/>
            <w:shd w:val="clear" w:color="auto" w:fill="auto"/>
          </w:tcPr>
          <w:p w14:paraId="09C54C9C" w14:textId="6F60EB83" w:rsidR="005B3A95" w:rsidRDefault="005B3A95" w:rsidP="002351B6">
            <w:pPr>
              <w:pStyle w:val="Textkrper"/>
              <w:rPr>
                <w:color w:val="000000"/>
                <w:lang w:val="en-GB"/>
              </w:rPr>
            </w:pPr>
            <w:r>
              <w:rPr>
                <w:color w:val="000000"/>
                <w:lang w:val="en-GB"/>
              </w:rPr>
              <w:t>A, B</w:t>
            </w:r>
            <w:r w:rsidR="00346DB9">
              <w:rPr>
                <w:color w:val="000000"/>
                <w:lang w:val="en-GB"/>
              </w:rPr>
              <w:t>, C</w:t>
            </w:r>
          </w:p>
          <w:p w14:paraId="1AEC5E6D" w14:textId="7437E451" w:rsidR="001754FF" w:rsidRPr="00246134" w:rsidRDefault="001754FF" w:rsidP="002351B6">
            <w:pPr>
              <w:pStyle w:val="Textkrper"/>
              <w:rPr>
                <w:color w:val="000000"/>
                <w:lang w:val="en-GB"/>
              </w:rPr>
            </w:pPr>
          </w:p>
        </w:tc>
        <w:tc>
          <w:tcPr>
            <w:tcW w:w="1871" w:type="dxa"/>
            <w:shd w:val="clear" w:color="auto" w:fill="auto"/>
          </w:tcPr>
          <w:p w14:paraId="221A1409" w14:textId="69D48C6C" w:rsidR="001754FF" w:rsidRDefault="008D5F45" w:rsidP="002351B6">
            <w:pPr>
              <w:pStyle w:val="Textkrper"/>
              <w:rPr>
                <w:color w:val="000000"/>
                <w:lang w:val="en-GB"/>
              </w:rPr>
            </w:pPr>
            <w:r>
              <w:rPr>
                <w:color w:val="000000"/>
                <w:lang w:val="en-GB"/>
              </w:rPr>
              <w:t>E3.01.06</w:t>
            </w:r>
          </w:p>
          <w:p w14:paraId="78EF2B66" w14:textId="1F3EEEA4" w:rsidR="005B3A95" w:rsidRPr="00246134" w:rsidRDefault="005B3A95" w:rsidP="002351B6">
            <w:pPr>
              <w:pStyle w:val="Textkrper"/>
              <w:rPr>
                <w:color w:val="000000"/>
                <w:lang w:val="en-GB"/>
              </w:rPr>
            </w:pPr>
          </w:p>
        </w:tc>
      </w:tr>
      <w:tr w:rsidR="001754FF" w:rsidRPr="00246134" w14:paraId="61F5210D" w14:textId="77777777">
        <w:tc>
          <w:tcPr>
            <w:tcW w:w="3969" w:type="dxa"/>
            <w:shd w:val="clear" w:color="auto" w:fill="auto"/>
          </w:tcPr>
          <w:p w14:paraId="2C11AB4E" w14:textId="77777777" w:rsidR="00346DB9" w:rsidRDefault="001754FF" w:rsidP="001754FF">
            <w:pPr>
              <w:pStyle w:val="Textkrper"/>
              <w:rPr>
                <w:color w:val="000000"/>
              </w:rPr>
            </w:pPr>
            <w:r w:rsidRPr="00BB2474">
              <w:rPr>
                <w:color w:val="000000"/>
              </w:rPr>
              <w:t xml:space="preserve">Ich kann ein Kreuzworträtsel zum Thema </w:t>
            </w:r>
          </w:p>
          <w:p w14:paraId="42144539" w14:textId="3CE59C10" w:rsidR="001754FF" w:rsidRPr="00BB2474" w:rsidRDefault="001754FF" w:rsidP="001754FF">
            <w:pPr>
              <w:pStyle w:val="Textkrper"/>
              <w:rPr>
                <w:color w:val="000000"/>
              </w:rPr>
            </w:pPr>
            <w:r w:rsidRPr="00BB2474">
              <w:rPr>
                <w:color w:val="000000"/>
              </w:rPr>
              <w:t>lösen und mit der Musterlösung vergleichen.</w:t>
            </w:r>
          </w:p>
        </w:tc>
        <w:tc>
          <w:tcPr>
            <w:tcW w:w="3119" w:type="dxa"/>
            <w:shd w:val="clear" w:color="auto" w:fill="auto"/>
          </w:tcPr>
          <w:p w14:paraId="1EB084E9" w14:textId="77777777" w:rsidR="001754FF" w:rsidRPr="00246134" w:rsidRDefault="001754FF" w:rsidP="002351B6">
            <w:pPr>
              <w:pStyle w:val="Textkrper"/>
              <w:rPr>
                <w:color w:val="000000"/>
                <w:lang w:val="en-GB"/>
              </w:rPr>
            </w:pPr>
            <w:r w:rsidRPr="00246134">
              <w:rPr>
                <w:color w:val="000000"/>
                <w:lang w:val="en-GB"/>
              </w:rPr>
              <w:t>Jigsaw</w:t>
            </w:r>
          </w:p>
        </w:tc>
        <w:tc>
          <w:tcPr>
            <w:tcW w:w="708" w:type="dxa"/>
            <w:shd w:val="clear" w:color="auto" w:fill="auto"/>
          </w:tcPr>
          <w:p w14:paraId="74E79304" w14:textId="77777777" w:rsidR="001754FF" w:rsidRPr="00246134" w:rsidRDefault="001754FF" w:rsidP="002351B6">
            <w:pPr>
              <w:pStyle w:val="Textkrper"/>
              <w:rPr>
                <w:color w:val="000000"/>
                <w:lang w:val="en-GB"/>
              </w:rPr>
            </w:pPr>
            <w:r w:rsidRPr="00246134">
              <w:rPr>
                <w:color w:val="000000"/>
                <w:lang w:val="en-GB"/>
              </w:rPr>
              <w:t>A, B, C</w:t>
            </w:r>
          </w:p>
        </w:tc>
        <w:tc>
          <w:tcPr>
            <w:tcW w:w="1871" w:type="dxa"/>
            <w:shd w:val="clear" w:color="auto" w:fill="auto"/>
          </w:tcPr>
          <w:p w14:paraId="72FFFF61" w14:textId="6D1E367F" w:rsidR="001754FF" w:rsidRPr="00246134" w:rsidRDefault="008D5F45" w:rsidP="00346DB9">
            <w:pPr>
              <w:pStyle w:val="Textkrper"/>
              <w:rPr>
                <w:color w:val="000000"/>
                <w:lang w:val="en-GB"/>
              </w:rPr>
            </w:pPr>
            <w:r>
              <w:rPr>
                <w:color w:val="000000"/>
                <w:lang w:val="en-GB"/>
              </w:rPr>
              <w:t>E3.01.06</w:t>
            </w:r>
          </w:p>
        </w:tc>
      </w:tr>
      <w:tr w:rsidR="001754FF" w:rsidRPr="00246134" w14:paraId="47A95AB6" w14:textId="77777777">
        <w:tc>
          <w:tcPr>
            <w:tcW w:w="3969" w:type="dxa"/>
            <w:shd w:val="clear" w:color="auto" w:fill="auto"/>
          </w:tcPr>
          <w:p w14:paraId="1401D075" w14:textId="77777777" w:rsidR="001754FF" w:rsidRPr="00BB2474" w:rsidRDefault="00476ED6" w:rsidP="001754FF">
            <w:pPr>
              <w:pStyle w:val="Textkrper"/>
              <w:rPr>
                <w:color w:val="000000"/>
              </w:rPr>
            </w:pPr>
            <w:r w:rsidRPr="00BB2474">
              <w:rPr>
                <w:color w:val="000000"/>
              </w:rPr>
              <w:t>Ich kann mit dem Thema Generationenkonflikt kreativ umgehen und einen Comic/eine Pr</w:t>
            </w:r>
            <w:r w:rsidRPr="00BB2474">
              <w:rPr>
                <w:color w:val="000000"/>
              </w:rPr>
              <w:t>ä</w:t>
            </w:r>
            <w:r w:rsidRPr="00BB2474">
              <w:rPr>
                <w:color w:val="000000"/>
              </w:rPr>
              <w:t>sentation erstellen.</w:t>
            </w:r>
          </w:p>
        </w:tc>
        <w:tc>
          <w:tcPr>
            <w:tcW w:w="3119" w:type="dxa"/>
            <w:shd w:val="clear" w:color="auto" w:fill="auto"/>
          </w:tcPr>
          <w:p w14:paraId="24A6DF17" w14:textId="7E7CDE6D" w:rsidR="001754FF" w:rsidRPr="00246134" w:rsidRDefault="005B3A95" w:rsidP="002351B6">
            <w:pPr>
              <w:pStyle w:val="Textkrper"/>
              <w:rPr>
                <w:color w:val="000000"/>
                <w:lang w:val="en-GB"/>
              </w:rPr>
            </w:pPr>
            <w:r>
              <w:rPr>
                <w:color w:val="000000"/>
                <w:lang w:val="en-GB"/>
              </w:rPr>
              <w:t xml:space="preserve">Generation </w:t>
            </w:r>
            <w:r w:rsidR="00476ED6" w:rsidRPr="00246134">
              <w:rPr>
                <w:color w:val="000000"/>
                <w:lang w:val="en-GB"/>
              </w:rPr>
              <w:t>conflict</w:t>
            </w:r>
          </w:p>
        </w:tc>
        <w:tc>
          <w:tcPr>
            <w:tcW w:w="708" w:type="dxa"/>
            <w:shd w:val="clear" w:color="auto" w:fill="auto"/>
          </w:tcPr>
          <w:p w14:paraId="30C92CE1" w14:textId="77777777" w:rsidR="00476ED6" w:rsidRPr="00246134" w:rsidRDefault="001754FF" w:rsidP="002351B6">
            <w:pPr>
              <w:pStyle w:val="Textkrper"/>
              <w:rPr>
                <w:color w:val="000000"/>
                <w:lang w:val="en-GB"/>
              </w:rPr>
            </w:pPr>
            <w:r w:rsidRPr="00246134">
              <w:rPr>
                <w:color w:val="000000"/>
                <w:lang w:val="en-GB"/>
              </w:rPr>
              <w:t>A</w:t>
            </w:r>
            <w:r w:rsidR="00476ED6" w:rsidRPr="00246134">
              <w:rPr>
                <w:color w:val="000000"/>
                <w:lang w:val="en-GB"/>
              </w:rPr>
              <w:t>, B, C</w:t>
            </w:r>
          </w:p>
          <w:p w14:paraId="30CB7E12" w14:textId="176E058B" w:rsidR="001754FF" w:rsidRPr="00246134" w:rsidRDefault="001754FF" w:rsidP="002351B6">
            <w:pPr>
              <w:pStyle w:val="Textkrper"/>
              <w:rPr>
                <w:color w:val="000000"/>
                <w:lang w:val="en-GB"/>
              </w:rPr>
            </w:pPr>
          </w:p>
        </w:tc>
        <w:tc>
          <w:tcPr>
            <w:tcW w:w="1871" w:type="dxa"/>
            <w:shd w:val="clear" w:color="auto" w:fill="auto"/>
          </w:tcPr>
          <w:p w14:paraId="09B03336" w14:textId="33FDF0BF" w:rsidR="001754FF" w:rsidRPr="00246134" w:rsidRDefault="005B3A95" w:rsidP="00476ED6">
            <w:pPr>
              <w:pStyle w:val="Textkrper"/>
              <w:rPr>
                <w:color w:val="000000"/>
                <w:lang w:val="en-GB"/>
              </w:rPr>
            </w:pPr>
            <w:r>
              <w:rPr>
                <w:color w:val="000000"/>
                <w:lang w:val="en-GB"/>
              </w:rPr>
              <w:t>E2.03.10</w:t>
            </w:r>
          </w:p>
        </w:tc>
      </w:tr>
      <w:tr w:rsidR="005B3A95" w:rsidRPr="00246134" w14:paraId="1B6BBA51" w14:textId="77777777">
        <w:tc>
          <w:tcPr>
            <w:tcW w:w="3969" w:type="dxa"/>
            <w:shd w:val="clear" w:color="auto" w:fill="auto"/>
          </w:tcPr>
          <w:p w14:paraId="4FFD6F25" w14:textId="1A02CD3E" w:rsidR="005B3A95" w:rsidRPr="005B3A95" w:rsidRDefault="005B3A95" w:rsidP="002351B6">
            <w:pPr>
              <w:pStyle w:val="Textkrper"/>
              <w:rPr>
                <w:bCs/>
                <w:lang w:val="en-GB"/>
              </w:rPr>
            </w:pPr>
            <w:r w:rsidRPr="005B3A95">
              <w:rPr>
                <w:bCs/>
                <w:lang w:val="en-GB"/>
              </w:rPr>
              <w:t>Getting to know each other</w:t>
            </w:r>
          </w:p>
        </w:tc>
        <w:tc>
          <w:tcPr>
            <w:tcW w:w="3119" w:type="dxa"/>
            <w:shd w:val="clear" w:color="auto" w:fill="auto"/>
          </w:tcPr>
          <w:p w14:paraId="489DC611" w14:textId="0ED78561" w:rsidR="005B3A95" w:rsidRPr="00246134" w:rsidRDefault="005B3A95" w:rsidP="002351B6">
            <w:pPr>
              <w:pStyle w:val="Textkrper"/>
              <w:rPr>
                <w:color w:val="000000"/>
                <w:lang w:val="en-GB"/>
              </w:rPr>
            </w:pPr>
            <w:r>
              <w:rPr>
                <w:color w:val="000000"/>
                <w:lang w:val="en-GB"/>
              </w:rPr>
              <w:t>Selbsteinschätzung</w:t>
            </w:r>
          </w:p>
        </w:tc>
        <w:tc>
          <w:tcPr>
            <w:tcW w:w="708" w:type="dxa"/>
            <w:shd w:val="clear" w:color="auto" w:fill="auto"/>
          </w:tcPr>
          <w:p w14:paraId="67C45C08" w14:textId="7D248671" w:rsidR="005B3A95" w:rsidRPr="00246134" w:rsidRDefault="005B3A95" w:rsidP="002351B6">
            <w:pPr>
              <w:pStyle w:val="Textkrper"/>
              <w:rPr>
                <w:color w:val="000000"/>
                <w:lang w:val="en-GB"/>
              </w:rPr>
            </w:pPr>
            <w:r>
              <w:rPr>
                <w:color w:val="000000"/>
                <w:lang w:val="en-GB"/>
              </w:rPr>
              <w:t>A, B, C</w:t>
            </w:r>
          </w:p>
        </w:tc>
        <w:tc>
          <w:tcPr>
            <w:tcW w:w="1871" w:type="dxa"/>
            <w:shd w:val="clear" w:color="auto" w:fill="auto"/>
          </w:tcPr>
          <w:p w14:paraId="730B8149" w14:textId="7D46A3B2" w:rsidR="005B3A95" w:rsidRPr="00246134" w:rsidRDefault="005B3A95" w:rsidP="00476ED6">
            <w:pPr>
              <w:pStyle w:val="Textkrper"/>
              <w:rPr>
                <w:color w:val="000000"/>
                <w:lang w:val="en-GB"/>
              </w:rPr>
            </w:pPr>
            <w:r>
              <w:rPr>
                <w:color w:val="000000"/>
                <w:lang w:val="en-GB"/>
              </w:rPr>
              <w:t>E2.01.11</w:t>
            </w:r>
          </w:p>
        </w:tc>
      </w:tr>
      <w:tr w:rsidR="00476ED6" w:rsidRPr="00246134" w14:paraId="77A6A376" w14:textId="77777777">
        <w:tc>
          <w:tcPr>
            <w:tcW w:w="3969" w:type="dxa"/>
            <w:shd w:val="clear" w:color="auto" w:fill="auto"/>
          </w:tcPr>
          <w:p w14:paraId="4709C585" w14:textId="77777777" w:rsidR="00476ED6" w:rsidRPr="00246134" w:rsidRDefault="00476ED6" w:rsidP="002351B6">
            <w:pPr>
              <w:pStyle w:val="Textkrper"/>
              <w:rPr>
                <w:color w:val="000000"/>
                <w:lang w:val="en-GB"/>
              </w:rPr>
            </w:pPr>
            <w:r w:rsidRPr="00246134">
              <w:rPr>
                <w:b/>
                <w:bCs/>
                <w:lang w:val="en-GB"/>
              </w:rPr>
              <w:t>Carnival of cultures</w:t>
            </w:r>
          </w:p>
        </w:tc>
        <w:tc>
          <w:tcPr>
            <w:tcW w:w="3119" w:type="dxa"/>
            <w:shd w:val="clear" w:color="auto" w:fill="auto"/>
          </w:tcPr>
          <w:p w14:paraId="5CEB4B24" w14:textId="77777777" w:rsidR="00476ED6" w:rsidRPr="00246134" w:rsidRDefault="00476ED6" w:rsidP="002351B6">
            <w:pPr>
              <w:pStyle w:val="Textkrper"/>
              <w:rPr>
                <w:color w:val="000000"/>
                <w:lang w:val="en-GB"/>
              </w:rPr>
            </w:pPr>
          </w:p>
        </w:tc>
        <w:tc>
          <w:tcPr>
            <w:tcW w:w="708" w:type="dxa"/>
            <w:shd w:val="clear" w:color="auto" w:fill="auto"/>
          </w:tcPr>
          <w:p w14:paraId="49AE9D63" w14:textId="77777777" w:rsidR="00476ED6" w:rsidRPr="00246134" w:rsidRDefault="00476ED6" w:rsidP="002351B6">
            <w:pPr>
              <w:pStyle w:val="Textkrper"/>
              <w:rPr>
                <w:color w:val="000000"/>
                <w:lang w:val="en-GB"/>
              </w:rPr>
            </w:pPr>
          </w:p>
        </w:tc>
        <w:tc>
          <w:tcPr>
            <w:tcW w:w="1871" w:type="dxa"/>
            <w:shd w:val="clear" w:color="auto" w:fill="auto"/>
          </w:tcPr>
          <w:p w14:paraId="4AD8BBBA" w14:textId="77777777" w:rsidR="00476ED6" w:rsidRPr="00246134" w:rsidRDefault="00476ED6" w:rsidP="00476ED6">
            <w:pPr>
              <w:pStyle w:val="Textkrper"/>
              <w:rPr>
                <w:color w:val="000000"/>
                <w:lang w:val="en-GB"/>
              </w:rPr>
            </w:pPr>
          </w:p>
        </w:tc>
      </w:tr>
      <w:tr w:rsidR="00476ED6" w:rsidRPr="00246134" w14:paraId="4409D02B" w14:textId="77777777">
        <w:tc>
          <w:tcPr>
            <w:tcW w:w="3969" w:type="dxa"/>
            <w:shd w:val="clear" w:color="auto" w:fill="auto"/>
          </w:tcPr>
          <w:p w14:paraId="4ED9DE5A" w14:textId="77777777" w:rsidR="00476ED6" w:rsidRPr="00BB2474" w:rsidRDefault="00476ED6" w:rsidP="00476ED6">
            <w:pPr>
              <w:pStyle w:val="Textkrper"/>
              <w:rPr>
                <w:color w:val="000000"/>
              </w:rPr>
            </w:pPr>
            <w:r w:rsidRPr="00BB2474">
              <w:rPr>
                <w:color w:val="000000"/>
              </w:rPr>
              <w:t>Ich kann verschiedenen Texten über Migranten Informationen entnehmen.</w:t>
            </w:r>
          </w:p>
        </w:tc>
        <w:tc>
          <w:tcPr>
            <w:tcW w:w="3119" w:type="dxa"/>
            <w:shd w:val="clear" w:color="auto" w:fill="auto"/>
          </w:tcPr>
          <w:p w14:paraId="1733FF89" w14:textId="77777777" w:rsidR="00476ED6" w:rsidRPr="00246134" w:rsidRDefault="00476ED6" w:rsidP="00476ED6">
            <w:pPr>
              <w:pStyle w:val="Textkrper"/>
              <w:rPr>
                <w:color w:val="000000"/>
                <w:lang w:val="en-GB"/>
              </w:rPr>
            </w:pPr>
            <w:r w:rsidRPr="00246134">
              <w:rPr>
                <w:color w:val="000000"/>
                <w:lang w:val="en-GB"/>
              </w:rPr>
              <w:t>Immigration has many faces</w:t>
            </w:r>
          </w:p>
        </w:tc>
        <w:tc>
          <w:tcPr>
            <w:tcW w:w="708" w:type="dxa"/>
            <w:shd w:val="clear" w:color="auto" w:fill="auto"/>
          </w:tcPr>
          <w:p w14:paraId="40DEE045" w14:textId="77777777" w:rsidR="00476ED6" w:rsidRPr="00246134" w:rsidRDefault="00476ED6" w:rsidP="00476ED6">
            <w:pPr>
              <w:pStyle w:val="Textkrper"/>
              <w:rPr>
                <w:color w:val="000000"/>
                <w:lang w:val="en-GB"/>
              </w:rPr>
            </w:pPr>
            <w:r w:rsidRPr="00246134">
              <w:rPr>
                <w:color w:val="000000"/>
                <w:lang w:val="en-GB"/>
              </w:rPr>
              <w:t>A, B, C</w:t>
            </w:r>
          </w:p>
        </w:tc>
        <w:tc>
          <w:tcPr>
            <w:tcW w:w="1871" w:type="dxa"/>
            <w:shd w:val="clear" w:color="auto" w:fill="auto"/>
          </w:tcPr>
          <w:p w14:paraId="414E8511" w14:textId="4D7EDFF1" w:rsidR="00476ED6" w:rsidRPr="00246134" w:rsidRDefault="005B3A95" w:rsidP="00476ED6">
            <w:pPr>
              <w:pStyle w:val="Textkrper"/>
              <w:rPr>
                <w:color w:val="000000"/>
                <w:lang w:val="en-GB"/>
              </w:rPr>
            </w:pPr>
            <w:r>
              <w:rPr>
                <w:color w:val="000000"/>
                <w:lang w:val="en-GB"/>
              </w:rPr>
              <w:t xml:space="preserve">E2.03.14 </w:t>
            </w:r>
            <w:r w:rsidR="002B4689">
              <w:rPr>
                <w:color w:val="000000"/>
                <w:lang w:val="en-GB"/>
              </w:rPr>
              <w:t>–</w:t>
            </w:r>
            <w:r>
              <w:rPr>
                <w:color w:val="000000"/>
                <w:lang w:val="en-GB"/>
              </w:rPr>
              <w:t xml:space="preserve"> E</w:t>
            </w:r>
            <w:r w:rsidR="002B4689">
              <w:rPr>
                <w:color w:val="000000"/>
                <w:lang w:val="en-GB"/>
              </w:rPr>
              <w:t>2.03.22</w:t>
            </w:r>
          </w:p>
          <w:p w14:paraId="3322404E" w14:textId="77777777" w:rsidR="00476ED6" w:rsidRPr="00246134" w:rsidRDefault="00476ED6" w:rsidP="005B3A95">
            <w:pPr>
              <w:pStyle w:val="Textkrper"/>
              <w:rPr>
                <w:color w:val="000000"/>
                <w:lang w:val="en-GB"/>
              </w:rPr>
            </w:pPr>
          </w:p>
        </w:tc>
      </w:tr>
      <w:tr w:rsidR="00476ED6" w:rsidRPr="00246134" w14:paraId="0270152F" w14:textId="77777777">
        <w:tc>
          <w:tcPr>
            <w:tcW w:w="3969" w:type="dxa"/>
            <w:shd w:val="clear" w:color="auto" w:fill="auto"/>
          </w:tcPr>
          <w:p w14:paraId="4783E7AC" w14:textId="3390694C" w:rsidR="00476ED6" w:rsidRPr="00BB2474" w:rsidRDefault="00476ED6" w:rsidP="00476ED6">
            <w:pPr>
              <w:pStyle w:val="Textkrper"/>
              <w:rPr>
                <w:color w:val="000000"/>
              </w:rPr>
            </w:pPr>
            <w:r w:rsidRPr="00BB2474">
              <w:rPr>
                <w:color w:val="000000"/>
              </w:rPr>
              <w:t>Ich kann meine Ergebnisse mit einer Musterl</w:t>
            </w:r>
            <w:r w:rsidRPr="00BB2474">
              <w:rPr>
                <w:color w:val="000000"/>
              </w:rPr>
              <w:t>ö</w:t>
            </w:r>
            <w:r w:rsidRPr="00BB2474">
              <w:rPr>
                <w:color w:val="000000"/>
              </w:rPr>
              <w:t>sung vergleichen</w:t>
            </w:r>
            <w:r w:rsidR="007F75BE">
              <w:rPr>
                <w:color w:val="000000"/>
              </w:rPr>
              <w:t>.</w:t>
            </w:r>
          </w:p>
        </w:tc>
        <w:tc>
          <w:tcPr>
            <w:tcW w:w="3119" w:type="dxa"/>
            <w:shd w:val="clear" w:color="auto" w:fill="auto"/>
          </w:tcPr>
          <w:p w14:paraId="2A5B9A76" w14:textId="77777777" w:rsidR="00476ED6" w:rsidRPr="00246134" w:rsidRDefault="00081FDC" w:rsidP="00476ED6">
            <w:pPr>
              <w:pStyle w:val="Textkrper"/>
              <w:rPr>
                <w:color w:val="000000"/>
                <w:lang w:val="en-GB"/>
              </w:rPr>
            </w:pPr>
            <w:r w:rsidRPr="00246134">
              <w:rPr>
                <w:color w:val="000000"/>
                <w:lang w:val="en-GB"/>
              </w:rPr>
              <w:t>Immigration has many faces</w:t>
            </w:r>
          </w:p>
        </w:tc>
        <w:tc>
          <w:tcPr>
            <w:tcW w:w="708" w:type="dxa"/>
            <w:shd w:val="clear" w:color="auto" w:fill="auto"/>
          </w:tcPr>
          <w:p w14:paraId="3C866474" w14:textId="1FBAE234" w:rsidR="002B4689" w:rsidRDefault="002B4689" w:rsidP="00476ED6">
            <w:pPr>
              <w:pStyle w:val="Textkrper"/>
              <w:rPr>
                <w:color w:val="000000"/>
                <w:lang w:val="en-GB"/>
              </w:rPr>
            </w:pPr>
            <w:r>
              <w:rPr>
                <w:color w:val="000000"/>
                <w:lang w:val="en-GB"/>
              </w:rPr>
              <w:t>A</w:t>
            </w:r>
          </w:p>
          <w:p w14:paraId="4C887AFA" w14:textId="77777777" w:rsidR="002B4689" w:rsidRDefault="002B4689" w:rsidP="00476ED6">
            <w:pPr>
              <w:pStyle w:val="Textkrper"/>
              <w:rPr>
                <w:color w:val="000000"/>
                <w:lang w:val="en-GB"/>
              </w:rPr>
            </w:pPr>
            <w:r>
              <w:rPr>
                <w:color w:val="000000"/>
                <w:lang w:val="en-GB"/>
              </w:rPr>
              <w:t>B</w:t>
            </w:r>
          </w:p>
          <w:p w14:paraId="174166B4" w14:textId="52423925" w:rsidR="00476ED6" w:rsidRPr="00246134" w:rsidRDefault="00476ED6" w:rsidP="00476ED6">
            <w:pPr>
              <w:pStyle w:val="Textkrper"/>
              <w:rPr>
                <w:color w:val="000000"/>
                <w:lang w:val="en-GB"/>
              </w:rPr>
            </w:pPr>
            <w:r w:rsidRPr="00246134">
              <w:rPr>
                <w:color w:val="000000"/>
                <w:lang w:val="en-GB"/>
              </w:rPr>
              <w:t>C</w:t>
            </w:r>
          </w:p>
        </w:tc>
        <w:tc>
          <w:tcPr>
            <w:tcW w:w="1871" w:type="dxa"/>
            <w:shd w:val="clear" w:color="auto" w:fill="auto"/>
          </w:tcPr>
          <w:p w14:paraId="51971722" w14:textId="77777777" w:rsidR="00476ED6" w:rsidRDefault="00476ED6" w:rsidP="00476ED6">
            <w:pPr>
              <w:pStyle w:val="Textkrper"/>
              <w:rPr>
                <w:color w:val="000000"/>
                <w:lang w:val="en-GB"/>
              </w:rPr>
            </w:pPr>
            <w:r w:rsidRPr="00246134">
              <w:rPr>
                <w:color w:val="000000"/>
                <w:lang w:val="en-GB"/>
              </w:rPr>
              <w:t>E2.03.1</w:t>
            </w:r>
            <w:r w:rsidR="002B4689">
              <w:rPr>
                <w:color w:val="000000"/>
                <w:lang w:val="en-GB"/>
              </w:rPr>
              <w:t>5-18</w:t>
            </w:r>
          </w:p>
          <w:p w14:paraId="430DC5F5" w14:textId="2C5F5343" w:rsidR="002B4689" w:rsidRPr="00246134" w:rsidRDefault="002B4689" w:rsidP="00476ED6">
            <w:pPr>
              <w:pStyle w:val="Textkrper"/>
              <w:rPr>
                <w:color w:val="000000"/>
                <w:lang w:val="en-GB"/>
              </w:rPr>
            </w:pPr>
            <w:r>
              <w:rPr>
                <w:color w:val="000000"/>
                <w:lang w:val="en-GB"/>
              </w:rPr>
              <w:t>E2.03.19-22</w:t>
            </w:r>
          </w:p>
        </w:tc>
      </w:tr>
      <w:tr w:rsidR="00081FDC" w:rsidRPr="00246134" w14:paraId="6D4F2A7C" w14:textId="77777777">
        <w:tc>
          <w:tcPr>
            <w:tcW w:w="3969" w:type="dxa"/>
            <w:shd w:val="clear" w:color="auto" w:fill="auto"/>
          </w:tcPr>
          <w:p w14:paraId="3487AFF3" w14:textId="7625986E" w:rsidR="00081FDC" w:rsidRPr="00BB2474" w:rsidRDefault="00081FDC" w:rsidP="000359B2">
            <w:pPr>
              <w:pStyle w:val="Textkrper"/>
              <w:rPr>
                <w:color w:val="000000"/>
              </w:rPr>
            </w:pPr>
            <w:r w:rsidRPr="00BB2474">
              <w:rPr>
                <w:color w:val="000000"/>
              </w:rPr>
              <w:t>Ich kann Texte über verschiedene Migrante</w:t>
            </w:r>
            <w:r w:rsidRPr="00BB2474">
              <w:rPr>
                <w:color w:val="000000"/>
              </w:rPr>
              <w:t>n</w:t>
            </w:r>
            <w:r w:rsidRPr="00BB2474">
              <w:rPr>
                <w:color w:val="000000"/>
              </w:rPr>
              <w:t>familien lesen und verstehen.</w:t>
            </w:r>
          </w:p>
        </w:tc>
        <w:tc>
          <w:tcPr>
            <w:tcW w:w="3119" w:type="dxa"/>
            <w:shd w:val="clear" w:color="auto" w:fill="auto"/>
          </w:tcPr>
          <w:p w14:paraId="5475C98E" w14:textId="797BD67D" w:rsidR="00081FDC" w:rsidRPr="00246134" w:rsidRDefault="002B4689" w:rsidP="00476ED6">
            <w:pPr>
              <w:pStyle w:val="Textkrper"/>
              <w:rPr>
                <w:color w:val="000000"/>
                <w:lang w:val="en-GB"/>
              </w:rPr>
            </w:pPr>
            <w:r>
              <w:rPr>
                <w:color w:val="000000"/>
                <w:lang w:val="en-GB"/>
              </w:rPr>
              <w:t>Carnival of cultures - grid</w:t>
            </w:r>
          </w:p>
        </w:tc>
        <w:tc>
          <w:tcPr>
            <w:tcW w:w="708" w:type="dxa"/>
            <w:shd w:val="clear" w:color="auto" w:fill="auto"/>
          </w:tcPr>
          <w:p w14:paraId="45C222FA" w14:textId="77777777" w:rsidR="00081FDC" w:rsidRPr="00246134" w:rsidRDefault="00081FDC" w:rsidP="00476ED6">
            <w:pPr>
              <w:pStyle w:val="Textkrper"/>
              <w:rPr>
                <w:color w:val="000000"/>
                <w:lang w:val="en-GB"/>
              </w:rPr>
            </w:pPr>
            <w:r w:rsidRPr="00246134">
              <w:rPr>
                <w:color w:val="000000"/>
                <w:lang w:val="en-GB"/>
              </w:rPr>
              <w:t>A, B, C</w:t>
            </w:r>
          </w:p>
        </w:tc>
        <w:tc>
          <w:tcPr>
            <w:tcW w:w="1871" w:type="dxa"/>
            <w:shd w:val="clear" w:color="auto" w:fill="auto"/>
          </w:tcPr>
          <w:p w14:paraId="43C4BB38" w14:textId="3EF272A9" w:rsidR="00081FDC" w:rsidRPr="00246134" w:rsidRDefault="002B4689" w:rsidP="00476ED6">
            <w:pPr>
              <w:pStyle w:val="Textkrper"/>
              <w:rPr>
                <w:color w:val="000000"/>
                <w:lang w:val="en-GB"/>
              </w:rPr>
            </w:pPr>
            <w:r>
              <w:rPr>
                <w:color w:val="000000"/>
                <w:lang w:val="en-GB"/>
              </w:rPr>
              <w:t>E2.03.23</w:t>
            </w:r>
          </w:p>
        </w:tc>
      </w:tr>
      <w:tr w:rsidR="002B4689" w:rsidRPr="00BB2474" w14:paraId="3AFB5851" w14:textId="77777777">
        <w:tc>
          <w:tcPr>
            <w:tcW w:w="3969" w:type="dxa"/>
            <w:shd w:val="clear" w:color="auto" w:fill="auto"/>
          </w:tcPr>
          <w:p w14:paraId="6CFDD675" w14:textId="5777F257" w:rsidR="002B4689" w:rsidRPr="00EF0441" w:rsidRDefault="002B4689" w:rsidP="00081FDC">
            <w:pPr>
              <w:pStyle w:val="Textkrper"/>
              <w:rPr>
                <w:bCs/>
                <w:lang w:val="en-GB"/>
              </w:rPr>
            </w:pPr>
            <w:r w:rsidRPr="00EF0441">
              <w:rPr>
                <w:bCs/>
                <w:lang w:val="en-GB"/>
              </w:rPr>
              <w:t xml:space="preserve">Carnival of cultures </w:t>
            </w:r>
          </w:p>
        </w:tc>
        <w:tc>
          <w:tcPr>
            <w:tcW w:w="3119" w:type="dxa"/>
            <w:shd w:val="clear" w:color="auto" w:fill="auto"/>
          </w:tcPr>
          <w:p w14:paraId="61193E50" w14:textId="2F98E86C" w:rsidR="002B4689" w:rsidRPr="00246134" w:rsidRDefault="002B4689" w:rsidP="00081FDC">
            <w:pPr>
              <w:pStyle w:val="Textkrper"/>
              <w:rPr>
                <w:color w:val="000000"/>
                <w:lang w:val="en-GB"/>
              </w:rPr>
            </w:pPr>
            <w:r>
              <w:rPr>
                <w:color w:val="000000"/>
                <w:lang w:val="en-GB"/>
              </w:rPr>
              <w:t>Selbsteinschätzung</w:t>
            </w:r>
          </w:p>
        </w:tc>
        <w:tc>
          <w:tcPr>
            <w:tcW w:w="708" w:type="dxa"/>
            <w:shd w:val="clear" w:color="auto" w:fill="auto"/>
          </w:tcPr>
          <w:p w14:paraId="20786DFD" w14:textId="18193188" w:rsidR="002B4689" w:rsidRPr="00246134" w:rsidRDefault="002B4689" w:rsidP="00081FDC">
            <w:pPr>
              <w:pStyle w:val="Textkrper"/>
              <w:rPr>
                <w:color w:val="000000"/>
                <w:lang w:val="en-GB"/>
              </w:rPr>
            </w:pPr>
            <w:r>
              <w:rPr>
                <w:color w:val="000000"/>
                <w:lang w:val="en-GB"/>
              </w:rPr>
              <w:t>A, B, C</w:t>
            </w:r>
          </w:p>
        </w:tc>
        <w:tc>
          <w:tcPr>
            <w:tcW w:w="1871" w:type="dxa"/>
            <w:shd w:val="clear" w:color="auto" w:fill="auto"/>
          </w:tcPr>
          <w:p w14:paraId="47203E1A" w14:textId="198DEE06" w:rsidR="002B4689" w:rsidRPr="00246134" w:rsidRDefault="002B4689" w:rsidP="00081FDC">
            <w:pPr>
              <w:pStyle w:val="Textkrper"/>
              <w:rPr>
                <w:color w:val="000000"/>
                <w:lang w:val="en-GB"/>
              </w:rPr>
            </w:pPr>
            <w:r>
              <w:rPr>
                <w:color w:val="000000"/>
                <w:lang w:val="en-GB"/>
              </w:rPr>
              <w:t>E2.01.24</w:t>
            </w:r>
          </w:p>
        </w:tc>
      </w:tr>
      <w:tr w:rsidR="00081FDC" w:rsidRPr="00281BAF" w14:paraId="3200854B" w14:textId="77777777">
        <w:tc>
          <w:tcPr>
            <w:tcW w:w="3969" w:type="dxa"/>
            <w:shd w:val="clear" w:color="auto" w:fill="auto"/>
          </w:tcPr>
          <w:p w14:paraId="111DBA68" w14:textId="6D1A044E" w:rsidR="00081FDC" w:rsidRPr="00246134" w:rsidRDefault="00081FDC" w:rsidP="00081FDC">
            <w:pPr>
              <w:pStyle w:val="Textkrper"/>
              <w:rPr>
                <w:b/>
                <w:bCs/>
                <w:lang w:val="en-GB"/>
              </w:rPr>
            </w:pPr>
            <w:r w:rsidRPr="00246134">
              <w:rPr>
                <w:b/>
                <w:bCs/>
                <w:lang w:val="en-GB"/>
              </w:rPr>
              <w:t xml:space="preserve">How to say </w:t>
            </w:r>
            <w:r w:rsidR="00170151">
              <w:rPr>
                <w:b/>
                <w:bCs/>
                <w:lang w:val="en-GB"/>
              </w:rPr>
              <w:t>hello</w:t>
            </w:r>
            <w:r w:rsidRPr="00246134">
              <w:rPr>
                <w:b/>
                <w:bCs/>
                <w:lang w:val="en-GB"/>
              </w:rPr>
              <w:t xml:space="preserve"> all over the world?</w:t>
            </w:r>
          </w:p>
        </w:tc>
        <w:tc>
          <w:tcPr>
            <w:tcW w:w="3119" w:type="dxa"/>
            <w:shd w:val="clear" w:color="auto" w:fill="auto"/>
          </w:tcPr>
          <w:p w14:paraId="3C84D5DD" w14:textId="77777777" w:rsidR="00081FDC" w:rsidRPr="00246134" w:rsidRDefault="00081FDC" w:rsidP="00081FDC">
            <w:pPr>
              <w:pStyle w:val="Textkrper"/>
              <w:rPr>
                <w:color w:val="000000"/>
                <w:lang w:val="en-GB"/>
              </w:rPr>
            </w:pPr>
          </w:p>
        </w:tc>
        <w:tc>
          <w:tcPr>
            <w:tcW w:w="708" w:type="dxa"/>
            <w:shd w:val="clear" w:color="auto" w:fill="auto"/>
          </w:tcPr>
          <w:p w14:paraId="4F0D4DF6" w14:textId="77777777" w:rsidR="00081FDC" w:rsidRPr="00246134" w:rsidRDefault="00081FDC" w:rsidP="00081FDC">
            <w:pPr>
              <w:pStyle w:val="Textkrper"/>
              <w:rPr>
                <w:color w:val="000000"/>
                <w:lang w:val="en-GB"/>
              </w:rPr>
            </w:pPr>
          </w:p>
        </w:tc>
        <w:tc>
          <w:tcPr>
            <w:tcW w:w="1871" w:type="dxa"/>
            <w:shd w:val="clear" w:color="auto" w:fill="auto"/>
          </w:tcPr>
          <w:p w14:paraId="4C74A591" w14:textId="77777777" w:rsidR="00081FDC" w:rsidRPr="00246134" w:rsidRDefault="00081FDC" w:rsidP="00081FDC">
            <w:pPr>
              <w:pStyle w:val="Textkrper"/>
              <w:rPr>
                <w:color w:val="000000"/>
                <w:lang w:val="en-GB"/>
              </w:rPr>
            </w:pPr>
          </w:p>
        </w:tc>
      </w:tr>
      <w:tr w:rsidR="00645BEA" w:rsidRPr="00246134" w14:paraId="7469B77C" w14:textId="77777777">
        <w:tc>
          <w:tcPr>
            <w:tcW w:w="3969" w:type="dxa"/>
            <w:shd w:val="clear" w:color="auto" w:fill="auto"/>
          </w:tcPr>
          <w:p w14:paraId="59064B03" w14:textId="197CA546" w:rsidR="00645BEA" w:rsidRPr="00246134" w:rsidRDefault="00645BEA" w:rsidP="00081FDC">
            <w:pPr>
              <w:pStyle w:val="Textkrper"/>
              <w:rPr>
                <w:color w:val="000000"/>
                <w:lang w:val="en-GB"/>
              </w:rPr>
            </w:pPr>
            <w:r w:rsidRPr="00246134">
              <w:rPr>
                <w:color w:val="000000"/>
                <w:lang w:val="en-GB"/>
              </w:rPr>
              <w:t>Is everybody different?</w:t>
            </w:r>
          </w:p>
        </w:tc>
        <w:tc>
          <w:tcPr>
            <w:tcW w:w="3119" w:type="dxa"/>
            <w:shd w:val="clear" w:color="auto" w:fill="auto"/>
          </w:tcPr>
          <w:p w14:paraId="617897D7" w14:textId="77777777" w:rsidR="00645BEA" w:rsidRPr="00246134" w:rsidRDefault="00D22FB8" w:rsidP="00081FDC">
            <w:pPr>
              <w:pStyle w:val="Textkrper"/>
              <w:rPr>
                <w:bCs/>
                <w:lang w:val="en-GB"/>
              </w:rPr>
            </w:pPr>
            <w:r w:rsidRPr="00246134">
              <w:rPr>
                <w:bCs/>
                <w:lang w:val="en-GB"/>
              </w:rPr>
              <w:t>Teamfindung</w:t>
            </w:r>
          </w:p>
        </w:tc>
        <w:tc>
          <w:tcPr>
            <w:tcW w:w="708" w:type="dxa"/>
            <w:shd w:val="clear" w:color="auto" w:fill="auto"/>
          </w:tcPr>
          <w:p w14:paraId="6A660691" w14:textId="77777777" w:rsidR="00645BEA" w:rsidRPr="00246134" w:rsidRDefault="00D22FB8" w:rsidP="00081FDC">
            <w:pPr>
              <w:pStyle w:val="Textkrper"/>
              <w:rPr>
                <w:color w:val="000000"/>
                <w:lang w:val="en-GB"/>
              </w:rPr>
            </w:pPr>
            <w:r w:rsidRPr="00246134">
              <w:rPr>
                <w:color w:val="000000"/>
                <w:lang w:val="en-GB"/>
              </w:rPr>
              <w:t>A, B, C</w:t>
            </w:r>
          </w:p>
        </w:tc>
        <w:tc>
          <w:tcPr>
            <w:tcW w:w="1871" w:type="dxa"/>
            <w:shd w:val="clear" w:color="auto" w:fill="auto"/>
          </w:tcPr>
          <w:p w14:paraId="6716E55B" w14:textId="09FBF5F1" w:rsidR="00645BEA" w:rsidRPr="00246134" w:rsidRDefault="00D22FB8" w:rsidP="00081FDC">
            <w:pPr>
              <w:pStyle w:val="Textkrper"/>
              <w:rPr>
                <w:color w:val="000000"/>
                <w:lang w:val="en-GB"/>
              </w:rPr>
            </w:pPr>
            <w:r w:rsidRPr="00246134">
              <w:rPr>
                <w:color w:val="000000"/>
                <w:lang w:val="en-GB"/>
              </w:rPr>
              <w:t>E2.01.</w:t>
            </w:r>
            <w:r w:rsidR="002B4689">
              <w:rPr>
                <w:color w:val="000000"/>
                <w:lang w:val="en-GB"/>
              </w:rPr>
              <w:t>25</w:t>
            </w:r>
          </w:p>
        </w:tc>
      </w:tr>
      <w:tr w:rsidR="00D22FB8" w:rsidRPr="00246134" w14:paraId="10F4EF71" w14:textId="77777777">
        <w:tc>
          <w:tcPr>
            <w:tcW w:w="3969" w:type="dxa"/>
            <w:shd w:val="clear" w:color="auto" w:fill="auto"/>
          </w:tcPr>
          <w:p w14:paraId="16B111AD" w14:textId="77777777" w:rsidR="00D22FB8" w:rsidRPr="00246134" w:rsidRDefault="00D22FB8" w:rsidP="00D22FB8">
            <w:pPr>
              <w:pStyle w:val="Textkrper"/>
              <w:rPr>
                <w:color w:val="000000"/>
                <w:lang w:val="en-GB"/>
              </w:rPr>
            </w:pPr>
            <w:r w:rsidRPr="00246134">
              <w:rPr>
                <w:color w:val="000000"/>
                <w:lang w:val="en-GB"/>
              </w:rPr>
              <w:t>Is everybody different?</w:t>
            </w:r>
          </w:p>
        </w:tc>
        <w:tc>
          <w:tcPr>
            <w:tcW w:w="3119" w:type="dxa"/>
            <w:shd w:val="clear" w:color="auto" w:fill="auto"/>
          </w:tcPr>
          <w:p w14:paraId="21FFD69E" w14:textId="77777777" w:rsidR="00D22FB8" w:rsidRPr="00246134" w:rsidRDefault="00D22FB8" w:rsidP="00D22FB8">
            <w:pPr>
              <w:pStyle w:val="Textkrper"/>
              <w:rPr>
                <w:bCs/>
                <w:lang w:val="en-GB"/>
              </w:rPr>
            </w:pPr>
            <w:r w:rsidRPr="00246134">
              <w:rPr>
                <w:bCs/>
                <w:lang w:val="en-GB"/>
              </w:rPr>
              <w:t>Teambildung</w:t>
            </w:r>
          </w:p>
        </w:tc>
        <w:tc>
          <w:tcPr>
            <w:tcW w:w="708" w:type="dxa"/>
            <w:shd w:val="clear" w:color="auto" w:fill="auto"/>
          </w:tcPr>
          <w:p w14:paraId="6ED92AC9"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C4B547D" w14:textId="3449A1F5" w:rsidR="00D22FB8" w:rsidRPr="00246134" w:rsidRDefault="002B4689" w:rsidP="00D22FB8">
            <w:pPr>
              <w:pStyle w:val="Textkrper"/>
              <w:rPr>
                <w:color w:val="000000"/>
                <w:lang w:val="en-GB"/>
              </w:rPr>
            </w:pPr>
            <w:r>
              <w:rPr>
                <w:color w:val="000000"/>
                <w:lang w:val="en-GB"/>
              </w:rPr>
              <w:t>E2.01.26</w:t>
            </w:r>
          </w:p>
        </w:tc>
      </w:tr>
      <w:tr w:rsidR="00D22FB8" w:rsidRPr="00246134" w14:paraId="29697F76" w14:textId="77777777">
        <w:tc>
          <w:tcPr>
            <w:tcW w:w="3969" w:type="dxa"/>
            <w:shd w:val="clear" w:color="auto" w:fill="auto"/>
          </w:tcPr>
          <w:p w14:paraId="1F928617" w14:textId="5FED09F8" w:rsidR="00D22FB8" w:rsidRPr="00BB2474" w:rsidRDefault="00D22FB8" w:rsidP="00D22FB8">
            <w:pPr>
              <w:pStyle w:val="Textkrper"/>
              <w:rPr>
                <w:color w:val="000000"/>
              </w:rPr>
            </w:pPr>
            <w:r w:rsidRPr="00BB2474">
              <w:rPr>
                <w:color w:val="000000"/>
              </w:rPr>
              <w:lastRenderedPageBreak/>
              <w:t>Ich kann einen einfachen Text lesen und die für die Lernthemen wichtige</w:t>
            </w:r>
            <w:r w:rsidR="0029706F">
              <w:rPr>
                <w:color w:val="000000"/>
              </w:rPr>
              <w:t>n</w:t>
            </w:r>
            <w:r w:rsidRPr="00BB2474">
              <w:rPr>
                <w:color w:val="000000"/>
              </w:rPr>
              <w:t xml:space="preserve"> Schritte verst</w:t>
            </w:r>
            <w:r w:rsidRPr="00BB2474">
              <w:rPr>
                <w:color w:val="000000"/>
              </w:rPr>
              <w:t>e</w:t>
            </w:r>
            <w:r w:rsidRPr="00BB2474">
              <w:rPr>
                <w:color w:val="000000"/>
              </w:rPr>
              <w:t>hen.</w:t>
            </w:r>
          </w:p>
        </w:tc>
        <w:tc>
          <w:tcPr>
            <w:tcW w:w="3119" w:type="dxa"/>
            <w:shd w:val="clear" w:color="auto" w:fill="auto"/>
          </w:tcPr>
          <w:p w14:paraId="6C109EF7" w14:textId="77777777" w:rsidR="00917B88" w:rsidRDefault="00917B88" w:rsidP="00D22FB8">
            <w:pPr>
              <w:pStyle w:val="Textkrper"/>
              <w:rPr>
                <w:bCs/>
                <w:lang w:val="en-GB"/>
              </w:rPr>
            </w:pPr>
            <w:r>
              <w:rPr>
                <w:bCs/>
                <w:lang w:val="en-GB"/>
              </w:rPr>
              <w:t>Einführung in das Lernthema:</w:t>
            </w:r>
          </w:p>
          <w:p w14:paraId="532ED122" w14:textId="742AFB73" w:rsidR="00D22FB8" w:rsidRPr="00246134" w:rsidRDefault="00D22FB8" w:rsidP="00D22FB8">
            <w:pPr>
              <w:pStyle w:val="Textkrper"/>
              <w:rPr>
                <w:color w:val="000000"/>
                <w:lang w:val="en-GB"/>
              </w:rPr>
            </w:pPr>
            <w:r w:rsidRPr="00246134">
              <w:rPr>
                <w:bCs/>
                <w:lang w:val="en-GB"/>
              </w:rPr>
              <w:t xml:space="preserve">How to say </w:t>
            </w:r>
            <w:r w:rsidR="00170151">
              <w:rPr>
                <w:bCs/>
                <w:lang w:val="en-GB"/>
              </w:rPr>
              <w:t>hello</w:t>
            </w:r>
            <w:r w:rsidRPr="00246134">
              <w:rPr>
                <w:bCs/>
                <w:lang w:val="en-GB"/>
              </w:rPr>
              <w:t xml:space="preserve"> all over the world?</w:t>
            </w:r>
          </w:p>
        </w:tc>
        <w:tc>
          <w:tcPr>
            <w:tcW w:w="708" w:type="dxa"/>
            <w:shd w:val="clear" w:color="auto" w:fill="auto"/>
          </w:tcPr>
          <w:p w14:paraId="4619E8B5" w14:textId="77777777" w:rsidR="00D22FB8" w:rsidRPr="00246134" w:rsidRDefault="00D22FB8" w:rsidP="00D22FB8">
            <w:pPr>
              <w:pStyle w:val="Textkrper"/>
              <w:rPr>
                <w:color w:val="000000"/>
                <w:lang w:val="en-GB"/>
              </w:rPr>
            </w:pPr>
            <w:r w:rsidRPr="00246134">
              <w:rPr>
                <w:color w:val="000000"/>
                <w:lang w:val="en-GB"/>
              </w:rPr>
              <w:t>A , B, C</w:t>
            </w:r>
          </w:p>
        </w:tc>
        <w:tc>
          <w:tcPr>
            <w:tcW w:w="1871" w:type="dxa"/>
            <w:shd w:val="clear" w:color="auto" w:fill="auto"/>
          </w:tcPr>
          <w:p w14:paraId="6B013C0C" w14:textId="6C700C2C" w:rsidR="00D22FB8" w:rsidRPr="00246134" w:rsidRDefault="002B4689" w:rsidP="00D22FB8">
            <w:pPr>
              <w:pStyle w:val="Textkrper"/>
              <w:rPr>
                <w:color w:val="000000"/>
                <w:lang w:val="en-GB"/>
              </w:rPr>
            </w:pPr>
            <w:r>
              <w:rPr>
                <w:color w:val="000000"/>
                <w:lang w:val="en-GB"/>
              </w:rPr>
              <w:t>E2.02.27</w:t>
            </w:r>
          </w:p>
        </w:tc>
      </w:tr>
      <w:tr w:rsidR="00D22FB8" w:rsidRPr="00246134" w14:paraId="75C07A90" w14:textId="77777777">
        <w:tc>
          <w:tcPr>
            <w:tcW w:w="3969" w:type="dxa"/>
            <w:shd w:val="clear" w:color="auto" w:fill="auto"/>
          </w:tcPr>
          <w:p w14:paraId="4F4BA94F" w14:textId="54AF4E0F" w:rsidR="00D22FB8" w:rsidRPr="00BB2474" w:rsidRDefault="00D22FB8" w:rsidP="00D22FB8">
            <w:pPr>
              <w:pStyle w:val="Textkrper"/>
              <w:rPr>
                <w:color w:val="000000"/>
              </w:rPr>
            </w:pPr>
            <w:r w:rsidRPr="00BB2474">
              <w:rPr>
                <w:color w:val="000000"/>
              </w:rPr>
              <w:t>Ich kann die für das Thema wichtigen Worte verstehen und sie durch verschiedene Meth</w:t>
            </w:r>
            <w:r w:rsidRPr="00BB2474">
              <w:rPr>
                <w:color w:val="000000"/>
              </w:rPr>
              <w:t>o</w:t>
            </w:r>
            <w:r w:rsidRPr="00BB2474">
              <w:rPr>
                <w:color w:val="000000"/>
              </w:rPr>
              <w:t>den lernen.</w:t>
            </w:r>
          </w:p>
          <w:p w14:paraId="24AB1491" w14:textId="77777777" w:rsidR="00D22FB8" w:rsidRPr="00BB2474" w:rsidRDefault="00D22FB8" w:rsidP="00D22FB8">
            <w:pPr>
              <w:pStyle w:val="Textkrper"/>
              <w:rPr>
                <w:color w:val="000000"/>
              </w:rPr>
            </w:pPr>
          </w:p>
        </w:tc>
        <w:tc>
          <w:tcPr>
            <w:tcW w:w="3119" w:type="dxa"/>
            <w:shd w:val="clear" w:color="auto" w:fill="auto"/>
          </w:tcPr>
          <w:p w14:paraId="5240C27C" w14:textId="77777777" w:rsidR="00D22FB8" w:rsidRPr="00246134" w:rsidRDefault="00D22FB8" w:rsidP="00D22FB8">
            <w:pPr>
              <w:pStyle w:val="Textkrper"/>
              <w:rPr>
                <w:bCs/>
                <w:lang w:val="en-GB"/>
              </w:rPr>
            </w:pPr>
            <w:r w:rsidRPr="00246134">
              <w:rPr>
                <w:bCs/>
                <w:lang w:val="en-GB"/>
              </w:rPr>
              <w:t>Vocabulary sheet</w:t>
            </w:r>
          </w:p>
        </w:tc>
        <w:tc>
          <w:tcPr>
            <w:tcW w:w="708" w:type="dxa"/>
            <w:shd w:val="clear" w:color="auto" w:fill="auto"/>
          </w:tcPr>
          <w:p w14:paraId="1971F7A6"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443664A9" w14:textId="561E2D75" w:rsidR="00D22FB8" w:rsidRPr="00246134" w:rsidRDefault="00D22FB8" w:rsidP="00D22FB8">
            <w:pPr>
              <w:pStyle w:val="Textkrper"/>
              <w:rPr>
                <w:color w:val="000000"/>
                <w:lang w:val="en-GB"/>
              </w:rPr>
            </w:pPr>
            <w:r w:rsidRPr="00246134">
              <w:rPr>
                <w:color w:val="000000"/>
                <w:lang w:val="en-GB"/>
              </w:rPr>
              <w:t>E2.01.</w:t>
            </w:r>
            <w:r w:rsidR="0000555C">
              <w:rPr>
                <w:color w:val="000000"/>
                <w:lang w:val="en-GB"/>
              </w:rPr>
              <w:t>32</w:t>
            </w:r>
          </w:p>
        </w:tc>
      </w:tr>
      <w:tr w:rsidR="00D22FB8" w:rsidRPr="00246134" w14:paraId="4882C0EE" w14:textId="77777777">
        <w:tc>
          <w:tcPr>
            <w:tcW w:w="3969" w:type="dxa"/>
            <w:shd w:val="clear" w:color="auto" w:fill="auto"/>
          </w:tcPr>
          <w:p w14:paraId="742AD7FA" w14:textId="77777777" w:rsidR="00D22FB8" w:rsidRPr="00BB2474" w:rsidRDefault="00D22FB8" w:rsidP="00D22FB8">
            <w:pPr>
              <w:pStyle w:val="Textkrper"/>
              <w:rPr>
                <w:color w:val="000000"/>
              </w:rPr>
            </w:pPr>
            <w:r w:rsidRPr="00BB2474">
              <w:rPr>
                <w:color w:val="000000"/>
              </w:rPr>
              <w:t>Ich kann die Arbeitsanweisung, die ich für die Aufgaben zu einem Texte brauche, lesen und verstehen.</w:t>
            </w:r>
          </w:p>
          <w:p w14:paraId="2AAC80CA" w14:textId="77777777" w:rsidR="00D22FB8" w:rsidRPr="00BB2474" w:rsidRDefault="00D22FB8" w:rsidP="00D22FB8">
            <w:pPr>
              <w:pStyle w:val="Textkrper"/>
              <w:rPr>
                <w:color w:val="000000"/>
              </w:rPr>
            </w:pPr>
          </w:p>
        </w:tc>
        <w:tc>
          <w:tcPr>
            <w:tcW w:w="3119" w:type="dxa"/>
            <w:shd w:val="clear" w:color="auto" w:fill="auto"/>
          </w:tcPr>
          <w:p w14:paraId="36D59FAC" w14:textId="77777777" w:rsidR="00D22FB8" w:rsidRPr="00246134" w:rsidRDefault="00D22FB8" w:rsidP="00D22FB8">
            <w:pPr>
              <w:pStyle w:val="Textkrper"/>
              <w:rPr>
                <w:bCs/>
                <w:lang w:val="en-GB"/>
              </w:rPr>
            </w:pPr>
            <w:r w:rsidRPr="00246134">
              <w:rPr>
                <w:bCs/>
                <w:lang w:val="en-GB"/>
              </w:rPr>
              <w:t>All about kisses – How to kiss in...?</w:t>
            </w:r>
          </w:p>
        </w:tc>
        <w:tc>
          <w:tcPr>
            <w:tcW w:w="708" w:type="dxa"/>
            <w:shd w:val="clear" w:color="auto" w:fill="auto"/>
          </w:tcPr>
          <w:p w14:paraId="3C5B5E9A"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84920F9" w14:textId="7B35B60B" w:rsidR="00D22FB8" w:rsidRPr="00246134" w:rsidRDefault="00D22FB8" w:rsidP="00D22FB8">
            <w:pPr>
              <w:pStyle w:val="Textkrper"/>
              <w:rPr>
                <w:color w:val="000000"/>
                <w:lang w:val="en-GB"/>
              </w:rPr>
            </w:pPr>
            <w:r w:rsidRPr="00246134">
              <w:rPr>
                <w:color w:val="000000"/>
                <w:lang w:val="en-GB"/>
              </w:rPr>
              <w:t>E2.01.</w:t>
            </w:r>
            <w:r w:rsidR="0000555C">
              <w:rPr>
                <w:color w:val="000000"/>
                <w:lang w:val="en-GB"/>
              </w:rPr>
              <w:t>35</w:t>
            </w:r>
          </w:p>
        </w:tc>
      </w:tr>
      <w:tr w:rsidR="00D22FB8" w:rsidRPr="00246134" w14:paraId="7CBA620E" w14:textId="77777777">
        <w:tc>
          <w:tcPr>
            <w:tcW w:w="3969" w:type="dxa"/>
            <w:shd w:val="clear" w:color="auto" w:fill="auto"/>
          </w:tcPr>
          <w:p w14:paraId="5B304772" w14:textId="77777777" w:rsidR="00D22FB8" w:rsidRPr="00BB2474" w:rsidRDefault="00D22FB8" w:rsidP="00D22FB8">
            <w:pPr>
              <w:pStyle w:val="Textkrper"/>
              <w:rPr>
                <w:color w:val="000000"/>
              </w:rPr>
            </w:pPr>
            <w:r w:rsidRPr="00BB2474">
              <w:rPr>
                <w:color w:val="000000"/>
              </w:rPr>
              <w:t>Ich kann einem deutschen Text so Informati</w:t>
            </w:r>
            <w:r w:rsidRPr="00BB2474">
              <w:rPr>
                <w:color w:val="000000"/>
              </w:rPr>
              <w:t>o</w:t>
            </w:r>
            <w:r w:rsidRPr="00BB2474">
              <w:rPr>
                <w:color w:val="000000"/>
              </w:rPr>
              <w:t>nen entnehmen, dass ich die englische Aufg</w:t>
            </w:r>
            <w:r w:rsidRPr="00BB2474">
              <w:rPr>
                <w:color w:val="000000"/>
              </w:rPr>
              <w:t>a</w:t>
            </w:r>
            <w:r w:rsidRPr="00BB2474">
              <w:rPr>
                <w:color w:val="000000"/>
              </w:rPr>
              <w:t>benstellung dazu bearbeiten kann.</w:t>
            </w:r>
          </w:p>
        </w:tc>
        <w:tc>
          <w:tcPr>
            <w:tcW w:w="3119" w:type="dxa"/>
            <w:shd w:val="clear" w:color="auto" w:fill="auto"/>
          </w:tcPr>
          <w:p w14:paraId="6631CA36" w14:textId="77777777" w:rsidR="00D22FB8" w:rsidRPr="00246134" w:rsidRDefault="00D22FB8" w:rsidP="00D22FB8">
            <w:pPr>
              <w:pStyle w:val="Textkrper"/>
              <w:rPr>
                <w:bCs/>
                <w:lang w:val="en-GB"/>
              </w:rPr>
            </w:pPr>
            <w:r w:rsidRPr="00246134">
              <w:rPr>
                <w:bCs/>
                <w:lang w:val="en-GB"/>
              </w:rPr>
              <w:t>All about kisses – How to kiss in...? text</w:t>
            </w:r>
          </w:p>
        </w:tc>
        <w:tc>
          <w:tcPr>
            <w:tcW w:w="708" w:type="dxa"/>
            <w:shd w:val="clear" w:color="auto" w:fill="auto"/>
          </w:tcPr>
          <w:p w14:paraId="1F2765BE" w14:textId="77777777" w:rsidR="00D22FB8" w:rsidRPr="00246134" w:rsidRDefault="00D22FB8" w:rsidP="00D22FB8">
            <w:pPr>
              <w:pStyle w:val="Textkrper"/>
              <w:rPr>
                <w:color w:val="000000"/>
                <w:lang w:val="en-GB"/>
              </w:rPr>
            </w:pPr>
            <w:r w:rsidRPr="00246134">
              <w:rPr>
                <w:color w:val="000000"/>
                <w:lang w:val="en-GB"/>
              </w:rPr>
              <w:t>A,B,C</w:t>
            </w:r>
          </w:p>
        </w:tc>
        <w:tc>
          <w:tcPr>
            <w:tcW w:w="1871" w:type="dxa"/>
            <w:shd w:val="clear" w:color="auto" w:fill="auto"/>
          </w:tcPr>
          <w:p w14:paraId="4576E19F" w14:textId="4A40F025" w:rsidR="00D22FB8" w:rsidRPr="00246134" w:rsidRDefault="00D22FB8" w:rsidP="00D22FB8">
            <w:pPr>
              <w:pStyle w:val="Textkrper"/>
              <w:rPr>
                <w:color w:val="000000"/>
                <w:lang w:val="en-GB"/>
              </w:rPr>
            </w:pPr>
            <w:r w:rsidRPr="00246134">
              <w:rPr>
                <w:color w:val="000000"/>
                <w:lang w:val="en-GB"/>
              </w:rPr>
              <w:t>E2.01.</w:t>
            </w:r>
            <w:r w:rsidR="009547E5">
              <w:rPr>
                <w:color w:val="000000"/>
                <w:lang w:val="en-GB"/>
              </w:rPr>
              <w:t>36</w:t>
            </w:r>
          </w:p>
        </w:tc>
      </w:tr>
      <w:tr w:rsidR="00D22FB8" w:rsidRPr="00246134" w14:paraId="05656A54" w14:textId="77777777">
        <w:tc>
          <w:tcPr>
            <w:tcW w:w="3969" w:type="dxa"/>
            <w:shd w:val="clear" w:color="auto" w:fill="auto"/>
          </w:tcPr>
          <w:p w14:paraId="1550B65D" w14:textId="77777777" w:rsidR="00D22FB8" w:rsidRPr="00BB2474" w:rsidRDefault="00D22FB8" w:rsidP="000359B2">
            <w:pPr>
              <w:pStyle w:val="Textkrper"/>
              <w:rPr>
                <w:color w:val="000000"/>
              </w:rPr>
            </w:pPr>
            <w:r w:rsidRPr="00BB2474">
              <w:rPr>
                <w:color w:val="000000"/>
              </w:rPr>
              <w:t>Ich kann einem deutschen Text die Informat</w:t>
            </w:r>
            <w:r w:rsidRPr="00BB2474">
              <w:rPr>
                <w:color w:val="000000"/>
              </w:rPr>
              <w:t>i</w:t>
            </w:r>
            <w:r w:rsidRPr="00BB2474">
              <w:rPr>
                <w:color w:val="000000"/>
              </w:rPr>
              <w:t>onen entnehmen, wie viele Küsse in den ei</w:t>
            </w:r>
            <w:r w:rsidRPr="00BB2474">
              <w:rPr>
                <w:color w:val="000000"/>
              </w:rPr>
              <w:t>n</w:t>
            </w:r>
            <w:r w:rsidRPr="00BB2474">
              <w:rPr>
                <w:color w:val="000000"/>
              </w:rPr>
              <w:t>zelnen Ländern gegeben werden.</w:t>
            </w:r>
          </w:p>
          <w:p w14:paraId="5470CA40" w14:textId="77777777" w:rsidR="00D22FB8" w:rsidRPr="00BB2474" w:rsidRDefault="00D22FB8" w:rsidP="000359B2">
            <w:pPr>
              <w:pStyle w:val="Textkrper"/>
              <w:rPr>
                <w:color w:val="000000"/>
              </w:rPr>
            </w:pPr>
            <w:r w:rsidRPr="00BB2474">
              <w:rPr>
                <w:color w:val="000000"/>
              </w:rPr>
              <w:t>Ich</w:t>
            </w:r>
            <w:r w:rsidR="00246134" w:rsidRPr="00BB2474">
              <w:rPr>
                <w:color w:val="000000"/>
              </w:rPr>
              <w:t xml:space="preserve"> kann die Anzahl der Küsse auf E</w:t>
            </w:r>
            <w:r w:rsidRPr="00BB2474">
              <w:rPr>
                <w:color w:val="000000"/>
              </w:rPr>
              <w:t>nglisch den einzelnen Ländern zuordnen.</w:t>
            </w:r>
          </w:p>
          <w:p w14:paraId="060BE97F" w14:textId="0E03565A" w:rsidR="00D22FB8" w:rsidRPr="00BB2474" w:rsidRDefault="00D22FB8" w:rsidP="000359B2">
            <w:pPr>
              <w:pStyle w:val="Textkrper"/>
              <w:rPr>
                <w:color w:val="000000"/>
              </w:rPr>
            </w:pPr>
            <w:r w:rsidRPr="00BB2474">
              <w:rPr>
                <w:color w:val="000000"/>
              </w:rPr>
              <w:t>Ich kann mein Ergebnis mit</w:t>
            </w:r>
            <w:r w:rsidR="00E0100E">
              <w:rPr>
                <w:color w:val="000000"/>
              </w:rPr>
              <w:t xml:space="preserve"> den Ergebnissen von Mitschülerinnen und Mitschülern</w:t>
            </w:r>
            <w:r w:rsidRPr="00BB2474">
              <w:rPr>
                <w:color w:val="000000"/>
              </w:rPr>
              <w:t xml:space="preserve"> und der Musterlösung vergleichen.</w:t>
            </w:r>
          </w:p>
        </w:tc>
        <w:tc>
          <w:tcPr>
            <w:tcW w:w="3119" w:type="dxa"/>
            <w:shd w:val="clear" w:color="auto" w:fill="auto"/>
          </w:tcPr>
          <w:p w14:paraId="1209645D" w14:textId="77777777" w:rsidR="00D22FB8" w:rsidRPr="00246134" w:rsidRDefault="00D22FB8" w:rsidP="00D22FB8">
            <w:pPr>
              <w:pStyle w:val="Textkrper"/>
              <w:rPr>
                <w:bCs/>
                <w:lang w:val="en-GB"/>
              </w:rPr>
            </w:pPr>
            <w:r w:rsidRPr="00246134">
              <w:rPr>
                <w:bCs/>
                <w:lang w:val="en-GB"/>
              </w:rPr>
              <w:t>All about kisses – How to kiss in...?</w:t>
            </w:r>
          </w:p>
        </w:tc>
        <w:tc>
          <w:tcPr>
            <w:tcW w:w="708" w:type="dxa"/>
            <w:shd w:val="clear" w:color="auto" w:fill="auto"/>
          </w:tcPr>
          <w:p w14:paraId="0D5BF23E" w14:textId="77777777" w:rsidR="00D22FB8" w:rsidRPr="00246134" w:rsidRDefault="00D22FB8" w:rsidP="00D22FB8">
            <w:pPr>
              <w:pStyle w:val="Textkrper"/>
              <w:rPr>
                <w:color w:val="000000"/>
                <w:lang w:val="en-GB"/>
              </w:rPr>
            </w:pPr>
            <w:r w:rsidRPr="00246134">
              <w:rPr>
                <w:color w:val="000000"/>
                <w:lang w:val="en-GB"/>
              </w:rPr>
              <w:t>A</w:t>
            </w:r>
          </w:p>
        </w:tc>
        <w:tc>
          <w:tcPr>
            <w:tcW w:w="1871" w:type="dxa"/>
            <w:shd w:val="clear" w:color="auto" w:fill="auto"/>
          </w:tcPr>
          <w:p w14:paraId="1B68FFAE" w14:textId="79FC3C4F" w:rsidR="00D22FB8" w:rsidRPr="00246134" w:rsidRDefault="009547E5" w:rsidP="00D22FB8">
            <w:pPr>
              <w:pStyle w:val="Textkrper"/>
              <w:rPr>
                <w:color w:val="000000"/>
                <w:lang w:val="en-GB"/>
              </w:rPr>
            </w:pPr>
            <w:r>
              <w:rPr>
                <w:color w:val="000000"/>
                <w:lang w:val="en-GB"/>
              </w:rPr>
              <w:t>E2.01.37</w:t>
            </w:r>
          </w:p>
          <w:p w14:paraId="262570CF" w14:textId="5CA291F7" w:rsidR="00D22FB8" w:rsidRPr="00246134" w:rsidRDefault="00D22FB8" w:rsidP="00D22FB8">
            <w:pPr>
              <w:pStyle w:val="Textkrper"/>
              <w:rPr>
                <w:color w:val="000000"/>
                <w:lang w:val="en-GB"/>
              </w:rPr>
            </w:pPr>
          </w:p>
        </w:tc>
      </w:tr>
      <w:tr w:rsidR="00D22FB8" w:rsidRPr="00281BAF" w14:paraId="1A424424" w14:textId="77777777">
        <w:tc>
          <w:tcPr>
            <w:tcW w:w="3969" w:type="dxa"/>
            <w:shd w:val="clear" w:color="auto" w:fill="auto"/>
          </w:tcPr>
          <w:p w14:paraId="05B916EF" w14:textId="77777777" w:rsidR="00D22FB8" w:rsidRPr="00246134" w:rsidRDefault="00D22FB8" w:rsidP="00D22FB8">
            <w:pPr>
              <w:pStyle w:val="Textkrper"/>
              <w:rPr>
                <w:b/>
                <w:color w:val="000000"/>
                <w:lang w:val="en-GB"/>
              </w:rPr>
            </w:pPr>
            <w:r w:rsidRPr="00246134">
              <w:rPr>
                <w:b/>
                <w:color w:val="000000"/>
                <w:lang w:val="en-GB"/>
              </w:rPr>
              <w:t>Everybody is different – so what!</w:t>
            </w:r>
          </w:p>
        </w:tc>
        <w:tc>
          <w:tcPr>
            <w:tcW w:w="3119" w:type="dxa"/>
            <w:shd w:val="clear" w:color="auto" w:fill="auto"/>
          </w:tcPr>
          <w:p w14:paraId="28B17856" w14:textId="77777777" w:rsidR="00D22FB8" w:rsidRPr="00246134" w:rsidRDefault="00D22FB8" w:rsidP="00D22FB8">
            <w:pPr>
              <w:pStyle w:val="Textkrper"/>
              <w:rPr>
                <w:bCs/>
                <w:lang w:val="en-GB"/>
              </w:rPr>
            </w:pPr>
          </w:p>
        </w:tc>
        <w:tc>
          <w:tcPr>
            <w:tcW w:w="708" w:type="dxa"/>
            <w:shd w:val="clear" w:color="auto" w:fill="auto"/>
          </w:tcPr>
          <w:p w14:paraId="3B6246D8" w14:textId="77777777" w:rsidR="00D22FB8" w:rsidRPr="00246134" w:rsidRDefault="00D22FB8" w:rsidP="00D22FB8">
            <w:pPr>
              <w:pStyle w:val="Textkrper"/>
              <w:rPr>
                <w:color w:val="000000"/>
                <w:lang w:val="en-GB"/>
              </w:rPr>
            </w:pPr>
          </w:p>
        </w:tc>
        <w:tc>
          <w:tcPr>
            <w:tcW w:w="1871" w:type="dxa"/>
            <w:shd w:val="clear" w:color="auto" w:fill="auto"/>
          </w:tcPr>
          <w:p w14:paraId="4444B0DF" w14:textId="77777777" w:rsidR="00D22FB8" w:rsidRPr="00246134" w:rsidRDefault="00D22FB8" w:rsidP="00D22FB8">
            <w:pPr>
              <w:pStyle w:val="Textkrper"/>
              <w:rPr>
                <w:color w:val="000000"/>
                <w:lang w:val="en-GB"/>
              </w:rPr>
            </w:pPr>
          </w:p>
        </w:tc>
      </w:tr>
      <w:tr w:rsidR="00D22FB8" w:rsidRPr="00246134" w14:paraId="4C52C152" w14:textId="77777777">
        <w:tc>
          <w:tcPr>
            <w:tcW w:w="3969" w:type="dxa"/>
            <w:shd w:val="clear" w:color="auto" w:fill="auto"/>
          </w:tcPr>
          <w:p w14:paraId="7B3CC67B" w14:textId="31147C8F" w:rsidR="00D22FB8" w:rsidRPr="00BB2474" w:rsidRDefault="00D22FB8" w:rsidP="00D22FB8">
            <w:pPr>
              <w:pStyle w:val="Textkrper"/>
              <w:rPr>
                <w:bCs/>
              </w:rPr>
            </w:pPr>
            <w:r w:rsidRPr="00BB2474">
              <w:rPr>
                <w:rFonts w:eastAsia="Times New Roman" w:cs="Times New Roman"/>
              </w:rPr>
              <w:t>Ich kann einen einfachen Text lesen und die für das Projekt wichtige</w:t>
            </w:r>
            <w:r w:rsidR="00E0100E">
              <w:rPr>
                <w:rFonts w:eastAsia="Times New Roman" w:cs="Times New Roman"/>
              </w:rPr>
              <w:t>n</w:t>
            </w:r>
            <w:r w:rsidRPr="00BB2474">
              <w:rPr>
                <w:rFonts w:eastAsia="Times New Roman" w:cs="Times New Roman"/>
              </w:rPr>
              <w:t xml:space="preserve"> Informationen en</w:t>
            </w:r>
            <w:r w:rsidRPr="00BB2474">
              <w:rPr>
                <w:rFonts w:eastAsia="Times New Roman" w:cs="Times New Roman"/>
              </w:rPr>
              <w:t>t</w:t>
            </w:r>
            <w:r w:rsidRPr="00BB2474">
              <w:rPr>
                <w:rFonts w:eastAsia="Times New Roman" w:cs="Times New Roman"/>
              </w:rPr>
              <w:t>nehmen.</w:t>
            </w:r>
          </w:p>
        </w:tc>
        <w:tc>
          <w:tcPr>
            <w:tcW w:w="3119" w:type="dxa"/>
            <w:shd w:val="clear" w:color="auto" w:fill="auto"/>
          </w:tcPr>
          <w:p w14:paraId="205728C0" w14:textId="77777777" w:rsidR="00C24B58" w:rsidRPr="00232277" w:rsidRDefault="00C24B58" w:rsidP="00D22FB8">
            <w:pPr>
              <w:pStyle w:val="Textkrper"/>
              <w:rPr>
                <w:color w:val="000000"/>
              </w:rPr>
            </w:pPr>
            <w:r w:rsidRPr="00232277">
              <w:rPr>
                <w:color w:val="000000"/>
              </w:rPr>
              <w:t xml:space="preserve">Einführung in das Lernthema: </w:t>
            </w:r>
          </w:p>
          <w:p w14:paraId="65975FBB" w14:textId="77777777" w:rsidR="00D22FB8" w:rsidRPr="00232277" w:rsidRDefault="00D22FB8" w:rsidP="00D22FB8">
            <w:pPr>
              <w:pStyle w:val="Textkrper"/>
              <w:rPr>
                <w:rFonts w:ascii="Arial" w:hAnsi="Arial"/>
                <w:color w:val="000000"/>
                <w:szCs w:val="22"/>
              </w:rPr>
            </w:pPr>
            <w:r w:rsidRPr="00232277">
              <w:rPr>
                <w:color w:val="000000"/>
              </w:rPr>
              <w:t>Everybody is different – so what!</w:t>
            </w:r>
          </w:p>
        </w:tc>
        <w:tc>
          <w:tcPr>
            <w:tcW w:w="708" w:type="dxa"/>
            <w:shd w:val="clear" w:color="auto" w:fill="auto"/>
          </w:tcPr>
          <w:p w14:paraId="7B407D4B"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7413A9D1" w14:textId="7D82C757" w:rsidR="00D22FB8" w:rsidRPr="00246134" w:rsidRDefault="009547E5" w:rsidP="00D22FB8">
            <w:pPr>
              <w:pStyle w:val="Textkrper"/>
              <w:rPr>
                <w:color w:val="000000"/>
                <w:lang w:val="en-GB"/>
              </w:rPr>
            </w:pPr>
            <w:r>
              <w:rPr>
                <w:color w:val="000000"/>
                <w:lang w:val="en-GB"/>
              </w:rPr>
              <w:t>E2.02.41</w:t>
            </w:r>
          </w:p>
          <w:p w14:paraId="3166B5A1" w14:textId="1D26406E" w:rsidR="00D22FB8" w:rsidRPr="00246134" w:rsidRDefault="00D22FB8" w:rsidP="00D22FB8">
            <w:pPr>
              <w:pStyle w:val="Textkrper"/>
              <w:rPr>
                <w:rFonts w:ascii="Arial" w:hAnsi="Arial"/>
                <w:color w:val="000000"/>
                <w:szCs w:val="22"/>
                <w:lang w:val="en-GB"/>
              </w:rPr>
            </w:pPr>
          </w:p>
        </w:tc>
      </w:tr>
      <w:tr w:rsidR="00D22FB8" w:rsidRPr="00246134" w14:paraId="0E91FA4A" w14:textId="77777777">
        <w:tc>
          <w:tcPr>
            <w:tcW w:w="3969" w:type="dxa"/>
            <w:shd w:val="clear" w:color="auto" w:fill="auto"/>
          </w:tcPr>
          <w:p w14:paraId="1DCF4CD8" w14:textId="4AC31EE6" w:rsidR="00D22FB8" w:rsidRPr="00BB2474" w:rsidRDefault="00D22FB8" w:rsidP="00D22FB8">
            <w:pPr>
              <w:pStyle w:val="Textkrper"/>
              <w:rPr>
                <w:color w:val="000000"/>
              </w:rPr>
            </w:pPr>
            <w:r w:rsidRPr="00BB2474">
              <w:rPr>
                <w:rFonts w:eastAsia="Times New Roman" w:cs="Times New Roman"/>
              </w:rPr>
              <w:t>Ich kann die Projektbeschreibung lesen und verstehen.</w:t>
            </w:r>
          </w:p>
        </w:tc>
        <w:tc>
          <w:tcPr>
            <w:tcW w:w="3119" w:type="dxa"/>
            <w:shd w:val="clear" w:color="auto" w:fill="auto"/>
          </w:tcPr>
          <w:p w14:paraId="34C3BD15" w14:textId="77777777" w:rsidR="00D22FB8" w:rsidRPr="00246134" w:rsidRDefault="00D22FB8" w:rsidP="00D22FB8">
            <w:pPr>
              <w:pStyle w:val="Textkrper"/>
              <w:rPr>
                <w:color w:val="000000"/>
                <w:lang w:val="en-GB"/>
              </w:rPr>
            </w:pPr>
            <w:r w:rsidRPr="00246134">
              <w:rPr>
                <w:color w:val="000000"/>
                <w:lang w:val="en-GB"/>
              </w:rPr>
              <w:t>Everybody is different – so what! Photoprojekt</w:t>
            </w:r>
            <w:r w:rsidR="00795039" w:rsidRPr="00246134">
              <w:rPr>
                <w:color w:val="000000"/>
                <w:lang w:val="en-GB"/>
              </w:rPr>
              <w:t xml:space="preserve"> - Informieren</w:t>
            </w:r>
          </w:p>
        </w:tc>
        <w:tc>
          <w:tcPr>
            <w:tcW w:w="708" w:type="dxa"/>
            <w:shd w:val="clear" w:color="auto" w:fill="auto"/>
          </w:tcPr>
          <w:p w14:paraId="54399476"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400157CC" w14:textId="4240FE05" w:rsidR="00D22FB8" w:rsidRPr="00246134" w:rsidRDefault="00AA64F9" w:rsidP="00D22FB8">
            <w:pPr>
              <w:pStyle w:val="Textkrper"/>
              <w:rPr>
                <w:color w:val="000000"/>
                <w:lang w:val="en-GB"/>
              </w:rPr>
            </w:pPr>
            <w:r>
              <w:rPr>
                <w:color w:val="000000"/>
                <w:lang w:val="en-GB"/>
              </w:rPr>
              <w:t>E2.02.44</w:t>
            </w:r>
          </w:p>
        </w:tc>
      </w:tr>
      <w:tr w:rsidR="00D22FB8" w:rsidRPr="00246134" w14:paraId="0FE5776B" w14:textId="77777777" w:rsidTr="0081504E">
        <w:trPr>
          <w:trHeight w:hRule="exact" w:val="346"/>
        </w:trPr>
        <w:tc>
          <w:tcPr>
            <w:tcW w:w="3969" w:type="dxa"/>
            <w:shd w:val="clear" w:color="auto" w:fill="auto"/>
          </w:tcPr>
          <w:p w14:paraId="376E8125" w14:textId="5BC564CE" w:rsidR="00D22FB8" w:rsidRPr="0081504E" w:rsidRDefault="00D22FB8" w:rsidP="0081504E">
            <w:pPr>
              <w:pStyle w:val="Textkrper"/>
              <w:rPr>
                <w:b/>
                <w:bCs/>
                <w:lang w:val="en-GB"/>
              </w:rPr>
            </w:pPr>
            <w:r w:rsidRPr="0081504E">
              <w:rPr>
                <w:b/>
                <w:bCs/>
                <w:lang w:val="en-GB"/>
              </w:rPr>
              <w:t>3</w:t>
            </w:r>
            <w:r w:rsidR="0081504E" w:rsidRPr="0081504E">
              <w:rPr>
                <w:b/>
                <w:bCs/>
                <w:lang w:val="en-GB"/>
              </w:rPr>
              <w:t>.</w:t>
            </w:r>
            <w:r w:rsidRPr="0081504E">
              <w:rPr>
                <w:b/>
                <w:bCs/>
                <w:lang w:val="en-GB"/>
              </w:rPr>
              <w:t xml:space="preserve"> Zu anderen sprechen</w:t>
            </w:r>
          </w:p>
        </w:tc>
        <w:tc>
          <w:tcPr>
            <w:tcW w:w="3119" w:type="dxa"/>
            <w:shd w:val="clear" w:color="auto" w:fill="auto"/>
          </w:tcPr>
          <w:p w14:paraId="255D4415" w14:textId="77777777" w:rsidR="00D22FB8" w:rsidRPr="0081504E" w:rsidRDefault="00D22FB8" w:rsidP="00D22FB8">
            <w:pPr>
              <w:pStyle w:val="Textkrper"/>
              <w:rPr>
                <w:color w:val="000000"/>
              </w:rPr>
            </w:pPr>
          </w:p>
        </w:tc>
        <w:tc>
          <w:tcPr>
            <w:tcW w:w="708" w:type="dxa"/>
            <w:shd w:val="clear" w:color="auto" w:fill="auto"/>
          </w:tcPr>
          <w:p w14:paraId="060992BA" w14:textId="77777777" w:rsidR="00D22FB8" w:rsidRPr="0081504E" w:rsidRDefault="00D22FB8" w:rsidP="00D22FB8">
            <w:pPr>
              <w:pStyle w:val="Textkrper"/>
              <w:rPr>
                <w:color w:val="000000"/>
              </w:rPr>
            </w:pPr>
          </w:p>
        </w:tc>
        <w:tc>
          <w:tcPr>
            <w:tcW w:w="1871" w:type="dxa"/>
            <w:shd w:val="clear" w:color="auto" w:fill="auto"/>
          </w:tcPr>
          <w:p w14:paraId="384EACC8" w14:textId="77777777" w:rsidR="00D22FB8" w:rsidRPr="0081504E" w:rsidRDefault="00D22FB8" w:rsidP="00D22FB8">
            <w:pPr>
              <w:pStyle w:val="Textkrper"/>
              <w:rPr>
                <w:color w:val="000000"/>
              </w:rPr>
            </w:pPr>
          </w:p>
          <w:p w14:paraId="3D474BE0" w14:textId="77777777" w:rsidR="00D22FB8" w:rsidRPr="0081504E" w:rsidRDefault="00D22FB8" w:rsidP="00D22FB8">
            <w:pPr>
              <w:pStyle w:val="Textkrper"/>
              <w:rPr>
                <w:color w:val="000000"/>
              </w:rPr>
            </w:pPr>
          </w:p>
          <w:p w14:paraId="73369455" w14:textId="77777777" w:rsidR="00D22FB8" w:rsidRPr="0081504E" w:rsidRDefault="00D22FB8" w:rsidP="00D22FB8">
            <w:pPr>
              <w:pStyle w:val="Textkrper"/>
              <w:rPr>
                <w:color w:val="000000"/>
              </w:rPr>
            </w:pPr>
            <w:r w:rsidRPr="0081504E">
              <w:rPr>
                <w:color w:val="000000"/>
              </w:rPr>
              <w:tab/>
            </w:r>
          </w:p>
        </w:tc>
      </w:tr>
      <w:tr w:rsidR="00D22FB8" w:rsidRPr="00281BAF" w14:paraId="1F2CAD09" w14:textId="77777777">
        <w:tc>
          <w:tcPr>
            <w:tcW w:w="3969" w:type="dxa"/>
            <w:shd w:val="clear" w:color="auto" w:fill="auto"/>
          </w:tcPr>
          <w:p w14:paraId="71230522" w14:textId="77777777" w:rsidR="00D22FB8" w:rsidRPr="003E4576" w:rsidRDefault="00D22FB8" w:rsidP="00D22FB8">
            <w:pPr>
              <w:pStyle w:val="Textkrper"/>
              <w:rPr>
                <w:b/>
                <w:color w:val="000000"/>
                <w:lang w:val="en-US"/>
              </w:rPr>
            </w:pPr>
            <w:r w:rsidRPr="003E4576">
              <w:rPr>
                <w:rFonts w:eastAsia="Times New Roman" w:cs="Times New Roman"/>
                <w:b/>
                <w:lang w:val="en-US"/>
              </w:rPr>
              <w:t>Getting to know each other</w:t>
            </w:r>
          </w:p>
        </w:tc>
        <w:tc>
          <w:tcPr>
            <w:tcW w:w="3119" w:type="dxa"/>
            <w:shd w:val="clear" w:color="auto" w:fill="auto"/>
          </w:tcPr>
          <w:p w14:paraId="6788CB35" w14:textId="77777777" w:rsidR="00D22FB8" w:rsidRPr="003E4576" w:rsidRDefault="00D22FB8" w:rsidP="00D22FB8">
            <w:pPr>
              <w:pStyle w:val="Textkrper"/>
              <w:rPr>
                <w:color w:val="000000"/>
                <w:lang w:val="en-US"/>
              </w:rPr>
            </w:pPr>
          </w:p>
        </w:tc>
        <w:tc>
          <w:tcPr>
            <w:tcW w:w="708" w:type="dxa"/>
            <w:shd w:val="clear" w:color="auto" w:fill="auto"/>
          </w:tcPr>
          <w:p w14:paraId="05E892CA" w14:textId="77777777" w:rsidR="00D22FB8" w:rsidRPr="003E4576" w:rsidRDefault="00D22FB8" w:rsidP="00D22FB8">
            <w:pPr>
              <w:pStyle w:val="Textkrper"/>
              <w:rPr>
                <w:color w:val="000000"/>
                <w:lang w:val="en-US"/>
              </w:rPr>
            </w:pPr>
          </w:p>
        </w:tc>
        <w:tc>
          <w:tcPr>
            <w:tcW w:w="1871" w:type="dxa"/>
            <w:shd w:val="clear" w:color="auto" w:fill="auto"/>
          </w:tcPr>
          <w:p w14:paraId="4653FD64" w14:textId="77777777" w:rsidR="00D22FB8" w:rsidRPr="003E4576" w:rsidRDefault="00D22FB8" w:rsidP="00D22FB8">
            <w:pPr>
              <w:pStyle w:val="Textkrper"/>
              <w:rPr>
                <w:color w:val="000000"/>
                <w:lang w:val="en-US"/>
              </w:rPr>
            </w:pPr>
          </w:p>
        </w:tc>
      </w:tr>
      <w:tr w:rsidR="00D22FB8" w:rsidRPr="00246134" w14:paraId="6E2C3197" w14:textId="77777777">
        <w:tc>
          <w:tcPr>
            <w:tcW w:w="3969" w:type="dxa"/>
            <w:shd w:val="clear" w:color="auto" w:fill="auto"/>
          </w:tcPr>
          <w:p w14:paraId="4E3DFE11" w14:textId="79FB46D3" w:rsidR="00D22FB8" w:rsidRPr="000359B2" w:rsidRDefault="00D22FB8" w:rsidP="000359B2">
            <w:pPr>
              <w:pStyle w:val="Textkrper"/>
              <w:rPr>
                <w:color w:val="000000"/>
              </w:rPr>
            </w:pPr>
            <w:r w:rsidRPr="000359B2">
              <w:rPr>
                <w:color w:val="000000"/>
              </w:rPr>
              <w:t>Ich kann Stichworte/Adjektive, die mich b</w:t>
            </w:r>
            <w:r w:rsidRPr="000359B2">
              <w:rPr>
                <w:color w:val="000000"/>
              </w:rPr>
              <w:t>e</w:t>
            </w:r>
            <w:r w:rsidRPr="000359B2">
              <w:rPr>
                <w:color w:val="000000"/>
              </w:rPr>
              <w:t>schreiben</w:t>
            </w:r>
            <w:r w:rsidR="0029706F" w:rsidRPr="000359B2">
              <w:rPr>
                <w:color w:val="000000"/>
              </w:rPr>
              <w:t>,</w:t>
            </w:r>
            <w:r w:rsidRPr="000359B2">
              <w:rPr>
                <w:color w:val="000000"/>
              </w:rPr>
              <w:t xml:space="preserve"> nennen und aufschreiben</w:t>
            </w:r>
            <w:r w:rsidR="0029706F" w:rsidRPr="000359B2">
              <w:rPr>
                <w:color w:val="000000"/>
              </w:rPr>
              <w:t>.</w:t>
            </w:r>
          </w:p>
          <w:p w14:paraId="3B48A99E" w14:textId="7B13D28E" w:rsidR="00D22FB8" w:rsidRPr="000359B2" w:rsidRDefault="00D22FB8" w:rsidP="000359B2">
            <w:pPr>
              <w:pStyle w:val="Textkrper"/>
              <w:rPr>
                <w:color w:val="000000"/>
              </w:rPr>
            </w:pPr>
            <w:r w:rsidRPr="000359B2">
              <w:rPr>
                <w:color w:val="000000"/>
              </w:rPr>
              <w:t>Ich kann mich mit Hilfe von Stichwo</w:t>
            </w:r>
            <w:r w:rsidRPr="000359B2">
              <w:rPr>
                <w:color w:val="000000"/>
              </w:rPr>
              <w:t>r</w:t>
            </w:r>
            <w:r w:rsidRPr="000359B2">
              <w:rPr>
                <w:color w:val="000000"/>
              </w:rPr>
              <w:t>ten/Adjektiven vorstellen</w:t>
            </w:r>
            <w:r w:rsidR="0029706F" w:rsidRPr="000359B2">
              <w:rPr>
                <w:color w:val="000000"/>
              </w:rPr>
              <w:t>.</w:t>
            </w:r>
          </w:p>
        </w:tc>
        <w:tc>
          <w:tcPr>
            <w:tcW w:w="3119" w:type="dxa"/>
            <w:shd w:val="clear" w:color="auto" w:fill="auto"/>
          </w:tcPr>
          <w:p w14:paraId="6D9FEB43" w14:textId="77777777" w:rsidR="00D22FB8" w:rsidRPr="00246134" w:rsidRDefault="00D22FB8" w:rsidP="00D22FB8">
            <w:pPr>
              <w:pStyle w:val="Textkrper"/>
              <w:rPr>
                <w:rFonts w:eastAsia="Times New Roman" w:cs="Times New Roman"/>
                <w:lang w:val="en-GB"/>
              </w:rPr>
            </w:pPr>
            <w:r w:rsidRPr="00246134">
              <w:rPr>
                <w:rFonts w:eastAsia="Times New Roman" w:cs="Times New Roman"/>
                <w:lang w:val="en-GB"/>
              </w:rPr>
              <w:t>My hand profile</w:t>
            </w:r>
          </w:p>
        </w:tc>
        <w:tc>
          <w:tcPr>
            <w:tcW w:w="708" w:type="dxa"/>
            <w:shd w:val="clear" w:color="auto" w:fill="auto"/>
          </w:tcPr>
          <w:p w14:paraId="52BDB144" w14:textId="01162AA8" w:rsidR="00D22FB8" w:rsidRPr="00246134" w:rsidRDefault="00D22FB8" w:rsidP="00D22FB8">
            <w:pPr>
              <w:pStyle w:val="Textkrper"/>
              <w:rPr>
                <w:color w:val="000000"/>
                <w:lang w:val="en-GB"/>
              </w:rPr>
            </w:pPr>
            <w:r w:rsidRPr="00246134">
              <w:rPr>
                <w:color w:val="000000"/>
                <w:lang w:val="en-GB"/>
              </w:rPr>
              <w:t>A</w:t>
            </w:r>
            <w:r w:rsidR="00A2449E">
              <w:rPr>
                <w:color w:val="000000"/>
                <w:lang w:val="en-GB"/>
              </w:rPr>
              <w:t xml:space="preserve">, </w:t>
            </w:r>
            <w:r w:rsidRPr="00246134">
              <w:rPr>
                <w:color w:val="000000"/>
                <w:lang w:val="en-GB"/>
              </w:rPr>
              <w:t>B, C</w:t>
            </w:r>
          </w:p>
        </w:tc>
        <w:tc>
          <w:tcPr>
            <w:tcW w:w="1871" w:type="dxa"/>
            <w:shd w:val="clear" w:color="auto" w:fill="auto"/>
          </w:tcPr>
          <w:p w14:paraId="52464E07" w14:textId="341E5608" w:rsidR="00D22FB8" w:rsidRPr="00246134" w:rsidRDefault="00D22FB8" w:rsidP="00D22FB8">
            <w:pPr>
              <w:pStyle w:val="Textkrper"/>
              <w:rPr>
                <w:color w:val="000000"/>
                <w:lang w:val="en-GB"/>
              </w:rPr>
            </w:pPr>
            <w:r w:rsidRPr="00246134">
              <w:rPr>
                <w:color w:val="000000"/>
                <w:lang w:val="en-GB"/>
              </w:rPr>
              <w:t>E3.01.0</w:t>
            </w:r>
            <w:r w:rsidR="00A2449E">
              <w:rPr>
                <w:color w:val="000000"/>
                <w:lang w:val="en-GB"/>
              </w:rPr>
              <w:t>3</w:t>
            </w:r>
          </w:p>
        </w:tc>
      </w:tr>
      <w:tr w:rsidR="00A2449E" w:rsidRPr="00246134" w14:paraId="18BCB136" w14:textId="77777777">
        <w:tc>
          <w:tcPr>
            <w:tcW w:w="3969" w:type="dxa"/>
            <w:shd w:val="clear" w:color="auto" w:fill="auto"/>
          </w:tcPr>
          <w:p w14:paraId="5C096DA2" w14:textId="1925E978" w:rsidR="00A2449E" w:rsidRPr="000359B2" w:rsidRDefault="00A2449E" w:rsidP="000359B2">
            <w:pPr>
              <w:pStyle w:val="Textkrper"/>
              <w:rPr>
                <w:color w:val="000000"/>
              </w:rPr>
            </w:pPr>
            <w:r w:rsidRPr="000359B2">
              <w:rPr>
                <w:color w:val="000000"/>
              </w:rPr>
              <w:t>Ich kann Stichworte/Adjektive, die mich b</w:t>
            </w:r>
            <w:r w:rsidRPr="000359B2">
              <w:rPr>
                <w:color w:val="000000"/>
              </w:rPr>
              <w:t>e</w:t>
            </w:r>
            <w:r w:rsidRPr="000359B2">
              <w:rPr>
                <w:color w:val="000000"/>
              </w:rPr>
              <w:t>schreiben</w:t>
            </w:r>
            <w:r w:rsidR="00E0100E" w:rsidRPr="000359B2">
              <w:rPr>
                <w:color w:val="000000"/>
              </w:rPr>
              <w:t>,</w:t>
            </w:r>
            <w:r w:rsidRPr="000359B2">
              <w:rPr>
                <w:color w:val="000000"/>
              </w:rPr>
              <w:t xml:space="preserve"> nennen und aufschreiben</w:t>
            </w:r>
            <w:r w:rsidR="00E0100E" w:rsidRPr="000359B2">
              <w:rPr>
                <w:color w:val="000000"/>
              </w:rPr>
              <w:t>.</w:t>
            </w:r>
          </w:p>
          <w:p w14:paraId="59299835" w14:textId="5E7A5B56" w:rsidR="00A2449E" w:rsidRPr="000359B2" w:rsidRDefault="00A2449E" w:rsidP="000359B2">
            <w:pPr>
              <w:pStyle w:val="Textkrper"/>
              <w:rPr>
                <w:color w:val="000000"/>
              </w:rPr>
            </w:pPr>
            <w:r w:rsidRPr="000359B2">
              <w:rPr>
                <w:color w:val="000000"/>
              </w:rPr>
              <w:t>Ich kann mich mit Hilfe von Stichwö</w:t>
            </w:r>
            <w:r w:rsidRPr="000359B2">
              <w:rPr>
                <w:color w:val="000000"/>
              </w:rPr>
              <w:t>r</w:t>
            </w:r>
            <w:r w:rsidRPr="000359B2">
              <w:rPr>
                <w:color w:val="000000"/>
              </w:rPr>
              <w:t>tern/Adjektiven vorstellen</w:t>
            </w:r>
            <w:r w:rsidR="00E0100E" w:rsidRPr="000359B2">
              <w:rPr>
                <w:color w:val="000000"/>
              </w:rPr>
              <w:t>.</w:t>
            </w:r>
          </w:p>
        </w:tc>
        <w:tc>
          <w:tcPr>
            <w:tcW w:w="3119" w:type="dxa"/>
            <w:shd w:val="clear" w:color="auto" w:fill="auto"/>
          </w:tcPr>
          <w:p w14:paraId="2BC1171A" w14:textId="524C1A1D" w:rsidR="00A2449E" w:rsidRPr="00246134" w:rsidRDefault="00A2449E" w:rsidP="00D22FB8">
            <w:pPr>
              <w:pStyle w:val="Textkrper"/>
              <w:rPr>
                <w:rFonts w:eastAsia="Times New Roman" w:cs="Times New Roman"/>
                <w:lang w:val="en-GB"/>
              </w:rPr>
            </w:pPr>
            <w:r>
              <w:rPr>
                <w:rFonts w:eastAsia="Times New Roman" w:cs="Times New Roman"/>
                <w:lang w:val="en-GB"/>
              </w:rPr>
              <w:t>Vocabulary action sheet</w:t>
            </w:r>
          </w:p>
        </w:tc>
        <w:tc>
          <w:tcPr>
            <w:tcW w:w="708" w:type="dxa"/>
            <w:shd w:val="clear" w:color="auto" w:fill="auto"/>
          </w:tcPr>
          <w:p w14:paraId="299FFEDD" w14:textId="4C92A8B8" w:rsidR="00A2449E" w:rsidRPr="00246134" w:rsidRDefault="00A2449E" w:rsidP="00D22FB8">
            <w:pPr>
              <w:pStyle w:val="Textkrper"/>
              <w:rPr>
                <w:color w:val="000000"/>
                <w:lang w:val="en-GB"/>
              </w:rPr>
            </w:pPr>
            <w:r>
              <w:rPr>
                <w:color w:val="000000"/>
                <w:lang w:val="en-GB"/>
              </w:rPr>
              <w:t>A, B, C</w:t>
            </w:r>
          </w:p>
        </w:tc>
        <w:tc>
          <w:tcPr>
            <w:tcW w:w="1871" w:type="dxa"/>
            <w:shd w:val="clear" w:color="auto" w:fill="auto"/>
          </w:tcPr>
          <w:p w14:paraId="7A012385" w14:textId="632D4628" w:rsidR="00A2449E" w:rsidRPr="00246134" w:rsidRDefault="00A2449E" w:rsidP="00D22FB8">
            <w:pPr>
              <w:pStyle w:val="Textkrper"/>
              <w:rPr>
                <w:color w:val="000000"/>
                <w:lang w:val="en-GB"/>
              </w:rPr>
            </w:pPr>
            <w:r>
              <w:rPr>
                <w:color w:val="000000"/>
                <w:lang w:val="en-GB"/>
              </w:rPr>
              <w:t>E3.01.05</w:t>
            </w:r>
          </w:p>
        </w:tc>
      </w:tr>
      <w:tr w:rsidR="00D22FB8" w:rsidRPr="00246134" w14:paraId="0440FA3F" w14:textId="77777777">
        <w:tc>
          <w:tcPr>
            <w:tcW w:w="3969" w:type="dxa"/>
            <w:shd w:val="clear" w:color="auto" w:fill="auto"/>
          </w:tcPr>
          <w:p w14:paraId="30775FE6" w14:textId="77777777" w:rsidR="00D22FB8" w:rsidRPr="000359B2" w:rsidRDefault="00D22FB8" w:rsidP="000359B2">
            <w:pPr>
              <w:pStyle w:val="Textkrper"/>
              <w:rPr>
                <w:color w:val="000000"/>
              </w:rPr>
            </w:pPr>
            <w:r w:rsidRPr="000359B2">
              <w:rPr>
                <w:color w:val="000000"/>
              </w:rPr>
              <w:t>Ich kann Stichworte/Adjektive, die mich b</w:t>
            </w:r>
            <w:r w:rsidRPr="000359B2">
              <w:rPr>
                <w:color w:val="000000"/>
              </w:rPr>
              <w:t>e</w:t>
            </w:r>
            <w:r w:rsidRPr="000359B2">
              <w:rPr>
                <w:color w:val="000000"/>
              </w:rPr>
              <w:t>schreiben nennen und aufschreiben</w:t>
            </w:r>
          </w:p>
          <w:p w14:paraId="6EA6BFB6" w14:textId="77777777" w:rsidR="00D22FB8" w:rsidRPr="00BB2474" w:rsidRDefault="00D22FB8" w:rsidP="000359B2">
            <w:pPr>
              <w:pStyle w:val="Textkrper"/>
              <w:rPr>
                <w:color w:val="000000"/>
              </w:rPr>
            </w:pPr>
            <w:r w:rsidRPr="000359B2">
              <w:rPr>
                <w:color w:val="000000"/>
              </w:rPr>
              <w:t>Ich kann mich mit Hilfe von Stichwö</w:t>
            </w:r>
            <w:r w:rsidRPr="000359B2">
              <w:rPr>
                <w:color w:val="000000"/>
              </w:rPr>
              <w:t>r</w:t>
            </w:r>
            <w:r w:rsidRPr="000359B2">
              <w:rPr>
                <w:color w:val="000000"/>
              </w:rPr>
              <w:t>tern/Adjektiven vorstellen</w:t>
            </w:r>
          </w:p>
        </w:tc>
        <w:tc>
          <w:tcPr>
            <w:tcW w:w="3119" w:type="dxa"/>
            <w:shd w:val="clear" w:color="auto" w:fill="auto"/>
          </w:tcPr>
          <w:p w14:paraId="0E159C10" w14:textId="10BE3499" w:rsidR="00D22FB8" w:rsidRPr="00246134" w:rsidRDefault="00A2449E" w:rsidP="00D22FB8">
            <w:pPr>
              <w:pStyle w:val="Textkrper"/>
              <w:rPr>
                <w:color w:val="000000"/>
                <w:lang w:val="en-GB"/>
              </w:rPr>
            </w:pPr>
            <w:r>
              <w:rPr>
                <w:rFonts w:eastAsia="Times New Roman" w:cs="Times New Roman"/>
                <w:lang w:val="en-GB"/>
              </w:rPr>
              <w:t>My hand profile - Solution</w:t>
            </w:r>
          </w:p>
        </w:tc>
        <w:tc>
          <w:tcPr>
            <w:tcW w:w="708" w:type="dxa"/>
            <w:shd w:val="clear" w:color="auto" w:fill="auto"/>
          </w:tcPr>
          <w:p w14:paraId="6E10B780"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25C915B" w14:textId="225037B4" w:rsidR="00D22FB8" w:rsidRPr="00246134" w:rsidRDefault="00D22FB8" w:rsidP="00D22FB8">
            <w:pPr>
              <w:pStyle w:val="Textkrper"/>
              <w:rPr>
                <w:color w:val="000000"/>
                <w:lang w:val="en-GB"/>
              </w:rPr>
            </w:pPr>
            <w:r w:rsidRPr="00246134">
              <w:rPr>
                <w:color w:val="000000"/>
                <w:lang w:val="en-GB"/>
              </w:rPr>
              <w:t>E3.01.0</w:t>
            </w:r>
            <w:r w:rsidR="00A2449E">
              <w:rPr>
                <w:color w:val="000000"/>
                <w:lang w:val="en-GB"/>
              </w:rPr>
              <w:t>5</w:t>
            </w:r>
          </w:p>
        </w:tc>
      </w:tr>
      <w:tr w:rsidR="00A2449E" w:rsidRPr="00246134" w14:paraId="646D14A2" w14:textId="77777777">
        <w:tc>
          <w:tcPr>
            <w:tcW w:w="3969" w:type="dxa"/>
            <w:shd w:val="clear" w:color="auto" w:fill="auto"/>
          </w:tcPr>
          <w:p w14:paraId="4DF028E5" w14:textId="35195635" w:rsidR="00A2449E" w:rsidRPr="005B3A95" w:rsidRDefault="005B3A95" w:rsidP="00D22FB8">
            <w:pPr>
              <w:pStyle w:val="Textkrper"/>
              <w:rPr>
                <w:bCs/>
                <w:lang w:val="en-GB"/>
              </w:rPr>
            </w:pPr>
            <w:r>
              <w:rPr>
                <w:bCs/>
                <w:lang w:val="en-GB"/>
              </w:rPr>
              <w:t>Foto eines Beispielplakates</w:t>
            </w:r>
          </w:p>
        </w:tc>
        <w:tc>
          <w:tcPr>
            <w:tcW w:w="3119" w:type="dxa"/>
            <w:shd w:val="clear" w:color="auto" w:fill="auto"/>
          </w:tcPr>
          <w:p w14:paraId="115DA4F2" w14:textId="47BD86DC" w:rsidR="00A2449E" w:rsidRPr="00246134" w:rsidRDefault="00A2449E" w:rsidP="00D22FB8">
            <w:pPr>
              <w:pStyle w:val="Textkrper"/>
              <w:rPr>
                <w:color w:val="000000"/>
                <w:lang w:val="en-GB"/>
              </w:rPr>
            </w:pPr>
            <w:r>
              <w:rPr>
                <w:color w:val="000000"/>
                <w:lang w:val="en-GB"/>
              </w:rPr>
              <w:t>My hand profile - Beispiel</w:t>
            </w:r>
          </w:p>
        </w:tc>
        <w:tc>
          <w:tcPr>
            <w:tcW w:w="708" w:type="dxa"/>
            <w:shd w:val="clear" w:color="auto" w:fill="auto"/>
          </w:tcPr>
          <w:p w14:paraId="508DA3E4" w14:textId="4CEB7100" w:rsidR="00A2449E" w:rsidRPr="00246134" w:rsidRDefault="00A2449E" w:rsidP="00D22FB8">
            <w:pPr>
              <w:pStyle w:val="Textkrper"/>
              <w:rPr>
                <w:color w:val="000000"/>
                <w:lang w:val="en-GB"/>
              </w:rPr>
            </w:pPr>
            <w:r>
              <w:rPr>
                <w:color w:val="000000"/>
                <w:lang w:val="en-GB"/>
              </w:rPr>
              <w:t>A, B, C</w:t>
            </w:r>
          </w:p>
        </w:tc>
        <w:tc>
          <w:tcPr>
            <w:tcW w:w="1871" w:type="dxa"/>
            <w:shd w:val="clear" w:color="auto" w:fill="auto"/>
          </w:tcPr>
          <w:p w14:paraId="64D542B5" w14:textId="7F5AE6FC" w:rsidR="00A2449E" w:rsidRPr="00246134" w:rsidRDefault="00A2449E" w:rsidP="00D22FB8">
            <w:pPr>
              <w:pStyle w:val="Textkrper"/>
              <w:rPr>
                <w:color w:val="000000"/>
                <w:lang w:val="en-GB"/>
              </w:rPr>
            </w:pPr>
            <w:r>
              <w:rPr>
                <w:color w:val="000000"/>
                <w:lang w:val="en-GB"/>
              </w:rPr>
              <w:t>E3.01.05</w:t>
            </w:r>
          </w:p>
        </w:tc>
      </w:tr>
      <w:tr w:rsidR="00D22FB8" w:rsidRPr="00246134" w14:paraId="2ABA6E84" w14:textId="77777777">
        <w:tc>
          <w:tcPr>
            <w:tcW w:w="3969" w:type="dxa"/>
            <w:shd w:val="clear" w:color="auto" w:fill="auto"/>
          </w:tcPr>
          <w:p w14:paraId="4BCD007A" w14:textId="77777777" w:rsidR="00D22FB8" w:rsidRPr="00246134" w:rsidRDefault="00D22FB8" w:rsidP="00D22FB8">
            <w:pPr>
              <w:pStyle w:val="Textkrper"/>
              <w:rPr>
                <w:color w:val="000000"/>
                <w:lang w:val="en-GB"/>
              </w:rPr>
            </w:pPr>
            <w:r w:rsidRPr="00246134">
              <w:rPr>
                <w:b/>
                <w:bCs/>
                <w:lang w:val="en-GB"/>
              </w:rPr>
              <w:t>Carnival of cultures</w:t>
            </w:r>
          </w:p>
        </w:tc>
        <w:tc>
          <w:tcPr>
            <w:tcW w:w="3119" w:type="dxa"/>
            <w:shd w:val="clear" w:color="auto" w:fill="auto"/>
          </w:tcPr>
          <w:p w14:paraId="12982E00" w14:textId="77777777" w:rsidR="00D22FB8" w:rsidRPr="00246134" w:rsidRDefault="00D22FB8" w:rsidP="00D22FB8">
            <w:pPr>
              <w:pStyle w:val="Textkrper"/>
              <w:rPr>
                <w:color w:val="000000"/>
                <w:lang w:val="en-GB"/>
              </w:rPr>
            </w:pPr>
          </w:p>
        </w:tc>
        <w:tc>
          <w:tcPr>
            <w:tcW w:w="708" w:type="dxa"/>
            <w:shd w:val="clear" w:color="auto" w:fill="auto"/>
          </w:tcPr>
          <w:p w14:paraId="73297C21" w14:textId="77777777" w:rsidR="00D22FB8" w:rsidRPr="00246134" w:rsidRDefault="00D22FB8" w:rsidP="00D22FB8">
            <w:pPr>
              <w:pStyle w:val="Textkrper"/>
              <w:rPr>
                <w:color w:val="000000"/>
                <w:lang w:val="en-GB"/>
              </w:rPr>
            </w:pPr>
          </w:p>
        </w:tc>
        <w:tc>
          <w:tcPr>
            <w:tcW w:w="1871" w:type="dxa"/>
            <w:shd w:val="clear" w:color="auto" w:fill="auto"/>
          </w:tcPr>
          <w:p w14:paraId="198BFECB" w14:textId="77777777" w:rsidR="00D22FB8" w:rsidRPr="00246134" w:rsidRDefault="00D22FB8" w:rsidP="00D22FB8">
            <w:pPr>
              <w:pStyle w:val="Textkrper"/>
              <w:rPr>
                <w:color w:val="000000"/>
                <w:lang w:val="en-GB"/>
              </w:rPr>
            </w:pPr>
          </w:p>
        </w:tc>
      </w:tr>
      <w:tr w:rsidR="00D22FB8" w:rsidRPr="00246134" w14:paraId="7AC9247A" w14:textId="77777777">
        <w:tc>
          <w:tcPr>
            <w:tcW w:w="3969" w:type="dxa"/>
            <w:shd w:val="clear" w:color="auto" w:fill="auto"/>
          </w:tcPr>
          <w:p w14:paraId="4D2E7D58" w14:textId="77777777" w:rsidR="00D22FB8" w:rsidRPr="000359B2" w:rsidRDefault="00D22FB8" w:rsidP="000359B2">
            <w:pPr>
              <w:pStyle w:val="Textkrper"/>
              <w:rPr>
                <w:color w:val="000000"/>
              </w:rPr>
            </w:pPr>
            <w:r w:rsidRPr="000359B2">
              <w:rPr>
                <w:color w:val="000000"/>
              </w:rPr>
              <w:t>Ich kann mich über eine Kultur informieren.</w:t>
            </w:r>
          </w:p>
          <w:p w14:paraId="0B8B6613" w14:textId="77777777" w:rsidR="00D22FB8" w:rsidRPr="00BB2474" w:rsidRDefault="00D22FB8" w:rsidP="00D22FB8">
            <w:pPr>
              <w:pStyle w:val="Textkrper"/>
              <w:rPr>
                <w:color w:val="000000"/>
              </w:rPr>
            </w:pPr>
            <w:r w:rsidRPr="000359B2">
              <w:rPr>
                <w:color w:val="000000"/>
              </w:rPr>
              <w:t>Ich kann eine Präsentation über eine Kultur erstellen und vortragen.</w:t>
            </w:r>
          </w:p>
        </w:tc>
        <w:tc>
          <w:tcPr>
            <w:tcW w:w="3119" w:type="dxa"/>
            <w:shd w:val="clear" w:color="auto" w:fill="auto"/>
          </w:tcPr>
          <w:p w14:paraId="7DD796DA" w14:textId="77777777" w:rsidR="00D22FB8" w:rsidRPr="00246134" w:rsidRDefault="00D22FB8" w:rsidP="00D22FB8">
            <w:pPr>
              <w:pStyle w:val="Textkrper"/>
              <w:rPr>
                <w:color w:val="000000"/>
                <w:lang w:val="en-GB"/>
              </w:rPr>
            </w:pPr>
            <w:r w:rsidRPr="00246134">
              <w:rPr>
                <w:bCs/>
                <w:lang w:val="en-GB"/>
              </w:rPr>
              <w:t>Carnival of cultures</w:t>
            </w:r>
          </w:p>
        </w:tc>
        <w:tc>
          <w:tcPr>
            <w:tcW w:w="708" w:type="dxa"/>
            <w:shd w:val="clear" w:color="auto" w:fill="auto"/>
          </w:tcPr>
          <w:p w14:paraId="52C332FD" w14:textId="77777777" w:rsidR="00D22FB8" w:rsidRPr="00246134" w:rsidRDefault="00D22FB8" w:rsidP="00D22FB8">
            <w:pPr>
              <w:pStyle w:val="Textkrper"/>
              <w:rPr>
                <w:color w:val="000000"/>
                <w:lang w:val="en-GB"/>
              </w:rPr>
            </w:pPr>
            <w:r w:rsidRPr="00246134">
              <w:rPr>
                <w:color w:val="000000"/>
                <w:lang w:val="en-GB"/>
              </w:rPr>
              <w:t>A</w:t>
            </w:r>
          </w:p>
          <w:p w14:paraId="2587EF40" w14:textId="77777777" w:rsidR="00D22FB8" w:rsidRPr="00246134" w:rsidRDefault="00D22FB8" w:rsidP="00D22FB8">
            <w:pPr>
              <w:pStyle w:val="Textkrper"/>
              <w:rPr>
                <w:color w:val="000000"/>
                <w:lang w:val="en-GB"/>
              </w:rPr>
            </w:pPr>
            <w:r w:rsidRPr="00246134">
              <w:rPr>
                <w:color w:val="000000"/>
                <w:lang w:val="en-GB"/>
              </w:rPr>
              <w:t>B</w:t>
            </w:r>
          </w:p>
          <w:p w14:paraId="6AF22DD5" w14:textId="77777777" w:rsidR="00D22FB8" w:rsidRPr="00246134" w:rsidRDefault="00D22FB8" w:rsidP="00D22FB8">
            <w:pPr>
              <w:pStyle w:val="Textkrper"/>
              <w:rPr>
                <w:color w:val="000000"/>
                <w:lang w:val="en-GB"/>
              </w:rPr>
            </w:pPr>
            <w:r w:rsidRPr="00246134">
              <w:rPr>
                <w:color w:val="000000"/>
                <w:lang w:val="en-GB"/>
              </w:rPr>
              <w:t>C</w:t>
            </w:r>
          </w:p>
        </w:tc>
        <w:tc>
          <w:tcPr>
            <w:tcW w:w="1871" w:type="dxa"/>
            <w:shd w:val="clear" w:color="auto" w:fill="auto"/>
          </w:tcPr>
          <w:p w14:paraId="67D53E6F" w14:textId="500F42DB" w:rsidR="00D22FB8" w:rsidRPr="00246134" w:rsidRDefault="00D22FB8" w:rsidP="00D22FB8">
            <w:pPr>
              <w:pStyle w:val="Textkrper"/>
              <w:rPr>
                <w:color w:val="000000"/>
                <w:lang w:val="en-GB"/>
              </w:rPr>
            </w:pPr>
            <w:r w:rsidRPr="00246134">
              <w:rPr>
                <w:color w:val="000000"/>
                <w:lang w:val="en-GB"/>
              </w:rPr>
              <w:t>E3.03.1</w:t>
            </w:r>
            <w:r w:rsidR="005B3A95">
              <w:rPr>
                <w:color w:val="000000"/>
                <w:lang w:val="en-GB"/>
              </w:rPr>
              <w:t>3</w:t>
            </w:r>
          </w:p>
        </w:tc>
      </w:tr>
      <w:tr w:rsidR="00D22FB8" w:rsidRPr="00281BAF" w14:paraId="5089811D" w14:textId="77777777">
        <w:tc>
          <w:tcPr>
            <w:tcW w:w="3969" w:type="dxa"/>
            <w:shd w:val="clear" w:color="auto" w:fill="auto"/>
          </w:tcPr>
          <w:p w14:paraId="11895BB4" w14:textId="77D7FEC2" w:rsidR="00D22FB8" w:rsidRPr="00246134" w:rsidRDefault="00D22FB8" w:rsidP="00D22FB8">
            <w:pPr>
              <w:pStyle w:val="Textkrper"/>
              <w:rPr>
                <w:color w:val="000000"/>
                <w:lang w:val="en-GB"/>
              </w:rPr>
            </w:pPr>
            <w:r w:rsidRPr="00246134">
              <w:rPr>
                <w:b/>
                <w:bCs/>
                <w:lang w:val="en-GB"/>
              </w:rPr>
              <w:t xml:space="preserve">How to say </w:t>
            </w:r>
            <w:r w:rsidR="00170151">
              <w:rPr>
                <w:b/>
                <w:bCs/>
                <w:lang w:val="en-GB"/>
              </w:rPr>
              <w:t>hello</w:t>
            </w:r>
            <w:r w:rsidRPr="00246134">
              <w:rPr>
                <w:b/>
                <w:bCs/>
                <w:lang w:val="en-GB"/>
              </w:rPr>
              <w:t xml:space="preserve"> all over the world?</w:t>
            </w:r>
          </w:p>
        </w:tc>
        <w:tc>
          <w:tcPr>
            <w:tcW w:w="3119" w:type="dxa"/>
            <w:shd w:val="clear" w:color="auto" w:fill="auto"/>
          </w:tcPr>
          <w:p w14:paraId="5D8FB3C6" w14:textId="77777777" w:rsidR="00D22FB8" w:rsidRPr="00246134" w:rsidRDefault="00D22FB8" w:rsidP="00D22FB8">
            <w:pPr>
              <w:pStyle w:val="Textkrper"/>
              <w:rPr>
                <w:color w:val="000000"/>
                <w:lang w:val="en-GB"/>
              </w:rPr>
            </w:pPr>
          </w:p>
        </w:tc>
        <w:tc>
          <w:tcPr>
            <w:tcW w:w="708" w:type="dxa"/>
            <w:shd w:val="clear" w:color="auto" w:fill="auto"/>
          </w:tcPr>
          <w:p w14:paraId="6CF09349" w14:textId="77777777" w:rsidR="00D22FB8" w:rsidRPr="00246134" w:rsidRDefault="00D22FB8" w:rsidP="00D22FB8">
            <w:pPr>
              <w:pStyle w:val="Textkrper"/>
              <w:rPr>
                <w:color w:val="000000"/>
                <w:lang w:val="en-GB"/>
              </w:rPr>
            </w:pPr>
          </w:p>
        </w:tc>
        <w:tc>
          <w:tcPr>
            <w:tcW w:w="1871" w:type="dxa"/>
            <w:shd w:val="clear" w:color="auto" w:fill="auto"/>
          </w:tcPr>
          <w:p w14:paraId="644F47FC" w14:textId="77777777" w:rsidR="00D22FB8" w:rsidRPr="00246134" w:rsidRDefault="00D22FB8" w:rsidP="00D22FB8">
            <w:pPr>
              <w:pStyle w:val="Textkrper"/>
              <w:rPr>
                <w:color w:val="000000"/>
                <w:lang w:val="en-GB"/>
              </w:rPr>
            </w:pPr>
          </w:p>
        </w:tc>
      </w:tr>
      <w:tr w:rsidR="00D22FB8" w:rsidRPr="00246134" w14:paraId="5A0E10B8" w14:textId="77777777">
        <w:tc>
          <w:tcPr>
            <w:tcW w:w="3969" w:type="dxa"/>
            <w:shd w:val="clear" w:color="auto" w:fill="auto"/>
          </w:tcPr>
          <w:p w14:paraId="462B04F6" w14:textId="77777777" w:rsidR="00D22FB8" w:rsidRPr="000359B2" w:rsidRDefault="00D22FB8" w:rsidP="000359B2">
            <w:pPr>
              <w:pStyle w:val="Textkrper"/>
              <w:rPr>
                <w:color w:val="000000"/>
              </w:rPr>
            </w:pPr>
            <w:r w:rsidRPr="000359B2">
              <w:rPr>
                <w:color w:val="000000"/>
              </w:rPr>
              <w:t>Ich kann  die deutsche Bedeutung zu einem englischen Wort nennen. (A)</w:t>
            </w:r>
          </w:p>
          <w:p w14:paraId="7B6A1985" w14:textId="77777777" w:rsidR="00D22FB8" w:rsidRPr="000359B2" w:rsidRDefault="00D22FB8" w:rsidP="000359B2">
            <w:pPr>
              <w:pStyle w:val="Textkrper"/>
              <w:rPr>
                <w:color w:val="000000"/>
              </w:rPr>
            </w:pPr>
            <w:r w:rsidRPr="000359B2">
              <w:rPr>
                <w:color w:val="000000"/>
              </w:rPr>
              <w:lastRenderedPageBreak/>
              <w:t>Ich kann die englische Bedeutung zu einem deutschen Wort nennen. (B)</w:t>
            </w:r>
          </w:p>
          <w:p w14:paraId="52CA30AA" w14:textId="5EC2CCE0" w:rsidR="00D22FB8" w:rsidRPr="0000555C" w:rsidRDefault="00D22FB8" w:rsidP="00D22FB8">
            <w:pPr>
              <w:pStyle w:val="Textkrper"/>
              <w:rPr>
                <w:lang w:val="en-GB"/>
              </w:rPr>
            </w:pPr>
            <w:r w:rsidRPr="000359B2">
              <w:rPr>
                <w:color w:val="000000"/>
              </w:rPr>
              <w:t>Ich kann die englische Bedeutung zu einem deutschen Wort nennen und einen Beispielsatz geben. (C)</w:t>
            </w:r>
          </w:p>
        </w:tc>
        <w:tc>
          <w:tcPr>
            <w:tcW w:w="3119" w:type="dxa"/>
            <w:shd w:val="clear" w:color="auto" w:fill="auto"/>
          </w:tcPr>
          <w:p w14:paraId="31B9D38F" w14:textId="77777777" w:rsidR="00D22FB8" w:rsidRPr="00246134" w:rsidRDefault="00D22FB8" w:rsidP="00D22FB8">
            <w:pPr>
              <w:pStyle w:val="Textkrper"/>
              <w:rPr>
                <w:color w:val="000000"/>
                <w:lang w:val="en-GB"/>
              </w:rPr>
            </w:pPr>
            <w:r w:rsidRPr="00246134">
              <w:rPr>
                <w:color w:val="000000"/>
                <w:lang w:val="en-GB"/>
              </w:rPr>
              <w:lastRenderedPageBreak/>
              <w:t>Words, words, words!</w:t>
            </w:r>
          </w:p>
        </w:tc>
        <w:tc>
          <w:tcPr>
            <w:tcW w:w="708" w:type="dxa"/>
            <w:shd w:val="clear" w:color="auto" w:fill="auto"/>
          </w:tcPr>
          <w:p w14:paraId="40F5DAB5" w14:textId="77777777" w:rsidR="00D22FB8" w:rsidRPr="00246134" w:rsidRDefault="00D22FB8" w:rsidP="00D22FB8">
            <w:pPr>
              <w:pStyle w:val="Textkrper"/>
              <w:rPr>
                <w:color w:val="000000"/>
                <w:lang w:val="en-GB"/>
              </w:rPr>
            </w:pPr>
            <w:r w:rsidRPr="00246134">
              <w:rPr>
                <w:color w:val="000000"/>
                <w:lang w:val="en-GB"/>
              </w:rPr>
              <w:t>A</w:t>
            </w:r>
          </w:p>
          <w:p w14:paraId="32D42FB7" w14:textId="77777777" w:rsidR="00D22FB8" w:rsidRPr="00246134" w:rsidRDefault="00D22FB8" w:rsidP="00D22FB8">
            <w:pPr>
              <w:pStyle w:val="Textkrper"/>
              <w:rPr>
                <w:color w:val="000000"/>
                <w:lang w:val="en-GB"/>
              </w:rPr>
            </w:pPr>
            <w:r w:rsidRPr="00246134">
              <w:rPr>
                <w:color w:val="000000"/>
                <w:lang w:val="en-GB"/>
              </w:rPr>
              <w:t>B</w:t>
            </w:r>
          </w:p>
          <w:p w14:paraId="113750C8" w14:textId="77777777" w:rsidR="00D22FB8" w:rsidRPr="00246134" w:rsidRDefault="00D22FB8" w:rsidP="00D22FB8">
            <w:pPr>
              <w:pStyle w:val="Textkrper"/>
              <w:rPr>
                <w:color w:val="000000"/>
                <w:lang w:val="en-GB"/>
              </w:rPr>
            </w:pPr>
            <w:r w:rsidRPr="00246134">
              <w:rPr>
                <w:color w:val="000000"/>
                <w:lang w:val="en-GB"/>
              </w:rPr>
              <w:lastRenderedPageBreak/>
              <w:t>C</w:t>
            </w:r>
          </w:p>
        </w:tc>
        <w:tc>
          <w:tcPr>
            <w:tcW w:w="1871" w:type="dxa"/>
            <w:shd w:val="clear" w:color="auto" w:fill="auto"/>
          </w:tcPr>
          <w:p w14:paraId="1222BF35" w14:textId="20428D94" w:rsidR="00D22FB8" w:rsidRPr="00246134" w:rsidRDefault="0000555C" w:rsidP="00D22FB8">
            <w:pPr>
              <w:pStyle w:val="Textkrper"/>
              <w:rPr>
                <w:color w:val="000000"/>
                <w:lang w:val="en-GB"/>
              </w:rPr>
            </w:pPr>
            <w:r>
              <w:rPr>
                <w:color w:val="000000"/>
                <w:lang w:val="en-GB"/>
              </w:rPr>
              <w:lastRenderedPageBreak/>
              <w:t>E3.01.3</w:t>
            </w:r>
            <w:r w:rsidR="00D22FB8" w:rsidRPr="00246134">
              <w:rPr>
                <w:color w:val="000000"/>
                <w:lang w:val="en-GB"/>
              </w:rPr>
              <w:t>1</w:t>
            </w:r>
          </w:p>
        </w:tc>
      </w:tr>
      <w:tr w:rsidR="00D22FB8" w:rsidRPr="00246134" w14:paraId="1C764F05" w14:textId="77777777">
        <w:tc>
          <w:tcPr>
            <w:tcW w:w="3969" w:type="dxa"/>
            <w:shd w:val="clear" w:color="auto" w:fill="auto"/>
          </w:tcPr>
          <w:p w14:paraId="68A45316" w14:textId="08028197" w:rsidR="00D22FB8" w:rsidRPr="000359B2" w:rsidRDefault="000359B2" w:rsidP="000359B2">
            <w:pPr>
              <w:pStyle w:val="Textkrper"/>
              <w:rPr>
                <w:color w:val="000000"/>
              </w:rPr>
            </w:pPr>
            <w:r>
              <w:rPr>
                <w:color w:val="000000"/>
              </w:rPr>
              <w:lastRenderedPageBreak/>
              <w:t xml:space="preserve">Ich kann </w:t>
            </w:r>
            <w:r w:rsidR="00D22FB8" w:rsidRPr="000359B2">
              <w:rPr>
                <w:color w:val="000000"/>
              </w:rPr>
              <w:t>die deutsche Bedeutung zu einem englischen Wort nennen. (A)</w:t>
            </w:r>
          </w:p>
          <w:p w14:paraId="03145095" w14:textId="77777777" w:rsidR="00D22FB8" w:rsidRPr="000359B2" w:rsidRDefault="00D22FB8" w:rsidP="000359B2">
            <w:pPr>
              <w:pStyle w:val="Textkrper"/>
              <w:rPr>
                <w:color w:val="000000"/>
              </w:rPr>
            </w:pPr>
            <w:r w:rsidRPr="000359B2">
              <w:rPr>
                <w:color w:val="000000"/>
              </w:rPr>
              <w:t>Ich kann die englische Bedeutung zu einem deutschen Wort nennen. (B)</w:t>
            </w:r>
          </w:p>
          <w:p w14:paraId="3D641296" w14:textId="77777777" w:rsidR="00D22FB8" w:rsidRPr="00246134" w:rsidRDefault="00D22FB8" w:rsidP="00D22FB8">
            <w:pPr>
              <w:pStyle w:val="Textkrper"/>
              <w:rPr>
                <w:color w:val="000000"/>
                <w:lang w:val="en-GB"/>
              </w:rPr>
            </w:pPr>
            <w:r w:rsidRPr="000359B2">
              <w:rPr>
                <w:color w:val="000000"/>
              </w:rPr>
              <w:t>Ich kann die englische Bedeutung zu einem deutschen Wort nennen und einen Beispielsatz geben. (C)</w:t>
            </w:r>
          </w:p>
        </w:tc>
        <w:tc>
          <w:tcPr>
            <w:tcW w:w="3119" w:type="dxa"/>
            <w:shd w:val="clear" w:color="auto" w:fill="auto"/>
          </w:tcPr>
          <w:p w14:paraId="4329CFA6" w14:textId="77777777" w:rsidR="00D22FB8" w:rsidRPr="00246134" w:rsidRDefault="00D22FB8" w:rsidP="00D22FB8">
            <w:pPr>
              <w:pStyle w:val="Textkrper"/>
              <w:rPr>
                <w:color w:val="000000"/>
                <w:lang w:val="en-GB"/>
              </w:rPr>
            </w:pPr>
            <w:r w:rsidRPr="00246134">
              <w:rPr>
                <w:color w:val="000000"/>
                <w:lang w:val="en-GB"/>
              </w:rPr>
              <w:t>Vocabulary cards</w:t>
            </w:r>
          </w:p>
        </w:tc>
        <w:tc>
          <w:tcPr>
            <w:tcW w:w="708" w:type="dxa"/>
            <w:shd w:val="clear" w:color="auto" w:fill="auto"/>
          </w:tcPr>
          <w:p w14:paraId="360FE4E7"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ACD4457" w14:textId="4C0E6762" w:rsidR="00D22FB8" w:rsidRPr="00246134" w:rsidRDefault="0000555C" w:rsidP="00D22FB8">
            <w:pPr>
              <w:pStyle w:val="Textkrper"/>
              <w:rPr>
                <w:color w:val="000000"/>
                <w:lang w:val="en-GB"/>
              </w:rPr>
            </w:pPr>
            <w:r>
              <w:rPr>
                <w:color w:val="000000"/>
                <w:lang w:val="en-GB"/>
              </w:rPr>
              <w:t>E3.01.33</w:t>
            </w:r>
          </w:p>
          <w:p w14:paraId="4FC38FF3" w14:textId="5FA0F3D7" w:rsidR="00D22FB8" w:rsidRPr="00246134" w:rsidRDefault="00D22FB8" w:rsidP="00D22FB8">
            <w:pPr>
              <w:pStyle w:val="Textkrper"/>
              <w:rPr>
                <w:color w:val="000000"/>
                <w:lang w:val="en-GB"/>
              </w:rPr>
            </w:pPr>
          </w:p>
        </w:tc>
      </w:tr>
      <w:tr w:rsidR="00D22FB8" w:rsidRPr="00246134" w14:paraId="568ADB3B" w14:textId="77777777">
        <w:tc>
          <w:tcPr>
            <w:tcW w:w="3969" w:type="dxa"/>
            <w:shd w:val="clear" w:color="auto" w:fill="auto"/>
          </w:tcPr>
          <w:p w14:paraId="01C24252" w14:textId="77777777" w:rsidR="00D22FB8" w:rsidRPr="00BB2474" w:rsidRDefault="00D22FB8" w:rsidP="00D22FB8">
            <w:pPr>
              <w:pStyle w:val="Textkrper"/>
              <w:rPr>
                <w:color w:val="000000"/>
              </w:rPr>
            </w:pPr>
            <w:r w:rsidRPr="00BB2474">
              <w:t>Ich kann die Fragen zu dem Film mündlich in einem vollständigen Satz  beantworten.</w:t>
            </w:r>
          </w:p>
        </w:tc>
        <w:tc>
          <w:tcPr>
            <w:tcW w:w="3119" w:type="dxa"/>
            <w:shd w:val="clear" w:color="auto" w:fill="auto"/>
          </w:tcPr>
          <w:p w14:paraId="1476EC8E" w14:textId="77777777" w:rsidR="00D22FB8" w:rsidRPr="00246134" w:rsidRDefault="00D22FB8" w:rsidP="00D22FB8">
            <w:pPr>
              <w:pStyle w:val="Textkrper"/>
              <w:rPr>
                <w:color w:val="000000"/>
                <w:lang w:val="en-GB"/>
              </w:rPr>
            </w:pPr>
            <w:r w:rsidRPr="00246134">
              <w:rPr>
                <w:color w:val="000000"/>
                <w:lang w:val="en-GB"/>
              </w:rPr>
              <w:t>Let´s watch a film</w:t>
            </w:r>
          </w:p>
        </w:tc>
        <w:tc>
          <w:tcPr>
            <w:tcW w:w="708" w:type="dxa"/>
            <w:shd w:val="clear" w:color="auto" w:fill="auto"/>
          </w:tcPr>
          <w:p w14:paraId="315DAFDF"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7230D5E6" w14:textId="1E0AC830" w:rsidR="00D22FB8" w:rsidRPr="00246134" w:rsidRDefault="0000555C" w:rsidP="00D22FB8">
            <w:pPr>
              <w:pStyle w:val="Textkrper"/>
              <w:rPr>
                <w:color w:val="000000"/>
                <w:lang w:val="en-GB"/>
              </w:rPr>
            </w:pPr>
            <w:r>
              <w:rPr>
                <w:color w:val="000000"/>
                <w:lang w:val="en-GB"/>
              </w:rPr>
              <w:t>E3.01.34</w:t>
            </w:r>
          </w:p>
        </w:tc>
      </w:tr>
      <w:tr w:rsidR="00D22FB8" w:rsidRPr="00281BAF" w14:paraId="5E1FB884" w14:textId="77777777">
        <w:tc>
          <w:tcPr>
            <w:tcW w:w="3969" w:type="dxa"/>
            <w:shd w:val="clear" w:color="auto" w:fill="auto"/>
          </w:tcPr>
          <w:p w14:paraId="280937E2" w14:textId="77777777" w:rsidR="00D22FB8" w:rsidRPr="00246134" w:rsidRDefault="00D22FB8" w:rsidP="00D22FB8">
            <w:pPr>
              <w:pStyle w:val="Textkrper"/>
              <w:rPr>
                <w:color w:val="000000"/>
                <w:lang w:val="en-GB"/>
              </w:rPr>
            </w:pPr>
            <w:r w:rsidRPr="00246134">
              <w:rPr>
                <w:b/>
                <w:color w:val="000000"/>
                <w:lang w:val="en-GB"/>
              </w:rPr>
              <w:t>Everybody is different – so what!</w:t>
            </w:r>
          </w:p>
        </w:tc>
        <w:tc>
          <w:tcPr>
            <w:tcW w:w="3119" w:type="dxa"/>
            <w:shd w:val="clear" w:color="auto" w:fill="auto"/>
          </w:tcPr>
          <w:p w14:paraId="04B19D97" w14:textId="77777777" w:rsidR="00D22FB8" w:rsidRPr="00246134" w:rsidRDefault="00D22FB8" w:rsidP="00D22FB8">
            <w:pPr>
              <w:pStyle w:val="Textkrper"/>
              <w:rPr>
                <w:color w:val="000000"/>
                <w:lang w:val="en-GB"/>
              </w:rPr>
            </w:pPr>
          </w:p>
        </w:tc>
        <w:tc>
          <w:tcPr>
            <w:tcW w:w="708" w:type="dxa"/>
            <w:shd w:val="clear" w:color="auto" w:fill="auto"/>
          </w:tcPr>
          <w:p w14:paraId="2CF75E15" w14:textId="77777777" w:rsidR="00D22FB8" w:rsidRPr="00246134" w:rsidRDefault="00D22FB8" w:rsidP="00D22FB8">
            <w:pPr>
              <w:pStyle w:val="Textkrper"/>
              <w:rPr>
                <w:color w:val="000000"/>
                <w:lang w:val="en-GB"/>
              </w:rPr>
            </w:pPr>
          </w:p>
        </w:tc>
        <w:tc>
          <w:tcPr>
            <w:tcW w:w="1871" w:type="dxa"/>
            <w:shd w:val="clear" w:color="auto" w:fill="auto"/>
          </w:tcPr>
          <w:p w14:paraId="28E11642" w14:textId="77777777" w:rsidR="00D22FB8" w:rsidRPr="00246134" w:rsidRDefault="00D22FB8" w:rsidP="00D22FB8">
            <w:pPr>
              <w:pStyle w:val="Textkrper"/>
              <w:rPr>
                <w:color w:val="000000"/>
                <w:lang w:val="en-GB"/>
              </w:rPr>
            </w:pPr>
          </w:p>
        </w:tc>
      </w:tr>
      <w:tr w:rsidR="00D22FB8" w:rsidRPr="00246134" w14:paraId="4A446F0E" w14:textId="77777777">
        <w:tc>
          <w:tcPr>
            <w:tcW w:w="3969" w:type="dxa"/>
            <w:shd w:val="clear" w:color="auto" w:fill="auto"/>
          </w:tcPr>
          <w:p w14:paraId="01F6984B" w14:textId="77777777" w:rsidR="00D22FB8" w:rsidRPr="00BB2474" w:rsidRDefault="00D22FB8" w:rsidP="00D22FB8">
            <w:pPr>
              <w:pStyle w:val="Textkrper"/>
              <w:jc w:val="left"/>
              <w:rPr>
                <w:color w:val="000000"/>
              </w:rPr>
            </w:pPr>
            <w:r w:rsidRPr="00BB2474">
              <w:rPr>
                <w:szCs w:val="22"/>
                <w:lang w:eastAsia="en-US"/>
              </w:rPr>
              <w:t>Ich kann je nach Rolle im Team und mit dem Lehrer über das Fotoprojekt sprechen und meine Ideen äußern.</w:t>
            </w:r>
          </w:p>
        </w:tc>
        <w:tc>
          <w:tcPr>
            <w:tcW w:w="3119" w:type="dxa"/>
            <w:shd w:val="clear" w:color="auto" w:fill="auto"/>
          </w:tcPr>
          <w:p w14:paraId="6C3D1DC8" w14:textId="77777777" w:rsidR="00D22FB8" w:rsidRPr="00246134" w:rsidRDefault="00795039" w:rsidP="00D22FB8">
            <w:pPr>
              <w:pStyle w:val="Textkrper"/>
              <w:rPr>
                <w:color w:val="000000"/>
                <w:lang w:val="en-GB"/>
              </w:rPr>
            </w:pPr>
            <w:r w:rsidRPr="00246134">
              <w:rPr>
                <w:color w:val="000000"/>
                <w:lang w:val="en-GB"/>
              </w:rPr>
              <w:t>Everybody is different – so what! Photoprojekt - Planen</w:t>
            </w:r>
          </w:p>
        </w:tc>
        <w:tc>
          <w:tcPr>
            <w:tcW w:w="708" w:type="dxa"/>
            <w:shd w:val="clear" w:color="auto" w:fill="auto"/>
          </w:tcPr>
          <w:p w14:paraId="7FAC65C2"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3C8CE2C" w14:textId="74ADB4F8" w:rsidR="00D22FB8" w:rsidRPr="00246134" w:rsidRDefault="00AA64F9" w:rsidP="00D22FB8">
            <w:pPr>
              <w:pStyle w:val="Textkrper"/>
              <w:rPr>
                <w:color w:val="000000"/>
                <w:lang w:val="en-GB"/>
              </w:rPr>
            </w:pPr>
            <w:r>
              <w:rPr>
                <w:color w:val="000000"/>
                <w:lang w:val="en-GB"/>
              </w:rPr>
              <w:t>E3.01.45</w:t>
            </w:r>
          </w:p>
          <w:p w14:paraId="199A29DB" w14:textId="77777777" w:rsidR="00D22FB8" w:rsidRPr="00246134" w:rsidRDefault="00D22FB8" w:rsidP="00D22FB8">
            <w:pPr>
              <w:pStyle w:val="Textkrper"/>
              <w:rPr>
                <w:color w:val="000000"/>
                <w:lang w:val="en-GB"/>
              </w:rPr>
            </w:pPr>
          </w:p>
        </w:tc>
      </w:tr>
      <w:tr w:rsidR="00D22FB8" w:rsidRPr="00246134" w14:paraId="2A723E12" w14:textId="77777777">
        <w:tc>
          <w:tcPr>
            <w:tcW w:w="3969" w:type="dxa"/>
            <w:shd w:val="clear" w:color="auto" w:fill="auto"/>
          </w:tcPr>
          <w:p w14:paraId="3E654447" w14:textId="77777777" w:rsidR="00D22FB8" w:rsidRPr="00BB2474" w:rsidRDefault="00D22FB8" w:rsidP="00D22FB8">
            <w:pPr>
              <w:pStyle w:val="Textkrper"/>
              <w:rPr>
                <w:color w:val="000000"/>
              </w:rPr>
            </w:pPr>
            <w:r w:rsidRPr="00BB2474">
              <w:rPr>
                <w:szCs w:val="22"/>
                <w:lang w:eastAsia="en-US"/>
              </w:rPr>
              <w:t>Ich kann meinen Teil der Kurzgeschichte vor der Klasse und den Lehrern präsentieren.</w:t>
            </w:r>
          </w:p>
        </w:tc>
        <w:tc>
          <w:tcPr>
            <w:tcW w:w="3119" w:type="dxa"/>
            <w:shd w:val="clear" w:color="auto" w:fill="auto"/>
          </w:tcPr>
          <w:p w14:paraId="4DF9299D" w14:textId="77777777" w:rsidR="00D22FB8" w:rsidRPr="00246134" w:rsidRDefault="00795039" w:rsidP="00D22FB8">
            <w:pPr>
              <w:pStyle w:val="Textkrper"/>
              <w:rPr>
                <w:color w:val="000000"/>
                <w:lang w:val="en-GB"/>
              </w:rPr>
            </w:pPr>
            <w:r w:rsidRPr="00246134">
              <w:rPr>
                <w:color w:val="000000"/>
                <w:lang w:val="en-GB"/>
              </w:rPr>
              <w:t>Everybody is different – so what! Photoprojekt - Kontrollieren</w:t>
            </w:r>
          </w:p>
        </w:tc>
        <w:tc>
          <w:tcPr>
            <w:tcW w:w="708" w:type="dxa"/>
            <w:shd w:val="clear" w:color="auto" w:fill="auto"/>
          </w:tcPr>
          <w:p w14:paraId="6ABE535C"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2290DCC5" w14:textId="1F88B8A6" w:rsidR="00D22FB8" w:rsidRPr="00246134" w:rsidRDefault="00AA64F9" w:rsidP="00D22FB8">
            <w:pPr>
              <w:pStyle w:val="Textkrper"/>
              <w:rPr>
                <w:color w:val="000000"/>
                <w:lang w:val="en-GB"/>
              </w:rPr>
            </w:pPr>
            <w:r>
              <w:rPr>
                <w:color w:val="000000"/>
                <w:lang w:val="en-GB"/>
              </w:rPr>
              <w:t>E3.01.48</w:t>
            </w:r>
          </w:p>
        </w:tc>
      </w:tr>
      <w:tr w:rsidR="00D22FB8" w:rsidRPr="00246134" w14:paraId="586808D4" w14:textId="77777777">
        <w:tc>
          <w:tcPr>
            <w:tcW w:w="3969" w:type="dxa"/>
            <w:shd w:val="clear" w:color="auto" w:fill="auto"/>
          </w:tcPr>
          <w:p w14:paraId="7BC3FD78" w14:textId="495888DA" w:rsidR="00D22FB8" w:rsidRPr="0081504E" w:rsidRDefault="00D22FB8" w:rsidP="00D22FB8">
            <w:pPr>
              <w:pStyle w:val="Textkrper"/>
              <w:jc w:val="left"/>
              <w:rPr>
                <w:b/>
                <w:color w:val="000000"/>
              </w:rPr>
            </w:pPr>
            <w:r w:rsidRPr="0081504E">
              <w:rPr>
                <w:b/>
                <w:color w:val="000000"/>
              </w:rPr>
              <w:t>4</w:t>
            </w:r>
            <w:r w:rsidR="0081504E" w:rsidRPr="0081504E">
              <w:rPr>
                <w:b/>
                <w:color w:val="000000"/>
              </w:rPr>
              <w:t>.</w:t>
            </w:r>
            <w:r w:rsidRPr="0081504E">
              <w:rPr>
                <w:b/>
                <w:color w:val="000000"/>
              </w:rPr>
              <w:t xml:space="preserve"> An Gesprächen teilnehmen</w:t>
            </w:r>
          </w:p>
        </w:tc>
        <w:tc>
          <w:tcPr>
            <w:tcW w:w="3119" w:type="dxa"/>
            <w:shd w:val="clear" w:color="auto" w:fill="auto"/>
          </w:tcPr>
          <w:p w14:paraId="28DFE8FE" w14:textId="77777777" w:rsidR="00D22FB8" w:rsidRPr="0081504E" w:rsidRDefault="00D22FB8" w:rsidP="00D22FB8">
            <w:pPr>
              <w:pStyle w:val="Textkrper"/>
              <w:rPr>
                <w:color w:val="000000"/>
              </w:rPr>
            </w:pPr>
          </w:p>
        </w:tc>
        <w:tc>
          <w:tcPr>
            <w:tcW w:w="708" w:type="dxa"/>
            <w:shd w:val="clear" w:color="auto" w:fill="auto"/>
          </w:tcPr>
          <w:p w14:paraId="30FA309D" w14:textId="77777777" w:rsidR="00D22FB8" w:rsidRPr="0081504E" w:rsidRDefault="00D22FB8" w:rsidP="00D22FB8">
            <w:pPr>
              <w:pStyle w:val="Textkrper"/>
              <w:rPr>
                <w:color w:val="000000"/>
              </w:rPr>
            </w:pPr>
          </w:p>
        </w:tc>
        <w:tc>
          <w:tcPr>
            <w:tcW w:w="1871" w:type="dxa"/>
            <w:shd w:val="clear" w:color="auto" w:fill="auto"/>
          </w:tcPr>
          <w:p w14:paraId="0927D6CC" w14:textId="77777777" w:rsidR="00D22FB8" w:rsidRPr="0081504E" w:rsidRDefault="00D22FB8" w:rsidP="00D22FB8">
            <w:pPr>
              <w:pStyle w:val="Textkrper"/>
              <w:rPr>
                <w:color w:val="000000"/>
              </w:rPr>
            </w:pPr>
          </w:p>
        </w:tc>
      </w:tr>
      <w:tr w:rsidR="00D22FB8" w:rsidRPr="00281BAF" w14:paraId="6A33BA52" w14:textId="77777777">
        <w:tc>
          <w:tcPr>
            <w:tcW w:w="3969" w:type="dxa"/>
            <w:shd w:val="clear" w:color="auto" w:fill="auto"/>
          </w:tcPr>
          <w:p w14:paraId="2A279A1D" w14:textId="77777777" w:rsidR="00D22FB8" w:rsidRPr="003E4576" w:rsidRDefault="00D22FB8" w:rsidP="00D22FB8">
            <w:pPr>
              <w:pStyle w:val="Textkrper"/>
              <w:rPr>
                <w:color w:val="000000"/>
                <w:lang w:val="en-US"/>
              </w:rPr>
            </w:pPr>
            <w:r w:rsidRPr="003E4576">
              <w:rPr>
                <w:b/>
                <w:bCs/>
                <w:lang w:val="en-US"/>
              </w:rPr>
              <w:t>Getting to know each other</w:t>
            </w:r>
          </w:p>
        </w:tc>
        <w:tc>
          <w:tcPr>
            <w:tcW w:w="3119" w:type="dxa"/>
            <w:shd w:val="clear" w:color="auto" w:fill="auto"/>
          </w:tcPr>
          <w:p w14:paraId="4C500FFE" w14:textId="77777777" w:rsidR="00D22FB8" w:rsidRPr="003E4576" w:rsidRDefault="00D22FB8" w:rsidP="00D22FB8">
            <w:pPr>
              <w:pStyle w:val="Textkrper"/>
              <w:rPr>
                <w:color w:val="000000"/>
                <w:lang w:val="en-US"/>
              </w:rPr>
            </w:pPr>
          </w:p>
        </w:tc>
        <w:tc>
          <w:tcPr>
            <w:tcW w:w="708" w:type="dxa"/>
            <w:shd w:val="clear" w:color="auto" w:fill="auto"/>
          </w:tcPr>
          <w:p w14:paraId="36826BB9" w14:textId="77777777" w:rsidR="00D22FB8" w:rsidRPr="003E4576" w:rsidRDefault="00D22FB8" w:rsidP="00D22FB8">
            <w:pPr>
              <w:pStyle w:val="Textkrper"/>
              <w:rPr>
                <w:color w:val="000000"/>
                <w:lang w:val="en-US"/>
              </w:rPr>
            </w:pPr>
          </w:p>
        </w:tc>
        <w:tc>
          <w:tcPr>
            <w:tcW w:w="1871" w:type="dxa"/>
            <w:shd w:val="clear" w:color="auto" w:fill="auto"/>
          </w:tcPr>
          <w:p w14:paraId="446B79FD" w14:textId="77777777" w:rsidR="00D22FB8" w:rsidRPr="003E4576" w:rsidRDefault="00D22FB8" w:rsidP="00D22FB8">
            <w:pPr>
              <w:pStyle w:val="Textkrper"/>
              <w:rPr>
                <w:color w:val="000000"/>
                <w:lang w:val="en-US"/>
              </w:rPr>
            </w:pPr>
          </w:p>
        </w:tc>
      </w:tr>
      <w:tr w:rsidR="00D22FB8" w:rsidRPr="00246134" w14:paraId="256FD63E" w14:textId="77777777">
        <w:tc>
          <w:tcPr>
            <w:tcW w:w="3969" w:type="dxa"/>
            <w:shd w:val="clear" w:color="auto" w:fill="auto"/>
          </w:tcPr>
          <w:p w14:paraId="5D7FCCB4" w14:textId="280CF3F7" w:rsidR="00D22FB8" w:rsidRPr="000359B2" w:rsidRDefault="00D22FB8" w:rsidP="000359B2">
            <w:pPr>
              <w:pStyle w:val="Textkrper"/>
              <w:jc w:val="left"/>
              <w:rPr>
                <w:szCs w:val="22"/>
                <w:lang w:eastAsia="en-US"/>
              </w:rPr>
            </w:pPr>
            <w:r w:rsidRPr="000359B2">
              <w:rPr>
                <w:szCs w:val="22"/>
                <w:lang w:eastAsia="en-US"/>
              </w:rPr>
              <w:t>Ich kann mich über meine Familie austa</w:t>
            </w:r>
            <w:r w:rsidRPr="000359B2">
              <w:rPr>
                <w:szCs w:val="22"/>
                <w:lang w:eastAsia="en-US"/>
              </w:rPr>
              <w:t>u</w:t>
            </w:r>
            <w:r w:rsidRPr="000359B2">
              <w:rPr>
                <w:szCs w:val="22"/>
                <w:lang w:eastAsia="en-US"/>
              </w:rPr>
              <w:t>schen</w:t>
            </w:r>
            <w:r w:rsidR="005B3A95" w:rsidRPr="000359B2">
              <w:rPr>
                <w:szCs w:val="22"/>
                <w:lang w:eastAsia="en-US"/>
              </w:rPr>
              <w:t>.</w:t>
            </w:r>
          </w:p>
          <w:p w14:paraId="0ADD0B55" w14:textId="4281801B" w:rsidR="00D22FB8" w:rsidRPr="00BB2474" w:rsidRDefault="00D22FB8" w:rsidP="000359B2">
            <w:pPr>
              <w:pStyle w:val="Textkrper"/>
              <w:jc w:val="left"/>
              <w:rPr>
                <w:color w:val="000000"/>
              </w:rPr>
            </w:pPr>
            <w:r w:rsidRPr="000359B2">
              <w:rPr>
                <w:szCs w:val="22"/>
                <w:lang w:eastAsia="en-US"/>
              </w:rPr>
              <w:t>Ich kann Gemeinsamkeiten und Unterschiede verschiedener Familien erkennen und noti</w:t>
            </w:r>
            <w:r w:rsidRPr="000359B2">
              <w:rPr>
                <w:szCs w:val="22"/>
                <w:lang w:eastAsia="en-US"/>
              </w:rPr>
              <w:t>e</w:t>
            </w:r>
            <w:r w:rsidRPr="000359B2">
              <w:rPr>
                <w:szCs w:val="22"/>
                <w:lang w:eastAsia="en-US"/>
              </w:rPr>
              <w:t>ren</w:t>
            </w:r>
            <w:r w:rsidR="0029706F" w:rsidRPr="000359B2">
              <w:rPr>
                <w:szCs w:val="22"/>
                <w:lang w:eastAsia="en-US"/>
              </w:rPr>
              <w:t>.</w:t>
            </w:r>
          </w:p>
        </w:tc>
        <w:tc>
          <w:tcPr>
            <w:tcW w:w="3119" w:type="dxa"/>
            <w:shd w:val="clear" w:color="auto" w:fill="auto"/>
          </w:tcPr>
          <w:p w14:paraId="5D086B9B" w14:textId="77777777" w:rsidR="00D22FB8" w:rsidRPr="00246134" w:rsidRDefault="00D22FB8" w:rsidP="00D22FB8">
            <w:pPr>
              <w:pStyle w:val="Textkrper"/>
              <w:rPr>
                <w:color w:val="000000"/>
                <w:lang w:val="en-GB"/>
              </w:rPr>
            </w:pPr>
            <w:r w:rsidRPr="00246134">
              <w:rPr>
                <w:color w:val="000000"/>
                <w:lang w:val="en-GB"/>
              </w:rPr>
              <w:t>My family</w:t>
            </w:r>
          </w:p>
        </w:tc>
        <w:tc>
          <w:tcPr>
            <w:tcW w:w="708" w:type="dxa"/>
            <w:shd w:val="clear" w:color="auto" w:fill="auto"/>
          </w:tcPr>
          <w:p w14:paraId="27150E33"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6DCE7BCA" w14:textId="2F1EC38D" w:rsidR="00D22FB8" w:rsidRPr="00246134" w:rsidRDefault="00D22FB8" w:rsidP="00D22FB8">
            <w:pPr>
              <w:pStyle w:val="Textkrper"/>
              <w:rPr>
                <w:color w:val="000000"/>
                <w:lang w:val="en-GB"/>
              </w:rPr>
            </w:pPr>
            <w:r w:rsidRPr="00246134">
              <w:rPr>
                <w:color w:val="000000"/>
                <w:lang w:val="en-GB"/>
              </w:rPr>
              <w:t>E4.02.0</w:t>
            </w:r>
            <w:r w:rsidR="005B3A95">
              <w:rPr>
                <w:color w:val="000000"/>
                <w:lang w:val="en-GB"/>
              </w:rPr>
              <w:t>6</w:t>
            </w:r>
          </w:p>
        </w:tc>
      </w:tr>
      <w:tr w:rsidR="00D22FB8" w:rsidRPr="00246134" w14:paraId="150D6181" w14:textId="77777777">
        <w:tc>
          <w:tcPr>
            <w:tcW w:w="3969" w:type="dxa"/>
            <w:shd w:val="clear" w:color="auto" w:fill="auto"/>
          </w:tcPr>
          <w:p w14:paraId="4E7AC4B1" w14:textId="77777777" w:rsidR="00D22FB8" w:rsidRPr="00246134" w:rsidRDefault="00D22FB8" w:rsidP="00D22FB8">
            <w:pPr>
              <w:pStyle w:val="Textkrper"/>
              <w:rPr>
                <w:color w:val="000000"/>
                <w:lang w:val="en-GB"/>
              </w:rPr>
            </w:pPr>
            <w:r w:rsidRPr="00246134">
              <w:rPr>
                <w:b/>
                <w:bCs/>
                <w:lang w:val="en-GB"/>
              </w:rPr>
              <w:t>Carnival of cultures</w:t>
            </w:r>
          </w:p>
        </w:tc>
        <w:tc>
          <w:tcPr>
            <w:tcW w:w="3119" w:type="dxa"/>
            <w:shd w:val="clear" w:color="auto" w:fill="auto"/>
          </w:tcPr>
          <w:p w14:paraId="56D88EAB" w14:textId="77777777" w:rsidR="00D22FB8" w:rsidRPr="00246134" w:rsidRDefault="00D22FB8" w:rsidP="00D22FB8">
            <w:pPr>
              <w:pStyle w:val="Textkrper"/>
              <w:rPr>
                <w:color w:val="000000"/>
                <w:lang w:val="en-GB"/>
              </w:rPr>
            </w:pPr>
          </w:p>
        </w:tc>
        <w:tc>
          <w:tcPr>
            <w:tcW w:w="708" w:type="dxa"/>
            <w:shd w:val="clear" w:color="auto" w:fill="auto"/>
          </w:tcPr>
          <w:p w14:paraId="4CE62431" w14:textId="77777777" w:rsidR="00D22FB8" w:rsidRPr="00246134" w:rsidRDefault="00D22FB8" w:rsidP="00D22FB8">
            <w:pPr>
              <w:pStyle w:val="Textkrper"/>
              <w:rPr>
                <w:color w:val="000000"/>
                <w:lang w:val="en-GB"/>
              </w:rPr>
            </w:pPr>
          </w:p>
        </w:tc>
        <w:tc>
          <w:tcPr>
            <w:tcW w:w="1871" w:type="dxa"/>
            <w:shd w:val="clear" w:color="auto" w:fill="auto"/>
          </w:tcPr>
          <w:p w14:paraId="34073F1F" w14:textId="77777777" w:rsidR="00D22FB8" w:rsidRPr="00246134" w:rsidRDefault="00D22FB8" w:rsidP="00D22FB8">
            <w:pPr>
              <w:pStyle w:val="Textkrper"/>
              <w:rPr>
                <w:color w:val="000000"/>
                <w:lang w:val="en-GB"/>
              </w:rPr>
            </w:pPr>
          </w:p>
        </w:tc>
      </w:tr>
      <w:tr w:rsidR="00D22FB8" w:rsidRPr="00246134" w14:paraId="3344C7D3" w14:textId="77777777">
        <w:tc>
          <w:tcPr>
            <w:tcW w:w="3969" w:type="dxa"/>
            <w:shd w:val="clear" w:color="auto" w:fill="auto"/>
          </w:tcPr>
          <w:p w14:paraId="3D625227" w14:textId="77777777" w:rsidR="00D22FB8" w:rsidRPr="00246134" w:rsidRDefault="00D22FB8" w:rsidP="00D22FB8">
            <w:pPr>
              <w:pStyle w:val="Textkrper"/>
              <w:rPr>
                <w:color w:val="000000"/>
                <w:lang w:val="en-GB"/>
              </w:rPr>
            </w:pPr>
            <w:r w:rsidRPr="00246134">
              <w:rPr>
                <w:bCs/>
                <w:lang w:val="en-GB"/>
              </w:rPr>
              <w:t>Carnival of cultures</w:t>
            </w:r>
          </w:p>
        </w:tc>
        <w:tc>
          <w:tcPr>
            <w:tcW w:w="3119" w:type="dxa"/>
            <w:shd w:val="clear" w:color="auto" w:fill="auto"/>
          </w:tcPr>
          <w:p w14:paraId="7FF67629" w14:textId="72ACE7B4" w:rsidR="00D22FB8" w:rsidRPr="00246134" w:rsidRDefault="005B3A95" w:rsidP="005B3A95">
            <w:pPr>
              <w:pStyle w:val="Textkrper"/>
              <w:rPr>
                <w:color w:val="000000"/>
                <w:lang w:val="en-GB"/>
              </w:rPr>
            </w:pPr>
            <w:r>
              <w:rPr>
                <w:color w:val="000000"/>
                <w:lang w:val="en-GB"/>
              </w:rPr>
              <w:t>Einführung in das Lernthema</w:t>
            </w:r>
          </w:p>
        </w:tc>
        <w:tc>
          <w:tcPr>
            <w:tcW w:w="708" w:type="dxa"/>
            <w:shd w:val="clear" w:color="auto" w:fill="auto"/>
          </w:tcPr>
          <w:p w14:paraId="2D1FF47D"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3DF320F9" w14:textId="6F813D42" w:rsidR="00D22FB8" w:rsidRPr="00246134" w:rsidRDefault="00D22FB8" w:rsidP="00D22FB8">
            <w:pPr>
              <w:pStyle w:val="Textkrper"/>
              <w:rPr>
                <w:color w:val="000000"/>
                <w:lang w:val="en-GB"/>
              </w:rPr>
            </w:pPr>
            <w:r w:rsidRPr="00246134">
              <w:rPr>
                <w:color w:val="000000"/>
                <w:lang w:val="en-GB"/>
              </w:rPr>
              <w:t>E4.04.1</w:t>
            </w:r>
            <w:r w:rsidR="005B3A95">
              <w:rPr>
                <w:color w:val="000000"/>
                <w:lang w:val="en-GB"/>
              </w:rPr>
              <w:t>2</w:t>
            </w:r>
          </w:p>
        </w:tc>
      </w:tr>
      <w:tr w:rsidR="00D22FB8" w:rsidRPr="00281BAF" w14:paraId="4F146D9A" w14:textId="77777777">
        <w:tc>
          <w:tcPr>
            <w:tcW w:w="3969" w:type="dxa"/>
            <w:shd w:val="clear" w:color="auto" w:fill="auto"/>
          </w:tcPr>
          <w:p w14:paraId="70B2BB8C" w14:textId="4785D069" w:rsidR="00D22FB8" w:rsidRPr="00246134" w:rsidRDefault="00D22FB8" w:rsidP="00D22FB8">
            <w:pPr>
              <w:pStyle w:val="Textkrper"/>
              <w:rPr>
                <w:color w:val="000000"/>
                <w:lang w:val="en-GB"/>
              </w:rPr>
            </w:pPr>
            <w:r w:rsidRPr="00246134">
              <w:rPr>
                <w:b/>
                <w:bCs/>
                <w:lang w:val="en-GB"/>
              </w:rPr>
              <w:t xml:space="preserve">How to say </w:t>
            </w:r>
            <w:r w:rsidR="00170151">
              <w:rPr>
                <w:b/>
                <w:bCs/>
                <w:lang w:val="en-GB"/>
              </w:rPr>
              <w:t>hello</w:t>
            </w:r>
            <w:r w:rsidRPr="00246134">
              <w:rPr>
                <w:b/>
                <w:bCs/>
                <w:lang w:val="en-GB"/>
              </w:rPr>
              <w:t xml:space="preserve"> all over the world?</w:t>
            </w:r>
          </w:p>
        </w:tc>
        <w:tc>
          <w:tcPr>
            <w:tcW w:w="3119" w:type="dxa"/>
            <w:shd w:val="clear" w:color="auto" w:fill="auto"/>
          </w:tcPr>
          <w:p w14:paraId="13D1D828" w14:textId="77777777" w:rsidR="00D22FB8" w:rsidRPr="00246134" w:rsidRDefault="00D22FB8" w:rsidP="00D22FB8">
            <w:pPr>
              <w:pStyle w:val="Textkrper"/>
              <w:rPr>
                <w:color w:val="000000"/>
                <w:lang w:val="en-GB"/>
              </w:rPr>
            </w:pPr>
          </w:p>
        </w:tc>
        <w:tc>
          <w:tcPr>
            <w:tcW w:w="708" w:type="dxa"/>
            <w:shd w:val="clear" w:color="auto" w:fill="auto"/>
          </w:tcPr>
          <w:p w14:paraId="745E3864" w14:textId="77777777" w:rsidR="00D22FB8" w:rsidRPr="00246134" w:rsidRDefault="00D22FB8" w:rsidP="00D22FB8">
            <w:pPr>
              <w:pStyle w:val="Textkrper"/>
              <w:rPr>
                <w:color w:val="000000"/>
                <w:lang w:val="en-GB"/>
              </w:rPr>
            </w:pPr>
          </w:p>
        </w:tc>
        <w:tc>
          <w:tcPr>
            <w:tcW w:w="1871" w:type="dxa"/>
            <w:shd w:val="clear" w:color="auto" w:fill="auto"/>
          </w:tcPr>
          <w:p w14:paraId="5DA64791" w14:textId="77777777" w:rsidR="00D22FB8" w:rsidRPr="00246134" w:rsidRDefault="00D22FB8" w:rsidP="00D22FB8">
            <w:pPr>
              <w:pStyle w:val="Textkrper"/>
              <w:rPr>
                <w:color w:val="000000"/>
                <w:lang w:val="en-GB"/>
              </w:rPr>
            </w:pPr>
          </w:p>
        </w:tc>
      </w:tr>
      <w:tr w:rsidR="00D22FB8" w:rsidRPr="00246134" w14:paraId="7EBE2147" w14:textId="77777777">
        <w:tc>
          <w:tcPr>
            <w:tcW w:w="3969" w:type="dxa"/>
            <w:shd w:val="clear" w:color="auto" w:fill="auto"/>
          </w:tcPr>
          <w:p w14:paraId="5DBD844F" w14:textId="77777777" w:rsidR="00D22FB8" w:rsidRPr="000359B2" w:rsidRDefault="00D22FB8" w:rsidP="000359B2">
            <w:pPr>
              <w:pStyle w:val="Textkrper"/>
              <w:jc w:val="left"/>
              <w:rPr>
                <w:szCs w:val="22"/>
                <w:lang w:eastAsia="en-US"/>
              </w:rPr>
            </w:pPr>
            <w:r w:rsidRPr="000359B2">
              <w:rPr>
                <w:szCs w:val="22"/>
                <w:lang w:eastAsia="en-US"/>
              </w:rPr>
              <w:t>Ich kann erklären, wie ich meine Familie und meine Freunde begrüße.</w:t>
            </w:r>
          </w:p>
          <w:p w14:paraId="4A89C2F5" w14:textId="77777777" w:rsidR="00D22FB8" w:rsidRPr="000359B2" w:rsidRDefault="00D22FB8" w:rsidP="000359B2">
            <w:pPr>
              <w:pStyle w:val="Textkrper"/>
              <w:jc w:val="left"/>
              <w:rPr>
                <w:szCs w:val="22"/>
                <w:lang w:eastAsia="en-US"/>
              </w:rPr>
            </w:pPr>
            <w:r w:rsidRPr="000359B2">
              <w:rPr>
                <w:szCs w:val="22"/>
                <w:lang w:eastAsia="en-US"/>
              </w:rPr>
              <w:t>Ich kann im Gespräch mitentscheiden, welche Begrüßungsart mein Team im Rollenspiel präsentiert.</w:t>
            </w:r>
          </w:p>
          <w:p w14:paraId="22091F4D" w14:textId="77777777" w:rsidR="00D22FB8" w:rsidRPr="00BB2474" w:rsidRDefault="00D22FB8" w:rsidP="000359B2">
            <w:pPr>
              <w:pStyle w:val="Textkrper"/>
              <w:jc w:val="left"/>
              <w:rPr>
                <w:color w:val="000000"/>
              </w:rPr>
            </w:pPr>
            <w:r w:rsidRPr="000359B2">
              <w:rPr>
                <w:szCs w:val="22"/>
                <w:lang w:eastAsia="en-US"/>
              </w:rPr>
              <w:t>Ich kann meine Rollenspielsätze auf Englisch äußern.</w:t>
            </w:r>
          </w:p>
        </w:tc>
        <w:tc>
          <w:tcPr>
            <w:tcW w:w="3119" w:type="dxa"/>
            <w:shd w:val="clear" w:color="auto" w:fill="auto"/>
          </w:tcPr>
          <w:p w14:paraId="53028ED5" w14:textId="77777777" w:rsidR="00D22FB8" w:rsidRPr="00246134" w:rsidRDefault="00D22FB8" w:rsidP="00D22FB8">
            <w:pPr>
              <w:pStyle w:val="Textkrper"/>
              <w:rPr>
                <w:color w:val="000000"/>
                <w:lang w:val="en-GB"/>
              </w:rPr>
            </w:pPr>
            <w:r w:rsidRPr="00246134">
              <w:rPr>
                <w:color w:val="000000"/>
                <w:lang w:val="en-GB"/>
              </w:rPr>
              <w:t>Role play</w:t>
            </w:r>
          </w:p>
        </w:tc>
        <w:tc>
          <w:tcPr>
            <w:tcW w:w="708" w:type="dxa"/>
            <w:shd w:val="clear" w:color="auto" w:fill="auto"/>
          </w:tcPr>
          <w:p w14:paraId="242E749F" w14:textId="77777777" w:rsidR="00D22FB8" w:rsidRPr="00246134" w:rsidRDefault="00D22FB8" w:rsidP="00D22FB8">
            <w:pPr>
              <w:pStyle w:val="Textkrper"/>
              <w:rPr>
                <w:color w:val="000000"/>
                <w:lang w:val="en-GB"/>
              </w:rPr>
            </w:pPr>
            <w:r w:rsidRPr="00246134">
              <w:rPr>
                <w:color w:val="000000"/>
                <w:lang w:val="en-GB"/>
              </w:rPr>
              <w:t>A,B,C</w:t>
            </w:r>
          </w:p>
          <w:p w14:paraId="6F8EF86E" w14:textId="7B0B6D87" w:rsidR="00D22FB8" w:rsidRPr="00246134" w:rsidRDefault="00D22FB8" w:rsidP="00D22FB8">
            <w:pPr>
              <w:pStyle w:val="Textkrper"/>
              <w:rPr>
                <w:color w:val="000000"/>
                <w:lang w:val="en-GB"/>
              </w:rPr>
            </w:pPr>
          </w:p>
        </w:tc>
        <w:tc>
          <w:tcPr>
            <w:tcW w:w="1871" w:type="dxa"/>
            <w:shd w:val="clear" w:color="auto" w:fill="auto"/>
          </w:tcPr>
          <w:p w14:paraId="5ADD8181" w14:textId="3FCFBE02" w:rsidR="00D22FB8" w:rsidRPr="00246134" w:rsidRDefault="00D22FB8" w:rsidP="00D22FB8">
            <w:pPr>
              <w:pStyle w:val="Textkrper"/>
              <w:rPr>
                <w:color w:val="000000"/>
                <w:lang w:val="en-GB"/>
              </w:rPr>
            </w:pPr>
            <w:r w:rsidRPr="00246134">
              <w:rPr>
                <w:color w:val="000000"/>
                <w:lang w:val="en-GB"/>
              </w:rPr>
              <w:t>E4.01.</w:t>
            </w:r>
            <w:r w:rsidR="0000555C">
              <w:rPr>
                <w:color w:val="000000"/>
                <w:lang w:val="en-GB"/>
              </w:rPr>
              <w:t>30</w:t>
            </w:r>
          </w:p>
        </w:tc>
      </w:tr>
      <w:tr w:rsidR="00D22FB8" w:rsidRPr="00281BAF" w14:paraId="65E69FD8" w14:textId="77777777">
        <w:tc>
          <w:tcPr>
            <w:tcW w:w="3969" w:type="dxa"/>
            <w:shd w:val="clear" w:color="auto" w:fill="auto"/>
          </w:tcPr>
          <w:p w14:paraId="5F0FA4D1" w14:textId="77777777" w:rsidR="00D22FB8" w:rsidRPr="00246134" w:rsidRDefault="00D22FB8" w:rsidP="00D22FB8">
            <w:pPr>
              <w:pStyle w:val="Textkrper"/>
              <w:rPr>
                <w:color w:val="000000"/>
                <w:lang w:val="en-GB"/>
              </w:rPr>
            </w:pPr>
            <w:r w:rsidRPr="00246134">
              <w:rPr>
                <w:b/>
                <w:color w:val="000000"/>
                <w:lang w:val="en-GB"/>
              </w:rPr>
              <w:t>Everybody is different – so what!</w:t>
            </w:r>
          </w:p>
        </w:tc>
        <w:tc>
          <w:tcPr>
            <w:tcW w:w="3119" w:type="dxa"/>
            <w:shd w:val="clear" w:color="auto" w:fill="auto"/>
          </w:tcPr>
          <w:p w14:paraId="7632C1DC" w14:textId="77777777" w:rsidR="00D22FB8" w:rsidRPr="00246134" w:rsidRDefault="00D22FB8" w:rsidP="00D22FB8">
            <w:pPr>
              <w:pStyle w:val="Textkrper"/>
              <w:rPr>
                <w:color w:val="000000"/>
                <w:lang w:val="en-GB"/>
              </w:rPr>
            </w:pPr>
          </w:p>
        </w:tc>
        <w:tc>
          <w:tcPr>
            <w:tcW w:w="708" w:type="dxa"/>
            <w:shd w:val="clear" w:color="auto" w:fill="auto"/>
          </w:tcPr>
          <w:p w14:paraId="14441042" w14:textId="77777777" w:rsidR="00D22FB8" w:rsidRPr="00246134" w:rsidRDefault="00D22FB8" w:rsidP="00D22FB8">
            <w:pPr>
              <w:pStyle w:val="Textkrper"/>
              <w:rPr>
                <w:color w:val="000000"/>
                <w:lang w:val="en-GB"/>
              </w:rPr>
            </w:pPr>
          </w:p>
        </w:tc>
        <w:tc>
          <w:tcPr>
            <w:tcW w:w="1871" w:type="dxa"/>
            <w:shd w:val="clear" w:color="auto" w:fill="auto"/>
          </w:tcPr>
          <w:p w14:paraId="123066DB" w14:textId="77777777" w:rsidR="00D22FB8" w:rsidRPr="00246134" w:rsidRDefault="00D22FB8" w:rsidP="00D22FB8">
            <w:pPr>
              <w:pStyle w:val="Textkrper"/>
              <w:rPr>
                <w:color w:val="000000"/>
                <w:lang w:val="en-GB"/>
              </w:rPr>
            </w:pPr>
          </w:p>
        </w:tc>
      </w:tr>
      <w:tr w:rsidR="00D22FB8" w:rsidRPr="00246134" w14:paraId="3D580E8A" w14:textId="77777777">
        <w:tc>
          <w:tcPr>
            <w:tcW w:w="3969" w:type="dxa"/>
            <w:shd w:val="clear" w:color="auto" w:fill="auto"/>
          </w:tcPr>
          <w:p w14:paraId="5B8F1BD3" w14:textId="77777777" w:rsidR="00D22FB8" w:rsidRPr="00BB2474" w:rsidRDefault="00D22FB8" w:rsidP="00D22FB8">
            <w:pPr>
              <w:pStyle w:val="Textkrper"/>
              <w:rPr>
                <w:color w:val="000000"/>
              </w:rPr>
            </w:pPr>
            <w:r w:rsidRPr="00BB2474">
              <w:t>Ich kann mit meinem Team  meinem Lehrer unser Projekt vorstellen und Feedback a</w:t>
            </w:r>
            <w:r w:rsidRPr="00BB2474">
              <w:t>n</w:t>
            </w:r>
            <w:r w:rsidRPr="00BB2474">
              <w:t>nehmen.</w:t>
            </w:r>
          </w:p>
        </w:tc>
        <w:tc>
          <w:tcPr>
            <w:tcW w:w="3119" w:type="dxa"/>
            <w:shd w:val="clear" w:color="auto" w:fill="auto"/>
          </w:tcPr>
          <w:p w14:paraId="1C2B5F3F" w14:textId="77777777" w:rsidR="00D22FB8" w:rsidRPr="00246134" w:rsidRDefault="00795039" w:rsidP="00D22FB8">
            <w:pPr>
              <w:pStyle w:val="Textkrper"/>
              <w:rPr>
                <w:color w:val="000000"/>
                <w:lang w:val="en-GB"/>
              </w:rPr>
            </w:pPr>
            <w:r w:rsidRPr="00246134">
              <w:rPr>
                <w:color w:val="000000"/>
                <w:lang w:val="en-GB"/>
              </w:rPr>
              <w:t>Everybody is different – so what! Photoprojekt - Entscheiden</w:t>
            </w:r>
          </w:p>
        </w:tc>
        <w:tc>
          <w:tcPr>
            <w:tcW w:w="708" w:type="dxa"/>
            <w:shd w:val="clear" w:color="auto" w:fill="auto"/>
          </w:tcPr>
          <w:p w14:paraId="46F1B573"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41CAD425" w14:textId="14CB2BAC" w:rsidR="00D22FB8" w:rsidRPr="00246134" w:rsidRDefault="00AA64F9" w:rsidP="00D22FB8">
            <w:pPr>
              <w:pStyle w:val="Textkrper"/>
              <w:rPr>
                <w:color w:val="000000"/>
                <w:lang w:val="en-GB"/>
              </w:rPr>
            </w:pPr>
            <w:r>
              <w:rPr>
                <w:color w:val="000000"/>
                <w:lang w:val="en-GB"/>
              </w:rPr>
              <w:t>E4.01.46</w:t>
            </w:r>
          </w:p>
          <w:p w14:paraId="1D396157" w14:textId="77777777" w:rsidR="00D22FB8" w:rsidRPr="00246134" w:rsidRDefault="00D22FB8" w:rsidP="00D22FB8">
            <w:pPr>
              <w:pStyle w:val="Textkrper"/>
              <w:rPr>
                <w:color w:val="000000"/>
                <w:lang w:val="en-GB"/>
              </w:rPr>
            </w:pPr>
          </w:p>
        </w:tc>
      </w:tr>
      <w:tr w:rsidR="00D22FB8" w:rsidRPr="00246134" w14:paraId="153E0EF2" w14:textId="77777777">
        <w:tc>
          <w:tcPr>
            <w:tcW w:w="3969" w:type="dxa"/>
            <w:shd w:val="clear" w:color="auto" w:fill="auto"/>
          </w:tcPr>
          <w:p w14:paraId="763285FE" w14:textId="77777777" w:rsidR="00D22FB8" w:rsidRPr="000359B2" w:rsidRDefault="00D22FB8" w:rsidP="000359B2">
            <w:pPr>
              <w:pStyle w:val="Textkrper"/>
              <w:jc w:val="left"/>
              <w:rPr>
                <w:szCs w:val="22"/>
                <w:lang w:eastAsia="en-US"/>
              </w:rPr>
            </w:pPr>
            <w:r w:rsidRPr="000359B2">
              <w:rPr>
                <w:szCs w:val="22"/>
                <w:lang w:eastAsia="en-US"/>
              </w:rPr>
              <w:t>Ich kann mit meinem Team Inhalte des Pr</w:t>
            </w:r>
            <w:r w:rsidRPr="000359B2">
              <w:rPr>
                <w:szCs w:val="22"/>
                <w:lang w:eastAsia="en-US"/>
              </w:rPr>
              <w:t>o</w:t>
            </w:r>
            <w:r w:rsidRPr="000359B2">
              <w:rPr>
                <w:szCs w:val="22"/>
                <w:lang w:eastAsia="en-US"/>
              </w:rPr>
              <w:t>jekts klären.</w:t>
            </w:r>
          </w:p>
          <w:p w14:paraId="0B4B5484" w14:textId="45016826" w:rsidR="00D22FB8" w:rsidRPr="00BB2474" w:rsidRDefault="00D22FB8" w:rsidP="000359B2">
            <w:pPr>
              <w:pStyle w:val="Textkrper"/>
              <w:jc w:val="left"/>
              <w:rPr>
                <w:szCs w:val="22"/>
                <w:lang w:eastAsia="en-US"/>
              </w:rPr>
            </w:pPr>
            <w:r w:rsidRPr="000359B2">
              <w:rPr>
                <w:szCs w:val="22"/>
                <w:lang w:eastAsia="en-US"/>
              </w:rPr>
              <w:t xml:space="preserve">Ich kann </w:t>
            </w:r>
            <w:r w:rsidR="0029706F" w:rsidRPr="000359B2">
              <w:rPr>
                <w:szCs w:val="22"/>
                <w:lang w:eastAsia="en-US"/>
              </w:rPr>
              <w:t>der Lehrerin/</w:t>
            </w:r>
            <w:r w:rsidRPr="000359B2">
              <w:rPr>
                <w:szCs w:val="22"/>
                <w:lang w:eastAsia="en-US"/>
              </w:rPr>
              <w:t>dem Lehrer/dem Kla</w:t>
            </w:r>
            <w:r w:rsidRPr="000359B2">
              <w:rPr>
                <w:szCs w:val="22"/>
                <w:lang w:eastAsia="en-US"/>
              </w:rPr>
              <w:t>s</w:t>
            </w:r>
            <w:r w:rsidRPr="000359B2">
              <w:rPr>
                <w:szCs w:val="22"/>
                <w:lang w:eastAsia="en-US"/>
              </w:rPr>
              <w:t>senplenum unser Projekt vorstellen.</w:t>
            </w:r>
          </w:p>
        </w:tc>
        <w:tc>
          <w:tcPr>
            <w:tcW w:w="3119" w:type="dxa"/>
            <w:shd w:val="clear" w:color="auto" w:fill="auto"/>
          </w:tcPr>
          <w:p w14:paraId="63F60D83" w14:textId="77777777" w:rsidR="00D22FB8" w:rsidRPr="00246134" w:rsidRDefault="00795039" w:rsidP="00D22FB8">
            <w:pPr>
              <w:pStyle w:val="Textkrper"/>
              <w:rPr>
                <w:color w:val="000000"/>
                <w:lang w:val="en-GB"/>
              </w:rPr>
            </w:pPr>
            <w:r w:rsidRPr="00246134">
              <w:rPr>
                <w:color w:val="000000"/>
                <w:lang w:val="en-GB"/>
              </w:rPr>
              <w:t>Everybody is different – so what! Photoprojekt - Durchführen</w:t>
            </w:r>
          </w:p>
        </w:tc>
        <w:tc>
          <w:tcPr>
            <w:tcW w:w="708" w:type="dxa"/>
            <w:shd w:val="clear" w:color="auto" w:fill="auto"/>
          </w:tcPr>
          <w:p w14:paraId="71715851"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245613B0" w14:textId="172E727B" w:rsidR="00D22FB8" w:rsidRPr="00246134" w:rsidRDefault="00AA64F9" w:rsidP="00D22FB8">
            <w:pPr>
              <w:pStyle w:val="Textkrper"/>
              <w:rPr>
                <w:color w:val="000000"/>
                <w:lang w:val="en-GB"/>
              </w:rPr>
            </w:pPr>
            <w:r>
              <w:rPr>
                <w:color w:val="000000"/>
                <w:lang w:val="en-GB"/>
              </w:rPr>
              <w:t>E4.01.47</w:t>
            </w:r>
          </w:p>
        </w:tc>
      </w:tr>
      <w:tr w:rsidR="00D22FB8" w:rsidRPr="00246134" w14:paraId="27223D81" w14:textId="77777777">
        <w:tc>
          <w:tcPr>
            <w:tcW w:w="3969" w:type="dxa"/>
            <w:shd w:val="clear" w:color="auto" w:fill="auto"/>
          </w:tcPr>
          <w:p w14:paraId="08D022C0" w14:textId="6453367B" w:rsidR="00D22FB8" w:rsidRPr="000359B2" w:rsidRDefault="00D22FB8" w:rsidP="000359B2">
            <w:pPr>
              <w:pStyle w:val="Textkrper"/>
              <w:jc w:val="left"/>
              <w:rPr>
                <w:szCs w:val="22"/>
                <w:lang w:eastAsia="en-US"/>
              </w:rPr>
            </w:pPr>
            <w:r w:rsidRPr="000359B2">
              <w:rPr>
                <w:szCs w:val="22"/>
                <w:lang w:eastAsia="en-US"/>
              </w:rPr>
              <w:t>Ich kann sagen, was gut lief.</w:t>
            </w:r>
            <w:r w:rsidRPr="000359B2">
              <w:rPr>
                <w:szCs w:val="22"/>
                <w:lang w:eastAsia="en-US"/>
              </w:rPr>
              <w:br/>
              <w:t xml:space="preserve">Ich kann sagen, was wir das nächste </w:t>
            </w:r>
            <w:r w:rsidR="00A13BB6" w:rsidRPr="000359B2">
              <w:rPr>
                <w:szCs w:val="22"/>
                <w:lang w:eastAsia="en-US"/>
              </w:rPr>
              <w:t>Mal</w:t>
            </w:r>
            <w:r w:rsidRPr="000359B2">
              <w:rPr>
                <w:szCs w:val="22"/>
                <w:lang w:eastAsia="en-US"/>
              </w:rPr>
              <w:t xml:space="preserve"> be</w:t>
            </w:r>
            <w:r w:rsidRPr="000359B2">
              <w:rPr>
                <w:szCs w:val="22"/>
                <w:lang w:eastAsia="en-US"/>
              </w:rPr>
              <w:t>s</w:t>
            </w:r>
            <w:r w:rsidRPr="000359B2">
              <w:rPr>
                <w:szCs w:val="22"/>
                <w:lang w:eastAsia="en-US"/>
              </w:rPr>
              <w:t>ser machen sollten</w:t>
            </w:r>
            <w:r w:rsidR="0029706F" w:rsidRPr="000359B2">
              <w:rPr>
                <w:szCs w:val="22"/>
                <w:lang w:eastAsia="en-US"/>
              </w:rPr>
              <w:t>.</w:t>
            </w:r>
          </w:p>
        </w:tc>
        <w:tc>
          <w:tcPr>
            <w:tcW w:w="3119" w:type="dxa"/>
            <w:shd w:val="clear" w:color="auto" w:fill="auto"/>
          </w:tcPr>
          <w:p w14:paraId="33D1C225" w14:textId="77777777" w:rsidR="00D22FB8" w:rsidRPr="00246134" w:rsidRDefault="00795039" w:rsidP="00D22FB8">
            <w:pPr>
              <w:pStyle w:val="Textkrper"/>
              <w:rPr>
                <w:color w:val="000000"/>
                <w:lang w:val="en-GB"/>
              </w:rPr>
            </w:pPr>
            <w:r w:rsidRPr="00246134">
              <w:rPr>
                <w:color w:val="000000"/>
                <w:lang w:val="en-GB"/>
              </w:rPr>
              <w:t>Everybody is different – so what! Photoprojekt - Bewerten</w:t>
            </w:r>
          </w:p>
        </w:tc>
        <w:tc>
          <w:tcPr>
            <w:tcW w:w="708" w:type="dxa"/>
            <w:shd w:val="clear" w:color="auto" w:fill="auto"/>
          </w:tcPr>
          <w:p w14:paraId="1111C73B"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7214E857" w14:textId="060D26BF" w:rsidR="00D22FB8" w:rsidRPr="00246134" w:rsidRDefault="00AA64F9" w:rsidP="00D22FB8">
            <w:pPr>
              <w:pStyle w:val="Textkrper"/>
              <w:rPr>
                <w:color w:val="000000"/>
                <w:lang w:val="en-GB"/>
              </w:rPr>
            </w:pPr>
            <w:r>
              <w:rPr>
                <w:color w:val="000000"/>
                <w:lang w:val="en-GB"/>
              </w:rPr>
              <w:t>E4.01.49</w:t>
            </w:r>
          </w:p>
        </w:tc>
      </w:tr>
      <w:tr w:rsidR="00D22FB8" w:rsidRPr="0081504E" w14:paraId="51A6E1FF" w14:textId="77777777">
        <w:trPr>
          <w:trHeight w:val="427"/>
        </w:trPr>
        <w:tc>
          <w:tcPr>
            <w:tcW w:w="3969" w:type="dxa"/>
            <w:shd w:val="clear" w:color="auto" w:fill="auto"/>
          </w:tcPr>
          <w:p w14:paraId="679E46EB" w14:textId="3EB917C4" w:rsidR="00D22FB8" w:rsidRPr="00D30012" w:rsidRDefault="00D22FB8" w:rsidP="00D22FB8">
            <w:pPr>
              <w:pStyle w:val="TabelleLinks8PTAufzhlung"/>
              <w:spacing w:before="120"/>
              <w:rPr>
                <w:rFonts w:eastAsiaTheme="minorHAnsi" w:cs="Arial"/>
                <w:b/>
                <w:sz w:val="20"/>
                <w:lang w:val="en-GB"/>
              </w:rPr>
            </w:pPr>
            <w:r w:rsidRPr="00D30012">
              <w:rPr>
                <w:rFonts w:eastAsiaTheme="minorHAnsi" w:cs="Arial"/>
                <w:b/>
                <w:sz w:val="20"/>
                <w:lang w:val="en-GB"/>
              </w:rPr>
              <w:t>5</w:t>
            </w:r>
            <w:r w:rsidR="0081504E">
              <w:rPr>
                <w:rFonts w:eastAsiaTheme="minorHAnsi" w:cs="Arial"/>
                <w:b/>
                <w:sz w:val="20"/>
                <w:lang w:val="en-GB"/>
              </w:rPr>
              <w:t>.</w:t>
            </w:r>
            <w:r w:rsidRPr="00D30012">
              <w:rPr>
                <w:rFonts w:eastAsiaTheme="minorHAnsi" w:cs="Arial"/>
                <w:b/>
                <w:sz w:val="20"/>
                <w:lang w:val="en-GB"/>
              </w:rPr>
              <w:t xml:space="preserve"> Texte schreiben</w:t>
            </w:r>
          </w:p>
        </w:tc>
        <w:tc>
          <w:tcPr>
            <w:tcW w:w="3119" w:type="dxa"/>
            <w:shd w:val="clear" w:color="auto" w:fill="auto"/>
          </w:tcPr>
          <w:p w14:paraId="3E138308" w14:textId="77777777" w:rsidR="00D22FB8" w:rsidRPr="00246134" w:rsidRDefault="00D22FB8" w:rsidP="00D22FB8">
            <w:pPr>
              <w:pStyle w:val="Textkrper"/>
              <w:rPr>
                <w:color w:val="000000"/>
                <w:lang w:val="en-GB"/>
              </w:rPr>
            </w:pPr>
          </w:p>
        </w:tc>
        <w:tc>
          <w:tcPr>
            <w:tcW w:w="708" w:type="dxa"/>
            <w:shd w:val="clear" w:color="auto" w:fill="auto"/>
          </w:tcPr>
          <w:p w14:paraId="0D96A5B2" w14:textId="77777777" w:rsidR="00D22FB8" w:rsidRPr="00246134" w:rsidRDefault="00D22FB8" w:rsidP="00D22FB8">
            <w:pPr>
              <w:pStyle w:val="Textkrper"/>
              <w:rPr>
                <w:color w:val="000000"/>
                <w:lang w:val="en-GB"/>
              </w:rPr>
            </w:pPr>
          </w:p>
        </w:tc>
        <w:tc>
          <w:tcPr>
            <w:tcW w:w="1871" w:type="dxa"/>
            <w:shd w:val="clear" w:color="auto" w:fill="auto"/>
          </w:tcPr>
          <w:p w14:paraId="675F64B2" w14:textId="77777777" w:rsidR="00D22FB8" w:rsidRPr="00246134" w:rsidRDefault="00D22FB8" w:rsidP="00D22FB8">
            <w:pPr>
              <w:pStyle w:val="Textkrper"/>
              <w:rPr>
                <w:color w:val="000000"/>
                <w:lang w:val="en-GB"/>
              </w:rPr>
            </w:pPr>
          </w:p>
        </w:tc>
      </w:tr>
      <w:tr w:rsidR="00D22FB8" w:rsidRPr="00281BAF" w14:paraId="09EB1D14" w14:textId="77777777">
        <w:tc>
          <w:tcPr>
            <w:tcW w:w="3969" w:type="dxa"/>
            <w:shd w:val="clear" w:color="auto" w:fill="auto"/>
          </w:tcPr>
          <w:p w14:paraId="0A38CB9B" w14:textId="77777777" w:rsidR="00D22FB8" w:rsidRPr="00246134" w:rsidRDefault="00D22FB8" w:rsidP="00D22FB8">
            <w:pPr>
              <w:pStyle w:val="TabelleLinks8PTAufzhlung"/>
              <w:rPr>
                <w:sz w:val="20"/>
                <w:szCs w:val="22"/>
                <w:lang w:val="en-GB" w:eastAsia="en-US"/>
              </w:rPr>
            </w:pPr>
            <w:r w:rsidRPr="00246134">
              <w:rPr>
                <w:b/>
                <w:bCs/>
                <w:sz w:val="20"/>
                <w:lang w:val="en-GB"/>
              </w:rPr>
              <w:lastRenderedPageBreak/>
              <w:t>Getting to know each other</w:t>
            </w:r>
          </w:p>
        </w:tc>
        <w:tc>
          <w:tcPr>
            <w:tcW w:w="3119" w:type="dxa"/>
            <w:shd w:val="clear" w:color="auto" w:fill="auto"/>
          </w:tcPr>
          <w:p w14:paraId="3FE7B63A" w14:textId="77777777" w:rsidR="00D22FB8" w:rsidRPr="00246134" w:rsidRDefault="00D22FB8" w:rsidP="00D22FB8">
            <w:pPr>
              <w:pStyle w:val="Textkrper"/>
              <w:rPr>
                <w:color w:val="000000"/>
                <w:lang w:val="en-GB"/>
              </w:rPr>
            </w:pPr>
          </w:p>
        </w:tc>
        <w:tc>
          <w:tcPr>
            <w:tcW w:w="708" w:type="dxa"/>
            <w:shd w:val="clear" w:color="auto" w:fill="auto"/>
          </w:tcPr>
          <w:p w14:paraId="37469C66" w14:textId="77777777" w:rsidR="00D22FB8" w:rsidRPr="00246134" w:rsidRDefault="00D22FB8" w:rsidP="00D22FB8">
            <w:pPr>
              <w:pStyle w:val="Textkrper"/>
              <w:rPr>
                <w:color w:val="000000"/>
                <w:lang w:val="en-GB"/>
              </w:rPr>
            </w:pPr>
          </w:p>
        </w:tc>
        <w:tc>
          <w:tcPr>
            <w:tcW w:w="1871" w:type="dxa"/>
            <w:shd w:val="clear" w:color="auto" w:fill="auto"/>
          </w:tcPr>
          <w:p w14:paraId="2AEAB9EA" w14:textId="77777777" w:rsidR="00D22FB8" w:rsidRPr="00246134" w:rsidRDefault="00D22FB8" w:rsidP="00D22FB8">
            <w:pPr>
              <w:pStyle w:val="Textkrper"/>
              <w:rPr>
                <w:color w:val="000000"/>
                <w:lang w:val="en-GB"/>
              </w:rPr>
            </w:pPr>
          </w:p>
        </w:tc>
      </w:tr>
      <w:tr w:rsidR="00D22FB8" w:rsidRPr="0081504E" w14:paraId="7F22215B" w14:textId="77777777">
        <w:tc>
          <w:tcPr>
            <w:tcW w:w="3969" w:type="dxa"/>
            <w:shd w:val="clear" w:color="auto" w:fill="auto"/>
          </w:tcPr>
          <w:p w14:paraId="1BC73E4B" w14:textId="77777777" w:rsidR="00D22FB8" w:rsidRPr="00246134" w:rsidRDefault="00D22FB8" w:rsidP="00D22FB8">
            <w:pPr>
              <w:pStyle w:val="TabelleLinks8PTAufzhlung"/>
              <w:rPr>
                <w:sz w:val="20"/>
                <w:szCs w:val="22"/>
                <w:lang w:val="en-GB" w:eastAsia="en-US"/>
              </w:rPr>
            </w:pPr>
            <w:r w:rsidRPr="00246134">
              <w:rPr>
                <w:bCs/>
                <w:sz w:val="20"/>
                <w:lang w:val="en-GB"/>
              </w:rPr>
              <w:t>Getting to know each other</w:t>
            </w:r>
          </w:p>
        </w:tc>
        <w:tc>
          <w:tcPr>
            <w:tcW w:w="3119" w:type="dxa"/>
            <w:shd w:val="clear" w:color="auto" w:fill="auto"/>
          </w:tcPr>
          <w:p w14:paraId="45AD754C" w14:textId="77777777" w:rsidR="00D22FB8" w:rsidRPr="00246134" w:rsidRDefault="00D22FB8" w:rsidP="00D22FB8">
            <w:pPr>
              <w:pStyle w:val="Textkrper"/>
              <w:rPr>
                <w:color w:val="000000"/>
                <w:lang w:val="en-GB"/>
              </w:rPr>
            </w:pPr>
            <w:r w:rsidRPr="00246134">
              <w:rPr>
                <w:color w:val="000000"/>
                <w:lang w:val="en-GB"/>
              </w:rPr>
              <w:t>Selbsteinschätzungsbogen</w:t>
            </w:r>
          </w:p>
        </w:tc>
        <w:tc>
          <w:tcPr>
            <w:tcW w:w="708" w:type="dxa"/>
            <w:shd w:val="clear" w:color="auto" w:fill="auto"/>
          </w:tcPr>
          <w:p w14:paraId="2A79CB56"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D7A7D35" w14:textId="77777777" w:rsidR="00D22FB8" w:rsidRPr="00246134" w:rsidRDefault="00D22FB8" w:rsidP="00D22FB8">
            <w:pPr>
              <w:pStyle w:val="Textkrper"/>
              <w:rPr>
                <w:color w:val="000000"/>
                <w:lang w:val="en-GB"/>
              </w:rPr>
            </w:pPr>
            <w:r w:rsidRPr="00246134">
              <w:rPr>
                <w:color w:val="000000"/>
                <w:lang w:val="en-GB"/>
              </w:rPr>
              <w:t>E5.02.09</w:t>
            </w:r>
          </w:p>
        </w:tc>
      </w:tr>
      <w:tr w:rsidR="00D22FB8" w:rsidRPr="00281BAF" w14:paraId="78243DEE" w14:textId="77777777">
        <w:tc>
          <w:tcPr>
            <w:tcW w:w="3969" w:type="dxa"/>
            <w:shd w:val="clear" w:color="auto" w:fill="auto"/>
          </w:tcPr>
          <w:p w14:paraId="5B66AEB9" w14:textId="56869861" w:rsidR="00D22FB8" w:rsidRPr="00246134" w:rsidRDefault="00D22FB8" w:rsidP="00D22FB8">
            <w:pPr>
              <w:pStyle w:val="TabelleLinks8PTAufzhlung"/>
              <w:rPr>
                <w:sz w:val="20"/>
                <w:szCs w:val="22"/>
                <w:lang w:val="en-GB" w:eastAsia="en-US"/>
              </w:rPr>
            </w:pPr>
            <w:r w:rsidRPr="00246134">
              <w:rPr>
                <w:b/>
                <w:bCs/>
                <w:sz w:val="20"/>
                <w:lang w:val="en-GB"/>
              </w:rPr>
              <w:t xml:space="preserve">How to say </w:t>
            </w:r>
            <w:r w:rsidR="00170151">
              <w:rPr>
                <w:b/>
                <w:bCs/>
                <w:sz w:val="20"/>
                <w:lang w:val="en-GB"/>
              </w:rPr>
              <w:t>hello</w:t>
            </w:r>
            <w:r w:rsidRPr="00246134">
              <w:rPr>
                <w:b/>
                <w:bCs/>
                <w:sz w:val="20"/>
                <w:lang w:val="en-GB"/>
              </w:rPr>
              <w:t xml:space="preserve"> all over the world?</w:t>
            </w:r>
          </w:p>
        </w:tc>
        <w:tc>
          <w:tcPr>
            <w:tcW w:w="3119" w:type="dxa"/>
            <w:shd w:val="clear" w:color="auto" w:fill="auto"/>
          </w:tcPr>
          <w:p w14:paraId="0D49C30E" w14:textId="77777777" w:rsidR="00D22FB8" w:rsidRPr="00246134" w:rsidRDefault="00D22FB8" w:rsidP="00D22FB8">
            <w:pPr>
              <w:pStyle w:val="Textkrper"/>
              <w:rPr>
                <w:color w:val="000000"/>
                <w:lang w:val="en-GB"/>
              </w:rPr>
            </w:pPr>
          </w:p>
          <w:p w14:paraId="61CCAD60" w14:textId="77777777" w:rsidR="00D22FB8" w:rsidRPr="00246134" w:rsidRDefault="00D22FB8" w:rsidP="00D22FB8">
            <w:pPr>
              <w:pStyle w:val="Textkrper"/>
              <w:rPr>
                <w:color w:val="000000"/>
                <w:lang w:val="en-GB"/>
              </w:rPr>
            </w:pPr>
          </w:p>
          <w:p w14:paraId="04242C0C" w14:textId="77777777" w:rsidR="00D22FB8" w:rsidRPr="00246134" w:rsidRDefault="00D22FB8" w:rsidP="00D22FB8">
            <w:pPr>
              <w:pStyle w:val="Textkrper"/>
              <w:rPr>
                <w:color w:val="000000"/>
                <w:lang w:val="en-GB"/>
              </w:rPr>
            </w:pPr>
          </w:p>
          <w:p w14:paraId="7ABA789C" w14:textId="77777777" w:rsidR="00D22FB8" w:rsidRPr="00246134" w:rsidRDefault="00D22FB8" w:rsidP="00D22FB8">
            <w:pPr>
              <w:pStyle w:val="Textkrper"/>
              <w:rPr>
                <w:color w:val="000000"/>
                <w:lang w:val="en-GB"/>
              </w:rPr>
            </w:pPr>
          </w:p>
        </w:tc>
        <w:tc>
          <w:tcPr>
            <w:tcW w:w="708" w:type="dxa"/>
            <w:shd w:val="clear" w:color="auto" w:fill="auto"/>
          </w:tcPr>
          <w:p w14:paraId="5EB1F7F9" w14:textId="77777777" w:rsidR="00D22FB8" w:rsidRPr="00246134" w:rsidRDefault="00D22FB8" w:rsidP="00D22FB8">
            <w:pPr>
              <w:pStyle w:val="Textkrper"/>
              <w:rPr>
                <w:color w:val="000000"/>
                <w:lang w:val="en-GB"/>
              </w:rPr>
            </w:pPr>
          </w:p>
        </w:tc>
        <w:tc>
          <w:tcPr>
            <w:tcW w:w="1871" w:type="dxa"/>
            <w:shd w:val="clear" w:color="auto" w:fill="auto"/>
          </w:tcPr>
          <w:p w14:paraId="6C82FCAC" w14:textId="77777777" w:rsidR="00D22FB8" w:rsidRPr="00246134" w:rsidRDefault="00D22FB8" w:rsidP="00D22FB8">
            <w:pPr>
              <w:pStyle w:val="Textkrper"/>
              <w:rPr>
                <w:color w:val="000000"/>
                <w:lang w:val="en-GB"/>
              </w:rPr>
            </w:pPr>
          </w:p>
        </w:tc>
      </w:tr>
      <w:tr w:rsidR="00D22FB8" w:rsidRPr="00246134" w14:paraId="7C0E54F0" w14:textId="77777777">
        <w:tc>
          <w:tcPr>
            <w:tcW w:w="3969" w:type="dxa"/>
            <w:shd w:val="clear" w:color="auto" w:fill="auto"/>
          </w:tcPr>
          <w:p w14:paraId="2168BF96" w14:textId="77777777" w:rsidR="00D22FB8" w:rsidRPr="00BB2474" w:rsidRDefault="00D22FB8" w:rsidP="00E0100E">
            <w:pPr>
              <w:rPr>
                <w:lang w:eastAsia="de-DE"/>
              </w:rPr>
            </w:pPr>
            <w:r w:rsidRPr="00BB2474">
              <w:rPr>
                <w:lang w:eastAsia="de-DE"/>
              </w:rPr>
              <w:t>Ich kann einem deutschen Text die Informat</w:t>
            </w:r>
            <w:r w:rsidRPr="00BB2474">
              <w:rPr>
                <w:lang w:eastAsia="de-DE"/>
              </w:rPr>
              <w:t>i</w:t>
            </w:r>
            <w:r w:rsidRPr="00BB2474">
              <w:rPr>
                <w:lang w:eastAsia="de-DE"/>
              </w:rPr>
              <w:t>onen entnehmen, wie viele Küsse in den ei</w:t>
            </w:r>
            <w:r w:rsidRPr="00BB2474">
              <w:rPr>
                <w:lang w:eastAsia="de-DE"/>
              </w:rPr>
              <w:t>n</w:t>
            </w:r>
            <w:r w:rsidRPr="00BB2474">
              <w:rPr>
                <w:lang w:eastAsia="de-DE"/>
              </w:rPr>
              <w:t>zelnen Ländern gegeben werden.</w:t>
            </w:r>
          </w:p>
          <w:p w14:paraId="4A8A952A" w14:textId="77777777" w:rsidR="00D22FB8" w:rsidRPr="00BB2474" w:rsidRDefault="00D22FB8" w:rsidP="00E0100E">
            <w:pPr>
              <w:rPr>
                <w:lang w:eastAsia="de-DE"/>
              </w:rPr>
            </w:pPr>
            <w:r w:rsidRPr="00BB2474">
              <w:rPr>
                <w:lang w:eastAsia="de-DE"/>
              </w:rPr>
              <w:t>Ich kann die Anzahl der Küsse in den einzelnen Ländern auf Englisch nennen und aufschre</w:t>
            </w:r>
            <w:r w:rsidRPr="00BB2474">
              <w:rPr>
                <w:lang w:eastAsia="de-DE"/>
              </w:rPr>
              <w:t>i</w:t>
            </w:r>
            <w:r w:rsidRPr="00BB2474">
              <w:rPr>
                <w:lang w:eastAsia="de-DE"/>
              </w:rPr>
              <w:t>ben.</w:t>
            </w:r>
          </w:p>
          <w:p w14:paraId="41894486" w14:textId="77777777" w:rsidR="00D22FB8" w:rsidRPr="00BB2474" w:rsidRDefault="00D22FB8" w:rsidP="00E0100E">
            <w:pPr>
              <w:rPr>
                <w:color w:val="000000"/>
                <w:lang w:eastAsia="de-DE"/>
              </w:rPr>
            </w:pPr>
            <w:r w:rsidRPr="00BB2474">
              <w:rPr>
                <w:color w:val="000000"/>
                <w:lang w:eastAsia="de-DE"/>
              </w:rPr>
              <w:t>Ich kann zusätzlich auch Besonderheiten in einzelnen Ländern auf Englisch benennen und aufschreiben.</w:t>
            </w:r>
          </w:p>
          <w:p w14:paraId="613D5BCC" w14:textId="724AACFC" w:rsidR="00D22FB8" w:rsidRPr="00E0100E" w:rsidRDefault="00D22FB8" w:rsidP="00E0100E">
            <w:pPr>
              <w:rPr>
                <w:lang w:eastAsia="de-DE"/>
              </w:rPr>
            </w:pPr>
            <w:r w:rsidRPr="00BB2474">
              <w:t>Ich kann mein Ergebnis mit</w:t>
            </w:r>
            <w:r w:rsidR="00E0100E">
              <w:t xml:space="preserve"> den Ergebnissen von Mitschülerinnen und Mitschülern </w:t>
            </w:r>
            <w:r w:rsidRPr="00BB2474">
              <w:t>und der Musterlösung verglei</w:t>
            </w:r>
            <w:r w:rsidR="00E0100E">
              <w:t>chen.</w:t>
            </w:r>
          </w:p>
        </w:tc>
        <w:tc>
          <w:tcPr>
            <w:tcW w:w="3119" w:type="dxa"/>
            <w:shd w:val="clear" w:color="auto" w:fill="auto"/>
          </w:tcPr>
          <w:p w14:paraId="09F78DD5" w14:textId="77777777" w:rsidR="00D22FB8" w:rsidRPr="00246134" w:rsidRDefault="00D22FB8" w:rsidP="00D22FB8">
            <w:pPr>
              <w:pStyle w:val="Textkrper"/>
              <w:rPr>
                <w:color w:val="000000"/>
                <w:lang w:val="en-GB"/>
              </w:rPr>
            </w:pPr>
            <w:r w:rsidRPr="00246134">
              <w:rPr>
                <w:color w:val="000000"/>
                <w:lang w:val="en-GB"/>
              </w:rPr>
              <w:t>All about kisses – How to kiss in...?</w:t>
            </w:r>
          </w:p>
        </w:tc>
        <w:tc>
          <w:tcPr>
            <w:tcW w:w="708" w:type="dxa"/>
            <w:shd w:val="clear" w:color="auto" w:fill="auto"/>
          </w:tcPr>
          <w:p w14:paraId="7908ED5B" w14:textId="77777777" w:rsidR="00D22FB8" w:rsidRPr="00246134" w:rsidRDefault="00D22FB8" w:rsidP="00D22FB8">
            <w:pPr>
              <w:pStyle w:val="Textkrper"/>
              <w:rPr>
                <w:color w:val="000000"/>
                <w:lang w:val="en-GB"/>
              </w:rPr>
            </w:pPr>
            <w:r w:rsidRPr="00246134">
              <w:rPr>
                <w:color w:val="000000"/>
                <w:lang w:val="en-GB"/>
              </w:rPr>
              <w:t>B</w:t>
            </w:r>
          </w:p>
        </w:tc>
        <w:tc>
          <w:tcPr>
            <w:tcW w:w="1871" w:type="dxa"/>
            <w:shd w:val="clear" w:color="auto" w:fill="auto"/>
          </w:tcPr>
          <w:p w14:paraId="6686B91D" w14:textId="56FD63D3" w:rsidR="00D22FB8" w:rsidRPr="00246134" w:rsidRDefault="009547E5" w:rsidP="00D22FB8">
            <w:pPr>
              <w:pStyle w:val="Textkrper"/>
              <w:rPr>
                <w:color w:val="000000"/>
                <w:lang w:val="en-GB"/>
              </w:rPr>
            </w:pPr>
            <w:r>
              <w:rPr>
                <w:color w:val="000000"/>
                <w:lang w:val="en-GB"/>
              </w:rPr>
              <w:t>E5.01.36</w:t>
            </w:r>
          </w:p>
          <w:p w14:paraId="59786D84" w14:textId="52546D19" w:rsidR="00D22FB8" w:rsidRPr="00246134" w:rsidRDefault="009547E5" w:rsidP="00D22FB8">
            <w:pPr>
              <w:pStyle w:val="Textkrper"/>
              <w:rPr>
                <w:color w:val="000000"/>
                <w:lang w:val="en-GB"/>
              </w:rPr>
            </w:pPr>
            <w:r>
              <w:rPr>
                <w:color w:val="000000"/>
                <w:lang w:val="en-GB"/>
              </w:rPr>
              <w:t>E5.01.38</w:t>
            </w:r>
          </w:p>
        </w:tc>
      </w:tr>
      <w:tr w:rsidR="00D22FB8" w:rsidRPr="00246134" w14:paraId="2BE60DD7" w14:textId="77777777" w:rsidTr="00D30012">
        <w:tc>
          <w:tcPr>
            <w:tcW w:w="3969" w:type="dxa"/>
            <w:tcBorders>
              <w:bottom w:val="single" w:sz="4" w:space="0" w:color="auto"/>
            </w:tcBorders>
            <w:shd w:val="clear" w:color="auto" w:fill="auto"/>
          </w:tcPr>
          <w:p w14:paraId="4CDD8248" w14:textId="77777777" w:rsidR="00D22FB8" w:rsidRPr="000359B2" w:rsidRDefault="00D22FB8" w:rsidP="000359B2">
            <w:pPr>
              <w:pStyle w:val="Textkrper"/>
              <w:jc w:val="left"/>
              <w:rPr>
                <w:szCs w:val="22"/>
                <w:lang w:eastAsia="en-US"/>
              </w:rPr>
            </w:pPr>
            <w:r w:rsidRPr="000359B2">
              <w:rPr>
                <w:szCs w:val="22"/>
                <w:lang w:eastAsia="en-US"/>
              </w:rPr>
              <w:t>Ich kann einem deutschen Text die Informat</w:t>
            </w:r>
            <w:r w:rsidRPr="000359B2">
              <w:rPr>
                <w:szCs w:val="22"/>
                <w:lang w:eastAsia="en-US"/>
              </w:rPr>
              <w:t>i</w:t>
            </w:r>
            <w:r w:rsidRPr="000359B2">
              <w:rPr>
                <w:szCs w:val="22"/>
                <w:lang w:eastAsia="en-US"/>
              </w:rPr>
              <w:t>onen entnehmen, wie viele Küsse in den ei</w:t>
            </w:r>
            <w:r w:rsidRPr="000359B2">
              <w:rPr>
                <w:szCs w:val="22"/>
                <w:lang w:eastAsia="en-US"/>
              </w:rPr>
              <w:t>n</w:t>
            </w:r>
            <w:r w:rsidRPr="000359B2">
              <w:rPr>
                <w:szCs w:val="22"/>
                <w:lang w:eastAsia="en-US"/>
              </w:rPr>
              <w:t>zelnen Ländern gegeben werden.</w:t>
            </w:r>
          </w:p>
          <w:p w14:paraId="68DBF12D" w14:textId="77777777" w:rsidR="00D22FB8" w:rsidRPr="000359B2" w:rsidRDefault="00D22FB8" w:rsidP="000359B2">
            <w:pPr>
              <w:pStyle w:val="Textkrper"/>
              <w:jc w:val="left"/>
              <w:rPr>
                <w:szCs w:val="22"/>
                <w:lang w:eastAsia="en-US"/>
              </w:rPr>
            </w:pPr>
            <w:r w:rsidRPr="000359B2">
              <w:rPr>
                <w:szCs w:val="22"/>
                <w:lang w:eastAsia="en-US"/>
              </w:rPr>
              <w:t>Ich kann Fragen zu Besonderheiten in einze</w:t>
            </w:r>
            <w:r w:rsidRPr="000359B2">
              <w:rPr>
                <w:szCs w:val="22"/>
                <w:lang w:eastAsia="en-US"/>
              </w:rPr>
              <w:t>l</w:t>
            </w:r>
            <w:r w:rsidRPr="000359B2">
              <w:rPr>
                <w:szCs w:val="22"/>
                <w:lang w:eastAsia="en-US"/>
              </w:rPr>
              <w:t>nen Ländern auf Englisch beantworten und aufschreiben.</w:t>
            </w:r>
          </w:p>
          <w:p w14:paraId="58C03033" w14:textId="6FAE329F" w:rsidR="00D22FB8" w:rsidRPr="00BB2474" w:rsidRDefault="00D22FB8" w:rsidP="000359B2">
            <w:pPr>
              <w:pStyle w:val="Textkrper"/>
              <w:jc w:val="left"/>
              <w:rPr>
                <w:szCs w:val="22"/>
              </w:rPr>
            </w:pPr>
            <w:r w:rsidRPr="000359B2">
              <w:rPr>
                <w:szCs w:val="22"/>
                <w:lang w:eastAsia="en-US"/>
              </w:rPr>
              <w:t xml:space="preserve">Ich kann mein Ergebnis mit den Ergebnissen von </w:t>
            </w:r>
            <w:r w:rsidR="00E0100E" w:rsidRPr="000359B2">
              <w:rPr>
                <w:szCs w:val="22"/>
                <w:lang w:eastAsia="en-US"/>
              </w:rPr>
              <w:t>Mitschülerinnen und</w:t>
            </w:r>
            <w:r w:rsidR="00E0100E" w:rsidRPr="00E0100E">
              <w:t xml:space="preserve"> Mitschülern </w:t>
            </w:r>
            <w:r w:rsidRPr="00BB2474">
              <w:t xml:space="preserve"> und der Musterlösung vergleichen.</w:t>
            </w:r>
          </w:p>
        </w:tc>
        <w:tc>
          <w:tcPr>
            <w:tcW w:w="3119" w:type="dxa"/>
            <w:tcBorders>
              <w:bottom w:val="single" w:sz="4" w:space="0" w:color="auto"/>
            </w:tcBorders>
            <w:shd w:val="clear" w:color="auto" w:fill="auto"/>
          </w:tcPr>
          <w:p w14:paraId="60060119" w14:textId="77777777" w:rsidR="00D22FB8" w:rsidRPr="00246134" w:rsidRDefault="00D22FB8" w:rsidP="00D22FB8">
            <w:pPr>
              <w:pStyle w:val="Textkrper"/>
              <w:rPr>
                <w:color w:val="000000"/>
                <w:lang w:val="en-GB"/>
              </w:rPr>
            </w:pPr>
            <w:r w:rsidRPr="00246134">
              <w:rPr>
                <w:color w:val="000000"/>
                <w:lang w:val="en-GB"/>
              </w:rPr>
              <w:t>All about kisses – How to kiss in...?</w:t>
            </w:r>
          </w:p>
        </w:tc>
        <w:tc>
          <w:tcPr>
            <w:tcW w:w="708" w:type="dxa"/>
            <w:tcBorders>
              <w:bottom w:val="single" w:sz="4" w:space="0" w:color="auto"/>
            </w:tcBorders>
            <w:shd w:val="clear" w:color="auto" w:fill="auto"/>
          </w:tcPr>
          <w:p w14:paraId="6164FD7D" w14:textId="77777777" w:rsidR="00D22FB8" w:rsidRPr="00246134" w:rsidRDefault="00D22FB8" w:rsidP="00D22FB8">
            <w:pPr>
              <w:pStyle w:val="Textkrper"/>
              <w:rPr>
                <w:color w:val="000000"/>
                <w:lang w:val="en-GB"/>
              </w:rPr>
            </w:pPr>
            <w:r w:rsidRPr="00246134">
              <w:rPr>
                <w:color w:val="000000"/>
                <w:lang w:val="en-GB"/>
              </w:rPr>
              <w:t>C</w:t>
            </w:r>
          </w:p>
        </w:tc>
        <w:tc>
          <w:tcPr>
            <w:tcW w:w="1871" w:type="dxa"/>
            <w:tcBorders>
              <w:bottom w:val="single" w:sz="4" w:space="0" w:color="auto"/>
            </w:tcBorders>
            <w:shd w:val="clear" w:color="auto" w:fill="auto"/>
          </w:tcPr>
          <w:p w14:paraId="7A5D8357" w14:textId="322840CE" w:rsidR="00D22FB8" w:rsidRPr="00246134" w:rsidRDefault="009547E5" w:rsidP="00D22FB8">
            <w:pPr>
              <w:pStyle w:val="Textkrper"/>
              <w:rPr>
                <w:color w:val="000000"/>
                <w:lang w:val="en-GB"/>
              </w:rPr>
            </w:pPr>
            <w:r>
              <w:rPr>
                <w:color w:val="000000"/>
                <w:lang w:val="en-GB"/>
              </w:rPr>
              <w:t>E5.02.36</w:t>
            </w:r>
          </w:p>
          <w:p w14:paraId="7084A620" w14:textId="4E21EE51" w:rsidR="00D22FB8" w:rsidRPr="00246134" w:rsidRDefault="009547E5" w:rsidP="00D22FB8">
            <w:pPr>
              <w:pStyle w:val="Textkrper"/>
              <w:rPr>
                <w:color w:val="000000"/>
                <w:lang w:val="en-GB"/>
              </w:rPr>
            </w:pPr>
            <w:r>
              <w:rPr>
                <w:color w:val="000000"/>
                <w:lang w:val="en-GB"/>
              </w:rPr>
              <w:t>E5.02.39</w:t>
            </w:r>
          </w:p>
        </w:tc>
      </w:tr>
      <w:tr w:rsidR="0000555C" w:rsidRPr="00246134" w14:paraId="69983D5B" w14:textId="77777777" w:rsidTr="00D30012">
        <w:tc>
          <w:tcPr>
            <w:tcW w:w="3969" w:type="dxa"/>
            <w:tcBorders>
              <w:top w:val="single" w:sz="4" w:space="0" w:color="auto"/>
              <w:left w:val="single" w:sz="4" w:space="0" w:color="auto"/>
              <w:bottom w:val="single" w:sz="4" w:space="0" w:color="auto"/>
              <w:right w:val="single" w:sz="4" w:space="0" w:color="auto"/>
            </w:tcBorders>
            <w:shd w:val="clear" w:color="auto" w:fill="auto"/>
          </w:tcPr>
          <w:p w14:paraId="36BDEC93" w14:textId="5DD18761" w:rsidR="0000555C" w:rsidRPr="003E4576" w:rsidRDefault="0000555C" w:rsidP="00FA49AA">
            <w:pPr>
              <w:pStyle w:val="Kopf8ptafz"/>
              <w:numPr>
                <w:ilvl w:val="0"/>
                <w:numId w:val="0"/>
              </w:numPr>
              <w:ind w:left="227" w:hanging="170"/>
              <w:rPr>
                <w:b/>
                <w:sz w:val="20"/>
                <w:lang w:val="en-US"/>
              </w:rPr>
            </w:pPr>
            <w:r w:rsidRPr="003E4576">
              <w:rPr>
                <w:b/>
                <w:sz w:val="20"/>
                <w:lang w:val="en-US"/>
              </w:rPr>
              <w:t>6</w:t>
            </w:r>
            <w:r w:rsidR="0081504E" w:rsidRPr="003E4576">
              <w:rPr>
                <w:b/>
                <w:sz w:val="20"/>
                <w:lang w:val="en-US"/>
              </w:rPr>
              <w:t>.</w:t>
            </w:r>
            <w:r w:rsidRPr="003E4576">
              <w:rPr>
                <w:b/>
                <w:sz w:val="20"/>
                <w:lang w:val="en-US"/>
              </w:rPr>
              <w:t xml:space="preserve"> Überfachliche Kompetenzen</w:t>
            </w:r>
          </w:p>
          <w:p w14:paraId="35246357" w14:textId="77777777" w:rsidR="0000555C" w:rsidRPr="003E4576" w:rsidRDefault="0000555C" w:rsidP="00FA49AA">
            <w:pPr>
              <w:pStyle w:val="Kopf8ptafz"/>
              <w:numPr>
                <w:ilvl w:val="0"/>
                <w:numId w:val="0"/>
              </w:numPr>
              <w:ind w:left="227"/>
              <w:rPr>
                <w:b/>
                <w:sz w:val="20"/>
                <w:lang w:val="en-US"/>
              </w:rPr>
            </w:pPr>
          </w:p>
          <w:p w14:paraId="2F299FDD" w14:textId="77777777" w:rsidR="0000555C" w:rsidRPr="00391F51" w:rsidRDefault="0000555C" w:rsidP="000359B2">
            <w:pPr>
              <w:rPr>
                <w:b/>
              </w:rPr>
            </w:pPr>
            <w:r w:rsidRPr="000359B2">
              <w:rPr>
                <w:b/>
                <w:lang w:val="en-US"/>
              </w:rPr>
              <w:t xml:space="preserve">How to say hello all over the world? </w:t>
            </w:r>
            <w:r w:rsidRPr="00391F51">
              <w:rPr>
                <w:b/>
              </w:rPr>
              <w:t>All about kisses</w:t>
            </w:r>
          </w:p>
          <w:p w14:paraId="317A42BA" w14:textId="77777777" w:rsidR="0000555C" w:rsidRPr="00391F51" w:rsidRDefault="0000555C" w:rsidP="00FA49AA">
            <w:pPr>
              <w:pStyle w:val="Kopf8ptafz"/>
              <w:numPr>
                <w:ilvl w:val="0"/>
                <w:numId w:val="0"/>
              </w:numPr>
              <w:ind w:left="227"/>
              <w:rPr>
                <w:b/>
                <w:sz w:val="20"/>
              </w:rPr>
            </w:pPr>
          </w:p>
          <w:p w14:paraId="06C069D4" w14:textId="77777777" w:rsidR="0000555C" w:rsidRPr="000359B2" w:rsidRDefault="0000555C" w:rsidP="000359B2">
            <w:pPr>
              <w:pStyle w:val="Textkrper"/>
              <w:jc w:val="left"/>
              <w:rPr>
                <w:szCs w:val="22"/>
                <w:lang w:eastAsia="en-US"/>
              </w:rPr>
            </w:pPr>
            <w:r w:rsidRPr="000359B2">
              <w:rPr>
                <w:szCs w:val="22"/>
                <w:lang w:eastAsia="en-US"/>
              </w:rPr>
              <w:t>Ich kenne die Materialien, die mich in meinem Kompetenzerwerb unterstützen.</w:t>
            </w:r>
          </w:p>
          <w:p w14:paraId="1EA899AC" w14:textId="77777777" w:rsidR="009547E5" w:rsidRPr="000359B2" w:rsidRDefault="009547E5" w:rsidP="000359B2">
            <w:pPr>
              <w:pStyle w:val="Textkrper"/>
              <w:jc w:val="left"/>
              <w:rPr>
                <w:szCs w:val="22"/>
                <w:lang w:eastAsia="en-US"/>
              </w:rPr>
            </w:pPr>
          </w:p>
          <w:p w14:paraId="451C230A" w14:textId="77777777" w:rsidR="009547E5" w:rsidRPr="000359B2" w:rsidRDefault="009547E5" w:rsidP="000359B2">
            <w:pPr>
              <w:pStyle w:val="Textkrper"/>
              <w:jc w:val="left"/>
              <w:rPr>
                <w:szCs w:val="22"/>
                <w:lang w:eastAsia="en-US"/>
              </w:rPr>
            </w:pPr>
          </w:p>
          <w:p w14:paraId="23331B32" w14:textId="77777777" w:rsidR="009547E5" w:rsidRPr="000359B2" w:rsidRDefault="009547E5" w:rsidP="000359B2">
            <w:pPr>
              <w:pStyle w:val="Textkrper"/>
              <w:jc w:val="left"/>
              <w:rPr>
                <w:szCs w:val="22"/>
                <w:lang w:eastAsia="en-US"/>
              </w:rPr>
            </w:pPr>
            <w:r w:rsidRPr="000359B2">
              <w:rPr>
                <w:szCs w:val="22"/>
                <w:lang w:eastAsia="en-US"/>
              </w:rPr>
              <w:t>Ich kann entscheiden, ob ich verschiedene Kompetenzen geübt habe und ob ich noch weiter üben muss.</w:t>
            </w:r>
          </w:p>
          <w:p w14:paraId="7AA71F6F" w14:textId="77777777" w:rsidR="009547E5" w:rsidRDefault="009547E5" w:rsidP="0017721C">
            <w:pPr>
              <w:pStyle w:val="Kopf8ptafz"/>
              <w:numPr>
                <w:ilvl w:val="0"/>
                <w:numId w:val="0"/>
              </w:numPr>
              <w:ind w:left="227"/>
              <w:rPr>
                <w:sz w:val="20"/>
              </w:rPr>
            </w:pPr>
          </w:p>
          <w:p w14:paraId="23AB0A7D" w14:textId="77777777" w:rsidR="00AA64F9" w:rsidRPr="000359B2" w:rsidRDefault="009547E5" w:rsidP="000359B2">
            <w:pPr>
              <w:rPr>
                <w:b/>
                <w:lang w:val="en-US"/>
              </w:rPr>
            </w:pPr>
            <w:r w:rsidRPr="000359B2">
              <w:rPr>
                <w:b/>
                <w:lang w:val="en-US"/>
              </w:rPr>
              <w:t>Everybody is different – so what!</w:t>
            </w:r>
            <w:r w:rsidR="00AA64F9" w:rsidRPr="000359B2">
              <w:rPr>
                <w:b/>
                <w:lang w:val="en-US"/>
              </w:rPr>
              <w:t xml:space="preserve"> </w:t>
            </w:r>
          </w:p>
          <w:p w14:paraId="181CC6DD" w14:textId="612CBD02" w:rsidR="009547E5" w:rsidRPr="000359B2" w:rsidRDefault="00AA64F9" w:rsidP="000359B2">
            <w:pPr>
              <w:rPr>
                <w:b/>
              </w:rPr>
            </w:pPr>
            <w:r w:rsidRPr="000359B2">
              <w:rPr>
                <w:b/>
              </w:rPr>
              <w:t>Photoprojekt</w:t>
            </w:r>
          </w:p>
          <w:p w14:paraId="2305DAE3" w14:textId="77777777" w:rsidR="009547E5" w:rsidRPr="000359B2" w:rsidRDefault="009547E5" w:rsidP="000359B2">
            <w:pPr>
              <w:pStyle w:val="Textkrper"/>
              <w:jc w:val="left"/>
              <w:rPr>
                <w:szCs w:val="22"/>
                <w:lang w:eastAsia="en-US"/>
              </w:rPr>
            </w:pPr>
          </w:p>
          <w:p w14:paraId="52D7EA34" w14:textId="77777777" w:rsidR="00AA64F9" w:rsidRPr="000359B2" w:rsidRDefault="00AA64F9" w:rsidP="000359B2">
            <w:pPr>
              <w:pStyle w:val="Textkrper"/>
              <w:jc w:val="left"/>
              <w:rPr>
                <w:szCs w:val="22"/>
                <w:lang w:eastAsia="en-US"/>
              </w:rPr>
            </w:pPr>
            <w:r w:rsidRPr="000359B2">
              <w:rPr>
                <w:szCs w:val="22"/>
                <w:lang w:eastAsia="en-US"/>
              </w:rPr>
              <w:t>Ich kenne die Materialien, die mich in meinem Kompetenzerwerb unterstützen.</w:t>
            </w:r>
          </w:p>
          <w:p w14:paraId="41941AB8" w14:textId="77777777" w:rsidR="00AA64F9" w:rsidRPr="000359B2" w:rsidRDefault="00AA64F9" w:rsidP="000359B2">
            <w:pPr>
              <w:pStyle w:val="Textkrper"/>
              <w:jc w:val="left"/>
              <w:rPr>
                <w:szCs w:val="22"/>
                <w:lang w:eastAsia="en-US"/>
              </w:rPr>
            </w:pPr>
          </w:p>
          <w:p w14:paraId="7E8C5277" w14:textId="457D50AC" w:rsidR="009547E5" w:rsidRPr="000359B2" w:rsidRDefault="00AA64F9" w:rsidP="000359B2">
            <w:pPr>
              <w:pStyle w:val="Textkrper"/>
              <w:jc w:val="left"/>
              <w:rPr>
                <w:szCs w:val="22"/>
                <w:lang w:eastAsia="en-US"/>
              </w:rPr>
            </w:pPr>
            <w:r w:rsidRPr="000359B2">
              <w:rPr>
                <w:szCs w:val="22"/>
                <w:lang w:eastAsia="en-US"/>
              </w:rPr>
              <w:t>Ich kann entscheiden, ob ich verschiedene Kompetenzen geübt habe un</w:t>
            </w:r>
            <w:r w:rsidR="000359B2">
              <w:rPr>
                <w:szCs w:val="22"/>
                <w:lang w:eastAsia="en-US"/>
              </w:rPr>
              <w:t>d ob ich noch weiter üben muss.</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5003E097" w14:textId="77777777" w:rsidR="0000555C" w:rsidRPr="00232277" w:rsidRDefault="0000555C" w:rsidP="00D22FB8">
            <w:pPr>
              <w:pStyle w:val="Textkrper"/>
              <w:rPr>
                <w:color w:val="000000"/>
              </w:rPr>
            </w:pPr>
          </w:p>
          <w:p w14:paraId="3FCBCE7B" w14:textId="77777777" w:rsidR="0000555C" w:rsidRPr="00232277" w:rsidRDefault="0000555C" w:rsidP="00D22FB8">
            <w:pPr>
              <w:pStyle w:val="Textkrper"/>
              <w:rPr>
                <w:color w:val="000000"/>
              </w:rPr>
            </w:pPr>
          </w:p>
          <w:p w14:paraId="08BD256B" w14:textId="77777777" w:rsidR="0000555C" w:rsidRPr="00232277" w:rsidRDefault="0000555C" w:rsidP="00D22FB8">
            <w:pPr>
              <w:pStyle w:val="Textkrper"/>
              <w:rPr>
                <w:color w:val="000000"/>
              </w:rPr>
            </w:pPr>
          </w:p>
          <w:p w14:paraId="5B514074" w14:textId="77777777" w:rsidR="0000555C" w:rsidRPr="00232277" w:rsidRDefault="0000555C" w:rsidP="00D22FB8">
            <w:pPr>
              <w:pStyle w:val="Textkrper"/>
              <w:rPr>
                <w:color w:val="000000"/>
              </w:rPr>
            </w:pPr>
          </w:p>
          <w:p w14:paraId="57228006" w14:textId="77777777" w:rsidR="0000555C" w:rsidRPr="00232277" w:rsidRDefault="0000555C" w:rsidP="00D22FB8">
            <w:pPr>
              <w:pStyle w:val="Textkrper"/>
              <w:rPr>
                <w:color w:val="000000"/>
              </w:rPr>
            </w:pPr>
          </w:p>
          <w:p w14:paraId="0E2AF18B" w14:textId="38520036" w:rsidR="0000555C" w:rsidRPr="00DB26B6" w:rsidRDefault="00B37F05" w:rsidP="000359B2">
            <w:pPr>
              <w:pStyle w:val="Textkrper"/>
              <w:jc w:val="left"/>
              <w:rPr>
                <w:szCs w:val="22"/>
                <w:lang w:val="en-US" w:eastAsia="en-US"/>
              </w:rPr>
            </w:pPr>
            <w:r>
              <w:rPr>
                <w:szCs w:val="22"/>
                <w:lang w:val="en-US" w:eastAsia="en-US"/>
              </w:rPr>
              <w:t>Was Sie hier lernen können:</w:t>
            </w:r>
            <w:r w:rsidR="0000555C" w:rsidRPr="00DB26B6">
              <w:rPr>
                <w:szCs w:val="22"/>
                <w:lang w:val="en-US" w:eastAsia="en-US"/>
              </w:rPr>
              <w:t xml:space="preserve"> How to say hello all over the world? All about kisses</w:t>
            </w:r>
          </w:p>
          <w:p w14:paraId="4B814A46" w14:textId="77777777" w:rsidR="0000555C" w:rsidRDefault="0000555C" w:rsidP="00D22FB8">
            <w:pPr>
              <w:pStyle w:val="Textkrper"/>
              <w:rPr>
                <w:color w:val="000000"/>
                <w:lang w:val="en-GB"/>
              </w:rPr>
            </w:pPr>
          </w:p>
          <w:p w14:paraId="494085C5" w14:textId="4B58BF04" w:rsidR="009547E5" w:rsidRPr="000359B2" w:rsidRDefault="009547E5" w:rsidP="000359B2">
            <w:pPr>
              <w:pStyle w:val="Textkrper"/>
              <w:jc w:val="left"/>
              <w:rPr>
                <w:szCs w:val="22"/>
                <w:lang w:eastAsia="en-US"/>
              </w:rPr>
            </w:pPr>
            <w:r w:rsidRPr="00DB26B6">
              <w:rPr>
                <w:szCs w:val="22"/>
                <w:lang w:val="en-US" w:eastAsia="en-US"/>
              </w:rPr>
              <w:t xml:space="preserve">How to say hello all over the world? </w:t>
            </w:r>
            <w:r w:rsidRPr="000359B2">
              <w:rPr>
                <w:szCs w:val="22"/>
                <w:lang w:eastAsia="en-US"/>
              </w:rPr>
              <w:t>All about kisses: Selbsteinschätzung</w:t>
            </w:r>
          </w:p>
          <w:p w14:paraId="40409B91" w14:textId="77777777" w:rsidR="00AA64F9" w:rsidRDefault="00AA64F9" w:rsidP="0017721C">
            <w:pPr>
              <w:pStyle w:val="Kopf8ptafz"/>
              <w:numPr>
                <w:ilvl w:val="0"/>
                <w:numId w:val="0"/>
              </w:numPr>
              <w:ind w:left="227"/>
              <w:rPr>
                <w:sz w:val="20"/>
              </w:rPr>
            </w:pPr>
          </w:p>
          <w:p w14:paraId="099CD8E1" w14:textId="77777777" w:rsidR="00AA64F9" w:rsidRDefault="00AA64F9" w:rsidP="0017721C">
            <w:pPr>
              <w:pStyle w:val="Kopf8ptafz"/>
              <w:numPr>
                <w:ilvl w:val="0"/>
                <w:numId w:val="0"/>
              </w:numPr>
              <w:ind w:left="227"/>
              <w:rPr>
                <w:sz w:val="20"/>
              </w:rPr>
            </w:pPr>
          </w:p>
          <w:p w14:paraId="6138E2FD" w14:textId="77777777" w:rsidR="00AA64F9" w:rsidRDefault="00AA64F9" w:rsidP="0017721C">
            <w:pPr>
              <w:pStyle w:val="Kopf8ptafz"/>
              <w:numPr>
                <w:ilvl w:val="0"/>
                <w:numId w:val="0"/>
              </w:numPr>
              <w:ind w:left="227"/>
              <w:rPr>
                <w:sz w:val="20"/>
              </w:rPr>
            </w:pPr>
          </w:p>
          <w:p w14:paraId="5E68E70A" w14:textId="77777777" w:rsidR="00AA64F9" w:rsidRDefault="00AA64F9" w:rsidP="0017721C">
            <w:pPr>
              <w:pStyle w:val="Kopf8ptafz"/>
              <w:numPr>
                <w:ilvl w:val="0"/>
                <w:numId w:val="0"/>
              </w:numPr>
              <w:ind w:left="227"/>
              <w:rPr>
                <w:sz w:val="20"/>
              </w:rPr>
            </w:pPr>
          </w:p>
          <w:p w14:paraId="79745062" w14:textId="3F9BF1FD" w:rsidR="00AA64F9" w:rsidRPr="000359B2" w:rsidRDefault="00AA64F9" w:rsidP="000359B2">
            <w:pPr>
              <w:pStyle w:val="Textkrper"/>
              <w:jc w:val="left"/>
              <w:rPr>
                <w:szCs w:val="22"/>
                <w:lang w:eastAsia="en-US"/>
              </w:rPr>
            </w:pPr>
            <w:r w:rsidRPr="000359B2">
              <w:rPr>
                <w:szCs w:val="22"/>
                <w:lang w:eastAsia="en-US"/>
              </w:rPr>
              <w:t>Was Sie hier lernen können: Ever</w:t>
            </w:r>
            <w:r w:rsidRPr="000359B2">
              <w:rPr>
                <w:szCs w:val="22"/>
                <w:lang w:eastAsia="en-US"/>
              </w:rPr>
              <w:t>y</w:t>
            </w:r>
            <w:r w:rsidRPr="000359B2">
              <w:rPr>
                <w:szCs w:val="22"/>
                <w:lang w:eastAsia="en-US"/>
              </w:rPr>
              <w:t>body is different – so what!</w:t>
            </w:r>
          </w:p>
          <w:p w14:paraId="6ECD199A" w14:textId="77777777" w:rsidR="009547E5" w:rsidRDefault="009547E5" w:rsidP="000359B2">
            <w:pPr>
              <w:pStyle w:val="Textkrper"/>
              <w:jc w:val="left"/>
              <w:rPr>
                <w:szCs w:val="22"/>
                <w:lang w:eastAsia="en-US"/>
              </w:rPr>
            </w:pPr>
          </w:p>
          <w:p w14:paraId="72C78CDD" w14:textId="77777777" w:rsidR="000359B2" w:rsidRPr="000359B2" w:rsidRDefault="000359B2" w:rsidP="000359B2">
            <w:pPr>
              <w:pStyle w:val="Textkrper"/>
              <w:jc w:val="left"/>
              <w:rPr>
                <w:szCs w:val="22"/>
                <w:lang w:eastAsia="en-US"/>
              </w:rPr>
            </w:pPr>
          </w:p>
          <w:p w14:paraId="4D5C09FA" w14:textId="050189A9" w:rsidR="00AA64F9" w:rsidRPr="000359B2" w:rsidRDefault="00AA64F9" w:rsidP="000359B2">
            <w:pPr>
              <w:pStyle w:val="Textkrper"/>
              <w:jc w:val="left"/>
              <w:rPr>
                <w:szCs w:val="22"/>
                <w:lang w:eastAsia="en-US"/>
              </w:rPr>
            </w:pPr>
            <w:r w:rsidRPr="000359B2">
              <w:rPr>
                <w:szCs w:val="22"/>
                <w:lang w:eastAsia="en-US"/>
              </w:rPr>
              <w:t xml:space="preserve">Everybody is </w:t>
            </w:r>
            <w:r w:rsidR="00E0100E" w:rsidRPr="000359B2">
              <w:rPr>
                <w:szCs w:val="22"/>
                <w:lang w:eastAsia="en-US"/>
              </w:rPr>
              <w:t>different – so what!: Selbstein</w:t>
            </w:r>
            <w:r w:rsidRPr="000359B2">
              <w:rPr>
                <w:szCs w:val="22"/>
                <w:lang w:eastAsia="en-US"/>
              </w:rPr>
              <w:t>schätzung</w:t>
            </w:r>
          </w:p>
          <w:p w14:paraId="6844A9FF" w14:textId="619656DF" w:rsidR="00AA64F9" w:rsidRPr="00246134" w:rsidRDefault="00AA64F9" w:rsidP="00D22FB8">
            <w:pPr>
              <w:pStyle w:val="Textkrper"/>
              <w:rPr>
                <w:color w:val="000000"/>
                <w:lang w:val="en-GB"/>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6B49C1A" w14:textId="77777777" w:rsidR="0000555C" w:rsidRDefault="0000555C" w:rsidP="00D22FB8">
            <w:pPr>
              <w:pStyle w:val="Textkrper"/>
              <w:rPr>
                <w:color w:val="000000"/>
                <w:lang w:val="en-GB"/>
              </w:rPr>
            </w:pPr>
          </w:p>
          <w:p w14:paraId="29D547D8" w14:textId="77777777" w:rsidR="0000555C" w:rsidRDefault="0000555C" w:rsidP="00D22FB8">
            <w:pPr>
              <w:pStyle w:val="Textkrper"/>
              <w:rPr>
                <w:color w:val="000000"/>
                <w:lang w:val="en-GB"/>
              </w:rPr>
            </w:pPr>
          </w:p>
          <w:p w14:paraId="7631FE5C" w14:textId="77777777" w:rsidR="0000555C" w:rsidRDefault="0000555C" w:rsidP="00D22FB8">
            <w:pPr>
              <w:pStyle w:val="Textkrper"/>
              <w:rPr>
                <w:color w:val="000000"/>
                <w:lang w:val="en-GB"/>
              </w:rPr>
            </w:pPr>
          </w:p>
          <w:p w14:paraId="76F807E7" w14:textId="77777777" w:rsidR="0000555C" w:rsidRDefault="0000555C" w:rsidP="00D22FB8">
            <w:pPr>
              <w:pStyle w:val="Textkrper"/>
              <w:rPr>
                <w:color w:val="000000"/>
                <w:lang w:val="en-GB"/>
              </w:rPr>
            </w:pPr>
          </w:p>
          <w:p w14:paraId="24542C1F" w14:textId="77777777" w:rsidR="0000555C" w:rsidRDefault="0000555C" w:rsidP="00D22FB8">
            <w:pPr>
              <w:pStyle w:val="Textkrper"/>
              <w:rPr>
                <w:color w:val="000000"/>
                <w:lang w:val="en-GB"/>
              </w:rPr>
            </w:pPr>
          </w:p>
          <w:p w14:paraId="26A4DE3D" w14:textId="77777777" w:rsidR="0000555C" w:rsidRDefault="0000555C" w:rsidP="00D22FB8">
            <w:pPr>
              <w:pStyle w:val="Textkrper"/>
              <w:rPr>
                <w:color w:val="000000"/>
                <w:lang w:val="en-GB"/>
              </w:rPr>
            </w:pPr>
            <w:r>
              <w:rPr>
                <w:color w:val="000000"/>
                <w:lang w:val="en-GB"/>
              </w:rPr>
              <w:t>A, B, C</w:t>
            </w:r>
          </w:p>
          <w:p w14:paraId="1DEE7F36" w14:textId="77777777" w:rsidR="009547E5" w:rsidRDefault="009547E5" w:rsidP="00D22FB8">
            <w:pPr>
              <w:pStyle w:val="Textkrper"/>
              <w:rPr>
                <w:color w:val="000000"/>
                <w:lang w:val="en-GB"/>
              </w:rPr>
            </w:pPr>
          </w:p>
          <w:p w14:paraId="6193052B" w14:textId="77777777" w:rsidR="009547E5" w:rsidRDefault="009547E5" w:rsidP="00D22FB8">
            <w:pPr>
              <w:pStyle w:val="Textkrper"/>
              <w:rPr>
                <w:color w:val="000000"/>
                <w:lang w:val="en-GB"/>
              </w:rPr>
            </w:pPr>
          </w:p>
          <w:p w14:paraId="603A388E" w14:textId="77777777" w:rsidR="009547E5" w:rsidRDefault="009547E5" w:rsidP="00D22FB8">
            <w:pPr>
              <w:pStyle w:val="Textkrper"/>
              <w:rPr>
                <w:color w:val="000000"/>
                <w:lang w:val="en-GB"/>
              </w:rPr>
            </w:pPr>
          </w:p>
          <w:p w14:paraId="5C9F5D1C" w14:textId="77777777" w:rsidR="009547E5" w:rsidRDefault="009547E5" w:rsidP="00D22FB8">
            <w:pPr>
              <w:pStyle w:val="Textkrper"/>
              <w:rPr>
                <w:color w:val="000000"/>
                <w:lang w:val="en-GB"/>
              </w:rPr>
            </w:pPr>
            <w:r>
              <w:rPr>
                <w:color w:val="000000"/>
                <w:lang w:val="en-GB"/>
              </w:rPr>
              <w:t>A, B, C</w:t>
            </w:r>
          </w:p>
          <w:p w14:paraId="68C3F215" w14:textId="77777777" w:rsidR="00AA64F9" w:rsidRDefault="00AA64F9" w:rsidP="00D22FB8">
            <w:pPr>
              <w:pStyle w:val="Textkrper"/>
              <w:rPr>
                <w:color w:val="000000"/>
                <w:lang w:val="en-GB"/>
              </w:rPr>
            </w:pPr>
          </w:p>
          <w:p w14:paraId="402AF395" w14:textId="77777777" w:rsidR="00AA64F9" w:rsidRDefault="00AA64F9" w:rsidP="00D22FB8">
            <w:pPr>
              <w:pStyle w:val="Textkrper"/>
              <w:rPr>
                <w:color w:val="000000"/>
                <w:lang w:val="en-GB"/>
              </w:rPr>
            </w:pPr>
          </w:p>
          <w:p w14:paraId="4ACF80CE" w14:textId="77777777" w:rsidR="00AA64F9" w:rsidRDefault="00AA64F9" w:rsidP="00D22FB8">
            <w:pPr>
              <w:pStyle w:val="Textkrper"/>
              <w:rPr>
                <w:color w:val="000000"/>
                <w:lang w:val="en-GB"/>
              </w:rPr>
            </w:pPr>
          </w:p>
          <w:p w14:paraId="158D4B56" w14:textId="77777777" w:rsidR="00AA64F9" w:rsidRDefault="00AA64F9" w:rsidP="00D22FB8">
            <w:pPr>
              <w:pStyle w:val="Textkrper"/>
              <w:rPr>
                <w:color w:val="000000"/>
                <w:lang w:val="en-GB"/>
              </w:rPr>
            </w:pPr>
          </w:p>
          <w:p w14:paraId="688FD651" w14:textId="77777777" w:rsidR="00AA64F9" w:rsidRDefault="00AA64F9" w:rsidP="00D22FB8">
            <w:pPr>
              <w:pStyle w:val="Textkrper"/>
              <w:rPr>
                <w:color w:val="000000"/>
                <w:lang w:val="en-GB"/>
              </w:rPr>
            </w:pPr>
          </w:p>
          <w:p w14:paraId="5C82B710" w14:textId="77777777" w:rsidR="00AA64F9" w:rsidRDefault="00AA64F9" w:rsidP="00D22FB8">
            <w:pPr>
              <w:pStyle w:val="Textkrper"/>
              <w:rPr>
                <w:color w:val="000000"/>
                <w:lang w:val="en-GB"/>
              </w:rPr>
            </w:pPr>
            <w:r>
              <w:rPr>
                <w:color w:val="000000"/>
                <w:lang w:val="en-GB"/>
              </w:rPr>
              <w:t>A, B, C</w:t>
            </w:r>
          </w:p>
          <w:p w14:paraId="1DB5CEE2" w14:textId="77777777" w:rsidR="00AA64F9" w:rsidRDefault="00AA64F9" w:rsidP="00D22FB8">
            <w:pPr>
              <w:pStyle w:val="Textkrper"/>
              <w:rPr>
                <w:color w:val="000000"/>
                <w:lang w:val="en-GB"/>
              </w:rPr>
            </w:pPr>
          </w:p>
          <w:p w14:paraId="62CE876C" w14:textId="77777777" w:rsidR="00AA64F9" w:rsidRDefault="00AA64F9" w:rsidP="00D22FB8">
            <w:pPr>
              <w:pStyle w:val="Textkrper"/>
              <w:rPr>
                <w:color w:val="000000"/>
                <w:lang w:val="en-GB"/>
              </w:rPr>
            </w:pPr>
          </w:p>
          <w:p w14:paraId="2D3A84C3" w14:textId="282E137A" w:rsidR="00AA64F9" w:rsidRPr="00246134" w:rsidRDefault="00AA64F9" w:rsidP="00D22FB8">
            <w:pPr>
              <w:pStyle w:val="Textkrper"/>
              <w:rPr>
                <w:color w:val="000000"/>
                <w:lang w:val="en-GB"/>
              </w:rPr>
            </w:pPr>
            <w:r>
              <w:rPr>
                <w:color w:val="000000"/>
                <w:lang w:val="en-GB"/>
              </w:rPr>
              <w:t>A, B, C</w:t>
            </w: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6B23336" w14:textId="77777777" w:rsidR="0000555C" w:rsidRDefault="0000555C" w:rsidP="00D22FB8">
            <w:pPr>
              <w:pStyle w:val="Textkrper"/>
              <w:rPr>
                <w:color w:val="000000"/>
                <w:lang w:val="en-GB"/>
              </w:rPr>
            </w:pPr>
          </w:p>
          <w:p w14:paraId="4D6350F9" w14:textId="77777777" w:rsidR="0000555C" w:rsidRDefault="0000555C" w:rsidP="00D22FB8">
            <w:pPr>
              <w:pStyle w:val="Textkrper"/>
              <w:rPr>
                <w:color w:val="000000"/>
                <w:lang w:val="en-GB"/>
              </w:rPr>
            </w:pPr>
          </w:p>
          <w:p w14:paraId="76262D55" w14:textId="77777777" w:rsidR="0000555C" w:rsidRDefault="0000555C" w:rsidP="00D22FB8">
            <w:pPr>
              <w:pStyle w:val="Textkrper"/>
              <w:rPr>
                <w:color w:val="000000"/>
                <w:lang w:val="en-GB"/>
              </w:rPr>
            </w:pPr>
          </w:p>
          <w:p w14:paraId="31A5FDA8" w14:textId="77777777" w:rsidR="0000555C" w:rsidRDefault="0000555C" w:rsidP="00D22FB8">
            <w:pPr>
              <w:pStyle w:val="Textkrper"/>
              <w:rPr>
                <w:color w:val="000000"/>
                <w:lang w:val="en-GB"/>
              </w:rPr>
            </w:pPr>
          </w:p>
          <w:p w14:paraId="4800DF89" w14:textId="77777777" w:rsidR="0000555C" w:rsidRDefault="0000555C" w:rsidP="00D22FB8">
            <w:pPr>
              <w:pStyle w:val="Textkrper"/>
              <w:rPr>
                <w:color w:val="000000"/>
                <w:lang w:val="en-GB"/>
              </w:rPr>
            </w:pPr>
          </w:p>
          <w:p w14:paraId="5DA72085" w14:textId="2D4AF756" w:rsidR="0000555C" w:rsidRDefault="00E74B9B" w:rsidP="00D22FB8">
            <w:pPr>
              <w:pStyle w:val="Textkrper"/>
              <w:rPr>
                <w:color w:val="000000"/>
                <w:lang w:val="en-GB"/>
              </w:rPr>
            </w:pPr>
            <w:r>
              <w:rPr>
                <w:color w:val="000000"/>
                <w:lang w:val="en-GB"/>
              </w:rPr>
              <w:t>E1</w:t>
            </w:r>
            <w:r w:rsidR="0000555C">
              <w:rPr>
                <w:color w:val="000000"/>
                <w:lang w:val="en-GB"/>
              </w:rPr>
              <w:t>.01.29</w:t>
            </w:r>
          </w:p>
          <w:p w14:paraId="6F9775F1" w14:textId="77777777" w:rsidR="009547E5" w:rsidRDefault="009547E5" w:rsidP="00D22FB8">
            <w:pPr>
              <w:pStyle w:val="Textkrper"/>
              <w:rPr>
                <w:color w:val="000000"/>
                <w:lang w:val="en-GB"/>
              </w:rPr>
            </w:pPr>
          </w:p>
          <w:p w14:paraId="20948069" w14:textId="77777777" w:rsidR="009547E5" w:rsidRDefault="009547E5" w:rsidP="00D22FB8">
            <w:pPr>
              <w:pStyle w:val="Textkrper"/>
              <w:rPr>
                <w:color w:val="000000"/>
                <w:lang w:val="en-GB"/>
              </w:rPr>
            </w:pPr>
          </w:p>
          <w:p w14:paraId="7C0EF84F" w14:textId="77777777" w:rsidR="009547E5" w:rsidRDefault="009547E5" w:rsidP="00D22FB8">
            <w:pPr>
              <w:pStyle w:val="Textkrper"/>
              <w:rPr>
                <w:color w:val="000000"/>
                <w:lang w:val="en-GB"/>
              </w:rPr>
            </w:pPr>
          </w:p>
          <w:p w14:paraId="3109DAE3" w14:textId="77777777" w:rsidR="009547E5" w:rsidRDefault="009547E5" w:rsidP="00D22FB8">
            <w:pPr>
              <w:pStyle w:val="Textkrper"/>
              <w:rPr>
                <w:color w:val="000000"/>
                <w:lang w:val="en-GB"/>
              </w:rPr>
            </w:pPr>
            <w:r>
              <w:rPr>
                <w:color w:val="000000"/>
                <w:lang w:val="en-GB"/>
              </w:rPr>
              <w:t>E6.01.40</w:t>
            </w:r>
          </w:p>
          <w:p w14:paraId="20FEA9E5" w14:textId="77777777" w:rsidR="00AA64F9" w:rsidRDefault="00AA64F9" w:rsidP="00D22FB8">
            <w:pPr>
              <w:pStyle w:val="Textkrper"/>
              <w:rPr>
                <w:color w:val="000000"/>
                <w:lang w:val="en-GB"/>
              </w:rPr>
            </w:pPr>
          </w:p>
          <w:p w14:paraId="64C86CBD" w14:textId="77777777" w:rsidR="00AA64F9" w:rsidRDefault="00AA64F9" w:rsidP="00D22FB8">
            <w:pPr>
              <w:pStyle w:val="Textkrper"/>
              <w:rPr>
                <w:color w:val="000000"/>
                <w:lang w:val="en-GB"/>
              </w:rPr>
            </w:pPr>
          </w:p>
          <w:p w14:paraId="7800717D" w14:textId="77777777" w:rsidR="00AA64F9" w:rsidRDefault="00AA64F9" w:rsidP="00D22FB8">
            <w:pPr>
              <w:pStyle w:val="Textkrper"/>
              <w:rPr>
                <w:color w:val="000000"/>
                <w:lang w:val="en-GB"/>
              </w:rPr>
            </w:pPr>
          </w:p>
          <w:p w14:paraId="440EB8A7" w14:textId="77777777" w:rsidR="00AA64F9" w:rsidRDefault="00AA64F9" w:rsidP="00D22FB8">
            <w:pPr>
              <w:pStyle w:val="Textkrper"/>
              <w:rPr>
                <w:color w:val="000000"/>
                <w:lang w:val="en-GB"/>
              </w:rPr>
            </w:pPr>
          </w:p>
          <w:p w14:paraId="03CEBC68" w14:textId="77777777" w:rsidR="00AA64F9" w:rsidRDefault="00AA64F9" w:rsidP="00D22FB8">
            <w:pPr>
              <w:pStyle w:val="Textkrper"/>
              <w:rPr>
                <w:color w:val="000000"/>
                <w:lang w:val="en-GB"/>
              </w:rPr>
            </w:pPr>
          </w:p>
          <w:p w14:paraId="2D1E9E2D" w14:textId="0AA6E743" w:rsidR="00AA64F9" w:rsidRDefault="00AA64F9" w:rsidP="00D22FB8">
            <w:pPr>
              <w:pStyle w:val="Textkrper"/>
              <w:rPr>
                <w:color w:val="000000"/>
                <w:lang w:val="en-GB"/>
              </w:rPr>
            </w:pPr>
            <w:r>
              <w:rPr>
                <w:color w:val="000000"/>
                <w:lang w:val="en-GB"/>
              </w:rPr>
              <w:t>E6.01.43</w:t>
            </w:r>
          </w:p>
          <w:p w14:paraId="0AADEF9D" w14:textId="77777777" w:rsidR="00AA64F9" w:rsidRDefault="00AA64F9" w:rsidP="00D22FB8">
            <w:pPr>
              <w:pStyle w:val="Textkrper"/>
              <w:rPr>
                <w:color w:val="000000"/>
                <w:lang w:val="en-GB"/>
              </w:rPr>
            </w:pPr>
          </w:p>
          <w:p w14:paraId="4DCE07AA" w14:textId="77777777" w:rsidR="00AA64F9" w:rsidRDefault="00AA64F9" w:rsidP="00D22FB8">
            <w:pPr>
              <w:pStyle w:val="Textkrper"/>
              <w:rPr>
                <w:color w:val="000000"/>
                <w:lang w:val="en-GB"/>
              </w:rPr>
            </w:pPr>
          </w:p>
          <w:p w14:paraId="3904009C" w14:textId="41DE4CBC" w:rsidR="009547E5" w:rsidRPr="00246134" w:rsidRDefault="00AA64F9" w:rsidP="00D22FB8">
            <w:pPr>
              <w:pStyle w:val="Textkrper"/>
              <w:rPr>
                <w:color w:val="000000"/>
                <w:lang w:val="en-GB"/>
              </w:rPr>
            </w:pPr>
            <w:r>
              <w:rPr>
                <w:color w:val="000000"/>
                <w:lang w:val="en-GB"/>
              </w:rPr>
              <w:t>E6.01.50</w:t>
            </w:r>
          </w:p>
        </w:tc>
      </w:tr>
    </w:tbl>
    <w:p w14:paraId="33ADC075" w14:textId="77777777" w:rsidR="00E00A63" w:rsidRPr="00246134" w:rsidRDefault="00E00A63">
      <w:pPr>
        <w:rPr>
          <w:lang w:val="en-GB"/>
        </w:rPr>
      </w:pPr>
    </w:p>
    <w:p w14:paraId="19435B75" w14:textId="10BCFFD1" w:rsidR="00232277" w:rsidRDefault="00232277">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C5905" w:rsidRPr="00246134" w14:paraId="2D0E0F9D"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0CE8009" w14:textId="77777777" w:rsidR="002C5905" w:rsidRPr="00246134" w:rsidRDefault="002C5905" w:rsidP="001A255F">
            <w:pPr>
              <w:pStyle w:val="Tabelle6pt"/>
              <w:rPr>
                <w:color w:val="000000"/>
                <w:lang w:val="en-GB"/>
              </w:rPr>
            </w:pPr>
            <w:r w:rsidRPr="00246134">
              <w:rPr>
                <w:lang w:val="en-GB"/>
              </w:rPr>
              <w:lastRenderedPageBreak/>
              <w:t>Kompetenzbereich</w:t>
            </w:r>
          </w:p>
          <w:p w14:paraId="7D129C07" w14:textId="77777777" w:rsidR="002C5905" w:rsidRPr="00246134" w:rsidRDefault="002C5905" w:rsidP="00A86F6D">
            <w:pPr>
              <w:pStyle w:val="TabelleKopflinks"/>
              <w:rPr>
                <w:lang w:val="en-GB"/>
              </w:rPr>
            </w:pPr>
            <w:r w:rsidRPr="00246134">
              <w:rPr>
                <w:lang w:val="en-GB"/>
              </w:rPr>
              <w:t>Kompetenzbereich</w:t>
            </w:r>
            <w:r w:rsidR="00A86F6D" w:rsidRPr="00246134">
              <w:rPr>
                <w:lang w:val="en-GB"/>
              </w:rPr>
              <w:t xml:space="preserve"> 2-4</w:t>
            </w:r>
          </w:p>
        </w:tc>
        <w:tc>
          <w:tcPr>
            <w:tcW w:w="851" w:type="dxa"/>
            <w:tcBorders>
              <w:left w:val="single" w:sz="4" w:space="0" w:color="auto"/>
              <w:bottom w:val="single" w:sz="4" w:space="0" w:color="auto"/>
              <w:right w:val="single" w:sz="4" w:space="0" w:color="auto"/>
            </w:tcBorders>
            <w:shd w:val="clear" w:color="auto" w:fill="D9D9D9"/>
          </w:tcPr>
          <w:p w14:paraId="4DF8B2AD" w14:textId="77777777" w:rsidR="002C5905" w:rsidRPr="00246134" w:rsidRDefault="002C5905" w:rsidP="001A255F">
            <w:pPr>
              <w:pStyle w:val="Tabelle6pt"/>
              <w:rPr>
                <w:color w:val="000000"/>
                <w:lang w:val="en-GB"/>
              </w:rPr>
            </w:pPr>
            <w:r w:rsidRPr="00246134">
              <w:rPr>
                <w:lang w:val="en-GB"/>
              </w:rPr>
              <w:t>Lernfortschritt</w:t>
            </w:r>
          </w:p>
          <w:p w14:paraId="58EB73AF" w14:textId="77777777" w:rsidR="002C5905" w:rsidRPr="00246134" w:rsidRDefault="002C5905" w:rsidP="00A86F6D">
            <w:pPr>
              <w:pStyle w:val="TabelleKopflinks"/>
              <w:rPr>
                <w:lang w:val="en-GB"/>
              </w:rPr>
            </w:pPr>
            <w:r w:rsidRPr="00246134">
              <w:rPr>
                <w:lang w:val="en-GB"/>
              </w:rPr>
              <w:t>LFS</w:t>
            </w:r>
            <w:r w:rsidR="00A86F6D" w:rsidRPr="00246134">
              <w:rPr>
                <w:lang w:val="en-GB"/>
              </w:rPr>
              <w:t>1-2</w:t>
            </w:r>
          </w:p>
        </w:tc>
        <w:tc>
          <w:tcPr>
            <w:tcW w:w="4229" w:type="dxa"/>
            <w:tcBorders>
              <w:left w:val="single" w:sz="4" w:space="0" w:color="auto"/>
              <w:bottom w:val="single" w:sz="4" w:space="0" w:color="auto"/>
              <w:right w:val="single" w:sz="4" w:space="0" w:color="auto"/>
            </w:tcBorders>
            <w:shd w:val="clear" w:color="auto" w:fill="D9D9D9"/>
          </w:tcPr>
          <w:p w14:paraId="5BC1DC6F" w14:textId="77777777" w:rsidR="002C5905" w:rsidRPr="00246134" w:rsidRDefault="002C5905" w:rsidP="001A255F">
            <w:pPr>
              <w:pStyle w:val="Tabelle6pt"/>
              <w:rPr>
                <w:color w:val="000000"/>
                <w:lang w:val="en-GB"/>
              </w:rPr>
            </w:pPr>
            <w:r w:rsidRPr="00246134">
              <w:rPr>
                <w:lang w:val="en-GB"/>
              </w:rPr>
              <w:t>Materialien/Titel</w:t>
            </w:r>
          </w:p>
          <w:p w14:paraId="373282B0" w14:textId="77777777" w:rsidR="002C5905" w:rsidRPr="00246134" w:rsidRDefault="00A86F6D" w:rsidP="001A255F">
            <w:pPr>
              <w:pStyle w:val="TabelleKopflinks"/>
              <w:rPr>
                <w:lang w:val="en-GB"/>
              </w:rPr>
            </w:pPr>
            <w:r w:rsidRPr="00246134">
              <w:rPr>
                <w:lang w:val="en-GB"/>
              </w:rPr>
              <w:t>Getting to know each other</w:t>
            </w:r>
          </w:p>
        </w:tc>
        <w:tc>
          <w:tcPr>
            <w:tcW w:w="188" w:type="dxa"/>
            <w:vMerge w:val="restart"/>
            <w:tcBorders>
              <w:top w:val="nil"/>
              <w:left w:val="single" w:sz="4" w:space="0" w:color="auto"/>
              <w:bottom w:val="nil"/>
              <w:right w:val="single" w:sz="4" w:space="0" w:color="auto"/>
            </w:tcBorders>
            <w:shd w:val="clear" w:color="auto" w:fill="FFFFFF"/>
          </w:tcPr>
          <w:p w14:paraId="27CC7726" w14:textId="77777777" w:rsidR="002C5905" w:rsidRPr="00246134" w:rsidRDefault="002C5905"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A03C525" w14:textId="77777777" w:rsidR="002C5905" w:rsidRPr="00246134" w:rsidRDefault="00A86F6D" w:rsidP="001A255F">
            <w:pPr>
              <w:pStyle w:val="TabelleKopfmitte"/>
              <w:rPr>
                <w:lang w:val="en-GB"/>
              </w:rPr>
            </w:pPr>
            <w:r w:rsidRPr="00246134">
              <w:rPr>
                <w:lang w:val="en-GB"/>
              </w:rPr>
              <w:t>Englisch</w:t>
            </w:r>
          </w:p>
          <w:p w14:paraId="2DAEFC34" w14:textId="0791AEAA" w:rsidR="002C5905" w:rsidRPr="00246134" w:rsidRDefault="006C7D4B" w:rsidP="001A255F">
            <w:pPr>
              <w:pStyle w:val="TabelleKopfmitte"/>
              <w:rPr>
                <w:rFonts w:eastAsia="Calibri"/>
                <w:lang w:val="en-GB"/>
              </w:rPr>
            </w:pPr>
            <w:r w:rsidRPr="00246134">
              <w:rPr>
                <w:rFonts w:eastAsia="Calibri"/>
                <w:lang w:val="en-GB"/>
              </w:rPr>
              <w:t>E</w:t>
            </w:r>
            <w:r w:rsidR="00A2449E">
              <w:rPr>
                <w:rFonts w:eastAsia="Calibri"/>
                <w:lang w:val="en-GB"/>
              </w:rPr>
              <w:t>2</w:t>
            </w:r>
            <w:r w:rsidR="00A86F6D" w:rsidRPr="00246134">
              <w:rPr>
                <w:rFonts w:eastAsia="Calibri"/>
                <w:lang w:val="en-GB"/>
              </w:rPr>
              <w:t>.0</w:t>
            </w:r>
            <w:r w:rsidR="00FF2293">
              <w:rPr>
                <w:rFonts w:eastAsia="Calibri"/>
                <w:lang w:val="en-GB"/>
              </w:rPr>
              <w:t>2</w:t>
            </w:r>
            <w:r w:rsidR="00A2449E">
              <w:rPr>
                <w:rFonts w:eastAsia="Calibri"/>
                <w:lang w:val="en-GB"/>
              </w:rPr>
              <w:t xml:space="preserve">.02 </w:t>
            </w:r>
          </w:p>
        </w:tc>
      </w:tr>
      <w:tr w:rsidR="00D9254A" w:rsidRPr="00246134" w14:paraId="19A3EF9B" w14:textId="77777777">
        <w:tc>
          <w:tcPr>
            <w:tcW w:w="7348" w:type="dxa"/>
            <w:gridSpan w:val="3"/>
            <w:tcBorders>
              <w:left w:val="single" w:sz="4" w:space="0" w:color="auto"/>
              <w:right w:val="single" w:sz="4" w:space="0" w:color="auto"/>
            </w:tcBorders>
          </w:tcPr>
          <w:p w14:paraId="1BFF2807" w14:textId="77777777" w:rsidR="00D9254A" w:rsidRPr="00BB2474" w:rsidRDefault="00D9254A" w:rsidP="00ED6E65">
            <w:pPr>
              <w:pStyle w:val="Tabelle6pt"/>
            </w:pPr>
            <w:r w:rsidRPr="00BB2474">
              <w:t xml:space="preserve">Kompetenz: </w:t>
            </w:r>
          </w:p>
          <w:p w14:paraId="0F79C0C5" w14:textId="26AF5416" w:rsidR="00D9254A" w:rsidRPr="00DB31EE" w:rsidRDefault="00D9254A" w:rsidP="00DB31EE">
            <w:pPr>
              <w:pStyle w:val="TabelleAufzhlung"/>
            </w:pPr>
            <w:r w:rsidRPr="00DB31EE">
              <w:t>Ich kann Texte lesen und verstehen.</w:t>
            </w:r>
          </w:p>
        </w:tc>
        <w:tc>
          <w:tcPr>
            <w:tcW w:w="188" w:type="dxa"/>
            <w:vMerge/>
            <w:tcBorders>
              <w:left w:val="single" w:sz="4" w:space="0" w:color="auto"/>
              <w:bottom w:val="nil"/>
              <w:right w:val="nil"/>
            </w:tcBorders>
            <w:vAlign w:val="center"/>
          </w:tcPr>
          <w:p w14:paraId="4CE50B06" w14:textId="77777777" w:rsidR="00D9254A" w:rsidRPr="00232277" w:rsidRDefault="00D9254A"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9254A" w:rsidRPr="00246134" w14:paraId="29B17B45" w14:textId="77777777">
              <w:trPr>
                <w:trHeight w:val="284"/>
              </w:trPr>
              <w:tc>
                <w:tcPr>
                  <w:tcW w:w="2090" w:type="dxa"/>
                  <w:shd w:val="clear" w:color="auto" w:fill="auto"/>
                </w:tcPr>
                <w:p w14:paraId="09E4CDA2" w14:textId="77777777" w:rsidR="00D9254A" w:rsidRPr="00246134" w:rsidRDefault="00D9254A" w:rsidP="001A255F">
                  <w:pPr>
                    <w:pStyle w:val="Textkrpermitte"/>
                    <w:rPr>
                      <w:lang w:val="en-GB"/>
                    </w:rPr>
                  </w:pPr>
                  <w:r w:rsidRPr="00246134">
                    <w:rPr>
                      <w:lang w:val="en-GB"/>
                    </w:rPr>
                    <w:t>LernPROJEKT</w:t>
                  </w:r>
                </w:p>
              </w:tc>
            </w:tr>
            <w:tr w:rsidR="00D9254A" w:rsidRPr="00246134" w14:paraId="6D20F63C" w14:textId="77777777">
              <w:trPr>
                <w:trHeight w:val="284"/>
              </w:trPr>
              <w:tc>
                <w:tcPr>
                  <w:tcW w:w="2090" w:type="dxa"/>
                  <w:shd w:val="clear" w:color="auto" w:fill="D9D9D9" w:themeFill="background1" w:themeFillShade="D9"/>
                </w:tcPr>
                <w:p w14:paraId="18D2E17B" w14:textId="77777777" w:rsidR="00D9254A" w:rsidRPr="00246134" w:rsidRDefault="00D9254A" w:rsidP="001A255F">
                  <w:pPr>
                    <w:pStyle w:val="TabelleKopfmitte"/>
                    <w:rPr>
                      <w:lang w:val="en-GB"/>
                    </w:rPr>
                  </w:pPr>
                  <w:r w:rsidRPr="00246134">
                    <w:rPr>
                      <w:lang w:val="en-GB"/>
                    </w:rPr>
                    <w:t>LernTHEMA</w:t>
                  </w:r>
                </w:p>
              </w:tc>
            </w:tr>
            <w:tr w:rsidR="00D9254A" w:rsidRPr="00246134" w14:paraId="42B36F8A" w14:textId="77777777">
              <w:trPr>
                <w:trHeight w:val="258"/>
              </w:trPr>
              <w:tc>
                <w:tcPr>
                  <w:tcW w:w="2090" w:type="dxa"/>
                </w:tcPr>
                <w:p w14:paraId="249351BC" w14:textId="77777777" w:rsidR="00D9254A" w:rsidRPr="00246134" w:rsidRDefault="00D9254A" w:rsidP="001A255F">
                  <w:pPr>
                    <w:pStyle w:val="Textkrpermitte"/>
                    <w:rPr>
                      <w:lang w:val="en-GB"/>
                    </w:rPr>
                  </w:pPr>
                  <w:r w:rsidRPr="00246134">
                    <w:rPr>
                      <w:lang w:val="en-GB"/>
                    </w:rPr>
                    <w:t>LernSCHRITT</w:t>
                  </w:r>
                </w:p>
              </w:tc>
            </w:tr>
          </w:tbl>
          <w:p w14:paraId="78CADD97" w14:textId="77777777" w:rsidR="00D9254A" w:rsidRPr="00246134" w:rsidRDefault="00D9254A" w:rsidP="001A255F">
            <w:pPr>
              <w:pStyle w:val="TabelleKopfmitte"/>
              <w:rPr>
                <w:lang w:val="en-GB"/>
              </w:rPr>
            </w:pPr>
          </w:p>
        </w:tc>
      </w:tr>
      <w:tr w:rsidR="00D9254A" w:rsidRPr="00246134" w14:paraId="217CFF74" w14:textId="77777777">
        <w:tc>
          <w:tcPr>
            <w:tcW w:w="7348" w:type="dxa"/>
            <w:gridSpan w:val="3"/>
            <w:tcBorders>
              <w:left w:val="single" w:sz="4" w:space="0" w:color="auto"/>
              <w:right w:val="single" w:sz="4" w:space="0" w:color="auto"/>
            </w:tcBorders>
          </w:tcPr>
          <w:p w14:paraId="562B382D" w14:textId="77777777" w:rsidR="00DB31EE" w:rsidRPr="00DB31EE" w:rsidRDefault="00D9254A" w:rsidP="00DB31EE">
            <w:pPr>
              <w:pStyle w:val="Tabelle6pt"/>
            </w:pPr>
            <w:r w:rsidRPr="00BB2474">
              <w:t>Hauptbezug:</w:t>
            </w:r>
          </w:p>
          <w:p w14:paraId="47598D24" w14:textId="77777777" w:rsidR="00D9254A" w:rsidRDefault="00D9254A" w:rsidP="00DB31EE">
            <w:pPr>
              <w:pStyle w:val="TabelleAufzhlung"/>
            </w:pPr>
            <w:r w:rsidRPr="00DB31EE">
              <w:t>Ich kann einen einfachen Text lesen und die für die Lernthemen wichtige Schritte  verstehen.</w:t>
            </w:r>
          </w:p>
          <w:p w14:paraId="412BC9A0" w14:textId="51886BDA" w:rsidR="00AE0559" w:rsidRPr="00DB31EE" w:rsidRDefault="00AE0559" w:rsidP="00DB31EE">
            <w:pPr>
              <w:pStyle w:val="TabelleAufzhlung"/>
            </w:pPr>
            <w:r>
              <w:t xml:space="preserve">Ich kannzu anderen </w:t>
            </w:r>
            <w:proofErr w:type="gramStart"/>
            <w:r>
              <w:t>sprechen</w:t>
            </w:r>
            <w:proofErr w:type="gramEnd"/>
            <w:r>
              <w:t>.</w:t>
            </w:r>
          </w:p>
        </w:tc>
        <w:tc>
          <w:tcPr>
            <w:tcW w:w="188" w:type="dxa"/>
            <w:vMerge/>
            <w:tcBorders>
              <w:left w:val="single" w:sz="4" w:space="0" w:color="auto"/>
              <w:bottom w:val="nil"/>
              <w:right w:val="nil"/>
            </w:tcBorders>
            <w:vAlign w:val="center"/>
          </w:tcPr>
          <w:p w14:paraId="47E2E16E" w14:textId="77777777" w:rsidR="00D9254A" w:rsidRPr="00232277" w:rsidRDefault="00D9254A"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5EF1EC9" w14:textId="77777777" w:rsidR="00D9254A" w:rsidRPr="00232277" w:rsidRDefault="00D9254A" w:rsidP="001A255F">
            <w:pPr>
              <w:pStyle w:val="TabelleKopfmitte"/>
            </w:pPr>
          </w:p>
        </w:tc>
      </w:tr>
    </w:tbl>
    <w:p w14:paraId="57972F00" w14:textId="78D95878" w:rsidR="002C5905" w:rsidRPr="00246134" w:rsidRDefault="008D479E" w:rsidP="00D30012">
      <w:pPr>
        <w:pStyle w:val="berschrift2"/>
        <w:rPr>
          <w:lang w:val="en-GB"/>
        </w:rPr>
      </w:pPr>
      <w:r w:rsidRPr="00246134">
        <w:rPr>
          <w:noProof/>
        </w:rPr>
        <w:drawing>
          <wp:anchor distT="0" distB="0" distL="114300" distR="114300" simplePos="0" relativeHeight="251661312" behindDoc="0" locked="0" layoutInCell="0" allowOverlap="1" wp14:anchorId="4AA5570B" wp14:editId="03B0415B">
            <wp:simplePos x="0" y="0"/>
            <wp:positionH relativeFrom="rightMargin">
              <wp:posOffset>943610</wp:posOffset>
            </wp:positionH>
            <wp:positionV relativeFrom="paragraph">
              <wp:posOffset>49530</wp:posOffset>
            </wp:positionV>
            <wp:extent cx="348615" cy="32004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rPr>
        <w:drawing>
          <wp:anchor distT="0" distB="0" distL="114300" distR="114300" simplePos="0" relativeHeight="251660288" behindDoc="0" locked="0" layoutInCell="0" allowOverlap="1" wp14:anchorId="2B7CDF3F" wp14:editId="6471FAD2">
            <wp:simplePos x="0" y="0"/>
            <wp:positionH relativeFrom="rightMargin">
              <wp:posOffset>583565</wp:posOffset>
            </wp:positionH>
            <wp:positionV relativeFrom="paragraph">
              <wp:posOffset>49530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659264" behindDoc="0" locked="0" layoutInCell="0" allowOverlap="1" wp14:anchorId="730C225E" wp14:editId="739CE109">
            <wp:simplePos x="0" y="0"/>
            <wp:positionH relativeFrom="rightMargin">
              <wp:posOffset>223520</wp:posOffset>
            </wp:positionH>
            <wp:positionV relativeFrom="paragraph">
              <wp:posOffset>49901</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002C5905" w:rsidRPr="00246134">
        <w:rPr>
          <w:lang w:val="en-GB"/>
        </w:rPr>
        <w:t>Dear students,</w:t>
      </w:r>
    </w:p>
    <w:p w14:paraId="5DF306D6" w14:textId="77777777" w:rsidR="002C5905" w:rsidRPr="00BB2474" w:rsidRDefault="002C5905" w:rsidP="00FB7159">
      <w:pPr>
        <w:pStyle w:val="Textkrper"/>
        <w:outlineLvl w:val="0"/>
        <w:rPr>
          <w:rStyle w:val="Fett"/>
          <w:rFonts w:ascii="Source Sans Pro Semibold" w:hAnsi="Source Sans Pro Semibold" w:cs="Times New Roman"/>
          <w:bCs w:val="0"/>
          <w:sz w:val="30"/>
          <w:szCs w:val="28"/>
          <w:lang w:val="en-US"/>
        </w:rPr>
      </w:pPr>
      <w:r w:rsidRPr="00246134">
        <w:rPr>
          <w:lang w:val="en-GB"/>
        </w:rPr>
        <w:t xml:space="preserve">Our new topic is called </w:t>
      </w:r>
      <w:r w:rsidRPr="00246134">
        <w:rPr>
          <w:rStyle w:val="Fett"/>
          <w:lang w:val="en-GB"/>
        </w:rPr>
        <w:t>GETTING TO KNOW EACH OTHER.</w:t>
      </w:r>
    </w:p>
    <w:p w14:paraId="4F5A38E7" w14:textId="77777777" w:rsidR="002C5905" w:rsidRPr="00246134" w:rsidRDefault="002C5905" w:rsidP="002C5905">
      <w:pPr>
        <w:pStyle w:val="Textkrper"/>
        <w:rPr>
          <w:lang w:val="en-GB"/>
        </w:rPr>
      </w:pPr>
    </w:p>
    <w:p w14:paraId="5345C4BE" w14:textId="77777777" w:rsidR="002C5905" w:rsidRPr="00246134" w:rsidRDefault="002C5905" w:rsidP="002C5905">
      <w:pPr>
        <w:pStyle w:val="Textkrper"/>
        <w:rPr>
          <w:lang w:val="en-GB"/>
        </w:rPr>
      </w:pPr>
      <w:r w:rsidRPr="00246134">
        <w:rPr>
          <w:lang w:val="en-GB"/>
        </w:rPr>
        <w:t>At first we will search for some positive adjectives</w:t>
      </w:r>
      <w:r w:rsidR="00246134">
        <w:rPr>
          <w:lang w:val="en-GB"/>
        </w:rPr>
        <w:t>,</w:t>
      </w:r>
      <w:r w:rsidRPr="00246134">
        <w:rPr>
          <w:lang w:val="en-GB"/>
        </w:rPr>
        <w:t xml:space="preserve"> which describe us well. Then we will create our personal hand profile and in the next step we will build our class poster.</w:t>
      </w:r>
    </w:p>
    <w:p w14:paraId="36998A29" w14:textId="77777777" w:rsidR="002C5905" w:rsidRPr="00246134" w:rsidRDefault="002C5905" w:rsidP="002C5905">
      <w:pPr>
        <w:pStyle w:val="Textkrper"/>
        <w:rPr>
          <w:lang w:val="en-GB"/>
        </w:rPr>
      </w:pPr>
      <w:r w:rsidRPr="00246134">
        <w:rPr>
          <w:lang w:val="en-GB"/>
        </w:rPr>
        <w:t>We will get to know each other better through different activities.</w:t>
      </w:r>
    </w:p>
    <w:p w14:paraId="3B561844" w14:textId="77777777" w:rsidR="002C5905" w:rsidRPr="00246134" w:rsidRDefault="002C5905" w:rsidP="002C5905">
      <w:pPr>
        <w:pStyle w:val="Textkrper"/>
        <w:rPr>
          <w:lang w:val="en-GB"/>
        </w:rPr>
      </w:pPr>
    </w:p>
    <w:p w14:paraId="70EDCC94" w14:textId="77777777" w:rsidR="002C5905" w:rsidRPr="00BB2474" w:rsidRDefault="0054692D" w:rsidP="002C5905">
      <w:pPr>
        <w:pStyle w:val="Textkrper"/>
      </w:pPr>
      <w:r w:rsidRPr="00BB2474">
        <w:t>Zu Beginn we</w:t>
      </w:r>
      <w:r w:rsidR="002C5905" w:rsidRPr="00BB2474">
        <w:t>rden wir positive Adjektive suchen, die uns selbst beschreiben. Danach werden wir unser persönliches Handprofil erstellen und im nächsten Schritt werden wir unser Klassenposter basteln.</w:t>
      </w:r>
    </w:p>
    <w:p w14:paraId="6DCE4ED6" w14:textId="77777777" w:rsidR="002C5905" w:rsidRPr="00BB2474" w:rsidRDefault="002C5905" w:rsidP="002C5905">
      <w:pPr>
        <w:pStyle w:val="Textkrper"/>
      </w:pPr>
      <w:r w:rsidRPr="00BB2474">
        <w:t>Wir werden uns durch verschiedene Aktivitäten besser kennenlernen.</w:t>
      </w:r>
    </w:p>
    <w:p w14:paraId="1EB3585D" w14:textId="77777777" w:rsidR="002C5905" w:rsidRPr="00BB2474" w:rsidRDefault="002C5905" w:rsidP="002C5905">
      <w:pPr>
        <w:pStyle w:val="Textkrper"/>
      </w:pPr>
    </w:p>
    <w:p w14:paraId="61519B8F" w14:textId="77777777" w:rsidR="002C5905" w:rsidRPr="00246134" w:rsidRDefault="002C5905" w:rsidP="002C5905">
      <w:pPr>
        <w:pStyle w:val="Textkrper"/>
        <w:rPr>
          <w:lang w:val="en-GB"/>
        </w:rPr>
      </w:pPr>
      <w:r w:rsidRPr="00246134">
        <w:rPr>
          <w:lang w:val="en-GB"/>
        </w:rPr>
        <w:t>Secondly we will get to know our families and different kinds of families in general. We will focus on important values and discuss the topic generation conflicts.</w:t>
      </w:r>
    </w:p>
    <w:p w14:paraId="12C9AA7F" w14:textId="77777777" w:rsidR="002C5905" w:rsidRPr="00246134" w:rsidRDefault="002C5905" w:rsidP="002C5905">
      <w:pPr>
        <w:pStyle w:val="Textkrper"/>
        <w:rPr>
          <w:lang w:val="en-GB"/>
        </w:rPr>
      </w:pPr>
    </w:p>
    <w:p w14:paraId="5D9E930A" w14:textId="77777777" w:rsidR="002C5905" w:rsidRPr="00BB2474" w:rsidRDefault="0054692D" w:rsidP="002C5905">
      <w:pPr>
        <w:pStyle w:val="Textkrper"/>
      </w:pPr>
      <w:r w:rsidRPr="00BB2474">
        <w:t>Als zweites we</w:t>
      </w:r>
      <w:r w:rsidR="002C5905" w:rsidRPr="00BB2474">
        <w:t>rden wir unsere Familien und verschiedene Familienformen kennenle</w:t>
      </w:r>
      <w:r w:rsidR="002C5905" w:rsidRPr="00BB2474">
        <w:t>r</w:t>
      </w:r>
      <w:r w:rsidR="002C5905" w:rsidRPr="00BB2474">
        <w:t>nen. Wir werden uns mit wichtigen Wertvorstellungen auseinandersetzen und das Thema Generationenkonflikte diskutieren.</w:t>
      </w:r>
    </w:p>
    <w:p w14:paraId="277BDCB9" w14:textId="77777777" w:rsidR="002C5905" w:rsidRPr="00BB2474" w:rsidRDefault="002C5905" w:rsidP="002C5905">
      <w:pPr>
        <w:pStyle w:val="Textkrper"/>
      </w:pPr>
    </w:p>
    <w:p w14:paraId="55CF62DF" w14:textId="77777777" w:rsidR="002C5905" w:rsidRPr="00246134" w:rsidRDefault="002C5905" w:rsidP="002C5905">
      <w:pPr>
        <w:pStyle w:val="Textkrper"/>
        <w:rPr>
          <w:lang w:val="en-GB"/>
        </w:rPr>
      </w:pPr>
      <w:r w:rsidRPr="00246134">
        <w:rPr>
          <w:lang w:val="en-GB"/>
        </w:rPr>
        <w:t>A short self-evaluation will help you to check your knowledge.</w:t>
      </w:r>
    </w:p>
    <w:p w14:paraId="1010F1A9" w14:textId="548A634F" w:rsidR="001A255F" w:rsidRPr="00BB2474" w:rsidRDefault="00E0100E" w:rsidP="002C5905">
      <w:pPr>
        <w:pStyle w:val="Textkrper"/>
      </w:pPr>
      <w:r>
        <w:t>Ein kurzer Selbsttest wird Ihnen</w:t>
      </w:r>
      <w:r w:rsidR="002C5905" w:rsidRPr="00BB2474">
        <w:t xml:space="preserve"> dabei helfen </w:t>
      </w:r>
      <w:r>
        <w:t>Ihr</w:t>
      </w:r>
      <w:r w:rsidR="002C5905" w:rsidRPr="00BB2474">
        <w:t xml:space="preserve"> Wissen zu überprüfen.</w:t>
      </w:r>
    </w:p>
    <w:p w14:paraId="3171340A" w14:textId="10C7FE56" w:rsidR="00980EB3" w:rsidRDefault="00980EB3" w:rsidP="002C5905">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A255F" w:rsidRPr="00246134" w14:paraId="51AFFC06"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EE626FE" w14:textId="77777777" w:rsidR="001A255F" w:rsidRPr="00246134" w:rsidRDefault="001A255F" w:rsidP="001A255F">
            <w:pPr>
              <w:pStyle w:val="Tabelle6pt"/>
              <w:rPr>
                <w:color w:val="000000"/>
                <w:lang w:val="en-GB"/>
              </w:rPr>
            </w:pPr>
            <w:r w:rsidRPr="00246134">
              <w:rPr>
                <w:lang w:val="en-GB"/>
              </w:rPr>
              <w:lastRenderedPageBreak/>
              <w:t>Kompetenzbereich</w:t>
            </w:r>
          </w:p>
          <w:p w14:paraId="3E72C36D" w14:textId="77777777" w:rsidR="001A255F" w:rsidRPr="00246134" w:rsidRDefault="001A255F" w:rsidP="001A255F">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53C00EAE" w14:textId="77777777" w:rsidR="001A255F" w:rsidRPr="00246134" w:rsidRDefault="001A255F" w:rsidP="001A255F">
            <w:pPr>
              <w:pStyle w:val="Tabelle6pt"/>
              <w:rPr>
                <w:color w:val="000000"/>
                <w:lang w:val="en-GB"/>
              </w:rPr>
            </w:pPr>
            <w:r w:rsidRPr="00246134">
              <w:rPr>
                <w:lang w:val="en-GB"/>
              </w:rPr>
              <w:t>Lernfortschritt</w:t>
            </w:r>
          </w:p>
          <w:p w14:paraId="09FFFA23" w14:textId="77777777" w:rsidR="001A255F" w:rsidRPr="00246134" w:rsidRDefault="001A255F" w:rsidP="001A255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3C2BCAC9" w14:textId="77777777" w:rsidR="001A255F" w:rsidRPr="00246134" w:rsidRDefault="001A255F" w:rsidP="001A255F">
            <w:pPr>
              <w:pStyle w:val="Tabelle6pt"/>
              <w:rPr>
                <w:color w:val="000000"/>
                <w:lang w:val="en-GB"/>
              </w:rPr>
            </w:pPr>
            <w:r w:rsidRPr="00246134">
              <w:rPr>
                <w:lang w:val="en-GB"/>
              </w:rPr>
              <w:t>Materialien/Titel</w:t>
            </w:r>
          </w:p>
          <w:p w14:paraId="770F5217" w14:textId="77777777" w:rsidR="001A255F" w:rsidRPr="00246134" w:rsidRDefault="001A255F" w:rsidP="001A255F">
            <w:pPr>
              <w:pStyle w:val="TabelleKopflinks"/>
              <w:rPr>
                <w:lang w:val="en-GB"/>
              </w:rPr>
            </w:pPr>
            <w:r w:rsidRPr="00246134">
              <w:rPr>
                <w:lang w:val="en-GB"/>
              </w:rPr>
              <w:t xml:space="preserve">My hand profile </w:t>
            </w:r>
          </w:p>
        </w:tc>
        <w:tc>
          <w:tcPr>
            <w:tcW w:w="188" w:type="dxa"/>
            <w:vMerge w:val="restart"/>
            <w:tcBorders>
              <w:top w:val="nil"/>
              <w:left w:val="single" w:sz="4" w:space="0" w:color="auto"/>
              <w:bottom w:val="nil"/>
              <w:right w:val="single" w:sz="4" w:space="0" w:color="auto"/>
            </w:tcBorders>
            <w:shd w:val="clear" w:color="auto" w:fill="FFFFFF"/>
          </w:tcPr>
          <w:p w14:paraId="21CD2ABA" w14:textId="77777777" w:rsidR="001A255F" w:rsidRPr="00246134" w:rsidRDefault="001A255F"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6ECEA79" w14:textId="77777777" w:rsidR="001A255F" w:rsidRPr="00246134" w:rsidRDefault="001A255F" w:rsidP="001A255F">
            <w:pPr>
              <w:pStyle w:val="TabelleKopfmitte"/>
              <w:rPr>
                <w:lang w:val="en-GB"/>
              </w:rPr>
            </w:pPr>
            <w:r w:rsidRPr="00246134">
              <w:rPr>
                <w:lang w:val="en-GB"/>
              </w:rPr>
              <w:t>Englisch</w:t>
            </w:r>
          </w:p>
          <w:p w14:paraId="59EC1A0B" w14:textId="20AADD75" w:rsidR="001A255F" w:rsidRPr="00246134" w:rsidRDefault="001A255F" w:rsidP="001A255F">
            <w:pPr>
              <w:pStyle w:val="TabelleKopfmitte"/>
              <w:rPr>
                <w:rFonts w:eastAsia="Calibri"/>
                <w:lang w:val="en-GB"/>
              </w:rPr>
            </w:pPr>
            <w:r w:rsidRPr="00246134">
              <w:rPr>
                <w:lang w:val="en-GB"/>
              </w:rPr>
              <w:t>E3.01.0</w:t>
            </w:r>
            <w:r w:rsidR="00FF2293">
              <w:rPr>
                <w:lang w:val="en-GB"/>
              </w:rPr>
              <w:t>3</w:t>
            </w:r>
          </w:p>
        </w:tc>
      </w:tr>
      <w:tr w:rsidR="001A255F" w:rsidRPr="00246134" w14:paraId="19543C96" w14:textId="77777777">
        <w:tc>
          <w:tcPr>
            <w:tcW w:w="7348" w:type="dxa"/>
            <w:gridSpan w:val="3"/>
            <w:tcBorders>
              <w:left w:val="single" w:sz="4" w:space="0" w:color="auto"/>
              <w:right w:val="single" w:sz="4" w:space="0" w:color="auto"/>
            </w:tcBorders>
          </w:tcPr>
          <w:p w14:paraId="67645ED3" w14:textId="77777777" w:rsidR="001A255F" w:rsidRPr="00232277" w:rsidRDefault="001A255F" w:rsidP="001A255F">
            <w:pPr>
              <w:pStyle w:val="Tabelle6pt"/>
            </w:pPr>
            <w:r w:rsidRPr="00232277">
              <w:t>Kompetenz:</w:t>
            </w:r>
          </w:p>
          <w:p w14:paraId="1096AD08" w14:textId="4FB8B27A" w:rsidR="00DB31EE" w:rsidRPr="00DB31EE" w:rsidRDefault="00BB2474" w:rsidP="00DB31EE">
            <w:pPr>
              <w:pStyle w:val="TabelleAufzhlung"/>
              <w:rPr>
                <w:color w:val="auto"/>
              </w:rPr>
            </w:pPr>
            <w:r w:rsidRPr="00DB31EE">
              <w:rPr>
                <w:color w:val="auto"/>
              </w:rPr>
              <w:t>Ich kann zu anderen sprechen</w:t>
            </w:r>
            <w:r w:rsidR="0030497F" w:rsidRPr="00DB31EE">
              <w:rPr>
                <w:color w:val="auto"/>
              </w:rPr>
              <w:t>.</w:t>
            </w:r>
          </w:p>
        </w:tc>
        <w:tc>
          <w:tcPr>
            <w:tcW w:w="188" w:type="dxa"/>
            <w:vMerge/>
            <w:tcBorders>
              <w:left w:val="single" w:sz="4" w:space="0" w:color="auto"/>
              <w:bottom w:val="nil"/>
              <w:right w:val="nil"/>
            </w:tcBorders>
            <w:vAlign w:val="center"/>
          </w:tcPr>
          <w:p w14:paraId="7F78C05A" w14:textId="77777777" w:rsidR="001A255F" w:rsidRPr="00BB2474" w:rsidRDefault="001A255F"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A255F" w:rsidRPr="00246134" w14:paraId="5E9F8B79" w14:textId="77777777">
              <w:trPr>
                <w:trHeight w:val="284"/>
              </w:trPr>
              <w:tc>
                <w:tcPr>
                  <w:tcW w:w="2090" w:type="dxa"/>
                  <w:shd w:val="clear" w:color="auto" w:fill="auto"/>
                </w:tcPr>
                <w:p w14:paraId="56784297" w14:textId="77777777" w:rsidR="001A255F" w:rsidRPr="00246134" w:rsidRDefault="001A255F" w:rsidP="001A255F">
                  <w:pPr>
                    <w:pStyle w:val="Textkrpermitte"/>
                    <w:rPr>
                      <w:lang w:val="en-GB"/>
                    </w:rPr>
                  </w:pPr>
                  <w:r w:rsidRPr="00246134">
                    <w:rPr>
                      <w:lang w:val="en-GB"/>
                    </w:rPr>
                    <w:t>LernPROJEKT</w:t>
                  </w:r>
                </w:p>
              </w:tc>
            </w:tr>
            <w:tr w:rsidR="001A255F" w:rsidRPr="00246134" w14:paraId="589A5564" w14:textId="77777777">
              <w:trPr>
                <w:trHeight w:val="284"/>
              </w:trPr>
              <w:tc>
                <w:tcPr>
                  <w:tcW w:w="2090" w:type="dxa"/>
                  <w:shd w:val="clear" w:color="auto" w:fill="auto"/>
                </w:tcPr>
                <w:p w14:paraId="29B67B06" w14:textId="77777777" w:rsidR="001A255F" w:rsidRPr="00246134" w:rsidRDefault="001A255F" w:rsidP="001A255F">
                  <w:pPr>
                    <w:pStyle w:val="Textkrpermitte"/>
                    <w:rPr>
                      <w:lang w:val="en-GB"/>
                    </w:rPr>
                  </w:pPr>
                  <w:r w:rsidRPr="00246134">
                    <w:rPr>
                      <w:lang w:val="en-GB"/>
                    </w:rPr>
                    <w:t>LernTHEMA</w:t>
                  </w:r>
                </w:p>
              </w:tc>
            </w:tr>
            <w:tr w:rsidR="001A255F" w:rsidRPr="00246134" w14:paraId="06B5F232" w14:textId="77777777">
              <w:trPr>
                <w:trHeight w:val="284"/>
              </w:trPr>
              <w:tc>
                <w:tcPr>
                  <w:tcW w:w="2090" w:type="dxa"/>
                  <w:shd w:val="clear" w:color="auto" w:fill="D9D9D9" w:themeFill="background1" w:themeFillShade="D9"/>
                </w:tcPr>
                <w:p w14:paraId="33CAD0B8" w14:textId="77777777" w:rsidR="001A255F" w:rsidRPr="00246134" w:rsidRDefault="001A255F" w:rsidP="001A255F">
                  <w:pPr>
                    <w:pStyle w:val="TabelleKopfmitte"/>
                    <w:rPr>
                      <w:lang w:val="en-GB"/>
                    </w:rPr>
                  </w:pPr>
                  <w:r w:rsidRPr="00246134">
                    <w:rPr>
                      <w:lang w:val="en-GB"/>
                    </w:rPr>
                    <w:t>LernSCHRITT</w:t>
                  </w:r>
                </w:p>
              </w:tc>
            </w:tr>
          </w:tbl>
          <w:p w14:paraId="0D19295B" w14:textId="77777777" w:rsidR="001A255F" w:rsidRPr="00246134" w:rsidRDefault="001A255F" w:rsidP="001A255F">
            <w:pPr>
              <w:pStyle w:val="TabelleKopfmitte"/>
              <w:rPr>
                <w:lang w:val="en-GB"/>
              </w:rPr>
            </w:pPr>
          </w:p>
        </w:tc>
      </w:tr>
      <w:tr w:rsidR="001A255F" w:rsidRPr="00246134" w14:paraId="6ABBAAC9" w14:textId="77777777">
        <w:tc>
          <w:tcPr>
            <w:tcW w:w="7348" w:type="dxa"/>
            <w:gridSpan w:val="3"/>
            <w:tcBorders>
              <w:left w:val="single" w:sz="4" w:space="0" w:color="auto"/>
              <w:right w:val="single" w:sz="4" w:space="0" w:color="auto"/>
            </w:tcBorders>
          </w:tcPr>
          <w:p w14:paraId="4FA506A1" w14:textId="77777777" w:rsidR="001A255F" w:rsidRPr="00232277" w:rsidRDefault="001A255F" w:rsidP="001A255F">
            <w:pPr>
              <w:pStyle w:val="Tabelle6pt"/>
            </w:pPr>
            <w:r w:rsidRPr="00232277">
              <w:t>Hauptbezug:</w:t>
            </w:r>
          </w:p>
          <w:p w14:paraId="08FC3AEA" w14:textId="5C10B88C" w:rsidR="00BB2474" w:rsidRPr="00CD5A30" w:rsidRDefault="00BB2474" w:rsidP="00DB31EE">
            <w:pPr>
              <w:pStyle w:val="TabelleAufzhlung"/>
            </w:pPr>
            <w:r w:rsidRPr="00CD5A30">
              <w:t>Ich kann Stichworte/Adjektive, die mich beschreiben nennen und aufschreiben</w:t>
            </w:r>
            <w:r w:rsidR="00ED6E65">
              <w:t>.</w:t>
            </w:r>
          </w:p>
          <w:p w14:paraId="4F6CD01D" w14:textId="497A24BD" w:rsidR="00DB31EE" w:rsidRPr="00DB31EE" w:rsidRDefault="00BB2474" w:rsidP="00DB31EE">
            <w:pPr>
              <w:pStyle w:val="TabelleAufzhlung"/>
              <w:rPr>
                <w:color w:val="auto"/>
              </w:rPr>
            </w:pPr>
            <w:r w:rsidRPr="00DB31EE">
              <w:rPr>
                <w:color w:val="auto"/>
              </w:rPr>
              <w:t>Ich kann mich mit Hilfe von Stichworten/Adjektiven vorstellen</w:t>
            </w:r>
            <w:r w:rsidR="00ED6E65" w:rsidRPr="00DB31EE">
              <w:rPr>
                <w:color w:val="auto"/>
              </w:rPr>
              <w:t>.</w:t>
            </w:r>
          </w:p>
        </w:tc>
        <w:tc>
          <w:tcPr>
            <w:tcW w:w="188" w:type="dxa"/>
            <w:vMerge/>
            <w:tcBorders>
              <w:left w:val="single" w:sz="4" w:space="0" w:color="auto"/>
              <w:bottom w:val="nil"/>
              <w:right w:val="nil"/>
            </w:tcBorders>
            <w:vAlign w:val="center"/>
          </w:tcPr>
          <w:p w14:paraId="1C78CFB7" w14:textId="77777777" w:rsidR="001A255F" w:rsidRPr="00BB2474" w:rsidRDefault="001A255F"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1C55786" w14:textId="77777777" w:rsidR="001A255F" w:rsidRPr="00BB2474" w:rsidRDefault="001A255F" w:rsidP="001A255F">
            <w:pPr>
              <w:pStyle w:val="TabelleKopfmitte"/>
            </w:pPr>
          </w:p>
        </w:tc>
      </w:tr>
    </w:tbl>
    <w:p w14:paraId="5DF5CAD0" w14:textId="2BB9A90F" w:rsidR="001A255F" w:rsidRPr="00391F51" w:rsidRDefault="0017721C" w:rsidP="00D30012">
      <w:pPr>
        <w:pStyle w:val="berschrift2"/>
        <w:rPr>
          <w:lang w:val="en-US"/>
        </w:rPr>
      </w:pPr>
      <w:r w:rsidRPr="0030497F">
        <w:rPr>
          <w:noProof/>
        </w:rPr>
        <w:drawing>
          <wp:anchor distT="0" distB="0" distL="114300" distR="114300" simplePos="0" relativeHeight="252269568" behindDoc="0" locked="0" layoutInCell="1" allowOverlap="1" wp14:anchorId="235576AD" wp14:editId="2A141739">
            <wp:simplePos x="0" y="0"/>
            <wp:positionH relativeFrom="column">
              <wp:posOffset>5233035</wp:posOffset>
            </wp:positionH>
            <wp:positionV relativeFrom="paragraph">
              <wp:posOffset>109855</wp:posOffset>
            </wp:positionV>
            <wp:extent cx="318770" cy="318770"/>
            <wp:effectExtent l="0" t="0" r="5080" b="5080"/>
            <wp:wrapNone/>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30497F">
        <w:rPr>
          <w:noProof/>
        </w:rPr>
        <w:drawing>
          <wp:anchor distT="0" distB="0" distL="114300" distR="114300" simplePos="0" relativeHeight="251663360" behindDoc="0" locked="0" layoutInCell="0" allowOverlap="1" wp14:anchorId="1E97184F" wp14:editId="0C977946">
            <wp:simplePos x="0" y="0"/>
            <wp:positionH relativeFrom="rightMargin">
              <wp:posOffset>226695</wp:posOffset>
            </wp:positionH>
            <wp:positionV relativeFrom="paragraph">
              <wp:posOffset>95250</wp:posOffset>
            </wp:positionV>
            <wp:extent cx="345440" cy="323850"/>
            <wp:effectExtent l="0" t="0" r="0" b="0"/>
            <wp:wrapNone/>
            <wp:docPr id="9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55F" w:rsidRPr="00391F51">
        <w:rPr>
          <w:lang w:val="en-US"/>
        </w:rPr>
        <w:t>My hand profile</w:t>
      </w:r>
      <w:r w:rsidR="007511C1" w:rsidRPr="00391F51">
        <w:rPr>
          <w:lang w:val="en-US"/>
        </w:rPr>
        <w:t xml:space="preserve"> </w:t>
      </w:r>
    </w:p>
    <w:p w14:paraId="39726A2D" w14:textId="77777777" w:rsidR="001A255F" w:rsidRPr="00246134" w:rsidRDefault="001A255F" w:rsidP="00246134">
      <w:pPr>
        <w:pStyle w:val="Textkrper-Erstzeileneinzug"/>
        <w:ind w:firstLine="0"/>
        <w:rPr>
          <w:lang w:val="en-GB"/>
        </w:rPr>
      </w:pPr>
      <w:r w:rsidRPr="00246134">
        <w:rPr>
          <w:lang w:val="en-GB"/>
        </w:rPr>
        <w:t>There are many different pupils in our class. Do you know them all?</w:t>
      </w:r>
    </w:p>
    <w:p w14:paraId="7560074D" w14:textId="77777777" w:rsidR="001A255F" w:rsidRPr="00246134" w:rsidRDefault="001A255F" w:rsidP="001A255F">
      <w:pPr>
        <w:pStyle w:val="Textkrper-Erstzeileneinzug"/>
        <w:ind w:firstLine="0"/>
        <w:rPr>
          <w:lang w:val="en-GB"/>
        </w:rPr>
      </w:pPr>
      <w:r w:rsidRPr="00246134">
        <w:rPr>
          <w:lang w:val="en-GB"/>
        </w:rPr>
        <w:t>With these hand profiles we want to get to know each other and find out something positive about ourselves and our classmates.</w:t>
      </w:r>
    </w:p>
    <w:p w14:paraId="000515B4" w14:textId="77777777" w:rsidR="001A255F" w:rsidRPr="00246134" w:rsidRDefault="001A255F" w:rsidP="001A255F">
      <w:pPr>
        <w:pStyle w:val="Textkrper-Erstzeileneinzug"/>
        <w:ind w:firstLine="0"/>
        <w:rPr>
          <w:lang w:val="en-GB"/>
        </w:rPr>
      </w:pPr>
    </w:p>
    <w:p w14:paraId="5E1E5043" w14:textId="30ABAC72" w:rsidR="001A255F" w:rsidRPr="00BB2474" w:rsidRDefault="001A255F" w:rsidP="00246134">
      <w:pPr>
        <w:pStyle w:val="Textkrper-Erstzeileneinzug"/>
        <w:ind w:firstLine="0"/>
        <w:outlineLvl w:val="0"/>
      </w:pPr>
      <w:r w:rsidRPr="00BB2474">
        <w:t>Es gibt viele verschiedene Schülerinnen</w:t>
      </w:r>
      <w:r w:rsidR="0030497F">
        <w:t xml:space="preserve"> und Schüler</w:t>
      </w:r>
      <w:r w:rsidRPr="00BB2474">
        <w:t xml:space="preserve"> in unserer Klasse. Aber kennen Sie alle?</w:t>
      </w:r>
    </w:p>
    <w:p w14:paraId="4BFA0B2F" w14:textId="64FEDF67" w:rsidR="001A255F" w:rsidRPr="00BB2474" w:rsidRDefault="001A255F" w:rsidP="001A255F">
      <w:pPr>
        <w:pStyle w:val="Textkrper"/>
      </w:pPr>
      <w:r w:rsidRPr="00BB2474">
        <w:t>Mit diesen Handprofilen wo</w:t>
      </w:r>
      <w:r w:rsidR="00E0100E">
        <w:t>llen wir uns gegenseitig kennen</w:t>
      </w:r>
      <w:r w:rsidRPr="00BB2474">
        <w:t>lernen und etwas Positives über uns und unsere Klassenkameraden erfahren.</w:t>
      </w:r>
    </w:p>
    <w:p w14:paraId="528BE08A" w14:textId="78FBBECF" w:rsidR="001A255F" w:rsidRPr="00BB2474" w:rsidRDefault="001A255F" w:rsidP="00FB7159">
      <w:pPr>
        <w:pStyle w:val="berschrift2"/>
        <w:rPr>
          <w:rStyle w:val="berschrift3Zchn"/>
          <w:bCs/>
          <w:szCs w:val="24"/>
          <w:lang w:val="en-US"/>
        </w:rPr>
      </w:pPr>
      <w:r w:rsidRPr="00246134">
        <w:rPr>
          <w:rStyle w:val="berschrift3Zchn"/>
          <w:noProof/>
          <w:sz w:val="20"/>
        </w:rPr>
        <w:drawing>
          <wp:anchor distT="0" distB="0" distL="114300" distR="114300" simplePos="0" relativeHeight="251664384" behindDoc="0" locked="0" layoutInCell="0" allowOverlap="1" wp14:anchorId="14967EB3" wp14:editId="59979627">
            <wp:simplePos x="0" y="0"/>
            <wp:positionH relativeFrom="rightMargin">
              <wp:posOffset>331682</wp:posOffset>
            </wp:positionH>
            <wp:positionV relativeFrom="paragraph">
              <wp:posOffset>92710</wp:posOffset>
            </wp:positionV>
            <wp:extent cx="302400" cy="324000"/>
            <wp:effectExtent l="0" t="0" r="2540" b="0"/>
            <wp:wrapNone/>
            <wp:docPr id="4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59B2">
        <w:rPr>
          <w:rStyle w:val="berschrift3Zchn"/>
          <w:sz w:val="20"/>
          <w:lang w:val="en-GB"/>
        </w:rPr>
        <w:t>Step 1</w:t>
      </w:r>
      <w:r w:rsidRPr="00246134">
        <w:rPr>
          <w:rStyle w:val="berschrift3Zchn"/>
          <w:sz w:val="20"/>
          <w:lang w:val="en-GB"/>
        </w:rPr>
        <w:t>/Schritt 1</w:t>
      </w:r>
      <w:r w:rsidR="00264C57">
        <w:rPr>
          <w:rStyle w:val="berschrift3Zchn"/>
          <w:sz w:val="20"/>
          <w:lang w:val="en-GB"/>
        </w:rPr>
        <w:t xml:space="preserve"> (5</w:t>
      </w:r>
      <w:r w:rsidR="007511C1">
        <w:rPr>
          <w:rStyle w:val="berschrift3Zchn"/>
          <w:sz w:val="20"/>
          <w:lang w:val="en-GB"/>
        </w:rPr>
        <w:t xml:space="preserve"> min.)</w:t>
      </w:r>
    </w:p>
    <w:p w14:paraId="7A6B660B" w14:textId="393E1CEB" w:rsidR="001A255F" w:rsidRPr="00246134" w:rsidRDefault="001A255F" w:rsidP="001A255F">
      <w:pPr>
        <w:pStyle w:val="Textkrper"/>
        <w:rPr>
          <w:lang w:val="en-GB"/>
        </w:rPr>
      </w:pPr>
      <w:r w:rsidRPr="00246134">
        <w:rPr>
          <w:noProof/>
        </w:rPr>
        <w:drawing>
          <wp:anchor distT="0" distB="0" distL="114300" distR="114300" simplePos="0" relativeHeight="251665408" behindDoc="0" locked="0" layoutInCell="0" allowOverlap="1" wp14:anchorId="1D91A269" wp14:editId="6A25FE09">
            <wp:simplePos x="0" y="0"/>
            <wp:positionH relativeFrom="rightMargin">
              <wp:posOffset>333587</wp:posOffset>
            </wp:positionH>
            <wp:positionV relativeFrom="paragraph">
              <wp:posOffset>109220</wp:posOffset>
            </wp:positionV>
            <wp:extent cx="323850" cy="323850"/>
            <wp:effectExtent l="0" t="0" r="6350" b="6350"/>
            <wp:wrapNone/>
            <wp:docPr id="952"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Pr="00246134">
        <w:rPr>
          <w:lang w:val="en-GB"/>
        </w:rPr>
        <w:t>Find five positive adjectives</w:t>
      </w:r>
      <w:r w:rsidR="00246134">
        <w:rPr>
          <w:lang w:val="en-GB"/>
        </w:rPr>
        <w:t>,</w:t>
      </w:r>
      <w:r w:rsidRPr="00246134">
        <w:rPr>
          <w:lang w:val="en-GB"/>
        </w:rPr>
        <w:t xml:space="preserve"> which describe you.</w:t>
      </w:r>
    </w:p>
    <w:p w14:paraId="0536AB23" w14:textId="4B8B4465" w:rsidR="001A255F" w:rsidRPr="00BB2474" w:rsidRDefault="001A255F" w:rsidP="001A255F">
      <w:pPr>
        <w:pStyle w:val="Textkrper"/>
      </w:pPr>
      <w:r w:rsidRPr="00BB2474">
        <w:t>Finden Sie fünf positive Adjektive, die Sie beschreiben.</w:t>
      </w:r>
      <w:r w:rsidR="007511C1">
        <w:t xml:space="preserve"> </w:t>
      </w:r>
    </w:p>
    <w:p w14:paraId="1D500A00" w14:textId="16A9DA1A" w:rsidR="001A255F" w:rsidRPr="00246134" w:rsidRDefault="001A255F" w:rsidP="00FB7159">
      <w:pPr>
        <w:pStyle w:val="berschrift3"/>
        <w:rPr>
          <w:sz w:val="20"/>
          <w:lang w:val="en-GB"/>
        </w:rPr>
      </w:pPr>
      <w:r w:rsidRPr="00246134">
        <w:rPr>
          <w:sz w:val="20"/>
          <w:lang w:val="en-GB"/>
        </w:rPr>
        <w:t>Step 2/Schritt 2</w:t>
      </w:r>
      <w:r w:rsidR="007511C1">
        <w:rPr>
          <w:sz w:val="20"/>
          <w:lang w:val="en-GB"/>
        </w:rPr>
        <w:t xml:space="preserve"> (3 min.)</w:t>
      </w:r>
    </w:p>
    <w:p w14:paraId="6832041A" w14:textId="77777777" w:rsidR="00130F2E" w:rsidRPr="001E0ED6" w:rsidRDefault="00130F2E" w:rsidP="00130F2E">
      <w:pPr>
        <w:pStyle w:val="Marginaliegrau"/>
        <w:framePr w:wrap="around" w:x="8877" w:y="149"/>
        <w:rPr>
          <w:sz w:val="20"/>
          <w:lang w:val="en-US"/>
        </w:rPr>
      </w:pPr>
      <w:r w:rsidRPr="00246134">
        <w:rPr>
          <w:sz w:val="20"/>
          <w:lang w:val="en-GB"/>
        </w:rPr>
        <w:t>You can find some hel</w:t>
      </w:r>
      <w:r w:rsidRPr="00246134">
        <w:rPr>
          <w:sz w:val="20"/>
          <w:lang w:val="en-GB"/>
        </w:rPr>
        <w:t>p</w:t>
      </w:r>
      <w:r w:rsidRPr="00246134">
        <w:rPr>
          <w:sz w:val="20"/>
          <w:lang w:val="en-GB"/>
        </w:rPr>
        <w:t xml:space="preserve">ful words on a </w:t>
      </w:r>
      <w:r w:rsidRPr="00246134">
        <w:rPr>
          <w:rStyle w:val="Fett"/>
          <w:sz w:val="20"/>
          <w:lang w:val="en-GB"/>
        </w:rPr>
        <w:t>vocab</w:t>
      </w:r>
      <w:r w:rsidRPr="00246134">
        <w:rPr>
          <w:rStyle w:val="Fett"/>
          <w:sz w:val="20"/>
          <w:lang w:val="en-GB"/>
        </w:rPr>
        <w:t>u</w:t>
      </w:r>
      <w:r w:rsidRPr="00246134">
        <w:rPr>
          <w:rStyle w:val="Fett"/>
          <w:sz w:val="20"/>
          <w:lang w:val="en-GB"/>
        </w:rPr>
        <w:t>lary action sheet</w:t>
      </w:r>
      <w:r w:rsidRPr="00246134">
        <w:rPr>
          <w:sz w:val="20"/>
          <w:lang w:val="en-GB"/>
        </w:rPr>
        <w:t>.</w:t>
      </w:r>
    </w:p>
    <w:p w14:paraId="61D452FA" w14:textId="77777777" w:rsidR="00130F2E" w:rsidRPr="00BB2474" w:rsidRDefault="00130F2E" w:rsidP="00130F2E">
      <w:pPr>
        <w:pStyle w:val="Marginaliegrau"/>
        <w:framePr w:wrap="around" w:x="8877" w:y="149"/>
        <w:rPr>
          <w:sz w:val="20"/>
        </w:rPr>
      </w:pPr>
      <w:r w:rsidRPr="00BB2474">
        <w:rPr>
          <w:sz w:val="20"/>
        </w:rPr>
        <w:t xml:space="preserve">Sie können hilfreiche Wörter auf einem  </w:t>
      </w:r>
      <w:r w:rsidRPr="00BB2474">
        <w:rPr>
          <w:rStyle w:val="Fett"/>
          <w:sz w:val="20"/>
        </w:rPr>
        <w:t>v</w:t>
      </w:r>
      <w:r w:rsidRPr="00BB2474">
        <w:rPr>
          <w:rStyle w:val="Fett"/>
          <w:sz w:val="20"/>
        </w:rPr>
        <w:t>o</w:t>
      </w:r>
      <w:r w:rsidRPr="00BB2474">
        <w:rPr>
          <w:rStyle w:val="Fett"/>
          <w:sz w:val="20"/>
        </w:rPr>
        <w:t>cabulary action sheet</w:t>
      </w:r>
      <w:r w:rsidRPr="00BB2474">
        <w:rPr>
          <w:sz w:val="20"/>
        </w:rPr>
        <w:t xml:space="preserve"> finden.</w:t>
      </w:r>
    </w:p>
    <w:p w14:paraId="1BC7E53A" w14:textId="77777777" w:rsidR="008D479E" w:rsidRDefault="001A255F" w:rsidP="001A255F">
      <w:pPr>
        <w:pStyle w:val="Textkrper"/>
        <w:rPr>
          <w:lang w:val="en-GB"/>
        </w:rPr>
      </w:pPr>
      <w:r w:rsidRPr="00246134">
        <w:rPr>
          <w:lang w:val="en-GB"/>
        </w:rPr>
        <w:t xml:space="preserve">Take one coloured sheet of paper from the pile. </w:t>
      </w:r>
    </w:p>
    <w:p w14:paraId="229C62E4" w14:textId="5EB19924" w:rsidR="001A255F" w:rsidRPr="00BB2474" w:rsidRDefault="001A255F" w:rsidP="001A255F">
      <w:pPr>
        <w:pStyle w:val="Textkrper"/>
      </w:pPr>
      <w:r w:rsidRPr="00BB2474">
        <w:t>Nehmen Sie sich ein farbiges Blatt Papier vom Stapel.</w:t>
      </w:r>
    </w:p>
    <w:p w14:paraId="5E4CE752" w14:textId="77777777" w:rsidR="008D479E" w:rsidRDefault="001A255F" w:rsidP="001A255F">
      <w:pPr>
        <w:pStyle w:val="Textkrper"/>
        <w:rPr>
          <w:lang w:val="en-GB"/>
        </w:rPr>
      </w:pPr>
      <w:r w:rsidRPr="00246134">
        <w:rPr>
          <w:lang w:val="en-GB"/>
        </w:rPr>
        <w:t xml:space="preserve">Draw your hand on this sheet. </w:t>
      </w:r>
    </w:p>
    <w:p w14:paraId="648A83D7" w14:textId="47532E8C" w:rsidR="001A255F" w:rsidRPr="00BB2474" w:rsidRDefault="001A255F" w:rsidP="001A255F">
      <w:pPr>
        <w:pStyle w:val="Textkrper"/>
      </w:pPr>
      <w:r w:rsidRPr="00BB2474">
        <w:t>Zeichnen Sie Ihre Hand auf dieses Blatt.</w:t>
      </w:r>
    </w:p>
    <w:p w14:paraId="30F0C618" w14:textId="6B1D7547" w:rsidR="001A255F" w:rsidRPr="00246134" w:rsidRDefault="001A255F" w:rsidP="00FB7159">
      <w:pPr>
        <w:pStyle w:val="berschrift3"/>
        <w:rPr>
          <w:sz w:val="20"/>
          <w:lang w:val="en-GB"/>
        </w:rPr>
      </w:pPr>
      <w:r w:rsidRPr="00246134">
        <w:rPr>
          <w:sz w:val="20"/>
          <w:lang w:val="en-GB"/>
        </w:rPr>
        <w:t>Step 3/Schritt 3</w:t>
      </w:r>
      <w:r w:rsidR="007511C1">
        <w:rPr>
          <w:sz w:val="20"/>
          <w:lang w:val="en-GB"/>
        </w:rPr>
        <w:t xml:space="preserve"> (</w:t>
      </w:r>
      <w:r w:rsidR="00264C57">
        <w:rPr>
          <w:sz w:val="20"/>
          <w:lang w:val="en-GB"/>
        </w:rPr>
        <w:t>3 min.)</w:t>
      </w:r>
    </w:p>
    <w:p w14:paraId="1FEC4B48" w14:textId="20CD6F53" w:rsidR="001A255F" w:rsidRPr="00BB2474" w:rsidRDefault="001A255F" w:rsidP="001A255F">
      <w:pPr>
        <w:pStyle w:val="Textkrper"/>
      </w:pPr>
      <w:r w:rsidRPr="00246134">
        <w:rPr>
          <w:lang w:val="en-GB"/>
        </w:rPr>
        <w:t xml:space="preserve">Write your name in this hand. </w:t>
      </w:r>
      <w:r w:rsidRPr="00BB2474">
        <w:t>Schreiben Sie Ihren Namen in diese Hand</w:t>
      </w:r>
      <w:r w:rsidR="00E0100E">
        <w:t xml:space="preserve"> auf dem P</w:t>
      </w:r>
      <w:r w:rsidR="00E0100E">
        <w:t>a</w:t>
      </w:r>
      <w:r w:rsidR="00E0100E">
        <w:t>pier</w:t>
      </w:r>
      <w:r w:rsidRPr="00BB2474">
        <w:t>.</w:t>
      </w:r>
    </w:p>
    <w:p w14:paraId="4710C459" w14:textId="04349521" w:rsidR="001A255F" w:rsidRPr="00BB2474" w:rsidRDefault="001A255F" w:rsidP="001A255F">
      <w:pPr>
        <w:pStyle w:val="Textkrper"/>
      </w:pPr>
      <w:r w:rsidRPr="00246134">
        <w:rPr>
          <w:lang w:val="en-GB"/>
        </w:rPr>
        <w:t xml:space="preserve">Write down one positive adjective in each finger. </w:t>
      </w:r>
      <w:r w:rsidRPr="00BB2474">
        <w:t xml:space="preserve">Schreiben Sie in jeden Finger </w:t>
      </w:r>
      <w:r w:rsidR="00E0100E">
        <w:t xml:space="preserve">auf dem Blatt </w:t>
      </w:r>
      <w:r w:rsidRPr="00BB2474">
        <w:t>ein positives Adjektiv.</w:t>
      </w:r>
    </w:p>
    <w:p w14:paraId="69497733" w14:textId="77CAF20E" w:rsidR="001A255F" w:rsidRPr="00246134" w:rsidRDefault="001A255F" w:rsidP="00FB7159">
      <w:pPr>
        <w:pStyle w:val="berschrift3"/>
        <w:rPr>
          <w:sz w:val="20"/>
          <w:lang w:val="en-GB"/>
        </w:rPr>
      </w:pPr>
      <w:r w:rsidRPr="00246134">
        <w:rPr>
          <w:sz w:val="20"/>
          <w:lang w:val="en-GB"/>
        </w:rPr>
        <w:t>Step 4/Schritt 4</w:t>
      </w:r>
      <w:r w:rsidR="00264C57">
        <w:rPr>
          <w:sz w:val="20"/>
          <w:lang w:val="en-GB"/>
        </w:rPr>
        <w:t xml:space="preserve"> (1 min.)</w:t>
      </w:r>
    </w:p>
    <w:p w14:paraId="426EDCCF" w14:textId="78E7D744" w:rsidR="001A255F" w:rsidRPr="00BB2474" w:rsidRDefault="001A255F" w:rsidP="001A255F">
      <w:pPr>
        <w:pStyle w:val="Textkrper"/>
      </w:pPr>
      <w:r w:rsidRPr="00246134">
        <w:rPr>
          <w:lang w:val="en-GB"/>
        </w:rPr>
        <w:t xml:space="preserve">Stick your hand on the class poster. </w:t>
      </w:r>
      <w:r w:rsidRPr="00BB2474">
        <w:t xml:space="preserve">Kleben Sie Ihre </w:t>
      </w:r>
      <w:r w:rsidR="00E0100E">
        <w:t>(Papier-)</w:t>
      </w:r>
      <w:r w:rsidRPr="00BB2474">
        <w:t>Hand auf das Klassenpo</w:t>
      </w:r>
      <w:r w:rsidRPr="00BB2474">
        <w:t>s</w:t>
      </w:r>
      <w:r w:rsidRPr="00BB2474">
        <w:t>ter.</w:t>
      </w:r>
    </w:p>
    <w:p w14:paraId="3219BFA6" w14:textId="3FB4FE32" w:rsidR="001A255F" w:rsidRPr="00246134" w:rsidRDefault="001A255F" w:rsidP="00FB7159">
      <w:pPr>
        <w:pStyle w:val="berschrift3"/>
        <w:rPr>
          <w:sz w:val="20"/>
          <w:lang w:val="en-GB"/>
        </w:rPr>
      </w:pPr>
      <w:r w:rsidRPr="00246134">
        <w:rPr>
          <w:sz w:val="20"/>
          <w:lang w:val="en-GB"/>
        </w:rPr>
        <w:t>Step 5/Schritt 5</w:t>
      </w:r>
      <w:r w:rsidR="00264C57">
        <w:rPr>
          <w:sz w:val="20"/>
          <w:lang w:val="en-GB"/>
        </w:rPr>
        <w:t xml:space="preserve"> (5 min.)</w:t>
      </w:r>
    </w:p>
    <w:p w14:paraId="20DA23F7" w14:textId="03C3892D" w:rsidR="001A255F" w:rsidRPr="00BB2474" w:rsidRDefault="00130F2E" w:rsidP="001A255F">
      <w:pPr>
        <w:pStyle w:val="Textkrper"/>
      </w:pPr>
      <w:r w:rsidRPr="00246134">
        <w:rPr>
          <w:noProof/>
        </w:rPr>
        <w:drawing>
          <wp:anchor distT="0" distB="0" distL="114300" distR="114300" simplePos="0" relativeHeight="251684864" behindDoc="0" locked="0" layoutInCell="0" allowOverlap="1" wp14:anchorId="4638B231" wp14:editId="6F7FAEBC">
            <wp:simplePos x="0" y="0"/>
            <wp:positionH relativeFrom="rightMargin">
              <wp:posOffset>339302</wp:posOffset>
            </wp:positionH>
            <wp:positionV relativeFrom="paragraph">
              <wp:posOffset>0</wp:posOffset>
            </wp:positionV>
            <wp:extent cx="323850" cy="323850"/>
            <wp:effectExtent l="0" t="0" r="6350" b="635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001A255F" w:rsidRPr="00246134">
        <w:rPr>
          <w:lang w:val="en-GB"/>
        </w:rPr>
        <w:t xml:space="preserve">Take a look at the class poster and read the other hand profiles. </w:t>
      </w:r>
      <w:r w:rsidR="001A255F" w:rsidRPr="00BB2474">
        <w:t>Schauen Sie sich das Klassenposter an und lesen Sie die anderen Handprofile.</w:t>
      </w:r>
    </w:p>
    <w:p w14:paraId="6BA27A58" w14:textId="1D88886D" w:rsidR="001A255F" w:rsidRPr="00246134" w:rsidRDefault="001A255F" w:rsidP="00FB7159">
      <w:pPr>
        <w:pStyle w:val="berschrift3"/>
        <w:rPr>
          <w:sz w:val="20"/>
          <w:lang w:val="en-GB"/>
        </w:rPr>
      </w:pPr>
      <w:r w:rsidRPr="00246134">
        <w:rPr>
          <w:sz w:val="20"/>
          <w:lang w:val="en-GB"/>
        </w:rPr>
        <w:t>Step 6/Schritt 6</w:t>
      </w:r>
      <w:r w:rsidR="00264C57">
        <w:rPr>
          <w:sz w:val="20"/>
          <w:lang w:val="en-GB"/>
        </w:rPr>
        <w:t xml:space="preserve"> (5 min.)</w:t>
      </w:r>
    </w:p>
    <w:p w14:paraId="533C63F9" w14:textId="19959BF8" w:rsidR="001A255F" w:rsidRPr="00BB2474" w:rsidRDefault="00130F2E" w:rsidP="001A255F">
      <w:pPr>
        <w:pStyle w:val="Textkrper"/>
      </w:pPr>
      <w:r w:rsidRPr="00246134">
        <w:rPr>
          <w:noProof/>
        </w:rPr>
        <w:drawing>
          <wp:anchor distT="0" distB="0" distL="114300" distR="114300" simplePos="0" relativeHeight="251682816" behindDoc="0" locked="0" layoutInCell="0" allowOverlap="1" wp14:anchorId="3F32D748" wp14:editId="105F57F0">
            <wp:simplePos x="0" y="0"/>
            <wp:positionH relativeFrom="rightMargin">
              <wp:posOffset>339302</wp:posOffset>
            </wp:positionH>
            <wp:positionV relativeFrom="paragraph">
              <wp:posOffset>0</wp:posOffset>
            </wp:positionV>
            <wp:extent cx="658495" cy="323850"/>
            <wp:effectExtent l="0" t="0" r="1905" b="6350"/>
            <wp:wrapNone/>
            <wp:docPr id="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anchor>
        </w:drawing>
      </w:r>
      <w:r w:rsidR="001A255F" w:rsidRPr="00246134">
        <w:rPr>
          <w:lang w:val="en-GB"/>
        </w:rPr>
        <w:t xml:space="preserve">Go together with a partner you would like to learn more about. </w:t>
      </w:r>
      <w:r w:rsidR="001A255F" w:rsidRPr="00BB2474">
        <w:t>Arbeiten Sie mit</w:t>
      </w:r>
      <w:r w:rsidR="008D479E">
        <w:t xml:space="preserve"> einer Partnerin oder einem Partner zusammen über </w:t>
      </w:r>
      <w:r w:rsidR="001A255F" w:rsidRPr="00BB2474">
        <w:t>die</w:t>
      </w:r>
      <w:r w:rsidR="008D479E">
        <w:t xml:space="preserve"> oder den</w:t>
      </w:r>
      <w:r w:rsidR="001A255F" w:rsidRPr="00BB2474">
        <w:t xml:space="preserve"> Sie gerne mehr erfahren möchten.</w:t>
      </w:r>
    </w:p>
    <w:p w14:paraId="4ED437C6" w14:textId="77777777" w:rsidR="001A255F" w:rsidRPr="00BB2474" w:rsidRDefault="001A255F" w:rsidP="001A255F">
      <w:pPr>
        <w:pStyle w:val="Textkrper"/>
      </w:pPr>
    </w:p>
    <w:p w14:paraId="3E6C8B7C" w14:textId="77777777" w:rsidR="001A255F" w:rsidRPr="00246134" w:rsidRDefault="001A255F" w:rsidP="00FB7159">
      <w:pPr>
        <w:pStyle w:val="Textkrper"/>
        <w:outlineLvl w:val="0"/>
        <w:rPr>
          <w:lang w:val="en-GB"/>
        </w:rPr>
      </w:pPr>
      <w:r w:rsidRPr="00246134">
        <w:rPr>
          <w:lang w:val="en-GB"/>
        </w:rPr>
        <w:t>Interview your partner – take turns!</w:t>
      </w:r>
    </w:p>
    <w:p w14:paraId="652FE4BE" w14:textId="77777777" w:rsidR="001A255F" w:rsidRPr="00246134" w:rsidRDefault="001A255F" w:rsidP="001A255F">
      <w:pPr>
        <w:pStyle w:val="Textkrper"/>
        <w:rPr>
          <w:lang w:val="en-GB"/>
        </w:rPr>
      </w:pPr>
      <w:r w:rsidRPr="00246134">
        <w:rPr>
          <w:lang w:val="en-GB"/>
        </w:rPr>
        <w:t>Ask at least five questions. Note down your results in complete English sentences.</w:t>
      </w:r>
    </w:p>
    <w:p w14:paraId="79673EE9" w14:textId="77777777" w:rsidR="001A255F" w:rsidRPr="00BB2474" w:rsidRDefault="001A255F" w:rsidP="001A255F">
      <w:pPr>
        <w:pStyle w:val="Textkrper"/>
      </w:pPr>
      <w:r w:rsidRPr="00BB2474">
        <w:t>Befragen Sie sich gegenseitig. Stellen Sie mindestens fünf Fragen. Schreiben Sie Ihre Ergebnisse in ganzen englischen Sätzen auf.</w:t>
      </w:r>
    </w:p>
    <w:p w14:paraId="08E57472" w14:textId="77777777" w:rsidR="001A255F" w:rsidRPr="00BB2474" w:rsidRDefault="001A255F" w:rsidP="00FB7159">
      <w:pPr>
        <w:pStyle w:val="Textkrper"/>
        <w:outlineLvl w:val="0"/>
      </w:pPr>
    </w:p>
    <w:p w14:paraId="1B8D2FDE" w14:textId="57ABE7C8" w:rsidR="008D479E" w:rsidRPr="003D0B4C" w:rsidRDefault="001A255F" w:rsidP="00FB7159">
      <w:pPr>
        <w:pStyle w:val="Textkrper"/>
        <w:outlineLvl w:val="0"/>
      </w:pPr>
      <w:r w:rsidRPr="003D0B4C">
        <w:t>Ex</w:t>
      </w:r>
      <w:r w:rsidR="00E0100E" w:rsidRPr="003D0B4C">
        <w:t>ample questions/Beispielfragen:</w:t>
      </w:r>
    </w:p>
    <w:p w14:paraId="6C82E5B0" w14:textId="713A5651" w:rsidR="00980EB3" w:rsidRDefault="001A255F" w:rsidP="00E0100E">
      <w:pPr>
        <w:pStyle w:val="Textkrper"/>
        <w:outlineLvl w:val="0"/>
        <w:rPr>
          <w:lang w:val="en-GB"/>
        </w:rPr>
      </w:pPr>
      <w:r w:rsidRPr="00B56F95">
        <w:rPr>
          <w:lang w:val="en-US"/>
        </w:rPr>
        <w:t xml:space="preserve">What are your hobbies? </w:t>
      </w:r>
      <w:r w:rsidRPr="00246134">
        <w:rPr>
          <w:lang w:val="en-GB"/>
        </w:rPr>
        <w:t>Do you have a brother or a sister? Do you have a pet?</w:t>
      </w:r>
      <w:r w:rsidR="00980EB3">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F317E8" w:rsidRPr="00246134" w14:paraId="1473092F" w14:textId="77777777" w:rsidTr="00F317E8">
        <w:trPr>
          <w:trHeight w:val="523"/>
        </w:trPr>
        <w:tc>
          <w:tcPr>
            <w:tcW w:w="2268" w:type="dxa"/>
            <w:tcBorders>
              <w:left w:val="single" w:sz="4" w:space="0" w:color="auto"/>
              <w:bottom w:val="single" w:sz="4" w:space="0" w:color="auto"/>
              <w:right w:val="single" w:sz="4" w:space="0" w:color="auto"/>
            </w:tcBorders>
            <w:shd w:val="clear" w:color="auto" w:fill="D9D9D9"/>
          </w:tcPr>
          <w:p w14:paraId="74B28FB7" w14:textId="77777777" w:rsidR="00F317E8" w:rsidRPr="00246134" w:rsidRDefault="00F317E8" w:rsidP="00F317E8">
            <w:pPr>
              <w:pStyle w:val="Tabelle6pt"/>
              <w:rPr>
                <w:color w:val="000000"/>
                <w:lang w:val="en-GB"/>
              </w:rPr>
            </w:pPr>
            <w:r w:rsidRPr="00246134">
              <w:rPr>
                <w:lang w:val="en-GB"/>
              </w:rPr>
              <w:lastRenderedPageBreak/>
              <w:t>Kompetenzbereich</w:t>
            </w:r>
          </w:p>
          <w:p w14:paraId="01404636" w14:textId="77777777" w:rsidR="00F317E8" w:rsidRPr="00246134" w:rsidRDefault="00F317E8" w:rsidP="00F317E8">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19D23A4B" w14:textId="77777777" w:rsidR="00F317E8" w:rsidRPr="00246134" w:rsidRDefault="00F317E8" w:rsidP="00F317E8">
            <w:pPr>
              <w:pStyle w:val="Tabelle6pt"/>
              <w:rPr>
                <w:color w:val="000000"/>
                <w:lang w:val="en-GB"/>
              </w:rPr>
            </w:pPr>
            <w:r w:rsidRPr="00246134">
              <w:rPr>
                <w:lang w:val="en-GB"/>
              </w:rPr>
              <w:t>Lernfortschritt</w:t>
            </w:r>
          </w:p>
          <w:p w14:paraId="31131D53" w14:textId="77777777" w:rsidR="00F317E8" w:rsidRPr="00246134" w:rsidRDefault="00F317E8" w:rsidP="00F317E8">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558C278" w14:textId="77777777" w:rsidR="00F317E8" w:rsidRPr="00246134" w:rsidRDefault="00F317E8" w:rsidP="00F317E8">
            <w:pPr>
              <w:pStyle w:val="Tabelle6pt"/>
              <w:rPr>
                <w:color w:val="000000"/>
                <w:lang w:val="en-GB"/>
              </w:rPr>
            </w:pPr>
            <w:r w:rsidRPr="00246134">
              <w:rPr>
                <w:lang w:val="en-GB"/>
              </w:rPr>
              <w:t>Materialien/Titel</w:t>
            </w:r>
          </w:p>
          <w:p w14:paraId="79295875" w14:textId="77777777" w:rsidR="00F317E8" w:rsidRPr="00246134" w:rsidRDefault="00F317E8" w:rsidP="00F317E8">
            <w:pPr>
              <w:pStyle w:val="TabelleKopflinks"/>
              <w:rPr>
                <w:lang w:val="en-GB"/>
              </w:rPr>
            </w:pPr>
            <w:r w:rsidRPr="00246134">
              <w:rPr>
                <w:lang w:val="en-GB"/>
              </w:rPr>
              <w:t xml:space="preserve">My hand profile </w:t>
            </w:r>
          </w:p>
        </w:tc>
        <w:tc>
          <w:tcPr>
            <w:tcW w:w="188" w:type="dxa"/>
            <w:vMerge w:val="restart"/>
            <w:tcBorders>
              <w:top w:val="nil"/>
              <w:left w:val="single" w:sz="4" w:space="0" w:color="auto"/>
              <w:bottom w:val="nil"/>
              <w:right w:val="single" w:sz="4" w:space="0" w:color="auto"/>
            </w:tcBorders>
            <w:shd w:val="clear" w:color="auto" w:fill="FFFFFF"/>
          </w:tcPr>
          <w:p w14:paraId="42338760" w14:textId="77777777" w:rsidR="00F317E8" w:rsidRPr="00246134" w:rsidRDefault="00F317E8" w:rsidP="00F317E8">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DDD45EA" w14:textId="77777777" w:rsidR="00F317E8" w:rsidRPr="00246134" w:rsidRDefault="00F317E8" w:rsidP="00F317E8">
            <w:pPr>
              <w:pStyle w:val="TabelleKopfmitte"/>
              <w:rPr>
                <w:lang w:val="en-GB"/>
              </w:rPr>
            </w:pPr>
            <w:r w:rsidRPr="00246134">
              <w:rPr>
                <w:lang w:val="en-GB"/>
              </w:rPr>
              <w:t>Englisch</w:t>
            </w:r>
          </w:p>
          <w:p w14:paraId="3CD00C42" w14:textId="232EA11A" w:rsidR="00F317E8" w:rsidRPr="00246134" w:rsidRDefault="00F317E8" w:rsidP="00F317E8">
            <w:pPr>
              <w:pStyle w:val="TabelleKopfmitte"/>
              <w:rPr>
                <w:rFonts w:eastAsia="Calibri"/>
                <w:lang w:val="en-GB"/>
              </w:rPr>
            </w:pPr>
            <w:r w:rsidRPr="00246134">
              <w:rPr>
                <w:lang w:val="en-GB"/>
              </w:rPr>
              <w:t>E3.01.0</w:t>
            </w:r>
            <w:r w:rsidR="00FF2293">
              <w:rPr>
                <w:lang w:val="en-GB"/>
              </w:rPr>
              <w:t>4</w:t>
            </w:r>
          </w:p>
        </w:tc>
      </w:tr>
      <w:tr w:rsidR="00F317E8" w:rsidRPr="00246134" w14:paraId="4E3665CB" w14:textId="77777777" w:rsidTr="00F317E8">
        <w:tc>
          <w:tcPr>
            <w:tcW w:w="7348" w:type="dxa"/>
            <w:gridSpan w:val="3"/>
            <w:tcBorders>
              <w:left w:val="single" w:sz="4" w:space="0" w:color="auto"/>
              <w:right w:val="single" w:sz="4" w:space="0" w:color="auto"/>
            </w:tcBorders>
          </w:tcPr>
          <w:p w14:paraId="1C34154F" w14:textId="77777777" w:rsidR="00F317E8" w:rsidRPr="00232277" w:rsidRDefault="00F317E8" w:rsidP="00F317E8">
            <w:pPr>
              <w:pStyle w:val="Tabelle6pt"/>
            </w:pPr>
            <w:r w:rsidRPr="00232277">
              <w:t>Kompetenz:</w:t>
            </w:r>
          </w:p>
          <w:p w14:paraId="5FAD77AB" w14:textId="76AE40B3" w:rsidR="00F317E8" w:rsidRPr="00ED6E65" w:rsidRDefault="00ED6E65" w:rsidP="00DB31EE">
            <w:pPr>
              <w:pStyle w:val="TabelleAufzhlung"/>
            </w:pPr>
            <w:r>
              <w:t>Ich kann zu anderen sprechen.</w:t>
            </w:r>
          </w:p>
        </w:tc>
        <w:tc>
          <w:tcPr>
            <w:tcW w:w="188" w:type="dxa"/>
            <w:vMerge/>
            <w:tcBorders>
              <w:left w:val="single" w:sz="4" w:space="0" w:color="auto"/>
              <w:bottom w:val="nil"/>
              <w:right w:val="nil"/>
            </w:tcBorders>
            <w:vAlign w:val="center"/>
          </w:tcPr>
          <w:p w14:paraId="1CD4B56A" w14:textId="77777777" w:rsidR="00F317E8" w:rsidRPr="00BB2474" w:rsidRDefault="00F317E8" w:rsidP="00F317E8">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317E8" w:rsidRPr="00246134" w14:paraId="69A0BB5D" w14:textId="77777777" w:rsidTr="00F317E8">
              <w:trPr>
                <w:trHeight w:val="284"/>
              </w:trPr>
              <w:tc>
                <w:tcPr>
                  <w:tcW w:w="2090" w:type="dxa"/>
                  <w:shd w:val="clear" w:color="auto" w:fill="auto"/>
                </w:tcPr>
                <w:p w14:paraId="27405244" w14:textId="77777777" w:rsidR="00F317E8" w:rsidRPr="00246134" w:rsidRDefault="00F317E8" w:rsidP="00F317E8">
                  <w:pPr>
                    <w:pStyle w:val="Textkrpermitte"/>
                    <w:rPr>
                      <w:lang w:val="en-GB"/>
                    </w:rPr>
                  </w:pPr>
                  <w:r w:rsidRPr="00246134">
                    <w:rPr>
                      <w:lang w:val="en-GB"/>
                    </w:rPr>
                    <w:t>LernPROJEKT</w:t>
                  </w:r>
                </w:p>
              </w:tc>
            </w:tr>
            <w:tr w:rsidR="00F317E8" w:rsidRPr="00246134" w14:paraId="105011C0" w14:textId="77777777" w:rsidTr="00F317E8">
              <w:trPr>
                <w:trHeight w:val="284"/>
              </w:trPr>
              <w:tc>
                <w:tcPr>
                  <w:tcW w:w="2090" w:type="dxa"/>
                  <w:shd w:val="clear" w:color="auto" w:fill="auto"/>
                </w:tcPr>
                <w:p w14:paraId="5640D59F" w14:textId="77777777" w:rsidR="00F317E8" w:rsidRPr="00246134" w:rsidRDefault="00F317E8" w:rsidP="00F317E8">
                  <w:pPr>
                    <w:pStyle w:val="Textkrpermitte"/>
                    <w:rPr>
                      <w:lang w:val="en-GB"/>
                    </w:rPr>
                  </w:pPr>
                  <w:r w:rsidRPr="00246134">
                    <w:rPr>
                      <w:lang w:val="en-GB"/>
                    </w:rPr>
                    <w:t>LernTHEMA</w:t>
                  </w:r>
                </w:p>
              </w:tc>
            </w:tr>
            <w:tr w:rsidR="00F317E8" w:rsidRPr="00246134" w14:paraId="3DEB1532" w14:textId="77777777" w:rsidTr="00F317E8">
              <w:trPr>
                <w:trHeight w:val="284"/>
              </w:trPr>
              <w:tc>
                <w:tcPr>
                  <w:tcW w:w="2090" w:type="dxa"/>
                  <w:shd w:val="clear" w:color="auto" w:fill="D9D9D9" w:themeFill="background1" w:themeFillShade="D9"/>
                </w:tcPr>
                <w:p w14:paraId="6AC5B62F" w14:textId="77777777" w:rsidR="00F317E8" w:rsidRPr="00246134" w:rsidRDefault="00F317E8" w:rsidP="00F317E8">
                  <w:pPr>
                    <w:pStyle w:val="TabelleKopfmitte"/>
                    <w:rPr>
                      <w:lang w:val="en-GB"/>
                    </w:rPr>
                  </w:pPr>
                  <w:r w:rsidRPr="00246134">
                    <w:rPr>
                      <w:lang w:val="en-GB"/>
                    </w:rPr>
                    <w:t>LernSCHRITT</w:t>
                  </w:r>
                </w:p>
              </w:tc>
            </w:tr>
          </w:tbl>
          <w:p w14:paraId="7E98FD32" w14:textId="77777777" w:rsidR="00F317E8" w:rsidRPr="00246134" w:rsidRDefault="00F317E8" w:rsidP="00F317E8">
            <w:pPr>
              <w:pStyle w:val="TabelleKopfmitte"/>
              <w:rPr>
                <w:lang w:val="en-GB"/>
              </w:rPr>
            </w:pPr>
          </w:p>
        </w:tc>
      </w:tr>
      <w:tr w:rsidR="00F317E8" w:rsidRPr="00246134" w14:paraId="170E42FF" w14:textId="77777777" w:rsidTr="00F317E8">
        <w:tc>
          <w:tcPr>
            <w:tcW w:w="7348" w:type="dxa"/>
            <w:gridSpan w:val="3"/>
            <w:tcBorders>
              <w:left w:val="single" w:sz="4" w:space="0" w:color="auto"/>
              <w:right w:val="single" w:sz="4" w:space="0" w:color="auto"/>
            </w:tcBorders>
          </w:tcPr>
          <w:p w14:paraId="17EBF5B0" w14:textId="77777777" w:rsidR="00F317E8" w:rsidRPr="00232277" w:rsidRDefault="00F317E8" w:rsidP="00F317E8">
            <w:pPr>
              <w:pStyle w:val="Tabelle6pt"/>
            </w:pPr>
            <w:r w:rsidRPr="00232277">
              <w:t>Hauptbezug:</w:t>
            </w:r>
          </w:p>
          <w:p w14:paraId="523D2BB7" w14:textId="1F8D01D8" w:rsidR="00F317E8" w:rsidRPr="00ED6E65" w:rsidRDefault="00F317E8" w:rsidP="00DB31EE">
            <w:pPr>
              <w:pStyle w:val="TabelleAufzhlung"/>
            </w:pPr>
            <w:r w:rsidRPr="00ED6E65">
              <w:t>Ich kann Stichworte /Adjektive, die mich beschreiben nennen und aufschreiben</w:t>
            </w:r>
            <w:r w:rsidR="00ED6E65">
              <w:t>.</w:t>
            </w:r>
          </w:p>
          <w:p w14:paraId="0FC2EFF6" w14:textId="7F8C8665" w:rsidR="00F317E8" w:rsidRPr="00ED6E65" w:rsidRDefault="00F317E8" w:rsidP="00DB31EE">
            <w:pPr>
              <w:pStyle w:val="TabelleAufzhlung"/>
            </w:pPr>
            <w:r w:rsidRPr="00ED6E65">
              <w:t>Ich kann mich mit Hilfe von Stichworten/Adjektiven vorstellen</w:t>
            </w:r>
            <w:r w:rsidR="00ED6E65">
              <w:t>.</w:t>
            </w:r>
          </w:p>
        </w:tc>
        <w:tc>
          <w:tcPr>
            <w:tcW w:w="188" w:type="dxa"/>
            <w:vMerge/>
            <w:tcBorders>
              <w:left w:val="single" w:sz="4" w:space="0" w:color="auto"/>
              <w:bottom w:val="nil"/>
              <w:right w:val="nil"/>
            </w:tcBorders>
            <w:vAlign w:val="center"/>
          </w:tcPr>
          <w:p w14:paraId="447C7A19" w14:textId="77777777" w:rsidR="00F317E8" w:rsidRPr="00BB2474" w:rsidRDefault="00F317E8" w:rsidP="00F317E8">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664E0BA" w14:textId="77777777" w:rsidR="00F317E8" w:rsidRPr="00BB2474" w:rsidRDefault="00F317E8" w:rsidP="00F317E8">
            <w:pPr>
              <w:pStyle w:val="TabelleKopfmitte"/>
            </w:pPr>
          </w:p>
        </w:tc>
      </w:tr>
    </w:tbl>
    <w:p w14:paraId="157558EE" w14:textId="462CEF8F" w:rsidR="00F317E8" w:rsidRPr="00246134" w:rsidRDefault="0017721C" w:rsidP="00D30012">
      <w:pPr>
        <w:pStyle w:val="berschrift2"/>
        <w:rPr>
          <w:lang w:val="en-GB"/>
        </w:rPr>
      </w:pPr>
      <w:r w:rsidRPr="00246134">
        <w:rPr>
          <w:noProof/>
        </w:rPr>
        <w:drawing>
          <wp:anchor distT="0" distB="0" distL="114300" distR="114300" simplePos="0" relativeHeight="252271616" behindDoc="0" locked="0" layoutInCell="1" allowOverlap="1" wp14:anchorId="0663BD3F" wp14:editId="5206BA29">
            <wp:simplePos x="0" y="0"/>
            <wp:positionH relativeFrom="column">
              <wp:posOffset>5455285</wp:posOffset>
            </wp:positionH>
            <wp:positionV relativeFrom="paragraph">
              <wp:posOffset>21590</wp:posOffset>
            </wp:positionV>
            <wp:extent cx="318770" cy="318770"/>
            <wp:effectExtent l="0" t="0" r="5080" b="5080"/>
            <wp:wrapNone/>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F317E8" w:rsidRPr="00246134">
        <w:rPr>
          <w:lang w:val="en-GB"/>
        </w:rPr>
        <w:t>My hand profile</w:t>
      </w:r>
      <w:r w:rsidR="00264C57">
        <w:rPr>
          <w:lang w:val="en-GB"/>
        </w:rPr>
        <w:t xml:space="preserve"> </w:t>
      </w:r>
      <w:r w:rsidRPr="0017721C">
        <w:rPr>
          <w:noProof/>
          <w:sz w:val="24"/>
        </w:rPr>
        <w:drawing>
          <wp:anchor distT="0" distB="0" distL="114300" distR="114300" simplePos="0" relativeHeight="252378112" behindDoc="0" locked="0" layoutInCell="0" allowOverlap="1" wp14:anchorId="7B934259" wp14:editId="5B654478">
            <wp:simplePos x="0" y="0"/>
            <wp:positionH relativeFrom="rightMargin">
              <wp:posOffset>467995</wp:posOffset>
            </wp:positionH>
            <wp:positionV relativeFrom="paragraph">
              <wp:posOffset>0</wp:posOffset>
            </wp:positionV>
            <wp:extent cx="348615" cy="320040"/>
            <wp:effectExtent l="0" t="0" r="0" b="3810"/>
            <wp:wrapNone/>
            <wp:docPr id="18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21C">
        <w:rPr>
          <w:noProof/>
          <w:sz w:val="24"/>
        </w:rPr>
        <w:drawing>
          <wp:anchor distT="0" distB="0" distL="114300" distR="114300" simplePos="0" relativeHeight="252377088" behindDoc="0" locked="0" layoutInCell="0" allowOverlap="1" wp14:anchorId="57009E69" wp14:editId="4DCA14C9">
            <wp:simplePos x="0" y="0"/>
            <wp:positionH relativeFrom="rightMargin">
              <wp:posOffset>107950</wp:posOffset>
            </wp:positionH>
            <wp:positionV relativeFrom="paragraph">
              <wp:posOffset>0</wp:posOffset>
            </wp:positionV>
            <wp:extent cx="348615" cy="320040"/>
            <wp:effectExtent l="0" t="0" r="0" b="3810"/>
            <wp:wrapNone/>
            <wp:docPr id="180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15EDB" w14:textId="77777777" w:rsidR="00F317E8" w:rsidRPr="00246134" w:rsidRDefault="00F317E8" w:rsidP="00ED6E65">
      <w:pPr>
        <w:pStyle w:val="Textkrper-Erstzeileneinzug"/>
        <w:ind w:firstLine="0"/>
        <w:outlineLvl w:val="0"/>
        <w:rPr>
          <w:lang w:val="en-GB"/>
        </w:rPr>
      </w:pPr>
      <w:r w:rsidRPr="00246134">
        <w:rPr>
          <w:lang w:val="en-GB"/>
        </w:rPr>
        <w:t>There are many different pupils in our class. Do you know them all?</w:t>
      </w:r>
    </w:p>
    <w:p w14:paraId="4E00C5F8" w14:textId="77777777" w:rsidR="00F317E8" w:rsidRPr="00246134" w:rsidRDefault="00F317E8" w:rsidP="00F317E8">
      <w:pPr>
        <w:pStyle w:val="Textkrper-Erstzeileneinzug"/>
        <w:ind w:firstLine="0"/>
        <w:rPr>
          <w:lang w:val="en-GB"/>
        </w:rPr>
      </w:pPr>
      <w:r w:rsidRPr="00246134">
        <w:rPr>
          <w:lang w:val="en-GB"/>
        </w:rPr>
        <w:t>With these hand profiles we want to get to know each other and find out something positive about ourselves and our classmates.</w:t>
      </w:r>
    </w:p>
    <w:p w14:paraId="373A9F92" w14:textId="55D32B70" w:rsidR="00F317E8" w:rsidRPr="00246134" w:rsidRDefault="00F317E8" w:rsidP="00F317E8">
      <w:pPr>
        <w:pStyle w:val="Textkrper-Erstzeileneinzug"/>
        <w:ind w:firstLine="0"/>
        <w:rPr>
          <w:lang w:val="en-GB"/>
        </w:rPr>
      </w:pPr>
    </w:p>
    <w:p w14:paraId="5F08709D" w14:textId="367F16D7" w:rsidR="00F317E8" w:rsidRPr="00246134" w:rsidRDefault="00F317E8" w:rsidP="00F317E8">
      <w:pPr>
        <w:pStyle w:val="berschrift3"/>
        <w:rPr>
          <w:sz w:val="20"/>
          <w:lang w:val="en-GB"/>
        </w:rPr>
      </w:pPr>
      <w:r w:rsidRPr="00246134">
        <w:rPr>
          <w:sz w:val="20"/>
          <w:lang w:val="en-GB"/>
        </w:rPr>
        <w:t xml:space="preserve">Step 1 </w:t>
      </w:r>
      <w:r w:rsidR="00264C57">
        <w:rPr>
          <w:sz w:val="20"/>
          <w:lang w:val="en-GB"/>
        </w:rPr>
        <w:t>(5 min.)</w:t>
      </w:r>
      <w:r w:rsidR="0017721C" w:rsidRPr="0017721C">
        <w:rPr>
          <w:noProof/>
          <w:sz w:val="24"/>
        </w:rPr>
        <w:drawing>
          <wp:anchor distT="0" distB="0" distL="114300" distR="114300" simplePos="0" relativeHeight="252375040" behindDoc="0" locked="0" layoutInCell="0" allowOverlap="1" wp14:anchorId="04C4474F" wp14:editId="78F051CD">
            <wp:simplePos x="0" y="0"/>
            <wp:positionH relativeFrom="rightMargin">
              <wp:posOffset>107950</wp:posOffset>
            </wp:positionH>
            <wp:positionV relativeFrom="paragraph">
              <wp:posOffset>0</wp:posOffset>
            </wp:positionV>
            <wp:extent cx="302701" cy="324000"/>
            <wp:effectExtent l="0" t="0" r="2540" b="0"/>
            <wp:wrapNone/>
            <wp:docPr id="17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5294D" w14:textId="66ACCD7C" w:rsidR="00F317E8" w:rsidRPr="00246134" w:rsidRDefault="00F476DA" w:rsidP="00F317E8">
      <w:pPr>
        <w:pStyle w:val="Textkrper"/>
        <w:outlineLvl w:val="0"/>
        <w:rPr>
          <w:lang w:val="en-GB"/>
        </w:rPr>
      </w:pPr>
      <w:r>
        <w:rPr>
          <w:lang w:val="en-GB"/>
        </w:rPr>
        <w:t xml:space="preserve">Find five positive adjectives, </w:t>
      </w:r>
      <w:r w:rsidR="00F317E8" w:rsidRPr="00246134">
        <w:rPr>
          <w:lang w:val="en-GB"/>
        </w:rPr>
        <w:t>which describe you.</w:t>
      </w:r>
    </w:p>
    <w:p w14:paraId="499E48E3" w14:textId="0E53F05B" w:rsidR="00F317E8" w:rsidRPr="00246134" w:rsidRDefault="0037432D" w:rsidP="00F317E8">
      <w:pPr>
        <w:pStyle w:val="berschrift3"/>
        <w:rPr>
          <w:sz w:val="20"/>
          <w:lang w:val="en-GB"/>
        </w:rPr>
      </w:pPr>
      <w:r w:rsidRPr="00246134">
        <w:rPr>
          <w:noProof/>
        </w:rPr>
        <w:drawing>
          <wp:anchor distT="0" distB="0" distL="114300" distR="114300" simplePos="0" relativeHeight="252208128" behindDoc="0" locked="0" layoutInCell="0" allowOverlap="1" wp14:anchorId="1D8A2649" wp14:editId="69F55018">
            <wp:simplePos x="0" y="0"/>
            <wp:positionH relativeFrom="rightMargin">
              <wp:posOffset>107315</wp:posOffset>
            </wp:positionH>
            <wp:positionV relativeFrom="paragraph">
              <wp:posOffset>64135</wp:posOffset>
            </wp:positionV>
            <wp:extent cx="323850" cy="323850"/>
            <wp:effectExtent l="0" t="0" r="0" b="0"/>
            <wp:wrapNone/>
            <wp:docPr id="10"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00F317E8" w:rsidRPr="00246134">
        <w:rPr>
          <w:sz w:val="20"/>
          <w:lang w:val="en-GB"/>
        </w:rPr>
        <w:t>Step 2</w:t>
      </w:r>
      <w:r w:rsidR="00264C57">
        <w:rPr>
          <w:sz w:val="20"/>
          <w:lang w:val="en-GB"/>
        </w:rPr>
        <w:t xml:space="preserve"> (3 min.)</w:t>
      </w:r>
    </w:p>
    <w:p w14:paraId="585F051B" w14:textId="77777777" w:rsidR="00F317E8" w:rsidRPr="00246134" w:rsidRDefault="00F317E8" w:rsidP="00F317E8">
      <w:pPr>
        <w:pStyle w:val="Textkrper"/>
        <w:rPr>
          <w:lang w:val="en-GB"/>
        </w:rPr>
      </w:pPr>
      <w:r w:rsidRPr="00246134">
        <w:rPr>
          <w:lang w:val="en-GB"/>
        </w:rPr>
        <w:t xml:space="preserve">Take one coloured sheet of paper from the pile. Draw your hand on this sheet. </w:t>
      </w:r>
    </w:p>
    <w:p w14:paraId="508C69CD" w14:textId="77777777" w:rsidR="001C14BF" w:rsidRPr="000053A8" w:rsidRDefault="001C14BF" w:rsidP="0017721C">
      <w:pPr>
        <w:pStyle w:val="Marginaliegrau"/>
        <w:framePr w:wrap="around"/>
        <w:rPr>
          <w:lang w:val="en-US"/>
        </w:rPr>
      </w:pPr>
      <w:r w:rsidRPr="000053A8">
        <w:rPr>
          <w:lang w:val="en-US"/>
        </w:rPr>
        <w:t xml:space="preserve">You can find some helpful words on a </w:t>
      </w:r>
      <w:r w:rsidRPr="000053A8">
        <w:rPr>
          <w:rStyle w:val="Fett"/>
          <w:b w:val="0"/>
          <w:bCs w:val="0"/>
          <w:color w:val="auto"/>
          <w:lang w:val="en-US"/>
        </w:rPr>
        <w:t>vocabulary action sheet</w:t>
      </w:r>
      <w:r w:rsidRPr="000053A8">
        <w:rPr>
          <w:lang w:val="en-US"/>
        </w:rPr>
        <w:t>.</w:t>
      </w:r>
    </w:p>
    <w:p w14:paraId="5053B214" w14:textId="64290A3E" w:rsidR="00F317E8" w:rsidRPr="00246134" w:rsidRDefault="00F317E8" w:rsidP="00F317E8">
      <w:pPr>
        <w:pStyle w:val="berschrift3"/>
        <w:rPr>
          <w:sz w:val="20"/>
          <w:lang w:val="en-GB"/>
        </w:rPr>
      </w:pPr>
      <w:r w:rsidRPr="00246134">
        <w:rPr>
          <w:sz w:val="20"/>
          <w:lang w:val="en-GB"/>
        </w:rPr>
        <w:t>Step 3</w:t>
      </w:r>
      <w:r w:rsidR="00264C57">
        <w:rPr>
          <w:sz w:val="20"/>
          <w:lang w:val="en-GB"/>
        </w:rPr>
        <w:t xml:space="preserve"> (3 min.)</w:t>
      </w:r>
    </w:p>
    <w:p w14:paraId="35E377DE" w14:textId="77777777" w:rsidR="00F317E8" w:rsidRPr="00246134" w:rsidRDefault="00F317E8" w:rsidP="00F317E8">
      <w:pPr>
        <w:pStyle w:val="Textkrper"/>
        <w:rPr>
          <w:lang w:val="en-GB"/>
        </w:rPr>
      </w:pPr>
      <w:r w:rsidRPr="00246134">
        <w:rPr>
          <w:lang w:val="en-GB"/>
        </w:rPr>
        <w:t>Write your name in this hand.</w:t>
      </w:r>
    </w:p>
    <w:p w14:paraId="727A47E0" w14:textId="5A98F00D" w:rsidR="00F317E8" w:rsidRPr="00246134" w:rsidRDefault="00F317E8" w:rsidP="00F317E8">
      <w:pPr>
        <w:pStyle w:val="Textkrper"/>
        <w:rPr>
          <w:lang w:val="en-GB"/>
        </w:rPr>
      </w:pPr>
      <w:r w:rsidRPr="00246134">
        <w:rPr>
          <w:lang w:val="en-GB"/>
        </w:rPr>
        <w:t xml:space="preserve">Write down one positive adjective in each finger. </w:t>
      </w:r>
    </w:p>
    <w:p w14:paraId="58246079" w14:textId="2787F0DD" w:rsidR="00F317E8" w:rsidRPr="00246134" w:rsidRDefault="00F317E8" w:rsidP="00F317E8">
      <w:pPr>
        <w:pStyle w:val="berschrift3"/>
        <w:rPr>
          <w:sz w:val="20"/>
          <w:lang w:val="en-GB"/>
        </w:rPr>
      </w:pPr>
      <w:r w:rsidRPr="00246134">
        <w:rPr>
          <w:sz w:val="20"/>
          <w:lang w:val="en-GB"/>
        </w:rPr>
        <w:t>Step 4</w:t>
      </w:r>
      <w:r w:rsidR="00264C57">
        <w:rPr>
          <w:sz w:val="20"/>
          <w:lang w:val="en-GB"/>
        </w:rPr>
        <w:t xml:space="preserve"> (1 min.)</w:t>
      </w:r>
    </w:p>
    <w:p w14:paraId="0695E4CB" w14:textId="157AEAA1" w:rsidR="00F317E8" w:rsidRPr="00246134" w:rsidRDefault="00F317E8" w:rsidP="00F317E8">
      <w:pPr>
        <w:pStyle w:val="Textkrper"/>
        <w:rPr>
          <w:lang w:val="en-GB"/>
        </w:rPr>
      </w:pPr>
      <w:r w:rsidRPr="00246134">
        <w:rPr>
          <w:lang w:val="en-GB"/>
        </w:rPr>
        <w:t>Stick your hand on the class poster.</w:t>
      </w:r>
      <w:r w:rsidR="00264C57">
        <w:rPr>
          <w:lang w:val="en-GB"/>
        </w:rPr>
        <w:t xml:space="preserve"> </w:t>
      </w:r>
    </w:p>
    <w:p w14:paraId="3F76E343" w14:textId="1DB7F545" w:rsidR="00F317E8" w:rsidRPr="00246134" w:rsidRDefault="00F317E8" w:rsidP="00F317E8">
      <w:pPr>
        <w:pStyle w:val="berschrift3"/>
        <w:rPr>
          <w:sz w:val="20"/>
          <w:lang w:val="en-GB"/>
        </w:rPr>
      </w:pPr>
      <w:r w:rsidRPr="00246134">
        <w:rPr>
          <w:sz w:val="20"/>
          <w:lang w:val="en-GB"/>
        </w:rPr>
        <w:t>Step 5</w:t>
      </w:r>
      <w:r w:rsidR="00264C57">
        <w:rPr>
          <w:sz w:val="20"/>
          <w:lang w:val="en-GB"/>
        </w:rPr>
        <w:t xml:space="preserve"> (10 min.)</w:t>
      </w:r>
    </w:p>
    <w:p w14:paraId="4EF95EED" w14:textId="5F801748" w:rsidR="00F317E8" w:rsidRPr="00246134" w:rsidRDefault="0017721C" w:rsidP="00F317E8">
      <w:pPr>
        <w:pStyle w:val="Textkrper"/>
        <w:rPr>
          <w:lang w:val="en-GB"/>
        </w:rPr>
      </w:pPr>
      <w:r w:rsidRPr="00246134">
        <w:rPr>
          <w:noProof/>
        </w:rPr>
        <w:drawing>
          <wp:anchor distT="0" distB="0" distL="114300" distR="114300" simplePos="0" relativeHeight="252211200" behindDoc="0" locked="0" layoutInCell="0" allowOverlap="1" wp14:anchorId="00B47BF7" wp14:editId="29FE6B85">
            <wp:simplePos x="0" y="0"/>
            <wp:positionH relativeFrom="rightMargin">
              <wp:posOffset>499745</wp:posOffset>
            </wp:positionH>
            <wp:positionV relativeFrom="paragraph">
              <wp:posOffset>9525</wp:posOffset>
            </wp:positionV>
            <wp:extent cx="323850" cy="323850"/>
            <wp:effectExtent l="0" t="0" r="0" b="0"/>
            <wp:wrapNone/>
            <wp:docPr id="1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2209152" behindDoc="0" locked="0" layoutInCell="0" allowOverlap="1" wp14:anchorId="6E701552" wp14:editId="5009FB67">
            <wp:simplePos x="0" y="0"/>
            <wp:positionH relativeFrom="rightMargin">
              <wp:posOffset>109220</wp:posOffset>
            </wp:positionH>
            <wp:positionV relativeFrom="paragraph">
              <wp:posOffset>12700</wp:posOffset>
            </wp:positionV>
            <wp:extent cx="237490" cy="323850"/>
            <wp:effectExtent l="0" t="0" r="0" b="0"/>
            <wp:wrapNone/>
            <wp:docPr id="95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17E8" w:rsidRPr="00246134">
        <w:rPr>
          <w:lang w:val="en-GB"/>
        </w:rPr>
        <w:t xml:space="preserve">Present your hand to your class. Say complete English sentences. </w:t>
      </w:r>
    </w:p>
    <w:p w14:paraId="4FBB7EEA" w14:textId="4996DA38" w:rsidR="00F317E8" w:rsidRPr="00246134" w:rsidRDefault="00F317E8" w:rsidP="00F317E8">
      <w:pPr>
        <w:pStyle w:val="berschrift3"/>
        <w:rPr>
          <w:sz w:val="20"/>
          <w:lang w:val="en-GB"/>
        </w:rPr>
      </w:pPr>
      <w:r w:rsidRPr="00246134">
        <w:rPr>
          <w:sz w:val="20"/>
          <w:lang w:val="en-GB"/>
        </w:rPr>
        <w:t>Step 6</w:t>
      </w:r>
      <w:r w:rsidR="00264C57">
        <w:rPr>
          <w:sz w:val="20"/>
          <w:lang w:val="en-GB"/>
        </w:rPr>
        <w:t xml:space="preserve"> (5 min.)</w:t>
      </w:r>
    </w:p>
    <w:p w14:paraId="6700C886" w14:textId="067CFC2D" w:rsidR="00F317E8" w:rsidRPr="00246134" w:rsidRDefault="0017721C" w:rsidP="00F317E8">
      <w:pPr>
        <w:pStyle w:val="Textkrper"/>
        <w:rPr>
          <w:lang w:val="en-GB"/>
        </w:rPr>
      </w:pPr>
      <w:r w:rsidRPr="0017721C">
        <w:rPr>
          <w:noProof/>
          <w:sz w:val="24"/>
        </w:rPr>
        <w:drawing>
          <wp:anchor distT="0" distB="0" distL="114300" distR="114300" simplePos="0" relativeHeight="252372992" behindDoc="0" locked="0" layoutInCell="0" allowOverlap="1" wp14:anchorId="4AC4FDE6" wp14:editId="77F55DDC">
            <wp:simplePos x="0" y="0"/>
            <wp:positionH relativeFrom="rightMargin">
              <wp:posOffset>107950</wp:posOffset>
            </wp:positionH>
            <wp:positionV relativeFrom="paragraph">
              <wp:posOffset>119380</wp:posOffset>
            </wp:positionV>
            <wp:extent cx="658495" cy="323850"/>
            <wp:effectExtent l="0" t="0" r="8255" b="0"/>
            <wp:wrapNone/>
            <wp:docPr id="17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17E8" w:rsidRPr="00246134">
        <w:rPr>
          <w:lang w:val="en-GB"/>
        </w:rPr>
        <w:t xml:space="preserve">Go together with a partner you would like to learn more about. </w:t>
      </w:r>
    </w:p>
    <w:p w14:paraId="24199DA4" w14:textId="53588897" w:rsidR="00F317E8" w:rsidRPr="00246134" w:rsidRDefault="00F317E8" w:rsidP="00F317E8">
      <w:pPr>
        <w:pStyle w:val="Textkrper"/>
        <w:rPr>
          <w:lang w:val="en-GB"/>
        </w:rPr>
      </w:pPr>
      <w:r w:rsidRPr="00246134">
        <w:rPr>
          <w:lang w:val="en-GB"/>
        </w:rPr>
        <w:t>Interview your partner – take turns!</w:t>
      </w:r>
    </w:p>
    <w:p w14:paraId="05C151B5" w14:textId="4FC03EA3" w:rsidR="00F317E8" w:rsidRPr="00246134" w:rsidRDefault="00F317E8" w:rsidP="00F317E8">
      <w:pPr>
        <w:pStyle w:val="Textkrper"/>
        <w:rPr>
          <w:lang w:val="en-GB"/>
        </w:rPr>
      </w:pPr>
      <w:r w:rsidRPr="00246134">
        <w:rPr>
          <w:lang w:val="en-GB"/>
        </w:rPr>
        <w:t>Find out as much as possible about him/her. Note down your results in complete En</w:t>
      </w:r>
      <w:r w:rsidRPr="00246134">
        <w:rPr>
          <w:lang w:val="en-GB"/>
        </w:rPr>
        <w:t>g</w:t>
      </w:r>
      <w:r w:rsidRPr="00246134">
        <w:rPr>
          <w:lang w:val="en-GB"/>
        </w:rPr>
        <w:t>lish sentences.</w:t>
      </w:r>
    </w:p>
    <w:p w14:paraId="646837E9" w14:textId="77777777" w:rsidR="00F317E8" w:rsidRPr="00246134" w:rsidRDefault="00F317E8" w:rsidP="00F317E8">
      <w:pPr>
        <w:pStyle w:val="Textkrper"/>
        <w:rPr>
          <w:lang w:val="en-GB"/>
        </w:rPr>
      </w:pPr>
    </w:p>
    <w:p w14:paraId="383E094D" w14:textId="77777777" w:rsidR="00341A69" w:rsidRDefault="00F317E8" w:rsidP="00F317E8">
      <w:pPr>
        <w:pStyle w:val="Textkrper"/>
        <w:outlineLvl w:val="0"/>
        <w:rPr>
          <w:lang w:val="en-GB"/>
        </w:rPr>
      </w:pPr>
      <w:r w:rsidRPr="00246134">
        <w:rPr>
          <w:lang w:val="en-GB"/>
        </w:rPr>
        <w:t xml:space="preserve">Example questions: What are your hobbies? Do you have a brother or a sister? </w:t>
      </w:r>
    </w:p>
    <w:p w14:paraId="0D35D777" w14:textId="3EF79C00" w:rsidR="00F317E8" w:rsidRPr="00246134" w:rsidRDefault="00F317E8" w:rsidP="00F317E8">
      <w:pPr>
        <w:pStyle w:val="Textkrper"/>
        <w:outlineLvl w:val="0"/>
        <w:rPr>
          <w:lang w:val="en-GB"/>
        </w:rPr>
      </w:pPr>
      <w:r w:rsidRPr="00246134">
        <w:rPr>
          <w:lang w:val="en-GB"/>
        </w:rPr>
        <w:t>Do you have a pet?</w:t>
      </w:r>
    </w:p>
    <w:p w14:paraId="538D3DA6" w14:textId="3EBCA6DE" w:rsidR="00232277" w:rsidRDefault="00232277" w:rsidP="001A255F">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B1A34" w:rsidRPr="00246134" w14:paraId="2A1638C1" w14:textId="77777777" w:rsidTr="005B1A34">
        <w:trPr>
          <w:trHeight w:val="523"/>
        </w:trPr>
        <w:tc>
          <w:tcPr>
            <w:tcW w:w="2268" w:type="dxa"/>
            <w:tcBorders>
              <w:left w:val="single" w:sz="4" w:space="0" w:color="auto"/>
              <w:bottom w:val="single" w:sz="4" w:space="0" w:color="auto"/>
              <w:right w:val="single" w:sz="4" w:space="0" w:color="auto"/>
            </w:tcBorders>
            <w:shd w:val="clear" w:color="auto" w:fill="D9D9D9"/>
          </w:tcPr>
          <w:p w14:paraId="0EFB0510" w14:textId="77777777" w:rsidR="005B1A34" w:rsidRPr="00246134" w:rsidRDefault="005B1A34" w:rsidP="005B1A34">
            <w:pPr>
              <w:pStyle w:val="Tabelle6pt"/>
              <w:rPr>
                <w:color w:val="000000"/>
                <w:lang w:val="en-GB"/>
              </w:rPr>
            </w:pPr>
            <w:r w:rsidRPr="00246134">
              <w:rPr>
                <w:lang w:val="en-GB"/>
              </w:rPr>
              <w:lastRenderedPageBreak/>
              <w:t>Kompetenzbereich</w:t>
            </w:r>
          </w:p>
          <w:p w14:paraId="4EFDE9FD" w14:textId="77777777" w:rsidR="005B1A34" w:rsidRPr="00246134" w:rsidRDefault="005B1A34" w:rsidP="005B1A34">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7E066B12" w14:textId="77777777" w:rsidR="005B1A34" w:rsidRPr="00246134" w:rsidRDefault="005B1A34" w:rsidP="005B1A34">
            <w:pPr>
              <w:pStyle w:val="Tabelle6pt"/>
              <w:rPr>
                <w:color w:val="000000"/>
                <w:lang w:val="en-GB"/>
              </w:rPr>
            </w:pPr>
            <w:r w:rsidRPr="00246134">
              <w:rPr>
                <w:lang w:val="en-GB"/>
              </w:rPr>
              <w:t>Lernfortschritt</w:t>
            </w:r>
          </w:p>
          <w:p w14:paraId="57467B69" w14:textId="77777777" w:rsidR="005B1A34" w:rsidRPr="00246134" w:rsidRDefault="005B1A34" w:rsidP="005B1A34">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5F95E4F" w14:textId="77777777" w:rsidR="005B1A34" w:rsidRPr="00246134" w:rsidRDefault="005B1A34" w:rsidP="005B1A34">
            <w:pPr>
              <w:pStyle w:val="Tabelle6pt"/>
              <w:rPr>
                <w:color w:val="000000"/>
                <w:lang w:val="en-GB"/>
              </w:rPr>
            </w:pPr>
            <w:r w:rsidRPr="00246134">
              <w:rPr>
                <w:lang w:val="en-GB"/>
              </w:rPr>
              <w:t>Materialien/Titel</w:t>
            </w:r>
          </w:p>
          <w:p w14:paraId="0AA3DD83" w14:textId="306B9F8F" w:rsidR="005B1A34" w:rsidRPr="00246134" w:rsidRDefault="005B1A34" w:rsidP="005E7B1F">
            <w:pPr>
              <w:pStyle w:val="TabelleKopflinks"/>
              <w:rPr>
                <w:lang w:val="en-GB"/>
              </w:rPr>
            </w:pPr>
            <w:r w:rsidRPr="00246134">
              <w:rPr>
                <w:lang w:val="en-GB"/>
              </w:rPr>
              <w:t>My hand profile</w:t>
            </w:r>
          </w:p>
        </w:tc>
        <w:tc>
          <w:tcPr>
            <w:tcW w:w="188" w:type="dxa"/>
            <w:tcBorders>
              <w:top w:val="nil"/>
              <w:left w:val="single" w:sz="4" w:space="0" w:color="auto"/>
              <w:bottom w:val="nil"/>
              <w:right w:val="single" w:sz="4" w:space="0" w:color="auto"/>
            </w:tcBorders>
            <w:shd w:val="clear" w:color="auto" w:fill="FFFFFF"/>
          </w:tcPr>
          <w:p w14:paraId="4B7591C7" w14:textId="77777777" w:rsidR="005B1A34" w:rsidRPr="00246134" w:rsidRDefault="005B1A34" w:rsidP="005B1A34">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866590E" w14:textId="77777777" w:rsidR="005B1A34" w:rsidRPr="00246134" w:rsidRDefault="005B1A34" w:rsidP="005B1A34">
            <w:pPr>
              <w:pStyle w:val="TabelleKopfmitte"/>
              <w:rPr>
                <w:lang w:val="en-GB"/>
              </w:rPr>
            </w:pPr>
            <w:r w:rsidRPr="00246134">
              <w:rPr>
                <w:lang w:val="en-GB"/>
              </w:rPr>
              <w:t>Englisch</w:t>
            </w:r>
          </w:p>
          <w:p w14:paraId="09735F28" w14:textId="17B8B16D" w:rsidR="005B1A34" w:rsidRPr="00246134" w:rsidRDefault="005B1A34" w:rsidP="005B1A34">
            <w:pPr>
              <w:pStyle w:val="TabelleKopfmitte"/>
              <w:rPr>
                <w:rFonts w:eastAsia="Calibri"/>
                <w:lang w:val="en-GB"/>
              </w:rPr>
            </w:pPr>
            <w:r w:rsidRPr="00246134">
              <w:rPr>
                <w:lang w:val="en-GB"/>
              </w:rPr>
              <w:t>E3.01.0</w:t>
            </w:r>
            <w:r w:rsidR="00FF2293">
              <w:rPr>
                <w:lang w:val="en-GB"/>
              </w:rPr>
              <w:t>5</w:t>
            </w:r>
          </w:p>
        </w:tc>
      </w:tr>
    </w:tbl>
    <w:p w14:paraId="7E426B75" w14:textId="23FA37D4" w:rsidR="007E576F" w:rsidRPr="00246134" w:rsidRDefault="001A255F" w:rsidP="00D30012">
      <w:pPr>
        <w:pStyle w:val="berschrift2"/>
        <w:rPr>
          <w:lang w:val="en-GB"/>
        </w:rPr>
      </w:pPr>
      <w:r w:rsidRPr="00246134">
        <w:rPr>
          <w:lang w:val="en-GB"/>
        </w:rPr>
        <w:t>Vocabulary action sheet: my hand profile</w:t>
      </w:r>
      <w:r w:rsidR="0017721C" w:rsidRPr="0017721C">
        <w:rPr>
          <w:noProof/>
          <w:sz w:val="24"/>
        </w:rPr>
        <w:drawing>
          <wp:anchor distT="0" distB="0" distL="114300" distR="114300" simplePos="0" relativeHeight="252382208" behindDoc="0" locked="0" layoutInCell="0" allowOverlap="1" wp14:anchorId="0A568836" wp14:editId="34B4248F">
            <wp:simplePos x="0" y="0"/>
            <wp:positionH relativeFrom="rightMargin">
              <wp:posOffset>828040</wp:posOffset>
            </wp:positionH>
            <wp:positionV relativeFrom="paragraph">
              <wp:posOffset>0</wp:posOffset>
            </wp:positionV>
            <wp:extent cx="349200" cy="320400"/>
            <wp:effectExtent l="0" t="0" r="0" b="3810"/>
            <wp:wrapNone/>
            <wp:docPr id="180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1184" behindDoc="0" locked="0" layoutInCell="0" allowOverlap="1" wp14:anchorId="7DEB4A7A" wp14:editId="469523EE">
            <wp:simplePos x="0" y="0"/>
            <wp:positionH relativeFrom="rightMargin">
              <wp:posOffset>467995</wp:posOffset>
            </wp:positionH>
            <wp:positionV relativeFrom="paragraph">
              <wp:posOffset>0</wp:posOffset>
            </wp:positionV>
            <wp:extent cx="349885" cy="320675"/>
            <wp:effectExtent l="0" t="0" r="0" b="3175"/>
            <wp:wrapNone/>
            <wp:docPr id="180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0160" behindDoc="0" locked="0" layoutInCell="0" allowOverlap="1" wp14:anchorId="629033CE" wp14:editId="51205794">
            <wp:simplePos x="0" y="0"/>
            <wp:positionH relativeFrom="rightMargin">
              <wp:posOffset>107950</wp:posOffset>
            </wp:positionH>
            <wp:positionV relativeFrom="paragraph">
              <wp:posOffset>0</wp:posOffset>
            </wp:positionV>
            <wp:extent cx="349885" cy="320675"/>
            <wp:effectExtent l="0" t="0" r="0" b="3175"/>
            <wp:wrapNone/>
            <wp:docPr id="18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23D78" w14:textId="2952A63A" w:rsidR="00264C57" w:rsidRPr="00232277" w:rsidRDefault="00264C57" w:rsidP="003B194B">
      <w:pPr>
        <w:framePr w:w="718" w:hSpace="198" w:wrap="around" w:vAnchor="text" w:hAnchor="page" w:x="9597" w:y="66"/>
      </w:pPr>
      <w:r w:rsidRPr="00232277">
        <w:t>10 min.</w:t>
      </w:r>
    </w:p>
    <w:p w14:paraId="552170C6" w14:textId="513C92A9" w:rsidR="001A255F" w:rsidRPr="00BB2474" w:rsidRDefault="0017721C" w:rsidP="00D30012">
      <w:pPr>
        <w:pStyle w:val="berschrift2"/>
      </w:pPr>
      <w:r w:rsidRPr="00246134">
        <w:rPr>
          <w:noProof/>
        </w:rPr>
        <w:drawing>
          <wp:anchor distT="0" distB="0" distL="114300" distR="114300" simplePos="0" relativeHeight="252273664" behindDoc="0" locked="0" layoutInCell="1" allowOverlap="1" wp14:anchorId="07E2D649" wp14:editId="1BD344A6">
            <wp:simplePos x="0" y="0"/>
            <wp:positionH relativeFrom="rightMargin">
              <wp:posOffset>155575</wp:posOffset>
            </wp:positionH>
            <wp:positionV relativeFrom="paragraph">
              <wp:posOffset>12700</wp:posOffset>
            </wp:positionV>
            <wp:extent cx="320040" cy="320040"/>
            <wp:effectExtent l="0" t="0" r="3810" b="3810"/>
            <wp:wrapNone/>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 cy="3200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1A255F" w:rsidRPr="00BB2474">
        <w:t>Complete the chart.</w:t>
      </w:r>
      <w:r w:rsidR="00A15FB4" w:rsidRPr="00BB2474">
        <w:t xml:space="preserve"> </w:t>
      </w:r>
      <w:r w:rsidR="001A255F" w:rsidRPr="00BB2474">
        <w:t>Vervollständigen Sie die Tabelle.</w:t>
      </w:r>
    </w:p>
    <w:p w14:paraId="7EF02CC6" w14:textId="11C6568B" w:rsidR="001A255F" w:rsidRPr="00BB2474" w:rsidRDefault="001A255F" w:rsidP="001E0ED6">
      <w:pPr>
        <w:pStyle w:val="Abstandszeile"/>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A255F" w:rsidRPr="00246134" w14:paraId="70C9AC17" w14:textId="77777777" w:rsidTr="00341A69">
        <w:tc>
          <w:tcPr>
            <w:tcW w:w="2457" w:type="dxa"/>
            <w:shd w:val="clear" w:color="auto" w:fill="D9D9D9" w:themeFill="background1" w:themeFillShade="D9"/>
          </w:tcPr>
          <w:p w14:paraId="1E1A92D3" w14:textId="77777777" w:rsidR="001A255F" w:rsidRPr="00246134" w:rsidRDefault="001A255F" w:rsidP="001A255F">
            <w:pPr>
              <w:pStyle w:val="TabelleKopflinks"/>
              <w:rPr>
                <w:lang w:val="en-GB"/>
              </w:rPr>
            </w:pPr>
            <w:r w:rsidRPr="00246134">
              <w:rPr>
                <w:lang w:val="en-GB"/>
              </w:rPr>
              <w:t xml:space="preserve">English/Englisch </w:t>
            </w:r>
          </w:p>
        </w:tc>
        <w:tc>
          <w:tcPr>
            <w:tcW w:w="2457" w:type="dxa"/>
            <w:shd w:val="clear" w:color="auto" w:fill="D9D9D9" w:themeFill="background1" w:themeFillShade="D9"/>
          </w:tcPr>
          <w:p w14:paraId="7C7F57DB" w14:textId="77777777" w:rsidR="001A255F" w:rsidRPr="00246134" w:rsidRDefault="001A255F" w:rsidP="001A255F">
            <w:pPr>
              <w:pStyle w:val="TabelleKopflinks"/>
              <w:rPr>
                <w:lang w:val="en-GB"/>
              </w:rPr>
            </w:pPr>
            <w:r w:rsidRPr="00246134">
              <w:rPr>
                <w:lang w:val="en-GB"/>
              </w:rPr>
              <w:t>German/Deutsch</w:t>
            </w:r>
          </w:p>
        </w:tc>
        <w:tc>
          <w:tcPr>
            <w:tcW w:w="2457" w:type="dxa"/>
            <w:shd w:val="clear" w:color="auto" w:fill="D9D9D9" w:themeFill="background1" w:themeFillShade="D9"/>
          </w:tcPr>
          <w:p w14:paraId="3C5A5708" w14:textId="4ED41383" w:rsidR="001A255F" w:rsidRPr="00246134" w:rsidRDefault="001A255F" w:rsidP="00341A69">
            <w:pPr>
              <w:pStyle w:val="TabelleKopflinks"/>
              <w:rPr>
                <w:lang w:val="en-GB"/>
              </w:rPr>
            </w:pPr>
            <w:r w:rsidRPr="00246134">
              <w:rPr>
                <w:lang w:val="en-GB"/>
              </w:rPr>
              <w:t>Example sentence/</w:t>
            </w:r>
            <w:r w:rsidR="00341A69">
              <w:rPr>
                <w:lang w:val="en-GB"/>
              </w:rPr>
              <w:t xml:space="preserve"> </w:t>
            </w:r>
            <w:r w:rsidRPr="00246134">
              <w:rPr>
                <w:lang w:val="en-GB"/>
              </w:rPr>
              <w:t>Beispielsatz</w:t>
            </w:r>
          </w:p>
        </w:tc>
      </w:tr>
      <w:tr w:rsidR="001A255F" w:rsidRPr="00281BAF" w14:paraId="1744E609" w14:textId="77777777" w:rsidTr="00341A69">
        <w:tc>
          <w:tcPr>
            <w:tcW w:w="2457" w:type="dxa"/>
            <w:tcBorders>
              <w:top w:val="nil"/>
            </w:tcBorders>
            <w:shd w:val="clear" w:color="auto" w:fill="auto"/>
          </w:tcPr>
          <w:p w14:paraId="03DBD490" w14:textId="7ACBEFD9" w:rsidR="001A255F" w:rsidRPr="00246134" w:rsidRDefault="001C14BF" w:rsidP="001A255F">
            <w:pPr>
              <w:pStyle w:val="Textkrper"/>
              <w:rPr>
                <w:lang w:val="en-GB"/>
              </w:rPr>
            </w:pPr>
            <w:r w:rsidRPr="00246134">
              <w:rPr>
                <w:noProof/>
              </w:rPr>
              <w:drawing>
                <wp:anchor distT="0" distB="0" distL="114300" distR="114300" simplePos="0" relativeHeight="251672576" behindDoc="0" locked="0" layoutInCell="0" allowOverlap="1" wp14:anchorId="7409DE51" wp14:editId="41CE5342">
                  <wp:simplePos x="0" y="0"/>
                  <wp:positionH relativeFrom="rightMargin">
                    <wp:posOffset>232147</wp:posOffset>
                  </wp:positionH>
                  <wp:positionV relativeFrom="paragraph">
                    <wp:posOffset>13970</wp:posOffset>
                  </wp:positionV>
                  <wp:extent cx="324000" cy="324000"/>
                  <wp:effectExtent l="0" t="0" r="0" b="0"/>
                  <wp:wrapNone/>
                  <wp:docPr id="1020"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55F" w:rsidRPr="00246134">
              <w:rPr>
                <w:lang w:val="en-GB"/>
              </w:rPr>
              <w:t>nice</w:t>
            </w:r>
          </w:p>
        </w:tc>
        <w:tc>
          <w:tcPr>
            <w:tcW w:w="2457" w:type="dxa"/>
            <w:tcBorders>
              <w:top w:val="nil"/>
            </w:tcBorders>
          </w:tcPr>
          <w:p w14:paraId="23764280" w14:textId="77777777" w:rsidR="001A255F" w:rsidRPr="00246134" w:rsidRDefault="001A255F" w:rsidP="001A255F">
            <w:pPr>
              <w:pStyle w:val="Textkrper"/>
              <w:rPr>
                <w:lang w:val="en-GB"/>
              </w:rPr>
            </w:pPr>
            <w:r w:rsidRPr="00246134">
              <w:rPr>
                <w:lang w:val="en-GB"/>
              </w:rPr>
              <w:t>nett</w:t>
            </w:r>
          </w:p>
        </w:tc>
        <w:tc>
          <w:tcPr>
            <w:tcW w:w="2457" w:type="dxa"/>
            <w:tcBorders>
              <w:top w:val="nil"/>
            </w:tcBorders>
          </w:tcPr>
          <w:p w14:paraId="0AE1E618" w14:textId="77777777" w:rsidR="001A255F" w:rsidRPr="00246134" w:rsidRDefault="001A255F" w:rsidP="001A255F">
            <w:pPr>
              <w:pStyle w:val="Textkrper"/>
              <w:rPr>
                <w:lang w:val="en-GB"/>
              </w:rPr>
            </w:pPr>
            <w:r w:rsidRPr="00246134">
              <w:rPr>
                <w:lang w:val="en-GB"/>
              </w:rPr>
              <w:t>Lisa smiles a lot. She is very nice.</w:t>
            </w:r>
          </w:p>
        </w:tc>
      </w:tr>
    </w:tbl>
    <w:p w14:paraId="1F92E43F" w14:textId="77777777" w:rsidR="000E6382" w:rsidRPr="00BB2474" w:rsidRDefault="000E6382" w:rsidP="000E6382">
      <w:pPr>
        <w:pStyle w:val="Marginaliegrau"/>
        <w:framePr w:wrap="around" w:x="8769" w:y="16"/>
      </w:pPr>
      <w:r w:rsidRPr="00246134">
        <w:rPr>
          <w:lang w:val="en-GB"/>
        </w:rPr>
        <w:t xml:space="preserve">You can use a dictionary. </w:t>
      </w:r>
      <w:r w:rsidRPr="00BB2474">
        <w:t>Sie können ein Wörterbuch verwenden.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A255F" w:rsidRPr="00281BAF" w14:paraId="79D97BD1" w14:textId="77777777" w:rsidTr="00583724">
        <w:tc>
          <w:tcPr>
            <w:tcW w:w="2457" w:type="dxa"/>
            <w:tcBorders>
              <w:top w:val="nil"/>
            </w:tcBorders>
            <w:shd w:val="clear" w:color="auto" w:fill="auto"/>
          </w:tcPr>
          <w:p w14:paraId="4939AD67" w14:textId="2E6F95A1" w:rsidR="001A255F" w:rsidRPr="00246134" w:rsidRDefault="001A255F" w:rsidP="001A255F">
            <w:pPr>
              <w:pStyle w:val="Textkrper"/>
              <w:rPr>
                <w:lang w:val="en-GB"/>
              </w:rPr>
            </w:pPr>
            <w:r w:rsidRPr="00246134">
              <w:rPr>
                <w:lang w:val="en-GB"/>
              </w:rPr>
              <w:t>pretty</w:t>
            </w:r>
          </w:p>
        </w:tc>
        <w:tc>
          <w:tcPr>
            <w:tcW w:w="2457" w:type="dxa"/>
            <w:tcBorders>
              <w:top w:val="nil"/>
            </w:tcBorders>
          </w:tcPr>
          <w:p w14:paraId="44BE22DB" w14:textId="77777777" w:rsidR="001A255F" w:rsidRPr="00246134" w:rsidRDefault="001A255F" w:rsidP="001A255F">
            <w:pPr>
              <w:pStyle w:val="Textkrper"/>
              <w:rPr>
                <w:lang w:val="en-GB"/>
              </w:rPr>
            </w:pPr>
          </w:p>
        </w:tc>
        <w:tc>
          <w:tcPr>
            <w:tcW w:w="2457" w:type="dxa"/>
            <w:tcBorders>
              <w:top w:val="nil"/>
            </w:tcBorders>
          </w:tcPr>
          <w:p w14:paraId="4D4C0E9D" w14:textId="77777777" w:rsidR="001A255F" w:rsidRPr="00246134" w:rsidRDefault="001A255F" w:rsidP="001A255F">
            <w:pPr>
              <w:pStyle w:val="Textkrper"/>
              <w:rPr>
                <w:lang w:val="en-GB"/>
              </w:rPr>
            </w:pPr>
            <w:r w:rsidRPr="00246134">
              <w:rPr>
                <w:lang w:val="en-GB"/>
              </w:rPr>
              <w:t>Dave is really good loo</w:t>
            </w:r>
            <w:r w:rsidRPr="00246134">
              <w:rPr>
                <w:lang w:val="en-GB"/>
              </w:rPr>
              <w:t>k</w:t>
            </w:r>
            <w:r w:rsidRPr="00246134">
              <w:rPr>
                <w:lang w:val="en-GB"/>
              </w:rPr>
              <w:t>ing. He is a pretty boy.</w:t>
            </w:r>
          </w:p>
        </w:tc>
      </w:tr>
      <w:tr w:rsidR="001A255F" w:rsidRPr="00246134" w14:paraId="1B2A01EE" w14:textId="77777777">
        <w:tc>
          <w:tcPr>
            <w:tcW w:w="2457" w:type="dxa"/>
            <w:shd w:val="clear" w:color="auto" w:fill="auto"/>
          </w:tcPr>
          <w:p w14:paraId="276FF883" w14:textId="77777777" w:rsidR="001A255F" w:rsidRPr="00246134" w:rsidRDefault="001A255F" w:rsidP="001A255F">
            <w:pPr>
              <w:pStyle w:val="Textkrper"/>
              <w:rPr>
                <w:lang w:val="en-GB"/>
              </w:rPr>
            </w:pPr>
            <w:r w:rsidRPr="00246134">
              <w:rPr>
                <w:lang w:val="en-GB"/>
              </w:rPr>
              <w:t>clever</w:t>
            </w:r>
          </w:p>
        </w:tc>
        <w:tc>
          <w:tcPr>
            <w:tcW w:w="2457" w:type="dxa"/>
          </w:tcPr>
          <w:p w14:paraId="0D9D8F89" w14:textId="77777777" w:rsidR="001A255F" w:rsidRPr="00246134" w:rsidRDefault="001A255F" w:rsidP="001A255F">
            <w:pPr>
              <w:pStyle w:val="Textkrper"/>
              <w:rPr>
                <w:lang w:val="en-GB"/>
              </w:rPr>
            </w:pPr>
            <w:r w:rsidRPr="00246134">
              <w:rPr>
                <w:lang w:val="en-GB"/>
              </w:rPr>
              <w:t>schlau</w:t>
            </w:r>
          </w:p>
        </w:tc>
        <w:tc>
          <w:tcPr>
            <w:tcW w:w="2457" w:type="dxa"/>
          </w:tcPr>
          <w:p w14:paraId="70983B5B" w14:textId="77777777" w:rsidR="001A255F" w:rsidRPr="00246134" w:rsidRDefault="001A255F" w:rsidP="001A255F">
            <w:pPr>
              <w:pStyle w:val="Textkrper"/>
              <w:rPr>
                <w:lang w:val="en-GB"/>
              </w:rPr>
            </w:pPr>
          </w:p>
        </w:tc>
      </w:tr>
      <w:tr w:rsidR="001A255F" w:rsidRPr="00246134" w14:paraId="4B3B1629" w14:textId="77777777">
        <w:tc>
          <w:tcPr>
            <w:tcW w:w="2457" w:type="dxa"/>
            <w:shd w:val="clear" w:color="auto" w:fill="auto"/>
          </w:tcPr>
          <w:p w14:paraId="3598C248" w14:textId="77777777" w:rsidR="001A255F" w:rsidRPr="00246134" w:rsidRDefault="001A255F" w:rsidP="001A255F">
            <w:pPr>
              <w:pStyle w:val="Textkrper"/>
              <w:rPr>
                <w:lang w:val="en-GB"/>
              </w:rPr>
            </w:pPr>
            <w:r w:rsidRPr="00246134">
              <w:rPr>
                <w:lang w:val="en-GB"/>
              </w:rPr>
              <w:t>friendly</w:t>
            </w:r>
          </w:p>
        </w:tc>
        <w:tc>
          <w:tcPr>
            <w:tcW w:w="2457" w:type="dxa"/>
          </w:tcPr>
          <w:p w14:paraId="40620E30" w14:textId="77777777" w:rsidR="001A255F" w:rsidRPr="00246134" w:rsidRDefault="001A255F" w:rsidP="001A255F">
            <w:pPr>
              <w:pStyle w:val="Textkrper"/>
              <w:rPr>
                <w:lang w:val="en-GB"/>
              </w:rPr>
            </w:pPr>
          </w:p>
        </w:tc>
        <w:tc>
          <w:tcPr>
            <w:tcW w:w="2457" w:type="dxa"/>
          </w:tcPr>
          <w:p w14:paraId="0CC70C9A" w14:textId="77777777" w:rsidR="001A255F" w:rsidRPr="00246134" w:rsidRDefault="001A255F" w:rsidP="001A255F">
            <w:pPr>
              <w:pStyle w:val="Textkrper"/>
              <w:rPr>
                <w:lang w:val="en-GB"/>
              </w:rPr>
            </w:pPr>
          </w:p>
        </w:tc>
      </w:tr>
      <w:tr w:rsidR="001A255F" w:rsidRPr="00281BAF" w14:paraId="0527C590" w14:textId="77777777">
        <w:tc>
          <w:tcPr>
            <w:tcW w:w="2457" w:type="dxa"/>
            <w:shd w:val="clear" w:color="auto" w:fill="auto"/>
          </w:tcPr>
          <w:p w14:paraId="34CDEECC" w14:textId="77777777" w:rsidR="001A255F" w:rsidRPr="00246134" w:rsidRDefault="001A255F" w:rsidP="001A255F">
            <w:pPr>
              <w:pStyle w:val="Textkrper"/>
              <w:rPr>
                <w:lang w:val="en-GB"/>
              </w:rPr>
            </w:pPr>
          </w:p>
        </w:tc>
        <w:tc>
          <w:tcPr>
            <w:tcW w:w="2457" w:type="dxa"/>
          </w:tcPr>
          <w:p w14:paraId="5B4EE206" w14:textId="77777777" w:rsidR="001A255F" w:rsidRPr="00246134" w:rsidRDefault="001A255F" w:rsidP="001A255F">
            <w:pPr>
              <w:pStyle w:val="Textkrper"/>
              <w:rPr>
                <w:lang w:val="en-GB"/>
              </w:rPr>
            </w:pPr>
            <w:r w:rsidRPr="00246134">
              <w:rPr>
                <w:lang w:val="en-GB"/>
              </w:rPr>
              <w:t>hilfsbereit</w:t>
            </w:r>
          </w:p>
        </w:tc>
        <w:tc>
          <w:tcPr>
            <w:tcW w:w="2457" w:type="dxa"/>
          </w:tcPr>
          <w:p w14:paraId="7C41D8D1" w14:textId="77777777" w:rsidR="001A255F" w:rsidRPr="00246134" w:rsidRDefault="001A255F" w:rsidP="001A255F">
            <w:pPr>
              <w:pStyle w:val="Textkrper"/>
              <w:rPr>
                <w:lang w:val="en-GB"/>
              </w:rPr>
            </w:pPr>
            <w:r w:rsidRPr="00246134">
              <w:rPr>
                <w:lang w:val="en-GB"/>
              </w:rPr>
              <w:t>James always helps me when I have a problem. He is a helpful person.</w:t>
            </w:r>
          </w:p>
        </w:tc>
      </w:tr>
      <w:tr w:rsidR="001A255F" w:rsidRPr="00246134" w14:paraId="3708E99D" w14:textId="77777777">
        <w:tc>
          <w:tcPr>
            <w:tcW w:w="2457" w:type="dxa"/>
            <w:shd w:val="clear" w:color="auto" w:fill="auto"/>
          </w:tcPr>
          <w:p w14:paraId="61D2CDB2" w14:textId="77777777" w:rsidR="001A255F" w:rsidRPr="00246134" w:rsidRDefault="001A255F" w:rsidP="001A255F">
            <w:pPr>
              <w:pStyle w:val="Textkrper"/>
              <w:rPr>
                <w:lang w:val="en-GB"/>
              </w:rPr>
            </w:pPr>
          </w:p>
        </w:tc>
        <w:tc>
          <w:tcPr>
            <w:tcW w:w="2457" w:type="dxa"/>
          </w:tcPr>
          <w:p w14:paraId="6F2A2231" w14:textId="77777777" w:rsidR="001A255F" w:rsidRPr="00246134" w:rsidRDefault="001A255F" w:rsidP="001A255F">
            <w:pPr>
              <w:pStyle w:val="Textkrper"/>
              <w:rPr>
                <w:lang w:val="en-GB"/>
              </w:rPr>
            </w:pPr>
            <w:r w:rsidRPr="00246134">
              <w:rPr>
                <w:lang w:val="en-GB"/>
              </w:rPr>
              <w:t>lustig/witzig</w:t>
            </w:r>
          </w:p>
        </w:tc>
        <w:tc>
          <w:tcPr>
            <w:tcW w:w="2457" w:type="dxa"/>
          </w:tcPr>
          <w:p w14:paraId="3E6EADA8" w14:textId="77777777" w:rsidR="001A255F" w:rsidRPr="00246134" w:rsidRDefault="001A255F" w:rsidP="001A255F">
            <w:pPr>
              <w:pStyle w:val="Textkrper"/>
              <w:rPr>
                <w:lang w:val="en-GB"/>
              </w:rPr>
            </w:pPr>
          </w:p>
        </w:tc>
      </w:tr>
      <w:tr w:rsidR="001A255F" w:rsidRPr="00246134" w14:paraId="51B60AAC" w14:textId="77777777">
        <w:tc>
          <w:tcPr>
            <w:tcW w:w="2457" w:type="dxa"/>
            <w:shd w:val="clear" w:color="auto" w:fill="auto"/>
          </w:tcPr>
          <w:p w14:paraId="6BF6EEDE" w14:textId="77777777" w:rsidR="001A255F" w:rsidRPr="00246134" w:rsidRDefault="001A255F" w:rsidP="001A255F">
            <w:pPr>
              <w:pStyle w:val="Textkrper"/>
              <w:rPr>
                <w:lang w:val="en-GB"/>
              </w:rPr>
            </w:pPr>
            <w:r w:rsidRPr="00246134">
              <w:rPr>
                <w:lang w:val="en-GB"/>
              </w:rPr>
              <w:t>polite</w:t>
            </w:r>
          </w:p>
        </w:tc>
        <w:tc>
          <w:tcPr>
            <w:tcW w:w="2457" w:type="dxa"/>
          </w:tcPr>
          <w:p w14:paraId="7B36BBBF" w14:textId="77777777" w:rsidR="001A255F" w:rsidRPr="00246134" w:rsidRDefault="001A255F" w:rsidP="001A255F">
            <w:pPr>
              <w:pStyle w:val="Textkrper"/>
              <w:rPr>
                <w:lang w:val="en-GB"/>
              </w:rPr>
            </w:pPr>
            <w:r w:rsidRPr="00246134">
              <w:rPr>
                <w:lang w:val="en-GB"/>
              </w:rPr>
              <w:t>höflich</w:t>
            </w:r>
          </w:p>
        </w:tc>
        <w:tc>
          <w:tcPr>
            <w:tcW w:w="2457" w:type="dxa"/>
          </w:tcPr>
          <w:p w14:paraId="7DCD8D63" w14:textId="77777777" w:rsidR="001A255F" w:rsidRPr="00246134" w:rsidRDefault="001A255F" w:rsidP="001A255F">
            <w:pPr>
              <w:pStyle w:val="Textkrper"/>
              <w:rPr>
                <w:lang w:val="en-GB"/>
              </w:rPr>
            </w:pPr>
          </w:p>
        </w:tc>
      </w:tr>
      <w:tr w:rsidR="001A255F" w:rsidRPr="00281BAF" w14:paraId="0E8AD3DF" w14:textId="77777777">
        <w:tc>
          <w:tcPr>
            <w:tcW w:w="2457" w:type="dxa"/>
            <w:shd w:val="clear" w:color="auto" w:fill="auto"/>
          </w:tcPr>
          <w:p w14:paraId="4FC43E20" w14:textId="77777777" w:rsidR="001A255F" w:rsidRPr="00246134" w:rsidRDefault="001A255F" w:rsidP="001A255F">
            <w:pPr>
              <w:pStyle w:val="Textkrper"/>
              <w:rPr>
                <w:lang w:val="en-GB"/>
              </w:rPr>
            </w:pPr>
          </w:p>
        </w:tc>
        <w:tc>
          <w:tcPr>
            <w:tcW w:w="2457" w:type="dxa"/>
          </w:tcPr>
          <w:p w14:paraId="36904311" w14:textId="77777777" w:rsidR="001A255F" w:rsidRPr="00246134" w:rsidRDefault="001A255F" w:rsidP="001A255F">
            <w:pPr>
              <w:pStyle w:val="Textkrper"/>
              <w:rPr>
                <w:lang w:val="en-GB"/>
              </w:rPr>
            </w:pPr>
            <w:r w:rsidRPr="00246134">
              <w:rPr>
                <w:lang w:val="en-GB"/>
              </w:rPr>
              <w:t>begabt</w:t>
            </w:r>
          </w:p>
        </w:tc>
        <w:tc>
          <w:tcPr>
            <w:tcW w:w="2457" w:type="dxa"/>
          </w:tcPr>
          <w:p w14:paraId="5769BD2A" w14:textId="77777777" w:rsidR="001A255F" w:rsidRPr="00246134" w:rsidRDefault="001A255F" w:rsidP="001A255F">
            <w:pPr>
              <w:pStyle w:val="Textkrper"/>
              <w:rPr>
                <w:lang w:val="en-GB"/>
              </w:rPr>
            </w:pPr>
            <w:r w:rsidRPr="00246134">
              <w:rPr>
                <w:lang w:val="en-GB"/>
              </w:rPr>
              <w:t>Clare is a good singer. She is very talented singer.</w:t>
            </w:r>
          </w:p>
        </w:tc>
      </w:tr>
      <w:tr w:rsidR="001A255F" w:rsidRPr="00246134" w14:paraId="7E992742" w14:textId="77777777">
        <w:tc>
          <w:tcPr>
            <w:tcW w:w="2457" w:type="dxa"/>
            <w:shd w:val="clear" w:color="auto" w:fill="auto"/>
          </w:tcPr>
          <w:p w14:paraId="7EEEBCCB" w14:textId="77777777" w:rsidR="001A255F" w:rsidRPr="00246134" w:rsidRDefault="001A255F" w:rsidP="001A255F">
            <w:pPr>
              <w:pStyle w:val="Textkrper"/>
              <w:rPr>
                <w:lang w:val="en-GB"/>
              </w:rPr>
            </w:pPr>
            <w:r w:rsidRPr="00246134">
              <w:rPr>
                <w:lang w:val="en-GB"/>
              </w:rPr>
              <w:t>exemplary</w:t>
            </w:r>
          </w:p>
        </w:tc>
        <w:tc>
          <w:tcPr>
            <w:tcW w:w="2457" w:type="dxa"/>
          </w:tcPr>
          <w:p w14:paraId="27CDAD16" w14:textId="77777777" w:rsidR="001A255F" w:rsidRPr="00246134" w:rsidRDefault="001A255F" w:rsidP="001A255F">
            <w:pPr>
              <w:pStyle w:val="Textkrper"/>
              <w:rPr>
                <w:lang w:val="en-GB"/>
              </w:rPr>
            </w:pPr>
            <w:r w:rsidRPr="00246134">
              <w:rPr>
                <w:lang w:val="en-GB"/>
              </w:rPr>
              <w:t>vorbildlich</w:t>
            </w:r>
          </w:p>
        </w:tc>
        <w:tc>
          <w:tcPr>
            <w:tcW w:w="2457" w:type="dxa"/>
          </w:tcPr>
          <w:p w14:paraId="1875E9DB" w14:textId="77777777" w:rsidR="001A255F" w:rsidRPr="00246134" w:rsidRDefault="001A255F" w:rsidP="001A255F">
            <w:pPr>
              <w:pStyle w:val="Textkrper"/>
              <w:rPr>
                <w:lang w:val="en-GB"/>
              </w:rPr>
            </w:pPr>
          </w:p>
        </w:tc>
      </w:tr>
      <w:tr w:rsidR="001A255F" w:rsidRPr="00246134" w14:paraId="31F08849" w14:textId="77777777">
        <w:tc>
          <w:tcPr>
            <w:tcW w:w="2457" w:type="dxa"/>
            <w:shd w:val="clear" w:color="auto" w:fill="auto"/>
          </w:tcPr>
          <w:p w14:paraId="548411BA" w14:textId="77777777" w:rsidR="001A255F" w:rsidRPr="00246134" w:rsidRDefault="001A255F" w:rsidP="001A255F">
            <w:pPr>
              <w:pStyle w:val="Textkrper"/>
              <w:rPr>
                <w:lang w:val="en-GB"/>
              </w:rPr>
            </w:pPr>
          </w:p>
        </w:tc>
        <w:tc>
          <w:tcPr>
            <w:tcW w:w="2457" w:type="dxa"/>
          </w:tcPr>
          <w:p w14:paraId="69A8E50F" w14:textId="77777777" w:rsidR="001A255F" w:rsidRPr="00246134" w:rsidRDefault="001A255F" w:rsidP="001A255F">
            <w:pPr>
              <w:pStyle w:val="Textkrper"/>
              <w:rPr>
                <w:lang w:val="en-GB"/>
              </w:rPr>
            </w:pPr>
            <w:r w:rsidRPr="00246134">
              <w:rPr>
                <w:lang w:val="en-GB"/>
              </w:rPr>
              <w:t>pünktlich</w:t>
            </w:r>
          </w:p>
        </w:tc>
        <w:tc>
          <w:tcPr>
            <w:tcW w:w="2457" w:type="dxa"/>
          </w:tcPr>
          <w:p w14:paraId="0F685E26" w14:textId="77777777" w:rsidR="001A255F" w:rsidRPr="00246134" w:rsidRDefault="001A255F" w:rsidP="001A255F">
            <w:pPr>
              <w:pStyle w:val="Textkrper"/>
              <w:rPr>
                <w:lang w:val="en-GB"/>
              </w:rPr>
            </w:pPr>
            <w:r w:rsidRPr="00246134">
              <w:rPr>
                <w:lang w:val="en-GB"/>
              </w:rPr>
              <w:t>My teacher is a punctual person. He is never late.</w:t>
            </w:r>
          </w:p>
        </w:tc>
      </w:tr>
      <w:tr w:rsidR="001A255F" w:rsidRPr="00246134" w14:paraId="71A13596" w14:textId="77777777">
        <w:tc>
          <w:tcPr>
            <w:tcW w:w="2457" w:type="dxa"/>
            <w:shd w:val="clear" w:color="auto" w:fill="auto"/>
          </w:tcPr>
          <w:p w14:paraId="73A92000" w14:textId="77777777" w:rsidR="001A255F" w:rsidRPr="00246134" w:rsidRDefault="001A255F" w:rsidP="001A255F">
            <w:pPr>
              <w:pStyle w:val="Textkrper"/>
              <w:rPr>
                <w:lang w:val="en-GB"/>
              </w:rPr>
            </w:pPr>
            <w:r w:rsidRPr="00246134">
              <w:rPr>
                <w:lang w:val="en-GB"/>
              </w:rPr>
              <w:t>eager to learn</w:t>
            </w:r>
          </w:p>
        </w:tc>
        <w:tc>
          <w:tcPr>
            <w:tcW w:w="2457" w:type="dxa"/>
          </w:tcPr>
          <w:p w14:paraId="3A3D84C7" w14:textId="77777777" w:rsidR="001A255F" w:rsidRPr="00246134" w:rsidRDefault="001A255F" w:rsidP="001A255F">
            <w:pPr>
              <w:pStyle w:val="Textkrper"/>
              <w:rPr>
                <w:lang w:val="en-GB"/>
              </w:rPr>
            </w:pPr>
            <w:r w:rsidRPr="00246134">
              <w:rPr>
                <w:lang w:val="en-GB"/>
              </w:rPr>
              <w:t>wissbegierig</w:t>
            </w:r>
          </w:p>
        </w:tc>
        <w:tc>
          <w:tcPr>
            <w:tcW w:w="2457" w:type="dxa"/>
          </w:tcPr>
          <w:p w14:paraId="651BABF8" w14:textId="77777777" w:rsidR="001A255F" w:rsidRPr="00246134" w:rsidRDefault="001A255F" w:rsidP="001A255F">
            <w:pPr>
              <w:pStyle w:val="Textkrper"/>
              <w:rPr>
                <w:lang w:val="en-GB"/>
              </w:rPr>
            </w:pPr>
          </w:p>
        </w:tc>
      </w:tr>
      <w:tr w:rsidR="001A255F" w:rsidRPr="00246134" w14:paraId="5807E197" w14:textId="77777777">
        <w:tc>
          <w:tcPr>
            <w:tcW w:w="2457" w:type="dxa"/>
            <w:shd w:val="clear" w:color="auto" w:fill="auto"/>
          </w:tcPr>
          <w:p w14:paraId="5091BC4B" w14:textId="77777777" w:rsidR="001A255F" w:rsidRPr="00246134" w:rsidRDefault="001A255F" w:rsidP="001A255F">
            <w:pPr>
              <w:pStyle w:val="Textkrper"/>
              <w:rPr>
                <w:lang w:val="en-GB"/>
              </w:rPr>
            </w:pPr>
          </w:p>
        </w:tc>
        <w:tc>
          <w:tcPr>
            <w:tcW w:w="2457" w:type="dxa"/>
          </w:tcPr>
          <w:p w14:paraId="01F16C61" w14:textId="77777777" w:rsidR="001A255F" w:rsidRPr="00246134" w:rsidRDefault="001A255F" w:rsidP="001A255F">
            <w:pPr>
              <w:pStyle w:val="Textkrper"/>
              <w:rPr>
                <w:lang w:val="en-GB"/>
              </w:rPr>
            </w:pPr>
            <w:r w:rsidRPr="00246134">
              <w:rPr>
                <w:lang w:val="en-GB"/>
              </w:rPr>
              <w:t>intelligent</w:t>
            </w:r>
          </w:p>
        </w:tc>
        <w:tc>
          <w:tcPr>
            <w:tcW w:w="2457" w:type="dxa"/>
          </w:tcPr>
          <w:p w14:paraId="25D784A1" w14:textId="77777777" w:rsidR="001A255F" w:rsidRPr="00246134" w:rsidRDefault="001A255F" w:rsidP="001A255F">
            <w:pPr>
              <w:pStyle w:val="Textkrper"/>
              <w:rPr>
                <w:lang w:val="en-GB"/>
              </w:rPr>
            </w:pPr>
          </w:p>
        </w:tc>
      </w:tr>
      <w:tr w:rsidR="001A255F" w:rsidRPr="00246134" w14:paraId="11E6D6CD" w14:textId="77777777">
        <w:tc>
          <w:tcPr>
            <w:tcW w:w="2457" w:type="dxa"/>
            <w:shd w:val="clear" w:color="auto" w:fill="auto"/>
          </w:tcPr>
          <w:p w14:paraId="41664B2D" w14:textId="77777777" w:rsidR="001A255F" w:rsidRPr="00246134" w:rsidRDefault="001A255F" w:rsidP="001A255F">
            <w:pPr>
              <w:pStyle w:val="Textkrper"/>
              <w:rPr>
                <w:lang w:val="en-GB"/>
              </w:rPr>
            </w:pPr>
            <w:r w:rsidRPr="00246134">
              <w:rPr>
                <w:lang w:val="en-GB"/>
              </w:rPr>
              <w:t>creative</w:t>
            </w:r>
          </w:p>
        </w:tc>
        <w:tc>
          <w:tcPr>
            <w:tcW w:w="2457" w:type="dxa"/>
          </w:tcPr>
          <w:p w14:paraId="0C5ED7B7" w14:textId="77777777" w:rsidR="001A255F" w:rsidRPr="00246134" w:rsidRDefault="001A255F" w:rsidP="001A255F">
            <w:pPr>
              <w:pStyle w:val="Textkrper"/>
              <w:rPr>
                <w:lang w:val="en-GB"/>
              </w:rPr>
            </w:pPr>
          </w:p>
        </w:tc>
        <w:tc>
          <w:tcPr>
            <w:tcW w:w="2457" w:type="dxa"/>
          </w:tcPr>
          <w:p w14:paraId="2D863D35" w14:textId="77777777" w:rsidR="001A255F" w:rsidRPr="00246134" w:rsidRDefault="001A255F" w:rsidP="001A255F">
            <w:pPr>
              <w:pStyle w:val="Textkrper"/>
              <w:rPr>
                <w:lang w:val="en-GB"/>
              </w:rPr>
            </w:pPr>
          </w:p>
        </w:tc>
      </w:tr>
    </w:tbl>
    <w:p w14:paraId="614B08EB" w14:textId="77777777" w:rsidR="000E6382" w:rsidRDefault="000E6382" w:rsidP="000E6382">
      <w:pPr>
        <w:pStyle w:val="Abstandszeile"/>
        <w:rPr>
          <w:lang w:val="en-GB"/>
        </w:rPr>
      </w:pPr>
    </w:p>
    <w:p w14:paraId="5FCB20F5" w14:textId="77777777" w:rsidR="001A255F" w:rsidRPr="00246134" w:rsidRDefault="001A255F" w:rsidP="001A255F">
      <w:pPr>
        <w:pStyle w:val="Textkrper"/>
        <w:rPr>
          <w:lang w:val="en-GB"/>
        </w:rPr>
      </w:pPr>
      <w:r w:rsidRPr="00246134">
        <w:rPr>
          <w:lang w:val="en-GB"/>
        </w:rPr>
        <w:t>Can you find some more positives adjectives? Write down at least three more exa</w:t>
      </w:r>
      <w:r w:rsidRPr="00246134">
        <w:rPr>
          <w:lang w:val="en-GB"/>
        </w:rPr>
        <w:t>m</w:t>
      </w:r>
      <w:r w:rsidRPr="00246134">
        <w:rPr>
          <w:lang w:val="en-GB"/>
        </w:rPr>
        <w:t xml:space="preserve">ples. </w:t>
      </w:r>
    </w:p>
    <w:p w14:paraId="0EBC3079" w14:textId="77777777" w:rsidR="001A255F" w:rsidRPr="00BB2474" w:rsidRDefault="001A255F" w:rsidP="001A255F">
      <w:pPr>
        <w:pStyle w:val="Textkrper"/>
      </w:pPr>
      <w:r w:rsidRPr="00BB2474">
        <w:t>Können Sie weitere positive Adjektive finden? Schreiben Sie mindestens drei weitere Beispiele auf.</w:t>
      </w:r>
    </w:p>
    <w:p w14:paraId="649C40C9" w14:textId="77777777" w:rsidR="001A255F" w:rsidRPr="00BB2474" w:rsidRDefault="001A255F" w:rsidP="000E6382">
      <w:pPr>
        <w:pStyle w:val="Abstandszeile"/>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A255F" w:rsidRPr="00246134" w14:paraId="56447E97" w14:textId="77777777">
        <w:tc>
          <w:tcPr>
            <w:tcW w:w="2445" w:type="dxa"/>
            <w:shd w:val="clear" w:color="auto" w:fill="D9D9D9" w:themeFill="background1" w:themeFillShade="D9"/>
          </w:tcPr>
          <w:p w14:paraId="596E4D03" w14:textId="77777777" w:rsidR="001A255F" w:rsidRPr="00246134" w:rsidRDefault="001A255F" w:rsidP="001A255F">
            <w:pPr>
              <w:pStyle w:val="TabelleKopflinks"/>
              <w:rPr>
                <w:lang w:val="en-GB"/>
              </w:rPr>
            </w:pPr>
            <w:r w:rsidRPr="00246134">
              <w:rPr>
                <w:lang w:val="en-GB"/>
              </w:rPr>
              <w:t>English/Englisch</w:t>
            </w:r>
          </w:p>
        </w:tc>
        <w:tc>
          <w:tcPr>
            <w:tcW w:w="2445" w:type="dxa"/>
            <w:shd w:val="clear" w:color="auto" w:fill="D9D9D9" w:themeFill="background1" w:themeFillShade="D9"/>
          </w:tcPr>
          <w:p w14:paraId="778D5ECD" w14:textId="77777777" w:rsidR="001A255F" w:rsidRPr="00246134" w:rsidRDefault="001A255F" w:rsidP="001A255F">
            <w:pPr>
              <w:pStyle w:val="TabelleKopflinks"/>
              <w:rPr>
                <w:lang w:val="en-GB"/>
              </w:rPr>
            </w:pPr>
            <w:r w:rsidRPr="00246134">
              <w:rPr>
                <w:lang w:val="en-GB"/>
              </w:rPr>
              <w:t>German/Deutsch</w:t>
            </w:r>
          </w:p>
        </w:tc>
        <w:tc>
          <w:tcPr>
            <w:tcW w:w="2445" w:type="dxa"/>
            <w:shd w:val="clear" w:color="auto" w:fill="D9D9D9" w:themeFill="background1" w:themeFillShade="D9"/>
          </w:tcPr>
          <w:p w14:paraId="057AE233" w14:textId="471D8896" w:rsidR="001A255F" w:rsidRPr="00246134" w:rsidRDefault="001A255F" w:rsidP="001A255F">
            <w:pPr>
              <w:pStyle w:val="TabelleKopflinks"/>
              <w:rPr>
                <w:lang w:val="en-GB"/>
              </w:rPr>
            </w:pPr>
            <w:r w:rsidRPr="00246134">
              <w:rPr>
                <w:lang w:val="en-GB"/>
              </w:rPr>
              <w:t>Examples sentence/ Beispielsatz</w:t>
            </w:r>
          </w:p>
        </w:tc>
      </w:tr>
      <w:tr w:rsidR="001A255F" w:rsidRPr="00246134" w14:paraId="4A411E81" w14:textId="77777777">
        <w:tc>
          <w:tcPr>
            <w:tcW w:w="2445" w:type="dxa"/>
            <w:shd w:val="clear" w:color="auto" w:fill="auto"/>
          </w:tcPr>
          <w:p w14:paraId="1CB94C50" w14:textId="77777777" w:rsidR="001A255F" w:rsidRPr="00246134" w:rsidRDefault="001A255F" w:rsidP="001A255F">
            <w:pPr>
              <w:pStyle w:val="Textkrper"/>
              <w:rPr>
                <w:lang w:val="en-GB"/>
              </w:rPr>
            </w:pPr>
          </w:p>
        </w:tc>
        <w:tc>
          <w:tcPr>
            <w:tcW w:w="2445" w:type="dxa"/>
          </w:tcPr>
          <w:p w14:paraId="0BB14A4B" w14:textId="77777777" w:rsidR="001A255F" w:rsidRPr="00246134" w:rsidRDefault="001A255F" w:rsidP="001A255F">
            <w:pPr>
              <w:pStyle w:val="Textkrper"/>
              <w:rPr>
                <w:lang w:val="en-GB"/>
              </w:rPr>
            </w:pPr>
          </w:p>
        </w:tc>
        <w:tc>
          <w:tcPr>
            <w:tcW w:w="2445" w:type="dxa"/>
          </w:tcPr>
          <w:p w14:paraId="2B7BDFB0" w14:textId="77777777" w:rsidR="001A255F" w:rsidRPr="00246134" w:rsidRDefault="001A255F" w:rsidP="001A255F">
            <w:pPr>
              <w:pStyle w:val="Textkrper"/>
              <w:rPr>
                <w:lang w:val="en-GB"/>
              </w:rPr>
            </w:pPr>
          </w:p>
        </w:tc>
      </w:tr>
      <w:tr w:rsidR="001A255F" w:rsidRPr="00246134" w14:paraId="2D971D17" w14:textId="77777777">
        <w:tc>
          <w:tcPr>
            <w:tcW w:w="2445" w:type="dxa"/>
            <w:shd w:val="clear" w:color="auto" w:fill="auto"/>
          </w:tcPr>
          <w:p w14:paraId="3F3C2436" w14:textId="77777777" w:rsidR="001A255F" w:rsidRPr="00246134" w:rsidRDefault="001A255F" w:rsidP="001A255F">
            <w:pPr>
              <w:pStyle w:val="Textkrper"/>
              <w:rPr>
                <w:lang w:val="en-GB"/>
              </w:rPr>
            </w:pPr>
          </w:p>
        </w:tc>
        <w:tc>
          <w:tcPr>
            <w:tcW w:w="2445" w:type="dxa"/>
          </w:tcPr>
          <w:p w14:paraId="0146144C" w14:textId="77777777" w:rsidR="001A255F" w:rsidRPr="00246134" w:rsidRDefault="001A255F" w:rsidP="001A255F">
            <w:pPr>
              <w:pStyle w:val="Textkrper"/>
              <w:rPr>
                <w:lang w:val="en-GB"/>
              </w:rPr>
            </w:pPr>
          </w:p>
        </w:tc>
        <w:tc>
          <w:tcPr>
            <w:tcW w:w="2445" w:type="dxa"/>
          </w:tcPr>
          <w:p w14:paraId="78855191" w14:textId="77777777" w:rsidR="001A255F" w:rsidRPr="00246134" w:rsidRDefault="001A255F" w:rsidP="001A255F">
            <w:pPr>
              <w:pStyle w:val="Textkrper"/>
              <w:rPr>
                <w:lang w:val="en-GB"/>
              </w:rPr>
            </w:pPr>
          </w:p>
        </w:tc>
      </w:tr>
      <w:tr w:rsidR="001A255F" w:rsidRPr="00246134" w14:paraId="7322CEAE" w14:textId="77777777">
        <w:tc>
          <w:tcPr>
            <w:tcW w:w="2445" w:type="dxa"/>
            <w:shd w:val="clear" w:color="auto" w:fill="auto"/>
          </w:tcPr>
          <w:p w14:paraId="1943D2A6" w14:textId="77777777" w:rsidR="001A255F" w:rsidRPr="00246134" w:rsidRDefault="001A255F" w:rsidP="001A255F">
            <w:pPr>
              <w:pStyle w:val="Textkrper"/>
              <w:rPr>
                <w:lang w:val="en-GB"/>
              </w:rPr>
            </w:pPr>
          </w:p>
        </w:tc>
        <w:tc>
          <w:tcPr>
            <w:tcW w:w="2445" w:type="dxa"/>
          </w:tcPr>
          <w:p w14:paraId="59F4F53B" w14:textId="77777777" w:rsidR="001A255F" w:rsidRPr="00246134" w:rsidRDefault="001A255F" w:rsidP="001A255F">
            <w:pPr>
              <w:pStyle w:val="Textkrper"/>
              <w:rPr>
                <w:lang w:val="en-GB"/>
              </w:rPr>
            </w:pPr>
          </w:p>
        </w:tc>
        <w:tc>
          <w:tcPr>
            <w:tcW w:w="2445" w:type="dxa"/>
          </w:tcPr>
          <w:p w14:paraId="2570CADA" w14:textId="77777777" w:rsidR="001A255F" w:rsidRPr="00246134" w:rsidRDefault="001A255F" w:rsidP="001A255F">
            <w:pPr>
              <w:pStyle w:val="Textkrper"/>
              <w:rPr>
                <w:lang w:val="en-GB"/>
              </w:rPr>
            </w:pPr>
          </w:p>
        </w:tc>
      </w:tr>
      <w:tr w:rsidR="001A255F" w:rsidRPr="00246134" w14:paraId="6C7C8B03" w14:textId="77777777">
        <w:tc>
          <w:tcPr>
            <w:tcW w:w="2445" w:type="dxa"/>
            <w:shd w:val="clear" w:color="auto" w:fill="auto"/>
          </w:tcPr>
          <w:p w14:paraId="195FDFFA" w14:textId="77777777" w:rsidR="001A255F" w:rsidRPr="00246134" w:rsidRDefault="001A255F" w:rsidP="001A255F">
            <w:pPr>
              <w:pStyle w:val="Textkrper"/>
              <w:rPr>
                <w:lang w:val="en-GB"/>
              </w:rPr>
            </w:pPr>
          </w:p>
        </w:tc>
        <w:tc>
          <w:tcPr>
            <w:tcW w:w="2445" w:type="dxa"/>
          </w:tcPr>
          <w:p w14:paraId="0E20298E" w14:textId="77777777" w:rsidR="001A255F" w:rsidRPr="00246134" w:rsidRDefault="001A255F" w:rsidP="001A255F">
            <w:pPr>
              <w:pStyle w:val="Textkrper"/>
              <w:rPr>
                <w:lang w:val="en-GB"/>
              </w:rPr>
            </w:pPr>
          </w:p>
        </w:tc>
        <w:tc>
          <w:tcPr>
            <w:tcW w:w="2445" w:type="dxa"/>
          </w:tcPr>
          <w:p w14:paraId="02E6D4C0" w14:textId="77777777" w:rsidR="001A255F" w:rsidRPr="00246134" w:rsidRDefault="001A255F" w:rsidP="001A255F">
            <w:pPr>
              <w:pStyle w:val="Textkrper"/>
              <w:rPr>
                <w:lang w:val="en-GB"/>
              </w:rPr>
            </w:pPr>
          </w:p>
        </w:tc>
      </w:tr>
      <w:tr w:rsidR="001A255F" w:rsidRPr="00246134" w14:paraId="6CEB1EBB" w14:textId="77777777">
        <w:tc>
          <w:tcPr>
            <w:tcW w:w="2445" w:type="dxa"/>
            <w:shd w:val="clear" w:color="auto" w:fill="auto"/>
          </w:tcPr>
          <w:p w14:paraId="00EDD3F4" w14:textId="77777777" w:rsidR="001A255F" w:rsidRPr="00246134" w:rsidRDefault="001A255F" w:rsidP="001A255F">
            <w:pPr>
              <w:pStyle w:val="Textkrper"/>
              <w:rPr>
                <w:lang w:val="en-GB"/>
              </w:rPr>
            </w:pPr>
          </w:p>
        </w:tc>
        <w:tc>
          <w:tcPr>
            <w:tcW w:w="2445" w:type="dxa"/>
          </w:tcPr>
          <w:p w14:paraId="3EE8E460" w14:textId="77777777" w:rsidR="001A255F" w:rsidRPr="00246134" w:rsidRDefault="001A255F" w:rsidP="001A255F">
            <w:pPr>
              <w:pStyle w:val="Textkrper"/>
              <w:rPr>
                <w:lang w:val="en-GB"/>
              </w:rPr>
            </w:pPr>
          </w:p>
        </w:tc>
        <w:tc>
          <w:tcPr>
            <w:tcW w:w="2445" w:type="dxa"/>
          </w:tcPr>
          <w:p w14:paraId="078DFB37" w14:textId="77777777" w:rsidR="001A255F" w:rsidRPr="00246134" w:rsidRDefault="001A255F" w:rsidP="001A255F">
            <w:pPr>
              <w:pStyle w:val="Textkrper"/>
              <w:rPr>
                <w:lang w:val="en-GB"/>
              </w:rPr>
            </w:pPr>
          </w:p>
        </w:tc>
      </w:tr>
      <w:tr w:rsidR="001A255F" w:rsidRPr="00246134" w14:paraId="3D4BF19F" w14:textId="77777777">
        <w:tc>
          <w:tcPr>
            <w:tcW w:w="2445" w:type="dxa"/>
            <w:shd w:val="clear" w:color="auto" w:fill="auto"/>
          </w:tcPr>
          <w:p w14:paraId="1306DD27" w14:textId="77777777" w:rsidR="001A255F" w:rsidRPr="00246134" w:rsidRDefault="001A255F" w:rsidP="001A255F">
            <w:pPr>
              <w:pStyle w:val="Textkrper"/>
              <w:rPr>
                <w:lang w:val="en-GB"/>
              </w:rPr>
            </w:pPr>
          </w:p>
        </w:tc>
        <w:tc>
          <w:tcPr>
            <w:tcW w:w="2445" w:type="dxa"/>
          </w:tcPr>
          <w:p w14:paraId="095EE655" w14:textId="77777777" w:rsidR="001A255F" w:rsidRPr="00246134" w:rsidRDefault="001A255F" w:rsidP="001A255F">
            <w:pPr>
              <w:pStyle w:val="Textkrper"/>
              <w:rPr>
                <w:lang w:val="en-GB"/>
              </w:rPr>
            </w:pPr>
          </w:p>
        </w:tc>
        <w:tc>
          <w:tcPr>
            <w:tcW w:w="2445" w:type="dxa"/>
          </w:tcPr>
          <w:p w14:paraId="18B6F118" w14:textId="77777777" w:rsidR="001A255F" w:rsidRPr="00246134" w:rsidRDefault="001A255F" w:rsidP="001A255F">
            <w:pPr>
              <w:pStyle w:val="Textkrper"/>
              <w:rPr>
                <w:lang w:val="en-GB"/>
              </w:rPr>
            </w:pPr>
          </w:p>
        </w:tc>
      </w:tr>
    </w:tbl>
    <w:p w14:paraId="5449F3CB" w14:textId="7EA2C8DF" w:rsidR="00232277" w:rsidRDefault="00232277" w:rsidP="001A255F">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B66A4" w:rsidRPr="00246134" w14:paraId="391EB795" w14:textId="77777777" w:rsidTr="008B66A4">
        <w:trPr>
          <w:trHeight w:val="523"/>
        </w:trPr>
        <w:tc>
          <w:tcPr>
            <w:tcW w:w="2268" w:type="dxa"/>
            <w:tcBorders>
              <w:left w:val="single" w:sz="4" w:space="0" w:color="auto"/>
              <w:bottom w:val="single" w:sz="4" w:space="0" w:color="auto"/>
              <w:right w:val="single" w:sz="4" w:space="0" w:color="auto"/>
            </w:tcBorders>
            <w:shd w:val="clear" w:color="auto" w:fill="D9D9D9"/>
          </w:tcPr>
          <w:p w14:paraId="22A3DADA" w14:textId="77777777" w:rsidR="008B66A4" w:rsidRPr="00246134" w:rsidRDefault="008B66A4" w:rsidP="008B66A4">
            <w:pPr>
              <w:pStyle w:val="Tabelle6pt"/>
              <w:rPr>
                <w:color w:val="000000"/>
                <w:lang w:val="en-GB"/>
              </w:rPr>
            </w:pPr>
            <w:r w:rsidRPr="00246134">
              <w:rPr>
                <w:lang w:val="en-GB"/>
              </w:rPr>
              <w:lastRenderedPageBreak/>
              <w:t>Kompetenzbereich</w:t>
            </w:r>
          </w:p>
          <w:p w14:paraId="030F9D57" w14:textId="77777777" w:rsidR="008B66A4" w:rsidRPr="00246134" w:rsidRDefault="008B66A4" w:rsidP="008B66A4">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0913B24E" w14:textId="77777777" w:rsidR="008B66A4" w:rsidRPr="00246134" w:rsidRDefault="008B66A4" w:rsidP="008B66A4">
            <w:pPr>
              <w:pStyle w:val="Tabelle6pt"/>
              <w:rPr>
                <w:color w:val="000000"/>
                <w:lang w:val="en-GB"/>
              </w:rPr>
            </w:pPr>
            <w:r w:rsidRPr="00246134">
              <w:rPr>
                <w:lang w:val="en-GB"/>
              </w:rPr>
              <w:t>Lernfortschritt</w:t>
            </w:r>
          </w:p>
          <w:p w14:paraId="53AC0772" w14:textId="77777777" w:rsidR="008B66A4" w:rsidRPr="00246134" w:rsidRDefault="008B66A4" w:rsidP="008B66A4">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9A67839" w14:textId="77777777" w:rsidR="008B66A4" w:rsidRPr="00246134" w:rsidRDefault="008B66A4" w:rsidP="008B66A4">
            <w:pPr>
              <w:pStyle w:val="Tabelle6pt"/>
              <w:rPr>
                <w:color w:val="000000"/>
                <w:lang w:val="en-GB"/>
              </w:rPr>
            </w:pPr>
            <w:r w:rsidRPr="00246134">
              <w:rPr>
                <w:lang w:val="en-GB"/>
              </w:rPr>
              <w:t>Materialien/Titel</w:t>
            </w:r>
          </w:p>
          <w:p w14:paraId="525EE8C4" w14:textId="2C0E01E6" w:rsidR="008B66A4" w:rsidRPr="00246134" w:rsidRDefault="008B66A4" w:rsidP="005E7B1F">
            <w:pPr>
              <w:pStyle w:val="TabelleKopflinks"/>
              <w:rPr>
                <w:lang w:val="en-GB"/>
              </w:rPr>
            </w:pPr>
            <w:r w:rsidRPr="00246134">
              <w:rPr>
                <w:lang w:val="en-GB"/>
              </w:rPr>
              <w:t>My hand profile</w:t>
            </w:r>
            <w:r w:rsidR="00F317E8">
              <w:rPr>
                <w:lang w:val="en-GB"/>
              </w:rPr>
              <w:t xml:space="preserve"> - solution</w:t>
            </w:r>
          </w:p>
        </w:tc>
        <w:tc>
          <w:tcPr>
            <w:tcW w:w="188" w:type="dxa"/>
            <w:vMerge w:val="restart"/>
            <w:tcBorders>
              <w:top w:val="nil"/>
              <w:left w:val="single" w:sz="4" w:space="0" w:color="auto"/>
              <w:bottom w:val="nil"/>
              <w:right w:val="single" w:sz="4" w:space="0" w:color="auto"/>
            </w:tcBorders>
            <w:shd w:val="clear" w:color="auto" w:fill="FFFFFF"/>
          </w:tcPr>
          <w:p w14:paraId="1E147AAD" w14:textId="77777777" w:rsidR="008B66A4" w:rsidRPr="00246134" w:rsidRDefault="008B66A4" w:rsidP="008B66A4">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2B2FFAA" w14:textId="77777777" w:rsidR="008B66A4" w:rsidRPr="00246134" w:rsidRDefault="008B66A4" w:rsidP="008B66A4">
            <w:pPr>
              <w:pStyle w:val="TabelleKopfmitte"/>
              <w:rPr>
                <w:lang w:val="en-GB"/>
              </w:rPr>
            </w:pPr>
            <w:r w:rsidRPr="00246134">
              <w:rPr>
                <w:lang w:val="en-GB"/>
              </w:rPr>
              <w:t>Englisch</w:t>
            </w:r>
          </w:p>
          <w:p w14:paraId="7806D4CD" w14:textId="51819BF5" w:rsidR="008B66A4" w:rsidRPr="00246134" w:rsidRDefault="008B66A4" w:rsidP="008B66A4">
            <w:pPr>
              <w:pStyle w:val="TabelleKopfmitte"/>
              <w:rPr>
                <w:rFonts w:eastAsia="Calibri"/>
                <w:lang w:val="en-GB"/>
              </w:rPr>
            </w:pPr>
            <w:r w:rsidRPr="00246134">
              <w:rPr>
                <w:lang w:val="en-GB"/>
              </w:rPr>
              <w:t>E3.01.0</w:t>
            </w:r>
            <w:r w:rsidR="00FF2293">
              <w:rPr>
                <w:lang w:val="en-GB"/>
              </w:rPr>
              <w:t>5</w:t>
            </w:r>
          </w:p>
        </w:tc>
      </w:tr>
      <w:tr w:rsidR="008B66A4" w:rsidRPr="00246134" w14:paraId="1C19DBFC" w14:textId="77777777" w:rsidTr="008B66A4">
        <w:tc>
          <w:tcPr>
            <w:tcW w:w="7348" w:type="dxa"/>
            <w:gridSpan w:val="3"/>
            <w:tcBorders>
              <w:left w:val="single" w:sz="4" w:space="0" w:color="auto"/>
              <w:right w:val="single" w:sz="4" w:space="0" w:color="auto"/>
            </w:tcBorders>
          </w:tcPr>
          <w:p w14:paraId="6A759363" w14:textId="77777777" w:rsidR="008B66A4" w:rsidRPr="00232277" w:rsidRDefault="008B66A4" w:rsidP="008B66A4">
            <w:pPr>
              <w:pStyle w:val="Tabelle6pt"/>
            </w:pPr>
            <w:r w:rsidRPr="00232277">
              <w:t>Kompetenz:</w:t>
            </w:r>
          </w:p>
          <w:p w14:paraId="3BA42903" w14:textId="66178014" w:rsidR="008B66A4" w:rsidRPr="00F476DA" w:rsidRDefault="00F476DA" w:rsidP="00DB31EE">
            <w:pPr>
              <w:pStyle w:val="TabelleAufzhlung"/>
            </w:pPr>
            <w:r>
              <w:t>Ich kann zu anderen sprechen.</w:t>
            </w:r>
          </w:p>
        </w:tc>
        <w:tc>
          <w:tcPr>
            <w:tcW w:w="188" w:type="dxa"/>
            <w:vMerge/>
            <w:tcBorders>
              <w:left w:val="single" w:sz="4" w:space="0" w:color="auto"/>
              <w:bottom w:val="nil"/>
              <w:right w:val="nil"/>
            </w:tcBorders>
            <w:vAlign w:val="center"/>
          </w:tcPr>
          <w:p w14:paraId="23C62F15" w14:textId="77777777" w:rsidR="008B66A4" w:rsidRPr="00BB2474" w:rsidRDefault="008B66A4" w:rsidP="008B66A4">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B66A4" w:rsidRPr="00246134" w14:paraId="476CBEE5" w14:textId="77777777" w:rsidTr="008B66A4">
              <w:trPr>
                <w:trHeight w:val="284"/>
              </w:trPr>
              <w:tc>
                <w:tcPr>
                  <w:tcW w:w="2090" w:type="dxa"/>
                  <w:shd w:val="clear" w:color="auto" w:fill="D9D9D9" w:themeFill="background1" w:themeFillShade="D9"/>
                </w:tcPr>
                <w:p w14:paraId="05090E0D" w14:textId="77777777" w:rsidR="008B66A4" w:rsidRPr="00246134" w:rsidRDefault="008B66A4" w:rsidP="008B66A4">
                  <w:pPr>
                    <w:pStyle w:val="TabelleKopfmitte"/>
                    <w:rPr>
                      <w:lang w:val="en-GB"/>
                    </w:rPr>
                  </w:pPr>
                  <w:r w:rsidRPr="00246134">
                    <w:rPr>
                      <w:lang w:val="en-GB"/>
                    </w:rPr>
                    <w:t>Lösung</w:t>
                  </w:r>
                </w:p>
              </w:tc>
            </w:tr>
          </w:tbl>
          <w:p w14:paraId="31E43D8B" w14:textId="77777777" w:rsidR="008B66A4" w:rsidRPr="00246134" w:rsidRDefault="008B66A4" w:rsidP="008B66A4">
            <w:pPr>
              <w:pStyle w:val="TabelleKopfmitte"/>
              <w:rPr>
                <w:lang w:val="en-GB"/>
              </w:rPr>
            </w:pPr>
          </w:p>
        </w:tc>
      </w:tr>
      <w:tr w:rsidR="008B66A4" w:rsidRPr="00246134" w14:paraId="20037939" w14:textId="77777777" w:rsidTr="008B66A4">
        <w:tc>
          <w:tcPr>
            <w:tcW w:w="7348" w:type="dxa"/>
            <w:gridSpan w:val="3"/>
            <w:tcBorders>
              <w:left w:val="single" w:sz="4" w:space="0" w:color="auto"/>
              <w:right w:val="single" w:sz="4" w:space="0" w:color="auto"/>
            </w:tcBorders>
          </w:tcPr>
          <w:p w14:paraId="271907E6" w14:textId="77777777" w:rsidR="008B66A4" w:rsidRPr="00232277" w:rsidRDefault="008B66A4" w:rsidP="008B66A4">
            <w:pPr>
              <w:pStyle w:val="Tabelle6pt"/>
            </w:pPr>
            <w:r w:rsidRPr="00232277">
              <w:t>Hauptbezug:</w:t>
            </w:r>
          </w:p>
          <w:p w14:paraId="0650C29F" w14:textId="525510C5" w:rsidR="008B66A4" w:rsidRPr="00F476DA" w:rsidRDefault="00F476DA" w:rsidP="00DB31EE">
            <w:pPr>
              <w:pStyle w:val="TabelleAufzhlung"/>
            </w:pPr>
            <w:r>
              <w:t>I</w:t>
            </w:r>
            <w:r w:rsidR="008B66A4" w:rsidRPr="00F476DA">
              <w:t>ch kann Stichworte/Adjektive, die mich beschreiben nennen und aufschreiben</w:t>
            </w:r>
            <w:r>
              <w:t>.</w:t>
            </w:r>
          </w:p>
          <w:p w14:paraId="63470CD9" w14:textId="49BF7E17" w:rsidR="008B66A4" w:rsidRPr="00F476DA" w:rsidRDefault="008B66A4" w:rsidP="00DB31EE">
            <w:pPr>
              <w:pStyle w:val="TabelleAufzhlung"/>
            </w:pPr>
            <w:r w:rsidRPr="00F476DA">
              <w:t>Ich kann mich mit Hilfe von Stichwörtern/Adjektiven vorstelle</w:t>
            </w:r>
            <w:r w:rsidR="00F476DA">
              <w:t>n.</w:t>
            </w:r>
          </w:p>
        </w:tc>
        <w:tc>
          <w:tcPr>
            <w:tcW w:w="188" w:type="dxa"/>
            <w:vMerge/>
            <w:tcBorders>
              <w:left w:val="single" w:sz="4" w:space="0" w:color="auto"/>
              <w:bottom w:val="nil"/>
              <w:right w:val="nil"/>
            </w:tcBorders>
            <w:vAlign w:val="center"/>
          </w:tcPr>
          <w:p w14:paraId="37C4DECA" w14:textId="77777777" w:rsidR="008B66A4" w:rsidRPr="00BB2474" w:rsidRDefault="008B66A4" w:rsidP="008B66A4">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6A3ABD3" w14:textId="77777777" w:rsidR="008B66A4" w:rsidRPr="00BB2474" w:rsidRDefault="008B66A4" w:rsidP="008B66A4">
            <w:pPr>
              <w:pStyle w:val="TabelleKopfmitte"/>
            </w:pPr>
          </w:p>
        </w:tc>
      </w:tr>
    </w:tbl>
    <w:p w14:paraId="16F9F527" w14:textId="5C3A228B" w:rsidR="008B66A4" w:rsidRPr="00246134" w:rsidRDefault="008B66A4" w:rsidP="00D30012">
      <w:pPr>
        <w:pStyle w:val="berschrift2"/>
        <w:rPr>
          <w:lang w:val="en-GB"/>
        </w:rPr>
      </w:pPr>
      <w:r w:rsidRPr="00246134">
        <w:rPr>
          <w:lang w:val="en-GB"/>
        </w:rPr>
        <w:t>Vocabulary action sheet: my hand profile</w:t>
      </w:r>
      <w:r w:rsidR="0017721C" w:rsidRPr="0017721C">
        <w:rPr>
          <w:noProof/>
          <w:sz w:val="24"/>
        </w:rPr>
        <w:drawing>
          <wp:anchor distT="0" distB="0" distL="114300" distR="114300" simplePos="0" relativeHeight="252386304" behindDoc="0" locked="0" layoutInCell="0" allowOverlap="1" wp14:anchorId="1B72416A" wp14:editId="09444412">
            <wp:simplePos x="0" y="0"/>
            <wp:positionH relativeFrom="rightMargin">
              <wp:posOffset>828040</wp:posOffset>
            </wp:positionH>
            <wp:positionV relativeFrom="paragraph">
              <wp:posOffset>0</wp:posOffset>
            </wp:positionV>
            <wp:extent cx="349200" cy="320400"/>
            <wp:effectExtent l="0" t="0" r="0" b="3810"/>
            <wp:wrapNone/>
            <wp:docPr id="18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5280" behindDoc="0" locked="0" layoutInCell="0" allowOverlap="1" wp14:anchorId="1AF421BC" wp14:editId="22BEEFCE">
            <wp:simplePos x="0" y="0"/>
            <wp:positionH relativeFrom="rightMargin">
              <wp:posOffset>467995</wp:posOffset>
            </wp:positionH>
            <wp:positionV relativeFrom="paragraph">
              <wp:posOffset>0</wp:posOffset>
            </wp:positionV>
            <wp:extent cx="349885" cy="320675"/>
            <wp:effectExtent l="0" t="0" r="0" b="3175"/>
            <wp:wrapNone/>
            <wp:docPr id="18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4256" behindDoc="0" locked="0" layoutInCell="0" allowOverlap="1" wp14:anchorId="120288C2" wp14:editId="06452291">
            <wp:simplePos x="0" y="0"/>
            <wp:positionH relativeFrom="rightMargin">
              <wp:posOffset>107950</wp:posOffset>
            </wp:positionH>
            <wp:positionV relativeFrom="paragraph">
              <wp:posOffset>0</wp:posOffset>
            </wp:positionV>
            <wp:extent cx="349885" cy="320675"/>
            <wp:effectExtent l="0" t="0" r="0" b="3175"/>
            <wp:wrapNone/>
            <wp:docPr id="180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E97D0" w14:textId="77777777" w:rsidR="008B66A4" w:rsidRPr="00BB2474" w:rsidRDefault="008B66A4" w:rsidP="008B66A4">
      <w:pPr>
        <w:pStyle w:val="Textkrper"/>
      </w:pPr>
      <w:r w:rsidRPr="00BB2474">
        <w:t>Complete the chart. Vervollständigen Sie die Tabelle.</w:t>
      </w:r>
    </w:p>
    <w:p w14:paraId="1252B459" w14:textId="77777777" w:rsidR="008B66A4" w:rsidRPr="00BB2474" w:rsidRDefault="008B66A4" w:rsidP="008B66A4">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8B66A4" w:rsidRPr="00246134" w14:paraId="1D3846D2" w14:textId="77777777" w:rsidTr="008B66A4">
        <w:tc>
          <w:tcPr>
            <w:tcW w:w="2457" w:type="dxa"/>
            <w:shd w:val="clear" w:color="auto" w:fill="D9D9D9" w:themeFill="background1" w:themeFillShade="D9"/>
          </w:tcPr>
          <w:p w14:paraId="09DD6D23" w14:textId="77777777" w:rsidR="008B66A4" w:rsidRPr="00246134" w:rsidRDefault="008B66A4" w:rsidP="008B66A4">
            <w:pPr>
              <w:pStyle w:val="TabelleKopflinks"/>
              <w:rPr>
                <w:lang w:val="en-GB"/>
              </w:rPr>
            </w:pPr>
            <w:r w:rsidRPr="00246134">
              <w:rPr>
                <w:lang w:val="en-GB"/>
              </w:rPr>
              <w:t xml:space="preserve">English/Englisch </w:t>
            </w:r>
          </w:p>
        </w:tc>
        <w:tc>
          <w:tcPr>
            <w:tcW w:w="2457" w:type="dxa"/>
            <w:shd w:val="clear" w:color="auto" w:fill="D9D9D9" w:themeFill="background1" w:themeFillShade="D9"/>
          </w:tcPr>
          <w:p w14:paraId="0EB0910A" w14:textId="77777777" w:rsidR="008B66A4" w:rsidRPr="00246134" w:rsidRDefault="008B66A4" w:rsidP="008B66A4">
            <w:pPr>
              <w:pStyle w:val="TabelleKopflinks"/>
              <w:rPr>
                <w:lang w:val="en-GB"/>
              </w:rPr>
            </w:pPr>
            <w:r w:rsidRPr="00246134">
              <w:rPr>
                <w:lang w:val="en-GB"/>
              </w:rPr>
              <w:t>German/Deutsch</w:t>
            </w:r>
          </w:p>
        </w:tc>
        <w:tc>
          <w:tcPr>
            <w:tcW w:w="2457" w:type="dxa"/>
            <w:shd w:val="clear" w:color="auto" w:fill="D9D9D9" w:themeFill="background1" w:themeFillShade="D9"/>
          </w:tcPr>
          <w:p w14:paraId="26B8DE63" w14:textId="590F4AC0" w:rsidR="008B66A4" w:rsidRPr="00246134" w:rsidRDefault="008B66A4" w:rsidP="00341A69">
            <w:pPr>
              <w:pStyle w:val="TabelleKopflinks"/>
              <w:rPr>
                <w:lang w:val="en-GB"/>
              </w:rPr>
            </w:pPr>
            <w:r w:rsidRPr="00246134">
              <w:rPr>
                <w:lang w:val="en-GB"/>
              </w:rPr>
              <w:t>Example sentence</w:t>
            </w:r>
            <w:r w:rsidR="00341A69">
              <w:rPr>
                <w:lang w:val="en-GB"/>
              </w:rPr>
              <w:t xml:space="preserve">/ </w:t>
            </w:r>
            <w:r w:rsidRPr="00246134">
              <w:rPr>
                <w:lang w:val="en-GB"/>
              </w:rPr>
              <w:t>Beispielsatz</w:t>
            </w:r>
          </w:p>
        </w:tc>
      </w:tr>
      <w:tr w:rsidR="008B66A4" w:rsidRPr="00281BAF" w14:paraId="68EFFC14" w14:textId="77777777" w:rsidTr="008B66A4">
        <w:tc>
          <w:tcPr>
            <w:tcW w:w="2457" w:type="dxa"/>
            <w:shd w:val="clear" w:color="auto" w:fill="auto"/>
          </w:tcPr>
          <w:p w14:paraId="1301AB60" w14:textId="77777777" w:rsidR="008B66A4" w:rsidRPr="00246134" w:rsidRDefault="008B66A4" w:rsidP="008B66A4">
            <w:pPr>
              <w:pStyle w:val="Textkrper"/>
              <w:rPr>
                <w:lang w:val="en-GB"/>
              </w:rPr>
            </w:pPr>
            <w:r w:rsidRPr="00246134">
              <w:rPr>
                <w:lang w:val="en-GB"/>
              </w:rPr>
              <w:t>nice</w:t>
            </w:r>
          </w:p>
        </w:tc>
        <w:tc>
          <w:tcPr>
            <w:tcW w:w="2457" w:type="dxa"/>
          </w:tcPr>
          <w:p w14:paraId="4218477C" w14:textId="77777777" w:rsidR="008B66A4" w:rsidRPr="00246134" w:rsidRDefault="008B66A4" w:rsidP="008B66A4">
            <w:pPr>
              <w:pStyle w:val="Textkrper"/>
              <w:rPr>
                <w:lang w:val="en-GB"/>
              </w:rPr>
            </w:pPr>
            <w:r w:rsidRPr="00246134">
              <w:rPr>
                <w:lang w:val="en-GB"/>
              </w:rPr>
              <w:t>nett</w:t>
            </w:r>
          </w:p>
        </w:tc>
        <w:tc>
          <w:tcPr>
            <w:tcW w:w="2457" w:type="dxa"/>
          </w:tcPr>
          <w:p w14:paraId="387B3012" w14:textId="77777777" w:rsidR="008B66A4" w:rsidRPr="00246134" w:rsidRDefault="008B66A4" w:rsidP="008B66A4">
            <w:pPr>
              <w:pStyle w:val="Textkrper"/>
              <w:rPr>
                <w:lang w:val="en-GB"/>
              </w:rPr>
            </w:pPr>
            <w:r w:rsidRPr="00246134">
              <w:rPr>
                <w:lang w:val="en-GB"/>
              </w:rPr>
              <w:t>Lisa smiles a lot. She is very nice.</w:t>
            </w:r>
          </w:p>
        </w:tc>
      </w:tr>
      <w:tr w:rsidR="008B66A4" w:rsidRPr="00281BAF" w14:paraId="14E9036B" w14:textId="77777777" w:rsidTr="008B66A4">
        <w:tc>
          <w:tcPr>
            <w:tcW w:w="2457" w:type="dxa"/>
            <w:shd w:val="clear" w:color="auto" w:fill="auto"/>
          </w:tcPr>
          <w:p w14:paraId="59A6676D" w14:textId="77777777" w:rsidR="008B66A4" w:rsidRPr="00246134" w:rsidRDefault="008B66A4" w:rsidP="008B66A4">
            <w:pPr>
              <w:pStyle w:val="Textkrper"/>
              <w:rPr>
                <w:lang w:val="en-GB"/>
              </w:rPr>
            </w:pPr>
            <w:r w:rsidRPr="00246134">
              <w:rPr>
                <w:lang w:val="en-GB"/>
              </w:rPr>
              <w:t>pretty</w:t>
            </w:r>
          </w:p>
        </w:tc>
        <w:tc>
          <w:tcPr>
            <w:tcW w:w="2457" w:type="dxa"/>
          </w:tcPr>
          <w:p w14:paraId="5FDAAA78" w14:textId="77777777" w:rsidR="008B66A4" w:rsidRPr="00246134" w:rsidRDefault="008B66A4" w:rsidP="008B66A4">
            <w:pPr>
              <w:pStyle w:val="Textkrper"/>
              <w:rPr>
                <w:lang w:val="en-GB"/>
              </w:rPr>
            </w:pPr>
            <w:r w:rsidRPr="00246134">
              <w:rPr>
                <w:lang w:val="en-GB"/>
              </w:rPr>
              <w:t>hübsch</w:t>
            </w:r>
          </w:p>
        </w:tc>
        <w:tc>
          <w:tcPr>
            <w:tcW w:w="2457" w:type="dxa"/>
          </w:tcPr>
          <w:p w14:paraId="62CAB0AF" w14:textId="77777777" w:rsidR="008B66A4" w:rsidRPr="00246134" w:rsidRDefault="008B66A4" w:rsidP="008B66A4">
            <w:pPr>
              <w:pStyle w:val="Textkrper"/>
              <w:rPr>
                <w:lang w:val="en-GB"/>
              </w:rPr>
            </w:pPr>
            <w:r w:rsidRPr="00246134">
              <w:rPr>
                <w:lang w:val="en-GB"/>
              </w:rPr>
              <w:t>Dave is really good loo</w:t>
            </w:r>
            <w:r w:rsidRPr="00246134">
              <w:rPr>
                <w:lang w:val="en-GB"/>
              </w:rPr>
              <w:t>k</w:t>
            </w:r>
            <w:r w:rsidRPr="00246134">
              <w:rPr>
                <w:lang w:val="en-GB"/>
              </w:rPr>
              <w:t>ing. He is a pretty boy.</w:t>
            </w:r>
          </w:p>
        </w:tc>
      </w:tr>
      <w:tr w:rsidR="008B66A4" w:rsidRPr="00281BAF" w14:paraId="052FBE3E" w14:textId="77777777" w:rsidTr="008B66A4">
        <w:tc>
          <w:tcPr>
            <w:tcW w:w="2457" w:type="dxa"/>
            <w:shd w:val="clear" w:color="auto" w:fill="auto"/>
          </w:tcPr>
          <w:p w14:paraId="4A34CB2E" w14:textId="77777777" w:rsidR="008B66A4" w:rsidRPr="00246134" w:rsidRDefault="008B66A4" w:rsidP="008B66A4">
            <w:pPr>
              <w:pStyle w:val="Textkrper"/>
              <w:rPr>
                <w:lang w:val="en-GB"/>
              </w:rPr>
            </w:pPr>
            <w:r w:rsidRPr="00246134">
              <w:rPr>
                <w:lang w:val="en-GB"/>
              </w:rPr>
              <w:t>clever</w:t>
            </w:r>
          </w:p>
        </w:tc>
        <w:tc>
          <w:tcPr>
            <w:tcW w:w="2457" w:type="dxa"/>
          </w:tcPr>
          <w:p w14:paraId="66637D19" w14:textId="77777777" w:rsidR="008B66A4" w:rsidRPr="00246134" w:rsidRDefault="008B66A4" w:rsidP="008B66A4">
            <w:pPr>
              <w:pStyle w:val="Textkrper"/>
              <w:rPr>
                <w:lang w:val="en-GB"/>
              </w:rPr>
            </w:pPr>
            <w:r w:rsidRPr="00246134">
              <w:rPr>
                <w:lang w:val="en-GB"/>
              </w:rPr>
              <w:t>schlau</w:t>
            </w:r>
          </w:p>
        </w:tc>
        <w:tc>
          <w:tcPr>
            <w:tcW w:w="2457" w:type="dxa"/>
          </w:tcPr>
          <w:p w14:paraId="11C31CAC" w14:textId="77777777" w:rsidR="008B66A4" w:rsidRPr="00246134" w:rsidRDefault="008B66A4" w:rsidP="008B66A4">
            <w:pPr>
              <w:pStyle w:val="Textkrper"/>
              <w:rPr>
                <w:lang w:val="en-GB"/>
              </w:rPr>
            </w:pPr>
            <w:r w:rsidRPr="00246134">
              <w:rPr>
                <w:lang w:val="en-GB"/>
              </w:rPr>
              <w:t>Maggy is very good at maths. She is a clever girl.</w:t>
            </w:r>
          </w:p>
        </w:tc>
      </w:tr>
      <w:tr w:rsidR="008B66A4" w:rsidRPr="00281BAF" w14:paraId="35515A17" w14:textId="77777777" w:rsidTr="008B66A4">
        <w:tc>
          <w:tcPr>
            <w:tcW w:w="2457" w:type="dxa"/>
            <w:shd w:val="clear" w:color="auto" w:fill="auto"/>
          </w:tcPr>
          <w:p w14:paraId="13A1F624" w14:textId="77777777" w:rsidR="008B66A4" w:rsidRPr="00246134" w:rsidRDefault="008B66A4" w:rsidP="008B66A4">
            <w:pPr>
              <w:pStyle w:val="Textkrper"/>
              <w:rPr>
                <w:lang w:val="en-GB"/>
              </w:rPr>
            </w:pPr>
            <w:r w:rsidRPr="00246134">
              <w:rPr>
                <w:lang w:val="en-GB"/>
              </w:rPr>
              <w:t>friendly</w:t>
            </w:r>
          </w:p>
        </w:tc>
        <w:tc>
          <w:tcPr>
            <w:tcW w:w="2457" w:type="dxa"/>
          </w:tcPr>
          <w:p w14:paraId="476C7D99" w14:textId="77777777" w:rsidR="008B66A4" w:rsidRPr="00246134" w:rsidRDefault="008B66A4" w:rsidP="008B66A4">
            <w:pPr>
              <w:pStyle w:val="Textkrper"/>
              <w:rPr>
                <w:lang w:val="en-GB"/>
              </w:rPr>
            </w:pPr>
            <w:r w:rsidRPr="00246134">
              <w:rPr>
                <w:lang w:val="en-GB"/>
              </w:rPr>
              <w:t>freundlich</w:t>
            </w:r>
          </w:p>
        </w:tc>
        <w:tc>
          <w:tcPr>
            <w:tcW w:w="2457" w:type="dxa"/>
          </w:tcPr>
          <w:p w14:paraId="281B2B1A" w14:textId="77777777" w:rsidR="008B66A4" w:rsidRPr="00246134" w:rsidRDefault="008B66A4" w:rsidP="008B66A4">
            <w:pPr>
              <w:pStyle w:val="Textkrper"/>
              <w:rPr>
                <w:lang w:val="en-GB"/>
              </w:rPr>
            </w:pPr>
            <w:r w:rsidRPr="00246134">
              <w:rPr>
                <w:lang w:val="en-GB"/>
              </w:rPr>
              <w:t>The shop assistant is very friendly.</w:t>
            </w:r>
          </w:p>
        </w:tc>
      </w:tr>
      <w:tr w:rsidR="008B66A4" w:rsidRPr="00281BAF" w14:paraId="37228AA2" w14:textId="77777777" w:rsidTr="008B66A4">
        <w:tc>
          <w:tcPr>
            <w:tcW w:w="2457" w:type="dxa"/>
            <w:shd w:val="clear" w:color="auto" w:fill="auto"/>
          </w:tcPr>
          <w:p w14:paraId="0CF9EF70" w14:textId="77777777" w:rsidR="008B66A4" w:rsidRPr="00246134" w:rsidRDefault="008B66A4" w:rsidP="008B66A4">
            <w:pPr>
              <w:pStyle w:val="Textkrper"/>
              <w:rPr>
                <w:lang w:val="en-GB"/>
              </w:rPr>
            </w:pPr>
            <w:r w:rsidRPr="00246134">
              <w:rPr>
                <w:lang w:val="en-GB"/>
              </w:rPr>
              <w:t>helpful</w:t>
            </w:r>
          </w:p>
        </w:tc>
        <w:tc>
          <w:tcPr>
            <w:tcW w:w="2457" w:type="dxa"/>
          </w:tcPr>
          <w:p w14:paraId="6B634F50" w14:textId="77777777" w:rsidR="008B66A4" w:rsidRPr="00246134" w:rsidRDefault="008B66A4" w:rsidP="008B66A4">
            <w:pPr>
              <w:pStyle w:val="Textkrper"/>
              <w:rPr>
                <w:lang w:val="en-GB"/>
              </w:rPr>
            </w:pPr>
            <w:r w:rsidRPr="00246134">
              <w:rPr>
                <w:lang w:val="en-GB"/>
              </w:rPr>
              <w:t>hilfsbereit</w:t>
            </w:r>
          </w:p>
        </w:tc>
        <w:tc>
          <w:tcPr>
            <w:tcW w:w="2457" w:type="dxa"/>
          </w:tcPr>
          <w:p w14:paraId="5BE68FAB" w14:textId="77777777" w:rsidR="008B66A4" w:rsidRPr="00246134" w:rsidRDefault="008B66A4" w:rsidP="008B66A4">
            <w:pPr>
              <w:pStyle w:val="Textkrper"/>
              <w:rPr>
                <w:lang w:val="en-GB"/>
              </w:rPr>
            </w:pPr>
            <w:r w:rsidRPr="00246134">
              <w:rPr>
                <w:lang w:val="en-GB"/>
              </w:rPr>
              <w:t>James always helps me when I have a problem. He is a helpful person.</w:t>
            </w:r>
          </w:p>
        </w:tc>
      </w:tr>
      <w:tr w:rsidR="008B66A4" w:rsidRPr="00281BAF" w14:paraId="67D363A7" w14:textId="77777777" w:rsidTr="008B66A4">
        <w:tc>
          <w:tcPr>
            <w:tcW w:w="2457" w:type="dxa"/>
            <w:shd w:val="clear" w:color="auto" w:fill="auto"/>
          </w:tcPr>
          <w:p w14:paraId="432D37D3" w14:textId="77777777" w:rsidR="008B66A4" w:rsidRPr="00246134" w:rsidRDefault="008B66A4" w:rsidP="008B66A4">
            <w:pPr>
              <w:pStyle w:val="Textkrper"/>
              <w:rPr>
                <w:lang w:val="en-GB"/>
              </w:rPr>
            </w:pPr>
            <w:r w:rsidRPr="00246134">
              <w:rPr>
                <w:lang w:val="en-GB"/>
              </w:rPr>
              <w:t>funny</w:t>
            </w:r>
          </w:p>
        </w:tc>
        <w:tc>
          <w:tcPr>
            <w:tcW w:w="2457" w:type="dxa"/>
          </w:tcPr>
          <w:p w14:paraId="38C384BA" w14:textId="77777777" w:rsidR="008B66A4" w:rsidRPr="00246134" w:rsidRDefault="008B66A4" w:rsidP="008B66A4">
            <w:pPr>
              <w:pStyle w:val="Textkrper"/>
              <w:rPr>
                <w:lang w:val="en-GB"/>
              </w:rPr>
            </w:pPr>
            <w:r w:rsidRPr="00246134">
              <w:rPr>
                <w:lang w:val="en-GB"/>
              </w:rPr>
              <w:t>lustig/witzig</w:t>
            </w:r>
          </w:p>
        </w:tc>
        <w:tc>
          <w:tcPr>
            <w:tcW w:w="2457" w:type="dxa"/>
          </w:tcPr>
          <w:p w14:paraId="3FC79CB3" w14:textId="77777777" w:rsidR="008B66A4" w:rsidRPr="00246134" w:rsidRDefault="008B66A4" w:rsidP="008B66A4">
            <w:pPr>
              <w:pStyle w:val="Textkrper"/>
              <w:rPr>
                <w:lang w:val="en-GB"/>
              </w:rPr>
            </w:pPr>
            <w:r w:rsidRPr="00246134">
              <w:rPr>
                <w:lang w:val="en-GB"/>
              </w:rPr>
              <w:t>A comedian is a funny person.</w:t>
            </w:r>
          </w:p>
        </w:tc>
      </w:tr>
      <w:tr w:rsidR="008B66A4" w:rsidRPr="00281BAF" w14:paraId="01DA5314" w14:textId="77777777" w:rsidTr="008B66A4">
        <w:tc>
          <w:tcPr>
            <w:tcW w:w="2457" w:type="dxa"/>
            <w:shd w:val="clear" w:color="auto" w:fill="auto"/>
          </w:tcPr>
          <w:p w14:paraId="33A2FBB3" w14:textId="77777777" w:rsidR="008B66A4" w:rsidRPr="00246134" w:rsidRDefault="008B66A4" w:rsidP="008B66A4">
            <w:pPr>
              <w:pStyle w:val="Textkrper"/>
              <w:rPr>
                <w:lang w:val="en-GB"/>
              </w:rPr>
            </w:pPr>
            <w:r w:rsidRPr="00246134">
              <w:rPr>
                <w:lang w:val="en-GB"/>
              </w:rPr>
              <w:t>polite</w:t>
            </w:r>
          </w:p>
        </w:tc>
        <w:tc>
          <w:tcPr>
            <w:tcW w:w="2457" w:type="dxa"/>
          </w:tcPr>
          <w:p w14:paraId="0E9EC970" w14:textId="77777777" w:rsidR="008B66A4" w:rsidRPr="00246134" w:rsidRDefault="008B66A4" w:rsidP="008B66A4">
            <w:pPr>
              <w:pStyle w:val="Textkrper"/>
              <w:rPr>
                <w:lang w:val="en-GB"/>
              </w:rPr>
            </w:pPr>
            <w:r w:rsidRPr="00246134">
              <w:rPr>
                <w:lang w:val="en-GB"/>
              </w:rPr>
              <w:t>höflich</w:t>
            </w:r>
          </w:p>
        </w:tc>
        <w:tc>
          <w:tcPr>
            <w:tcW w:w="2457" w:type="dxa"/>
          </w:tcPr>
          <w:p w14:paraId="7CA28522" w14:textId="77777777" w:rsidR="008B66A4" w:rsidRPr="00246134" w:rsidRDefault="008B66A4" w:rsidP="008B66A4">
            <w:pPr>
              <w:pStyle w:val="Textkrper"/>
              <w:rPr>
                <w:lang w:val="en-GB"/>
              </w:rPr>
            </w:pPr>
            <w:r w:rsidRPr="00246134">
              <w:rPr>
                <w:lang w:val="en-GB"/>
              </w:rPr>
              <w:t>You have to be polite to older people.</w:t>
            </w:r>
          </w:p>
        </w:tc>
      </w:tr>
      <w:tr w:rsidR="008B66A4" w:rsidRPr="00281BAF" w14:paraId="0F1F036F" w14:textId="77777777" w:rsidTr="008B66A4">
        <w:tc>
          <w:tcPr>
            <w:tcW w:w="2457" w:type="dxa"/>
            <w:shd w:val="clear" w:color="auto" w:fill="auto"/>
          </w:tcPr>
          <w:p w14:paraId="2FB1E522" w14:textId="77777777" w:rsidR="008B66A4" w:rsidRPr="00246134" w:rsidRDefault="008B66A4" w:rsidP="008B66A4">
            <w:pPr>
              <w:pStyle w:val="Textkrper"/>
              <w:rPr>
                <w:lang w:val="en-GB"/>
              </w:rPr>
            </w:pPr>
            <w:r w:rsidRPr="00246134">
              <w:rPr>
                <w:lang w:val="en-GB"/>
              </w:rPr>
              <w:t>talented</w:t>
            </w:r>
          </w:p>
        </w:tc>
        <w:tc>
          <w:tcPr>
            <w:tcW w:w="2457" w:type="dxa"/>
          </w:tcPr>
          <w:p w14:paraId="56B00C0A" w14:textId="77777777" w:rsidR="008B66A4" w:rsidRPr="00246134" w:rsidRDefault="008B66A4" w:rsidP="008B66A4">
            <w:pPr>
              <w:pStyle w:val="Textkrper"/>
              <w:rPr>
                <w:lang w:val="en-GB"/>
              </w:rPr>
            </w:pPr>
            <w:r w:rsidRPr="00246134">
              <w:rPr>
                <w:lang w:val="en-GB"/>
              </w:rPr>
              <w:t>begabt</w:t>
            </w:r>
          </w:p>
        </w:tc>
        <w:tc>
          <w:tcPr>
            <w:tcW w:w="2457" w:type="dxa"/>
          </w:tcPr>
          <w:p w14:paraId="3ACABF70" w14:textId="77777777" w:rsidR="008B66A4" w:rsidRPr="00246134" w:rsidRDefault="008B66A4" w:rsidP="008B66A4">
            <w:pPr>
              <w:pStyle w:val="Textkrper"/>
              <w:rPr>
                <w:lang w:val="en-GB"/>
              </w:rPr>
            </w:pPr>
            <w:r w:rsidRPr="00246134">
              <w:rPr>
                <w:lang w:val="en-GB"/>
              </w:rPr>
              <w:t>Clare is a good singer. She is very talented singer.</w:t>
            </w:r>
          </w:p>
        </w:tc>
      </w:tr>
      <w:tr w:rsidR="008B66A4" w:rsidRPr="00246134" w14:paraId="56A99494" w14:textId="77777777" w:rsidTr="008B66A4">
        <w:tc>
          <w:tcPr>
            <w:tcW w:w="2457" w:type="dxa"/>
            <w:shd w:val="clear" w:color="auto" w:fill="auto"/>
          </w:tcPr>
          <w:p w14:paraId="33D36156" w14:textId="77777777" w:rsidR="008B66A4" w:rsidRPr="00246134" w:rsidRDefault="008B66A4" w:rsidP="008B66A4">
            <w:pPr>
              <w:pStyle w:val="Textkrper"/>
              <w:rPr>
                <w:lang w:val="en-GB"/>
              </w:rPr>
            </w:pPr>
            <w:r w:rsidRPr="00246134">
              <w:rPr>
                <w:lang w:val="en-GB"/>
              </w:rPr>
              <w:t>exemplary</w:t>
            </w:r>
          </w:p>
        </w:tc>
        <w:tc>
          <w:tcPr>
            <w:tcW w:w="2457" w:type="dxa"/>
          </w:tcPr>
          <w:p w14:paraId="4F49F9EE" w14:textId="77777777" w:rsidR="008B66A4" w:rsidRPr="00246134" w:rsidRDefault="008B66A4" w:rsidP="008B66A4">
            <w:pPr>
              <w:pStyle w:val="Textkrper"/>
              <w:rPr>
                <w:lang w:val="en-GB"/>
              </w:rPr>
            </w:pPr>
            <w:r w:rsidRPr="00246134">
              <w:rPr>
                <w:lang w:val="en-GB"/>
              </w:rPr>
              <w:t>vorbildlich</w:t>
            </w:r>
          </w:p>
        </w:tc>
        <w:tc>
          <w:tcPr>
            <w:tcW w:w="2457" w:type="dxa"/>
          </w:tcPr>
          <w:p w14:paraId="6406098F" w14:textId="77777777" w:rsidR="008B66A4" w:rsidRPr="00246134" w:rsidRDefault="008B66A4" w:rsidP="008B66A4">
            <w:pPr>
              <w:pStyle w:val="Textkrper"/>
              <w:rPr>
                <w:lang w:val="en-GB"/>
              </w:rPr>
            </w:pPr>
            <w:r w:rsidRPr="00246134">
              <w:rPr>
                <w:lang w:val="en-GB"/>
              </w:rPr>
              <w:t>The kids over there b</w:t>
            </w:r>
            <w:r w:rsidRPr="00246134">
              <w:rPr>
                <w:lang w:val="en-GB"/>
              </w:rPr>
              <w:t>e</w:t>
            </w:r>
            <w:r w:rsidRPr="00246134">
              <w:rPr>
                <w:lang w:val="en-GB"/>
              </w:rPr>
              <w:t>have themselves. This is exemplary.</w:t>
            </w:r>
          </w:p>
        </w:tc>
      </w:tr>
      <w:tr w:rsidR="008B66A4" w:rsidRPr="00246134" w14:paraId="37FD03FD" w14:textId="77777777" w:rsidTr="008B66A4">
        <w:tc>
          <w:tcPr>
            <w:tcW w:w="2457" w:type="dxa"/>
            <w:shd w:val="clear" w:color="auto" w:fill="auto"/>
          </w:tcPr>
          <w:p w14:paraId="42B5E59B" w14:textId="77777777" w:rsidR="008B66A4" w:rsidRPr="00246134" w:rsidRDefault="008B66A4" w:rsidP="008B66A4">
            <w:pPr>
              <w:pStyle w:val="Textkrper"/>
              <w:rPr>
                <w:lang w:val="en-GB"/>
              </w:rPr>
            </w:pPr>
            <w:r w:rsidRPr="00246134">
              <w:rPr>
                <w:lang w:val="en-GB"/>
              </w:rPr>
              <w:t>punctual</w:t>
            </w:r>
          </w:p>
        </w:tc>
        <w:tc>
          <w:tcPr>
            <w:tcW w:w="2457" w:type="dxa"/>
          </w:tcPr>
          <w:p w14:paraId="57363E1A" w14:textId="77777777" w:rsidR="008B66A4" w:rsidRPr="00246134" w:rsidRDefault="008B66A4" w:rsidP="008B66A4">
            <w:pPr>
              <w:pStyle w:val="Textkrper"/>
              <w:rPr>
                <w:lang w:val="en-GB"/>
              </w:rPr>
            </w:pPr>
            <w:r w:rsidRPr="00246134">
              <w:rPr>
                <w:lang w:val="en-GB"/>
              </w:rPr>
              <w:t>pünktlich</w:t>
            </w:r>
          </w:p>
        </w:tc>
        <w:tc>
          <w:tcPr>
            <w:tcW w:w="2457" w:type="dxa"/>
          </w:tcPr>
          <w:p w14:paraId="56F960A2" w14:textId="77777777" w:rsidR="008B66A4" w:rsidRPr="00246134" w:rsidRDefault="008B66A4" w:rsidP="008B66A4">
            <w:pPr>
              <w:pStyle w:val="Textkrper"/>
              <w:rPr>
                <w:lang w:val="en-GB"/>
              </w:rPr>
            </w:pPr>
            <w:r w:rsidRPr="00246134">
              <w:rPr>
                <w:lang w:val="en-GB"/>
              </w:rPr>
              <w:t>My teacher is a punctual person. He is never late.</w:t>
            </w:r>
          </w:p>
        </w:tc>
      </w:tr>
      <w:tr w:rsidR="008B66A4" w:rsidRPr="00281BAF" w14:paraId="4B6E25F0" w14:textId="77777777" w:rsidTr="008B66A4">
        <w:tc>
          <w:tcPr>
            <w:tcW w:w="2457" w:type="dxa"/>
            <w:shd w:val="clear" w:color="auto" w:fill="auto"/>
          </w:tcPr>
          <w:p w14:paraId="008ED249" w14:textId="77777777" w:rsidR="008B66A4" w:rsidRPr="00246134" w:rsidRDefault="008B66A4" w:rsidP="008B66A4">
            <w:pPr>
              <w:pStyle w:val="Textkrper"/>
              <w:rPr>
                <w:lang w:val="en-GB"/>
              </w:rPr>
            </w:pPr>
            <w:r w:rsidRPr="00246134">
              <w:rPr>
                <w:lang w:val="en-GB"/>
              </w:rPr>
              <w:t>eager to learn</w:t>
            </w:r>
          </w:p>
        </w:tc>
        <w:tc>
          <w:tcPr>
            <w:tcW w:w="2457" w:type="dxa"/>
          </w:tcPr>
          <w:p w14:paraId="0225F80A" w14:textId="77777777" w:rsidR="008B66A4" w:rsidRPr="00246134" w:rsidRDefault="008B66A4" w:rsidP="008B66A4">
            <w:pPr>
              <w:pStyle w:val="Textkrper"/>
              <w:rPr>
                <w:lang w:val="en-GB"/>
              </w:rPr>
            </w:pPr>
            <w:r w:rsidRPr="00246134">
              <w:rPr>
                <w:lang w:val="en-GB"/>
              </w:rPr>
              <w:t>wissbegierig</w:t>
            </w:r>
          </w:p>
        </w:tc>
        <w:tc>
          <w:tcPr>
            <w:tcW w:w="2457" w:type="dxa"/>
          </w:tcPr>
          <w:p w14:paraId="05A94FFC" w14:textId="77777777" w:rsidR="008B66A4" w:rsidRPr="00246134" w:rsidRDefault="008B66A4" w:rsidP="008B66A4">
            <w:pPr>
              <w:pStyle w:val="Textkrper"/>
              <w:rPr>
                <w:lang w:val="en-GB"/>
              </w:rPr>
            </w:pPr>
            <w:r w:rsidRPr="00246134">
              <w:rPr>
                <w:lang w:val="en-GB"/>
              </w:rPr>
              <w:t>Frank wants to learn something. He is eager to learn.</w:t>
            </w:r>
          </w:p>
        </w:tc>
      </w:tr>
      <w:tr w:rsidR="008B66A4" w:rsidRPr="001E0ED6" w14:paraId="40CBBC87" w14:textId="77777777" w:rsidTr="008B66A4">
        <w:tc>
          <w:tcPr>
            <w:tcW w:w="2457" w:type="dxa"/>
            <w:shd w:val="clear" w:color="auto" w:fill="auto"/>
          </w:tcPr>
          <w:p w14:paraId="5BB239E8" w14:textId="77777777" w:rsidR="008B66A4" w:rsidRPr="00246134" w:rsidRDefault="008B66A4" w:rsidP="008B66A4">
            <w:pPr>
              <w:pStyle w:val="Textkrper"/>
              <w:rPr>
                <w:lang w:val="en-GB"/>
              </w:rPr>
            </w:pPr>
            <w:r w:rsidRPr="00246134">
              <w:rPr>
                <w:lang w:val="en-GB"/>
              </w:rPr>
              <w:t>intelligent</w:t>
            </w:r>
          </w:p>
        </w:tc>
        <w:tc>
          <w:tcPr>
            <w:tcW w:w="2457" w:type="dxa"/>
          </w:tcPr>
          <w:p w14:paraId="5F645238" w14:textId="77777777" w:rsidR="008B66A4" w:rsidRPr="00246134" w:rsidRDefault="008B66A4" w:rsidP="008B66A4">
            <w:pPr>
              <w:pStyle w:val="Textkrper"/>
              <w:rPr>
                <w:lang w:val="en-GB"/>
              </w:rPr>
            </w:pPr>
            <w:r w:rsidRPr="00246134">
              <w:rPr>
                <w:lang w:val="en-GB"/>
              </w:rPr>
              <w:t>intelligent</w:t>
            </w:r>
          </w:p>
        </w:tc>
        <w:tc>
          <w:tcPr>
            <w:tcW w:w="2457" w:type="dxa"/>
          </w:tcPr>
          <w:p w14:paraId="26B31F7D" w14:textId="77777777" w:rsidR="008B66A4" w:rsidRPr="00246134" w:rsidRDefault="008B66A4" w:rsidP="008B66A4">
            <w:pPr>
              <w:pStyle w:val="Textkrper"/>
              <w:rPr>
                <w:lang w:val="en-GB"/>
              </w:rPr>
            </w:pPr>
            <w:r w:rsidRPr="00246134">
              <w:rPr>
                <w:lang w:val="en-GB"/>
              </w:rPr>
              <w:t>She has a lot of good marks. She is an intelligent student.</w:t>
            </w:r>
          </w:p>
        </w:tc>
      </w:tr>
      <w:tr w:rsidR="008B66A4" w:rsidRPr="00281BAF" w14:paraId="1E4A546C" w14:textId="77777777" w:rsidTr="008B66A4">
        <w:tc>
          <w:tcPr>
            <w:tcW w:w="2457" w:type="dxa"/>
            <w:shd w:val="clear" w:color="auto" w:fill="auto"/>
          </w:tcPr>
          <w:p w14:paraId="630C50C5" w14:textId="77777777" w:rsidR="008B66A4" w:rsidRPr="00246134" w:rsidRDefault="008B66A4" w:rsidP="008B66A4">
            <w:pPr>
              <w:pStyle w:val="Textkrper"/>
              <w:rPr>
                <w:lang w:val="en-GB"/>
              </w:rPr>
            </w:pPr>
            <w:r w:rsidRPr="00246134">
              <w:rPr>
                <w:lang w:val="en-GB"/>
              </w:rPr>
              <w:t>creative</w:t>
            </w:r>
          </w:p>
        </w:tc>
        <w:tc>
          <w:tcPr>
            <w:tcW w:w="2457" w:type="dxa"/>
          </w:tcPr>
          <w:p w14:paraId="6A838B94" w14:textId="77777777" w:rsidR="008B66A4" w:rsidRPr="00246134" w:rsidRDefault="008B66A4" w:rsidP="008B66A4">
            <w:pPr>
              <w:pStyle w:val="Textkrper"/>
              <w:rPr>
                <w:lang w:val="en-GB"/>
              </w:rPr>
            </w:pPr>
            <w:r w:rsidRPr="00246134">
              <w:rPr>
                <w:lang w:val="en-GB"/>
              </w:rPr>
              <w:t>kreativ</w:t>
            </w:r>
          </w:p>
        </w:tc>
        <w:tc>
          <w:tcPr>
            <w:tcW w:w="2457" w:type="dxa"/>
          </w:tcPr>
          <w:p w14:paraId="538E89D3" w14:textId="77777777" w:rsidR="008B66A4" w:rsidRPr="00246134" w:rsidRDefault="008B66A4" w:rsidP="008B66A4">
            <w:pPr>
              <w:pStyle w:val="Textkrper"/>
              <w:rPr>
                <w:lang w:val="en-GB"/>
              </w:rPr>
            </w:pPr>
            <w:r w:rsidRPr="00246134">
              <w:rPr>
                <w:lang w:val="en-GB"/>
              </w:rPr>
              <w:t>An arist is a creative pe</w:t>
            </w:r>
            <w:r w:rsidRPr="00246134">
              <w:rPr>
                <w:lang w:val="en-GB"/>
              </w:rPr>
              <w:t>r</w:t>
            </w:r>
            <w:r w:rsidRPr="00246134">
              <w:rPr>
                <w:lang w:val="en-GB"/>
              </w:rPr>
              <w:t>son.</w:t>
            </w:r>
          </w:p>
        </w:tc>
      </w:tr>
      <w:tr w:rsidR="008B66A4" w:rsidRPr="00281BAF" w14:paraId="64AFA37A" w14:textId="77777777" w:rsidTr="008B66A4">
        <w:tc>
          <w:tcPr>
            <w:tcW w:w="2457" w:type="dxa"/>
            <w:shd w:val="clear" w:color="auto" w:fill="auto"/>
          </w:tcPr>
          <w:p w14:paraId="249574E0" w14:textId="77777777" w:rsidR="008B66A4" w:rsidRPr="00246134" w:rsidRDefault="008B66A4" w:rsidP="008B66A4">
            <w:pPr>
              <w:pStyle w:val="Textkrper"/>
              <w:rPr>
                <w:lang w:val="en-GB"/>
              </w:rPr>
            </w:pPr>
            <w:r w:rsidRPr="00246134">
              <w:rPr>
                <w:lang w:val="en-GB"/>
              </w:rPr>
              <w:t>sporty</w:t>
            </w:r>
          </w:p>
        </w:tc>
        <w:tc>
          <w:tcPr>
            <w:tcW w:w="2457" w:type="dxa"/>
          </w:tcPr>
          <w:p w14:paraId="14B16D59" w14:textId="77777777" w:rsidR="008B66A4" w:rsidRPr="00246134" w:rsidRDefault="008B66A4" w:rsidP="008B66A4">
            <w:pPr>
              <w:pStyle w:val="Textkrper"/>
              <w:rPr>
                <w:lang w:val="en-GB"/>
              </w:rPr>
            </w:pPr>
            <w:r w:rsidRPr="00246134">
              <w:rPr>
                <w:lang w:val="en-GB"/>
              </w:rPr>
              <w:t>sportlich</w:t>
            </w:r>
          </w:p>
        </w:tc>
        <w:tc>
          <w:tcPr>
            <w:tcW w:w="2457" w:type="dxa"/>
          </w:tcPr>
          <w:p w14:paraId="75BCBD1B" w14:textId="77777777" w:rsidR="008B66A4" w:rsidRPr="00246134" w:rsidRDefault="008B66A4" w:rsidP="008B66A4">
            <w:pPr>
              <w:pStyle w:val="Textkrper"/>
              <w:rPr>
                <w:lang w:val="en-GB"/>
              </w:rPr>
            </w:pPr>
            <w:r w:rsidRPr="00246134">
              <w:rPr>
                <w:lang w:val="en-GB"/>
              </w:rPr>
              <w:t xml:space="preserve">A footballer is a </w:t>
            </w:r>
            <w:r w:rsidRPr="000E6382">
              <w:rPr>
                <w:rStyle w:val="Fett"/>
                <w:b w:val="0"/>
                <w:lang w:val="en-GB"/>
              </w:rPr>
              <w:t>sporty</w:t>
            </w:r>
            <w:r w:rsidRPr="000E6382">
              <w:rPr>
                <w:b/>
                <w:lang w:val="en-GB"/>
              </w:rPr>
              <w:t xml:space="preserve"> </w:t>
            </w:r>
            <w:r w:rsidRPr="000E6382">
              <w:rPr>
                <w:lang w:val="en-GB"/>
              </w:rPr>
              <w:t>person.</w:t>
            </w:r>
          </w:p>
        </w:tc>
      </w:tr>
    </w:tbl>
    <w:p w14:paraId="60547C73" w14:textId="69FA7C34" w:rsidR="00980EB3" w:rsidRDefault="00980EB3" w:rsidP="001A255F">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B66A4" w:rsidRPr="00246134" w14:paraId="53CB8501" w14:textId="77777777" w:rsidTr="008B66A4">
        <w:trPr>
          <w:trHeight w:val="523"/>
        </w:trPr>
        <w:tc>
          <w:tcPr>
            <w:tcW w:w="2268" w:type="dxa"/>
            <w:tcBorders>
              <w:left w:val="single" w:sz="4" w:space="0" w:color="auto"/>
              <w:bottom w:val="single" w:sz="4" w:space="0" w:color="auto"/>
              <w:right w:val="single" w:sz="4" w:space="0" w:color="auto"/>
            </w:tcBorders>
            <w:shd w:val="clear" w:color="auto" w:fill="D9D9D9"/>
          </w:tcPr>
          <w:p w14:paraId="51439053" w14:textId="77777777" w:rsidR="008B66A4" w:rsidRPr="00246134" w:rsidRDefault="008B66A4" w:rsidP="008B66A4">
            <w:pPr>
              <w:pStyle w:val="Tabelle6pt"/>
              <w:rPr>
                <w:color w:val="000000"/>
                <w:lang w:val="en-GB"/>
              </w:rPr>
            </w:pPr>
            <w:r w:rsidRPr="00246134">
              <w:rPr>
                <w:lang w:val="en-GB"/>
              </w:rPr>
              <w:lastRenderedPageBreak/>
              <w:t>Kompetenzbereich</w:t>
            </w:r>
          </w:p>
          <w:p w14:paraId="2804AD53" w14:textId="77777777" w:rsidR="008B66A4" w:rsidRPr="00246134" w:rsidRDefault="008B66A4" w:rsidP="008B66A4">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567A1594" w14:textId="77777777" w:rsidR="008B66A4" w:rsidRPr="00246134" w:rsidRDefault="008B66A4" w:rsidP="008B66A4">
            <w:pPr>
              <w:pStyle w:val="Tabelle6pt"/>
              <w:rPr>
                <w:color w:val="000000"/>
                <w:lang w:val="en-GB"/>
              </w:rPr>
            </w:pPr>
            <w:r w:rsidRPr="00246134">
              <w:rPr>
                <w:lang w:val="en-GB"/>
              </w:rPr>
              <w:t>Lernfortschritt</w:t>
            </w:r>
          </w:p>
          <w:p w14:paraId="249AB319" w14:textId="77777777" w:rsidR="008B66A4" w:rsidRPr="00246134" w:rsidRDefault="008B66A4" w:rsidP="008B66A4">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5DD581E0" w14:textId="77777777" w:rsidR="008B66A4" w:rsidRPr="00232277" w:rsidRDefault="008B66A4" w:rsidP="008B66A4">
            <w:pPr>
              <w:pStyle w:val="Tabelle6pt"/>
              <w:rPr>
                <w:color w:val="000000"/>
              </w:rPr>
            </w:pPr>
            <w:r w:rsidRPr="00232277">
              <w:t>Materialien/Titel</w:t>
            </w:r>
          </w:p>
          <w:p w14:paraId="62E44644" w14:textId="5EF6E7FD" w:rsidR="008B66A4" w:rsidRPr="00232277" w:rsidRDefault="005E7B1F" w:rsidP="008B66A4">
            <w:pPr>
              <w:pStyle w:val="TabelleKopflinks"/>
            </w:pPr>
            <w:r>
              <w:t>My hand profile –</w:t>
            </w:r>
            <w:r w:rsidR="008B66A4" w:rsidRPr="00232277">
              <w:t xml:space="preserve"> Beispiel </w:t>
            </w:r>
          </w:p>
        </w:tc>
        <w:tc>
          <w:tcPr>
            <w:tcW w:w="188" w:type="dxa"/>
            <w:tcBorders>
              <w:top w:val="nil"/>
              <w:left w:val="single" w:sz="4" w:space="0" w:color="auto"/>
              <w:bottom w:val="nil"/>
              <w:right w:val="single" w:sz="4" w:space="0" w:color="auto"/>
            </w:tcBorders>
            <w:shd w:val="clear" w:color="auto" w:fill="FFFFFF"/>
          </w:tcPr>
          <w:p w14:paraId="6A687B03" w14:textId="77777777" w:rsidR="008B66A4" w:rsidRPr="00232277" w:rsidRDefault="008B66A4" w:rsidP="008B66A4">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54419E6" w14:textId="77777777" w:rsidR="008B66A4" w:rsidRPr="00246134" w:rsidRDefault="008B66A4" w:rsidP="008B66A4">
            <w:pPr>
              <w:pStyle w:val="TabelleKopfmitte"/>
              <w:rPr>
                <w:lang w:val="en-GB"/>
              </w:rPr>
            </w:pPr>
            <w:r w:rsidRPr="00246134">
              <w:rPr>
                <w:lang w:val="en-GB"/>
              </w:rPr>
              <w:t>Englisch</w:t>
            </w:r>
          </w:p>
          <w:p w14:paraId="60A27767" w14:textId="2A55D7ED" w:rsidR="008B66A4" w:rsidRPr="00246134" w:rsidRDefault="008B66A4" w:rsidP="008B66A4">
            <w:pPr>
              <w:pStyle w:val="TabelleKopfmitte"/>
              <w:rPr>
                <w:rFonts w:eastAsia="Calibri"/>
                <w:lang w:val="en-GB"/>
              </w:rPr>
            </w:pPr>
            <w:r w:rsidRPr="00246134">
              <w:rPr>
                <w:lang w:val="en-GB"/>
              </w:rPr>
              <w:t>E3.01.0</w:t>
            </w:r>
            <w:r w:rsidR="00FF2293">
              <w:rPr>
                <w:lang w:val="en-GB"/>
              </w:rPr>
              <w:t>5</w:t>
            </w:r>
          </w:p>
        </w:tc>
      </w:tr>
    </w:tbl>
    <w:p w14:paraId="1E021746" w14:textId="77777777" w:rsidR="008B66A4" w:rsidRPr="00246134" w:rsidRDefault="008B66A4" w:rsidP="001A255F">
      <w:pPr>
        <w:pStyle w:val="Textkrper"/>
        <w:rPr>
          <w:lang w:val="en-GB"/>
        </w:rPr>
      </w:pPr>
    </w:p>
    <w:p w14:paraId="24373B78" w14:textId="77777777" w:rsidR="001A255F" w:rsidRPr="00246134" w:rsidRDefault="001A255F" w:rsidP="00FB7159">
      <w:pPr>
        <w:pStyle w:val="Textkrper"/>
        <w:outlineLvl w:val="0"/>
        <w:rPr>
          <w:lang w:val="en-GB"/>
        </w:rPr>
      </w:pPr>
    </w:p>
    <w:p w14:paraId="05029059" w14:textId="3AB39EBD" w:rsidR="001A255F" w:rsidRPr="00BB2474" w:rsidRDefault="001A255F" w:rsidP="00287A00">
      <w:pPr>
        <w:pStyle w:val="Textkrper"/>
        <w:outlineLvl w:val="0"/>
      </w:pPr>
      <w:r w:rsidRPr="00BB2474">
        <w:t xml:space="preserve">Beispiel eines Handprofils einer BFPE1 Klasse </w:t>
      </w:r>
    </w:p>
    <w:p w14:paraId="4E684F2B" w14:textId="77777777" w:rsidR="001A255F" w:rsidRPr="00BB2474" w:rsidRDefault="001A255F" w:rsidP="001A255F">
      <w:pPr>
        <w:pStyle w:val="Textkrper"/>
      </w:pPr>
    </w:p>
    <w:p w14:paraId="12B1FE3D" w14:textId="78EF352E" w:rsidR="001A255F" w:rsidRPr="00BB2474" w:rsidRDefault="00C20265" w:rsidP="001A255F">
      <w:pPr>
        <w:pStyle w:val="Textkrper"/>
      </w:pPr>
      <w:r>
        <w:rPr>
          <w:noProof/>
        </w:rPr>
        <w:drawing>
          <wp:inline distT="0" distB="0" distL="0" distR="0" wp14:anchorId="119B9967" wp14:editId="60355448">
            <wp:extent cx="4585335" cy="3418840"/>
            <wp:effectExtent l="0" t="0" r="571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5335" cy="3418840"/>
                    </a:xfrm>
                    <a:prstGeom prst="rect">
                      <a:avLst/>
                    </a:prstGeom>
                    <a:noFill/>
                    <a:ln>
                      <a:noFill/>
                    </a:ln>
                  </pic:spPr>
                </pic:pic>
              </a:graphicData>
            </a:graphic>
          </wp:inline>
        </w:drawing>
      </w:r>
    </w:p>
    <w:p w14:paraId="517326ED" w14:textId="77777777" w:rsidR="001A255F" w:rsidRPr="00BB2474" w:rsidRDefault="001A255F" w:rsidP="002C5905">
      <w:pPr>
        <w:pStyle w:val="Textkrper"/>
      </w:pPr>
    </w:p>
    <w:p w14:paraId="49A937DA" w14:textId="77777777" w:rsidR="001A255F" w:rsidRPr="00BB2474" w:rsidRDefault="001A255F" w:rsidP="002C5905">
      <w:pPr>
        <w:pStyle w:val="Textkrper"/>
      </w:pPr>
    </w:p>
    <w:p w14:paraId="7BD0734B" w14:textId="77777777" w:rsidR="001A255F" w:rsidRPr="00BB2474" w:rsidRDefault="001A255F" w:rsidP="002C5905">
      <w:pPr>
        <w:pStyle w:val="Textkrper"/>
      </w:pPr>
    </w:p>
    <w:p w14:paraId="37834F9C" w14:textId="05CC454B" w:rsidR="00DB26B6" w:rsidRDefault="001E0ED6" w:rsidP="0017721C">
      <w:pPr>
        <w:pStyle w:val="Marginaliegrau"/>
        <w:framePr w:wrap="around"/>
      </w:pPr>
      <w:r>
        <w:t>Bild der Autorin</w:t>
      </w:r>
      <w:r w:rsidR="00DB26B6">
        <w:t xml:space="preserve">, </w:t>
      </w:r>
    </w:p>
    <w:p w14:paraId="06E400EE" w14:textId="4391DB27" w:rsidR="001A255F" w:rsidRPr="00BB2474" w:rsidRDefault="00DB26B6" w:rsidP="0017721C">
      <w:pPr>
        <w:pStyle w:val="Marginaliegrau"/>
        <w:framePr w:wrap="around"/>
      </w:pPr>
      <w:r w:rsidRPr="00DB26B6">
        <w:t>bearbei</w:t>
      </w:r>
      <w:r>
        <w:t>tet am 24</w:t>
      </w:r>
      <w:r w:rsidRPr="00DB26B6">
        <w:t>.08.2015, Unkenntlichma</w:t>
      </w:r>
      <w:r>
        <w:t>chung der personenbezogenen Daten</w:t>
      </w:r>
    </w:p>
    <w:p w14:paraId="56A46AFB" w14:textId="77777777" w:rsidR="001A255F" w:rsidRPr="00BB2474" w:rsidRDefault="001A255F" w:rsidP="002C5905">
      <w:pPr>
        <w:pStyle w:val="Textkrper"/>
      </w:pPr>
    </w:p>
    <w:p w14:paraId="675C3108" w14:textId="77777777" w:rsidR="00262159" w:rsidRPr="00BB2474" w:rsidRDefault="00262159" w:rsidP="002C5905">
      <w:pPr>
        <w:pStyle w:val="Textkrper"/>
      </w:pPr>
    </w:p>
    <w:p w14:paraId="325CE3E8" w14:textId="204F47CF" w:rsidR="00232277" w:rsidRDefault="00232277" w:rsidP="002C5905">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A255F" w:rsidRPr="00246134" w14:paraId="17927D34"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0A0089C" w14:textId="77777777" w:rsidR="001A255F" w:rsidRPr="00246134" w:rsidRDefault="001A255F" w:rsidP="001A255F">
            <w:pPr>
              <w:pStyle w:val="Tabelle6pt"/>
              <w:rPr>
                <w:color w:val="000000"/>
                <w:lang w:val="en-GB"/>
              </w:rPr>
            </w:pPr>
            <w:r w:rsidRPr="00246134">
              <w:rPr>
                <w:lang w:val="en-GB"/>
              </w:rPr>
              <w:lastRenderedPageBreak/>
              <w:t>Kompetenzbereich</w:t>
            </w:r>
          </w:p>
          <w:p w14:paraId="06770D89" w14:textId="77777777" w:rsidR="001A255F" w:rsidRPr="00246134" w:rsidRDefault="001A255F" w:rsidP="001A255F">
            <w:pPr>
              <w:pStyle w:val="TabelleKopflinks"/>
              <w:rPr>
                <w:lang w:val="en-GB"/>
              </w:rPr>
            </w:pPr>
            <w:r w:rsidRPr="00246134">
              <w:rPr>
                <w:lang w:val="en-GB"/>
              </w:rPr>
              <w:t>Kompetenzbereich 4</w:t>
            </w:r>
          </w:p>
        </w:tc>
        <w:tc>
          <w:tcPr>
            <w:tcW w:w="851" w:type="dxa"/>
            <w:tcBorders>
              <w:left w:val="single" w:sz="4" w:space="0" w:color="auto"/>
              <w:bottom w:val="single" w:sz="4" w:space="0" w:color="auto"/>
              <w:right w:val="single" w:sz="4" w:space="0" w:color="auto"/>
            </w:tcBorders>
            <w:shd w:val="clear" w:color="auto" w:fill="D9D9D9"/>
          </w:tcPr>
          <w:p w14:paraId="204EF17A" w14:textId="77777777" w:rsidR="001A255F" w:rsidRPr="00246134" w:rsidRDefault="001A255F" w:rsidP="001A255F">
            <w:pPr>
              <w:pStyle w:val="Tabelle6pt"/>
              <w:rPr>
                <w:color w:val="000000"/>
                <w:lang w:val="en-GB"/>
              </w:rPr>
            </w:pPr>
            <w:r w:rsidRPr="00246134">
              <w:rPr>
                <w:lang w:val="en-GB"/>
              </w:rPr>
              <w:t>Lernfortschritt</w:t>
            </w:r>
          </w:p>
          <w:p w14:paraId="0F928B59" w14:textId="77777777" w:rsidR="001A255F" w:rsidRPr="00246134" w:rsidRDefault="001A255F" w:rsidP="001A255F">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03F88763" w14:textId="77777777" w:rsidR="001A255F" w:rsidRPr="00246134" w:rsidRDefault="001A255F" w:rsidP="001A255F">
            <w:pPr>
              <w:pStyle w:val="Tabelle6pt"/>
              <w:rPr>
                <w:color w:val="000000"/>
                <w:lang w:val="en-GB"/>
              </w:rPr>
            </w:pPr>
            <w:r w:rsidRPr="00246134">
              <w:rPr>
                <w:lang w:val="en-GB"/>
              </w:rPr>
              <w:t>Materialien/Titel</w:t>
            </w:r>
          </w:p>
          <w:p w14:paraId="706EA153" w14:textId="77777777" w:rsidR="001A255F" w:rsidRPr="00246134" w:rsidRDefault="001A255F" w:rsidP="001A255F">
            <w:pPr>
              <w:pStyle w:val="TabelleKopflinks"/>
              <w:rPr>
                <w:lang w:val="en-GB"/>
              </w:rPr>
            </w:pPr>
            <w:r w:rsidRPr="00246134">
              <w:rPr>
                <w:lang w:val="en-GB"/>
              </w:rPr>
              <w:t>My family</w:t>
            </w:r>
          </w:p>
        </w:tc>
        <w:tc>
          <w:tcPr>
            <w:tcW w:w="188" w:type="dxa"/>
            <w:vMerge w:val="restart"/>
            <w:tcBorders>
              <w:top w:val="nil"/>
              <w:left w:val="single" w:sz="4" w:space="0" w:color="auto"/>
              <w:bottom w:val="nil"/>
              <w:right w:val="single" w:sz="4" w:space="0" w:color="auto"/>
            </w:tcBorders>
            <w:shd w:val="clear" w:color="auto" w:fill="FFFFFF"/>
          </w:tcPr>
          <w:p w14:paraId="5F2FEE7A" w14:textId="77777777" w:rsidR="001A255F" w:rsidRPr="00246134" w:rsidRDefault="001A255F"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CDCABF1" w14:textId="77777777" w:rsidR="001A255F" w:rsidRPr="00246134" w:rsidRDefault="001A255F" w:rsidP="001A255F">
            <w:pPr>
              <w:pStyle w:val="TabelleKopfmitte"/>
              <w:rPr>
                <w:lang w:val="en-GB"/>
              </w:rPr>
            </w:pPr>
            <w:r w:rsidRPr="00246134">
              <w:rPr>
                <w:lang w:val="en-GB"/>
              </w:rPr>
              <w:t>Englisch</w:t>
            </w:r>
          </w:p>
          <w:p w14:paraId="48BD0C6D" w14:textId="2F7DA330" w:rsidR="001A255F" w:rsidRPr="00246134" w:rsidRDefault="001A255F" w:rsidP="001A255F">
            <w:pPr>
              <w:pStyle w:val="TabelleKopfmitte"/>
              <w:rPr>
                <w:rFonts w:eastAsia="Calibri"/>
                <w:lang w:val="en-GB"/>
              </w:rPr>
            </w:pPr>
            <w:r w:rsidRPr="00246134">
              <w:rPr>
                <w:lang w:val="en-GB"/>
              </w:rPr>
              <w:t>E4.02.0</w:t>
            </w:r>
            <w:r w:rsidR="00FF2293">
              <w:rPr>
                <w:lang w:val="en-GB"/>
              </w:rPr>
              <w:t>6</w:t>
            </w:r>
          </w:p>
        </w:tc>
      </w:tr>
      <w:tr w:rsidR="001A255F" w:rsidRPr="00246134" w14:paraId="5660B7E0" w14:textId="77777777">
        <w:tc>
          <w:tcPr>
            <w:tcW w:w="7348" w:type="dxa"/>
            <w:gridSpan w:val="3"/>
            <w:tcBorders>
              <w:left w:val="single" w:sz="4" w:space="0" w:color="auto"/>
              <w:right w:val="single" w:sz="4" w:space="0" w:color="auto"/>
            </w:tcBorders>
          </w:tcPr>
          <w:p w14:paraId="69D9F1EE" w14:textId="77777777" w:rsidR="001A255F" w:rsidRPr="00232277" w:rsidRDefault="001A255F" w:rsidP="001A255F">
            <w:pPr>
              <w:pStyle w:val="Tabelle6pt"/>
            </w:pPr>
            <w:r w:rsidRPr="00232277">
              <w:t>Kompetenz:</w:t>
            </w:r>
          </w:p>
          <w:p w14:paraId="03A5EE44" w14:textId="2C12D828" w:rsidR="001A255F" w:rsidRPr="00F476DA" w:rsidRDefault="006075B9" w:rsidP="00DB31EE">
            <w:pPr>
              <w:pStyle w:val="TabelleAufzhlung"/>
            </w:pPr>
            <w:r w:rsidRPr="00F476DA">
              <w:t>Ich kann an Gesprächen teilnehmen</w:t>
            </w:r>
            <w:r w:rsidR="00F476DA">
              <w:t>.</w:t>
            </w:r>
          </w:p>
        </w:tc>
        <w:tc>
          <w:tcPr>
            <w:tcW w:w="188" w:type="dxa"/>
            <w:vMerge/>
            <w:tcBorders>
              <w:left w:val="single" w:sz="4" w:space="0" w:color="auto"/>
              <w:bottom w:val="nil"/>
              <w:right w:val="nil"/>
            </w:tcBorders>
            <w:vAlign w:val="center"/>
          </w:tcPr>
          <w:p w14:paraId="0FB25D08" w14:textId="77777777" w:rsidR="001A255F" w:rsidRPr="00BB2474" w:rsidRDefault="001A255F"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A255F" w:rsidRPr="00246134" w14:paraId="623708D6" w14:textId="77777777">
              <w:trPr>
                <w:trHeight w:val="284"/>
              </w:trPr>
              <w:tc>
                <w:tcPr>
                  <w:tcW w:w="2090" w:type="dxa"/>
                  <w:shd w:val="clear" w:color="auto" w:fill="auto"/>
                </w:tcPr>
                <w:p w14:paraId="48A7A378" w14:textId="77777777" w:rsidR="001A255F" w:rsidRPr="00246134" w:rsidRDefault="001A255F" w:rsidP="001A255F">
                  <w:pPr>
                    <w:pStyle w:val="Textkrpermitte"/>
                    <w:rPr>
                      <w:lang w:val="en-GB"/>
                    </w:rPr>
                  </w:pPr>
                  <w:r w:rsidRPr="00246134">
                    <w:rPr>
                      <w:lang w:val="en-GB"/>
                    </w:rPr>
                    <w:t>LernPROJEKT</w:t>
                  </w:r>
                </w:p>
              </w:tc>
            </w:tr>
            <w:tr w:rsidR="001A255F" w:rsidRPr="00246134" w14:paraId="5BD86846" w14:textId="77777777">
              <w:trPr>
                <w:trHeight w:val="284"/>
              </w:trPr>
              <w:tc>
                <w:tcPr>
                  <w:tcW w:w="2090" w:type="dxa"/>
                  <w:shd w:val="clear" w:color="auto" w:fill="auto"/>
                </w:tcPr>
                <w:p w14:paraId="745AD633" w14:textId="77777777" w:rsidR="001A255F" w:rsidRPr="00246134" w:rsidRDefault="001A255F" w:rsidP="001A255F">
                  <w:pPr>
                    <w:pStyle w:val="Textkrpermitte"/>
                    <w:rPr>
                      <w:lang w:val="en-GB"/>
                    </w:rPr>
                  </w:pPr>
                  <w:r w:rsidRPr="00246134">
                    <w:rPr>
                      <w:lang w:val="en-GB"/>
                    </w:rPr>
                    <w:t>LernTHEMA</w:t>
                  </w:r>
                </w:p>
              </w:tc>
            </w:tr>
            <w:tr w:rsidR="001A255F" w:rsidRPr="00246134" w14:paraId="64809C7A" w14:textId="77777777">
              <w:trPr>
                <w:trHeight w:val="284"/>
              </w:trPr>
              <w:tc>
                <w:tcPr>
                  <w:tcW w:w="2090" w:type="dxa"/>
                  <w:shd w:val="clear" w:color="auto" w:fill="D9D9D9" w:themeFill="background1" w:themeFillShade="D9"/>
                </w:tcPr>
                <w:p w14:paraId="1825281D" w14:textId="39AC63DE" w:rsidR="001A255F" w:rsidRPr="00246134" w:rsidRDefault="0079216B" w:rsidP="001A255F">
                  <w:pPr>
                    <w:pStyle w:val="TabelleKopfmitte"/>
                    <w:rPr>
                      <w:lang w:val="en-GB"/>
                    </w:rPr>
                  </w:pPr>
                  <w:r>
                    <w:rPr>
                      <w:noProof/>
                      <w:sz w:val="24"/>
                    </w:rPr>
                    <w:drawing>
                      <wp:anchor distT="0" distB="0" distL="114300" distR="114300" simplePos="0" relativeHeight="252454912" behindDoc="0" locked="0" layoutInCell="0" allowOverlap="1" wp14:anchorId="59362648" wp14:editId="25800D52">
                        <wp:simplePos x="0" y="0"/>
                        <wp:positionH relativeFrom="rightMargin">
                          <wp:posOffset>1146175</wp:posOffset>
                        </wp:positionH>
                        <wp:positionV relativeFrom="paragraph">
                          <wp:posOffset>1489710</wp:posOffset>
                        </wp:positionV>
                        <wp:extent cx="323850" cy="323850"/>
                        <wp:effectExtent l="0" t="0" r="0" b="0"/>
                        <wp:wrapNone/>
                        <wp:docPr id="2211"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55F" w:rsidRPr="00246134">
                    <w:rPr>
                      <w:lang w:val="en-GB"/>
                    </w:rPr>
                    <w:t>LernSCHRITT</w:t>
                  </w:r>
                </w:p>
              </w:tc>
            </w:tr>
          </w:tbl>
          <w:p w14:paraId="34FFDA26" w14:textId="77777777" w:rsidR="001A255F" w:rsidRPr="00246134" w:rsidRDefault="001A255F" w:rsidP="001A255F">
            <w:pPr>
              <w:pStyle w:val="TabelleKopfmitte"/>
              <w:rPr>
                <w:lang w:val="en-GB"/>
              </w:rPr>
            </w:pPr>
          </w:p>
        </w:tc>
      </w:tr>
      <w:tr w:rsidR="001A255F" w:rsidRPr="00246134" w14:paraId="32D6D177" w14:textId="77777777">
        <w:tc>
          <w:tcPr>
            <w:tcW w:w="7348" w:type="dxa"/>
            <w:gridSpan w:val="3"/>
            <w:tcBorders>
              <w:left w:val="single" w:sz="4" w:space="0" w:color="auto"/>
              <w:right w:val="single" w:sz="4" w:space="0" w:color="auto"/>
            </w:tcBorders>
          </w:tcPr>
          <w:p w14:paraId="577ADE92" w14:textId="77777777" w:rsidR="001A255F" w:rsidRPr="00232277" w:rsidRDefault="001A255F" w:rsidP="001A255F">
            <w:pPr>
              <w:pStyle w:val="Tabelle6pt"/>
            </w:pPr>
            <w:r w:rsidRPr="00232277">
              <w:t>Hauptbezug:</w:t>
            </w:r>
          </w:p>
          <w:p w14:paraId="1FB96AD9" w14:textId="0099B2BA" w:rsidR="006075B9" w:rsidRPr="00F476DA" w:rsidRDefault="006075B9" w:rsidP="00DB31EE">
            <w:pPr>
              <w:pStyle w:val="TabelleAufzhlung"/>
            </w:pPr>
            <w:r w:rsidRPr="00F476DA">
              <w:t>Ich kann mich über meine Familie austauschen</w:t>
            </w:r>
            <w:r w:rsidR="00F476DA">
              <w:t>.</w:t>
            </w:r>
          </w:p>
          <w:p w14:paraId="2744B836" w14:textId="236A4B82" w:rsidR="001A255F" w:rsidRPr="00F476DA" w:rsidRDefault="006075B9" w:rsidP="00DB31EE">
            <w:pPr>
              <w:pStyle w:val="TabelleAufzhlung"/>
            </w:pPr>
            <w:r w:rsidRPr="00F476DA">
              <w:t>Ich kann Gemeinsamkeiten und Unterschiede verschiedener Familien erkennen und notieren</w:t>
            </w:r>
            <w:r w:rsidR="00F476DA">
              <w:t>.</w:t>
            </w:r>
          </w:p>
        </w:tc>
        <w:tc>
          <w:tcPr>
            <w:tcW w:w="188" w:type="dxa"/>
            <w:vMerge/>
            <w:tcBorders>
              <w:left w:val="single" w:sz="4" w:space="0" w:color="auto"/>
              <w:bottom w:val="nil"/>
              <w:right w:val="nil"/>
            </w:tcBorders>
            <w:vAlign w:val="center"/>
          </w:tcPr>
          <w:p w14:paraId="125BBDFF" w14:textId="77777777" w:rsidR="001A255F" w:rsidRPr="00BB2474" w:rsidRDefault="001A255F"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49492F6" w14:textId="77777777" w:rsidR="001A255F" w:rsidRPr="00BB2474" w:rsidRDefault="001A255F" w:rsidP="001A255F">
            <w:pPr>
              <w:pStyle w:val="TabelleKopfmitte"/>
            </w:pPr>
          </w:p>
        </w:tc>
      </w:tr>
      <w:tr w:rsidR="001A255F" w:rsidRPr="00246134" w14:paraId="2654296C" w14:textId="77777777">
        <w:tc>
          <w:tcPr>
            <w:tcW w:w="7348" w:type="dxa"/>
            <w:gridSpan w:val="3"/>
            <w:tcBorders>
              <w:left w:val="single" w:sz="4" w:space="0" w:color="auto"/>
              <w:right w:val="single" w:sz="4" w:space="0" w:color="auto"/>
            </w:tcBorders>
            <w:tcMar>
              <w:bottom w:w="0" w:type="dxa"/>
            </w:tcMar>
          </w:tcPr>
          <w:p w14:paraId="762EA3DC" w14:textId="77777777" w:rsidR="001A255F" w:rsidRPr="00232277" w:rsidRDefault="001A255F" w:rsidP="001A255F">
            <w:pPr>
              <w:pStyle w:val="Tabelle6pt"/>
            </w:pPr>
            <w:r w:rsidRPr="00232277">
              <w:t>Weitere Bezüge:</w:t>
            </w:r>
          </w:p>
          <w:p w14:paraId="765122C2" w14:textId="794FF400" w:rsidR="001A255F" w:rsidRPr="00DB31EE" w:rsidRDefault="001A255F" w:rsidP="00DB31EE">
            <w:pPr>
              <w:pStyle w:val="TabelleAufzhlung"/>
              <w:rPr>
                <w:i/>
              </w:rPr>
            </w:pPr>
            <w:r w:rsidRPr="00DB31EE">
              <w:rPr>
                <w:i/>
              </w:rPr>
              <w:t>Ich kann</w:t>
            </w:r>
            <w:r w:rsidR="00F476DA" w:rsidRPr="00DB31EE">
              <w:rPr>
                <w:i/>
              </w:rPr>
              <w:t xml:space="preserve"> mich mit meinem Nachbarn auf Gemeinsamkeiten und Unterschiede einigen. </w:t>
            </w:r>
          </w:p>
        </w:tc>
        <w:tc>
          <w:tcPr>
            <w:tcW w:w="188" w:type="dxa"/>
            <w:vMerge/>
            <w:tcBorders>
              <w:left w:val="single" w:sz="4" w:space="0" w:color="auto"/>
              <w:bottom w:val="nil"/>
              <w:right w:val="nil"/>
            </w:tcBorders>
            <w:vAlign w:val="center"/>
          </w:tcPr>
          <w:p w14:paraId="21AF65CA" w14:textId="77777777" w:rsidR="001A255F" w:rsidRPr="00BB2474" w:rsidRDefault="001A255F"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0E0ACDB" w14:textId="77777777" w:rsidR="001A255F" w:rsidRPr="00BB2474" w:rsidRDefault="001A255F" w:rsidP="001A255F">
            <w:pPr>
              <w:pStyle w:val="TabelleKopfmitte"/>
            </w:pPr>
          </w:p>
        </w:tc>
      </w:tr>
    </w:tbl>
    <w:p w14:paraId="05C5E23D" w14:textId="2151B34F" w:rsidR="001A255F" w:rsidRPr="00246134" w:rsidRDefault="001C14BF" w:rsidP="00D30012">
      <w:pPr>
        <w:pStyle w:val="berschrift2"/>
        <w:rPr>
          <w:lang w:val="en-GB"/>
        </w:rPr>
      </w:pPr>
      <w:r w:rsidRPr="00246134">
        <w:rPr>
          <w:noProof/>
        </w:rPr>
        <w:drawing>
          <wp:anchor distT="0" distB="0" distL="114300" distR="114300" simplePos="0" relativeHeight="251688960" behindDoc="0" locked="0" layoutInCell="0" allowOverlap="1" wp14:anchorId="3520CD19" wp14:editId="1F0B39EB">
            <wp:simplePos x="0" y="0"/>
            <wp:positionH relativeFrom="rightMargin">
              <wp:posOffset>215265</wp:posOffset>
            </wp:positionH>
            <wp:positionV relativeFrom="paragraph">
              <wp:posOffset>50800</wp:posOffset>
            </wp:positionV>
            <wp:extent cx="349885" cy="320675"/>
            <wp:effectExtent l="0" t="0" r="5715" b="9525"/>
            <wp:wrapNone/>
            <wp:docPr id="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689984" behindDoc="0" locked="0" layoutInCell="0" allowOverlap="1" wp14:anchorId="5DF9DCF3" wp14:editId="133910B2">
            <wp:simplePos x="0" y="0"/>
            <wp:positionH relativeFrom="rightMargin">
              <wp:posOffset>575310</wp:posOffset>
            </wp:positionH>
            <wp:positionV relativeFrom="paragraph">
              <wp:posOffset>50800</wp:posOffset>
            </wp:positionV>
            <wp:extent cx="349885" cy="320675"/>
            <wp:effectExtent l="0" t="0" r="5715" b="9525"/>
            <wp:wrapNone/>
            <wp:docPr id="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691008" behindDoc="0" locked="0" layoutInCell="0" allowOverlap="1" wp14:anchorId="556EF163" wp14:editId="182309BB">
            <wp:simplePos x="0" y="0"/>
            <wp:positionH relativeFrom="rightMargin">
              <wp:posOffset>942552</wp:posOffset>
            </wp:positionH>
            <wp:positionV relativeFrom="paragraph">
              <wp:posOffset>51435</wp:posOffset>
            </wp:positionV>
            <wp:extent cx="348615" cy="320040"/>
            <wp:effectExtent l="0" t="0" r="6985" b="10160"/>
            <wp:wrapNone/>
            <wp:docPr id="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001A255F" w:rsidRPr="00246134">
        <w:rPr>
          <w:lang w:val="en-GB"/>
        </w:rPr>
        <w:t>Who is in your family?</w:t>
      </w:r>
    </w:p>
    <w:p w14:paraId="6EB82611" w14:textId="40E29E85" w:rsidR="001A255F" w:rsidRPr="00BB2474" w:rsidRDefault="0079216B" w:rsidP="001E0ED6">
      <w:pPr>
        <w:pStyle w:val="AufgabeEbene1"/>
      </w:pPr>
      <w:r w:rsidRPr="00246134">
        <w:rPr>
          <w:noProof/>
          <w:lang w:eastAsia="de-DE"/>
        </w:rPr>
        <w:drawing>
          <wp:anchor distT="0" distB="0" distL="114300" distR="114300" simplePos="0" relativeHeight="252275712" behindDoc="0" locked="0" layoutInCell="1" allowOverlap="1" wp14:anchorId="1E748DF1" wp14:editId="54E6314C">
            <wp:simplePos x="0" y="0"/>
            <wp:positionH relativeFrom="column">
              <wp:posOffset>5352415</wp:posOffset>
            </wp:positionH>
            <wp:positionV relativeFrom="paragraph">
              <wp:posOffset>6985</wp:posOffset>
            </wp:positionV>
            <wp:extent cx="318770" cy="318770"/>
            <wp:effectExtent l="0" t="0" r="5080" b="5080"/>
            <wp:wrapNone/>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7369F2" w:rsidRPr="00246134">
        <w:rPr>
          <w:noProof/>
          <w:lang w:eastAsia="de-DE"/>
        </w:rPr>
        <w:drawing>
          <wp:anchor distT="0" distB="0" distL="114300" distR="114300" simplePos="0" relativeHeight="251692032" behindDoc="0" locked="0" layoutInCell="0" allowOverlap="1" wp14:anchorId="493A4CE3" wp14:editId="1DFE23B4">
            <wp:simplePos x="0" y="0"/>
            <wp:positionH relativeFrom="rightMargin">
              <wp:posOffset>255270</wp:posOffset>
            </wp:positionH>
            <wp:positionV relativeFrom="paragraph">
              <wp:posOffset>13970</wp:posOffset>
            </wp:positionV>
            <wp:extent cx="249555" cy="266700"/>
            <wp:effectExtent l="0" t="0" r="0" b="0"/>
            <wp:wrapNone/>
            <wp:docPr id="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55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55F" w:rsidRPr="00246134">
        <w:rPr>
          <w:lang w:val="en-GB"/>
        </w:rPr>
        <w:t>Write down the members of your family</w:t>
      </w:r>
      <w:r w:rsidR="00BE3456">
        <w:rPr>
          <w:lang w:val="en-GB"/>
        </w:rPr>
        <w:t xml:space="preserve"> and explain the relationship between them</w:t>
      </w:r>
      <w:r w:rsidR="001A255F" w:rsidRPr="00246134">
        <w:rPr>
          <w:lang w:val="en-GB"/>
        </w:rPr>
        <w:t xml:space="preserve">. </w:t>
      </w:r>
      <w:r w:rsidR="001A255F" w:rsidRPr="00E77703">
        <w:rPr>
          <w:color w:val="A6A6A6" w:themeColor="background1" w:themeShade="A6"/>
        </w:rPr>
        <w:t>Schreiben Sie Ihre Familienmitglieder auf</w:t>
      </w:r>
      <w:r w:rsidR="00BE3456">
        <w:rPr>
          <w:color w:val="A6A6A6" w:themeColor="background1" w:themeShade="A6"/>
        </w:rPr>
        <w:t xml:space="preserve"> und erkären Sie deren Beziehung untereinander</w:t>
      </w:r>
      <w:r w:rsidR="001A255F" w:rsidRPr="00BB2474">
        <w:t>.</w:t>
      </w:r>
      <w:r w:rsidR="00BE3456">
        <w:t xml:space="preserve"> (5</w:t>
      </w:r>
      <w:r w:rsidR="00264C57">
        <w:t xml:space="preserve"> min.)</w:t>
      </w:r>
    </w:p>
    <w:p w14:paraId="7650650E" w14:textId="2E3B18B9" w:rsidR="001A255F" w:rsidRPr="00BB2474" w:rsidRDefault="0017721C" w:rsidP="001E0ED6">
      <w:pPr>
        <w:pStyle w:val="AufgabeEbene1"/>
      </w:pPr>
      <w:r w:rsidRPr="00246134">
        <w:rPr>
          <w:noProof/>
          <w:lang w:eastAsia="de-DE"/>
        </w:rPr>
        <w:drawing>
          <wp:anchor distT="0" distB="0" distL="114300" distR="114300" simplePos="0" relativeHeight="251693056" behindDoc="0" locked="0" layoutInCell="0" allowOverlap="1" wp14:anchorId="2D848D8B" wp14:editId="2C304427">
            <wp:simplePos x="0" y="0"/>
            <wp:positionH relativeFrom="rightMargin">
              <wp:posOffset>242570</wp:posOffset>
            </wp:positionH>
            <wp:positionV relativeFrom="paragraph">
              <wp:posOffset>183515</wp:posOffset>
            </wp:positionV>
            <wp:extent cx="524510" cy="257810"/>
            <wp:effectExtent l="0" t="0" r="8890" b="8890"/>
            <wp:wrapNone/>
            <wp:docPr id="2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510" cy="257810"/>
                    </a:xfrm>
                    <a:prstGeom prst="rect">
                      <a:avLst/>
                    </a:prstGeom>
                    <a:noFill/>
                    <a:ln>
                      <a:noFill/>
                    </a:ln>
                  </pic:spPr>
                </pic:pic>
              </a:graphicData>
            </a:graphic>
          </wp:anchor>
        </w:drawing>
      </w:r>
      <w:r w:rsidR="00617D16">
        <w:rPr>
          <w:lang w:val="en-GB"/>
        </w:rPr>
        <w:t>Compare your notes</w:t>
      </w:r>
      <w:r w:rsidR="001A255F" w:rsidRPr="001E0ED6">
        <w:rPr>
          <w:lang w:val="en-GB"/>
        </w:rPr>
        <w:t xml:space="preserve"> with your neighbour. Note down similarities and differ</w:t>
      </w:r>
      <w:r w:rsidR="00617D16">
        <w:rPr>
          <w:lang w:val="en-GB"/>
        </w:rPr>
        <w:t>ences in the table</w:t>
      </w:r>
      <w:r w:rsidR="001A255F" w:rsidRPr="001E0ED6">
        <w:rPr>
          <w:lang w:val="en-GB"/>
        </w:rPr>
        <w:t>.</w:t>
      </w:r>
      <w:r w:rsidR="00264C57" w:rsidRPr="001E0ED6">
        <w:rPr>
          <w:lang w:val="en-GB"/>
        </w:rPr>
        <w:t xml:space="preserve"> </w:t>
      </w:r>
      <w:r w:rsidR="00264C57" w:rsidRPr="001E0ED6">
        <w:t>(5 min.)</w:t>
      </w:r>
      <w:r w:rsidR="001E0ED6" w:rsidRPr="001E0ED6">
        <w:t xml:space="preserve"> </w:t>
      </w:r>
      <w:r w:rsidR="00070878" w:rsidRPr="00E77703">
        <w:rPr>
          <w:color w:val="A6A6A6" w:themeColor="background1" w:themeShade="A6"/>
        </w:rPr>
        <w:t xml:space="preserve">Tauschen Sie sich mit Ihrer Nebensitzerin oder Ihrem </w:t>
      </w:r>
      <w:r w:rsidR="001A255F" w:rsidRPr="00E77703">
        <w:rPr>
          <w:color w:val="A6A6A6" w:themeColor="background1" w:themeShade="A6"/>
        </w:rPr>
        <w:t>Nebensi</w:t>
      </w:r>
      <w:r w:rsidR="001A255F" w:rsidRPr="00E77703">
        <w:rPr>
          <w:color w:val="A6A6A6" w:themeColor="background1" w:themeShade="A6"/>
        </w:rPr>
        <w:t>t</w:t>
      </w:r>
      <w:r w:rsidR="001A255F" w:rsidRPr="00E77703">
        <w:rPr>
          <w:color w:val="A6A6A6" w:themeColor="background1" w:themeShade="A6"/>
        </w:rPr>
        <w:t>zer aus. Schreiben Sie Gemeinsamkeiten u</w:t>
      </w:r>
      <w:r w:rsidR="001E0ED6" w:rsidRPr="00E77703">
        <w:rPr>
          <w:color w:val="A6A6A6" w:themeColor="background1" w:themeShade="A6"/>
        </w:rPr>
        <w:t>nd Unterschiede in die Tabelle.</w:t>
      </w:r>
    </w:p>
    <w:p w14:paraId="0541C51F" w14:textId="77777777" w:rsidR="001A255F" w:rsidRPr="005A19C4" w:rsidRDefault="001A255F" w:rsidP="005A19C4">
      <w:pPr>
        <w:pStyle w:val="Abstandszeile"/>
      </w:pPr>
    </w:p>
    <w:tbl>
      <w:tblPr>
        <w:tblStyle w:val="Tabellenraster"/>
        <w:tblW w:w="7236" w:type="dxa"/>
        <w:tblInd w:w="108" w:type="dxa"/>
        <w:tblLayout w:type="fixed"/>
        <w:tblCellMar>
          <w:top w:w="57" w:type="dxa"/>
          <w:bottom w:w="57" w:type="dxa"/>
        </w:tblCellMar>
        <w:tblLook w:val="04A0" w:firstRow="1" w:lastRow="0" w:firstColumn="1" w:lastColumn="0" w:noHBand="0" w:noVBand="1"/>
      </w:tblPr>
      <w:tblGrid>
        <w:gridCol w:w="3618"/>
        <w:gridCol w:w="3618"/>
      </w:tblGrid>
      <w:tr w:rsidR="001A255F" w:rsidRPr="00246134" w14:paraId="027934D7" w14:textId="77777777" w:rsidTr="007365D5">
        <w:trPr>
          <w:trHeight w:val="187"/>
        </w:trPr>
        <w:tc>
          <w:tcPr>
            <w:tcW w:w="3618" w:type="dxa"/>
            <w:tcBorders>
              <w:top w:val="single" w:sz="4" w:space="0" w:color="000000" w:themeColor="text1"/>
              <w:left w:val="single" w:sz="4" w:space="0" w:color="000000" w:themeColor="text1"/>
              <w:bottom w:val="single" w:sz="4" w:space="0" w:color="0D0D0D" w:themeColor="text1" w:themeTint="F2"/>
              <w:right w:val="single" w:sz="4" w:space="0" w:color="0D0D0D" w:themeColor="text1" w:themeTint="F2"/>
            </w:tcBorders>
            <w:shd w:val="clear" w:color="auto" w:fill="D9D9D9" w:themeFill="background1" w:themeFillShade="D9"/>
          </w:tcPr>
          <w:p w14:paraId="4733F3A1" w14:textId="77777777" w:rsidR="001A255F" w:rsidRPr="00246134" w:rsidRDefault="001A255F" w:rsidP="001A255F">
            <w:pPr>
              <w:pStyle w:val="TabelleKopflinks"/>
              <w:rPr>
                <w:lang w:val="en-GB"/>
              </w:rPr>
            </w:pPr>
            <w:r w:rsidRPr="00246134">
              <w:rPr>
                <w:lang w:val="en-GB"/>
              </w:rPr>
              <w:t>similarities/Gemeinsamkeiten</w:t>
            </w:r>
          </w:p>
        </w:tc>
        <w:tc>
          <w:tcPr>
            <w:tcW w:w="36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tcPr>
          <w:p w14:paraId="2F163843" w14:textId="77777777" w:rsidR="001A255F" w:rsidRPr="00246134" w:rsidRDefault="001A255F" w:rsidP="001A255F">
            <w:pPr>
              <w:pStyle w:val="TabelleKopflinks"/>
              <w:rPr>
                <w:lang w:val="en-GB"/>
              </w:rPr>
            </w:pPr>
            <w:r w:rsidRPr="00246134">
              <w:rPr>
                <w:lang w:val="en-GB"/>
              </w:rPr>
              <w:t>differences/Unterschiede</w:t>
            </w:r>
          </w:p>
        </w:tc>
      </w:tr>
      <w:tr w:rsidR="001A255F" w:rsidRPr="00246134" w14:paraId="1842BBA2" w14:textId="77777777" w:rsidTr="007365D5">
        <w:trPr>
          <w:trHeight w:val="196"/>
        </w:trPr>
        <w:tc>
          <w:tcPr>
            <w:tcW w:w="3618" w:type="dxa"/>
            <w:tcBorders>
              <w:top w:val="single" w:sz="4" w:space="0" w:color="0D0D0D" w:themeColor="text1" w:themeTint="F2"/>
              <w:left w:val="single" w:sz="4" w:space="0" w:color="0D0D0D" w:themeColor="text1" w:themeTint="F2"/>
              <w:bottom w:val="nil"/>
              <w:right w:val="single" w:sz="4" w:space="0" w:color="0D0D0D" w:themeColor="text1" w:themeTint="F2"/>
            </w:tcBorders>
            <w:shd w:val="clear" w:color="auto" w:fill="auto"/>
          </w:tcPr>
          <w:p w14:paraId="7EECCF0E" w14:textId="77777777" w:rsidR="001A255F" w:rsidRPr="00246134" w:rsidRDefault="001A255F" w:rsidP="001A255F">
            <w:pPr>
              <w:pStyle w:val="Textkrper"/>
              <w:rPr>
                <w:lang w:val="en-GB"/>
              </w:rPr>
            </w:pPr>
          </w:p>
        </w:tc>
        <w:tc>
          <w:tcPr>
            <w:tcW w:w="3618" w:type="dxa"/>
            <w:tcBorders>
              <w:top w:val="single" w:sz="4" w:space="0" w:color="0D0D0D" w:themeColor="text1" w:themeTint="F2"/>
              <w:left w:val="single" w:sz="4" w:space="0" w:color="0D0D0D" w:themeColor="text1" w:themeTint="F2"/>
              <w:bottom w:val="nil"/>
              <w:right w:val="single" w:sz="4" w:space="0" w:color="0D0D0D" w:themeColor="text1" w:themeTint="F2"/>
            </w:tcBorders>
          </w:tcPr>
          <w:p w14:paraId="5DD039B5" w14:textId="77777777" w:rsidR="001A255F" w:rsidRPr="00246134" w:rsidRDefault="001A255F" w:rsidP="001A255F">
            <w:pPr>
              <w:pStyle w:val="Textkrper"/>
              <w:rPr>
                <w:lang w:val="en-GB"/>
              </w:rPr>
            </w:pPr>
          </w:p>
        </w:tc>
      </w:tr>
      <w:tr w:rsidR="001A255F" w:rsidRPr="00246134" w14:paraId="2D07E7DA" w14:textId="77777777" w:rsidTr="007365D5">
        <w:trPr>
          <w:trHeight w:val="187"/>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5324F863"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4C59D331" w14:textId="77777777" w:rsidR="001A255F" w:rsidRPr="00246134" w:rsidRDefault="001A255F" w:rsidP="001A255F">
            <w:pPr>
              <w:pStyle w:val="Textkrper"/>
              <w:rPr>
                <w:lang w:val="en-GB"/>
              </w:rPr>
            </w:pPr>
          </w:p>
        </w:tc>
      </w:tr>
      <w:tr w:rsidR="001A255F" w:rsidRPr="00246134" w14:paraId="35442FF7" w14:textId="77777777" w:rsidTr="007365D5">
        <w:trPr>
          <w:trHeight w:val="196"/>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23566300"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4420B172" w14:textId="77777777" w:rsidR="001A255F" w:rsidRPr="00246134" w:rsidRDefault="001A255F" w:rsidP="001A255F">
            <w:pPr>
              <w:pStyle w:val="Textkrper"/>
              <w:rPr>
                <w:lang w:val="en-GB"/>
              </w:rPr>
            </w:pPr>
          </w:p>
        </w:tc>
      </w:tr>
      <w:tr w:rsidR="001A255F" w:rsidRPr="00246134" w14:paraId="4844CF9E" w14:textId="77777777" w:rsidTr="007365D5">
        <w:trPr>
          <w:trHeight w:val="196"/>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13F0F07F"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1D4702D8" w14:textId="77777777" w:rsidR="001A255F" w:rsidRPr="00246134" w:rsidRDefault="001A255F" w:rsidP="001A255F">
            <w:pPr>
              <w:pStyle w:val="Textkrper"/>
              <w:rPr>
                <w:lang w:val="en-GB"/>
              </w:rPr>
            </w:pPr>
          </w:p>
        </w:tc>
      </w:tr>
      <w:tr w:rsidR="001A255F" w:rsidRPr="00246134" w14:paraId="10EBA144" w14:textId="77777777" w:rsidTr="007365D5">
        <w:trPr>
          <w:trHeight w:val="196"/>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12DDAE41"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5D729C86" w14:textId="77777777" w:rsidR="001A255F" w:rsidRPr="00246134" w:rsidRDefault="001A255F" w:rsidP="001A255F">
            <w:pPr>
              <w:pStyle w:val="Textkrper"/>
              <w:rPr>
                <w:lang w:val="en-GB"/>
              </w:rPr>
            </w:pPr>
          </w:p>
        </w:tc>
      </w:tr>
      <w:tr w:rsidR="001A255F" w:rsidRPr="00246134" w14:paraId="7BF25A72" w14:textId="77777777" w:rsidTr="007365D5">
        <w:trPr>
          <w:trHeight w:val="196"/>
        </w:trPr>
        <w:tc>
          <w:tcPr>
            <w:tcW w:w="3618" w:type="dxa"/>
            <w:tcBorders>
              <w:top w:val="nil"/>
              <w:left w:val="single" w:sz="4" w:space="0" w:color="0D0D0D" w:themeColor="text1" w:themeTint="F2"/>
              <w:bottom w:val="single" w:sz="4" w:space="0" w:color="0D0D0D" w:themeColor="text1" w:themeTint="F2"/>
              <w:right w:val="single" w:sz="4" w:space="0" w:color="0D0D0D" w:themeColor="text1" w:themeTint="F2"/>
            </w:tcBorders>
            <w:shd w:val="clear" w:color="auto" w:fill="auto"/>
          </w:tcPr>
          <w:p w14:paraId="3A966659"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single" w:sz="4" w:space="0" w:color="0D0D0D" w:themeColor="text1" w:themeTint="F2"/>
              <w:right w:val="single" w:sz="4" w:space="0" w:color="0D0D0D" w:themeColor="text1" w:themeTint="F2"/>
            </w:tcBorders>
          </w:tcPr>
          <w:p w14:paraId="36E14A76" w14:textId="77777777" w:rsidR="001A255F" w:rsidRPr="00246134" w:rsidRDefault="001A255F" w:rsidP="001A255F">
            <w:pPr>
              <w:pStyle w:val="Textkrper"/>
              <w:rPr>
                <w:lang w:val="en-GB"/>
              </w:rPr>
            </w:pPr>
          </w:p>
        </w:tc>
      </w:tr>
    </w:tbl>
    <w:p w14:paraId="48C89D01" w14:textId="55DA864A" w:rsidR="001A255F" w:rsidRPr="00C34F08" w:rsidRDefault="006C4C2A" w:rsidP="00C34F08">
      <w:pPr>
        <w:pStyle w:val="AufgabeEbene1"/>
        <w:rPr>
          <w:lang w:val="en-GB"/>
        </w:rPr>
      </w:pPr>
      <w:r w:rsidRPr="00246134">
        <w:rPr>
          <w:noProof/>
          <w:lang w:eastAsia="de-DE"/>
        </w:rPr>
        <w:drawing>
          <wp:anchor distT="0" distB="0" distL="114300" distR="114300" simplePos="0" relativeHeight="252409856" behindDoc="0" locked="0" layoutInCell="0" allowOverlap="1" wp14:anchorId="7B075564" wp14:editId="0F09BF43">
            <wp:simplePos x="0" y="0"/>
            <wp:positionH relativeFrom="rightMargin">
              <wp:posOffset>852805</wp:posOffset>
            </wp:positionH>
            <wp:positionV relativeFrom="paragraph">
              <wp:posOffset>149860</wp:posOffset>
            </wp:positionV>
            <wp:extent cx="524510" cy="257810"/>
            <wp:effectExtent l="0" t="0" r="8890" b="8890"/>
            <wp:wrapNone/>
            <wp:docPr id="45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510" cy="257810"/>
                    </a:xfrm>
                    <a:prstGeom prst="rect">
                      <a:avLst/>
                    </a:prstGeom>
                    <a:noFill/>
                    <a:ln>
                      <a:noFill/>
                    </a:ln>
                  </pic:spPr>
                </pic:pic>
              </a:graphicData>
            </a:graphic>
          </wp:anchor>
        </w:drawing>
      </w:r>
      <w:r w:rsidRPr="00246134">
        <w:rPr>
          <w:noProof/>
          <w:lang w:eastAsia="de-DE"/>
        </w:rPr>
        <w:drawing>
          <wp:anchor distT="0" distB="0" distL="114300" distR="114300" simplePos="0" relativeHeight="252407808" behindDoc="0" locked="0" layoutInCell="0" allowOverlap="1" wp14:anchorId="7A091B5E" wp14:editId="2DCF9166">
            <wp:simplePos x="0" y="0"/>
            <wp:positionH relativeFrom="rightMargin">
              <wp:posOffset>271780</wp:posOffset>
            </wp:positionH>
            <wp:positionV relativeFrom="paragraph">
              <wp:posOffset>149860</wp:posOffset>
            </wp:positionV>
            <wp:extent cx="524510" cy="257810"/>
            <wp:effectExtent l="0" t="0" r="8890" b="8890"/>
            <wp:wrapNone/>
            <wp:docPr id="45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510" cy="257810"/>
                    </a:xfrm>
                    <a:prstGeom prst="rect">
                      <a:avLst/>
                    </a:prstGeom>
                    <a:noFill/>
                    <a:ln>
                      <a:noFill/>
                    </a:ln>
                  </pic:spPr>
                </pic:pic>
              </a:graphicData>
            </a:graphic>
          </wp:anchor>
        </w:drawing>
      </w:r>
      <w:r w:rsidR="001A255F" w:rsidRPr="001E0ED6">
        <w:rPr>
          <w:lang w:val="en-GB"/>
        </w:rPr>
        <w:t>Find another pair of</w:t>
      </w:r>
      <w:r w:rsidR="0079216B">
        <w:rPr>
          <w:lang w:val="en-GB"/>
        </w:rPr>
        <w:t xml:space="preserve"> students and exchange your notes</w:t>
      </w:r>
      <w:r w:rsidR="005A19C4">
        <w:rPr>
          <w:lang w:val="en-GB"/>
        </w:rPr>
        <w:t xml:space="preserve">. Add </w:t>
      </w:r>
      <w:r w:rsidR="0079216B">
        <w:rPr>
          <w:lang w:val="en-GB"/>
        </w:rPr>
        <w:t xml:space="preserve">new </w:t>
      </w:r>
      <w:r w:rsidR="00C34F08">
        <w:rPr>
          <w:lang w:val="en-GB"/>
        </w:rPr>
        <w:t>similarities und differences</w:t>
      </w:r>
      <w:r w:rsidR="005A19C4">
        <w:rPr>
          <w:lang w:val="en-GB"/>
        </w:rPr>
        <w:t xml:space="preserve"> to the table</w:t>
      </w:r>
      <w:r w:rsidR="001A255F" w:rsidRPr="001E0ED6">
        <w:rPr>
          <w:lang w:val="en-GB"/>
        </w:rPr>
        <w:t xml:space="preserve">. </w:t>
      </w:r>
      <w:r w:rsidR="001A255F" w:rsidRPr="00E77703">
        <w:rPr>
          <w:color w:val="A6A6A6" w:themeColor="background1" w:themeShade="A6"/>
        </w:rPr>
        <w:t>Suchen Sie ein weiteres Schülerpaar und tauschen Sie sich aus. Ergänzen Sie die Tabelle.</w:t>
      </w:r>
      <w:r w:rsidR="00264C57" w:rsidRPr="00C34F08">
        <w:t xml:space="preserve"> (5 min.)</w:t>
      </w:r>
    </w:p>
    <w:p w14:paraId="43C94414" w14:textId="694B9E63" w:rsidR="001A255F" w:rsidRPr="00E77703" w:rsidRDefault="001A255F" w:rsidP="001E0ED6">
      <w:pPr>
        <w:pStyle w:val="AufgabeEbene1"/>
      </w:pPr>
      <w:r w:rsidRPr="001E0ED6">
        <w:rPr>
          <w:lang w:val="en-GB"/>
        </w:rPr>
        <w:t xml:space="preserve">What is a family? </w:t>
      </w:r>
      <w:r w:rsidR="00E77703">
        <w:rPr>
          <w:lang w:val="en-GB"/>
        </w:rPr>
        <w:t>Find a common description in your team and w</w:t>
      </w:r>
      <w:r w:rsidR="00617D16" w:rsidRPr="00E77703">
        <w:rPr>
          <w:lang w:val="en-US"/>
        </w:rPr>
        <w:t>rite</w:t>
      </w:r>
      <w:r w:rsidRPr="00E77703">
        <w:rPr>
          <w:lang w:val="en-US"/>
        </w:rPr>
        <w:t xml:space="preserve"> </w:t>
      </w:r>
      <w:r w:rsidR="00E77703">
        <w:rPr>
          <w:lang w:val="en-US"/>
        </w:rPr>
        <w:t xml:space="preserve">it </w:t>
      </w:r>
      <w:r w:rsidRPr="00E77703">
        <w:rPr>
          <w:lang w:val="en-US"/>
        </w:rPr>
        <w:t>down.</w:t>
      </w:r>
      <w:r w:rsidR="001E0ED6" w:rsidRPr="00E77703">
        <w:rPr>
          <w:lang w:val="en-US"/>
        </w:rPr>
        <w:t xml:space="preserve"> </w:t>
      </w:r>
      <w:r w:rsidRPr="00E77703">
        <w:rPr>
          <w:color w:val="A6A6A6" w:themeColor="background1" w:themeShade="A6"/>
        </w:rPr>
        <w:t xml:space="preserve">Was ist eine Familie? </w:t>
      </w:r>
      <w:r w:rsidR="00E77703" w:rsidRPr="00E77703">
        <w:rPr>
          <w:color w:val="A6A6A6" w:themeColor="background1" w:themeShade="A6"/>
        </w:rPr>
        <w:t xml:space="preserve">Geben Sie eine </w:t>
      </w:r>
      <w:r w:rsidRPr="00E77703">
        <w:rPr>
          <w:color w:val="A6A6A6" w:themeColor="background1" w:themeShade="A6"/>
        </w:rPr>
        <w:t xml:space="preserve">gemeinsame </w:t>
      </w:r>
      <w:r w:rsidR="00E77703" w:rsidRPr="00E77703">
        <w:rPr>
          <w:color w:val="A6A6A6" w:themeColor="background1" w:themeShade="A6"/>
        </w:rPr>
        <w:t>Beschreibung und schrei</w:t>
      </w:r>
      <w:r w:rsidRPr="00E77703">
        <w:rPr>
          <w:color w:val="A6A6A6" w:themeColor="background1" w:themeShade="A6"/>
        </w:rPr>
        <w:t xml:space="preserve">ben Sie </w:t>
      </w:r>
      <w:r w:rsidR="00E77703" w:rsidRPr="00E77703">
        <w:rPr>
          <w:color w:val="A6A6A6" w:themeColor="background1" w:themeShade="A6"/>
        </w:rPr>
        <w:t xml:space="preserve">diese auf </w:t>
      </w:r>
      <w:r w:rsidR="00264C57" w:rsidRPr="00E77703">
        <w:t>(5 min.)</w:t>
      </w:r>
    </w:p>
    <w:p w14:paraId="27E94C5E" w14:textId="1818FD88" w:rsidR="00E77703" w:rsidRDefault="001A255F" w:rsidP="001E0ED6">
      <w:pPr>
        <w:pStyle w:val="AufgabeLinie"/>
        <w:rPr>
          <w:lang w:val="en-GB"/>
        </w:rPr>
      </w:pPr>
      <w:r w:rsidRPr="00246134">
        <w:rPr>
          <w:lang w:val="en-GB"/>
        </w:rPr>
        <w:t>____________________________________________________________________</w:t>
      </w:r>
    </w:p>
    <w:p w14:paraId="43CB8E48" w14:textId="3C2382FF" w:rsidR="001A255F" w:rsidRPr="00246134" w:rsidRDefault="001A255F" w:rsidP="001E0ED6">
      <w:pPr>
        <w:pStyle w:val="AufgabeLinie"/>
        <w:rPr>
          <w:lang w:val="en-GB"/>
        </w:rPr>
      </w:pPr>
      <w:r w:rsidRPr="00246134">
        <w:rPr>
          <w:lang w:val="en-GB"/>
        </w:rPr>
        <w:t>____________________________________________________________________</w:t>
      </w:r>
    </w:p>
    <w:p w14:paraId="0F39840C" w14:textId="14FDC1E4" w:rsidR="00264C57" w:rsidRPr="00BE3456" w:rsidRDefault="00264C57" w:rsidP="001E0ED6">
      <w:pPr>
        <w:pStyle w:val="AufgabeEbene1"/>
      </w:pPr>
      <w:r>
        <w:rPr>
          <w:lang w:val="en-GB"/>
        </w:rPr>
        <w:t>W</w:t>
      </w:r>
      <w:r w:rsidR="00E77703">
        <w:rPr>
          <w:lang w:val="en-GB"/>
        </w:rPr>
        <w:t>hat were the difficulties in finding a common description</w:t>
      </w:r>
      <w:r>
        <w:rPr>
          <w:lang w:val="en-GB"/>
        </w:rPr>
        <w:t xml:space="preserve">? </w:t>
      </w:r>
      <w:r w:rsidRPr="00BE3456">
        <w:t>Give reasons!</w:t>
      </w:r>
      <w:r w:rsidR="00100073" w:rsidRPr="00BE3456">
        <w:t xml:space="preserve"> </w:t>
      </w:r>
      <w:r w:rsidR="006C4C2A" w:rsidRPr="00BE3456">
        <w:rPr>
          <w:color w:val="A6A6A6" w:themeColor="background1" w:themeShade="A6"/>
        </w:rPr>
        <w:t>W</w:t>
      </w:r>
      <w:r w:rsidR="00BE3456">
        <w:rPr>
          <w:color w:val="A6A6A6" w:themeColor="background1" w:themeShade="A6"/>
        </w:rPr>
        <w:t xml:space="preserve">orin lagen </w:t>
      </w:r>
      <w:r w:rsidR="006C4C2A" w:rsidRPr="00BE3456">
        <w:rPr>
          <w:color w:val="A6A6A6" w:themeColor="background1" w:themeShade="A6"/>
        </w:rPr>
        <w:t>die Schwierigkeiten</w:t>
      </w:r>
      <w:r w:rsidR="00BE3456">
        <w:rPr>
          <w:color w:val="A6A6A6" w:themeColor="background1" w:themeShade="A6"/>
        </w:rPr>
        <w:t>, eine gemeinsame Beschreibung zu finden</w:t>
      </w:r>
      <w:r w:rsidR="006C4C2A" w:rsidRPr="00BE3456">
        <w:rPr>
          <w:color w:val="A6A6A6" w:themeColor="background1" w:themeShade="A6"/>
        </w:rPr>
        <w:t>?</w:t>
      </w:r>
      <w:r w:rsidR="006C4C2A" w:rsidRPr="00BE3456">
        <w:t xml:space="preserve"> </w:t>
      </w:r>
      <w:r w:rsidR="00BE3456" w:rsidRPr="00BE3456">
        <w:t>(5</w:t>
      </w:r>
      <w:r w:rsidR="00100073" w:rsidRPr="00BE3456">
        <w:t xml:space="preserve"> min.)</w:t>
      </w:r>
    </w:p>
    <w:p w14:paraId="31BDFF20" w14:textId="44873C95" w:rsidR="00E77703" w:rsidRDefault="001E0ED6" w:rsidP="001E0ED6">
      <w:pPr>
        <w:pStyle w:val="AufgabeLinie"/>
        <w:rPr>
          <w:lang w:val="en-GB"/>
        </w:rPr>
      </w:pPr>
      <w:r w:rsidRPr="00246134">
        <w:rPr>
          <w:noProof/>
          <w:lang w:eastAsia="de-DE"/>
        </w:rPr>
        <w:drawing>
          <wp:anchor distT="0" distB="0" distL="114300" distR="114300" simplePos="0" relativeHeight="251695104" behindDoc="0" locked="0" layoutInCell="0" allowOverlap="1" wp14:anchorId="19A9200F" wp14:editId="0A9E52D7">
            <wp:simplePos x="0" y="0"/>
            <wp:positionH relativeFrom="rightMargin">
              <wp:posOffset>307785</wp:posOffset>
            </wp:positionH>
            <wp:positionV relativeFrom="paragraph">
              <wp:posOffset>478155</wp:posOffset>
            </wp:positionV>
            <wp:extent cx="323850" cy="323850"/>
            <wp:effectExtent l="0" t="0" r="0" b="0"/>
            <wp:wrapNone/>
            <wp:docPr id="2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001A255F" w:rsidRPr="00246134">
        <w:rPr>
          <w:lang w:val="en-GB"/>
        </w:rPr>
        <w:t>_____________</w:t>
      </w:r>
      <w:r w:rsidR="00264C57">
        <w:rPr>
          <w:lang w:val="en-GB"/>
        </w:rPr>
        <w:t>______________________________________________________</w:t>
      </w:r>
      <w:r w:rsidR="00E77703">
        <w:rPr>
          <w:lang w:val="en-GB"/>
        </w:rPr>
        <w:t>_</w:t>
      </w:r>
    </w:p>
    <w:p w14:paraId="7CA9FD36" w14:textId="132BFB05" w:rsidR="001A255F" w:rsidRPr="00246134" w:rsidRDefault="001A255F" w:rsidP="001E0ED6">
      <w:pPr>
        <w:pStyle w:val="AufgabeLinie"/>
        <w:rPr>
          <w:lang w:val="en-GB"/>
        </w:rPr>
      </w:pPr>
      <w:r w:rsidRPr="00246134">
        <w:rPr>
          <w:lang w:val="en-GB"/>
        </w:rPr>
        <w:t>_____________________________________________________________</w:t>
      </w:r>
      <w:r w:rsidR="00FF2293">
        <w:rPr>
          <w:lang w:val="en-GB"/>
        </w:rPr>
        <w:t>______</w:t>
      </w:r>
      <w:r w:rsidR="00E77703">
        <w:rPr>
          <w:lang w:val="en-GB"/>
        </w:rPr>
        <w:t>_</w:t>
      </w:r>
    </w:p>
    <w:p w14:paraId="02C36245" w14:textId="0A66EE11" w:rsidR="00D83DF1" w:rsidRDefault="001A255F">
      <w:pPr>
        <w:spacing w:line="240" w:lineRule="exact"/>
      </w:pPr>
      <w:r w:rsidRPr="001E0ED6">
        <w:rPr>
          <w:lang w:val="en-US"/>
        </w:rPr>
        <w:t>Present your group results to the class and co</w:t>
      </w:r>
      <w:r w:rsidR="000E6382" w:rsidRPr="001E0ED6">
        <w:rPr>
          <w:lang w:val="en-US"/>
        </w:rPr>
        <w:t>mpare them with the other groups’ r</w:t>
      </w:r>
      <w:r w:rsidR="000E6382" w:rsidRPr="001E0ED6">
        <w:rPr>
          <w:lang w:val="en-US"/>
        </w:rPr>
        <w:t>e</w:t>
      </w:r>
      <w:r w:rsidR="000E6382" w:rsidRPr="001E0ED6">
        <w:rPr>
          <w:lang w:val="en-US"/>
        </w:rPr>
        <w:t xml:space="preserve">sults. </w:t>
      </w:r>
      <w:r w:rsidRPr="00E77703">
        <w:rPr>
          <w:color w:val="A6A6A6" w:themeColor="background1" w:themeShade="A6"/>
        </w:rPr>
        <w:t>Stellen Sie Ihre Gruppenergebnisse in der Klasse vor und vergleichen Sie mit den anderen Gruppen.</w:t>
      </w:r>
      <w:r w:rsidR="00100073" w:rsidRPr="00E77703">
        <w:rPr>
          <w:color w:val="A6A6A6" w:themeColor="background1" w:themeShade="A6"/>
        </w:rPr>
        <w:t xml:space="preserve"> </w:t>
      </w:r>
      <w:r w:rsidR="00100073">
        <w:t>(10 min.)</w:t>
      </w:r>
      <w:r w:rsidR="002C141F">
        <w:br w:type="page"/>
      </w:r>
    </w:p>
    <w:p w14:paraId="7999B295" w14:textId="77777777" w:rsidR="00281BAF" w:rsidRPr="00A335C5" w:rsidRDefault="00281BAF" w:rsidP="00281BAF">
      <w:pPr>
        <w:spacing w:line="240" w:lineRule="exact"/>
      </w:pPr>
      <w:r w:rsidRPr="00A335C5">
        <w:rPr>
          <w:noProof/>
          <w:lang w:eastAsia="de-DE"/>
        </w:rPr>
        <w:lastRenderedPageBreak/>
        <w:drawing>
          <wp:anchor distT="0" distB="0" distL="114300" distR="114300" simplePos="0" relativeHeight="252498944" behindDoc="0" locked="0" layoutInCell="0" allowOverlap="1" wp14:anchorId="0AFD642D" wp14:editId="35F8B856">
            <wp:simplePos x="0" y="0"/>
            <wp:positionH relativeFrom="rightMargin">
              <wp:posOffset>231775</wp:posOffset>
            </wp:positionH>
            <wp:positionV relativeFrom="paragraph">
              <wp:posOffset>1201420</wp:posOffset>
            </wp:positionV>
            <wp:extent cx="345440" cy="323850"/>
            <wp:effectExtent l="0" t="0" r="0" b="0"/>
            <wp:wrapNone/>
            <wp:docPr id="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281BAF" w:rsidRPr="00A335C5" w14:paraId="00F7B0AD" w14:textId="77777777" w:rsidTr="003B0BA5">
        <w:trPr>
          <w:trHeight w:val="523"/>
        </w:trPr>
        <w:tc>
          <w:tcPr>
            <w:tcW w:w="7348" w:type="dxa"/>
            <w:tcBorders>
              <w:left w:val="single" w:sz="4" w:space="0" w:color="auto"/>
              <w:bottom w:val="single" w:sz="4" w:space="0" w:color="auto"/>
              <w:right w:val="single" w:sz="4" w:space="0" w:color="auto"/>
            </w:tcBorders>
            <w:shd w:val="clear" w:color="auto" w:fill="D9D9D9"/>
          </w:tcPr>
          <w:p w14:paraId="1864E7EE" w14:textId="77777777" w:rsidR="00281BAF" w:rsidRPr="00A335C5" w:rsidRDefault="00281BAF" w:rsidP="003B0BA5">
            <w:pPr>
              <w:pStyle w:val="Textkrper"/>
              <w:rPr>
                <w:sz w:val="12"/>
                <w:lang w:eastAsia="en-US"/>
              </w:rPr>
            </w:pPr>
            <w:r w:rsidRPr="00A335C5">
              <w:rPr>
                <w:sz w:val="12"/>
                <w:lang w:eastAsia="en-US"/>
              </w:rPr>
              <w:t>Materialien/Kompetenz</w:t>
            </w:r>
          </w:p>
          <w:p w14:paraId="72225B37" w14:textId="77777777" w:rsidR="00281BAF" w:rsidRPr="00A335C5" w:rsidRDefault="00281BAF" w:rsidP="003B0BA5">
            <w:pPr>
              <w:pStyle w:val="TabelleKopflinks"/>
            </w:pPr>
            <w:r w:rsidRPr="003601DB">
              <w:t>Ich kann mithilfe von Stichworten über persönliche Dinge b</w:t>
            </w:r>
            <w:r w:rsidRPr="003601DB">
              <w:t>e</w:t>
            </w:r>
            <w:r w:rsidRPr="003601DB">
              <w:t>richten.</w:t>
            </w:r>
          </w:p>
        </w:tc>
        <w:tc>
          <w:tcPr>
            <w:tcW w:w="188" w:type="dxa"/>
            <w:vMerge w:val="restart"/>
            <w:tcBorders>
              <w:top w:val="nil"/>
              <w:left w:val="single" w:sz="4" w:space="0" w:color="auto"/>
              <w:bottom w:val="nil"/>
              <w:right w:val="single" w:sz="4" w:space="0" w:color="auto"/>
            </w:tcBorders>
            <w:shd w:val="clear" w:color="auto" w:fill="FFFFFF"/>
          </w:tcPr>
          <w:p w14:paraId="2B12514E" w14:textId="77777777" w:rsidR="00281BAF" w:rsidRPr="00A335C5" w:rsidRDefault="00281BAF" w:rsidP="003B0BA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8C5EEA1" w14:textId="77777777" w:rsidR="00281BAF" w:rsidRPr="003601DB" w:rsidRDefault="00281BAF" w:rsidP="003B0BA5">
            <w:pPr>
              <w:pStyle w:val="TabelleKopfmitte"/>
              <w:rPr>
                <w:lang w:val="en-GB"/>
              </w:rPr>
            </w:pPr>
            <w:r w:rsidRPr="003601DB">
              <w:rPr>
                <w:lang w:val="en-GB"/>
              </w:rPr>
              <w:t>Englisch</w:t>
            </w:r>
          </w:p>
          <w:p w14:paraId="5C6099C3" w14:textId="77777777" w:rsidR="00281BAF" w:rsidRPr="00A335C5" w:rsidRDefault="00281BAF" w:rsidP="003B0BA5">
            <w:pPr>
              <w:pStyle w:val="TabelleKopfmitte"/>
              <w:rPr>
                <w:rFonts w:eastAsia="Calibri"/>
                <w:lang w:val="en-GB"/>
              </w:rPr>
            </w:pPr>
            <w:r w:rsidRPr="003601DB">
              <w:rPr>
                <w:lang w:val="en-GB"/>
              </w:rPr>
              <w:t>E3.02.06</w:t>
            </w:r>
          </w:p>
        </w:tc>
      </w:tr>
      <w:tr w:rsidR="00281BAF" w:rsidRPr="00A335C5" w14:paraId="4C21AACC" w14:textId="77777777" w:rsidTr="003B0BA5">
        <w:trPr>
          <w:trHeight w:val="873"/>
        </w:trPr>
        <w:tc>
          <w:tcPr>
            <w:tcW w:w="7348" w:type="dxa"/>
            <w:tcBorders>
              <w:left w:val="single" w:sz="4" w:space="0" w:color="auto"/>
              <w:right w:val="single" w:sz="4" w:space="0" w:color="auto"/>
            </w:tcBorders>
          </w:tcPr>
          <w:p w14:paraId="3941805D" w14:textId="77777777" w:rsidR="00281BAF" w:rsidRPr="00A335C5" w:rsidRDefault="00281BAF" w:rsidP="003B0BA5">
            <w:pPr>
              <w:pStyle w:val="Tabelle6pt"/>
            </w:pPr>
            <w:r w:rsidRPr="00A335C5">
              <w:t>Teilkompetenz:</w:t>
            </w:r>
          </w:p>
          <w:p w14:paraId="20E64D60" w14:textId="77777777" w:rsidR="00281BAF" w:rsidRPr="00A335C5" w:rsidRDefault="00281BAF" w:rsidP="003B0BA5">
            <w:pPr>
              <w:pStyle w:val="TabelleAufzhlung"/>
            </w:pPr>
            <w:r w:rsidRPr="00A335C5">
              <w:t>Ich kann verschiedene Familienformen benennen.</w:t>
            </w:r>
          </w:p>
          <w:p w14:paraId="3E3315CC" w14:textId="77777777" w:rsidR="00281BAF" w:rsidRPr="00A335C5" w:rsidRDefault="00281BAF" w:rsidP="003B0BA5">
            <w:pPr>
              <w:pStyle w:val="TabelleAufzhlung"/>
            </w:pPr>
            <w:r w:rsidRPr="00A335C5">
              <w:t>Ich kann über Familie sprechen.</w:t>
            </w:r>
          </w:p>
          <w:p w14:paraId="48D7F63F" w14:textId="77777777" w:rsidR="00281BAF" w:rsidRPr="00A335C5" w:rsidRDefault="00281BAF" w:rsidP="003B0BA5">
            <w:pPr>
              <w:pStyle w:val="TabelleAufzhlung"/>
              <w:rPr>
                <w:i/>
              </w:rPr>
            </w:pPr>
            <w:r w:rsidRPr="00A335C5">
              <w:rPr>
                <w:i/>
              </w:rPr>
              <w:t>Ich kann eine Situation beschreiben.</w:t>
            </w:r>
          </w:p>
          <w:p w14:paraId="200E9F23" w14:textId="77777777" w:rsidR="00281BAF" w:rsidRPr="00A335C5" w:rsidRDefault="00281BAF" w:rsidP="003B0BA5">
            <w:pPr>
              <w:pStyle w:val="TabelleAufzhlung"/>
              <w:numPr>
                <w:ilvl w:val="0"/>
                <w:numId w:val="0"/>
              </w:numPr>
            </w:pPr>
          </w:p>
        </w:tc>
        <w:tc>
          <w:tcPr>
            <w:tcW w:w="188" w:type="dxa"/>
            <w:vMerge/>
            <w:tcBorders>
              <w:left w:val="single" w:sz="4" w:space="0" w:color="auto"/>
              <w:bottom w:val="nil"/>
              <w:right w:val="nil"/>
            </w:tcBorders>
            <w:vAlign w:val="center"/>
          </w:tcPr>
          <w:p w14:paraId="6BFBC9CB" w14:textId="77777777" w:rsidR="00281BAF" w:rsidRPr="00A335C5" w:rsidRDefault="00281BAF" w:rsidP="003B0BA5">
            <w:pPr>
              <w:pStyle w:val="Kopf8pt"/>
              <w:rPr>
                <w:color w:val="000000"/>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1BAF" w:rsidRPr="00A335C5" w14:paraId="0D6DBD5B" w14:textId="77777777" w:rsidTr="003B0BA5">
              <w:trPr>
                <w:trHeight w:val="284"/>
              </w:trPr>
              <w:tc>
                <w:tcPr>
                  <w:tcW w:w="2090" w:type="dxa"/>
                  <w:shd w:val="clear" w:color="auto" w:fill="auto"/>
                </w:tcPr>
                <w:p w14:paraId="357966E9" w14:textId="77777777" w:rsidR="00281BAF" w:rsidRPr="00A335C5" w:rsidRDefault="00281BAF" w:rsidP="003B0BA5">
                  <w:pPr>
                    <w:pStyle w:val="Textkrpermitte"/>
                    <w:framePr w:hSpace="141" w:wrap="around" w:vAnchor="text" w:hAnchor="text" w:y="-81"/>
                    <w:rPr>
                      <w:lang w:val="en-GB"/>
                    </w:rPr>
                  </w:pPr>
                  <w:r w:rsidRPr="00A335C5">
                    <w:rPr>
                      <w:lang w:val="en-GB"/>
                    </w:rPr>
                    <w:t>LernPROJEKT</w:t>
                  </w:r>
                </w:p>
              </w:tc>
            </w:tr>
            <w:tr w:rsidR="00281BAF" w:rsidRPr="00A335C5" w14:paraId="7267B710" w14:textId="77777777" w:rsidTr="003B0BA5">
              <w:trPr>
                <w:trHeight w:val="284"/>
              </w:trPr>
              <w:tc>
                <w:tcPr>
                  <w:tcW w:w="2090" w:type="dxa"/>
                  <w:shd w:val="clear" w:color="auto" w:fill="auto"/>
                </w:tcPr>
                <w:p w14:paraId="46061530" w14:textId="77777777" w:rsidR="00281BAF" w:rsidRPr="00A335C5" w:rsidRDefault="00281BAF" w:rsidP="003B0BA5">
                  <w:pPr>
                    <w:pStyle w:val="Textkrpermitte"/>
                    <w:framePr w:hSpace="141" w:wrap="around" w:vAnchor="text" w:hAnchor="text" w:y="-81"/>
                    <w:rPr>
                      <w:lang w:val="en-GB"/>
                    </w:rPr>
                  </w:pPr>
                  <w:r w:rsidRPr="00A335C5">
                    <w:rPr>
                      <w:lang w:val="en-GB"/>
                    </w:rPr>
                    <w:t>LernTHEMA</w:t>
                  </w:r>
                </w:p>
              </w:tc>
            </w:tr>
            <w:tr w:rsidR="00281BAF" w:rsidRPr="00A335C5" w14:paraId="26FFCBE1" w14:textId="77777777" w:rsidTr="003B0BA5">
              <w:trPr>
                <w:trHeight w:val="284"/>
              </w:trPr>
              <w:tc>
                <w:tcPr>
                  <w:tcW w:w="2090" w:type="dxa"/>
                  <w:shd w:val="clear" w:color="auto" w:fill="D9D9D9" w:themeFill="background1" w:themeFillShade="D9"/>
                </w:tcPr>
                <w:p w14:paraId="0FE6DED8" w14:textId="77777777" w:rsidR="00281BAF" w:rsidRPr="00A335C5" w:rsidRDefault="00281BAF" w:rsidP="003B0BA5">
                  <w:pPr>
                    <w:pStyle w:val="TabelleKopfmitte"/>
                    <w:framePr w:hSpace="141" w:wrap="around" w:vAnchor="text" w:hAnchor="text" w:y="-81"/>
                    <w:rPr>
                      <w:lang w:val="en-GB"/>
                    </w:rPr>
                  </w:pPr>
                  <w:r w:rsidRPr="00A335C5">
                    <w:rPr>
                      <w:lang w:val="en-GB"/>
                    </w:rPr>
                    <w:t>LernSCHRITT</w:t>
                  </w:r>
                </w:p>
              </w:tc>
            </w:tr>
          </w:tbl>
          <w:p w14:paraId="3E3D2E30" w14:textId="77777777" w:rsidR="00281BAF" w:rsidRPr="00A335C5" w:rsidRDefault="00281BAF" w:rsidP="003B0BA5">
            <w:pPr>
              <w:pStyle w:val="TabelleKopfmitte"/>
              <w:rPr>
                <w:lang w:val="en-GB"/>
              </w:rPr>
            </w:pPr>
          </w:p>
        </w:tc>
      </w:tr>
    </w:tbl>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685"/>
      </w:tblGrid>
      <w:tr w:rsidR="00281BAF" w:rsidRPr="00A335C5" w14:paraId="78B61516" w14:textId="77777777" w:rsidTr="003B0BA5">
        <w:tc>
          <w:tcPr>
            <w:tcW w:w="3685" w:type="dxa"/>
          </w:tcPr>
          <w:p w14:paraId="42A23943" w14:textId="76EBAE00" w:rsidR="00281BAF" w:rsidRDefault="00281BAF" w:rsidP="003B0BA5">
            <w:pPr>
              <w:pStyle w:val="berschrift2"/>
              <w:outlineLvl w:val="1"/>
              <w:rPr>
                <w:rFonts w:ascii="Source Sans Pro" w:hAnsi="Source Sans Pro"/>
              </w:rPr>
            </w:pPr>
          </w:p>
          <w:p w14:paraId="647BA16B" w14:textId="77777777" w:rsidR="00281BAF" w:rsidRPr="00A335C5" w:rsidRDefault="00281BAF" w:rsidP="003B0BA5">
            <w:pPr>
              <w:pStyle w:val="berschrift2"/>
              <w:outlineLvl w:val="1"/>
              <w:rPr>
                <w:rFonts w:ascii="Source Sans Pro" w:hAnsi="Source Sans Pro"/>
              </w:rPr>
            </w:pPr>
            <w:r w:rsidRPr="00A335C5">
              <w:rPr>
                <w:rFonts w:ascii="Source Sans Pro" w:hAnsi="Source Sans Pro"/>
                <w:noProof/>
                <w:sz w:val="12"/>
              </w:rPr>
              <w:drawing>
                <wp:anchor distT="0" distB="0" distL="114300" distR="114300" simplePos="0" relativeHeight="252485632" behindDoc="0" locked="0" layoutInCell="1" allowOverlap="1" wp14:anchorId="5DD68C39" wp14:editId="0ACE468B">
                  <wp:simplePos x="0" y="0"/>
                  <wp:positionH relativeFrom="column">
                    <wp:posOffset>2122501</wp:posOffset>
                  </wp:positionH>
                  <wp:positionV relativeFrom="paragraph">
                    <wp:posOffset>42545</wp:posOffset>
                  </wp:positionV>
                  <wp:extent cx="2514600" cy="1668780"/>
                  <wp:effectExtent l="0" t="0" r="0" b="7620"/>
                  <wp:wrapNone/>
                  <wp:docPr id="1819" name="Grafik 1819" descr="C:\Users\hk331ls\Desktop\82258_web_R_K_B_by_S.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esktop\82258_web_R_K_B_by_S. Hofschlaeger_pixelio.d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460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495872" behindDoc="0" locked="0" layoutInCell="1" allowOverlap="1" wp14:anchorId="26750230" wp14:editId="71E1AE0C">
                  <wp:simplePos x="0" y="0"/>
                  <wp:positionH relativeFrom="column">
                    <wp:posOffset>5080</wp:posOffset>
                  </wp:positionH>
                  <wp:positionV relativeFrom="paragraph">
                    <wp:posOffset>41275</wp:posOffset>
                  </wp:positionV>
                  <wp:extent cx="1990725" cy="1667510"/>
                  <wp:effectExtent l="0" t="0" r="9525" b="8890"/>
                  <wp:wrapNone/>
                  <wp:docPr id="1821" name="Grafik 1821" descr="C:\Users\hk331ls\Desktop\78733_web_R_K_B_by_S.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k331ls\Desktop\78733_web_R_K_B_by_S. Hofschlaeger_pixelio.d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0725" cy="1667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EC7D27" w14:textId="77777777" w:rsidR="00281BAF" w:rsidRPr="00A335C5" w:rsidRDefault="00281BAF" w:rsidP="003B0BA5">
            <w:pPr>
              <w:pStyle w:val="berschrift2"/>
              <w:outlineLvl w:val="1"/>
              <w:rPr>
                <w:rFonts w:ascii="Source Sans Pro" w:hAnsi="Source Sans Pro"/>
              </w:rPr>
            </w:pPr>
          </w:p>
          <w:p w14:paraId="0C8A47F8" w14:textId="77777777" w:rsidR="00281BAF" w:rsidRPr="00A335C5" w:rsidRDefault="00281BAF" w:rsidP="003B0BA5">
            <w:pPr>
              <w:pStyle w:val="berschrift2"/>
              <w:outlineLvl w:val="1"/>
              <w:rPr>
                <w:rFonts w:ascii="Source Sans Pro" w:hAnsi="Source Sans Pro"/>
              </w:rPr>
            </w:pPr>
          </w:p>
          <w:p w14:paraId="2FF79FE1" w14:textId="77777777" w:rsidR="00281BAF" w:rsidRPr="00A335C5" w:rsidRDefault="00281BAF" w:rsidP="003B0BA5">
            <w:pPr>
              <w:pStyle w:val="berschrift2"/>
              <w:outlineLvl w:val="1"/>
              <w:rPr>
                <w:rFonts w:ascii="Source Sans Pro" w:hAnsi="Source Sans Pro"/>
              </w:rPr>
            </w:pPr>
          </w:p>
          <w:p w14:paraId="49BD49B6" w14:textId="77777777" w:rsidR="00281BAF" w:rsidRPr="00A335C5" w:rsidRDefault="00281BAF" w:rsidP="003B0BA5">
            <w:pPr>
              <w:pStyle w:val="Textkrper"/>
            </w:pPr>
          </w:p>
          <w:p w14:paraId="7DC1B630" w14:textId="77777777" w:rsidR="00281BAF" w:rsidRPr="00A335C5" w:rsidRDefault="00281BAF" w:rsidP="003B0BA5">
            <w:pPr>
              <w:pStyle w:val="Textkrper"/>
            </w:pPr>
          </w:p>
        </w:tc>
        <w:tc>
          <w:tcPr>
            <w:tcW w:w="3685" w:type="dxa"/>
          </w:tcPr>
          <w:p w14:paraId="0B773EEF" w14:textId="77777777" w:rsidR="00281BAF" w:rsidRPr="00A335C5" w:rsidRDefault="00281BAF" w:rsidP="003B0BA5">
            <w:pPr>
              <w:pStyle w:val="berschrift2"/>
              <w:outlineLvl w:val="1"/>
              <w:rPr>
                <w:rFonts w:ascii="Source Sans Pro" w:hAnsi="Source Sans Pro"/>
              </w:rPr>
            </w:pPr>
          </w:p>
        </w:tc>
      </w:tr>
      <w:tr w:rsidR="00281BAF" w:rsidRPr="00A335C5" w14:paraId="2F58512F" w14:textId="77777777" w:rsidTr="003B0BA5">
        <w:tc>
          <w:tcPr>
            <w:tcW w:w="3685" w:type="dxa"/>
          </w:tcPr>
          <w:p w14:paraId="7C53EB05" w14:textId="77777777" w:rsidR="00281BAF" w:rsidRPr="00A335C5" w:rsidRDefault="00281BAF" w:rsidP="003B0BA5">
            <w:pPr>
              <w:pStyle w:val="berschrift2"/>
              <w:outlineLvl w:val="1"/>
              <w:rPr>
                <w:rFonts w:ascii="Source Sans Pro" w:hAnsi="Source Sans Pro"/>
              </w:rPr>
            </w:pPr>
            <w:r w:rsidRPr="00A335C5">
              <w:rPr>
                <w:rFonts w:ascii="Source Sans Pro" w:hAnsi="Source Sans Pro"/>
                <w:noProof/>
                <w:sz w:val="12"/>
              </w:rPr>
              <w:drawing>
                <wp:anchor distT="0" distB="0" distL="114300" distR="114300" simplePos="0" relativeHeight="252496896" behindDoc="0" locked="0" layoutInCell="1" allowOverlap="1" wp14:anchorId="79DEEE8D" wp14:editId="7872A283">
                  <wp:simplePos x="0" y="0"/>
                  <wp:positionH relativeFrom="margin">
                    <wp:posOffset>3175</wp:posOffset>
                  </wp:positionH>
                  <wp:positionV relativeFrom="margin">
                    <wp:posOffset>182880</wp:posOffset>
                  </wp:positionV>
                  <wp:extent cx="2924175" cy="1581150"/>
                  <wp:effectExtent l="0" t="0" r="9525" b="0"/>
                  <wp:wrapNone/>
                  <wp:docPr id="450" name="Grafik 450" descr="C:\Users\hk331ls\Desktop\753795_web_R_K_B_by_pixplosion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k331ls\Desktop\753795_web_R_K_B_by_pixplosion_pixelio.d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2417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6C0C96" w14:textId="77777777" w:rsidR="00281BAF" w:rsidRPr="00A335C5" w:rsidRDefault="00281BAF" w:rsidP="003B0BA5">
            <w:pPr>
              <w:pStyle w:val="Textkrper"/>
            </w:pPr>
          </w:p>
          <w:p w14:paraId="5E2BB460" w14:textId="77777777" w:rsidR="00281BAF" w:rsidRPr="00A335C5" w:rsidRDefault="00281BAF" w:rsidP="003B0BA5">
            <w:pPr>
              <w:pStyle w:val="Textkrper"/>
            </w:pPr>
          </w:p>
          <w:p w14:paraId="4DB3B791" w14:textId="77777777" w:rsidR="00281BAF" w:rsidRPr="00A335C5" w:rsidRDefault="00281BAF" w:rsidP="003B0BA5">
            <w:pPr>
              <w:pStyle w:val="Textkrper"/>
            </w:pPr>
          </w:p>
          <w:p w14:paraId="029616B6" w14:textId="77777777" w:rsidR="00281BAF" w:rsidRPr="00A335C5" w:rsidRDefault="00281BAF" w:rsidP="003B0BA5">
            <w:pPr>
              <w:pStyle w:val="Textkrper"/>
            </w:pPr>
          </w:p>
          <w:p w14:paraId="52F20035" w14:textId="77777777" w:rsidR="00281BAF" w:rsidRPr="00A335C5" w:rsidRDefault="00281BAF" w:rsidP="003B0BA5">
            <w:pPr>
              <w:pStyle w:val="Textkrper"/>
            </w:pPr>
          </w:p>
          <w:p w14:paraId="28FEE506" w14:textId="77777777" w:rsidR="00281BAF" w:rsidRPr="00A335C5" w:rsidRDefault="00281BAF" w:rsidP="003B0BA5">
            <w:pPr>
              <w:pStyle w:val="Textkrper"/>
            </w:pPr>
          </w:p>
        </w:tc>
        <w:tc>
          <w:tcPr>
            <w:tcW w:w="3685" w:type="dxa"/>
          </w:tcPr>
          <w:p w14:paraId="55A4D3A5" w14:textId="77777777" w:rsidR="00281BAF" w:rsidRPr="00A335C5" w:rsidRDefault="00281BAF" w:rsidP="003B0BA5">
            <w:pPr>
              <w:pStyle w:val="berschrift2"/>
              <w:outlineLvl w:val="1"/>
              <w:rPr>
                <w:rFonts w:ascii="Source Sans Pro" w:hAnsi="Source Sans Pro"/>
              </w:rPr>
            </w:pPr>
            <w:r w:rsidRPr="00A335C5">
              <w:rPr>
                <w:rFonts w:ascii="Source Sans Pro" w:hAnsi="Source Sans Pro"/>
                <w:noProof/>
              </w:rPr>
              <w:drawing>
                <wp:anchor distT="0" distB="0" distL="114300" distR="114300" simplePos="0" relativeHeight="252497920" behindDoc="0" locked="0" layoutInCell="1" allowOverlap="1" wp14:anchorId="60D16F34" wp14:editId="5DA40238">
                  <wp:simplePos x="0" y="0"/>
                  <wp:positionH relativeFrom="column">
                    <wp:posOffset>708660</wp:posOffset>
                  </wp:positionH>
                  <wp:positionV relativeFrom="paragraph">
                    <wp:posOffset>185420</wp:posOffset>
                  </wp:positionV>
                  <wp:extent cx="1581150" cy="1581150"/>
                  <wp:effectExtent l="0" t="0" r="0" b="0"/>
                  <wp:wrapNone/>
                  <wp:docPr id="449" name="Grafik 449" descr="C:\Users\hk331ls\Desktop\726221_web_R_K_B_by_redsheep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k331ls\Desktop\726221_web_R_K_B_by_redsheep_pixelio.d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A2F55A8" w14:textId="77777777" w:rsidR="00281BAF" w:rsidRPr="00A335C5" w:rsidRDefault="00281BAF" w:rsidP="00281BAF">
      <w:pPr>
        <w:pStyle w:val="berschrift2"/>
        <w:rPr>
          <w:rFonts w:ascii="Source Sans Pro" w:hAnsi="Source Sans Pro"/>
        </w:rPr>
      </w:pPr>
    </w:p>
    <w:p w14:paraId="34F60937" w14:textId="77777777" w:rsidR="00281BAF" w:rsidRPr="00A335C5" w:rsidRDefault="00281BAF" w:rsidP="00281BAF">
      <w:pPr>
        <w:pStyle w:val="Textkrper"/>
      </w:pPr>
    </w:p>
    <w:p w14:paraId="5DCC4E22" w14:textId="77777777" w:rsidR="00281BAF" w:rsidRPr="00A335C5" w:rsidRDefault="00281BAF" w:rsidP="00281BAF">
      <w:pPr>
        <w:spacing w:line="240" w:lineRule="exact"/>
      </w:pPr>
    </w:p>
    <w:p w14:paraId="01DE4F50" w14:textId="77777777" w:rsidR="00281BAF" w:rsidRPr="00A335C5" w:rsidRDefault="00281BAF" w:rsidP="00281BAF">
      <w:pPr>
        <w:pStyle w:val="berschrift2"/>
        <w:rPr>
          <w:rFonts w:ascii="Source Sans Pro" w:hAnsi="Source Sans Pro"/>
          <w:lang w:val="en-GB"/>
        </w:rPr>
      </w:pPr>
      <w:r w:rsidRPr="00A335C5">
        <w:rPr>
          <w:rFonts w:ascii="Source Sans Pro" w:hAnsi="Source Sans Pro"/>
          <w:lang w:val="en-GB"/>
        </w:rPr>
        <w:t>Family types</w:t>
      </w:r>
    </w:p>
    <w:tbl>
      <w:tblPr>
        <w:tblStyle w:val="Tabellenraster"/>
        <w:tblW w:w="7371" w:type="dxa"/>
        <w:tblInd w:w="108" w:type="dxa"/>
        <w:tblLook w:val="04A0" w:firstRow="1" w:lastRow="0" w:firstColumn="1" w:lastColumn="0" w:noHBand="0" w:noVBand="1"/>
      </w:tblPr>
      <w:tblGrid>
        <w:gridCol w:w="7371"/>
      </w:tblGrid>
      <w:tr w:rsidR="00281BAF" w:rsidRPr="00A335C5" w14:paraId="2657B3F7" w14:textId="77777777" w:rsidTr="003B0BA5">
        <w:trPr>
          <w:trHeight w:val="1387"/>
        </w:trPr>
        <w:tc>
          <w:tcPr>
            <w:tcW w:w="7371" w:type="dxa"/>
            <w:shd w:val="pct10" w:color="auto" w:fill="auto"/>
          </w:tcPr>
          <w:p w14:paraId="48956530" w14:textId="77777777" w:rsidR="00281BAF" w:rsidRPr="00136774" w:rsidRDefault="00281BAF" w:rsidP="003B0BA5">
            <w:pPr>
              <w:pStyle w:val="AufgabeEbene1"/>
              <w:numPr>
                <w:ilvl w:val="0"/>
                <w:numId w:val="0"/>
              </w:numPr>
              <w:ind w:left="284" w:hanging="284"/>
              <w:jc w:val="left"/>
              <w:rPr>
                <w:color w:val="A6A6A6" w:themeColor="background1" w:themeShade="A6"/>
                <w:sz w:val="24"/>
                <w:szCs w:val="24"/>
              </w:rPr>
            </w:pPr>
            <w:r w:rsidRPr="00136774">
              <w:rPr>
                <w:noProof/>
                <w:szCs w:val="24"/>
              </w:rPr>
              <w:drawing>
                <wp:anchor distT="0" distB="0" distL="114300" distR="114300" simplePos="0" relativeHeight="252526592" behindDoc="0" locked="0" layoutInCell="1" allowOverlap="1" wp14:anchorId="77F6007F" wp14:editId="337E0664">
                  <wp:simplePos x="0" y="0"/>
                  <wp:positionH relativeFrom="column">
                    <wp:posOffset>5427345</wp:posOffset>
                  </wp:positionH>
                  <wp:positionV relativeFrom="paragraph">
                    <wp:posOffset>21590</wp:posOffset>
                  </wp:positionV>
                  <wp:extent cx="314325" cy="314325"/>
                  <wp:effectExtent l="0" t="0" r="9525" b="952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6774">
              <w:rPr>
                <w:noProof/>
                <w:szCs w:val="24"/>
              </w:rPr>
              <w:drawing>
                <wp:anchor distT="0" distB="0" distL="114300" distR="114300" simplePos="0" relativeHeight="252510208" behindDoc="0" locked="0" layoutInCell="1" allowOverlap="1" wp14:anchorId="04C806B8" wp14:editId="08B672E6">
                  <wp:simplePos x="0" y="0"/>
                  <wp:positionH relativeFrom="column">
                    <wp:posOffset>4678680</wp:posOffset>
                  </wp:positionH>
                  <wp:positionV relativeFrom="paragraph">
                    <wp:posOffset>395605</wp:posOffset>
                  </wp:positionV>
                  <wp:extent cx="681355" cy="676910"/>
                  <wp:effectExtent l="0" t="0" r="4445" b="889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1355" cy="676910"/>
                          </a:xfrm>
                          <a:prstGeom prst="rect">
                            <a:avLst/>
                          </a:prstGeom>
                          <a:noFill/>
                        </pic:spPr>
                      </pic:pic>
                    </a:graphicData>
                  </a:graphic>
                  <wp14:sizeRelH relativeFrom="page">
                    <wp14:pctWidth>0</wp14:pctWidth>
                  </wp14:sizeRelH>
                  <wp14:sizeRelV relativeFrom="page">
                    <wp14:pctHeight>0</wp14:pctHeight>
                  </wp14:sizeRelV>
                </wp:anchor>
              </w:drawing>
            </w:r>
            <w:r w:rsidRPr="00136774">
              <w:rPr>
                <w:noProof/>
                <w:szCs w:val="24"/>
              </w:rPr>
              <w:drawing>
                <wp:anchor distT="0" distB="0" distL="114300" distR="114300" simplePos="0" relativeHeight="252511232" behindDoc="0" locked="0" layoutInCell="1" allowOverlap="1" wp14:anchorId="5A62A1EB" wp14:editId="14EA8F56">
                  <wp:simplePos x="0" y="0"/>
                  <wp:positionH relativeFrom="column">
                    <wp:posOffset>5039360</wp:posOffset>
                  </wp:positionH>
                  <wp:positionV relativeFrom="paragraph">
                    <wp:posOffset>33655</wp:posOffset>
                  </wp:positionV>
                  <wp:extent cx="323215" cy="311150"/>
                  <wp:effectExtent l="0" t="0" r="635"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136774">
              <w:rPr>
                <w:noProof/>
                <w:szCs w:val="24"/>
              </w:rPr>
              <w:drawing>
                <wp:anchor distT="0" distB="0" distL="114300" distR="114300" simplePos="0" relativeHeight="252512256" behindDoc="0" locked="0" layoutInCell="0" allowOverlap="1" wp14:anchorId="05899D5A" wp14:editId="0B6647A3">
                  <wp:simplePos x="0" y="0"/>
                  <wp:positionH relativeFrom="rightMargin">
                    <wp:posOffset>157480</wp:posOffset>
                  </wp:positionH>
                  <wp:positionV relativeFrom="paragraph">
                    <wp:posOffset>29845</wp:posOffset>
                  </wp:positionV>
                  <wp:extent cx="302260" cy="323850"/>
                  <wp:effectExtent l="0" t="0" r="2540" b="0"/>
                  <wp:wrapNone/>
                  <wp:docPr id="3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6774">
              <w:rPr>
                <w:sz w:val="24"/>
                <w:szCs w:val="24"/>
                <w:lang w:val="en-US"/>
              </w:rPr>
              <w:t xml:space="preserve">      Here is a film about different kinds of families. Which kinds of fam</w:t>
            </w:r>
            <w:r w:rsidRPr="00136774">
              <w:rPr>
                <w:sz w:val="24"/>
                <w:szCs w:val="24"/>
                <w:lang w:val="en-US"/>
              </w:rPr>
              <w:t>i</w:t>
            </w:r>
            <w:r w:rsidRPr="00136774">
              <w:rPr>
                <w:sz w:val="24"/>
                <w:szCs w:val="24"/>
                <w:lang w:val="en-US"/>
              </w:rPr>
              <w:t>lies are there?</w:t>
            </w:r>
            <w:r w:rsidRPr="00136774">
              <w:rPr>
                <w:sz w:val="24"/>
                <w:szCs w:val="24"/>
                <w:lang w:val="en-US"/>
              </w:rPr>
              <w:br/>
            </w:r>
            <w:r w:rsidRPr="00136774">
              <w:rPr>
                <w:color w:val="A6A6A6" w:themeColor="background1" w:themeShade="A6"/>
                <w:sz w:val="24"/>
                <w:szCs w:val="24"/>
              </w:rPr>
              <w:t>Schauen Sie sich den Film an. Welche Familientypen gibt es?</w:t>
            </w:r>
          </w:p>
        </w:tc>
      </w:tr>
    </w:tbl>
    <w:p w14:paraId="0D9FC6D4" w14:textId="77777777" w:rsidR="00281BAF" w:rsidRPr="00A335C5" w:rsidRDefault="00281BAF" w:rsidP="00281BAF">
      <w:pPr>
        <w:spacing w:line="240" w:lineRule="exact"/>
      </w:pPr>
    </w:p>
    <w:p w14:paraId="459B5A0E" w14:textId="77777777" w:rsidR="00281BAF" w:rsidRPr="00A335C5" w:rsidRDefault="00281BAF" w:rsidP="00281BAF">
      <w:pPr>
        <w:spacing w:line="240" w:lineRule="exact"/>
      </w:pPr>
    </w:p>
    <w:p w14:paraId="73DA96E9" w14:textId="77777777" w:rsidR="00281BAF" w:rsidRPr="00A335C5" w:rsidRDefault="00281BAF" w:rsidP="00281BAF">
      <w:pPr>
        <w:spacing w:line="240" w:lineRule="exact"/>
      </w:pPr>
    </w:p>
    <w:p w14:paraId="23DC61F5" w14:textId="77777777" w:rsidR="00281BAF" w:rsidRPr="00A335C5" w:rsidRDefault="00281BAF" w:rsidP="00281BAF">
      <w:pPr>
        <w:spacing w:line="240" w:lineRule="exact"/>
      </w:pPr>
    </w:p>
    <w:p w14:paraId="58A6AA7A" w14:textId="77777777" w:rsidR="00281BAF" w:rsidRPr="00A335C5" w:rsidRDefault="00281BAF" w:rsidP="00281BAF">
      <w:pPr>
        <w:spacing w:line="240" w:lineRule="exact"/>
      </w:pPr>
    </w:p>
    <w:p w14:paraId="0CE6E630" w14:textId="77777777" w:rsidR="00281BAF" w:rsidRPr="00A335C5" w:rsidRDefault="00281BAF" w:rsidP="00281BAF">
      <w:pPr>
        <w:pStyle w:val="Marginaliegrau"/>
        <w:framePr w:wrap="around" w:x="8653" w:y="607"/>
      </w:pPr>
      <w:r w:rsidRPr="00A335C5">
        <w:lastRenderedPageBreak/>
        <w:t>Quellen:</w:t>
      </w:r>
    </w:p>
    <w:p w14:paraId="11196714" w14:textId="77777777" w:rsidR="00281BAF" w:rsidRPr="00A335C5" w:rsidRDefault="00281BAF" w:rsidP="00281BAF">
      <w:pPr>
        <w:pStyle w:val="Marginaliegrau"/>
        <w:framePr w:wrap="around" w:x="8653" w:y="607"/>
      </w:pPr>
      <w:r w:rsidRPr="00A335C5">
        <w:t>S. Hofschlaeger, P</w:t>
      </w:r>
      <w:r w:rsidRPr="00A335C5">
        <w:t>I</w:t>
      </w:r>
      <w:r w:rsidRPr="00A335C5">
        <w:t>XELIO (</w:t>
      </w:r>
      <w:hyperlink r:id="rId60" w:history="1">
        <w:r w:rsidRPr="00A335C5">
          <w:rPr>
            <w:rStyle w:val="Hyperlink"/>
            <w:color w:val="auto"/>
            <w:u w:val="none"/>
          </w:rPr>
          <w:t>www.pixelio.de</w:t>
        </w:r>
      </w:hyperlink>
      <w:r w:rsidRPr="00A335C5">
        <w:t>)</w:t>
      </w:r>
    </w:p>
    <w:p w14:paraId="1694211E" w14:textId="77777777" w:rsidR="00281BAF" w:rsidRPr="00A335C5" w:rsidRDefault="00281BAF" w:rsidP="00281BAF">
      <w:pPr>
        <w:pStyle w:val="Marginaliegrau"/>
        <w:framePr w:wrap="around" w:x="8653" w:y="607"/>
      </w:pPr>
      <w:r w:rsidRPr="00A335C5">
        <w:t>Redsheep, PIXELIO (</w:t>
      </w:r>
      <w:hyperlink r:id="rId61" w:history="1">
        <w:r w:rsidRPr="00A335C5">
          <w:rPr>
            <w:rStyle w:val="Hyperlink"/>
            <w:color w:val="auto"/>
            <w:u w:val="none"/>
          </w:rPr>
          <w:t>www.pixelio.de</w:t>
        </w:r>
      </w:hyperlink>
      <w:r w:rsidRPr="00A335C5">
        <w:t>)</w:t>
      </w:r>
    </w:p>
    <w:p w14:paraId="4BC72DE0" w14:textId="77777777" w:rsidR="00281BAF" w:rsidRPr="00A335C5" w:rsidRDefault="00281BAF" w:rsidP="00281BAF">
      <w:pPr>
        <w:pStyle w:val="Marginaliegrau"/>
        <w:framePr w:wrap="around" w:x="8653" w:y="607"/>
      </w:pPr>
      <w:r w:rsidRPr="00A335C5">
        <w:t>Pixplosion, PIXELIO (</w:t>
      </w:r>
      <w:hyperlink r:id="rId62" w:history="1">
        <w:r w:rsidRPr="00A335C5">
          <w:rPr>
            <w:rStyle w:val="Hyperlink"/>
            <w:color w:val="auto"/>
            <w:u w:val="none"/>
          </w:rPr>
          <w:t>www.pixelio.de</w:t>
        </w:r>
      </w:hyperlink>
      <w:r w:rsidRPr="00A335C5">
        <w:t xml:space="preserve">) </w:t>
      </w:r>
    </w:p>
    <w:p w14:paraId="3337CA22" w14:textId="77777777" w:rsidR="00281BAF" w:rsidRPr="00A335C5" w:rsidRDefault="00281BAF" w:rsidP="00281BAF">
      <w:pPr>
        <w:pStyle w:val="Marginaliegrau"/>
        <w:framePr w:wrap="around" w:x="8653" w:y="607"/>
      </w:pPr>
      <w:r w:rsidRPr="00A335C5">
        <w:t>A. Hofschlaeger, P</w:t>
      </w:r>
      <w:r w:rsidRPr="00A335C5">
        <w:t>I</w:t>
      </w:r>
      <w:r w:rsidRPr="00A335C5">
        <w:t>XELIO (</w:t>
      </w:r>
      <w:hyperlink r:id="rId63" w:history="1">
        <w:r w:rsidRPr="00A335C5">
          <w:rPr>
            <w:rStyle w:val="Hyperlink"/>
            <w:color w:val="auto"/>
            <w:u w:val="none"/>
          </w:rPr>
          <w:t>www.pixelio.de</w:t>
        </w:r>
      </w:hyperlink>
      <w:r w:rsidRPr="00A335C5">
        <w:t>)</w:t>
      </w:r>
    </w:p>
    <w:p w14:paraId="7E52596F" w14:textId="77777777" w:rsidR="00281BAF" w:rsidRPr="00A335C5" w:rsidRDefault="00281BAF" w:rsidP="00281BAF">
      <w:pPr>
        <w:spacing w:line="240" w:lineRule="exact"/>
      </w:pPr>
      <w:r w:rsidRPr="00A335C5">
        <w:br w:type="page"/>
      </w:r>
    </w:p>
    <w:p w14:paraId="383DE46C" w14:textId="77777777" w:rsidR="00281BAF" w:rsidRPr="00136774" w:rsidRDefault="00281BAF" w:rsidP="00281BAF">
      <w:pPr>
        <w:pStyle w:val="berschrift2"/>
        <w:spacing w:before="0" w:after="0"/>
        <w:rPr>
          <w:rFonts w:ascii="Source Sans Pro" w:hAnsi="Source Sans Pro"/>
          <w:sz w:val="28"/>
          <w:szCs w:val="28"/>
          <w:lang w:val="en-GB"/>
        </w:rPr>
      </w:pPr>
      <w:r w:rsidRPr="00136774">
        <w:rPr>
          <w:rFonts w:ascii="Source Sans Pro" w:hAnsi="Source Sans Pro"/>
          <w:sz w:val="28"/>
          <w:szCs w:val="28"/>
          <w:lang w:val="en-GB"/>
        </w:rPr>
        <w:lastRenderedPageBreak/>
        <w:t>Family types</w:t>
      </w:r>
    </w:p>
    <w:p w14:paraId="3970C8B2" w14:textId="77777777" w:rsidR="00281BAF" w:rsidRPr="00281BAF" w:rsidRDefault="00281BAF" w:rsidP="00281BAF">
      <w:pPr>
        <w:pStyle w:val="AufgabeEbene1"/>
        <w:numPr>
          <w:ilvl w:val="0"/>
          <w:numId w:val="56"/>
        </w:numPr>
        <w:spacing w:before="120" w:after="60"/>
        <w:jc w:val="left"/>
        <w:rPr>
          <w:sz w:val="24"/>
          <w:szCs w:val="24"/>
        </w:rPr>
      </w:pPr>
      <w:r w:rsidRPr="00B307B9">
        <w:rPr>
          <w:noProof/>
          <w:lang w:eastAsia="de-DE"/>
        </w:rPr>
        <w:drawing>
          <wp:anchor distT="0" distB="0" distL="114300" distR="114300" simplePos="0" relativeHeight="252461056" behindDoc="0" locked="0" layoutInCell="1" allowOverlap="1" wp14:anchorId="6DD6E5B2" wp14:editId="6836C151">
            <wp:simplePos x="0" y="0"/>
            <wp:positionH relativeFrom="column">
              <wp:posOffset>5071110</wp:posOffset>
            </wp:positionH>
            <wp:positionV relativeFrom="paragraph">
              <wp:posOffset>100965</wp:posOffset>
            </wp:positionV>
            <wp:extent cx="318770" cy="318770"/>
            <wp:effectExtent l="0" t="0" r="5080" b="5080"/>
            <wp:wrapNone/>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B307B9">
        <w:rPr>
          <w:noProof/>
          <w:lang w:eastAsia="de-DE"/>
        </w:rPr>
        <w:drawing>
          <wp:anchor distT="0" distB="0" distL="114300" distR="114300" simplePos="0" relativeHeight="252463104" behindDoc="0" locked="0" layoutInCell="0" allowOverlap="1" wp14:anchorId="17A33099" wp14:editId="6A8C0DD5">
            <wp:simplePos x="0" y="0"/>
            <wp:positionH relativeFrom="rightMargin">
              <wp:posOffset>129540</wp:posOffset>
            </wp:positionH>
            <wp:positionV relativeFrom="paragraph">
              <wp:posOffset>97790</wp:posOffset>
            </wp:positionV>
            <wp:extent cx="302260" cy="323850"/>
            <wp:effectExtent l="0" t="0" r="2540" b="0"/>
            <wp:wrapNone/>
            <wp:docPr id="244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1BAF">
        <w:rPr>
          <w:sz w:val="24"/>
          <w:szCs w:val="24"/>
          <w:lang w:val="en-US"/>
        </w:rPr>
        <w:t xml:space="preserve">There are many different kinds of families. Match the pictures with the descriptions from </w:t>
      </w:r>
      <w:r w:rsidRPr="00281BAF">
        <w:rPr>
          <w:sz w:val="24"/>
          <w:szCs w:val="24"/>
          <w:u w:val="single"/>
          <w:lang w:val="en-US"/>
        </w:rPr>
        <w:t>Wordbank 1</w:t>
      </w:r>
      <w:r w:rsidRPr="00281BAF">
        <w:rPr>
          <w:sz w:val="24"/>
          <w:szCs w:val="24"/>
          <w:lang w:val="en-US"/>
        </w:rPr>
        <w:t>.</w:t>
      </w:r>
      <w:r w:rsidRPr="00281BAF">
        <w:rPr>
          <w:sz w:val="24"/>
          <w:szCs w:val="24"/>
          <w:lang w:val="en-US"/>
        </w:rPr>
        <w:br/>
      </w:r>
      <w:r w:rsidRPr="00281BAF">
        <w:rPr>
          <w:color w:val="A6A6A6" w:themeColor="background1" w:themeShade="A6"/>
          <w:sz w:val="24"/>
          <w:szCs w:val="24"/>
        </w:rPr>
        <w:t>Es gibt viele verschiedene Familienformen. Ordnen Sie die Beschre</w:t>
      </w:r>
      <w:r w:rsidRPr="00281BAF">
        <w:rPr>
          <w:color w:val="A6A6A6" w:themeColor="background1" w:themeShade="A6"/>
          <w:sz w:val="24"/>
          <w:szCs w:val="24"/>
        </w:rPr>
        <w:t>i</w:t>
      </w:r>
      <w:r w:rsidRPr="00281BAF">
        <w:rPr>
          <w:color w:val="A6A6A6" w:themeColor="background1" w:themeShade="A6"/>
          <w:sz w:val="24"/>
          <w:szCs w:val="24"/>
        </w:rPr>
        <w:t>bungen aus der Wordbank 1 den Bildern zu</w:t>
      </w:r>
      <w:r w:rsidRPr="00281BAF">
        <w:rPr>
          <w:sz w:val="24"/>
          <w:szCs w:val="24"/>
        </w:rPr>
        <w:t>. (5 min.)</w:t>
      </w:r>
    </w:p>
    <w:p w14:paraId="36D016C0" w14:textId="77777777" w:rsidR="00281BAF" w:rsidRPr="00A335C5" w:rsidRDefault="00281BAF" w:rsidP="00281BAF">
      <w:pPr>
        <w:pStyle w:val="Marginaliegrau"/>
        <w:framePr w:wrap="around"/>
        <w:rPr>
          <w:lang w:val="en-US"/>
        </w:rPr>
      </w:pPr>
      <w:r w:rsidRPr="00A335C5">
        <w:rPr>
          <w:u w:val="single"/>
          <w:lang w:val="en-US"/>
        </w:rPr>
        <w:t>Wordbank 1</w:t>
      </w:r>
      <w:r w:rsidRPr="00A335C5">
        <w:rPr>
          <w:lang w:val="en-US"/>
        </w:rPr>
        <w:t>:</w:t>
      </w:r>
    </w:p>
    <w:p w14:paraId="6805A588" w14:textId="77777777" w:rsidR="00281BAF" w:rsidRPr="00A335C5" w:rsidRDefault="00281BAF" w:rsidP="00281BAF">
      <w:pPr>
        <w:pStyle w:val="Marginaliegrau"/>
        <w:framePr w:wrap="around"/>
        <w:rPr>
          <w:lang w:val="en-US"/>
        </w:rPr>
      </w:pPr>
      <w:proofErr w:type="gramStart"/>
      <w:r w:rsidRPr="00A335C5">
        <w:rPr>
          <w:lang w:val="en-US"/>
        </w:rPr>
        <w:t>rainbow</w:t>
      </w:r>
      <w:proofErr w:type="gramEnd"/>
      <w:r w:rsidRPr="00A335C5">
        <w:rPr>
          <w:lang w:val="en-US"/>
        </w:rPr>
        <w:t xml:space="preserve"> family/ </w:t>
      </w:r>
    </w:p>
    <w:p w14:paraId="3BAC2DD2" w14:textId="77777777" w:rsidR="00281BAF" w:rsidRPr="00281BAF" w:rsidRDefault="00281BAF" w:rsidP="00281BAF">
      <w:pPr>
        <w:pStyle w:val="Marginaliegrau"/>
        <w:framePr w:wrap="around"/>
        <w:rPr>
          <w:color w:val="808080" w:themeColor="background1" w:themeShade="80"/>
        </w:rPr>
      </w:pPr>
      <w:r w:rsidRPr="00281BAF">
        <w:rPr>
          <w:color w:val="808080" w:themeColor="background1" w:themeShade="80"/>
        </w:rPr>
        <w:t>Regenbogenfamilie;</w:t>
      </w:r>
    </w:p>
    <w:p w14:paraId="57669BD7" w14:textId="77777777" w:rsidR="00281BAF" w:rsidRPr="00281BAF" w:rsidRDefault="00281BAF" w:rsidP="00281BAF">
      <w:pPr>
        <w:pStyle w:val="Marginaliegrau"/>
        <w:framePr w:wrap="around"/>
      </w:pPr>
    </w:p>
    <w:p w14:paraId="16757D0C" w14:textId="77777777" w:rsidR="00281BAF" w:rsidRPr="00281BAF" w:rsidRDefault="00281BAF" w:rsidP="00281BAF">
      <w:pPr>
        <w:pStyle w:val="Marginaliegrau"/>
        <w:framePr w:wrap="around"/>
      </w:pPr>
      <w:r w:rsidRPr="00281BAF">
        <w:t xml:space="preserve">nuclear family/ </w:t>
      </w:r>
    </w:p>
    <w:p w14:paraId="344AE517" w14:textId="77777777" w:rsidR="00281BAF" w:rsidRPr="00281BAF" w:rsidRDefault="00281BAF" w:rsidP="00281BAF">
      <w:pPr>
        <w:pStyle w:val="Marginaliegrau"/>
        <w:framePr w:wrap="around"/>
        <w:rPr>
          <w:color w:val="808080" w:themeColor="background1" w:themeShade="80"/>
        </w:rPr>
      </w:pPr>
      <w:r w:rsidRPr="00281BAF">
        <w:rPr>
          <w:color w:val="808080" w:themeColor="background1" w:themeShade="80"/>
        </w:rPr>
        <w:t>Kernfamilie;</w:t>
      </w:r>
    </w:p>
    <w:p w14:paraId="384371E2" w14:textId="77777777" w:rsidR="00281BAF" w:rsidRPr="00281BAF" w:rsidRDefault="00281BAF" w:rsidP="00281BAF">
      <w:pPr>
        <w:pStyle w:val="Marginaliegrau"/>
        <w:framePr w:wrap="around"/>
      </w:pPr>
    </w:p>
    <w:p w14:paraId="0E74AC5E" w14:textId="77777777" w:rsidR="00281BAF" w:rsidRPr="00281BAF" w:rsidRDefault="00281BAF" w:rsidP="00281BAF">
      <w:pPr>
        <w:pStyle w:val="Marginaliegrau"/>
        <w:framePr w:wrap="around"/>
      </w:pPr>
      <w:r w:rsidRPr="00281BAF">
        <w:t xml:space="preserve">single parent family/ </w:t>
      </w:r>
    </w:p>
    <w:p w14:paraId="2D054DA5" w14:textId="77777777" w:rsidR="00281BAF" w:rsidRPr="00281BAF" w:rsidRDefault="00281BAF" w:rsidP="00281BAF">
      <w:pPr>
        <w:pStyle w:val="Marginaliegrau"/>
        <w:framePr w:wrap="around"/>
        <w:rPr>
          <w:color w:val="808080" w:themeColor="background1" w:themeShade="80"/>
        </w:rPr>
      </w:pPr>
      <w:r w:rsidRPr="00281BAF">
        <w:rPr>
          <w:color w:val="808080" w:themeColor="background1" w:themeShade="80"/>
        </w:rPr>
        <w:t>Ein-Elternteil-Familie;</w:t>
      </w:r>
    </w:p>
    <w:p w14:paraId="3F806EF6" w14:textId="77777777" w:rsidR="00281BAF" w:rsidRPr="00281BAF" w:rsidRDefault="00281BAF" w:rsidP="00281BAF">
      <w:pPr>
        <w:pStyle w:val="Marginaliegrau"/>
        <w:framePr w:wrap="around"/>
      </w:pPr>
    </w:p>
    <w:p w14:paraId="3D2D99CD" w14:textId="77777777" w:rsidR="00281BAF" w:rsidRPr="00A335C5" w:rsidRDefault="00281BAF" w:rsidP="00281BAF">
      <w:pPr>
        <w:pStyle w:val="Marginaliegrau"/>
        <w:framePr w:wrap="around"/>
        <w:rPr>
          <w:lang w:val="en-US"/>
        </w:rPr>
      </w:pPr>
      <w:proofErr w:type="gramStart"/>
      <w:r w:rsidRPr="00A335C5">
        <w:rPr>
          <w:lang w:val="en-US"/>
        </w:rPr>
        <w:t>patchwork</w:t>
      </w:r>
      <w:proofErr w:type="gramEnd"/>
      <w:r w:rsidRPr="00A335C5">
        <w:rPr>
          <w:lang w:val="en-US"/>
        </w:rPr>
        <w:t xml:space="preserve"> family or e</w:t>
      </w:r>
      <w:r w:rsidRPr="00A335C5">
        <w:rPr>
          <w:lang w:val="en-US"/>
        </w:rPr>
        <w:t>x</w:t>
      </w:r>
      <w:r w:rsidRPr="00A335C5">
        <w:rPr>
          <w:lang w:val="en-US"/>
        </w:rPr>
        <w:t xml:space="preserve">tended family/ </w:t>
      </w:r>
    </w:p>
    <w:p w14:paraId="19721D6C" w14:textId="77777777" w:rsidR="00281BAF" w:rsidRPr="00A335C5" w:rsidRDefault="00281BAF" w:rsidP="00281BAF">
      <w:pPr>
        <w:pStyle w:val="Marginaliegrau"/>
        <w:framePr w:wrap="around"/>
        <w:rPr>
          <w:color w:val="808080" w:themeColor="background1" w:themeShade="80"/>
          <w:lang w:val="en-US"/>
        </w:rPr>
      </w:pPr>
      <w:r w:rsidRPr="00A335C5">
        <w:rPr>
          <w:color w:val="808080" w:themeColor="background1" w:themeShade="80"/>
          <w:lang w:val="en-US"/>
        </w:rPr>
        <w:t>Patchwork-Familie</w:t>
      </w: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856"/>
        <w:gridCol w:w="3402"/>
      </w:tblGrid>
      <w:tr w:rsidR="00281BAF" w:rsidRPr="00A335C5" w14:paraId="77B52565" w14:textId="77777777" w:rsidTr="003B0BA5">
        <w:trPr>
          <w:trHeight w:val="242"/>
        </w:trPr>
        <w:tc>
          <w:tcPr>
            <w:tcW w:w="3856" w:type="dxa"/>
            <w:shd w:val="clear" w:color="auto" w:fill="D9D9D9" w:themeFill="background1" w:themeFillShade="D9"/>
          </w:tcPr>
          <w:p w14:paraId="49DF8ACE" w14:textId="77777777" w:rsidR="00281BAF" w:rsidRPr="00A335C5" w:rsidRDefault="00281BAF" w:rsidP="003B0BA5">
            <w:pPr>
              <w:pStyle w:val="TabelleKopflinks"/>
              <w:rPr>
                <w:lang w:val="en-GB"/>
              </w:rPr>
            </w:pPr>
            <w:r w:rsidRPr="00A335C5">
              <w:rPr>
                <w:lang w:val="en-GB"/>
              </w:rPr>
              <w:t>Pictures/Bilder</w:t>
            </w:r>
          </w:p>
        </w:tc>
        <w:tc>
          <w:tcPr>
            <w:tcW w:w="3402" w:type="dxa"/>
            <w:shd w:val="clear" w:color="auto" w:fill="D9D9D9" w:themeFill="background1" w:themeFillShade="D9"/>
          </w:tcPr>
          <w:p w14:paraId="1FDCE11F" w14:textId="77777777" w:rsidR="00281BAF" w:rsidRPr="00A335C5" w:rsidRDefault="00281BAF" w:rsidP="003B0BA5">
            <w:pPr>
              <w:pStyle w:val="TabelleKopflinks"/>
              <w:rPr>
                <w:lang w:val="en-GB"/>
              </w:rPr>
            </w:pPr>
            <w:r w:rsidRPr="00A335C5">
              <w:rPr>
                <w:lang w:val="en-GB"/>
              </w:rPr>
              <w:t>Description/Beschreibung</w:t>
            </w:r>
          </w:p>
        </w:tc>
      </w:tr>
      <w:tr w:rsidR="00281BAF" w:rsidRPr="00281BAF" w14:paraId="59812972" w14:textId="77777777" w:rsidTr="003B0BA5">
        <w:trPr>
          <w:trHeight w:val="232"/>
        </w:trPr>
        <w:tc>
          <w:tcPr>
            <w:tcW w:w="3856" w:type="dxa"/>
            <w:shd w:val="clear" w:color="auto" w:fill="auto"/>
          </w:tcPr>
          <w:p w14:paraId="7B688A4D" w14:textId="77777777" w:rsidR="00281BAF" w:rsidRPr="00A335C5" w:rsidRDefault="00281BAF" w:rsidP="003B0BA5">
            <w:pPr>
              <w:pStyle w:val="Textkrper"/>
              <w:rPr>
                <w:lang w:val="en-GB"/>
              </w:rPr>
            </w:pPr>
            <w:r w:rsidRPr="00A335C5">
              <w:rPr>
                <w:noProof/>
              </w:rPr>
              <w:drawing>
                <wp:inline distT="0" distB="0" distL="0" distR="0" wp14:anchorId="19FBA3AF" wp14:editId="65C33B5A">
                  <wp:extent cx="1247775" cy="934437"/>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3126" b="3750"/>
                          <a:stretch/>
                        </pic:blipFill>
                        <pic:spPr bwMode="auto">
                          <a:xfrm>
                            <a:off x="0" y="0"/>
                            <a:ext cx="1259686" cy="94335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748E9A7D" w14:textId="77777777" w:rsidR="00281BAF" w:rsidRDefault="00281BAF" w:rsidP="003B0BA5">
            <w:pPr>
              <w:pStyle w:val="Textkrper"/>
              <w:rPr>
                <w:sz w:val="24"/>
                <w:lang w:val="en-GB"/>
              </w:rPr>
            </w:pPr>
            <w:r w:rsidRPr="00136774">
              <w:rPr>
                <w:sz w:val="24"/>
                <w:lang w:val="en-GB"/>
              </w:rPr>
              <w:t xml:space="preserve">Type:             </w:t>
            </w:r>
          </w:p>
          <w:p w14:paraId="1DC9AA9E" w14:textId="77777777" w:rsidR="00281BAF" w:rsidRPr="00136774" w:rsidRDefault="00281BAF" w:rsidP="003B0BA5">
            <w:pPr>
              <w:pStyle w:val="Textkrper"/>
              <w:rPr>
                <w:sz w:val="24"/>
                <w:lang w:val="en-GB"/>
              </w:rPr>
            </w:pPr>
            <w:r w:rsidRPr="00136774">
              <w:rPr>
                <w:sz w:val="24"/>
                <w:lang w:val="en-GB"/>
              </w:rPr>
              <w:t>si</w:t>
            </w:r>
            <w:r>
              <w:rPr>
                <w:sz w:val="24"/>
                <w:lang w:val="en-GB"/>
              </w:rPr>
              <w:t>ngle parent family</w:t>
            </w:r>
          </w:p>
          <w:p w14:paraId="5CA336F4" w14:textId="77777777" w:rsidR="00281BAF" w:rsidRPr="00136774" w:rsidRDefault="00281BAF" w:rsidP="003B0BA5">
            <w:pPr>
              <w:pStyle w:val="Textkrper"/>
              <w:rPr>
                <w:sz w:val="24"/>
                <w:lang w:val="en-GB"/>
              </w:rPr>
            </w:pPr>
            <w:r w:rsidRPr="00136774">
              <w:rPr>
                <w:sz w:val="24"/>
                <w:lang w:val="en-GB"/>
              </w:rPr>
              <w:t>My feelings:</w:t>
            </w:r>
          </w:p>
          <w:p w14:paraId="7C801A62" w14:textId="77777777" w:rsidR="00281BAF" w:rsidRPr="00A335C5" w:rsidRDefault="00281BAF" w:rsidP="003B0BA5">
            <w:pPr>
              <w:pStyle w:val="Textkrper"/>
              <w:rPr>
                <w:lang w:val="en-GB"/>
              </w:rPr>
            </w:pPr>
            <w:r w:rsidRPr="00136774">
              <w:rPr>
                <w:sz w:val="24"/>
                <w:lang w:val="en-GB"/>
              </w:rPr>
              <w:t>boring, alone, no brothers and sisters</w:t>
            </w:r>
          </w:p>
        </w:tc>
      </w:tr>
      <w:tr w:rsidR="00281BAF" w:rsidRPr="00A335C5" w14:paraId="361F088B" w14:textId="77777777" w:rsidTr="003B0BA5">
        <w:tblPrEx>
          <w:tblBorders>
            <w:top w:val="none" w:sz="0" w:space="0" w:color="auto"/>
          </w:tblBorders>
        </w:tblPrEx>
        <w:trPr>
          <w:trHeight w:val="242"/>
        </w:trPr>
        <w:tc>
          <w:tcPr>
            <w:tcW w:w="3856" w:type="dxa"/>
            <w:shd w:val="clear" w:color="auto" w:fill="auto"/>
          </w:tcPr>
          <w:p w14:paraId="4B1FE064" w14:textId="77777777" w:rsidR="00281BAF" w:rsidRPr="00A335C5" w:rsidRDefault="00281BAF" w:rsidP="003B0BA5">
            <w:pPr>
              <w:pStyle w:val="Textkrper"/>
              <w:rPr>
                <w:lang w:val="en-GB"/>
              </w:rPr>
            </w:pPr>
            <w:r w:rsidRPr="00A335C5">
              <w:rPr>
                <w:noProof/>
              </w:rPr>
              <w:drawing>
                <wp:inline distT="0" distB="0" distL="0" distR="0" wp14:anchorId="0DC8D02D" wp14:editId="6BE71813">
                  <wp:extent cx="1600783" cy="1000965"/>
                  <wp:effectExtent l="0" t="0" r="0" b="889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3070" cy="1002395"/>
                          </a:xfrm>
                          <a:prstGeom prst="rect">
                            <a:avLst/>
                          </a:prstGeom>
                          <a:noFill/>
                        </pic:spPr>
                      </pic:pic>
                    </a:graphicData>
                  </a:graphic>
                </wp:inline>
              </w:drawing>
            </w:r>
          </w:p>
        </w:tc>
        <w:tc>
          <w:tcPr>
            <w:tcW w:w="3402" w:type="dxa"/>
          </w:tcPr>
          <w:p w14:paraId="20F03E56" w14:textId="77777777" w:rsidR="00281BAF" w:rsidRPr="00136774" w:rsidRDefault="00281BAF" w:rsidP="003B0BA5">
            <w:pPr>
              <w:pStyle w:val="Textkrper"/>
              <w:rPr>
                <w:sz w:val="24"/>
                <w:szCs w:val="24"/>
                <w:lang w:val="en-GB"/>
              </w:rPr>
            </w:pPr>
            <w:r w:rsidRPr="00136774">
              <w:rPr>
                <w:sz w:val="24"/>
                <w:szCs w:val="24"/>
                <w:lang w:val="en-GB"/>
              </w:rPr>
              <w:t>Type:</w:t>
            </w:r>
          </w:p>
          <w:p w14:paraId="3B943332" w14:textId="77777777" w:rsidR="00281BAF" w:rsidRPr="00136774" w:rsidRDefault="00281BAF" w:rsidP="003B0BA5">
            <w:pPr>
              <w:pStyle w:val="Textkrper"/>
              <w:rPr>
                <w:sz w:val="24"/>
                <w:szCs w:val="24"/>
                <w:lang w:val="en-GB"/>
              </w:rPr>
            </w:pPr>
          </w:p>
          <w:p w14:paraId="3F7CE9B8" w14:textId="77777777" w:rsidR="00281BAF" w:rsidRPr="00A335C5" w:rsidRDefault="00281BAF" w:rsidP="003B0BA5">
            <w:pPr>
              <w:pStyle w:val="Textkrper"/>
            </w:pPr>
            <w:r w:rsidRPr="00136774">
              <w:rPr>
                <w:sz w:val="24"/>
                <w:szCs w:val="24"/>
                <w:lang w:val="en-GB"/>
              </w:rPr>
              <w:t>My feelings:</w:t>
            </w:r>
          </w:p>
        </w:tc>
      </w:tr>
    </w:tbl>
    <w:p w14:paraId="5F978806" w14:textId="77777777" w:rsidR="00281BAF" w:rsidRPr="00A335C5" w:rsidRDefault="00281BAF" w:rsidP="00281BAF">
      <w:pPr>
        <w:pStyle w:val="Marginaliegrau"/>
        <w:framePr w:wrap="around" w:x="8533" w:y="469"/>
        <w:rPr>
          <w:u w:val="single"/>
        </w:rPr>
      </w:pPr>
      <w:r w:rsidRPr="00A335C5">
        <w:rPr>
          <w:u w:val="single"/>
        </w:rPr>
        <w:t xml:space="preserve">Wordbank 2: </w:t>
      </w:r>
    </w:p>
    <w:p w14:paraId="534A2B9D" w14:textId="77777777" w:rsidR="00281BAF" w:rsidRPr="00A335C5" w:rsidRDefault="00281BAF" w:rsidP="00281BAF">
      <w:pPr>
        <w:pStyle w:val="Marginaliegrau"/>
        <w:framePr w:wrap="around" w:x="8533" w:y="469"/>
        <w:rPr>
          <w:color w:val="808080" w:themeColor="background1" w:themeShade="80"/>
        </w:rPr>
      </w:pPr>
      <w:r w:rsidRPr="00A335C5">
        <w:t xml:space="preserve">lonely          – </w:t>
      </w:r>
      <w:r w:rsidRPr="00A335C5">
        <w:rPr>
          <w:color w:val="808080" w:themeColor="background1" w:themeShade="80"/>
        </w:rPr>
        <w:t>einsam;</w:t>
      </w:r>
    </w:p>
    <w:p w14:paraId="5F781347" w14:textId="77777777" w:rsidR="00281BAF" w:rsidRPr="00A335C5" w:rsidRDefault="00281BAF" w:rsidP="00281BAF">
      <w:pPr>
        <w:pStyle w:val="Marginaliegrau"/>
        <w:framePr w:wrap="around" w:x="8533" w:y="469"/>
      </w:pPr>
      <w:r w:rsidRPr="00A335C5">
        <w:t xml:space="preserve">boring         – </w:t>
      </w:r>
      <w:r w:rsidRPr="00A335C5">
        <w:rPr>
          <w:color w:val="808080" w:themeColor="background1" w:themeShade="80"/>
        </w:rPr>
        <w:t>langweilig;</w:t>
      </w:r>
    </w:p>
    <w:p w14:paraId="1C88848E" w14:textId="77777777" w:rsidR="00281BAF" w:rsidRPr="00A335C5" w:rsidRDefault="00281BAF" w:rsidP="00281BAF">
      <w:pPr>
        <w:pStyle w:val="Marginaliegrau"/>
        <w:framePr w:wrap="around" w:x="8533" w:y="469"/>
      </w:pPr>
      <w:r w:rsidRPr="00A335C5">
        <w:t xml:space="preserve">social          – </w:t>
      </w:r>
      <w:r w:rsidRPr="00A335C5">
        <w:rPr>
          <w:color w:val="808080" w:themeColor="background1" w:themeShade="80"/>
        </w:rPr>
        <w:t>sozial;</w:t>
      </w:r>
    </w:p>
    <w:p w14:paraId="3C51F56E" w14:textId="77777777" w:rsidR="00281BAF" w:rsidRPr="00A335C5" w:rsidRDefault="00281BAF" w:rsidP="00281BAF">
      <w:pPr>
        <w:pStyle w:val="Marginaliegrau"/>
        <w:framePr w:wrap="around" w:x="8533" w:y="469"/>
      </w:pPr>
      <w:r w:rsidRPr="00A335C5">
        <w:t>interesting –</w:t>
      </w:r>
      <w:r w:rsidRPr="00A335C5">
        <w:rPr>
          <w:color w:val="808080" w:themeColor="background1" w:themeShade="80"/>
        </w:rPr>
        <w:t xml:space="preserve"> interessant;</w:t>
      </w:r>
    </w:p>
    <w:p w14:paraId="2F415F7E" w14:textId="77777777" w:rsidR="00281BAF" w:rsidRPr="00A335C5" w:rsidRDefault="00281BAF" w:rsidP="00281BAF">
      <w:pPr>
        <w:pStyle w:val="Marginaliegrau"/>
        <w:framePr w:wrap="around" w:x="8533" w:y="469"/>
      </w:pPr>
      <w:r w:rsidRPr="00A335C5">
        <w:t xml:space="preserve">entertaining – </w:t>
      </w:r>
      <w:r w:rsidRPr="00A335C5">
        <w:rPr>
          <w:color w:val="808080" w:themeColor="background1" w:themeShade="80"/>
        </w:rPr>
        <w:t>unterhal</w:t>
      </w:r>
      <w:r w:rsidRPr="00A335C5">
        <w:rPr>
          <w:color w:val="808080" w:themeColor="background1" w:themeShade="80"/>
        </w:rPr>
        <w:t>t</w:t>
      </w:r>
      <w:r w:rsidRPr="00A335C5">
        <w:rPr>
          <w:color w:val="808080" w:themeColor="background1" w:themeShade="80"/>
        </w:rPr>
        <w:t xml:space="preserve">sam </w:t>
      </w:r>
    </w:p>
    <w:tbl>
      <w:tblPr>
        <w:tblStyle w:val="Tabellenraster"/>
        <w:tblW w:w="7258" w:type="dxa"/>
        <w:tblInd w:w="108" w:type="dxa"/>
        <w:tblBorders>
          <w:top w:val="none" w:sz="0" w:space="0" w:color="auto"/>
        </w:tblBorders>
        <w:tblLayout w:type="fixed"/>
        <w:tblCellMar>
          <w:top w:w="57" w:type="dxa"/>
          <w:bottom w:w="57" w:type="dxa"/>
        </w:tblCellMar>
        <w:tblLook w:val="04A0" w:firstRow="1" w:lastRow="0" w:firstColumn="1" w:lastColumn="0" w:noHBand="0" w:noVBand="1"/>
      </w:tblPr>
      <w:tblGrid>
        <w:gridCol w:w="3856"/>
        <w:gridCol w:w="3402"/>
      </w:tblGrid>
      <w:tr w:rsidR="00281BAF" w:rsidRPr="00A335C5" w14:paraId="618A97D3" w14:textId="77777777" w:rsidTr="003B0BA5">
        <w:trPr>
          <w:trHeight w:val="232"/>
        </w:trPr>
        <w:tc>
          <w:tcPr>
            <w:tcW w:w="3856" w:type="dxa"/>
            <w:shd w:val="clear" w:color="auto" w:fill="auto"/>
          </w:tcPr>
          <w:p w14:paraId="79F93924" w14:textId="77777777" w:rsidR="00281BAF" w:rsidRPr="00A335C5" w:rsidRDefault="00281BAF" w:rsidP="003B0BA5">
            <w:r w:rsidRPr="00A335C5">
              <w:rPr>
                <w:noProof/>
              </w:rPr>
              <w:drawing>
                <wp:inline distT="0" distB="0" distL="0" distR="0" wp14:anchorId="1B9386EB" wp14:editId="05AB9C26">
                  <wp:extent cx="1581150" cy="933460"/>
                  <wp:effectExtent l="0" t="0" r="0" b="0"/>
                  <wp:docPr id="1811" name="Grafik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582005" cy="933965"/>
                          </a:xfrm>
                          <a:prstGeom prst="rect">
                            <a:avLst/>
                          </a:prstGeom>
                        </pic:spPr>
                      </pic:pic>
                    </a:graphicData>
                  </a:graphic>
                </wp:inline>
              </w:drawing>
            </w:r>
          </w:p>
        </w:tc>
        <w:tc>
          <w:tcPr>
            <w:tcW w:w="3402" w:type="dxa"/>
          </w:tcPr>
          <w:p w14:paraId="69120825" w14:textId="77777777" w:rsidR="00281BAF" w:rsidRPr="00136774" w:rsidRDefault="00281BAF" w:rsidP="003B0BA5">
            <w:pPr>
              <w:pStyle w:val="Textkrper"/>
              <w:rPr>
                <w:sz w:val="24"/>
                <w:szCs w:val="24"/>
                <w:lang w:val="en-GB"/>
              </w:rPr>
            </w:pPr>
            <w:r w:rsidRPr="00136774">
              <w:rPr>
                <w:sz w:val="24"/>
                <w:szCs w:val="24"/>
                <w:lang w:val="en-GB"/>
              </w:rPr>
              <w:t>Type:</w:t>
            </w:r>
          </w:p>
          <w:p w14:paraId="73CF6D32" w14:textId="77777777" w:rsidR="00281BAF" w:rsidRPr="00136774" w:rsidRDefault="00281BAF" w:rsidP="003B0BA5">
            <w:pPr>
              <w:pStyle w:val="Textkrper"/>
              <w:rPr>
                <w:sz w:val="24"/>
                <w:szCs w:val="24"/>
                <w:lang w:val="en-GB"/>
              </w:rPr>
            </w:pPr>
          </w:p>
          <w:p w14:paraId="779D1DBB" w14:textId="77777777" w:rsidR="00281BAF" w:rsidRPr="00A335C5" w:rsidRDefault="00281BAF" w:rsidP="003B0BA5">
            <w:pPr>
              <w:pStyle w:val="Textkrper"/>
            </w:pPr>
            <w:r w:rsidRPr="00136774">
              <w:rPr>
                <w:sz w:val="24"/>
                <w:szCs w:val="24"/>
                <w:lang w:val="en-GB"/>
              </w:rPr>
              <w:t>My feelings:</w:t>
            </w:r>
          </w:p>
        </w:tc>
      </w:tr>
      <w:tr w:rsidR="00281BAF" w:rsidRPr="00A335C5" w14:paraId="6D8154EC" w14:textId="77777777" w:rsidTr="003B0BA5">
        <w:tblPrEx>
          <w:tblBorders>
            <w:top w:val="single" w:sz="4" w:space="0" w:color="auto"/>
          </w:tblBorders>
        </w:tblPrEx>
        <w:trPr>
          <w:trHeight w:val="232"/>
        </w:trPr>
        <w:tc>
          <w:tcPr>
            <w:tcW w:w="3856" w:type="dxa"/>
            <w:shd w:val="clear" w:color="auto" w:fill="auto"/>
          </w:tcPr>
          <w:p w14:paraId="1CEF7476" w14:textId="77777777" w:rsidR="00281BAF" w:rsidRPr="00A335C5" w:rsidRDefault="00281BAF" w:rsidP="003B0BA5">
            <w:pPr>
              <w:pStyle w:val="Textkrper"/>
              <w:rPr>
                <w:lang w:val="en-GB"/>
              </w:rPr>
            </w:pPr>
            <w:r w:rsidRPr="00A335C5">
              <w:rPr>
                <w:noProof/>
              </w:rPr>
              <w:drawing>
                <wp:inline distT="0" distB="0" distL="0" distR="0" wp14:anchorId="239208D1" wp14:editId="3468F771">
                  <wp:extent cx="1485900" cy="1102785"/>
                  <wp:effectExtent l="0" t="0" r="0" b="254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90981" cy="1106556"/>
                          </a:xfrm>
                          <a:prstGeom prst="rect">
                            <a:avLst/>
                          </a:prstGeom>
                          <a:noFill/>
                        </pic:spPr>
                      </pic:pic>
                    </a:graphicData>
                  </a:graphic>
                </wp:inline>
              </w:drawing>
            </w:r>
          </w:p>
        </w:tc>
        <w:tc>
          <w:tcPr>
            <w:tcW w:w="3402" w:type="dxa"/>
          </w:tcPr>
          <w:p w14:paraId="2953A18B" w14:textId="77777777" w:rsidR="00281BAF" w:rsidRPr="00136774" w:rsidRDefault="00281BAF" w:rsidP="003B0BA5">
            <w:pPr>
              <w:pStyle w:val="Textkrper"/>
              <w:rPr>
                <w:sz w:val="24"/>
                <w:szCs w:val="24"/>
                <w:lang w:val="en-GB"/>
              </w:rPr>
            </w:pPr>
            <w:r w:rsidRPr="00136774">
              <w:rPr>
                <w:sz w:val="24"/>
                <w:szCs w:val="24"/>
                <w:lang w:val="en-GB"/>
              </w:rPr>
              <w:t>Type:</w:t>
            </w:r>
          </w:p>
          <w:p w14:paraId="086920B3" w14:textId="77777777" w:rsidR="00281BAF" w:rsidRPr="00136774" w:rsidRDefault="00281BAF" w:rsidP="003B0BA5">
            <w:pPr>
              <w:pStyle w:val="Textkrper"/>
              <w:rPr>
                <w:sz w:val="24"/>
                <w:szCs w:val="24"/>
                <w:lang w:val="en-GB"/>
              </w:rPr>
            </w:pPr>
          </w:p>
          <w:p w14:paraId="44182647" w14:textId="77777777" w:rsidR="00281BAF" w:rsidRPr="00A335C5" w:rsidRDefault="00281BAF" w:rsidP="003B0BA5">
            <w:pPr>
              <w:pStyle w:val="Textkrper"/>
              <w:rPr>
                <w:lang w:val="en-GB"/>
              </w:rPr>
            </w:pPr>
            <w:r w:rsidRPr="00136774">
              <w:rPr>
                <w:sz w:val="24"/>
                <w:szCs w:val="24"/>
                <w:lang w:val="en-GB"/>
              </w:rPr>
              <w:t>My feelings:</w:t>
            </w:r>
          </w:p>
        </w:tc>
      </w:tr>
    </w:tbl>
    <w:p w14:paraId="15A3C77D" w14:textId="77777777" w:rsidR="00281BAF" w:rsidRPr="00B307B9" w:rsidRDefault="00281BAF" w:rsidP="00281BAF">
      <w:pPr>
        <w:pStyle w:val="AufgabeEbene1"/>
        <w:spacing w:before="60"/>
        <w:jc w:val="left"/>
        <w:rPr>
          <w:sz w:val="24"/>
          <w:szCs w:val="24"/>
        </w:rPr>
      </w:pPr>
      <w:r w:rsidRPr="00B307B9">
        <w:rPr>
          <w:sz w:val="24"/>
          <w:szCs w:val="24"/>
          <w:lang w:val="en-US"/>
        </w:rPr>
        <w:t>Take a look at the pictures. What do you think about these diffe</w:t>
      </w:r>
      <w:r w:rsidRPr="00B307B9">
        <w:rPr>
          <w:sz w:val="24"/>
          <w:szCs w:val="24"/>
          <w:lang w:val="en-US"/>
        </w:rPr>
        <w:t>r</w:t>
      </w:r>
      <w:r w:rsidRPr="00B307B9">
        <w:rPr>
          <w:sz w:val="24"/>
          <w:szCs w:val="24"/>
          <w:lang w:val="en-US"/>
        </w:rPr>
        <w:t xml:space="preserve">ent family types? Note down two words for each picture, </w:t>
      </w:r>
      <w:proofErr w:type="gramStart"/>
      <w:r w:rsidRPr="00B307B9">
        <w:rPr>
          <w:sz w:val="24"/>
          <w:szCs w:val="24"/>
          <w:lang w:val="en-US"/>
        </w:rPr>
        <w:t>then</w:t>
      </w:r>
      <w:proofErr w:type="gramEnd"/>
      <w:r w:rsidRPr="00B307B9">
        <w:rPr>
          <w:sz w:val="24"/>
          <w:szCs w:val="24"/>
          <w:lang w:val="en-US"/>
        </w:rPr>
        <w:t xml:space="preserve"> describe your feeling about every family type. </w:t>
      </w:r>
      <w:r w:rsidRPr="00B307B9">
        <w:rPr>
          <w:sz w:val="24"/>
          <w:szCs w:val="24"/>
        </w:rPr>
        <w:t xml:space="preserve">You can use words from </w:t>
      </w:r>
      <w:r w:rsidRPr="00B307B9">
        <w:rPr>
          <w:sz w:val="24"/>
          <w:szCs w:val="24"/>
          <w:u w:val="single"/>
        </w:rPr>
        <w:t>Wor</w:t>
      </w:r>
      <w:r w:rsidRPr="00B307B9">
        <w:rPr>
          <w:sz w:val="24"/>
          <w:szCs w:val="24"/>
          <w:u w:val="single"/>
        </w:rPr>
        <w:t>d</w:t>
      </w:r>
      <w:r w:rsidRPr="00B307B9">
        <w:rPr>
          <w:sz w:val="24"/>
          <w:szCs w:val="24"/>
          <w:u w:val="single"/>
        </w:rPr>
        <w:t>bank 2</w:t>
      </w:r>
      <w:r w:rsidRPr="00B307B9">
        <w:rPr>
          <w:sz w:val="24"/>
          <w:szCs w:val="24"/>
        </w:rPr>
        <w:t xml:space="preserve">. </w:t>
      </w:r>
      <w:r w:rsidRPr="00B307B9">
        <w:rPr>
          <w:sz w:val="24"/>
          <w:szCs w:val="24"/>
        </w:rPr>
        <w:br/>
      </w:r>
      <w:r w:rsidRPr="00B307B9">
        <w:rPr>
          <w:color w:val="A6A6A6" w:themeColor="background1" w:themeShade="A6"/>
          <w:sz w:val="24"/>
          <w:szCs w:val="24"/>
        </w:rPr>
        <w:t>Schauen Sie sich die Bilder an. Was denken Sie über diese unte</w:t>
      </w:r>
      <w:r w:rsidRPr="00B307B9">
        <w:rPr>
          <w:color w:val="A6A6A6" w:themeColor="background1" w:themeShade="A6"/>
          <w:sz w:val="24"/>
          <w:szCs w:val="24"/>
        </w:rPr>
        <w:t>r</w:t>
      </w:r>
      <w:r w:rsidRPr="00B307B9">
        <w:rPr>
          <w:color w:val="A6A6A6" w:themeColor="background1" w:themeShade="A6"/>
          <w:sz w:val="24"/>
          <w:szCs w:val="24"/>
        </w:rPr>
        <w:t>schiedlichen Familientypen? Notieren Sie für jeden Familie</w:t>
      </w:r>
      <w:r w:rsidRPr="00B307B9">
        <w:rPr>
          <w:color w:val="A6A6A6" w:themeColor="background1" w:themeShade="A6"/>
          <w:sz w:val="24"/>
          <w:szCs w:val="24"/>
        </w:rPr>
        <w:t>n</w:t>
      </w:r>
      <w:r w:rsidRPr="00B307B9">
        <w:rPr>
          <w:color w:val="A6A6A6" w:themeColor="background1" w:themeShade="A6"/>
          <w:sz w:val="24"/>
          <w:szCs w:val="24"/>
        </w:rPr>
        <w:t>typ zwei Wörter, die Ihre Gefühle beschreiben. Sie können Wörter aus der Wordbank nutzen.</w:t>
      </w:r>
      <w:r w:rsidRPr="00B307B9">
        <w:rPr>
          <w:sz w:val="24"/>
          <w:szCs w:val="24"/>
          <w:lang w:val="en-US"/>
        </w:rPr>
        <w:t xml:space="preserve"> (5 min.)</w:t>
      </w:r>
    </w:p>
    <w:p w14:paraId="4728D383" w14:textId="77777777" w:rsidR="00281BAF" w:rsidRPr="00B307B9" w:rsidRDefault="00281BAF" w:rsidP="00281BAF">
      <w:pPr>
        <w:pStyle w:val="AufgabeEbene1"/>
        <w:spacing w:before="120"/>
        <w:jc w:val="left"/>
        <w:rPr>
          <w:sz w:val="24"/>
          <w:szCs w:val="24"/>
        </w:rPr>
      </w:pPr>
      <w:r w:rsidRPr="00B307B9">
        <w:rPr>
          <w:noProof/>
          <w:sz w:val="24"/>
          <w:szCs w:val="24"/>
          <w:lang w:eastAsia="de-DE"/>
        </w:rPr>
        <w:drawing>
          <wp:anchor distT="0" distB="0" distL="114300" distR="114300" simplePos="0" relativeHeight="252464128" behindDoc="0" locked="0" layoutInCell="0" allowOverlap="1" wp14:anchorId="39E988C3" wp14:editId="4F306B18">
            <wp:simplePos x="0" y="0"/>
            <wp:positionH relativeFrom="rightMargin">
              <wp:posOffset>174625</wp:posOffset>
            </wp:positionH>
            <wp:positionV relativeFrom="paragraph">
              <wp:posOffset>85725</wp:posOffset>
            </wp:positionV>
            <wp:extent cx="658495" cy="323850"/>
            <wp:effectExtent l="0" t="0" r="8255" b="0"/>
            <wp:wrapNone/>
            <wp:docPr id="244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7B9">
        <w:rPr>
          <w:sz w:val="24"/>
          <w:szCs w:val="24"/>
          <w:lang w:val="en-US"/>
        </w:rPr>
        <w:t>Talk to your partner about your results. Make one complete se</w:t>
      </w:r>
      <w:r w:rsidRPr="00B307B9">
        <w:rPr>
          <w:sz w:val="24"/>
          <w:szCs w:val="24"/>
          <w:lang w:val="en-US"/>
        </w:rPr>
        <w:t>n</w:t>
      </w:r>
      <w:r w:rsidRPr="00B307B9">
        <w:rPr>
          <w:sz w:val="24"/>
          <w:szCs w:val="24"/>
          <w:lang w:val="en-US"/>
        </w:rPr>
        <w:t xml:space="preserve">tence for each picture. </w:t>
      </w:r>
      <w:r w:rsidRPr="00B307B9">
        <w:rPr>
          <w:sz w:val="24"/>
          <w:szCs w:val="24"/>
          <w:lang w:val="en-US"/>
        </w:rPr>
        <w:br/>
      </w:r>
      <w:r w:rsidRPr="00B307B9">
        <w:rPr>
          <w:color w:val="A6A6A6" w:themeColor="background1" w:themeShade="A6"/>
          <w:sz w:val="24"/>
          <w:szCs w:val="24"/>
        </w:rPr>
        <w:t xml:space="preserve">Tauschen Sie sich mit Ihrem Lernpartner über Ihre Ergebnisse aus. Formulieren Sie ganze Sätze. </w:t>
      </w:r>
      <w:r w:rsidRPr="00B307B9">
        <w:rPr>
          <w:sz w:val="24"/>
          <w:szCs w:val="24"/>
        </w:rPr>
        <w:t>(5 min.)</w:t>
      </w:r>
    </w:p>
    <w:p w14:paraId="04471EE9" w14:textId="77777777" w:rsidR="00281BAF" w:rsidRPr="00B307B9" w:rsidRDefault="00281BAF" w:rsidP="00281BAF">
      <w:pPr>
        <w:pStyle w:val="AufgabeText"/>
        <w:rPr>
          <w:sz w:val="24"/>
          <w:szCs w:val="24"/>
          <w:lang w:val="en-US"/>
        </w:rPr>
      </w:pPr>
      <w:r w:rsidRPr="00B307B9">
        <w:rPr>
          <w:sz w:val="24"/>
          <w:szCs w:val="24"/>
          <w:lang w:val="en-US"/>
        </w:rPr>
        <w:t xml:space="preserve">Example sentences </w:t>
      </w:r>
      <w:r w:rsidRPr="00B307B9">
        <w:rPr>
          <w:color w:val="BFBFBF" w:themeColor="background1" w:themeShade="BF"/>
          <w:sz w:val="24"/>
          <w:szCs w:val="24"/>
          <w:lang w:val="en-US"/>
        </w:rPr>
        <w:t>(Beispielsätze):</w:t>
      </w:r>
    </w:p>
    <w:p w14:paraId="37798DB6" w14:textId="77777777" w:rsidR="00281BAF" w:rsidRPr="00B307B9" w:rsidRDefault="00281BAF" w:rsidP="00281BAF">
      <w:pPr>
        <w:pStyle w:val="AufgabeText"/>
        <w:ind w:left="708"/>
        <w:rPr>
          <w:sz w:val="24"/>
          <w:szCs w:val="24"/>
          <w:lang w:val="en-US"/>
        </w:rPr>
      </w:pPr>
      <w:r w:rsidRPr="00B307B9">
        <w:rPr>
          <w:sz w:val="24"/>
          <w:szCs w:val="24"/>
          <w:lang w:val="en-US"/>
        </w:rPr>
        <w:t xml:space="preserve">In the first picture I can see a single parent family. </w:t>
      </w:r>
    </w:p>
    <w:p w14:paraId="4D3E5A61" w14:textId="77777777" w:rsidR="00281BAF" w:rsidRPr="00B307B9" w:rsidRDefault="00281BAF" w:rsidP="00281BAF">
      <w:pPr>
        <w:pStyle w:val="AufgabeText"/>
        <w:ind w:left="708"/>
        <w:rPr>
          <w:sz w:val="24"/>
          <w:szCs w:val="24"/>
          <w:lang w:val="en-US"/>
        </w:rPr>
      </w:pPr>
      <w:r w:rsidRPr="00B307B9">
        <w:rPr>
          <w:sz w:val="24"/>
          <w:szCs w:val="24"/>
          <w:lang w:val="en-US"/>
        </w:rPr>
        <w:t>There is only one parent.</w:t>
      </w:r>
    </w:p>
    <w:p w14:paraId="6C1E1E37" w14:textId="77777777" w:rsidR="00281BAF" w:rsidRPr="00136774" w:rsidRDefault="00281BAF" w:rsidP="00281BAF">
      <w:pPr>
        <w:pStyle w:val="AufgabeText"/>
        <w:ind w:left="708"/>
        <w:rPr>
          <w:szCs w:val="24"/>
          <w:lang w:val="en-US"/>
        </w:rPr>
      </w:pPr>
      <w:r w:rsidRPr="00B307B9">
        <w:rPr>
          <w:sz w:val="24"/>
          <w:szCs w:val="24"/>
          <w:lang w:val="en-US"/>
        </w:rPr>
        <w:t>I think this is boring.</w:t>
      </w:r>
      <w:r w:rsidRPr="00A335C5">
        <w:rPr>
          <w:lang w:val="en-US"/>
        </w:rPr>
        <w:br w:type="page"/>
      </w:r>
    </w:p>
    <w:p w14:paraId="5A7A2229" w14:textId="77777777" w:rsidR="00281BAF" w:rsidRPr="00A335C5" w:rsidRDefault="00281BAF" w:rsidP="00281BAF">
      <w:pPr>
        <w:pStyle w:val="Marginaliegrau"/>
        <w:framePr w:wrap="around" w:x="8608" w:y="1269"/>
      </w:pPr>
      <w:r w:rsidRPr="00A335C5">
        <w:rPr>
          <w:u w:val="single"/>
        </w:rPr>
        <w:lastRenderedPageBreak/>
        <w:t>Wordbank 3</w:t>
      </w:r>
      <w:r w:rsidRPr="00A335C5">
        <w:t xml:space="preserve">: </w:t>
      </w:r>
    </w:p>
    <w:p w14:paraId="1A7D543E" w14:textId="77777777" w:rsidR="00281BAF" w:rsidRPr="00A335C5" w:rsidRDefault="00281BAF" w:rsidP="00281BAF">
      <w:pPr>
        <w:pStyle w:val="Marginaliegrau"/>
        <w:framePr w:wrap="around" w:x="8608" w:y="1269"/>
        <w:rPr>
          <w:color w:val="808080" w:themeColor="background1" w:themeShade="80"/>
        </w:rPr>
      </w:pPr>
      <w:r w:rsidRPr="00A335C5">
        <w:t>solidarity/</w:t>
      </w:r>
      <w:r w:rsidRPr="00A335C5">
        <w:rPr>
          <w:color w:val="808080" w:themeColor="background1" w:themeShade="80"/>
        </w:rPr>
        <w:t>Zusammenhalt</w:t>
      </w:r>
    </w:p>
    <w:p w14:paraId="55157DBA" w14:textId="77777777" w:rsidR="00281BAF" w:rsidRPr="00A335C5" w:rsidRDefault="00281BAF" w:rsidP="00281BAF">
      <w:pPr>
        <w:pStyle w:val="Marginaliegrau"/>
        <w:framePr w:wrap="around" w:x="8608" w:y="1269"/>
      </w:pPr>
      <w:r w:rsidRPr="00A335C5">
        <w:t>trust/</w:t>
      </w:r>
      <w:r w:rsidRPr="00A335C5">
        <w:rPr>
          <w:color w:val="808080" w:themeColor="background1" w:themeShade="80"/>
        </w:rPr>
        <w:t>Vertrauen</w:t>
      </w:r>
    </w:p>
    <w:p w14:paraId="3485330B" w14:textId="77777777" w:rsidR="00281BAF" w:rsidRPr="00A335C5" w:rsidRDefault="00281BAF" w:rsidP="00281BAF">
      <w:pPr>
        <w:pStyle w:val="Marginaliegrau"/>
        <w:framePr w:wrap="around" w:x="8608" w:y="1269"/>
      </w:pPr>
      <w:r w:rsidRPr="00A335C5">
        <w:t>politeness/</w:t>
      </w:r>
      <w:r w:rsidRPr="00A335C5">
        <w:rPr>
          <w:color w:val="808080" w:themeColor="background1" w:themeShade="80"/>
        </w:rPr>
        <w:t>Höflichkeit</w:t>
      </w:r>
    </w:p>
    <w:p w14:paraId="75040B1A" w14:textId="77777777" w:rsidR="00281BAF" w:rsidRPr="00A335C5" w:rsidRDefault="00281BAF" w:rsidP="00281BAF">
      <w:pPr>
        <w:pStyle w:val="Marginaliegrau"/>
        <w:framePr w:wrap="around" w:x="8608" w:y="1269"/>
      </w:pPr>
      <w:r w:rsidRPr="00A335C5">
        <w:t>love/</w:t>
      </w:r>
      <w:r w:rsidRPr="00A335C5">
        <w:rPr>
          <w:color w:val="808080" w:themeColor="background1" w:themeShade="80"/>
        </w:rPr>
        <w:t>Liebe</w:t>
      </w:r>
    </w:p>
    <w:p w14:paraId="372AEA0B" w14:textId="77777777" w:rsidR="00281BAF" w:rsidRPr="00A335C5" w:rsidRDefault="00281BAF" w:rsidP="00281BAF">
      <w:pPr>
        <w:pStyle w:val="Marginaliegrau"/>
        <w:framePr w:wrap="around" w:x="8608" w:y="1269"/>
      </w:pPr>
      <w:r w:rsidRPr="00A335C5">
        <w:t>care/</w:t>
      </w:r>
      <w:r w:rsidRPr="00A335C5">
        <w:rPr>
          <w:color w:val="808080" w:themeColor="background1" w:themeShade="80"/>
        </w:rPr>
        <w:t>Fürsorge</w:t>
      </w:r>
    </w:p>
    <w:p w14:paraId="04617CBE" w14:textId="77777777" w:rsidR="00281BAF" w:rsidRPr="00A335C5" w:rsidRDefault="00281BAF" w:rsidP="00281BAF">
      <w:pPr>
        <w:pStyle w:val="Marginaliegrau"/>
        <w:framePr w:wrap="around" w:x="8608" w:y="1269"/>
      </w:pPr>
      <w:r w:rsidRPr="00A335C5">
        <w:t>security/</w:t>
      </w:r>
      <w:r w:rsidRPr="00A335C5">
        <w:rPr>
          <w:color w:val="808080" w:themeColor="background1" w:themeShade="80"/>
        </w:rPr>
        <w:t>Geborgenheit</w:t>
      </w:r>
    </w:p>
    <w:p w14:paraId="2AFB4936" w14:textId="77777777" w:rsidR="00281BAF" w:rsidRPr="00A335C5" w:rsidRDefault="00281BAF" w:rsidP="00281BAF">
      <w:pPr>
        <w:pStyle w:val="Marginaliegrau"/>
        <w:framePr w:wrap="around" w:x="8608" w:y="1269"/>
      </w:pPr>
      <w:r w:rsidRPr="00A335C5">
        <w:t>reliability/</w:t>
      </w:r>
      <w:r w:rsidRPr="00A335C5">
        <w:rPr>
          <w:color w:val="808080" w:themeColor="background1" w:themeShade="80"/>
        </w:rPr>
        <w:t>Zuverlässigkeit</w:t>
      </w:r>
    </w:p>
    <w:p w14:paraId="05345B56" w14:textId="77777777" w:rsidR="00281BAF" w:rsidRPr="00A335C5" w:rsidRDefault="00281BAF" w:rsidP="00281BAF">
      <w:pPr>
        <w:pStyle w:val="Marginaliegrau"/>
        <w:framePr w:wrap="around" w:x="8608" w:y="1269"/>
      </w:pPr>
      <w:r w:rsidRPr="00A335C5">
        <w:t>punctuality/</w:t>
      </w:r>
      <w:r w:rsidRPr="00A335C5">
        <w:rPr>
          <w:color w:val="808080" w:themeColor="background1" w:themeShade="80"/>
        </w:rPr>
        <w:t>Pünktlichkeit</w:t>
      </w:r>
    </w:p>
    <w:p w14:paraId="44A0A6FE" w14:textId="77777777" w:rsidR="00281BAF" w:rsidRPr="00A335C5" w:rsidRDefault="00281BAF" w:rsidP="00281BAF">
      <w:pPr>
        <w:pStyle w:val="Marginaliegrau"/>
        <w:framePr w:wrap="around" w:x="8608" w:y="1269"/>
      </w:pPr>
      <w:r w:rsidRPr="00A335C5">
        <w:t>community/</w:t>
      </w:r>
      <w:r w:rsidRPr="00A335C5">
        <w:rPr>
          <w:color w:val="808080" w:themeColor="background1" w:themeShade="80"/>
        </w:rPr>
        <w:t>Gemeinschaft</w:t>
      </w:r>
    </w:p>
    <w:p w14:paraId="62333351" w14:textId="77777777" w:rsidR="00281BAF" w:rsidRPr="00A335C5" w:rsidRDefault="00281BAF" w:rsidP="00281BAF">
      <w:pPr>
        <w:pStyle w:val="Marginaliegrau"/>
        <w:framePr w:wrap="around" w:x="8608" w:y="1269"/>
      </w:pPr>
      <w:r w:rsidRPr="00A335C5">
        <w:t>rules/</w:t>
      </w:r>
      <w:r w:rsidRPr="00A335C5">
        <w:rPr>
          <w:color w:val="808080" w:themeColor="background1" w:themeShade="80"/>
        </w:rPr>
        <w:t>Regeln</w:t>
      </w:r>
    </w:p>
    <w:p w14:paraId="61448A7B" w14:textId="77777777" w:rsidR="00281BAF" w:rsidRPr="00B307B9" w:rsidRDefault="00281BAF" w:rsidP="00281BAF">
      <w:pPr>
        <w:pStyle w:val="AufgabeEbene1"/>
        <w:spacing w:line="276" w:lineRule="auto"/>
        <w:jc w:val="left"/>
        <w:rPr>
          <w:sz w:val="24"/>
        </w:rPr>
      </w:pPr>
      <w:r w:rsidRPr="00B307B9">
        <w:rPr>
          <w:noProof/>
          <w:sz w:val="24"/>
          <w:lang w:eastAsia="de-DE"/>
        </w:rPr>
        <w:drawing>
          <wp:anchor distT="0" distB="0" distL="114300" distR="114300" simplePos="0" relativeHeight="252465152" behindDoc="0" locked="0" layoutInCell="0" allowOverlap="1" wp14:anchorId="0F8951C9" wp14:editId="22134C3C">
            <wp:simplePos x="0" y="0"/>
            <wp:positionH relativeFrom="rightMargin">
              <wp:posOffset>162453</wp:posOffset>
            </wp:positionH>
            <wp:positionV relativeFrom="paragraph">
              <wp:posOffset>25329</wp:posOffset>
            </wp:positionV>
            <wp:extent cx="302260" cy="323850"/>
            <wp:effectExtent l="0" t="0" r="2540" b="0"/>
            <wp:wrapNone/>
            <wp:docPr id="24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7B9">
        <w:rPr>
          <w:sz w:val="24"/>
          <w:lang w:val="en-US"/>
        </w:rPr>
        <w:t>What is important in your family? L</w:t>
      </w:r>
      <w:r w:rsidRPr="00B307B9">
        <w:rPr>
          <w:sz w:val="24"/>
          <w:lang w:val="en-GB"/>
        </w:rPr>
        <w:t xml:space="preserve">ist three things and rank them: the most important at the top. </w:t>
      </w:r>
      <w:r w:rsidRPr="00B307B9">
        <w:rPr>
          <w:sz w:val="24"/>
        </w:rPr>
        <w:t xml:space="preserve">You can use the words from </w:t>
      </w:r>
      <w:r w:rsidRPr="00B307B9">
        <w:rPr>
          <w:sz w:val="24"/>
          <w:u w:val="single"/>
        </w:rPr>
        <w:t>Wo</w:t>
      </w:r>
      <w:r w:rsidRPr="00B307B9">
        <w:rPr>
          <w:sz w:val="24"/>
          <w:u w:val="single"/>
        </w:rPr>
        <w:t>r</w:t>
      </w:r>
      <w:r w:rsidRPr="00B307B9">
        <w:rPr>
          <w:sz w:val="24"/>
          <w:u w:val="single"/>
        </w:rPr>
        <w:t>dbank 3</w:t>
      </w:r>
      <w:r w:rsidRPr="00B307B9">
        <w:rPr>
          <w:sz w:val="24"/>
        </w:rPr>
        <w:t xml:space="preserve">. </w:t>
      </w:r>
      <w:r w:rsidRPr="00B307B9">
        <w:rPr>
          <w:sz w:val="24"/>
        </w:rPr>
        <w:br/>
      </w:r>
      <w:r w:rsidRPr="00B307B9">
        <w:rPr>
          <w:color w:val="A6A6A6" w:themeColor="background1" w:themeShade="A6"/>
          <w:sz w:val="24"/>
        </w:rPr>
        <w:t>Welche Dinge sind in Ihrer Familie wichtig? Wählen Sie fünf aus der Wordbank 3 aus und listen Sie diese nach der Wichtigkeit auf.</w:t>
      </w:r>
      <w:r w:rsidRPr="00B307B9">
        <w:rPr>
          <w:sz w:val="24"/>
        </w:rPr>
        <w:t xml:space="preserve"> (10 min.)</w:t>
      </w:r>
    </w:p>
    <w:p w14:paraId="1D818BA5" w14:textId="77777777" w:rsidR="00281BAF" w:rsidRPr="00A335C5" w:rsidRDefault="00281BAF" w:rsidP="00281BAF">
      <w:pPr>
        <w:pStyle w:val="Abstandszeile"/>
      </w:pPr>
    </w:p>
    <w:tbl>
      <w:tblPr>
        <w:tblStyle w:val="Tabellenraster"/>
        <w:tblW w:w="0" w:type="auto"/>
        <w:tblInd w:w="108" w:type="dxa"/>
        <w:tblLook w:val="04A0" w:firstRow="1" w:lastRow="0" w:firstColumn="1" w:lastColumn="0" w:noHBand="0" w:noVBand="1"/>
      </w:tblPr>
      <w:tblGrid>
        <w:gridCol w:w="533"/>
        <w:gridCol w:w="3295"/>
        <w:gridCol w:w="3402"/>
      </w:tblGrid>
      <w:tr w:rsidR="00281BAF" w:rsidRPr="00A335C5" w14:paraId="5E4C0931" w14:textId="77777777" w:rsidTr="003B0BA5">
        <w:tc>
          <w:tcPr>
            <w:tcW w:w="533" w:type="dxa"/>
            <w:shd w:val="clear" w:color="auto" w:fill="D9D9D9" w:themeFill="background1" w:themeFillShade="D9"/>
          </w:tcPr>
          <w:p w14:paraId="0DD6EF31" w14:textId="77777777" w:rsidR="00281BAF" w:rsidRPr="00A335C5" w:rsidRDefault="00281BAF" w:rsidP="003B0BA5">
            <w:pPr>
              <w:pStyle w:val="AufgabeText"/>
              <w:ind w:left="0"/>
              <w:rPr>
                <w:rStyle w:val="Fett"/>
              </w:rPr>
            </w:pPr>
          </w:p>
        </w:tc>
        <w:tc>
          <w:tcPr>
            <w:tcW w:w="3295" w:type="dxa"/>
            <w:shd w:val="clear" w:color="auto" w:fill="D9D9D9" w:themeFill="background1" w:themeFillShade="D9"/>
          </w:tcPr>
          <w:p w14:paraId="09A2F1C3" w14:textId="77777777" w:rsidR="00281BAF" w:rsidRPr="00A335C5" w:rsidRDefault="00281BAF" w:rsidP="003B0BA5">
            <w:pPr>
              <w:pStyle w:val="AufgabeText"/>
              <w:ind w:left="0"/>
            </w:pPr>
            <w:r w:rsidRPr="00A335C5">
              <w:rPr>
                <w:rStyle w:val="Fett"/>
              </w:rPr>
              <w:t>English</w:t>
            </w:r>
          </w:p>
        </w:tc>
        <w:tc>
          <w:tcPr>
            <w:tcW w:w="3402" w:type="dxa"/>
            <w:shd w:val="clear" w:color="auto" w:fill="D9D9D9" w:themeFill="background1" w:themeFillShade="D9"/>
          </w:tcPr>
          <w:p w14:paraId="4B2179D7" w14:textId="77777777" w:rsidR="00281BAF" w:rsidRPr="00A335C5" w:rsidRDefault="00281BAF" w:rsidP="003B0BA5">
            <w:pPr>
              <w:pStyle w:val="AufgabeText"/>
              <w:ind w:left="0"/>
            </w:pPr>
            <w:r w:rsidRPr="00A335C5">
              <w:rPr>
                <w:rStyle w:val="Fett"/>
              </w:rPr>
              <w:t>German</w:t>
            </w:r>
          </w:p>
        </w:tc>
      </w:tr>
      <w:tr w:rsidR="00281BAF" w:rsidRPr="00A335C5" w14:paraId="254FF23D" w14:textId="77777777" w:rsidTr="003B0BA5">
        <w:tc>
          <w:tcPr>
            <w:tcW w:w="533" w:type="dxa"/>
          </w:tcPr>
          <w:p w14:paraId="26097FB5" w14:textId="77777777" w:rsidR="00281BAF" w:rsidRPr="00A335C5" w:rsidRDefault="00281BAF" w:rsidP="003B0BA5">
            <w:pPr>
              <w:pStyle w:val="AufgabeText"/>
              <w:ind w:left="0"/>
            </w:pPr>
            <w:r w:rsidRPr="00A335C5">
              <w:t>1.</w:t>
            </w:r>
          </w:p>
        </w:tc>
        <w:tc>
          <w:tcPr>
            <w:tcW w:w="3295" w:type="dxa"/>
          </w:tcPr>
          <w:p w14:paraId="5575139A" w14:textId="77777777" w:rsidR="00281BAF" w:rsidRPr="00A335C5" w:rsidRDefault="00281BAF" w:rsidP="003B0BA5">
            <w:pPr>
              <w:pStyle w:val="AufgabeText"/>
              <w:ind w:left="0"/>
            </w:pPr>
          </w:p>
          <w:p w14:paraId="077DD46A" w14:textId="77777777" w:rsidR="00281BAF" w:rsidRPr="00A335C5" w:rsidRDefault="00281BAF" w:rsidP="003B0BA5">
            <w:pPr>
              <w:pStyle w:val="AufgabeText"/>
              <w:ind w:left="0"/>
            </w:pPr>
          </w:p>
        </w:tc>
        <w:tc>
          <w:tcPr>
            <w:tcW w:w="3402" w:type="dxa"/>
          </w:tcPr>
          <w:p w14:paraId="014A9558" w14:textId="77777777" w:rsidR="00281BAF" w:rsidRPr="00A335C5" w:rsidRDefault="00281BAF" w:rsidP="003B0BA5">
            <w:pPr>
              <w:pStyle w:val="AufgabeText"/>
              <w:ind w:left="0"/>
            </w:pPr>
          </w:p>
        </w:tc>
      </w:tr>
      <w:tr w:rsidR="00281BAF" w:rsidRPr="00A335C5" w14:paraId="24605F71" w14:textId="77777777" w:rsidTr="003B0BA5">
        <w:tc>
          <w:tcPr>
            <w:tcW w:w="533" w:type="dxa"/>
          </w:tcPr>
          <w:p w14:paraId="070CDA84" w14:textId="77777777" w:rsidR="00281BAF" w:rsidRPr="00A335C5" w:rsidRDefault="00281BAF" w:rsidP="003B0BA5">
            <w:pPr>
              <w:pStyle w:val="AufgabeText"/>
              <w:ind w:left="0"/>
            </w:pPr>
            <w:r w:rsidRPr="00A335C5">
              <w:t>2.</w:t>
            </w:r>
          </w:p>
        </w:tc>
        <w:tc>
          <w:tcPr>
            <w:tcW w:w="3295" w:type="dxa"/>
          </w:tcPr>
          <w:p w14:paraId="1327BC74" w14:textId="77777777" w:rsidR="00281BAF" w:rsidRPr="00A335C5" w:rsidRDefault="00281BAF" w:rsidP="003B0BA5">
            <w:pPr>
              <w:pStyle w:val="AufgabeText"/>
              <w:ind w:left="0"/>
            </w:pPr>
          </w:p>
          <w:p w14:paraId="76757CB3" w14:textId="77777777" w:rsidR="00281BAF" w:rsidRPr="00A335C5" w:rsidRDefault="00281BAF" w:rsidP="003B0BA5">
            <w:pPr>
              <w:pStyle w:val="AufgabeText"/>
              <w:ind w:left="0"/>
            </w:pPr>
          </w:p>
        </w:tc>
        <w:tc>
          <w:tcPr>
            <w:tcW w:w="3402" w:type="dxa"/>
          </w:tcPr>
          <w:p w14:paraId="143DDD52" w14:textId="77777777" w:rsidR="00281BAF" w:rsidRPr="00A335C5" w:rsidRDefault="00281BAF" w:rsidP="003B0BA5">
            <w:pPr>
              <w:pStyle w:val="AufgabeText"/>
              <w:ind w:left="0"/>
            </w:pPr>
          </w:p>
        </w:tc>
      </w:tr>
      <w:tr w:rsidR="00281BAF" w:rsidRPr="00A335C5" w14:paraId="4A86C286" w14:textId="77777777" w:rsidTr="003B0BA5">
        <w:tc>
          <w:tcPr>
            <w:tcW w:w="533" w:type="dxa"/>
          </w:tcPr>
          <w:p w14:paraId="203A44EC" w14:textId="77777777" w:rsidR="00281BAF" w:rsidRPr="00A335C5" w:rsidRDefault="00281BAF" w:rsidP="003B0BA5">
            <w:pPr>
              <w:pStyle w:val="AufgabeText"/>
              <w:ind w:left="0"/>
            </w:pPr>
            <w:r w:rsidRPr="00A335C5">
              <w:t>3.</w:t>
            </w:r>
          </w:p>
        </w:tc>
        <w:tc>
          <w:tcPr>
            <w:tcW w:w="3295" w:type="dxa"/>
          </w:tcPr>
          <w:p w14:paraId="7672E786" w14:textId="77777777" w:rsidR="00281BAF" w:rsidRPr="00A335C5" w:rsidRDefault="00281BAF" w:rsidP="003B0BA5">
            <w:pPr>
              <w:pStyle w:val="AufgabeText"/>
              <w:ind w:left="0"/>
            </w:pPr>
          </w:p>
          <w:p w14:paraId="3128FF0F" w14:textId="77777777" w:rsidR="00281BAF" w:rsidRPr="00A335C5" w:rsidRDefault="00281BAF" w:rsidP="003B0BA5">
            <w:pPr>
              <w:pStyle w:val="AufgabeText"/>
              <w:ind w:left="0"/>
            </w:pPr>
          </w:p>
        </w:tc>
        <w:tc>
          <w:tcPr>
            <w:tcW w:w="3402" w:type="dxa"/>
          </w:tcPr>
          <w:p w14:paraId="0CCDB433" w14:textId="77777777" w:rsidR="00281BAF" w:rsidRPr="00A335C5" w:rsidRDefault="00281BAF" w:rsidP="003B0BA5">
            <w:pPr>
              <w:pStyle w:val="AufgabeText"/>
              <w:ind w:left="0"/>
            </w:pPr>
          </w:p>
        </w:tc>
      </w:tr>
    </w:tbl>
    <w:p w14:paraId="2EE158C9" w14:textId="77777777" w:rsidR="00281BAF" w:rsidRPr="00A335C5" w:rsidRDefault="00281BAF" w:rsidP="00281BAF">
      <w:pPr>
        <w:pStyle w:val="AufgabeEbene1"/>
        <w:numPr>
          <w:ilvl w:val="0"/>
          <w:numId w:val="0"/>
        </w:numPr>
        <w:spacing w:before="0"/>
        <w:jc w:val="left"/>
      </w:pPr>
    </w:p>
    <w:p w14:paraId="1617E326" w14:textId="77777777" w:rsidR="00281BAF" w:rsidRPr="00B307B9" w:rsidRDefault="00281BAF" w:rsidP="00281BAF">
      <w:pPr>
        <w:pStyle w:val="AufgabeEbene1"/>
        <w:spacing w:before="0"/>
        <w:jc w:val="left"/>
        <w:rPr>
          <w:sz w:val="24"/>
          <w:szCs w:val="24"/>
        </w:rPr>
      </w:pPr>
      <w:r w:rsidRPr="00B307B9">
        <w:rPr>
          <w:sz w:val="24"/>
          <w:szCs w:val="24"/>
          <w:lang w:val="en-US"/>
        </w:rPr>
        <w:t xml:space="preserve">Choose one of the following topics. </w:t>
      </w:r>
      <w:r w:rsidRPr="00B307B9">
        <w:rPr>
          <w:sz w:val="24"/>
          <w:szCs w:val="24"/>
          <w:lang w:val="en-US"/>
        </w:rPr>
        <w:br/>
      </w:r>
      <w:r w:rsidRPr="00B307B9">
        <w:rPr>
          <w:color w:val="A6A6A6" w:themeColor="background1" w:themeShade="A6"/>
          <w:sz w:val="24"/>
          <w:szCs w:val="24"/>
        </w:rPr>
        <w:t>Wählen Sie  eine der folgenden Fragen aus:</w:t>
      </w:r>
    </w:p>
    <w:p w14:paraId="2D71F143" w14:textId="77777777" w:rsidR="00281BAF" w:rsidRPr="00B307B9" w:rsidRDefault="00281BAF" w:rsidP="00281BAF">
      <w:pPr>
        <w:pStyle w:val="AufgabeEbene2"/>
        <w:rPr>
          <w:sz w:val="24"/>
          <w:szCs w:val="24"/>
          <w:lang w:val="en-GB"/>
        </w:rPr>
      </w:pPr>
      <w:r w:rsidRPr="00B307B9">
        <w:rPr>
          <w:sz w:val="24"/>
          <w:szCs w:val="24"/>
          <w:lang w:val="en-GB"/>
        </w:rPr>
        <w:t>Tell us about your family. What do you like about it?</w:t>
      </w:r>
    </w:p>
    <w:p w14:paraId="0741639F" w14:textId="77777777" w:rsidR="00281BAF" w:rsidRPr="00B307B9" w:rsidRDefault="00281BAF" w:rsidP="00281BAF">
      <w:pPr>
        <w:pStyle w:val="AufgabeEbene2"/>
        <w:rPr>
          <w:sz w:val="24"/>
          <w:szCs w:val="24"/>
          <w:lang w:val="en-US"/>
        </w:rPr>
      </w:pPr>
      <w:r w:rsidRPr="00B307B9">
        <w:rPr>
          <w:sz w:val="24"/>
          <w:szCs w:val="24"/>
          <w:lang w:val="en-GB"/>
        </w:rPr>
        <w:t>Talk about a nice family event from last month. What was sp</w:t>
      </w:r>
      <w:r w:rsidRPr="00B307B9">
        <w:rPr>
          <w:sz w:val="24"/>
          <w:szCs w:val="24"/>
          <w:lang w:val="en-GB"/>
        </w:rPr>
        <w:t>e</w:t>
      </w:r>
      <w:r w:rsidRPr="00B307B9">
        <w:rPr>
          <w:sz w:val="24"/>
          <w:szCs w:val="24"/>
          <w:lang w:val="en-GB"/>
        </w:rPr>
        <w:t>cial?</w:t>
      </w:r>
    </w:p>
    <w:p w14:paraId="72977ACA" w14:textId="77777777" w:rsidR="00281BAF" w:rsidRPr="00B307B9" w:rsidRDefault="00281BAF" w:rsidP="00281BAF">
      <w:pPr>
        <w:pStyle w:val="AufgabeEbene2"/>
        <w:rPr>
          <w:sz w:val="24"/>
          <w:szCs w:val="24"/>
          <w:lang w:val="en-US"/>
        </w:rPr>
      </w:pPr>
      <w:r w:rsidRPr="00B307B9">
        <w:rPr>
          <w:sz w:val="24"/>
          <w:szCs w:val="24"/>
          <w:lang w:val="en-GB"/>
        </w:rPr>
        <w:t>Why is family important to you? Explain!</w:t>
      </w:r>
    </w:p>
    <w:p w14:paraId="384E81C8" w14:textId="77777777" w:rsidR="00281BAF" w:rsidRPr="00B307B9" w:rsidRDefault="00281BAF" w:rsidP="00281BAF">
      <w:pPr>
        <w:pStyle w:val="AufgabeEbene1"/>
        <w:jc w:val="left"/>
        <w:rPr>
          <w:color w:val="BFBFBF" w:themeColor="background1" w:themeShade="BF"/>
          <w:sz w:val="24"/>
          <w:szCs w:val="24"/>
        </w:rPr>
      </w:pPr>
      <w:r w:rsidRPr="00B307B9">
        <w:rPr>
          <w:noProof/>
          <w:sz w:val="24"/>
          <w:szCs w:val="24"/>
          <w:lang w:eastAsia="de-DE"/>
        </w:rPr>
        <w:drawing>
          <wp:anchor distT="0" distB="0" distL="114300" distR="114300" simplePos="0" relativeHeight="252506112" behindDoc="0" locked="0" layoutInCell="1" allowOverlap="1" wp14:anchorId="596066D2" wp14:editId="62557C00">
            <wp:simplePos x="0" y="0"/>
            <wp:positionH relativeFrom="page">
              <wp:posOffset>6070787</wp:posOffset>
            </wp:positionH>
            <wp:positionV relativeFrom="topMargin">
              <wp:posOffset>4905375</wp:posOffset>
            </wp:positionV>
            <wp:extent cx="682625" cy="685988"/>
            <wp:effectExtent l="0" t="0" r="3175" b="0"/>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82625" cy="685988"/>
                    </a:xfrm>
                    <a:prstGeom prst="rect">
                      <a:avLst/>
                    </a:prstGeom>
                  </pic:spPr>
                </pic:pic>
              </a:graphicData>
            </a:graphic>
            <wp14:sizeRelH relativeFrom="page">
              <wp14:pctWidth>0</wp14:pctWidth>
            </wp14:sizeRelH>
            <wp14:sizeRelV relativeFrom="page">
              <wp14:pctHeight>0</wp14:pctHeight>
            </wp14:sizeRelV>
          </wp:anchor>
        </w:drawing>
      </w:r>
      <w:r w:rsidRPr="00B307B9">
        <w:rPr>
          <w:sz w:val="24"/>
          <w:szCs w:val="24"/>
          <w:lang w:val="en-US"/>
        </w:rPr>
        <w:t>Now, think about the answer and take notes.</w:t>
      </w:r>
      <w:r w:rsidRPr="00B307B9">
        <w:rPr>
          <w:sz w:val="24"/>
          <w:szCs w:val="24"/>
          <w:lang w:val="en-US"/>
        </w:rPr>
        <w:br/>
      </w:r>
      <w:r w:rsidRPr="00B307B9">
        <w:rPr>
          <w:color w:val="BFBFBF" w:themeColor="background1" w:themeShade="BF"/>
          <w:sz w:val="24"/>
          <w:szCs w:val="24"/>
        </w:rPr>
        <w:t>Denken Sie nach und machen Sie sich Notizen.</w:t>
      </w:r>
    </w:p>
    <w:p w14:paraId="36D5ACCC" w14:textId="77777777" w:rsidR="00281BAF" w:rsidRPr="00B307B9" w:rsidRDefault="00281BAF" w:rsidP="00281BAF">
      <w:pPr>
        <w:pStyle w:val="Marginaliegrau"/>
        <w:framePr w:wrap="around" w:x="8608" w:y="1045"/>
        <w:rPr>
          <w:sz w:val="20"/>
          <w:lang w:val="en-US"/>
        </w:rPr>
      </w:pPr>
      <w:r w:rsidRPr="00B307B9">
        <w:rPr>
          <w:sz w:val="20"/>
          <w:lang w:val="en-US"/>
        </w:rPr>
        <w:t>Please write at least five sentences!</w:t>
      </w:r>
    </w:p>
    <w:p w14:paraId="3E52F177" w14:textId="77777777" w:rsidR="00281BAF" w:rsidRPr="00B307B9" w:rsidRDefault="00281BAF" w:rsidP="00281BAF">
      <w:pPr>
        <w:pStyle w:val="Marginaliegrau"/>
        <w:framePr w:wrap="around" w:x="8608" w:y="1045"/>
        <w:rPr>
          <w:color w:val="808080" w:themeColor="background1" w:themeShade="80"/>
          <w:sz w:val="20"/>
        </w:rPr>
      </w:pPr>
      <w:r w:rsidRPr="00B307B9">
        <w:rPr>
          <w:color w:val="808080" w:themeColor="background1" w:themeShade="80"/>
          <w:sz w:val="20"/>
        </w:rPr>
        <w:t>Bitte schreiben Sie mi</w:t>
      </w:r>
      <w:r w:rsidRPr="00B307B9">
        <w:rPr>
          <w:color w:val="808080" w:themeColor="background1" w:themeShade="80"/>
          <w:sz w:val="20"/>
        </w:rPr>
        <w:t>n</w:t>
      </w:r>
      <w:r w:rsidRPr="00B307B9">
        <w:rPr>
          <w:color w:val="808080" w:themeColor="background1" w:themeShade="80"/>
          <w:sz w:val="20"/>
        </w:rPr>
        <w:t>destens  5 Sätze!</w:t>
      </w:r>
    </w:p>
    <w:p w14:paraId="0F063687" w14:textId="77777777" w:rsidR="00281BAF" w:rsidRPr="00B307B9" w:rsidRDefault="00281BAF" w:rsidP="00281BAF">
      <w:pPr>
        <w:pStyle w:val="AufgabeEbene1"/>
        <w:spacing w:after="240"/>
        <w:jc w:val="left"/>
        <w:rPr>
          <w:sz w:val="24"/>
        </w:rPr>
      </w:pPr>
      <w:r w:rsidRPr="00B307B9">
        <w:rPr>
          <w:noProof/>
          <w:sz w:val="24"/>
          <w:lang w:eastAsia="de-DE"/>
        </w:rPr>
        <w:drawing>
          <wp:anchor distT="0" distB="0" distL="114300" distR="114300" simplePos="0" relativeHeight="252502016" behindDoc="0" locked="0" layoutInCell="1" allowOverlap="1" wp14:anchorId="0482F38E" wp14:editId="2EC6431D">
            <wp:simplePos x="0" y="0"/>
            <wp:positionH relativeFrom="column">
              <wp:posOffset>5720080</wp:posOffset>
            </wp:positionH>
            <wp:positionV relativeFrom="paragraph">
              <wp:posOffset>292100</wp:posOffset>
            </wp:positionV>
            <wp:extent cx="314325" cy="314325"/>
            <wp:effectExtent l="0" t="0" r="9525" b="952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7B9">
        <w:rPr>
          <w:b/>
          <w:noProof/>
          <w:sz w:val="24"/>
          <w:szCs w:val="24"/>
          <w:lang w:eastAsia="de-DE"/>
        </w:rPr>
        <w:drawing>
          <wp:anchor distT="0" distB="0" distL="114300" distR="114300" simplePos="0" relativeHeight="252500992" behindDoc="0" locked="0" layoutInCell="1" allowOverlap="1" wp14:anchorId="07096FAD" wp14:editId="100E05E9">
            <wp:simplePos x="0" y="0"/>
            <wp:positionH relativeFrom="column">
              <wp:posOffset>5348605</wp:posOffset>
            </wp:positionH>
            <wp:positionV relativeFrom="paragraph">
              <wp:posOffset>290195</wp:posOffset>
            </wp:positionV>
            <wp:extent cx="323215" cy="311150"/>
            <wp:effectExtent l="0" t="0" r="635"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B307B9">
        <w:rPr>
          <w:noProof/>
          <w:sz w:val="24"/>
          <w:lang w:eastAsia="de-DE"/>
        </w:rPr>
        <w:drawing>
          <wp:anchor distT="0" distB="0" distL="114300" distR="114300" simplePos="0" relativeHeight="252505088" behindDoc="0" locked="0" layoutInCell="0" allowOverlap="1" wp14:anchorId="050568C1" wp14:editId="3B9074ED">
            <wp:simplePos x="0" y="0"/>
            <wp:positionH relativeFrom="rightMargin">
              <wp:posOffset>162560</wp:posOffset>
            </wp:positionH>
            <wp:positionV relativeFrom="paragraph">
              <wp:posOffset>285115</wp:posOffset>
            </wp:positionV>
            <wp:extent cx="532765" cy="323850"/>
            <wp:effectExtent l="0" t="0" r="635" b="0"/>
            <wp:wrapNone/>
            <wp:docPr id="9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1BAF">
        <w:rPr>
          <w:sz w:val="24"/>
          <w:lang w:val="en-US"/>
        </w:rPr>
        <w:t xml:space="preserve"> </w:t>
      </w:r>
      <w:r w:rsidRPr="00B307B9">
        <w:rPr>
          <w:sz w:val="24"/>
          <w:lang w:val="en-US"/>
        </w:rPr>
        <w:t>Write a summary or produce a film.</w:t>
      </w:r>
      <w:r w:rsidRPr="00B307B9">
        <w:rPr>
          <w:sz w:val="24"/>
          <w:lang w:val="en-US"/>
        </w:rPr>
        <w:br/>
      </w:r>
      <w:r w:rsidRPr="00B307B9">
        <w:rPr>
          <w:color w:val="A6A6A6" w:themeColor="background1" w:themeShade="A6"/>
          <w:sz w:val="24"/>
        </w:rPr>
        <w:t xml:space="preserve">Schreiben Sie eine Zusammenfassung oder drehen Sie einen Film </w:t>
      </w:r>
      <w:r w:rsidRPr="00B307B9">
        <w:rPr>
          <w:sz w:val="24"/>
        </w:rPr>
        <w:t>(10 min.):</w:t>
      </w:r>
    </w:p>
    <w:tbl>
      <w:tblPr>
        <w:tblStyle w:val="Tabellenraster"/>
        <w:tblW w:w="7230" w:type="dxa"/>
        <w:tblInd w:w="108" w:type="dxa"/>
        <w:tblLook w:val="04A0" w:firstRow="1" w:lastRow="0" w:firstColumn="1" w:lastColumn="0" w:noHBand="0" w:noVBand="1"/>
      </w:tblPr>
      <w:tblGrid>
        <w:gridCol w:w="7230"/>
      </w:tblGrid>
      <w:tr w:rsidR="00281BAF" w:rsidRPr="00A335C5" w14:paraId="0726651A" w14:textId="77777777" w:rsidTr="003B0BA5">
        <w:trPr>
          <w:trHeight w:val="269"/>
        </w:trPr>
        <w:tc>
          <w:tcPr>
            <w:tcW w:w="7230" w:type="dxa"/>
            <w:shd w:val="clear" w:color="auto" w:fill="D9D9D9" w:themeFill="background1" w:themeFillShade="D9"/>
          </w:tcPr>
          <w:p w14:paraId="7C6699C7" w14:textId="77777777" w:rsidR="00281BAF" w:rsidRPr="00A335C5" w:rsidRDefault="00281BAF" w:rsidP="003B0BA5">
            <w:pPr>
              <w:pStyle w:val="Textkrperlinks"/>
              <w:rPr>
                <w:rStyle w:val="Fett"/>
              </w:rPr>
            </w:pPr>
            <w:r w:rsidRPr="00A335C5">
              <w:rPr>
                <w:rStyle w:val="Fett"/>
              </w:rPr>
              <w:t>Summary/Zusammenfassung</w:t>
            </w:r>
          </w:p>
        </w:tc>
      </w:tr>
    </w:tbl>
    <w:p w14:paraId="67014905" w14:textId="77777777" w:rsidR="00281BAF" w:rsidRPr="00136774" w:rsidRDefault="00281BAF" w:rsidP="00281BAF">
      <w:pPr>
        <w:pStyle w:val="Marginaliegrau"/>
        <w:framePr w:wrap="around" w:x="8623" w:y="1846"/>
        <w:rPr>
          <w:color w:val="808080" w:themeColor="background1" w:themeShade="80"/>
          <w:sz w:val="20"/>
          <w:szCs w:val="24"/>
        </w:rPr>
      </w:pPr>
      <w:r w:rsidRPr="00136774">
        <w:rPr>
          <w:color w:val="808080" w:themeColor="background1" w:themeShade="80"/>
          <w:sz w:val="20"/>
          <w:szCs w:val="24"/>
        </w:rPr>
        <w:t>Sie können Ihr iPad verwenden. Dieser Link zeigt, wie man mit iM</w:t>
      </w:r>
      <w:r w:rsidRPr="00136774">
        <w:rPr>
          <w:color w:val="808080" w:themeColor="background1" w:themeShade="80"/>
          <w:sz w:val="20"/>
          <w:szCs w:val="24"/>
        </w:rPr>
        <w:t>o</w:t>
      </w:r>
      <w:r w:rsidRPr="00136774">
        <w:rPr>
          <w:color w:val="808080" w:themeColor="background1" w:themeShade="80"/>
          <w:sz w:val="20"/>
          <w:szCs w:val="24"/>
        </w:rPr>
        <w:t xml:space="preserve">vie </w:t>
      </w:r>
      <w:proofErr w:type="gramStart"/>
      <w:r w:rsidRPr="00136774">
        <w:rPr>
          <w:color w:val="808080" w:themeColor="background1" w:themeShade="80"/>
          <w:sz w:val="20"/>
          <w:szCs w:val="24"/>
        </w:rPr>
        <w:t>Filme</w:t>
      </w:r>
      <w:proofErr w:type="gramEnd"/>
      <w:r w:rsidRPr="00136774">
        <w:rPr>
          <w:color w:val="808080" w:themeColor="background1" w:themeShade="80"/>
          <w:sz w:val="20"/>
          <w:szCs w:val="24"/>
        </w:rPr>
        <w:t xml:space="preserve"> schne</w:t>
      </w:r>
      <w:r w:rsidRPr="00136774">
        <w:rPr>
          <w:color w:val="808080" w:themeColor="background1" w:themeShade="80"/>
          <w:sz w:val="20"/>
          <w:szCs w:val="24"/>
        </w:rPr>
        <w:t>i</w:t>
      </w:r>
      <w:r w:rsidRPr="00136774">
        <w:rPr>
          <w:color w:val="808080" w:themeColor="background1" w:themeShade="80"/>
          <w:sz w:val="20"/>
          <w:szCs w:val="24"/>
        </w:rPr>
        <w:t>det:</w:t>
      </w:r>
    </w:p>
    <w:p w14:paraId="375B35F5" w14:textId="77777777" w:rsidR="00281BAF" w:rsidRPr="00136774" w:rsidRDefault="00281BAF" w:rsidP="00281BAF">
      <w:pPr>
        <w:pStyle w:val="Marginaliegrau"/>
        <w:framePr w:wrap="around" w:x="8623" w:y="1846"/>
        <w:rPr>
          <w:sz w:val="20"/>
          <w:szCs w:val="24"/>
        </w:rPr>
      </w:pPr>
      <w:hyperlink r:id="rId69" w:history="1">
        <w:r w:rsidRPr="00136774">
          <w:rPr>
            <w:rStyle w:val="Hyperlink"/>
            <w:sz w:val="20"/>
            <w:szCs w:val="24"/>
          </w:rPr>
          <w:t>https://www.youtube.com/watch?v=LVoCqQ_Ptqc</w:t>
        </w:r>
      </w:hyperlink>
    </w:p>
    <w:p w14:paraId="4131DC7C" w14:textId="77777777" w:rsidR="00281BAF" w:rsidRPr="003601DB" w:rsidRDefault="00281BAF" w:rsidP="00281BAF">
      <w:pPr>
        <w:pStyle w:val="Marginaliegrau"/>
        <w:framePr w:h="1321" w:hRule="exact" w:wrap="around" w:x="8623" w:y="451"/>
        <w:rPr>
          <w:sz w:val="20"/>
        </w:rPr>
      </w:pPr>
      <w:r w:rsidRPr="003601DB">
        <w:rPr>
          <w:sz w:val="20"/>
        </w:rPr>
        <w:t>Tip</w:t>
      </w:r>
      <w:r>
        <w:rPr>
          <w:sz w:val="20"/>
        </w:rPr>
        <w:t>p</w:t>
      </w:r>
      <w:r w:rsidRPr="003601DB">
        <w:rPr>
          <w:sz w:val="20"/>
        </w:rPr>
        <w:t>:</w:t>
      </w:r>
    </w:p>
    <w:p w14:paraId="30E44AC7" w14:textId="77777777" w:rsidR="00281BAF" w:rsidRPr="003601DB" w:rsidRDefault="00281BAF" w:rsidP="00281BAF">
      <w:pPr>
        <w:pStyle w:val="Marginaliegrau"/>
        <w:framePr w:h="1321" w:hRule="exact" w:wrap="around" w:x="8623" w:y="451"/>
        <w:rPr>
          <w:sz w:val="20"/>
        </w:rPr>
      </w:pPr>
      <w:r w:rsidRPr="003601DB">
        <w:rPr>
          <w:sz w:val="20"/>
        </w:rPr>
        <w:t>Machen Sie ein Inte</w:t>
      </w:r>
      <w:r w:rsidRPr="003601DB">
        <w:rPr>
          <w:sz w:val="20"/>
        </w:rPr>
        <w:t>r</w:t>
      </w:r>
      <w:r w:rsidRPr="003601DB">
        <w:rPr>
          <w:sz w:val="20"/>
        </w:rPr>
        <w:t xml:space="preserve">view. Befragen Sie einen Partner. Der zweite Partner filmt alles. </w:t>
      </w:r>
    </w:p>
    <w:tbl>
      <w:tblPr>
        <w:tblStyle w:val="Tabellenraster"/>
        <w:tblW w:w="7230" w:type="dxa"/>
        <w:tblInd w:w="108" w:type="dxa"/>
        <w:tblLook w:val="04A0" w:firstRow="1" w:lastRow="0" w:firstColumn="1" w:lastColumn="0" w:noHBand="0" w:noVBand="1"/>
      </w:tblPr>
      <w:tblGrid>
        <w:gridCol w:w="7230"/>
      </w:tblGrid>
      <w:tr w:rsidR="00281BAF" w:rsidRPr="00A335C5" w14:paraId="7173919C" w14:textId="77777777" w:rsidTr="003B0BA5">
        <w:trPr>
          <w:trHeight w:val="3609"/>
        </w:trPr>
        <w:tc>
          <w:tcPr>
            <w:tcW w:w="7230" w:type="dxa"/>
          </w:tcPr>
          <w:p w14:paraId="411583F1" w14:textId="77777777" w:rsidR="00281BAF" w:rsidRPr="00A335C5" w:rsidRDefault="00281BAF" w:rsidP="003B0BA5">
            <w:pPr>
              <w:pStyle w:val="Textkrperlinks"/>
            </w:pPr>
          </w:p>
        </w:tc>
      </w:tr>
    </w:tbl>
    <w:p w14:paraId="79A5FE70" w14:textId="77777777" w:rsidR="00281BAF" w:rsidRPr="00B307B9" w:rsidRDefault="00281BAF" w:rsidP="00281BAF">
      <w:pPr>
        <w:pStyle w:val="AufgabeEbene1"/>
        <w:spacing w:before="360"/>
        <w:rPr>
          <w:sz w:val="24"/>
          <w:szCs w:val="24"/>
          <w:lang w:val="en-US"/>
        </w:rPr>
      </w:pPr>
      <w:r w:rsidRPr="00B307B9">
        <w:rPr>
          <w:noProof/>
          <w:color w:val="A6A6A6" w:themeColor="background1" w:themeShade="A6"/>
          <w:sz w:val="24"/>
          <w:szCs w:val="24"/>
          <w:lang w:eastAsia="de-DE"/>
        </w:rPr>
        <w:drawing>
          <wp:anchor distT="0" distB="0" distL="114300" distR="114300" simplePos="0" relativeHeight="252466176" behindDoc="0" locked="0" layoutInCell="0" allowOverlap="1" wp14:anchorId="2FE28682" wp14:editId="204EFDF9">
            <wp:simplePos x="0" y="0"/>
            <wp:positionH relativeFrom="rightMargin">
              <wp:posOffset>136525</wp:posOffset>
            </wp:positionH>
            <wp:positionV relativeFrom="paragraph">
              <wp:posOffset>237507</wp:posOffset>
            </wp:positionV>
            <wp:extent cx="658495" cy="323850"/>
            <wp:effectExtent l="0" t="0" r="8255" b="0"/>
            <wp:wrapNone/>
            <wp:docPr id="245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7B9">
        <w:rPr>
          <w:sz w:val="24"/>
          <w:szCs w:val="24"/>
          <w:lang w:val="en-US"/>
        </w:rPr>
        <w:t>When you are done, share the summary or film with someone else. Let him or her correct your mistakes. Then take turns.</w:t>
      </w:r>
    </w:p>
    <w:p w14:paraId="701EF6C3" w14:textId="77777777" w:rsidR="00281BAF" w:rsidRPr="00B307B9" w:rsidRDefault="00281BAF" w:rsidP="00281BAF">
      <w:pPr>
        <w:pStyle w:val="AufgabeText"/>
        <w:rPr>
          <w:sz w:val="24"/>
          <w:szCs w:val="24"/>
        </w:rPr>
      </w:pPr>
      <w:r w:rsidRPr="00B307B9">
        <w:rPr>
          <w:color w:val="A6A6A6" w:themeColor="background1" w:themeShade="A6"/>
          <w:sz w:val="24"/>
          <w:szCs w:val="24"/>
        </w:rPr>
        <w:t>Wenn Sie fertig sind, lesen Sie Ihren Text Ihrem Lernpartner vor oder zeigen Sie ihm den Film. Lassen Sie ihn oder sie Ihre Fehler korrigi</w:t>
      </w:r>
      <w:r w:rsidRPr="00B307B9">
        <w:rPr>
          <w:color w:val="A6A6A6" w:themeColor="background1" w:themeShade="A6"/>
          <w:sz w:val="24"/>
          <w:szCs w:val="24"/>
        </w:rPr>
        <w:t>e</w:t>
      </w:r>
      <w:r w:rsidRPr="00B307B9">
        <w:rPr>
          <w:color w:val="A6A6A6" w:themeColor="background1" w:themeShade="A6"/>
          <w:sz w:val="24"/>
          <w:szCs w:val="24"/>
        </w:rPr>
        <w:t xml:space="preserve">ren. Dann tauschen Sie die Rollen. </w:t>
      </w:r>
      <w:r w:rsidRPr="00B307B9">
        <w:rPr>
          <w:sz w:val="24"/>
          <w:szCs w:val="24"/>
        </w:rPr>
        <w:t>(10 min.)</w:t>
      </w:r>
    </w:p>
    <w:p w14:paraId="45737D98" w14:textId="77777777" w:rsidR="00281BAF" w:rsidRPr="00815CEB" w:rsidRDefault="00281BAF" w:rsidP="00281BAF">
      <w:pPr>
        <w:pStyle w:val="berschrift2"/>
        <w:spacing w:before="0" w:after="60"/>
        <w:rPr>
          <w:rFonts w:ascii="Source Sans Pro" w:hAnsi="Source Sans Pro"/>
          <w:sz w:val="28"/>
          <w:lang w:val="en-US"/>
        </w:rPr>
      </w:pPr>
      <w:r w:rsidRPr="00815CEB">
        <w:rPr>
          <w:rFonts w:ascii="Source Sans Pro" w:hAnsi="Source Sans Pro"/>
          <w:sz w:val="28"/>
          <w:lang w:val="en-US"/>
        </w:rPr>
        <w:lastRenderedPageBreak/>
        <w:t xml:space="preserve">Additional Exercises - Crossword </w:t>
      </w:r>
    </w:p>
    <w:p w14:paraId="7AA608B5" w14:textId="77777777" w:rsidR="00281BAF" w:rsidRPr="00815CEB" w:rsidRDefault="00281BAF" w:rsidP="00281BAF">
      <w:pPr>
        <w:pStyle w:val="berschrift2"/>
        <w:numPr>
          <w:ilvl w:val="0"/>
          <w:numId w:val="54"/>
        </w:numPr>
        <w:spacing w:after="0"/>
        <w:rPr>
          <w:rFonts w:ascii="Source Sans Pro" w:hAnsi="Source Sans Pro"/>
          <w:sz w:val="24"/>
          <w:szCs w:val="24"/>
          <w:lang w:val="en-US"/>
        </w:rPr>
      </w:pPr>
      <w:r w:rsidRPr="00815CEB">
        <w:rPr>
          <w:rFonts w:ascii="Source Sans Pro" w:hAnsi="Source Sans Pro"/>
          <w:b/>
          <w:noProof/>
          <w:sz w:val="24"/>
          <w:szCs w:val="24"/>
        </w:rPr>
        <w:drawing>
          <wp:anchor distT="0" distB="0" distL="114300" distR="114300" simplePos="0" relativeHeight="252545024" behindDoc="0" locked="0" layoutInCell="1" allowOverlap="1" wp14:anchorId="2A5969F6" wp14:editId="4342D59D">
            <wp:simplePos x="0" y="0"/>
            <wp:positionH relativeFrom="column">
              <wp:posOffset>5092065</wp:posOffset>
            </wp:positionH>
            <wp:positionV relativeFrom="paragraph">
              <wp:posOffset>120650</wp:posOffset>
            </wp:positionV>
            <wp:extent cx="323215" cy="311150"/>
            <wp:effectExtent l="0" t="0" r="635" b="0"/>
            <wp:wrapNone/>
            <wp:docPr id="222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815CEB">
        <w:rPr>
          <w:rFonts w:ascii="Source Sans Pro" w:hAnsi="Source Sans Pro"/>
          <w:noProof/>
          <w:sz w:val="24"/>
          <w:szCs w:val="24"/>
        </w:rPr>
        <w:drawing>
          <wp:anchor distT="0" distB="0" distL="114300" distR="114300" simplePos="0" relativeHeight="252542976" behindDoc="0" locked="0" layoutInCell="0" allowOverlap="1" wp14:anchorId="7609BA4E" wp14:editId="6E3D2D1B">
            <wp:simplePos x="0" y="0"/>
            <wp:positionH relativeFrom="rightMargin">
              <wp:posOffset>135890</wp:posOffset>
            </wp:positionH>
            <wp:positionV relativeFrom="paragraph">
              <wp:posOffset>125095</wp:posOffset>
            </wp:positionV>
            <wp:extent cx="302260" cy="323850"/>
            <wp:effectExtent l="0" t="0" r="2540" b="0"/>
            <wp:wrapNone/>
            <wp:docPr id="222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Pr="00815CEB">
        <w:rPr>
          <w:rFonts w:ascii="Source Sans Pro" w:hAnsi="Source Sans Pro"/>
          <w:noProof/>
          <w:sz w:val="24"/>
          <w:szCs w:val="24"/>
        </w:rPr>
        <w:drawing>
          <wp:anchor distT="0" distB="0" distL="114300" distR="114300" simplePos="0" relativeHeight="252546048" behindDoc="0" locked="0" layoutInCell="1" allowOverlap="1" wp14:anchorId="3BF85EDE" wp14:editId="425C4071">
            <wp:simplePos x="0" y="0"/>
            <wp:positionH relativeFrom="column">
              <wp:posOffset>4725670</wp:posOffset>
            </wp:positionH>
            <wp:positionV relativeFrom="paragraph">
              <wp:posOffset>522605</wp:posOffset>
            </wp:positionV>
            <wp:extent cx="655320" cy="649605"/>
            <wp:effectExtent l="0" t="0" r="0" b="0"/>
            <wp:wrapNone/>
            <wp:docPr id="2230" name="Grafik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655320" cy="649605"/>
                    </a:xfrm>
                    <a:prstGeom prst="rect">
                      <a:avLst/>
                    </a:prstGeom>
                  </pic:spPr>
                </pic:pic>
              </a:graphicData>
            </a:graphic>
            <wp14:sizeRelH relativeFrom="page">
              <wp14:pctWidth>0</wp14:pctWidth>
            </wp14:sizeRelH>
            <wp14:sizeRelV relativeFrom="page">
              <wp14:pctHeight>0</wp14:pctHeight>
            </wp14:sizeRelV>
          </wp:anchor>
        </w:drawing>
      </w:r>
      <w:r w:rsidRPr="00815CEB">
        <w:rPr>
          <w:rFonts w:ascii="Source Sans Pro" w:hAnsi="Source Sans Pro"/>
          <w:sz w:val="24"/>
          <w:szCs w:val="24"/>
          <w:lang w:val="en-US"/>
        </w:rPr>
        <w:t xml:space="preserve">Test: Next, you can go to </w:t>
      </w:r>
      <w:hyperlink r:id="rId71" w:history="1">
        <w:r w:rsidRPr="00815CEB">
          <w:rPr>
            <w:rStyle w:val="Hyperlink"/>
            <w:rFonts w:ascii="Source Sans Pro" w:hAnsi="Source Sans Pro"/>
            <w:sz w:val="24"/>
            <w:szCs w:val="24"/>
            <w:lang w:val="en-US"/>
          </w:rPr>
          <w:t>http://LearningApps.org/display?v=p712o501517</w:t>
        </w:r>
      </w:hyperlink>
      <w:r w:rsidRPr="00815CEB">
        <w:rPr>
          <w:rFonts w:ascii="Source Sans Pro" w:hAnsi="Source Sans Pro"/>
          <w:sz w:val="24"/>
          <w:szCs w:val="24"/>
          <w:lang w:val="en-US"/>
        </w:rPr>
        <w:t xml:space="preserve"> and see if you can fill in the gaps in the cloze test (Lückentext). You can use the web address (URL) or scan the QR code.</w:t>
      </w:r>
      <w:r w:rsidRPr="00815CEB">
        <w:rPr>
          <w:rFonts w:ascii="Source Sans Pro" w:hAnsi="Source Sans Pro"/>
          <w:sz w:val="24"/>
          <w:szCs w:val="24"/>
          <w:lang w:val="en-US"/>
        </w:rPr>
        <w:br/>
      </w:r>
      <w:r w:rsidRPr="00815CEB">
        <w:rPr>
          <w:rFonts w:ascii="Source Sans Pro" w:hAnsi="Source Sans Pro"/>
          <w:color w:val="A6A6A6" w:themeColor="background1" w:themeShade="A6"/>
          <w:sz w:val="24"/>
          <w:szCs w:val="24"/>
        </w:rPr>
        <w:t xml:space="preserve">Gehen Sie nun auf den Link und füllen Sie den Lückentext aus. Sie können dafür den Weblink oder den QR-Code benutzen. </w:t>
      </w:r>
      <w:r w:rsidRPr="00815CEB">
        <w:rPr>
          <w:rFonts w:ascii="Source Sans Pro" w:hAnsi="Source Sans Pro"/>
          <w:sz w:val="24"/>
          <w:szCs w:val="24"/>
          <w:lang w:val="en-US"/>
        </w:rPr>
        <w:t>(10 min.)</w:t>
      </w:r>
    </w:p>
    <w:p w14:paraId="4EA8F573" w14:textId="77777777" w:rsidR="00281BAF" w:rsidRPr="00815CEB" w:rsidRDefault="00281BAF" w:rsidP="00281BAF">
      <w:pPr>
        <w:framePr w:w="982" w:h="331" w:hRule="exact" w:hSpace="198" w:wrap="around" w:vAnchor="text" w:hAnchor="page" w:x="9148" w:y="287"/>
        <w:rPr>
          <w:szCs w:val="24"/>
          <w:lang w:val="en-US"/>
        </w:rPr>
      </w:pPr>
      <w:r w:rsidRPr="00815CEB">
        <w:rPr>
          <w:szCs w:val="24"/>
          <w:lang w:val="en-US"/>
        </w:rPr>
        <w:t>10 min.</w:t>
      </w:r>
    </w:p>
    <w:p w14:paraId="42DD139F" w14:textId="77777777" w:rsidR="00281BAF" w:rsidRPr="006B6052" w:rsidRDefault="00281BAF" w:rsidP="00281BAF">
      <w:pPr>
        <w:pStyle w:val="AufgabeEbene2"/>
        <w:numPr>
          <w:ilvl w:val="0"/>
          <w:numId w:val="54"/>
        </w:numPr>
        <w:jc w:val="left"/>
        <w:rPr>
          <w:sz w:val="24"/>
          <w:szCs w:val="24"/>
        </w:rPr>
      </w:pPr>
      <w:r w:rsidRPr="006B6052">
        <w:rPr>
          <w:noProof/>
          <w:sz w:val="24"/>
          <w:szCs w:val="24"/>
          <w:lang w:eastAsia="de-DE"/>
        </w:rPr>
        <w:drawing>
          <wp:anchor distT="0" distB="0" distL="114300" distR="114300" simplePos="0" relativeHeight="252544000" behindDoc="0" locked="0" layoutInCell="1" allowOverlap="1" wp14:anchorId="68210810" wp14:editId="563F45EC">
            <wp:simplePos x="0" y="0"/>
            <wp:positionH relativeFrom="column">
              <wp:posOffset>4723765</wp:posOffset>
            </wp:positionH>
            <wp:positionV relativeFrom="paragraph">
              <wp:posOffset>125095</wp:posOffset>
            </wp:positionV>
            <wp:extent cx="318770" cy="318770"/>
            <wp:effectExtent l="0" t="0" r="5080" b="5080"/>
            <wp:wrapNone/>
            <wp:docPr id="2233"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6B6052">
        <w:rPr>
          <w:sz w:val="24"/>
          <w:szCs w:val="24"/>
          <w:lang w:val="en-US"/>
        </w:rPr>
        <w:t>Crossword: Find the following 10 words in the crossword.</w:t>
      </w:r>
      <w:r w:rsidRPr="006B6052">
        <w:rPr>
          <w:sz w:val="24"/>
          <w:szCs w:val="24"/>
          <w:lang w:val="en-US"/>
        </w:rPr>
        <w:br/>
      </w:r>
      <w:r w:rsidRPr="006B6052">
        <w:rPr>
          <w:color w:val="A6A6A6" w:themeColor="background1" w:themeShade="A6"/>
          <w:sz w:val="24"/>
          <w:szCs w:val="24"/>
        </w:rPr>
        <w:t xml:space="preserve">Finden Sie die zehn in der Marginalie angeführten Wörter im Rätsel. Einzelne Zeilen, in denen sich die Wörter befinden, sind schon </w:t>
      </w:r>
      <w:r w:rsidRPr="006B6052">
        <w:rPr>
          <w:color w:val="A6A6A6" w:themeColor="background1" w:themeShade="A6"/>
          <w:sz w:val="24"/>
          <w:szCs w:val="24"/>
          <w:highlight w:val="lightGray"/>
        </w:rPr>
        <w:t>grau markiert</w:t>
      </w:r>
      <w:r w:rsidRPr="006B6052">
        <w:rPr>
          <w:color w:val="A6A6A6" w:themeColor="background1" w:themeShade="A6"/>
          <w:sz w:val="24"/>
          <w:szCs w:val="24"/>
        </w:rPr>
        <w:t xml:space="preserve"> (aber nicht alle).</w:t>
      </w:r>
    </w:p>
    <w:p w14:paraId="3646823F" w14:textId="77777777" w:rsidR="00281BAF" w:rsidRPr="00A335C5" w:rsidRDefault="00281BAF" w:rsidP="00281BAF">
      <w:pPr>
        <w:pStyle w:val="Abstandszeile"/>
      </w:pPr>
    </w:p>
    <w:p w14:paraId="49FF694D" w14:textId="77777777" w:rsidR="00281BAF" w:rsidRPr="00A335C5" w:rsidRDefault="00281BAF" w:rsidP="00281BAF">
      <w:pPr>
        <w:pStyle w:val="Marginaliegrau"/>
        <w:framePr w:wrap="around" w:x="8623" w:y="19"/>
        <w:rPr>
          <w:color w:val="808080" w:themeColor="background1" w:themeShade="80"/>
        </w:rPr>
      </w:pPr>
      <w:r w:rsidRPr="00A335C5">
        <w:t>solidarity/</w:t>
      </w:r>
      <w:r w:rsidRPr="00A335C5">
        <w:rPr>
          <w:color w:val="808080" w:themeColor="background1" w:themeShade="80"/>
        </w:rPr>
        <w:t>Zusammenhalt</w:t>
      </w:r>
    </w:p>
    <w:p w14:paraId="66779493" w14:textId="77777777" w:rsidR="00281BAF" w:rsidRPr="00A335C5" w:rsidRDefault="00281BAF" w:rsidP="00281BAF">
      <w:pPr>
        <w:pStyle w:val="Marginaliegrau"/>
        <w:framePr w:wrap="around" w:x="8623" w:y="19"/>
      </w:pPr>
      <w:r w:rsidRPr="00A335C5">
        <w:t>trust/</w:t>
      </w:r>
      <w:r w:rsidRPr="00A335C5">
        <w:rPr>
          <w:color w:val="808080" w:themeColor="background1" w:themeShade="80"/>
        </w:rPr>
        <w:t>Vertrauen</w:t>
      </w:r>
    </w:p>
    <w:p w14:paraId="148BB0EF" w14:textId="77777777" w:rsidR="00281BAF" w:rsidRPr="00A335C5" w:rsidRDefault="00281BAF" w:rsidP="00281BAF">
      <w:pPr>
        <w:pStyle w:val="Marginaliegrau"/>
        <w:framePr w:wrap="around" w:x="8623" w:y="19"/>
      </w:pPr>
      <w:r w:rsidRPr="00A335C5">
        <w:t>politeness/</w:t>
      </w:r>
      <w:r w:rsidRPr="00A335C5">
        <w:rPr>
          <w:color w:val="808080" w:themeColor="background1" w:themeShade="80"/>
        </w:rPr>
        <w:t>Höflichkeit</w:t>
      </w:r>
    </w:p>
    <w:p w14:paraId="4E0F7905" w14:textId="77777777" w:rsidR="00281BAF" w:rsidRPr="00A335C5" w:rsidRDefault="00281BAF" w:rsidP="00281BAF">
      <w:pPr>
        <w:pStyle w:val="Marginaliegrau"/>
        <w:framePr w:wrap="around" w:x="8623" w:y="19"/>
      </w:pPr>
      <w:r w:rsidRPr="00A335C5">
        <w:t>love/</w:t>
      </w:r>
      <w:r w:rsidRPr="00A335C5">
        <w:rPr>
          <w:color w:val="808080" w:themeColor="background1" w:themeShade="80"/>
        </w:rPr>
        <w:t>Liebe</w:t>
      </w:r>
    </w:p>
    <w:p w14:paraId="42A2977F" w14:textId="77777777" w:rsidR="00281BAF" w:rsidRPr="00A335C5" w:rsidRDefault="00281BAF" w:rsidP="00281BAF">
      <w:pPr>
        <w:pStyle w:val="Marginaliegrau"/>
        <w:framePr w:wrap="around" w:x="8623" w:y="19"/>
      </w:pPr>
      <w:r w:rsidRPr="00A335C5">
        <w:t>care/</w:t>
      </w:r>
      <w:r w:rsidRPr="00A335C5">
        <w:rPr>
          <w:color w:val="808080" w:themeColor="background1" w:themeShade="80"/>
        </w:rPr>
        <w:t>Fürsorge</w:t>
      </w:r>
    </w:p>
    <w:p w14:paraId="729AC571" w14:textId="77777777" w:rsidR="00281BAF" w:rsidRPr="00A335C5" w:rsidRDefault="00281BAF" w:rsidP="00281BAF">
      <w:pPr>
        <w:pStyle w:val="Marginaliegrau"/>
        <w:framePr w:wrap="around" w:x="8623" w:y="19"/>
      </w:pPr>
      <w:r w:rsidRPr="00A335C5">
        <w:t>security/</w:t>
      </w:r>
      <w:r w:rsidRPr="00A335C5">
        <w:rPr>
          <w:color w:val="808080" w:themeColor="background1" w:themeShade="80"/>
        </w:rPr>
        <w:t>Geborgenheit</w:t>
      </w:r>
    </w:p>
    <w:p w14:paraId="369565E1" w14:textId="77777777" w:rsidR="00281BAF" w:rsidRPr="00A335C5" w:rsidRDefault="00281BAF" w:rsidP="00281BAF">
      <w:pPr>
        <w:pStyle w:val="Marginaliegrau"/>
        <w:framePr w:wrap="around" w:x="8623" w:y="19"/>
      </w:pPr>
      <w:r w:rsidRPr="00A335C5">
        <w:t>reliability/</w:t>
      </w:r>
      <w:r w:rsidRPr="00A335C5">
        <w:rPr>
          <w:color w:val="808080" w:themeColor="background1" w:themeShade="80"/>
        </w:rPr>
        <w:t>Zuverlässigkeit</w:t>
      </w:r>
    </w:p>
    <w:p w14:paraId="1C723CE3" w14:textId="77777777" w:rsidR="00281BAF" w:rsidRPr="00A335C5" w:rsidRDefault="00281BAF" w:rsidP="00281BAF">
      <w:pPr>
        <w:pStyle w:val="Marginaliegrau"/>
        <w:framePr w:wrap="around" w:x="8623" w:y="19"/>
      </w:pPr>
      <w:r w:rsidRPr="00A335C5">
        <w:t>punctuality/</w:t>
      </w:r>
      <w:r w:rsidRPr="00A335C5">
        <w:rPr>
          <w:color w:val="808080" w:themeColor="background1" w:themeShade="80"/>
        </w:rPr>
        <w:t>Pünktlichkeit</w:t>
      </w:r>
    </w:p>
    <w:p w14:paraId="65968344" w14:textId="77777777" w:rsidR="00281BAF" w:rsidRPr="00A335C5" w:rsidRDefault="00281BAF" w:rsidP="00281BAF">
      <w:pPr>
        <w:pStyle w:val="Marginaliegrau"/>
        <w:framePr w:wrap="around" w:x="8623" w:y="19"/>
      </w:pPr>
      <w:r w:rsidRPr="00A335C5">
        <w:t>community/</w:t>
      </w:r>
      <w:r w:rsidRPr="00A335C5">
        <w:rPr>
          <w:color w:val="808080" w:themeColor="background1" w:themeShade="80"/>
        </w:rPr>
        <w:t>Gemeinschaft</w:t>
      </w:r>
    </w:p>
    <w:p w14:paraId="5A36A763" w14:textId="77777777" w:rsidR="00281BAF" w:rsidRPr="00A335C5" w:rsidRDefault="00281BAF" w:rsidP="00281BAF">
      <w:pPr>
        <w:pStyle w:val="Marginaliegrau"/>
        <w:framePr w:wrap="around" w:x="8623" w:y="19"/>
      </w:pPr>
      <w:r w:rsidRPr="00A335C5">
        <w:t>rules/</w:t>
      </w:r>
      <w:r w:rsidRPr="00A335C5">
        <w:rPr>
          <w:color w:val="808080" w:themeColor="background1" w:themeShade="80"/>
        </w:rPr>
        <w:t>Regeln</w:t>
      </w: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281BAF" w:rsidRPr="00A335C5" w14:paraId="5ECE8531" w14:textId="77777777" w:rsidTr="003B0BA5">
        <w:trPr>
          <w:trHeight w:val="261"/>
        </w:trPr>
        <w:tc>
          <w:tcPr>
            <w:tcW w:w="670" w:type="dxa"/>
            <w:tcBorders>
              <w:bottom w:val="single" w:sz="4" w:space="0" w:color="auto"/>
            </w:tcBorders>
            <w:shd w:val="clear" w:color="auto" w:fill="BFBFBF" w:themeFill="background1" w:themeFillShade="BF"/>
            <w:vAlign w:val="center"/>
          </w:tcPr>
          <w:p w14:paraId="7DC05914" w14:textId="77777777" w:rsidR="00281BAF" w:rsidRPr="00A335C5" w:rsidRDefault="00281BAF" w:rsidP="003B0BA5">
            <w:pPr>
              <w:pStyle w:val="Textkrper"/>
              <w:jc w:val="center"/>
              <w:rPr>
                <w:highlight w:val="lightGray"/>
              </w:rPr>
            </w:pPr>
            <w:r w:rsidRPr="00A335C5">
              <w:rPr>
                <w:highlight w:val="lightGray"/>
              </w:rPr>
              <w:t>S</w:t>
            </w:r>
          </w:p>
        </w:tc>
        <w:tc>
          <w:tcPr>
            <w:tcW w:w="670" w:type="dxa"/>
            <w:tcBorders>
              <w:bottom w:val="single" w:sz="4" w:space="0" w:color="auto"/>
            </w:tcBorders>
            <w:shd w:val="clear" w:color="auto" w:fill="BFBFBF" w:themeFill="background1" w:themeFillShade="BF"/>
            <w:vAlign w:val="center"/>
          </w:tcPr>
          <w:p w14:paraId="5726457B" w14:textId="77777777" w:rsidR="00281BAF" w:rsidRPr="00A335C5" w:rsidRDefault="00281BAF" w:rsidP="003B0BA5">
            <w:pPr>
              <w:pStyle w:val="Textkrper"/>
              <w:jc w:val="center"/>
              <w:rPr>
                <w:highlight w:val="lightGray"/>
              </w:rPr>
            </w:pPr>
            <w:r w:rsidRPr="00A335C5">
              <w:rPr>
                <w:highlight w:val="lightGray"/>
              </w:rPr>
              <w:t>O</w:t>
            </w:r>
          </w:p>
        </w:tc>
        <w:tc>
          <w:tcPr>
            <w:tcW w:w="670" w:type="dxa"/>
            <w:tcBorders>
              <w:bottom w:val="single" w:sz="4" w:space="0" w:color="auto"/>
            </w:tcBorders>
            <w:shd w:val="clear" w:color="auto" w:fill="BFBFBF" w:themeFill="background1" w:themeFillShade="BF"/>
            <w:vAlign w:val="center"/>
          </w:tcPr>
          <w:p w14:paraId="72446B34" w14:textId="77777777" w:rsidR="00281BAF" w:rsidRPr="00A335C5" w:rsidRDefault="00281BAF" w:rsidP="003B0BA5">
            <w:pPr>
              <w:pStyle w:val="Textkrper"/>
              <w:jc w:val="center"/>
              <w:rPr>
                <w:highlight w:val="lightGray"/>
              </w:rPr>
            </w:pPr>
            <w:r w:rsidRPr="00A335C5">
              <w:rPr>
                <w:highlight w:val="lightGray"/>
              </w:rPr>
              <w:t>L</w:t>
            </w:r>
          </w:p>
        </w:tc>
        <w:tc>
          <w:tcPr>
            <w:tcW w:w="670" w:type="dxa"/>
            <w:tcBorders>
              <w:bottom w:val="single" w:sz="4" w:space="0" w:color="auto"/>
            </w:tcBorders>
            <w:shd w:val="clear" w:color="auto" w:fill="BFBFBF" w:themeFill="background1" w:themeFillShade="BF"/>
            <w:vAlign w:val="center"/>
          </w:tcPr>
          <w:p w14:paraId="45D19CD5" w14:textId="77777777" w:rsidR="00281BAF" w:rsidRPr="00A335C5" w:rsidRDefault="00281BAF" w:rsidP="003B0BA5">
            <w:pPr>
              <w:pStyle w:val="Textkrper"/>
              <w:jc w:val="center"/>
              <w:rPr>
                <w:highlight w:val="lightGray"/>
              </w:rPr>
            </w:pPr>
            <w:r w:rsidRPr="00A335C5">
              <w:rPr>
                <w:highlight w:val="lightGray"/>
              </w:rPr>
              <w:t>I</w:t>
            </w:r>
          </w:p>
        </w:tc>
        <w:tc>
          <w:tcPr>
            <w:tcW w:w="670" w:type="dxa"/>
            <w:tcBorders>
              <w:bottom w:val="single" w:sz="4" w:space="0" w:color="auto"/>
            </w:tcBorders>
            <w:shd w:val="clear" w:color="auto" w:fill="BFBFBF" w:themeFill="background1" w:themeFillShade="BF"/>
            <w:vAlign w:val="center"/>
          </w:tcPr>
          <w:p w14:paraId="157A6349" w14:textId="77777777" w:rsidR="00281BAF" w:rsidRPr="00A335C5" w:rsidRDefault="00281BAF" w:rsidP="003B0BA5">
            <w:pPr>
              <w:pStyle w:val="Textkrper"/>
              <w:jc w:val="center"/>
              <w:rPr>
                <w:highlight w:val="lightGray"/>
              </w:rPr>
            </w:pPr>
            <w:r w:rsidRPr="00A335C5">
              <w:rPr>
                <w:highlight w:val="lightGray"/>
              </w:rPr>
              <w:t>D</w:t>
            </w:r>
          </w:p>
        </w:tc>
        <w:tc>
          <w:tcPr>
            <w:tcW w:w="670" w:type="dxa"/>
            <w:tcBorders>
              <w:bottom w:val="single" w:sz="4" w:space="0" w:color="auto"/>
            </w:tcBorders>
            <w:shd w:val="clear" w:color="auto" w:fill="BFBFBF" w:themeFill="background1" w:themeFillShade="BF"/>
            <w:vAlign w:val="center"/>
          </w:tcPr>
          <w:p w14:paraId="133F9B13" w14:textId="77777777" w:rsidR="00281BAF" w:rsidRPr="00A335C5" w:rsidRDefault="00281BAF" w:rsidP="003B0BA5">
            <w:pPr>
              <w:pStyle w:val="Textkrper"/>
              <w:jc w:val="center"/>
              <w:rPr>
                <w:highlight w:val="lightGray"/>
              </w:rPr>
            </w:pPr>
            <w:r w:rsidRPr="00A335C5">
              <w:rPr>
                <w:highlight w:val="lightGray"/>
              </w:rPr>
              <w:t>A</w:t>
            </w:r>
          </w:p>
        </w:tc>
        <w:tc>
          <w:tcPr>
            <w:tcW w:w="670" w:type="dxa"/>
            <w:tcBorders>
              <w:bottom w:val="single" w:sz="4" w:space="0" w:color="auto"/>
            </w:tcBorders>
            <w:shd w:val="clear" w:color="auto" w:fill="BFBFBF" w:themeFill="background1" w:themeFillShade="BF"/>
            <w:vAlign w:val="center"/>
          </w:tcPr>
          <w:p w14:paraId="0A2CDA2F" w14:textId="77777777" w:rsidR="00281BAF" w:rsidRPr="00A335C5" w:rsidRDefault="00281BAF" w:rsidP="003B0BA5">
            <w:pPr>
              <w:pStyle w:val="Textkrper"/>
              <w:jc w:val="center"/>
              <w:rPr>
                <w:highlight w:val="lightGray"/>
              </w:rPr>
            </w:pPr>
            <w:r w:rsidRPr="00A335C5">
              <w:rPr>
                <w:highlight w:val="lightGray"/>
              </w:rPr>
              <w:t>R</w:t>
            </w:r>
          </w:p>
        </w:tc>
        <w:tc>
          <w:tcPr>
            <w:tcW w:w="670" w:type="dxa"/>
            <w:tcBorders>
              <w:bottom w:val="single" w:sz="4" w:space="0" w:color="auto"/>
            </w:tcBorders>
            <w:shd w:val="clear" w:color="auto" w:fill="BFBFBF" w:themeFill="background1" w:themeFillShade="BF"/>
            <w:vAlign w:val="center"/>
          </w:tcPr>
          <w:p w14:paraId="75BAEBFA" w14:textId="77777777" w:rsidR="00281BAF" w:rsidRPr="00A335C5" w:rsidRDefault="00281BAF" w:rsidP="003B0BA5">
            <w:pPr>
              <w:pStyle w:val="Textkrper"/>
              <w:jc w:val="center"/>
              <w:rPr>
                <w:highlight w:val="lightGray"/>
              </w:rPr>
            </w:pPr>
            <w:r w:rsidRPr="00A335C5">
              <w:rPr>
                <w:highlight w:val="lightGray"/>
              </w:rPr>
              <w:t>I</w:t>
            </w:r>
          </w:p>
        </w:tc>
        <w:tc>
          <w:tcPr>
            <w:tcW w:w="670" w:type="dxa"/>
            <w:tcBorders>
              <w:bottom w:val="single" w:sz="4" w:space="0" w:color="auto"/>
            </w:tcBorders>
            <w:shd w:val="clear" w:color="auto" w:fill="BFBFBF" w:themeFill="background1" w:themeFillShade="BF"/>
            <w:vAlign w:val="center"/>
          </w:tcPr>
          <w:p w14:paraId="1EFBCAC9" w14:textId="77777777" w:rsidR="00281BAF" w:rsidRPr="00A335C5" w:rsidRDefault="00281BAF" w:rsidP="003B0BA5">
            <w:pPr>
              <w:pStyle w:val="Textkrper"/>
              <w:jc w:val="center"/>
              <w:rPr>
                <w:highlight w:val="lightGray"/>
              </w:rPr>
            </w:pPr>
            <w:r w:rsidRPr="00A335C5">
              <w:rPr>
                <w:highlight w:val="lightGray"/>
              </w:rPr>
              <w:t>T</w:t>
            </w:r>
          </w:p>
        </w:tc>
        <w:tc>
          <w:tcPr>
            <w:tcW w:w="670" w:type="dxa"/>
            <w:tcBorders>
              <w:bottom w:val="single" w:sz="4" w:space="0" w:color="auto"/>
            </w:tcBorders>
            <w:shd w:val="clear" w:color="auto" w:fill="BFBFBF" w:themeFill="background1" w:themeFillShade="BF"/>
            <w:vAlign w:val="center"/>
          </w:tcPr>
          <w:p w14:paraId="3C9F4953" w14:textId="77777777" w:rsidR="00281BAF" w:rsidRPr="00A335C5" w:rsidRDefault="00281BAF" w:rsidP="003B0BA5">
            <w:pPr>
              <w:pStyle w:val="Textkrper"/>
              <w:jc w:val="center"/>
              <w:rPr>
                <w:highlight w:val="lightGray"/>
              </w:rPr>
            </w:pPr>
            <w:r w:rsidRPr="00A335C5">
              <w:rPr>
                <w:highlight w:val="lightGray"/>
              </w:rPr>
              <w:t>Y</w:t>
            </w:r>
          </w:p>
        </w:tc>
        <w:tc>
          <w:tcPr>
            <w:tcW w:w="671" w:type="dxa"/>
            <w:tcBorders>
              <w:bottom w:val="single" w:sz="4" w:space="0" w:color="auto"/>
            </w:tcBorders>
            <w:shd w:val="clear" w:color="auto" w:fill="BFBFBF" w:themeFill="background1" w:themeFillShade="BF"/>
            <w:vAlign w:val="center"/>
          </w:tcPr>
          <w:p w14:paraId="45CCD9DB" w14:textId="77777777" w:rsidR="00281BAF" w:rsidRPr="00A335C5" w:rsidRDefault="00281BAF" w:rsidP="003B0BA5">
            <w:pPr>
              <w:pStyle w:val="Textkrper"/>
              <w:jc w:val="center"/>
              <w:rPr>
                <w:highlight w:val="lightGray"/>
              </w:rPr>
            </w:pPr>
            <w:r w:rsidRPr="00A335C5">
              <w:rPr>
                <w:highlight w:val="lightGray"/>
              </w:rPr>
              <w:t>O</w:t>
            </w:r>
          </w:p>
        </w:tc>
      </w:tr>
      <w:tr w:rsidR="00281BAF" w:rsidRPr="00A335C5" w14:paraId="11A4EB4B" w14:textId="77777777" w:rsidTr="003B0BA5">
        <w:trPr>
          <w:trHeight w:val="261"/>
        </w:trPr>
        <w:tc>
          <w:tcPr>
            <w:tcW w:w="670" w:type="dxa"/>
            <w:shd w:val="clear" w:color="auto" w:fill="BFBFBF" w:themeFill="background1" w:themeFillShade="BF"/>
            <w:vAlign w:val="center"/>
          </w:tcPr>
          <w:p w14:paraId="33D89273" w14:textId="77777777" w:rsidR="00281BAF" w:rsidRPr="00A335C5" w:rsidRDefault="00281BAF" w:rsidP="003B0BA5">
            <w:pPr>
              <w:pStyle w:val="Textkrper"/>
              <w:jc w:val="center"/>
            </w:pPr>
            <w:r w:rsidRPr="00A335C5">
              <w:t>P</w:t>
            </w:r>
          </w:p>
        </w:tc>
        <w:tc>
          <w:tcPr>
            <w:tcW w:w="670" w:type="dxa"/>
            <w:shd w:val="clear" w:color="auto" w:fill="BFBFBF" w:themeFill="background1" w:themeFillShade="BF"/>
            <w:vAlign w:val="center"/>
          </w:tcPr>
          <w:p w14:paraId="167723F7" w14:textId="77777777" w:rsidR="00281BAF" w:rsidRPr="00A335C5" w:rsidRDefault="00281BAF" w:rsidP="003B0BA5">
            <w:pPr>
              <w:pStyle w:val="Textkrper"/>
              <w:jc w:val="center"/>
            </w:pPr>
            <w:r w:rsidRPr="00A335C5">
              <w:t>U</w:t>
            </w:r>
          </w:p>
        </w:tc>
        <w:tc>
          <w:tcPr>
            <w:tcW w:w="670" w:type="dxa"/>
            <w:shd w:val="clear" w:color="auto" w:fill="BFBFBF" w:themeFill="background1" w:themeFillShade="BF"/>
            <w:vAlign w:val="center"/>
          </w:tcPr>
          <w:p w14:paraId="73AB7A91" w14:textId="77777777" w:rsidR="00281BAF" w:rsidRPr="00A335C5" w:rsidRDefault="00281BAF" w:rsidP="003B0BA5">
            <w:pPr>
              <w:pStyle w:val="Textkrper"/>
              <w:jc w:val="center"/>
            </w:pPr>
            <w:r w:rsidRPr="00A335C5">
              <w:t>N</w:t>
            </w:r>
          </w:p>
        </w:tc>
        <w:tc>
          <w:tcPr>
            <w:tcW w:w="670" w:type="dxa"/>
            <w:shd w:val="clear" w:color="auto" w:fill="BFBFBF" w:themeFill="background1" w:themeFillShade="BF"/>
            <w:vAlign w:val="center"/>
          </w:tcPr>
          <w:p w14:paraId="148A0397" w14:textId="77777777" w:rsidR="00281BAF" w:rsidRPr="00A335C5" w:rsidRDefault="00281BAF" w:rsidP="003B0BA5">
            <w:pPr>
              <w:pStyle w:val="Textkrper"/>
              <w:jc w:val="center"/>
            </w:pPr>
            <w:r w:rsidRPr="00A335C5">
              <w:t>C</w:t>
            </w:r>
          </w:p>
        </w:tc>
        <w:tc>
          <w:tcPr>
            <w:tcW w:w="670" w:type="dxa"/>
            <w:shd w:val="clear" w:color="auto" w:fill="BFBFBF" w:themeFill="background1" w:themeFillShade="BF"/>
            <w:vAlign w:val="center"/>
          </w:tcPr>
          <w:p w14:paraId="0DB87586" w14:textId="77777777" w:rsidR="00281BAF" w:rsidRPr="00A335C5" w:rsidRDefault="00281BAF" w:rsidP="003B0BA5">
            <w:pPr>
              <w:pStyle w:val="Textkrper"/>
              <w:jc w:val="center"/>
            </w:pPr>
            <w:r w:rsidRPr="00A335C5">
              <w:t>T</w:t>
            </w:r>
          </w:p>
        </w:tc>
        <w:tc>
          <w:tcPr>
            <w:tcW w:w="670" w:type="dxa"/>
            <w:shd w:val="clear" w:color="auto" w:fill="BFBFBF" w:themeFill="background1" w:themeFillShade="BF"/>
            <w:vAlign w:val="center"/>
          </w:tcPr>
          <w:p w14:paraId="78815BF6" w14:textId="77777777" w:rsidR="00281BAF" w:rsidRPr="00A335C5" w:rsidRDefault="00281BAF" w:rsidP="003B0BA5">
            <w:pPr>
              <w:pStyle w:val="Textkrper"/>
              <w:jc w:val="center"/>
            </w:pPr>
            <w:r w:rsidRPr="00A335C5">
              <w:t>U</w:t>
            </w:r>
          </w:p>
        </w:tc>
        <w:tc>
          <w:tcPr>
            <w:tcW w:w="670" w:type="dxa"/>
            <w:shd w:val="clear" w:color="auto" w:fill="BFBFBF" w:themeFill="background1" w:themeFillShade="BF"/>
            <w:vAlign w:val="center"/>
          </w:tcPr>
          <w:p w14:paraId="15B1D4BF" w14:textId="77777777" w:rsidR="00281BAF" w:rsidRPr="00A335C5" w:rsidRDefault="00281BAF" w:rsidP="003B0BA5">
            <w:pPr>
              <w:pStyle w:val="Textkrper"/>
              <w:jc w:val="center"/>
            </w:pPr>
            <w:r w:rsidRPr="00A335C5">
              <w:t>A</w:t>
            </w:r>
          </w:p>
        </w:tc>
        <w:tc>
          <w:tcPr>
            <w:tcW w:w="670" w:type="dxa"/>
            <w:shd w:val="clear" w:color="auto" w:fill="BFBFBF" w:themeFill="background1" w:themeFillShade="BF"/>
            <w:vAlign w:val="center"/>
          </w:tcPr>
          <w:p w14:paraId="623B57E9" w14:textId="77777777" w:rsidR="00281BAF" w:rsidRPr="00A335C5" w:rsidRDefault="00281BAF" w:rsidP="003B0BA5">
            <w:pPr>
              <w:pStyle w:val="Textkrper"/>
              <w:jc w:val="center"/>
            </w:pPr>
            <w:r w:rsidRPr="00A335C5">
              <w:t>L</w:t>
            </w:r>
          </w:p>
        </w:tc>
        <w:tc>
          <w:tcPr>
            <w:tcW w:w="670" w:type="dxa"/>
            <w:shd w:val="clear" w:color="auto" w:fill="BFBFBF" w:themeFill="background1" w:themeFillShade="BF"/>
            <w:vAlign w:val="center"/>
          </w:tcPr>
          <w:p w14:paraId="19A86C26" w14:textId="77777777" w:rsidR="00281BAF" w:rsidRPr="00A335C5" w:rsidRDefault="00281BAF" w:rsidP="003B0BA5">
            <w:pPr>
              <w:pStyle w:val="Textkrper"/>
              <w:jc w:val="center"/>
            </w:pPr>
            <w:r w:rsidRPr="00A335C5">
              <w:t>I</w:t>
            </w:r>
          </w:p>
        </w:tc>
        <w:tc>
          <w:tcPr>
            <w:tcW w:w="670" w:type="dxa"/>
            <w:shd w:val="clear" w:color="auto" w:fill="BFBFBF" w:themeFill="background1" w:themeFillShade="BF"/>
            <w:vAlign w:val="center"/>
          </w:tcPr>
          <w:p w14:paraId="6D49B3DC" w14:textId="77777777" w:rsidR="00281BAF" w:rsidRPr="00A335C5" w:rsidRDefault="00281BAF" w:rsidP="003B0BA5">
            <w:pPr>
              <w:pStyle w:val="Textkrper"/>
              <w:jc w:val="center"/>
            </w:pPr>
            <w:r w:rsidRPr="00A335C5">
              <w:t>T</w:t>
            </w:r>
          </w:p>
        </w:tc>
        <w:tc>
          <w:tcPr>
            <w:tcW w:w="671" w:type="dxa"/>
            <w:shd w:val="clear" w:color="auto" w:fill="BFBFBF" w:themeFill="background1" w:themeFillShade="BF"/>
            <w:vAlign w:val="center"/>
          </w:tcPr>
          <w:p w14:paraId="3F85F8C1" w14:textId="77777777" w:rsidR="00281BAF" w:rsidRPr="00A335C5" w:rsidRDefault="00281BAF" w:rsidP="003B0BA5">
            <w:pPr>
              <w:pStyle w:val="Textkrper"/>
              <w:jc w:val="center"/>
            </w:pPr>
            <w:r w:rsidRPr="00A335C5">
              <w:t>Y</w:t>
            </w:r>
          </w:p>
        </w:tc>
      </w:tr>
      <w:tr w:rsidR="00281BAF" w:rsidRPr="00A335C5" w14:paraId="053726EC" w14:textId="77777777" w:rsidTr="003B0BA5">
        <w:trPr>
          <w:trHeight w:val="261"/>
        </w:trPr>
        <w:tc>
          <w:tcPr>
            <w:tcW w:w="670" w:type="dxa"/>
            <w:vAlign w:val="center"/>
          </w:tcPr>
          <w:p w14:paraId="7EE3544A"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722595FD"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26F7F589"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11934E88"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5B386F00" w14:textId="77777777" w:rsidR="00281BAF" w:rsidRPr="00A335C5" w:rsidRDefault="00281BAF" w:rsidP="003B0BA5">
            <w:pPr>
              <w:pStyle w:val="Textkrper"/>
              <w:jc w:val="center"/>
              <w:rPr>
                <w:lang w:val="en-GB"/>
              </w:rPr>
            </w:pPr>
            <w:r w:rsidRPr="00A335C5">
              <w:rPr>
                <w:lang w:val="en-GB"/>
              </w:rPr>
              <w:t>B</w:t>
            </w:r>
          </w:p>
        </w:tc>
        <w:tc>
          <w:tcPr>
            <w:tcW w:w="670" w:type="dxa"/>
            <w:shd w:val="clear" w:color="auto" w:fill="BFBFBF" w:themeFill="background1" w:themeFillShade="BF"/>
            <w:vAlign w:val="center"/>
          </w:tcPr>
          <w:p w14:paraId="1F074AAA"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75C8124D" w14:textId="77777777" w:rsidR="00281BAF" w:rsidRPr="00A335C5" w:rsidRDefault="00281BAF" w:rsidP="003B0BA5">
            <w:pPr>
              <w:pStyle w:val="Textkrper"/>
              <w:jc w:val="center"/>
              <w:rPr>
                <w:lang w:val="en-GB"/>
              </w:rPr>
            </w:pPr>
            <w:r w:rsidRPr="00A335C5">
              <w:rPr>
                <w:lang w:val="en-GB"/>
              </w:rPr>
              <w:t>Z</w:t>
            </w:r>
          </w:p>
        </w:tc>
        <w:tc>
          <w:tcPr>
            <w:tcW w:w="670" w:type="dxa"/>
            <w:vAlign w:val="center"/>
          </w:tcPr>
          <w:p w14:paraId="17731D2B"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3632C494" w14:textId="77777777" w:rsidR="00281BAF" w:rsidRPr="00A335C5" w:rsidRDefault="00281BAF" w:rsidP="003B0BA5">
            <w:pPr>
              <w:pStyle w:val="Textkrper"/>
              <w:jc w:val="center"/>
              <w:rPr>
                <w:lang w:val="en-GB"/>
              </w:rPr>
            </w:pPr>
            <w:r w:rsidRPr="00A335C5">
              <w:rPr>
                <w:lang w:val="en-GB"/>
              </w:rPr>
              <w:t>S</w:t>
            </w:r>
          </w:p>
        </w:tc>
        <w:tc>
          <w:tcPr>
            <w:tcW w:w="670" w:type="dxa"/>
            <w:shd w:val="clear" w:color="auto" w:fill="BFBFBF" w:themeFill="background1" w:themeFillShade="BF"/>
            <w:vAlign w:val="center"/>
          </w:tcPr>
          <w:p w14:paraId="54AC1FF5"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6A52CAB3" w14:textId="77777777" w:rsidR="00281BAF" w:rsidRPr="00A335C5" w:rsidRDefault="00281BAF" w:rsidP="003B0BA5">
            <w:pPr>
              <w:pStyle w:val="Textkrper"/>
              <w:jc w:val="center"/>
              <w:rPr>
                <w:lang w:val="en-GB"/>
              </w:rPr>
            </w:pPr>
            <w:r w:rsidRPr="00A335C5">
              <w:rPr>
                <w:lang w:val="en-GB"/>
              </w:rPr>
              <w:t>A</w:t>
            </w:r>
          </w:p>
        </w:tc>
      </w:tr>
      <w:tr w:rsidR="00281BAF" w:rsidRPr="00A335C5" w14:paraId="1D30B78B" w14:textId="77777777" w:rsidTr="003B0BA5">
        <w:trPr>
          <w:trHeight w:val="261"/>
        </w:trPr>
        <w:tc>
          <w:tcPr>
            <w:tcW w:w="670" w:type="dxa"/>
            <w:vAlign w:val="center"/>
          </w:tcPr>
          <w:p w14:paraId="2FDCE2CF"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47F5E615"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3F888706"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73B0D163"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615DA57E" w14:textId="77777777" w:rsidR="00281BAF" w:rsidRPr="00A335C5" w:rsidRDefault="00281BAF" w:rsidP="003B0BA5">
            <w:pPr>
              <w:pStyle w:val="Textkrper"/>
              <w:jc w:val="center"/>
              <w:rPr>
                <w:lang w:val="en-GB"/>
              </w:rPr>
            </w:pPr>
            <w:r w:rsidRPr="00A335C5">
              <w:rPr>
                <w:lang w:val="en-GB"/>
              </w:rPr>
              <w:t>A</w:t>
            </w:r>
          </w:p>
        </w:tc>
        <w:tc>
          <w:tcPr>
            <w:tcW w:w="670" w:type="dxa"/>
            <w:shd w:val="clear" w:color="auto" w:fill="BFBFBF" w:themeFill="background1" w:themeFillShade="BF"/>
            <w:vAlign w:val="center"/>
          </w:tcPr>
          <w:p w14:paraId="60A2CD94"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60B59BCD"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3226FD09"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1CC61BE3" w14:textId="77777777" w:rsidR="00281BAF" w:rsidRPr="00A335C5" w:rsidRDefault="00281BAF" w:rsidP="003B0BA5">
            <w:pPr>
              <w:pStyle w:val="Textkrper"/>
              <w:jc w:val="center"/>
              <w:rPr>
                <w:lang w:val="en-GB"/>
              </w:rPr>
            </w:pPr>
            <w:r w:rsidRPr="00A335C5">
              <w:rPr>
                <w:lang w:val="en-GB"/>
              </w:rPr>
              <w:t>S</w:t>
            </w:r>
          </w:p>
        </w:tc>
        <w:tc>
          <w:tcPr>
            <w:tcW w:w="670" w:type="dxa"/>
            <w:shd w:val="clear" w:color="auto" w:fill="BFBFBF" w:themeFill="background1" w:themeFillShade="BF"/>
            <w:vAlign w:val="center"/>
          </w:tcPr>
          <w:p w14:paraId="7728903B" w14:textId="77777777" w:rsidR="00281BAF" w:rsidRPr="00A335C5" w:rsidRDefault="00281BAF" w:rsidP="003B0BA5">
            <w:pPr>
              <w:pStyle w:val="Textkrper"/>
              <w:jc w:val="center"/>
              <w:rPr>
                <w:lang w:val="en-GB"/>
              </w:rPr>
            </w:pPr>
            <w:r w:rsidRPr="00A335C5">
              <w:rPr>
                <w:lang w:val="en-GB"/>
              </w:rPr>
              <w:t>L</w:t>
            </w:r>
          </w:p>
        </w:tc>
        <w:tc>
          <w:tcPr>
            <w:tcW w:w="671" w:type="dxa"/>
            <w:vAlign w:val="center"/>
          </w:tcPr>
          <w:p w14:paraId="6A320D2F" w14:textId="77777777" w:rsidR="00281BAF" w:rsidRPr="00A335C5" w:rsidRDefault="00281BAF" w:rsidP="003B0BA5">
            <w:pPr>
              <w:pStyle w:val="Textkrper"/>
              <w:jc w:val="center"/>
              <w:rPr>
                <w:lang w:val="en-GB"/>
              </w:rPr>
            </w:pPr>
            <w:r w:rsidRPr="00A335C5">
              <w:rPr>
                <w:lang w:val="en-GB"/>
              </w:rPr>
              <w:t>B</w:t>
            </w:r>
          </w:p>
        </w:tc>
      </w:tr>
      <w:tr w:rsidR="00281BAF" w:rsidRPr="00A335C5" w14:paraId="40B36BD8" w14:textId="77777777" w:rsidTr="003B0BA5">
        <w:trPr>
          <w:trHeight w:val="261"/>
        </w:trPr>
        <w:tc>
          <w:tcPr>
            <w:tcW w:w="670" w:type="dxa"/>
            <w:tcBorders>
              <w:bottom w:val="single" w:sz="4" w:space="0" w:color="auto"/>
            </w:tcBorders>
            <w:vAlign w:val="center"/>
          </w:tcPr>
          <w:p w14:paraId="70FDFF73" w14:textId="77777777" w:rsidR="00281BAF" w:rsidRPr="00A335C5" w:rsidRDefault="00281BAF" w:rsidP="003B0BA5">
            <w:pPr>
              <w:pStyle w:val="Textkrper"/>
              <w:jc w:val="center"/>
              <w:rPr>
                <w:lang w:val="en-GB"/>
              </w:rPr>
            </w:pPr>
            <w:r w:rsidRPr="00A335C5">
              <w:rPr>
                <w:lang w:val="en-GB"/>
              </w:rPr>
              <w:t>A</w:t>
            </w:r>
          </w:p>
        </w:tc>
        <w:tc>
          <w:tcPr>
            <w:tcW w:w="670" w:type="dxa"/>
            <w:tcBorders>
              <w:bottom w:val="single" w:sz="4" w:space="0" w:color="auto"/>
            </w:tcBorders>
            <w:vAlign w:val="center"/>
          </w:tcPr>
          <w:p w14:paraId="5B3DC235" w14:textId="77777777" w:rsidR="00281BAF" w:rsidRPr="00A335C5" w:rsidRDefault="00281BAF" w:rsidP="003B0BA5">
            <w:pPr>
              <w:pStyle w:val="Textkrper"/>
              <w:jc w:val="center"/>
              <w:rPr>
                <w:lang w:val="en-GB"/>
              </w:rPr>
            </w:pPr>
            <w:r w:rsidRPr="00A335C5">
              <w:rPr>
                <w:lang w:val="en-GB"/>
              </w:rPr>
              <w:t>B</w:t>
            </w:r>
          </w:p>
        </w:tc>
        <w:tc>
          <w:tcPr>
            <w:tcW w:w="670" w:type="dxa"/>
            <w:tcBorders>
              <w:bottom w:val="single" w:sz="4" w:space="0" w:color="auto"/>
            </w:tcBorders>
            <w:vAlign w:val="center"/>
          </w:tcPr>
          <w:p w14:paraId="6B504697" w14:textId="77777777" w:rsidR="00281BAF" w:rsidRPr="00A335C5" w:rsidRDefault="00281BAF" w:rsidP="003B0BA5">
            <w:pPr>
              <w:pStyle w:val="Textkrper"/>
              <w:jc w:val="center"/>
              <w:rPr>
                <w:lang w:val="en-GB"/>
              </w:rPr>
            </w:pPr>
            <w:r w:rsidRPr="00A335C5">
              <w:rPr>
                <w:lang w:val="en-GB"/>
              </w:rPr>
              <w:t>V</w:t>
            </w:r>
          </w:p>
        </w:tc>
        <w:tc>
          <w:tcPr>
            <w:tcW w:w="670" w:type="dxa"/>
            <w:tcBorders>
              <w:bottom w:val="single" w:sz="4" w:space="0" w:color="auto"/>
            </w:tcBorders>
            <w:vAlign w:val="center"/>
          </w:tcPr>
          <w:p w14:paraId="01B0F8CF" w14:textId="77777777" w:rsidR="00281BAF" w:rsidRPr="00A335C5" w:rsidRDefault="00281BAF" w:rsidP="003B0BA5">
            <w:pPr>
              <w:pStyle w:val="Textkrper"/>
              <w:jc w:val="center"/>
              <w:rPr>
                <w:lang w:val="en-GB"/>
              </w:rPr>
            </w:pPr>
            <w:r w:rsidRPr="00A335C5">
              <w:rPr>
                <w:lang w:val="en-GB"/>
              </w:rPr>
              <w:t>D</w:t>
            </w:r>
          </w:p>
        </w:tc>
        <w:tc>
          <w:tcPr>
            <w:tcW w:w="670" w:type="dxa"/>
            <w:tcBorders>
              <w:bottom w:val="single" w:sz="4" w:space="0" w:color="auto"/>
            </w:tcBorders>
            <w:vAlign w:val="center"/>
          </w:tcPr>
          <w:p w14:paraId="7D45CA87" w14:textId="77777777" w:rsidR="00281BAF" w:rsidRPr="00A335C5" w:rsidRDefault="00281BAF" w:rsidP="003B0BA5">
            <w:pPr>
              <w:pStyle w:val="Textkrper"/>
              <w:jc w:val="center"/>
              <w:rPr>
                <w:lang w:val="en-GB"/>
              </w:rPr>
            </w:pPr>
            <w:r w:rsidRPr="00A335C5">
              <w:rPr>
                <w:lang w:val="en-GB"/>
              </w:rPr>
              <w:t>E</w:t>
            </w:r>
          </w:p>
        </w:tc>
        <w:tc>
          <w:tcPr>
            <w:tcW w:w="670" w:type="dxa"/>
            <w:tcBorders>
              <w:bottom w:val="single" w:sz="4" w:space="0" w:color="auto"/>
            </w:tcBorders>
            <w:shd w:val="clear" w:color="auto" w:fill="BFBFBF" w:themeFill="background1" w:themeFillShade="BF"/>
            <w:vAlign w:val="center"/>
          </w:tcPr>
          <w:p w14:paraId="79779920" w14:textId="77777777" w:rsidR="00281BAF" w:rsidRPr="00A335C5" w:rsidRDefault="00281BAF" w:rsidP="003B0BA5">
            <w:pPr>
              <w:pStyle w:val="Textkrper"/>
              <w:jc w:val="center"/>
              <w:rPr>
                <w:lang w:val="en-GB"/>
              </w:rPr>
            </w:pPr>
            <w:r w:rsidRPr="00A335C5">
              <w:rPr>
                <w:lang w:val="en-GB"/>
              </w:rPr>
              <w:t>S</w:t>
            </w:r>
          </w:p>
        </w:tc>
        <w:tc>
          <w:tcPr>
            <w:tcW w:w="670" w:type="dxa"/>
            <w:tcBorders>
              <w:bottom w:val="single" w:sz="4" w:space="0" w:color="auto"/>
            </w:tcBorders>
            <w:vAlign w:val="center"/>
          </w:tcPr>
          <w:p w14:paraId="7C3A4999" w14:textId="77777777" w:rsidR="00281BAF" w:rsidRPr="00A335C5" w:rsidRDefault="00281BAF" w:rsidP="003B0BA5">
            <w:pPr>
              <w:pStyle w:val="Textkrper"/>
              <w:jc w:val="center"/>
              <w:rPr>
                <w:lang w:val="en-GB"/>
              </w:rPr>
            </w:pPr>
            <w:r w:rsidRPr="00A335C5">
              <w:rPr>
                <w:lang w:val="en-GB"/>
              </w:rPr>
              <w:t>R</w:t>
            </w:r>
          </w:p>
        </w:tc>
        <w:tc>
          <w:tcPr>
            <w:tcW w:w="670" w:type="dxa"/>
            <w:tcBorders>
              <w:bottom w:val="single" w:sz="4" w:space="0" w:color="auto"/>
            </w:tcBorders>
            <w:vAlign w:val="center"/>
          </w:tcPr>
          <w:p w14:paraId="63265EDA" w14:textId="77777777" w:rsidR="00281BAF" w:rsidRPr="00A335C5" w:rsidRDefault="00281BAF" w:rsidP="003B0BA5">
            <w:pPr>
              <w:pStyle w:val="Textkrper"/>
              <w:jc w:val="center"/>
              <w:rPr>
                <w:lang w:val="en-GB"/>
              </w:rPr>
            </w:pPr>
            <w:r w:rsidRPr="00A335C5">
              <w:rPr>
                <w:lang w:val="en-GB"/>
              </w:rPr>
              <w:t>F</w:t>
            </w:r>
          </w:p>
        </w:tc>
        <w:tc>
          <w:tcPr>
            <w:tcW w:w="670" w:type="dxa"/>
            <w:tcBorders>
              <w:bottom w:val="single" w:sz="4" w:space="0" w:color="auto"/>
            </w:tcBorders>
            <w:vAlign w:val="center"/>
          </w:tcPr>
          <w:p w14:paraId="5211BD2B" w14:textId="77777777" w:rsidR="00281BAF" w:rsidRPr="00A335C5" w:rsidRDefault="00281BAF" w:rsidP="003B0BA5">
            <w:pPr>
              <w:pStyle w:val="Textkrper"/>
              <w:jc w:val="center"/>
              <w:rPr>
                <w:lang w:val="en-GB"/>
              </w:rPr>
            </w:pPr>
            <w:r w:rsidRPr="00A335C5">
              <w:rPr>
                <w:lang w:val="en-GB"/>
              </w:rPr>
              <w:t>Y</w:t>
            </w:r>
          </w:p>
        </w:tc>
        <w:tc>
          <w:tcPr>
            <w:tcW w:w="670" w:type="dxa"/>
            <w:tcBorders>
              <w:bottom w:val="single" w:sz="4" w:space="0" w:color="auto"/>
            </w:tcBorders>
            <w:shd w:val="clear" w:color="auto" w:fill="BFBFBF" w:themeFill="background1" w:themeFillShade="BF"/>
            <w:vAlign w:val="center"/>
          </w:tcPr>
          <w:p w14:paraId="0D92EAA6" w14:textId="77777777" w:rsidR="00281BAF" w:rsidRPr="00A335C5" w:rsidRDefault="00281BAF" w:rsidP="003B0BA5">
            <w:pPr>
              <w:pStyle w:val="Textkrper"/>
              <w:jc w:val="center"/>
              <w:rPr>
                <w:lang w:val="en-GB"/>
              </w:rPr>
            </w:pPr>
            <w:r w:rsidRPr="00A335C5">
              <w:rPr>
                <w:lang w:val="en-GB"/>
              </w:rPr>
              <w:t>I</w:t>
            </w:r>
          </w:p>
        </w:tc>
        <w:tc>
          <w:tcPr>
            <w:tcW w:w="671" w:type="dxa"/>
            <w:tcBorders>
              <w:bottom w:val="single" w:sz="4" w:space="0" w:color="auto"/>
            </w:tcBorders>
            <w:vAlign w:val="center"/>
          </w:tcPr>
          <w:p w14:paraId="5840957B" w14:textId="77777777" w:rsidR="00281BAF" w:rsidRPr="00A335C5" w:rsidRDefault="00281BAF" w:rsidP="003B0BA5">
            <w:pPr>
              <w:pStyle w:val="Textkrper"/>
              <w:jc w:val="center"/>
              <w:rPr>
                <w:lang w:val="en-GB"/>
              </w:rPr>
            </w:pPr>
            <w:r w:rsidRPr="00A335C5">
              <w:rPr>
                <w:lang w:val="en-GB"/>
              </w:rPr>
              <w:t>G</w:t>
            </w:r>
          </w:p>
        </w:tc>
      </w:tr>
      <w:tr w:rsidR="00281BAF" w:rsidRPr="00A335C5" w14:paraId="00CF58D3" w14:textId="77777777" w:rsidTr="003B0BA5">
        <w:trPr>
          <w:trHeight w:val="261"/>
        </w:trPr>
        <w:tc>
          <w:tcPr>
            <w:tcW w:w="670" w:type="dxa"/>
            <w:shd w:val="clear" w:color="auto" w:fill="BFBFBF" w:themeFill="background1" w:themeFillShade="BF"/>
            <w:vAlign w:val="center"/>
          </w:tcPr>
          <w:p w14:paraId="3E3D2758" w14:textId="77777777" w:rsidR="00281BAF" w:rsidRPr="00A335C5" w:rsidRDefault="00281BAF" w:rsidP="003B0BA5">
            <w:pPr>
              <w:pStyle w:val="Textkrper"/>
              <w:jc w:val="center"/>
              <w:rPr>
                <w:lang w:val="en-GB"/>
              </w:rPr>
            </w:pPr>
            <w:r w:rsidRPr="00A335C5">
              <w:rPr>
                <w:lang w:val="en-GB"/>
              </w:rPr>
              <w:t>H</w:t>
            </w:r>
          </w:p>
        </w:tc>
        <w:tc>
          <w:tcPr>
            <w:tcW w:w="670" w:type="dxa"/>
            <w:shd w:val="clear" w:color="auto" w:fill="BFBFBF" w:themeFill="background1" w:themeFillShade="BF"/>
            <w:vAlign w:val="center"/>
          </w:tcPr>
          <w:p w14:paraId="4B1B27B2" w14:textId="77777777" w:rsidR="00281BAF" w:rsidRPr="00A335C5" w:rsidRDefault="00281BAF" w:rsidP="003B0BA5">
            <w:pPr>
              <w:pStyle w:val="Textkrper"/>
              <w:jc w:val="center"/>
              <w:rPr>
                <w:lang w:val="en-GB"/>
              </w:rPr>
            </w:pPr>
            <w:r w:rsidRPr="00A335C5">
              <w:rPr>
                <w:lang w:val="en-GB"/>
              </w:rPr>
              <w:t>K</w:t>
            </w:r>
          </w:p>
        </w:tc>
        <w:tc>
          <w:tcPr>
            <w:tcW w:w="670" w:type="dxa"/>
            <w:shd w:val="clear" w:color="auto" w:fill="BFBFBF" w:themeFill="background1" w:themeFillShade="BF"/>
            <w:vAlign w:val="center"/>
          </w:tcPr>
          <w:p w14:paraId="6BCEB180" w14:textId="77777777" w:rsidR="00281BAF" w:rsidRPr="00A335C5" w:rsidRDefault="00281BAF" w:rsidP="003B0BA5">
            <w:pPr>
              <w:pStyle w:val="Textkrper"/>
              <w:jc w:val="center"/>
              <w:rPr>
                <w:lang w:val="en-GB"/>
              </w:rPr>
            </w:pPr>
            <w:r w:rsidRPr="00A335C5">
              <w:rPr>
                <w:lang w:val="en-GB"/>
              </w:rPr>
              <w:t>R</w:t>
            </w:r>
          </w:p>
        </w:tc>
        <w:tc>
          <w:tcPr>
            <w:tcW w:w="670" w:type="dxa"/>
            <w:shd w:val="clear" w:color="auto" w:fill="BFBFBF" w:themeFill="background1" w:themeFillShade="BF"/>
            <w:vAlign w:val="center"/>
          </w:tcPr>
          <w:p w14:paraId="737C7388" w14:textId="77777777" w:rsidR="00281BAF" w:rsidRPr="00A335C5" w:rsidRDefault="00281BAF" w:rsidP="003B0BA5">
            <w:pPr>
              <w:pStyle w:val="Textkrper"/>
              <w:jc w:val="center"/>
              <w:rPr>
                <w:lang w:val="en-GB"/>
              </w:rPr>
            </w:pPr>
            <w:r w:rsidRPr="00A335C5">
              <w:rPr>
                <w:lang w:val="en-GB"/>
              </w:rPr>
              <w:t>U</w:t>
            </w:r>
          </w:p>
        </w:tc>
        <w:tc>
          <w:tcPr>
            <w:tcW w:w="670" w:type="dxa"/>
            <w:shd w:val="clear" w:color="auto" w:fill="BFBFBF" w:themeFill="background1" w:themeFillShade="BF"/>
            <w:vAlign w:val="center"/>
          </w:tcPr>
          <w:p w14:paraId="0869282A" w14:textId="77777777" w:rsidR="00281BAF" w:rsidRPr="00A335C5" w:rsidRDefault="00281BAF" w:rsidP="003B0BA5">
            <w:pPr>
              <w:pStyle w:val="Textkrper"/>
              <w:jc w:val="center"/>
              <w:rPr>
                <w:lang w:val="en-GB"/>
              </w:rPr>
            </w:pPr>
            <w:r w:rsidRPr="00A335C5">
              <w:rPr>
                <w:lang w:val="en-GB"/>
              </w:rPr>
              <w:t>L</w:t>
            </w:r>
          </w:p>
        </w:tc>
        <w:tc>
          <w:tcPr>
            <w:tcW w:w="670" w:type="dxa"/>
            <w:shd w:val="clear" w:color="auto" w:fill="BFBFBF" w:themeFill="background1" w:themeFillShade="BF"/>
            <w:vAlign w:val="center"/>
          </w:tcPr>
          <w:p w14:paraId="45367B32" w14:textId="77777777" w:rsidR="00281BAF" w:rsidRPr="00A335C5" w:rsidRDefault="00281BAF" w:rsidP="003B0BA5">
            <w:pPr>
              <w:pStyle w:val="Textkrper"/>
              <w:jc w:val="center"/>
              <w:rPr>
                <w:lang w:val="en-GB"/>
              </w:rPr>
            </w:pPr>
            <w:r w:rsidRPr="00A335C5">
              <w:rPr>
                <w:lang w:val="en-GB"/>
              </w:rPr>
              <w:t>E</w:t>
            </w:r>
          </w:p>
        </w:tc>
        <w:tc>
          <w:tcPr>
            <w:tcW w:w="670" w:type="dxa"/>
            <w:shd w:val="clear" w:color="auto" w:fill="BFBFBF" w:themeFill="background1" w:themeFillShade="BF"/>
            <w:vAlign w:val="center"/>
          </w:tcPr>
          <w:p w14:paraId="5620FFE2" w14:textId="77777777" w:rsidR="00281BAF" w:rsidRPr="00A335C5" w:rsidRDefault="00281BAF" w:rsidP="003B0BA5">
            <w:pPr>
              <w:pStyle w:val="Textkrper"/>
              <w:jc w:val="center"/>
              <w:rPr>
                <w:lang w:val="en-GB"/>
              </w:rPr>
            </w:pPr>
            <w:r w:rsidRPr="00A335C5">
              <w:rPr>
                <w:lang w:val="en-GB"/>
              </w:rPr>
              <w:t>S</w:t>
            </w:r>
          </w:p>
        </w:tc>
        <w:tc>
          <w:tcPr>
            <w:tcW w:w="670" w:type="dxa"/>
            <w:shd w:val="clear" w:color="auto" w:fill="BFBFBF" w:themeFill="background1" w:themeFillShade="BF"/>
            <w:vAlign w:val="center"/>
          </w:tcPr>
          <w:p w14:paraId="4B056F52" w14:textId="77777777" w:rsidR="00281BAF" w:rsidRPr="00A335C5" w:rsidRDefault="00281BAF" w:rsidP="003B0BA5">
            <w:pPr>
              <w:pStyle w:val="Textkrper"/>
              <w:jc w:val="center"/>
              <w:rPr>
                <w:lang w:val="en-GB"/>
              </w:rPr>
            </w:pPr>
            <w:r w:rsidRPr="00A335C5">
              <w:rPr>
                <w:lang w:val="en-GB"/>
              </w:rPr>
              <w:t>E</w:t>
            </w:r>
          </w:p>
        </w:tc>
        <w:tc>
          <w:tcPr>
            <w:tcW w:w="670" w:type="dxa"/>
            <w:shd w:val="clear" w:color="auto" w:fill="BFBFBF" w:themeFill="background1" w:themeFillShade="BF"/>
            <w:vAlign w:val="center"/>
          </w:tcPr>
          <w:p w14:paraId="2A8C7E0C" w14:textId="77777777" w:rsidR="00281BAF" w:rsidRPr="00A335C5" w:rsidRDefault="00281BAF" w:rsidP="003B0BA5">
            <w:pPr>
              <w:pStyle w:val="Textkrper"/>
              <w:jc w:val="center"/>
              <w:rPr>
                <w:lang w:val="en-GB"/>
              </w:rPr>
            </w:pPr>
            <w:r w:rsidRPr="00A335C5">
              <w:rPr>
                <w:lang w:val="en-GB"/>
              </w:rPr>
              <w:t>C</w:t>
            </w:r>
          </w:p>
        </w:tc>
        <w:tc>
          <w:tcPr>
            <w:tcW w:w="670" w:type="dxa"/>
            <w:shd w:val="clear" w:color="auto" w:fill="BFBFBF" w:themeFill="background1" w:themeFillShade="BF"/>
            <w:vAlign w:val="center"/>
          </w:tcPr>
          <w:p w14:paraId="6ACC635B" w14:textId="77777777" w:rsidR="00281BAF" w:rsidRPr="00A335C5" w:rsidRDefault="00281BAF" w:rsidP="003B0BA5">
            <w:pPr>
              <w:pStyle w:val="Textkrper"/>
              <w:jc w:val="center"/>
              <w:rPr>
                <w:lang w:val="en-GB"/>
              </w:rPr>
            </w:pPr>
            <w:r w:rsidRPr="00A335C5">
              <w:rPr>
                <w:lang w:val="en-GB"/>
              </w:rPr>
              <w:t>B</w:t>
            </w:r>
          </w:p>
        </w:tc>
        <w:tc>
          <w:tcPr>
            <w:tcW w:w="671" w:type="dxa"/>
            <w:shd w:val="clear" w:color="auto" w:fill="BFBFBF" w:themeFill="background1" w:themeFillShade="BF"/>
            <w:vAlign w:val="center"/>
          </w:tcPr>
          <w:p w14:paraId="3E0C8176" w14:textId="77777777" w:rsidR="00281BAF" w:rsidRPr="00A335C5" w:rsidRDefault="00281BAF" w:rsidP="003B0BA5">
            <w:pPr>
              <w:pStyle w:val="Textkrper"/>
              <w:jc w:val="center"/>
              <w:rPr>
                <w:lang w:val="en-GB"/>
              </w:rPr>
            </w:pPr>
            <w:r w:rsidRPr="00A335C5">
              <w:rPr>
                <w:lang w:val="en-GB"/>
              </w:rPr>
              <w:t>F</w:t>
            </w:r>
          </w:p>
        </w:tc>
      </w:tr>
      <w:tr w:rsidR="00281BAF" w:rsidRPr="00A335C5" w14:paraId="05E0E500" w14:textId="77777777" w:rsidTr="003B0BA5">
        <w:trPr>
          <w:trHeight w:val="261"/>
        </w:trPr>
        <w:tc>
          <w:tcPr>
            <w:tcW w:w="670" w:type="dxa"/>
            <w:vAlign w:val="center"/>
          </w:tcPr>
          <w:p w14:paraId="2D8F38AC"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6A7DE3CB"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7A98C8C2"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525AB32F"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7C9903E3" w14:textId="77777777" w:rsidR="00281BAF" w:rsidRPr="00A335C5" w:rsidRDefault="00281BAF" w:rsidP="003B0BA5">
            <w:pPr>
              <w:pStyle w:val="Textkrper"/>
              <w:jc w:val="center"/>
              <w:rPr>
                <w:lang w:val="en-GB"/>
              </w:rPr>
            </w:pPr>
            <w:r w:rsidRPr="00A335C5">
              <w:rPr>
                <w:lang w:val="en-GB"/>
              </w:rPr>
              <w:t>Q</w:t>
            </w:r>
          </w:p>
        </w:tc>
        <w:tc>
          <w:tcPr>
            <w:tcW w:w="670" w:type="dxa"/>
            <w:shd w:val="clear" w:color="auto" w:fill="BFBFBF" w:themeFill="background1" w:themeFillShade="BF"/>
            <w:vAlign w:val="center"/>
          </w:tcPr>
          <w:p w14:paraId="1537184C"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7DABE69C"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46BAE80E"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0B6544D2" w14:textId="77777777" w:rsidR="00281BAF" w:rsidRPr="00A335C5" w:rsidRDefault="00281BAF" w:rsidP="003B0BA5">
            <w:pPr>
              <w:pStyle w:val="Textkrper"/>
              <w:jc w:val="center"/>
              <w:rPr>
                <w:lang w:val="en-GB"/>
              </w:rPr>
            </w:pPr>
            <w:r w:rsidRPr="00A335C5">
              <w:rPr>
                <w:lang w:val="en-GB"/>
              </w:rPr>
              <w:t>M</w:t>
            </w:r>
          </w:p>
        </w:tc>
        <w:tc>
          <w:tcPr>
            <w:tcW w:w="670" w:type="dxa"/>
            <w:shd w:val="clear" w:color="auto" w:fill="BFBFBF" w:themeFill="background1" w:themeFillShade="BF"/>
            <w:vAlign w:val="center"/>
          </w:tcPr>
          <w:p w14:paraId="470DD6B3" w14:textId="77777777" w:rsidR="00281BAF" w:rsidRPr="00A335C5" w:rsidRDefault="00281BAF" w:rsidP="003B0BA5">
            <w:pPr>
              <w:pStyle w:val="Textkrper"/>
              <w:jc w:val="center"/>
              <w:rPr>
                <w:lang w:val="en-GB"/>
              </w:rPr>
            </w:pPr>
            <w:r w:rsidRPr="00A335C5">
              <w:rPr>
                <w:lang w:val="en-GB"/>
              </w:rPr>
              <w:t>A</w:t>
            </w:r>
          </w:p>
        </w:tc>
        <w:tc>
          <w:tcPr>
            <w:tcW w:w="671" w:type="dxa"/>
            <w:vAlign w:val="center"/>
          </w:tcPr>
          <w:p w14:paraId="78F26385" w14:textId="77777777" w:rsidR="00281BAF" w:rsidRPr="00A335C5" w:rsidRDefault="00281BAF" w:rsidP="003B0BA5">
            <w:pPr>
              <w:pStyle w:val="Textkrper"/>
              <w:jc w:val="center"/>
              <w:rPr>
                <w:lang w:val="en-GB"/>
              </w:rPr>
            </w:pPr>
            <w:r w:rsidRPr="00A335C5">
              <w:rPr>
                <w:lang w:val="en-GB"/>
              </w:rPr>
              <w:t>E</w:t>
            </w:r>
          </w:p>
        </w:tc>
      </w:tr>
      <w:tr w:rsidR="00281BAF" w:rsidRPr="00A335C5" w14:paraId="51C9804D" w14:textId="77777777" w:rsidTr="003B0BA5">
        <w:trPr>
          <w:trHeight w:val="261"/>
        </w:trPr>
        <w:tc>
          <w:tcPr>
            <w:tcW w:w="670" w:type="dxa"/>
            <w:vAlign w:val="center"/>
          </w:tcPr>
          <w:p w14:paraId="1FBDD1E5"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502A0E10"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786A6DC6"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26024FB3"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1B848CA" w14:textId="77777777" w:rsidR="00281BAF" w:rsidRPr="00A335C5" w:rsidRDefault="00281BAF" w:rsidP="003B0BA5">
            <w:pPr>
              <w:pStyle w:val="Textkrper"/>
              <w:jc w:val="center"/>
              <w:rPr>
                <w:lang w:val="en-GB"/>
              </w:rPr>
            </w:pPr>
            <w:r w:rsidRPr="00A335C5">
              <w:rPr>
                <w:lang w:val="en-GB"/>
              </w:rPr>
              <w:t>R</w:t>
            </w:r>
          </w:p>
        </w:tc>
        <w:tc>
          <w:tcPr>
            <w:tcW w:w="670" w:type="dxa"/>
            <w:shd w:val="clear" w:color="auto" w:fill="BFBFBF" w:themeFill="background1" w:themeFillShade="BF"/>
            <w:vAlign w:val="center"/>
          </w:tcPr>
          <w:p w14:paraId="55CD4127"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3E4951DB"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1DD60C7D"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37A9C74A" w14:textId="77777777" w:rsidR="00281BAF" w:rsidRPr="00A335C5" w:rsidRDefault="00281BAF" w:rsidP="003B0BA5">
            <w:pPr>
              <w:pStyle w:val="Textkrper"/>
              <w:jc w:val="center"/>
              <w:rPr>
                <w:lang w:val="en-GB"/>
              </w:rPr>
            </w:pPr>
            <w:r w:rsidRPr="00A335C5">
              <w:rPr>
                <w:lang w:val="en-GB"/>
              </w:rPr>
              <w:t>V</w:t>
            </w:r>
          </w:p>
        </w:tc>
        <w:tc>
          <w:tcPr>
            <w:tcW w:w="670" w:type="dxa"/>
            <w:shd w:val="clear" w:color="auto" w:fill="BFBFBF" w:themeFill="background1" w:themeFillShade="BF"/>
            <w:vAlign w:val="center"/>
          </w:tcPr>
          <w:p w14:paraId="074F3E59"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0617955B" w14:textId="77777777" w:rsidR="00281BAF" w:rsidRPr="00A335C5" w:rsidRDefault="00281BAF" w:rsidP="003B0BA5">
            <w:pPr>
              <w:pStyle w:val="Textkrper"/>
              <w:jc w:val="center"/>
              <w:rPr>
                <w:lang w:val="en-GB"/>
              </w:rPr>
            </w:pPr>
            <w:r w:rsidRPr="00A335C5">
              <w:rPr>
                <w:lang w:val="en-GB"/>
              </w:rPr>
              <w:t>D</w:t>
            </w:r>
          </w:p>
        </w:tc>
      </w:tr>
      <w:tr w:rsidR="00281BAF" w:rsidRPr="00A335C5" w14:paraId="580D8AD5" w14:textId="77777777" w:rsidTr="003B0BA5">
        <w:trPr>
          <w:trHeight w:val="261"/>
        </w:trPr>
        <w:tc>
          <w:tcPr>
            <w:tcW w:w="670" w:type="dxa"/>
            <w:vAlign w:val="center"/>
          </w:tcPr>
          <w:p w14:paraId="3A4BE550"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0CA8F1A7"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484B4100"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0A0972B9"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2782CEE4" w14:textId="77777777" w:rsidR="00281BAF" w:rsidRPr="00A335C5" w:rsidRDefault="00281BAF" w:rsidP="003B0BA5">
            <w:pPr>
              <w:pStyle w:val="Textkrper"/>
              <w:jc w:val="center"/>
              <w:rPr>
                <w:lang w:val="en-GB"/>
              </w:rPr>
            </w:pPr>
            <w:r w:rsidRPr="00A335C5">
              <w:rPr>
                <w:lang w:val="en-GB"/>
              </w:rPr>
              <w:t>R</w:t>
            </w:r>
          </w:p>
        </w:tc>
        <w:tc>
          <w:tcPr>
            <w:tcW w:w="670" w:type="dxa"/>
            <w:shd w:val="clear" w:color="auto" w:fill="BFBFBF" w:themeFill="background1" w:themeFillShade="BF"/>
            <w:vAlign w:val="center"/>
          </w:tcPr>
          <w:p w14:paraId="6047D6B2"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3F044AA6"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22B08FEF"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6A8E7E31" w14:textId="77777777" w:rsidR="00281BAF" w:rsidRPr="00A335C5" w:rsidRDefault="00281BAF" w:rsidP="003B0BA5">
            <w:pPr>
              <w:pStyle w:val="Textkrper"/>
              <w:jc w:val="center"/>
              <w:rPr>
                <w:lang w:val="en-GB"/>
              </w:rPr>
            </w:pPr>
            <w:r w:rsidRPr="00A335C5">
              <w:rPr>
                <w:lang w:val="en-GB"/>
              </w:rPr>
              <w:t>D</w:t>
            </w:r>
          </w:p>
        </w:tc>
        <w:tc>
          <w:tcPr>
            <w:tcW w:w="670" w:type="dxa"/>
            <w:shd w:val="clear" w:color="auto" w:fill="BFBFBF" w:themeFill="background1" w:themeFillShade="BF"/>
            <w:vAlign w:val="center"/>
          </w:tcPr>
          <w:p w14:paraId="778C0ABE" w14:textId="77777777" w:rsidR="00281BAF" w:rsidRPr="00A335C5" w:rsidRDefault="00281BAF" w:rsidP="003B0BA5">
            <w:pPr>
              <w:pStyle w:val="Textkrper"/>
              <w:jc w:val="center"/>
              <w:rPr>
                <w:lang w:val="en-GB"/>
              </w:rPr>
            </w:pPr>
            <w:r w:rsidRPr="00A335C5">
              <w:rPr>
                <w:lang w:val="en-GB"/>
              </w:rPr>
              <w:t>L</w:t>
            </w:r>
          </w:p>
        </w:tc>
        <w:tc>
          <w:tcPr>
            <w:tcW w:w="671" w:type="dxa"/>
            <w:vAlign w:val="center"/>
          </w:tcPr>
          <w:p w14:paraId="52851F45" w14:textId="77777777" w:rsidR="00281BAF" w:rsidRPr="00A335C5" w:rsidRDefault="00281BAF" w:rsidP="003B0BA5">
            <w:pPr>
              <w:pStyle w:val="Textkrper"/>
              <w:jc w:val="center"/>
              <w:rPr>
                <w:lang w:val="en-GB"/>
              </w:rPr>
            </w:pPr>
            <w:r w:rsidRPr="00A335C5">
              <w:rPr>
                <w:lang w:val="en-GB"/>
              </w:rPr>
              <w:t>R</w:t>
            </w:r>
          </w:p>
        </w:tc>
      </w:tr>
      <w:tr w:rsidR="00281BAF" w:rsidRPr="00A335C5" w14:paraId="7F7B7250" w14:textId="77777777" w:rsidTr="003B0BA5">
        <w:trPr>
          <w:trHeight w:val="261"/>
        </w:trPr>
        <w:tc>
          <w:tcPr>
            <w:tcW w:w="670" w:type="dxa"/>
            <w:tcBorders>
              <w:bottom w:val="single" w:sz="4" w:space="0" w:color="auto"/>
            </w:tcBorders>
            <w:vAlign w:val="center"/>
          </w:tcPr>
          <w:p w14:paraId="1A93F562" w14:textId="77777777" w:rsidR="00281BAF" w:rsidRPr="00A335C5" w:rsidRDefault="00281BAF" w:rsidP="003B0BA5">
            <w:pPr>
              <w:pStyle w:val="Textkrper"/>
              <w:jc w:val="center"/>
              <w:rPr>
                <w:lang w:val="en-GB"/>
              </w:rPr>
            </w:pPr>
            <w:r w:rsidRPr="00A335C5">
              <w:rPr>
                <w:lang w:val="en-GB"/>
              </w:rPr>
              <w:t>K</w:t>
            </w:r>
          </w:p>
        </w:tc>
        <w:tc>
          <w:tcPr>
            <w:tcW w:w="670" w:type="dxa"/>
            <w:tcBorders>
              <w:bottom w:val="single" w:sz="4" w:space="0" w:color="auto"/>
            </w:tcBorders>
            <w:vAlign w:val="center"/>
          </w:tcPr>
          <w:p w14:paraId="39396893" w14:textId="77777777" w:rsidR="00281BAF" w:rsidRPr="00A335C5" w:rsidRDefault="00281BAF" w:rsidP="003B0BA5">
            <w:pPr>
              <w:pStyle w:val="Textkrper"/>
              <w:jc w:val="center"/>
              <w:rPr>
                <w:lang w:val="en-GB"/>
              </w:rPr>
            </w:pPr>
            <w:r w:rsidRPr="00A335C5">
              <w:rPr>
                <w:lang w:val="en-GB"/>
              </w:rPr>
              <w:t>S</w:t>
            </w:r>
          </w:p>
        </w:tc>
        <w:tc>
          <w:tcPr>
            <w:tcW w:w="670" w:type="dxa"/>
            <w:tcBorders>
              <w:bottom w:val="single" w:sz="4" w:space="0" w:color="auto"/>
            </w:tcBorders>
            <w:vAlign w:val="center"/>
          </w:tcPr>
          <w:p w14:paraId="6A6D9D2D" w14:textId="77777777" w:rsidR="00281BAF" w:rsidRPr="00A335C5" w:rsidRDefault="00281BAF" w:rsidP="003B0BA5">
            <w:pPr>
              <w:pStyle w:val="Textkrper"/>
              <w:jc w:val="center"/>
              <w:rPr>
                <w:lang w:val="en-GB"/>
              </w:rPr>
            </w:pPr>
            <w:r w:rsidRPr="00A335C5">
              <w:rPr>
                <w:lang w:val="en-GB"/>
              </w:rPr>
              <w:t>F</w:t>
            </w:r>
          </w:p>
        </w:tc>
        <w:tc>
          <w:tcPr>
            <w:tcW w:w="670" w:type="dxa"/>
            <w:tcBorders>
              <w:bottom w:val="single" w:sz="4" w:space="0" w:color="auto"/>
            </w:tcBorders>
            <w:vAlign w:val="center"/>
          </w:tcPr>
          <w:p w14:paraId="0A33B605" w14:textId="77777777" w:rsidR="00281BAF" w:rsidRPr="00A335C5" w:rsidRDefault="00281BAF" w:rsidP="003B0BA5">
            <w:pPr>
              <w:pStyle w:val="Textkrper"/>
              <w:jc w:val="center"/>
              <w:rPr>
                <w:lang w:val="en-GB"/>
              </w:rPr>
            </w:pPr>
            <w:r w:rsidRPr="00A335C5">
              <w:rPr>
                <w:lang w:val="en-GB"/>
              </w:rPr>
              <w:t>W</w:t>
            </w:r>
          </w:p>
        </w:tc>
        <w:tc>
          <w:tcPr>
            <w:tcW w:w="670" w:type="dxa"/>
            <w:tcBorders>
              <w:bottom w:val="single" w:sz="4" w:space="0" w:color="auto"/>
            </w:tcBorders>
            <w:vAlign w:val="center"/>
          </w:tcPr>
          <w:p w14:paraId="7CDA9C27" w14:textId="77777777" w:rsidR="00281BAF" w:rsidRPr="00A335C5" w:rsidRDefault="00281BAF" w:rsidP="003B0BA5">
            <w:pPr>
              <w:pStyle w:val="Textkrper"/>
              <w:jc w:val="center"/>
              <w:rPr>
                <w:lang w:val="en-GB"/>
              </w:rPr>
            </w:pPr>
            <w:r w:rsidRPr="00A335C5">
              <w:rPr>
                <w:lang w:val="en-GB"/>
              </w:rPr>
              <w:t>I</w:t>
            </w:r>
          </w:p>
        </w:tc>
        <w:tc>
          <w:tcPr>
            <w:tcW w:w="670" w:type="dxa"/>
            <w:tcBorders>
              <w:bottom w:val="single" w:sz="4" w:space="0" w:color="auto"/>
            </w:tcBorders>
            <w:shd w:val="clear" w:color="auto" w:fill="BFBFBF" w:themeFill="background1" w:themeFillShade="BF"/>
            <w:vAlign w:val="center"/>
          </w:tcPr>
          <w:p w14:paraId="69A5892A" w14:textId="77777777" w:rsidR="00281BAF" w:rsidRPr="00A335C5" w:rsidRDefault="00281BAF" w:rsidP="003B0BA5">
            <w:pPr>
              <w:pStyle w:val="Textkrper"/>
              <w:jc w:val="center"/>
              <w:rPr>
                <w:lang w:val="en-GB"/>
              </w:rPr>
            </w:pPr>
            <w:r w:rsidRPr="00A335C5">
              <w:rPr>
                <w:lang w:val="en-GB"/>
              </w:rPr>
              <w:t>I</w:t>
            </w:r>
          </w:p>
        </w:tc>
        <w:tc>
          <w:tcPr>
            <w:tcW w:w="670" w:type="dxa"/>
            <w:tcBorders>
              <w:bottom w:val="single" w:sz="4" w:space="0" w:color="auto"/>
            </w:tcBorders>
            <w:vAlign w:val="center"/>
          </w:tcPr>
          <w:p w14:paraId="0E8BF9FC" w14:textId="77777777" w:rsidR="00281BAF" w:rsidRPr="00A335C5" w:rsidRDefault="00281BAF" w:rsidP="003B0BA5">
            <w:pPr>
              <w:pStyle w:val="Textkrper"/>
              <w:jc w:val="center"/>
              <w:rPr>
                <w:lang w:val="en-GB"/>
              </w:rPr>
            </w:pPr>
            <w:r w:rsidRPr="00A335C5">
              <w:rPr>
                <w:lang w:val="en-GB"/>
              </w:rPr>
              <w:t>T</w:t>
            </w:r>
          </w:p>
        </w:tc>
        <w:tc>
          <w:tcPr>
            <w:tcW w:w="670" w:type="dxa"/>
            <w:tcBorders>
              <w:bottom w:val="single" w:sz="4" w:space="0" w:color="auto"/>
            </w:tcBorders>
            <w:vAlign w:val="center"/>
          </w:tcPr>
          <w:p w14:paraId="2B01F757" w14:textId="77777777" w:rsidR="00281BAF" w:rsidRPr="00A335C5" w:rsidRDefault="00281BAF" w:rsidP="003B0BA5">
            <w:pPr>
              <w:pStyle w:val="Textkrper"/>
              <w:jc w:val="center"/>
              <w:rPr>
                <w:lang w:val="en-GB"/>
              </w:rPr>
            </w:pPr>
            <w:r w:rsidRPr="00A335C5">
              <w:rPr>
                <w:lang w:val="en-GB"/>
              </w:rPr>
              <w:t>X</w:t>
            </w:r>
          </w:p>
        </w:tc>
        <w:tc>
          <w:tcPr>
            <w:tcW w:w="670" w:type="dxa"/>
            <w:tcBorders>
              <w:bottom w:val="single" w:sz="4" w:space="0" w:color="auto"/>
            </w:tcBorders>
            <w:vAlign w:val="center"/>
          </w:tcPr>
          <w:p w14:paraId="057A8054" w14:textId="77777777" w:rsidR="00281BAF" w:rsidRPr="00A335C5" w:rsidRDefault="00281BAF" w:rsidP="003B0BA5">
            <w:pPr>
              <w:pStyle w:val="Textkrper"/>
              <w:jc w:val="center"/>
              <w:rPr>
                <w:lang w:val="en-GB"/>
              </w:rPr>
            </w:pPr>
            <w:r w:rsidRPr="00A335C5">
              <w:rPr>
                <w:lang w:val="en-GB"/>
              </w:rPr>
              <w:t>G</w:t>
            </w:r>
          </w:p>
        </w:tc>
        <w:tc>
          <w:tcPr>
            <w:tcW w:w="670" w:type="dxa"/>
            <w:tcBorders>
              <w:bottom w:val="single" w:sz="4" w:space="0" w:color="auto"/>
            </w:tcBorders>
            <w:shd w:val="clear" w:color="auto" w:fill="BFBFBF" w:themeFill="background1" w:themeFillShade="BF"/>
            <w:vAlign w:val="center"/>
          </w:tcPr>
          <w:p w14:paraId="4799C113" w14:textId="77777777" w:rsidR="00281BAF" w:rsidRPr="00A335C5" w:rsidRDefault="00281BAF" w:rsidP="003B0BA5">
            <w:pPr>
              <w:pStyle w:val="Textkrper"/>
              <w:jc w:val="center"/>
              <w:rPr>
                <w:lang w:val="en-GB"/>
              </w:rPr>
            </w:pPr>
            <w:r w:rsidRPr="00A335C5">
              <w:rPr>
                <w:lang w:val="en-GB"/>
              </w:rPr>
              <w:t>E</w:t>
            </w:r>
          </w:p>
        </w:tc>
        <w:tc>
          <w:tcPr>
            <w:tcW w:w="671" w:type="dxa"/>
            <w:tcBorders>
              <w:bottom w:val="single" w:sz="4" w:space="0" w:color="auto"/>
            </w:tcBorders>
            <w:vAlign w:val="center"/>
          </w:tcPr>
          <w:p w14:paraId="7090D655" w14:textId="77777777" w:rsidR="00281BAF" w:rsidRPr="00A335C5" w:rsidRDefault="00281BAF" w:rsidP="003B0BA5">
            <w:pPr>
              <w:pStyle w:val="Textkrper"/>
              <w:jc w:val="center"/>
              <w:rPr>
                <w:lang w:val="en-GB"/>
              </w:rPr>
            </w:pPr>
            <w:r w:rsidRPr="00A335C5">
              <w:rPr>
                <w:lang w:val="en-GB"/>
              </w:rPr>
              <w:t>R</w:t>
            </w:r>
          </w:p>
        </w:tc>
      </w:tr>
      <w:tr w:rsidR="00281BAF" w:rsidRPr="00A335C5" w14:paraId="75DB7878" w14:textId="77777777" w:rsidTr="003B0BA5">
        <w:trPr>
          <w:trHeight w:val="261"/>
        </w:trPr>
        <w:tc>
          <w:tcPr>
            <w:tcW w:w="670" w:type="dxa"/>
            <w:shd w:val="clear" w:color="auto" w:fill="BFBFBF" w:themeFill="background1" w:themeFillShade="BF"/>
            <w:vAlign w:val="center"/>
          </w:tcPr>
          <w:p w14:paraId="3DDD556F" w14:textId="77777777" w:rsidR="00281BAF" w:rsidRPr="00A335C5" w:rsidRDefault="00281BAF" w:rsidP="003B0BA5">
            <w:pPr>
              <w:pStyle w:val="Textkrper"/>
              <w:jc w:val="center"/>
              <w:rPr>
                <w:lang w:val="en-GB"/>
              </w:rPr>
            </w:pPr>
            <w:r w:rsidRPr="00A335C5">
              <w:rPr>
                <w:lang w:val="en-GB"/>
              </w:rPr>
              <w:t>M</w:t>
            </w:r>
          </w:p>
        </w:tc>
        <w:tc>
          <w:tcPr>
            <w:tcW w:w="670" w:type="dxa"/>
            <w:shd w:val="clear" w:color="auto" w:fill="BFBFBF" w:themeFill="background1" w:themeFillShade="BF"/>
            <w:vAlign w:val="center"/>
          </w:tcPr>
          <w:p w14:paraId="6F234C3A" w14:textId="77777777" w:rsidR="00281BAF" w:rsidRPr="00A335C5" w:rsidRDefault="00281BAF" w:rsidP="003B0BA5">
            <w:pPr>
              <w:pStyle w:val="Textkrper"/>
              <w:jc w:val="center"/>
              <w:rPr>
                <w:lang w:val="en-GB"/>
              </w:rPr>
            </w:pPr>
            <w:r w:rsidRPr="00A335C5">
              <w:rPr>
                <w:lang w:val="en-GB"/>
              </w:rPr>
              <w:t>N</w:t>
            </w:r>
          </w:p>
        </w:tc>
        <w:tc>
          <w:tcPr>
            <w:tcW w:w="670" w:type="dxa"/>
            <w:shd w:val="clear" w:color="auto" w:fill="BFBFBF" w:themeFill="background1" w:themeFillShade="BF"/>
            <w:vAlign w:val="center"/>
          </w:tcPr>
          <w:p w14:paraId="38304328" w14:textId="77777777" w:rsidR="00281BAF" w:rsidRPr="00A335C5" w:rsidRDefault="00281BAF" w:rsidP="003B0BA5">
            <w:pPr>
              <w:pStyle w:val="Textkrper"/>
              <w:jc w:val="center"/>
              <w:rPr>
                <w:lang w:val="en-GB"/>
              </w:rPr>
            </w:pPr>
            <w:r w:rsidRPr="00A335C5">
              <w:rPr>
                <w:lang w:val="en-GB"/>
              </w:rPr>
              <w:t>G</w:t>
            </w:r>
          </w:p>
        </w:tc>
        <w:tc>
          <w:tcPr>
            <w:tcW w:w="670" w:type="dxa"/>
            <w:shd w:val="clear" w:color="auto" w:fill="BFBFBF" w:themeFill="background1" w:themeFillShade="BF"/>
            <w:vAlign w:val="center"/>
          </w:tcPr>
          <w:p w14:paraId="2E8D3990" w14:textId="77777777" w:rsidR="00281BAF" w:rsidRPr="00A335C5" w:rsidRDefault="00281BAF" w:rsidP="003B0BA5">
            <w:pPr>
              <w:pStyle w:val="Textkrper"/>
              <w:jc w:val="center"/>
              <w:rPr>
                <w:lang w:val="en-GB"/>
              </w:rPr>
            </w:pPr>
            <w:r w:rsidRPr="00A335C5">
              <w:rPr>
                <w:lang w:val="en-GB"/>
              </w:rPr>
              <w:t>R</w:t>
            </w:r>
          </w:p>
        </w:tc>
        <w:tc>
          <w:tcPr>
            <w:tcW w:w="670" w:type="dxa"/>
            <w:shd w:val="clear" w:color="auto" w:fill="BFBFBF" w:themeFill="background1" w:themeFillShade="BF"/>
            <w:vAlign w:val="center"/>
          </w:tcPr>
          <w:p w14:paraId="7AE60F98" w14:textId="77777777" w:rsidR="00281BAF" w:rsidRPr="00A335C5" w:rsidRDefault="00281BAF" w:rsidP="003B0BA5">
            <w:pPr>
              <w:pStyle w:val="Textkrper"/>
              <w:jc w:val="center"/>
              <w:rPr>
                <w:lang w:val="en-GB"/>
              </w:rPr>
            </w:pPr>
            <w:r w:rsidRPr="00A335C5">
              <w:rPr>
                <w:lang w:val="en-GB"/>
              </w:rPr>
              <w:t>I</w:t>
            </w:r>
          </w:p>
        </w:tc>
        <w:tc>
          <w:tcPr>
            <w:tcW w:w="670" w:type="dxa"/>
            <w:shd w:val="clear" w:color="auto" w:fill="BFBFBF" w:themeFill="background1" w:themeFillShade="BF"/>
            <w:vAlign w:val="center"/>
          </w:tcPr>
          <w:p w14:paraId="66F12298" w14:textId="77777777" w:rsidR="00281BAF" w:rsidRPr="00A335C5" w:rsidRDefault="00281BAF" w:rsidP="003B0BA5">
            <w:pPr>
              <w:pStyle w:val="Textkrper"/>
              <w:jc w:val="center"/>
              <w:rPr>
                <w:lang w:val="en-GB"/>
              </w:rPr>
            </w:pPr>
            <w:r w:rsidRPr="00A335C5">
              <w:rPr>
                <w:lang w:val="en-GB"/>
              </w:rPr>
              <w:t>T</w:t>
            </w:r>
          </w:p>
        </w:tc>
        <w:tc>
          <w:tcPr>
            <w:tcW w:w="670" w:type="dxa"/>
            <w:shd w:val="clear" w:color="auto" w:fill="BFBFBF" w:themeFill="background1" w:themeFillShade="BF"/>
            <w:vAlign w:val="center"/>
          </w:tcPr>
          <w:p w14:paraId="4BC8FC1B" w14:textId="77777777" w:rsidR="00281BAF" w:rsidRPr="00A335C5" w:rsidRDefault="00281BAF" w:rsidP="003B0BA5">
            <w:pPr>
              <w:pStyle w:val="Textkrper"/>
              <w:jc w:val="center"/>
              <w:rPr>
                <w:lang w:val="en-GB"/>
              </w:rPr>
            </w:pPr>
            <w:r w:rsidRPr="00A335C5">
              <w:rPr>
                <w:lang w:val="en-GB"/>
              </w:rPr>
              <w:t>L</w:t>
            </w:r>
          </w:p>
        </w:tc>
        <w:tc>
          <w:tcPr>
            <w:tcW w:w="670" w:type="dxa"/>
            <w:shd w:val="clear" w:color="auto" w:fill="BFBFBF" w:themeFill="background1" w:themeFillShade="BF"/>
            <w:vAlign w:val="center"/>
          </w:tcPr>
          <w:p w14:paraId="787C7E4F" w14:textId="77777777" w:rsidR="00281BAF" w:rsidRPr="00A335C5" w:rsidRDefault="00281BAF" w:rsidP="003B0BA5">
            <w:pPr>
              <w:pStyle w:val="Textkrper"/>
              <w:jc w:val="center"/>
              <w:rPr>
                <w:lang w:val="en-GB"/>
              </w:rPr>
            </w:pPr>
            <w:r w:rsidRPr="00A335C5">
              <w:rPr>
                <w:lang w:val="en-GB"/>
              </w:rPr>
              <w:t>C</w:t>
            </w:r>
          </w:p>
        </w:tc>
        <w:tc>
          <w:tcPr>
            <w:tcW w:w="670" w:type="dxa"/>
            <w:shd w:val="clear" w:color="auto" w:fill="BFBFBF" w:themeFill="background1" w:themeFillShade="BF"/>
            <w:vAlign w:val="center"/>
          </w:tcPr>
          <w:p w14:paraId="5B06891E" w14:textId="77777777" w:rsidR="00281BAF" w:rsidRPr="00A335C5" w:rsidRDefault="00281BAF" w:rsidP="003B0BA5">
            <w:pPr>
              <w:pStyle w:val="Textkrper"/>
              <w:jc w:val="center"/>
              <w:rPr>
                <w:lang w:val="en-GB"/>
              </w:rPr>
            </w:pPr>
            <w:r w:rsidRPr="00A335C5">
              <w:rPr>
                <w:lang w:val="en-GB"/>
              </w:rPr>
              <w:t>A</w:t>
            </w:r>
          </w:p>
        </w:tc>
        <w:tc>
          <w:tcPr>
            <w:tcW w:w="670" w:type="dxa"/>
            <w:shd w:val="clear" w:color="auto" w:fill="BFBFBF" w:themeFill="background1" w:themeFillShade="BF"/>
            <w:vAlign w:val="center"/>
          </w:tcPr>
          <w:p w14:paraId="24C73DCF" w14:textId="77777777" w:rsidR="00281BAF" w:rsidRPr="00A335C5" w:rsidRDefault="00281BAF" w:rsidP="003B0BA5">
            <w:pPr>
              <w:pStyle w:val="Textkrper"/>
              <w:jc w:val="center"/>
              <w:rPr>
                <w:lang w:val="en-GB"/>
              </w:rPr>
            </w:pPr>
            <w:r w:rsidRPr="00A335C5">
              <w:rPr>
                <w:lang w:val="en-GB"/>
              </w:rPr>
              <w:t>R</w:t>
            </w:r>
          </w:p>
        </w:tc>
        <w:tc>
          <w:tcPr>
            <w:tcW w:w="671" w:type="dxa"/>
            <w:shd w:val="clear" w:color="auto" w:fill="BFBFBF" w:themeFill="background1" w:themeFillShade="BF"/>
            <w:vAlign w:val="center"/>
          </w:tcPr>
          <w:p w14:paraId="0A9AF5FC" w14:textId="77777777" w:rsidR="00281BAF" w:rsidRPr="00A335C5" w:rsidRDefault="00281BAF" w:rsidP="003B0BA5">
            <w:pPr>
              <w:pStyle w:val="Textkrper"/>
              <w:jc w:val="center"/>
              <w:rPr>
                <w:lang w:val="en-GB"/>
              </w:rPr>
            </w:pPr>
            <w:r w:rsidRPr="00A335C5">
              <w:rPr>
                <w:lang w:val="en-GB"/>
              </w:rPr>
              <w:t>E</w:t>
            </w:r>
          </w:p>
        </w:tc>
      </w:tr>
      <w:tr w:rsidR="00281BAF" w:rsidRPr="00A335C5" w14:paraId="641F8B79" w14:textId="77777777" w:rsidTr="003B0BA5">
        <w:trPr>
          <w:trHeight w:val="261"/>
        </w:trPr>
        <w:tc>
          <w:tcPr>
            <w:tcW w:w="670" w:type="dxa"/>
            <w:vAlign w:val="center"/>
          </w:tcPr>
          <w:p w14:paraId="7FA98F12"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26E2B2EE"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61F72502"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6153A1AE"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606E75E3" w14:textId="77777777" w:rsidR="00281BAF" w:rsidRPr="00A335C5" w:rsidRDefault="00281BAF" w:rsidP="003B0BA5">
            <w:pPr>
              <w:pStyle w:val="Textkrper"/>
              <w:jc w:val="center"/>
              <w:rPr>
                <w:lang w:val="en-GB"/>
              </w:rPr>
            </w:pPr>
            <w:r w:rsidRPr="00A335C5">
              <w:rPr>
                <w:lang w:val="en-GB"/>
              </w:rPr>
              <w:t>E</w:t>
            </w:r>
          </w:p>
        </w:tc>
        <w:tc>
          <w:tcPr>
            <w:tcW w:w="670" w:type="dxa"/>
            <w:shd w:val="clear" w:color="auto" w:fill="BFBFBF" w:themeFill="background1" w:themeFillShade="BF"/>
            <w:vAlign w:val="center"/>
          </w:tcPr>
          <w:p w14:paraId="08AD71F7" w14:textId="77777777" w:rsidR="00281BAF" w:rsidRPr="00A335C5" w:rsidRDefault="00281BAF" w:rsidP="003B0BA5">
            <w:pPr>
              <w:pStyle w:val="Textkrper"/>
              <w:jc w:val="center"/>
              <w:rPr>
                <w:lang w:val="en-GB"/>
              </w:rPr>
            </w:pPr>
            <w:r w:rsidRPr="00A335C5">
              <w:rPr>
                <w:lang w:val="en-GB"/>
              </w:rPr>
              <w:t>Y</w:t>
            </w:r>
          </w:p>
        </w:tc>
        <w:tc>
          <w:tcPr>
            <w:tcW w:w="670" w:type="dxa"/>
            <w:vAlign w:val="center"/>
          </w:tcPr>
          <w:p w14:paraId="00F9C4CF"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08FFF5E5"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5E890A9D" w14:textId="77777777" w:rsidR="00281BAF" w:rsidRPr="00A335C5" w:rsidRDefault="00281BAF" w:rsidP="003B0BA5">
            <w:pPr>
              <w:pStyle w:val="Textkrper"/>
              <w:jc w:val="center"/>
              <w:rPr>
                <w:lang w:val="en-GB"/>
              </w:rPr>
            </w:pPr>
            <w:r w:rsidRPr="00A335C5">
              <w:rPr>
                <w:lang w:val="en-GB"/>
              </w:rPr>
              <w:t>H</w:t>
            </w:r>
          </w:p>
        </w:tc>
        <w:tc>
          <w:tcPr>
            <w:tcW w:w="670" w:type="dxa"/>
            <w:shd w:val="clear" w:color="auto" w:fill="BFBFBF" w:themeFill="background1" w:themeFillShade="BF"/>
            <w:vAlign w:val="center"/>
          </w:tcPr>
          <w:p w14:paraId="4A6905C2" w14:textId="77777777" w:rsidR="00281BAF" w:rsidRPr="00A335C5" w:rsidRDefault="00281BAF" w:rsidP="003B0BA5">
            <w:pPr>
              <w:pStyle w:val="Textkrper"/>
              <w:jc w:val="center"/>
              <w:rPr>
                <w:lang w:val="en-GB"/>
              </w:rPr>
            </w:pPr>
            <w:r w:rsidRPr="00A335C5">
              <w:rPr>
                <w:lang w:val="en-GB"/>
              </w:rPr>
              <w:t>T</w:t>
            </w:r>
          </w:p>
        </w:tc>
        <w:tc>
          <w:tcPr>
            <w:tcW w:w="671" w:type="dxa"/>
            <w:vAlign w:val="center"/>
          </w:tcPr>
          <w:p w14:paraId="3A0EC81B" w14:textId="77777777" w:rsidR="00281BAF" w:rsidRPr="00A335C5" w:rsidRDefault="00281BAF" w:rsidP="003B0BA5">
            <w:pPr>
              <w:pStyle w:val="Textkrper"/>
              <w:jc w:val="center"/>
              <w:rPr>
                <w:lang w:val="en-GB"/>
              </w:rPr>
            </w:pPr>
            <w:r w:rsidRPr="00A335C5">
              <w:rPr>
                <w:lang w:val="en-GB"/>
              </w:rPr>
              <w:t>L</w:t>
            </w:r>
          </w:p>
        </w:tc>
      </w:tr>
      <w:tr w:rsidR="00281BAF" w:rsidRPr="00A335C5" w14:paraId="3FDBF53B" w14:textId="77777777" w:rsidTr="003B0BA5">
        <w:trPr>
          <w:trHeight w:val="261"/>
        </w:trPr>
        <w:tc>
          <w:tcPr>
            <w:tcW w:w="670" w:type="dxa"/>
            <w:tcBorders>
              <w:bottom w:val="single" w:sz="4" w:space="0" w:color="auto"/>
            </w:tcBorders>
            <w:vAlign w:val="center"/>
          </w:tcPr>
          <w:p w14:paraId="29368EBB" w14:textId="77777777" w:rsidR="00281BAF" w:rsidRPr="00A335C5" w:rsidRDefault="00281BAF" w:rsidP="003B0BA5">
            <w:pPr>
              <w:pStyle w:val="Textkrper"/>
              <w:jc w:val="center"/>
              <w:rPr>
                <w:lang w:val="en-GB"/>
              </w:rPr>
            </w:pPr>
            <w:r w:rsidRPr="00A335C5">
              <w:rPr>
                <w:lang w:val="en-GB"/>
              </w:rPr>
              <w:t>U</w:t>
            </w:r>
          </w:p>
        </w:tc>
        <w:tc>
          <w:tcPr>
            <w:tcW w:w="670" w:type="dxa"/>
            <w:tcBorders>
              <w:bottom w:val="single" w:sz="4" w:space="0" w:color="auto"/>
            </w:tcBorders>
            <w:vAlign w:val="center"/>
          </w:tcPr>
          <w:p w14:paraId="2D0E5362" w14:textId="77777777" w:rsidR="00281BAF" w:rsidRPr="00A335C5" w:rsidRDefault="00281BAF" w:rsidP="003B0BA5">
            <w:pPr>
              <w:pStyle w:val="Textkrper"/>
              <w:jc w:val="center"/>
              <w:rPr>
                <w:lang w:val="en-GB"/>
              </w:rPr>
            </w:pPr>
            <w:r w:rsidRPr="00A335C5">
              <w:rPr>
                <w:lang w:val="en-GB"/>
              </w:rPr>
              <w:t>A</w:t>
            </w:r>
          </w:p>
        </w:tc>
        <w:tc>
          <w:tcPr>
            <w:tcW w:w="670" w:type="dxa"/>
            <w:tcBorders>
              <w:bottom w:val="single" w:sz="4" w:space="0" w:color="auto"/>
            </w:tcBorders>
            <w:vAlign w:val="center"/>
          </w:tcPr>
          <w:p w14:paraId="19A199F7" w14:textId="77777777" w:rsidR="00281BAF" w:rsidRPr="00A335C5" w:rsidRDefault="00281BAF" w:rsidP="003B0BA5">
            <w:pPr>
              <w:pStyle w:val="Textkrper"/>
              <w:jc w:val="center"/>
              <w:rPr>
                <w:lang w:val="en-GB"/>
              </w:rPr>
            </w:pPr>
            <w:r w:rsidRPr="00A335C5">
              <w:rPr>
                <w:lang w:val="en-GB"/>
              </w:rPr>
              <w:t>S</w:t>
            </w:r>
          </w:p>
        </w:tc>
        <w:tc>
          <w:tcPr>
            <w:tcW w:w="670" w:type="dxa"/>
            <w:tcBorders>
              <w:bottom w:val="single" w:sz="4" w:space="0" w:color="auto"/>
            </w:tcBorders>
            <w:vAlign w:val="center"/>
          </w:tcPr>
          <w:p w14:paraId="679C5785" w14:textId="77777777" w:rsidR="00281BAF" w:rsidRPr="00A335C5" w:rsidRDefault="00281BAF" w:rsidP="003B0BA5">
            <w:pPr>
              <w:pStyle w:val="Textkrper"/>
              <w:jc w:val="center"/>
              <w:rPr>
                <w:lang w:val="en-GB"/>
              </w:rPr>
            </w:pPr>
            <w:r w:rsidRPr="00A335C5">
              <w:rPr>
                <w:lang w:val="en-GB"/>
              </w:rPr>
              <w:t>V</w:t>
            </w:r>
          </w:p>
        </w:tc>
        <w:tc>
          <w:tcPr>
            <w:tcW w:w="670" w:type="dxa"/>
            <w:tcBorders>
              <w:bottom w:val="single" w:sz="4" w:space="0" w:color="auto"/>
            </w:tcBorders>
            <w:vAlign w:val="center"/>
          </w:tcPr>
          <w:p w14:paraId="73D66B65" w14:textId="77777777" w:rsidR="00281BAF" w:rsidRPr="00A335C5" w:rsidRDefault="00281BAF" w:rsidP="003B0BA5">
            <w:pPr>
              <w:pStyle w:val="Textkrper"/>
              <w:jc w:val="center"/>
              <w:rPr>
                <w:lang w:val="en-GB"/>
              </w:rPr>
            </w:pPr>
            <w:r w:rsidRPr="00A335C5">
              <w:rPr>
                <w:lang w:val="en-GB"/>
              </w:rPr>
              <w:t>O</w:t>
            </w:r>
          </w:p>
        </w:tc>
        <w:tc>
          <w:tcPr>
            <w:tcW w:w="670" w:type="dxa"/>
            <w:tcBorders>
              <w:bottom w:val="single" w:sz="4" w:space="0" w:color="auto"/>
            </w:tcBorders>
            <w:shd w:val="clear" w:color="auto" w:fill="BFBFBF" w:themeFill="background1" w:themeFillShade="BF"/>
            <w:vAlign w:val="center"/>
          </w:tcPr>
          <w:p w14:paraId="03E2F8FB" w14:textId="77777777" w:rsidR="00281BAF" w:rsidRPr="00A335C5" w:rsidRDefault="00281BAF" w:rsidP="003B0BA5">
            <w:pPr>
              <w:pStyle w:val="Textkrper"/>
              <w:jc w:val="center"/>
              <w:rPr>
                <w:lang w:val="en-GB"/>
              </w:rPr>
            </w:pPr>
            <w:r w:rsidRPr="00A335C5">
              <w:rPr>
                <w:lang w:val="en-GB"/>
              </w:rPr>
              <w:t>B</w:t>
            </w:r>
          </w:p>
        </w:tc>
        <w:tc>
          <w:tcPr>
            <w:tcW w:w="670" w:type="dxa"/>
            <w:tcBorders>
              <w:bottom w:val="single" w:sz="4" w:space="0" w:color="auto"/>
            </w:tcBorders>
            <w:vAlign w:val="center"/>
          </w:tcPr>
          <w:p w14:paraId="35766F41" w14:textId="77777777" w:rsidR="00281BAF" w:rsidRPr="00A335C5" w:rsidRDefault="00281BAF" w:rsidP="003B0BA5">
            <w:pPr>
              <w:pStyle w:val="Textkrper"/>
              <w:jc w:val="center"/>
              <w:rPr>
                <w:lang w:val="en-GB"/>
              </w:rPr>
            </w:pPr>
            <w:r w:rsidRPr="00A335C5">
              <w:rPr>
                <w:lang w:val="en-GB"/>
              </w:rPr>
              <w:t>N</w:t>
            </w:r>
          </w:p>
        </w:tc>
        <w:tc>
          <w:tcPr>
            <w:tcW w:w="670" w:type="dxa"/>
            <w:tcBorders>
              <w:bottom w:val="single" w:sz="4" w:space="0" w:color="auto"/>
            </w:tcBorders>
            <w:vAlign w:val="center"/>
          </w:tcPr>
          <w:p w14:paraId="1B96E1B0" w14:textId="77777777" w:rsidR="00281BAF" w:rsidRPr="00A335C5" w:rsidRDefault="00281BAF" w:rsidP="003B0BA5">
            <w:pPr>
              <w:pStyle w:val="Textkrper"/>
              <w:jc w:val="center"/>
              <w:rPr>
                <w:lang w:val="en-GB"/>
              </w:rPr>
            </w:pPr>
            <w:r w:rsidRPr="00A335C5">
              <w:rPr>
                <w:lang w:val="en-GB"/>
              </w:rPr>
              <w:t>D</w:t>
            </w:r>
          </w:p>
        </w:tc>
        <w:tc>
          <w:tcPr>
            <w:tcW w:w="670" w:type="dxa"/>
            <w:tcBorders>
              <w:bottom w:val="single" w:sz="4" w:space="0" w:color="auto"/>
            </w:tcBorders>
            <w:vAlign w:val="center"/>
          </w:tcPr>
          <w:p w14:paraId="065CE4F3" w14:textId="77777777" w:rsidR="00281BAF" w:rsidRPr="00A335C5" w:rsidRDefault="00281BAF" w:rsidP="003B0BA5">
            <w:pPr>
              <w:pStyle w:val="Textkrper"/>
              <w:jc w:val="center"/>
              <w:rPr>
                <w:lang w:val="en-GB"/>
              </w:rPr>
            </w:pPr>
            <w:r w:rsidRPr="00A335C5">
              <w:rPr>
                <w:lang w:val="en-GB"/>
              </w:rPr>
              <w:t>R</w:t>
            </w:r>
          </w:p>
        </w:tc>
        <w:tc>
          <w:tcPr>
            <w:tcW w:w="670" w:type="dxa"/>
            <w:tcBorders>
              <w:bottom w:val="single" w:sz="4" w:space="0" w:color="auto"/>
            </w:tcBorders>
            <w:shd w:val="clear" w:color="auto" w:fill="BFBFBF" w:themeFill="background1" w:themeFillShade="BF"/>
            <w:vAlign w:val="center"/>
          </w:tcPr>
          <w:p w14:paraId="34C7E0BF" w14:textId="77777777" w:rsidR="00281BAF" w:rsidRPr="00A335C5" w:rsidRDefault="00281BAF" w:rsidP="003B0BA5">
            <w:pPr>
              <w:pStyle w:val="Textkrper"/>
              <w:jc w:val="center"/>
              <w:rPr>
                <w:lang w:val="en-GB"/>
              </w:rPr>
            </w:pPr>
            <w:r w:rsidRPr="00A335C5">
              <w:rPr>
                <w:lang w:val="en-GB"/>
              </w:rPr>
              <w:t>F</w:t>
            </w:r>
          </w:p>
        </w:tc>
        <w:tc>
          <w:tcPr>
            <w:tcW w:w="671" w:type="dxa"/>
            <w:tcBorders>
              <w:bottom w:val="single" w:sz="4" w:space="0" w:color="auto"/>
            </w:tcBorders>
            <w:vAlign w:val="center"/>
          </w:tcPr>
          <w:p w14:paraId="7305C824" w14:textId="77777777" w:rsidR="00281BAF" w:rsidRPr="00A335C5" w:rsidRDefault="00281BAF" w:rsidP="003B0BA5">
            <w:pPr>
              <w:pStyle w:val="Textkrper"/>
              <w:jc w:val="center"/>
              <w:rPr>
                <w:lang w:val="en-GB"/>
              </w:rPr>
            </w:pPr>
            <w:r w:rsidRPr="00A335C5">
              <w:rPr>
                <w:lang w:val="en-GB"/>
              </w:rPr>
              <w:t>I</w:t>
            </w:r>
          </w:p>
        </w:tc>
      </w:tr>
      <w:tr w:rsidR="00281BAF" w:rsidRPr="00A335C5" w14:paraId="56A250DF" w14:textId="77777777" w:rsidTr="003B0BA5">
        <w:trPr>
          <w:trHeight w:val="261"/>
        </w:trPr>
        <w:tc>
          <w:tcPr>
            <w:tcW w:w="670" w:type="dxa"/>
            <w:shd w:val="clear" w:color="auto" w:fill="BFBFBF" w:themeFill="background1" w:themeFillShade="BF"/>
            <w:vAlign w:val="center"/>
          </w:tcPr>
          <w:p w14:paraId="745B9E57" w14:textId="77777777" w:rsidR="00281BAF" w:rsidRPr="00A335C5" w:rsidRDefault="00281BAF" w:rsidP="003B0BA5">
            <w:pPr>
              <w:pStyle w:val="Textkrper"/>
              <w:jc w:val="center"/>
              <w:rPr>
                <w:lang w:val="en-GB"/>
              </w:rPr>
            </w:pPr>
            <w:r w:rsidRPr="00A335C5">
              <w:rPr>
                <w:lang w:val="en-GB"/>
              </w:rPr>
              <w:t>T</w:t>
            </w:r>
          </w:p>
        </w:tc>
        <w:tc>
          <w:tcPr>
            <w:tcW w:w="670" w:type="dxa"/>
            <w:shd w:val="clear" w:color="auto" w:fill="BFBFBF" w:themeFill="background1" w:themeFillShade="BF"/>
            <w:vAlign w:val="center"/>
          </w:tcPr>
          <w:p w14:paraId="79D65B80" w14:textId="77777777" w:rsidR="00281BAF" w:rsidRPr="00A335C5" w:rsidRDefault="00281BAF" w:rsidP="003B0BA5">
            <w:pPr>
              <w:pStyle w:val="Textkrper"/>
              <w:jc w:val="center"/>
              <w:rPr>
                <w:lang w:val="en-GB"/>
              </w:rPr>
            </w:pPr>
            <w:r w:rsidRPr="00A335C5">
              <w:rPr>
                <w:lang w:val="en-GB"/>
              </w:rPr>
              <w:t>C</w:t>
            </w:r>
          </w:p>
        </w:tc>
        <w:tc>
          <w:tcPr>
            <w:tcW w:w="670" w:type="dxa"/>
            <w:shd w:val="clear" w:color="auto" w:fill="BFBFBF" w:themeFill="background1" w:themeFillShade="BF"/>
            <w:vAlign w:val="center"/>
          </w:tcPr>
          <w:p w14:paraId="2F812CEB" w14:textId="77777777" w:rsidR="00281BAF" w:rsidRPr="00A335C5" w:rsidRDefault="00281BAF" w:rsidP="003B0BA5">
            <w:pPr>
              <w:pStyle w:val="Textkrper"/>
              <w:jc w:val="center"/>
              <w:rPr>
                <w:lang w:val="en-GB"/>
              </w:rPr>
            </w:pPr>
            <w:r w:rsidRPr="00A335C5">
              <w:rPr>
                <w:lang w:val="en-GB"/>
              </w:rPr>
              <w:t>O</w:t>
            </w:r>
          </w:p>
        </w:tc>
        <w:tc>
          <w:tcPr>
            <w:tcW w:w="670" w:type="dxa"/>
            <w:shd w:val="clear" w:color="auto" w:fill="BFBFBF" w:themeFill="background1" w:themeFillShade="BF"/>
            <w:vAlign w:val="center"/>
          </w:tcPr>
          <w:p w14:paraId="09A5111C" w14:textId="77777777" w:rsidR="00281BAF" w:rsidRPr="00A335C5" w:rsidRDefault="00281BAF" w:rsidP="003B0BA5">
            <w:pPr>
              <w:pStyle w:val="Textkrper"/>
              <w:jc w:val="center"/>
              <w:rPr>
                <w:lang w:val="en-GB"/>
              </w:rPr>
            </w:pPr>
            <w:r w:rsidRPr="00A335C5">
              <w:rPr>
                <w:lang w:val="en-GB"/>
              </w:rPr>
              <w:t>M</w:t>
            </w:r>
          </w:p>
        </w:tc>
        <w:tc>
          <w:tcPr>
            <w:tcW w:w="670" w:type="dxa"/>
            <w:shd w:val="clear" w:color="auto" w:fill="BFBFBF" w:themeFill="background1" w:themeFillShade="BF"/>
            <w:vAlign w:val="center"/>
          </w:tcPr>
          <w:p w14:paraId="1C8E1B91" w14:textId="77777777" w:rsidR="00281BAF" w:rsidRPr="00A335C5" w:rsidRDefault="00281BAF" w:rsidP="003B0BA5">
            <w:pPr>
              <w:pStyle w:val="Textkrper"/>
              <w:jc w:val="center"/>
              <w:rPr>
                <w:lang w:val="en-GB"/>
              </w:rPr>
            </w:pPr>
            <w:r w:rsidRPr="00A335C5">
              <w:rPr>
                <w:lang w:val="en-GB"/>
              </w:rPr>
              <w:t>M</w:t>
            </w:r>
          </w:p>
        </w:tc>
        <w:tc>
          <w:tcPr>
            <w:tcW w:w="670" w:type="dxa"/>
            <w:shd w:val="clear" w:color="auto" w:fill="BFBFBF" w:themeFill="background1" w:themeFillShade="BF"/>
            <w:vAlign w:val="center"/>
          </w:tcPr>
          <w:p w14:paraId="12C44C97" w14:textId="77777777" w:rsidR="00281BAF" w:rsidRPr="00A335C5" w:rsidRDefault="00281BAF" w:rsidP="003B0BA5">
            <w:pPr>
              <w:pStyle w:val="Textkrper"/>
              <w:jc w:val="center"/>
              <w:rPr>
                <w:lang w:val="en-GB"/>
              </w:rPr>
            </w:pPr>
            <w:r w:rsidRPr="00A335C5">
              <w:rPr>
                <w:lang w:val="en-GB"/>
              </w:rPr>
              <w:t>U</w:t>
            </w:r>
          </w:p>
        </w:tc>
        <w:tc>
          <w:tcPr>
            <w:tcW w:w="670" w:type="dxa"/>
            <w:shd w:val="clear" w:color="auto" w:fill="BFBFBF" w:themeFill="background1" w:themeFillShade="BF"/>
            <w:vAlign w:val="center"/>
          </w:tcPr>
          <w:p w14:paraId="0FBAF834" w14:textId="77777777" w:rsidR="00281BAF" w:rsidRPr="00A335C5" w:rsidRDefault="00281BAF" w:rsidP="003B0BA5">
            <w:pPr>
              <w:pStyle w:val="Textkrper"/>
              <w:jc w:val="center"/>
              <w:rPr>
                <w:lang w:val="en-GB"/>
              </w:rPr>
            </w:pPr>
            <w:r w:rsidRPr="00A335C5">
              <w:rPr>
                <w:lang w:val="en-GB"/>
              </w:rPr>
              <w:t>N</w:t>
            </w:r>
          </w:p>
        </w:tc>
        <w:tc>
          <w:tcPr>
            <w:tcW w:w="670" w:type="dxa"/>
            <w:shd w:val="clear" w:color="auto" w:fill="BFBFBF" w:themeFill="background1" w:themeFillShade="BF"/>
            <w:vAlign w:val="center"/>
          </w:tcPr>
          <w:p w14:paraId="12D090FA" w14:textId="77777777" w:rsidR="00281BAF" w:rsidRPr="00A335C5" w:rsidRDefault="00281BAF" w:rsidP="003B0BA5">
            <w:pPr>
              <w:pStyle w:val="Textkrper"/>
              <w:jc w:val="center"/>
              <w:rPr>
                <w:lang w:val="en-GB"/>
              </w:rPr>
            </w:pPr>
            <w:r w:rsidRPr="00A335C5">
              <w:rPr>
                <w:lang w:val="en-GB"/>
              </w:rPr>
              <w:t>I</w:t>
            </w:r>
          </w:p>
        </w:tc>
        <w:tc>
          <w:tcPr>
            <w:tcW w:w="670" w:type="dxa"/>
            <w:shd w:val="clear" w:color="auto" w:fill="BFBFBF" w:themeFill="background1" w:themeFillShade="BF"/>
            <w:vAlign w:val="center"/>
          </w:tcPr>
          <w:p w14:paraId="66566F21" w14:textId="77777777" w:rsidR="00281BAF" w:rsidRPr="00A335C5" w:rsidRDefault="00281BAF" w:rsidP="003B0BA5">
            <w:pPr>
              <w:pStyle w:val="Textkrper"/>
              <w:jc w:val="center"/>
              <w:rPr>
                <w:lang w:val="en-GB"/>
              </w:rPr>
            </w:pPr>
            <w:r w:rsidRPr="00A335C5">
              <w:rPr>
                <w:lang w:val="en-GB"/>
              </w:rPr>
              <w:t>T</w:t>
            </w:r>
          </w:p>
        </w:tc>
        <w:tc>
          <w:tcPr>
            <w:tcW w:w="670" w:type="dxa"/>
            <w:shd w:val="clear" w:color="auto" w:fill="BFBFBF" w:themeFill="background1" w:themeFillShade="BF"/>
            <w:vAlign w:val="center"/>
          </w:tcPr>
          <w:p w14:paraId="1CF23A8E" w14:textId="77777777" w:rsidR="00281BAF" w:rsidRPr="00A335C5" w:rsidRDefault="00281BAF" w:rsidP="003B0BA5">
            <w:pPr>
              <w:pStyle w:val="Textkrper"/>
              <w:jc w:val="center"/>
              <w:rPr>
                <w:lang w:val="en-GB"/>
              </w:rPr>
            </w:pPr>
            <w:r w:rsidRPr="00A335C5">
              <w:rPr>
                <w:lang w:val="en-GB"/>
              </w:rPr>
              <w:t>Y</w:t>
            </w:r>
          </w:p>
        </w:tc>
        <w:tc>
          <w:tcPr>
            <w:tcW w:w="671" w:type="dxa"/>
            <w:shd w:val="clear" w:color="auto" w:fill="BFBFBF" w:themeFill="background1" w:themeFillShade="BF"/>
            <w:vAlign w:val="center"/>
          </w:tcPr>
          <w:p w14:paraId="13BD0CD7" w14:textId="77777777" w:rsidR="00281BAF" w:rsidRPr="00A335C5" w:rsidRDefault="00281BAF" w:rsidP="003B0BA5">
            <w:pPr>
              <w:pStyle w:val="Textkrper"/>
              <w:jc w:val="center"/>
              <w:rPr>
                <w:lang w:val="en-GB"/>
              </w:rPr>
            </w:pPr>
            <w:r w:rsidRPr="00A335C5">
              <w:rPr>
                <w:lang w:val="en-GB"/>
              </w:rPr>
              <w:t>Z</w:t>
            </w:r>
          </w:p>
        </w:tc>
      </w:tr>
      <w:tr w:rsidR="00281BAF" w:rsidRPr="00A335C5" w14:paraId="756FE64D" w14:textId="77777777" w:rsidTr="003B0BA5">
        <w:trPr>
          <w:trHeight w:val="261"/>
        </w:trPr>
        <w:tc>
          <w:tcPr>
            <w:tcW w:w="670" w:type="dxa"/>
            <w:tcBorders>
              <w:bottom w:val="single" w:sz="4" w:space="0" w:color="auto"/>
            </w:tcBorders>
            <w:vAlign w:val="center"/>
          </w:tcPr>
          <w:p w14:paraId="2C0560C4" w14:textId="77777777" w:rsidR="00281BAF" w:rsidRPr="00A335C5" w:rsidRDefault="00281BAF" w:rsidP="003B0BA5">
            <w:pPr>
              <w:pStyle w:val="Textkrper"/>
              <w:jc w:val="center"/>
              <w:rPr>
                <w:lang w:val="en-GB"/>
              </w:rPr>
            </w:pPr>
            <w:r w:rsidRPr="00A335C5">
              <w:rPr>
                <w:lang w:val="en-GB"/>
              </w:rPr>
              <w:t>I</w:t>
            </w:r>
          </w:p>
        </w:tc>
        <w:tc>
          <w:tcPr>
            <w:tcW w:w="670" w:type="dxa"/>
            <w:tcBorders>
              <w:bottom w:val="single" w:sz="4" w:space="0" w:color="auto"/>
            </w:tcBorders>
            <w:vAlign w:val="center"/>
          </w:tcPr>
          <w:p w14:paraId="655E0C4D" w14:textId="77777777" w:rsidR="00281BAF" w:rsidRPr="00A335C5" w:rsidRDefault="00281BAF" w:rsidP="003B0BA5">
            <w:pPr>
              <w:pStyle w:val="Textkrper"/>
              <w:jc w:val="center"/>
              <w:rPr>
                <w:lang w:val="en-GB"/>
              </w:rPr>
            </w:pPr>
            <w:r w:rsidRPr="00A335C5">
              <w:rPr>
                <w:lang w:val="en-GB"/>
              </w:rPr>
              <w:t>L</w:t>
            </w:r>
          </w:p>
        </w:tc>
        <w:tc>
          <w:tcPr>
            <w:tcW w:w="670" w:type="dxa"/>
            <w:tcBorders>
              <w:bottom w:val="single" w:sz="4" w:space="0" w:color="auto"/>
            </w:tcBorders>
            <w:vAlign w:val="center"/>
          </w:tcPr>
          <w:p w14:paraId="640AE2A7" w14:textId="77777777" w:rsidR="00281BAF" w:rsidRPr="00A335C5" w:rsidRDefault="00281BAF" w:rsidP="003B0BA5">
            <w:pPr>
              <w:pStyle w:val="Textkrper"/>
              <w:jc w:val="center"/>
              <w:rPr>
                <w:lang w:val="en-GB"/>
              </w:rPr>
            </w:pPr>
            <w:r w:rsidRPr="00A335C5">
              <w:rPr>
                <w:lang w:val="en-GB"/>
              </w:rPr>
              <w:t>U</w:t>
            </w:r>
          </w:p>
        </w:tc>
        <w:tc>
          <w:tcPr>
            <w:tcW w:w="670" w:type="dxa"/>
            <w:tcBorders>
              <w:bottom w:val="single" w:sz="4" w:space="0" w:color="auto"/>
            </w:tcBorders>
            <w:vAlign w:val="center"/>
          </w:tcPr>
          <w:p w14:paraId="10A6041A" w14:textId="77777777" w:rsidR="00281BAF" w:rsidRPr="00A335C5" w:rsidRDefault="00281BAF" w:rsidP="003B0BA5">
            <w:pPr>
              <w:pStyle w:val="Textkrper"/>
              <w:jc w:val="center"/>
              <w:rPr>
                <w:lang w:val="en-GB"/>
              </w:rPr>
            </w:pPr>
            <w:r w:rsidRPr="00A335C5">
              <w:rPr>
                <w:lang w:val="en-GB"/>
              </w:rPr>
              <w:t>L</w:t>
            </w:r>
          </w:p>
        </w:tc>
        <w:tc>
          <w:tcPr>
            <w:tcW w:w="670" w:type="dxa"/>
            <w:tcBorders>
              <w:bottom w:val="single" w:sz="4" w:space="0" w:color="auto"/>
            </w:tcBorders>
            <w:vAlign w:val="center"/>
          </w:tcPr>
          <w:p w14:paraId="4BF80E58" w14:textId="77777777" w:rsidR="00281BAF" w:rsidRPr="00A335C5" w:rsidRDefault="00281BAF" w:rsidP="003B0BA5">
            <w:pPr>
              <w:pStyle w:val="Textkrper"/>
              <w:jc w:val="center"/>
              <w:rPr>
                <w:lang w:val="en-GB"/>
              </w:rPr>
            </w:pPr>
            <w:r w:rsidRPr="00A335C5">
              <w:rPr>
                <w:lang w:val="en-GB"/>
              </w:rPr>
              <w:t>S</w:t>
            </w:r>
          </w:p>
        </w:tc>
        <w:tc>
          <w:tcPr>
            <w:tcW w:w="670" w:type="dxa"/>
            <w:tcBorders>
              <w:bottom w:val="single" w:sz="4" w:space="0" w:color="auto"/>
            </w:tcBorders>
            <w:shd w:val="clear" w:color="auto" w:fill="BFBFBF" w:themeFill="background1" w:themeFillShade="BF"/>
            <w:vAlign w:val="center"/>
          </w:tcPr>
          <w:p w14:paraId="064B28F4" w14:textId="77777777" w:rsidR="00281BAF" w:rsidRPr="00A335C5" w:rsidRDefault="00281BAF" w:rsidP="003B0BA5">
            <w:pPr>
              <w:pStyle w:val="Textkrper"/>
              <w:jc w:val="center"/>
              <w:rPr>
                <w:lang w:val="en-GB"/>
              </w:rPr>
            </w:pPr>
            <w:r w:rsidRPr="00A335C5">
              <w:rPr>
                <w:lang w:val="en-GB"/>
              </w:rPr>
              <w:t>Q</w:t>
            </w:r>
          </w:p>
        </w:tc>
        <w:tc>
          <w:tcPr>
            <w:tcW w:w="670" w:type="dxa"/>
            <w:tcBorders>
              <w:bottom w:val="single" w:sz="4" w:space="0" w:color="auto"/>
            </w:tcBorders>
            <w:vAlign w:val="center"/>
          </w:tcPr>
          <w:p w14:paraId="0C6ECA19" w14:textId="77777777" w:rsidR="00281BAF" w:rsidRPr="00A335C5" w:rsidRDefault="00281BAF" w:rsidP="003B0BA5">
            <w:pPr>
              <w:pStyle w:val="Textkrper"/>
              <w:jc w:val="center"/>
              <w:rPr>
                <w:lang w:val="en-GB"/>
              </w:rPr>
            </w:pPr>
            <w:r w:rsidRPr="00A335C5">
              <w:rPr>
                <w:lang w:val="en-GB"/>
              </w:rPr>
              <w:t>R</w:t>
            </w:r>
          </w:p>
        </w:tc>
        <w:tc>
          <w:tcPr>
            <w:tcW w:w="670" w:type="dxa"/>
            <w:tcBorders>
              <w:bottom w:val="single" w:sz="4" w:space="0" w:color="auto"/>
            </w:tcBorders>
            <w:vAlign w:val="center"/>
          </w:tcPr>
          <w:p w14:paraId="114BD011" w14:textId="77777777" w:rsidR="00281BAF" w:rsidRPr="00A335C5" w:rsidRDefault="00281BAF" w:rsidP="003B0BA5">
            <w:pPr>
              <w:pStyle w:val="Textkrper"/>
              <w:jc w:val="center"/>
              <w:rPr>
                <w:lang w:val="en-GB"/>
              </w:rPr>
            </w:pPr>
            <w:r w:rsidRPr="00A335C5">
              <w:rPr>
                <w:lang w:val="en-GB"/>
              </w:rPr>
              <w:t>Z</w:t>
            </w:r>
          </w:p>
        </w:tc>
        <w:tc>
          <w:tcPr>
            <w:tcW w:w="670" w:type="dxa"/>
            <w:tcBorders>
              <w:bottom w:val="single" w:sz="4" w:space="0" w:color="auto"/>
            </w:tcBorders>
            <w:vAlign w:val="center"/>
          </w:tcPr>
          <w:p w14:paraId="2479CB62" w14:textId="77777777" w:rsidR="00281BAF" w:rsidRPr="00A335C5" w:rsidRDefault="00281BAF" w:rsidP="003B0BA5">
            <w:pPr>
              <w:pStyle w:val="Textkrper"/>
              <w:jc w:val="center"/>
              <w:rPr>
                <w:lang w:val="en-GB"/>
              </w:rPr>
            </w:pPr>
            <w:r w:rsidRPr="00A335C5">
              <w:rPr>
                <w:lang w:val="en-GB"/>
              </w:rPr>
              <w:t>G</w:t>
            </w:r>
          </w:p>
        </w:tc>
        <w:tc>
          <w:tcPr>
            <w:tcW w:w="670" w:type="dxa"/>
            <w:tcBorders>
              <w:bottom w:val="single" w:sz="4" w:space="0" w:color="auto"/>
            </w:tcBorders>
            <w:shd w:val="clear" w:color="auto" w:fill="BFBFBF" w:themeFill="background1" w:themeFillShade="BF"/>
            <w:vAlign w:val="center"/>
          </w:tcPr>
          <w:p w14:paraId="6F7C32B5" w14:textId="77777777" w:rsidR="00281BAF" w:rsidRPr="00A335C5" w:rsidRDefault="00281BAF" w:rsidP="003B0BA5">
            <w:pPr>
              <w:pStyle w:val="Textkrper"/>
              <w:jc w:val="center"/>
              <w:rPr>
                <w:lang w:val="en-GB"/>
              </w:rPr>
            </w:pPr>
            <w:r w:rsidRPr="00A335C5">
              <w:rPr>
                <w:lang w:val="en-GB"/>
              </w:rPr>
              <w:t>P</w:t>
            </w:r>
          </w:p>
        </w:tc>
        <w:tc>
          <w:tcPr>
            <w:tcW w:w="671" w:type="dxa"/>
            <w:tcBorders>
              <w:bottom w:val="single" w:sz="4" w:space="0" w:color="auto"/>
            </w:tcBorders>
            <w:vAlign w:val="center"/>
          </w:tcPr>
          <w:p w14:paraId="0AB24E3B" w14:textId="77777777" w:rsidR="00281BAF" w:rsidRPr="00A335C5" w:rsidRDefault="00281BAF" w:rsidP="003B0BA5">
            <w:pPr>
              <w:pStyle w:val="Textkrper"/>
              <w:jc w:val="center"/>
              <w:rPr>
                <w:lang w:val="en-GB"/>
              </w:rPr>
            </w:pPr>
            <w:r w:rsidRPr="00A335C5">
              <w:rPr>
                <w:lang w:val="en-GB"/>
              </w:rPr>
              <w:t>A</w:t>
            </w:r>
          </w:p>
        </w:tc>
      </w:tr>
      <w:tr w:rsidR="00281BAF" w:rsidRPr="00A335C5" w14:paraId="62F40D5B" w14:textId="77777777" w:rsidTr="003B0BA5">
        <w:trPr>
          <w:trHeight w:val="261"/>
        </w:trPr>
        <w:tc>
          <w:tcPr>
            <w:tcW w:w="670" w:type="dxa"/>
            <w:shd w:val="clear" w:color="auto" w:fill="BFBFBF" w:themeFill="background1" w:themeFillShade="BF"/>
            <w:vAlign w:val="center"/>
          </w:tcPr>
          <w:p w14:paraId="60E31301" w14:textId="77777777" w:rsidR="00281BAF" w:rsidRPr="00A335C5" w:rsidRDefault="00281BAF" w:rsidP="003B0BA5">
            <w:pPr>
              <w:pStyle w:val="Textkrper"/>
              <w:jc w:val="center"/>
              <w:rPr>
                <w:lang w:val="en-GB"/>
              </w:rPr>
            </w:pPr>
            <w:r w:rsidRPr="00A335C5">
              <w:rPr>
                <w:lang w:val="en-GB"/>
              </w:rPr>
              <w:t>X</w:t>
            </w:r>
          </w:p>
        </w:tc>
        <w:tc>
          <w:tcPr>
            <w:tcW w:w="670" w:type="dxa"/>
            <w:shd w:val="clear" w:color="auto" w:fill="BFBFBF" w:themeFill="background1" w:themeFillShade="BF"/>
            <w:vAlign w:val="center"/>
          </w:tcPr>
          <w:p w14:paraId="025CF0F2" w14:textId="77777777" w:rsidR="00281BAF" w:rsidRPr="00A335C5" w:rsidRDefault="00281BAF" w:rsidP="003B0BA5">
            <w:pPr>
              <w:pStyle w:val="Textkrper"/>
              <w:jc w:val="center"/>
              <w:rPr>
                <w:lang w:val="en-GB"/>
              </w:rPr>
            </w:pPr>
            <w:r w:rsidRPr="00A335C5">
              <w:rPr>
                <w:lang w:val="en-GB"/>
              </w:rPr>
              <w:t>P</w:t>
            </w:r>
          </w:p>
        </w:tc>
        <w:tc>
          <w:tcPr>
            <w:tcW w:w="670" w:type="dxa"/>
            <w:shd w:val="clear" w:color="auto" w:fill="BFBFBF" w:themeFill="background1" w:themeFillShade="BF"/>
            <w:vAlign w:val="center"/>
          </w:tcPr>
          <w:p w14:paraId="429436C0" w14:textId="77777777" w:rsidR="00281BAF" w:rsidRPr="00A335C5" w:rsidRDefault="00281BAF" w:rsidP="003B0BA5">
            <w:pPr>
              <w:pStyle w:val="Textkrper"/>
              <w:jc w:val="center"/>
              <w:rPr>
                <w:lang w:val="en-GB"/>
              </w:rPr>
            </w:pPr>
            <w:r w:rsidRPr="00A335C5">
              <w:rPr>
                <w:lang w:val="en-GB"/>
              </w:rPr>
              <w:t>O</w:t>
            </w:r>
          </w:p>
        </w:tc>
        <w:tc>
          <w:tcPr>
            <w:tcW w:w="670" w:type="dxa"/>
            <w:shd w:val="clear" w:color="auto" w:fill="BFBFBF" w:themeFill="background1" w:themeFillShade="BF"/>
            <w:vAlign w:val="center"/>
          </w:tcPr>
          <w:p w14:paraId="4B053E7D" w14:textId="77777777" w:rsidR="00281BAF" w:rsidRPr="00A335C5" w:rsidRDefault="00281BAF" w:rsidP="003B0BA5">
            <w:pPr>
              <w:pStyle w:val="Textkrper"/>
              <w:jc w:val="center"/>
              <w:rPr>
                <w:lang w:val="en-GB"/>
              </w:rPr>
            </w:pPr>
            <w:r w:rsidRPr="00A335C5">
              <w:rPr>
                <w:lang w:val="en-GB"/>
              </w:rPr>
              <w:t>L</w:t>
            </w:r>
          </w:p>
        </w:tc>
        <w:tc>
          <w:tcPr>
            <w:tcW w:w="670" w:type="dxa"/>
            <w:shd w:val="clear" w:color="auto" w:fill="BFBFBF" w:themeFill="background1" w:themeFillShade="BF"/>
            <w:vAlign w:val="center"/>
          </w:tcPr>
          <w:p w14:paraId="233B30FB" w14:textId="77777777" w:rsidR="00281BAF" w:rsidRPr="00A335C5" w:rsidRDefault="00281BAF" w:rsidP="003B0BA5">
            <w:pPr>
              <w:pStyle w:val="Textkrper"/>
              <w:jc w:val="center"/>
              <w:rPr>
                <w:lang w:val="en-GB"/>
              </w:rPr>
            </w:pPr>
            <w:r w:rsidRPr="00A335C5">
              <w:rPr>
                <w:lang w:val="en-GB"/>
              </w:rPr>
              <w:t>I</w:t>
            </w:r>
          </w:p>
        </w:tc>
        <w:tc>
          <w:tcPr>
            <w:tcW w:w="670" w:type="dxa"/>
            <w:shd w:val="clear" w:color="auto" w:fill="BFBFBF" w:themeFill="background1" w:themeFillShade="BF"/>
            <w:vAlign w:val="center"/>
          </w:tcPr>
          <w:p w14:paraId="30D2D26B" w14:textId="77777777" w:rsidR="00281BAF" w:rsidRPr="00A335C5" w:rsidRDefault="00281BAF" w:rsidP="003B0BA5">
            <w:pPr>
              <w:pStyle w:val="Textkrper"/>
              <w:jc w:val="center"/>
              <w:rPr>
                <w:lang w:val="en-GB"/>
              </w:rPr>
            </w:pPr>
            <w:r w:rsidRPr="00A335C5">
              <w:rPr>
                <w:lang w:val="en-GB"/>
              </w:rPr>
              <w:t>T</w:t>
            </w:r>
          </w:p>
        </w:tc>
        <w:tc>
          <w:tcPr>
            <w:tcW w:w="670" w:type="dxa"/>
            <w:shd w:val="clear" w:color="auto" w:fill="BFBFBF" w:themeFill="background1" w:themeFillShade="BF"/>
            <w:vAlign w:val="center"/>
          </w:tcPr>
          <w:p w14:paraId="22DF266B" w14:textId="77777777" w:rsidR="00281BAF" w:rsidRPr="00A335C5" w:rsidRDefault="00281BAF" w:rsidP="003B0BA5">
            <w:pPr>
              <w:pStyle w:val="Textkrper"/>
              <w:jc w:val="center"/>
              <w:rPr>
                <w:lang w:val="en-GB"/>
              </w:rPr>
            </w:pPr>
            <w:r w:rsidRPr="00A335C5">
              <w:rPr>
                <w:lang w:val="en-GB"/>
              </w:rPr>
              <w:t>E</w:t>
            </w:r>
          </w:p>
        </w:tc>
        <w:tc>
          <w:tcPr>
            <w:tcW w:w="670" w:type="dxa"/>
            <w:shd w:val="clear" w:color="auto" w:fill="BFBFBF" w:themeFill="background1" w:themeFillShade="BF"/>
            <w:vAlign w:val="center"/>
          </w:tcPr>
          <w:p w14:paraId="65D19EA7" w14:textId="77777777" w:rsidR="00281BAF" w:rsidRPr="00A335C5" w:rsidRDefault="00281BAF" w:rsidP="003B0BA5">
            <w:pPr>
              <w:pStyle w:val="Textkrper"/>
              <w:jc w:val="center"/>
              <w:rPr>
                <w:lang w:val="en-GB"/>
              </w:rPr>
            </w:pPr>
            <w:r w:rsidRPr="00A335C5">
              <w:rPr>
                <w:lang w:val="en-GB"/>
              </w:rPr>
              <w:t>N</w:t>
            </w:r>
          </w:p>
        </w:tc>
        <w:tc>
          <w:tcPr>
            <w:tcW w:w="670" w:type="dxa"/>
            <w:shd w:val="clear" w:color="auto" w:fill="BFBFBF" w:themeFill="background1" w:themeFillShade="BF"/>
            <w:vAlign w:val="center"/>
          </w:tcPr>
          <w:p w14:paraId="35C046F5" w14:textId="77777777" w:rsidR="00281BAF" w:rsidRPr="00A335C5" w:rsidRDefault="00281BAF" w:rsidP="003B0BA5">
            <w:pPr>
              <w:pStyle w:val="Textkrper"/>
              <w:jc w:val="center"/>
              <w:rPr>
                <w:lang w:val="en-GB"/>
              </w:rPr>
            </w:pPr>
            <w:r w:rsidRPr="00A335C5">
              <w:rPr>
                <w:lang w:val="en-GB"/>
              </w:rPr>
              <w:t>E</w:t>
            </w:r>
          </w:p>
        </w:tc>
        <w:tc>
          <w:tcPr>
            <w:tcW w:w="670" w:type="dxa"/>
            <w:shd w:val="clear" w:color="auto" w:fill="BFBFBF" w:themeFill="background1" w:themeFillShade="BF"/>
            <w:vAlign w:val="center"/>
          </w:tcPr>
          <w:p w14:paraId="2C6EFA20" w14:textId="77777777" w:rsidR="00281BAF" w:rsidRPr="00A335C5" w:rsidRDefault="00281BAF" w:rsidP="003B0BA5">
            <w:pPr>
              <w:pStyle w:val="Textkrper"/>
              <w:jc w:val="center"/>
              <w:rPr>
                <w:lang w:val="en-GB"/>
              </w:rPr>
            </w:pPr>
            <w:r w:rsidRPr="00A335C5">
              <w:rPr>
                <w:lang w:val="en-GB"/>
              </w:rPr>
              <w:t>S</w:t>
            </w:r>
          </w:p>
        </w:tc>
        <w:tc>
          <w:tcPr>
            <w:tcW w:w="671" w:type="dxa"/>
            <w:shd w:val="clear" w:color="auto" w:fill="BFBFBF" w:themeFill="background1" w:themeFillShade="BF"/>
            <w:vAlign w:val="center"/>
          </w:tcPr>
          <w:p w14:paraId="387E5E4A" w14:textId="77777777" w:rsidR="00281BAF" w:rsidRPr="00A335C5" w:rsidRDefault="00281BAF" w:rsidP="003B0BA5">
            <w:pPr>
              <w:pStyle w:val="Textkrper"/>
              <w:jc w:val="center"/>
              <w:rPr>
                <w:lang w:val="en-GB"/>
              </w:rPr>
            </w:pPr>
            <w:r w:rsidRPr="00A335C5">
              <w:rPr>
                <w:lang w:val="en-GB"/>
              </w:rPr>
              <w:t>S</w:t>
            </w:r>
          </w:p>
        </w:tc>
      </w:tr>
    </w:tbl>
    <w:p w14:paraId="47B1390B" w14:textId="77777777" w:rsidR="00281BAF" w:rsidRPr="00A335C5" w:rsidRDefault="00281BAF" w:rsidP="00281BAF">
      <w:pPr>
        <w:pStyle w:val="berschrift2"/>
        <w:spacing w:before="240"/>
        <w:rPr>
          <w:rFonts w:ascii="Source Sans Pro" w:hAnsi="Source Sans Pro"/>
          <w:lang w:val="en-GB"/>
        </w:rPr>
      </w:pPr>
      <w:r w:rsidRPr="00A335C5">
        <w:rPr>
          <w:rFonts w:ascii="Source Sans Pro" w:hAnsi="Source Sans Pro"/>
          <w:lang w:val="en-GB"/>
        </w:rPr>
        <w:t>Selbstreflexion</w:t>
      </w:r>
    </w:p>
    <w:tbl>
      <w:tblPr>
        <w:tblStyle w:val="Tabellenraster"/>
        <w:tblW w:w="0" w:type="auto"/>
        <w:tblInd w:w="108" w:type="dxa"/>
        <w:tblLayout w:type="fixed"/>
        <w:tblLook w:val="04A0" w:firstRow="1" w:lastRow="0" w:firstColumn="1" w:lastColumn="0" w:noHBand="0" w:noVBand="1"/>
      </w:tblPr>
      <w:tblGrid>
        <w:gridCol w:w="5954"/>
        <w:gridCol w:w="425"/>
        <w:gridCol w:w="425"/>
        <w:gridCol w:w="425"/>
      </w:tblGrid>
      <w:tr w:rsidR="00281BAF" w:rsidRPr="00A335C5" w14:paraId="376126E5" w14:textId="77777777" w:rsidTr="003B0BA5">
        <w:trPr>
          <w:cantSplit/>
          <w:trHeight w:val="567"/>
        </w:trPr>
        <w:tc>
          <w:tcPr>
            <w:tcW w:w="5954" w:type="dxa"/>
            <w:shd w:val="clear" w:color="auto" w:fill="D9D9D9" w:themeFill="background1" w:themeFillShade="D9"/>
            <w:vAlign w:val="center"/>
          </w:tcPr>
          <w:p w14:paraId="74E644CB" w14:textId="77777777" w:rsidR="00281BAF" w:rsidRPr="00A335C5" w:rsidRDefault="00281BAF" w:rsidP="003B0BA5">
            <w:pPr>
              <w:pStyle w:val="AufgabeText"/>
              <w:ind w:left="0"/>
              <w:jc w:val="left"/>
            </w:pPr>
            <w:r w:rsidRPr="00A335C5">
              <w:rPr>
                <w:rStyle w:val="Fett"/>
              </w:rPr>
              <w:t>Reflexionsfragen</w:t>
            </w:r>
          </w:p>
        </w:tc>
        <w:tc>
          <w:tcPr>
            <w:tcW w:w="425" w:type="dxa"/>
            <w:shd w:val="clear" w:color="auto" w:fill="D9D9D9" w:themeFill="background1" w:themeFillShade="D9"/>
            <w:textDirection w:val="btLr"/>
            <w:vAlign w:val="center"/>
          </w:tcPr>
          <w:p w14:paraId="40EA0BDE" w14:textId="77777777" w:rsidR="00281BAF" w:rsidRPr="00A335C5" w:rsidRDefault="00281BAF" w:rsidP="003B0BA5">
            <w:pPr>
              <w:pStyle w:val="AufgabeText"/>
              <w:ind w:left="113" w:right="113"/>
              <w:rPr>
                <w:b/>
              </w:rPr>
            </w:pPr>
            <w:r w:rsidRPr="00A335C5">
              <w:rPr>
                <w:noProof/>
              </w:rPr>
              <w:drawing>
                <wp:inline distT="0" distB="0" distL="0" distR="0" wp14:anchorId="546A4F17" wp14:editId="0D6915D4">
                  <wp:extent cx="228600" cy="228600"/>
                  <wp:effectExtent l="0" t="0" r="0" b="0"/>
                  <wp:docPr id="2234" name="Grafik 2234" descr="J:\3-33\Allgemein\_BFPE\Lernmaterialien 2017\Englisch neu Mantelbogenkonzept\11-2 Smiley_zufrieden_grü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Lernmaterialien 2017\Englisch neu Mantelbogenkonzept\11-2 Smiley_zufrieden_grün.em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shd w:val="clear" w:color="auto" w:fill="D9D9D9" w:themeFill="background1" w:themeFillShade="D9"/>
            <w:textDirection w:val="btLr"/>
            <w:vAlign w:val="center"/>
          </w:tcPr>
          <w:p w14:paraId="6DD621AE" w14:textId="77777777" w:rsidR="00281BAF" w:rsidRPr="00A335C5" w:rsidRDefault="00281BAF" w:rsidP="003B0BA5">
            <w:pPr>
              <w:pStyle w:val="AufgabeText"/>
              <w:ind w:left="113" w:right="113"/>
              <w:rPr>
                <w:b/>
              </w:rPr>
            </w:pPr>
            <w:r w:rsidRPr="00A335C5">
              <w:rPr>
                <w:noProof/>
              </w:rPr>
              <w:drawing>
                <wp:inline distT="0" distB="0" distL="0" distR="0" wp14:anchorId="13770BC8" wp14:editId="590BC01C">
                  <wp:extent cx="228600" cy="228600"/>
                  <wp:effectExtent l="0" t="0" r="0" b="0"/>
                  <wp:docPr id="2235" name="Grafik 2235" descr="J:\3-33\Allgemein\_BFPE\Lernmaterialien 2017\Englisch neu Mantelbogenkonzept\11-4 Smiley_OK_gel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Lernmaterialien 2017\Englisch neu Mantelbogenkonzept\11-4 Smiley_OK_gelb.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shd w:val="clear" w:color="auto" w:fill="D9D9D9" w:themeFill="background1" w:themeFillShade="D9"/>
            <w:textDirection w:val="btLr"/>
            <w:vAlign w:val="center"/>
          </w:tcPr>
          <w:p w14:paraId="4AD70ED7" w14:textId="77777777" w:rsidR="00281BAF" w:rsidRPr="00A335C5" w:rsidRDefault="00281BAF" w:rsidP="003B0BA5">
            <w:pPr>
              <w:pStyle w:val="AufgabeText"/>
              <w:ind w:left="113" w:right="113"/>
              <w:rPr>
                <w:b/>
              </w:rPr>
            </w:pPr>
            <w:r w:rsidRPr="00A335C5">
              <w:rPr>
                <w:noProof/>
              </w:rPr>
              <w:drawing>
                <wp:inline distT="0" distB="0" distL="0" distR="0" wp14:anchorId="32D5E4D0" wp14:editId="52B7D5F4">
                  <wp:extent cx="228600" cy="228600"/>
                  <wp:effectExtent l="0" t="0" r="0" b="0"/>
                  <wp:docPr id="2253" name="Grafik 2253" descr="J:\3-33\Allgemein\_BFPE\Lernmaterialien 2017\Englisch neu Mantelbogenkonzept\11-6 Smiley_unzufrieden_ro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7\Englisch neu Mantelbogenkonzept\11-6 Smiley_unzufrieden_rot.em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281BAF" w:rsidRPr="00A335C5" w14:paraId="1E87FF5B" w14:textId="77777777" w:rsidTr="003B0BA5">
        <w:trPr>
          <w:trHeight w:val="397"/>
        </w:trPr>
        <w:tc>
          <w:tcPr>
            <w:tcW w:w="5954" w:type="dxa"/>
            <w:vAlign w:val="center"/>
          </w:tcPr>
          <w:p w14:paraId="251E0266" w14:textId="77777777" w:rsidR="00281BAF" w:rsidRPr="00A335C5" w:rsidRDefault="00281BAF" w:rsidP="003B0BA5">
            <w:pPr>
              <w:pStyle w:val="AufgabeText"/>
              <w:spacing w:before="60" w:after="60"/>
              <w:ind w:left="0"/>
              <w:jc w:val="left"/>
            </w:pPr>
            <w:r w:rsidRPr="00A335C5">
              <w:t>Ich kenne die wichtigsten Vokabeln zum Thema Familie.</w:t>
            </w:r>
          </w:p>
        </w:tc>
        <w:tc>
          <w:tcPr>
            <w:tcW w:w="425" w:type="dxa"/>
          </w:tcPr>
          <w:p w14:paraId="0B4EC96A" w14:textId="77777777" w:rsidR="00281BAF" w:rsidRPr="00A335C5" w:rsidRDefault="00281BAF" w:rsidP="003B0BA5">
            <w:pPr>
              <w:pStyle w:val="AufgabeText"/>
              <w:ind w:left="0"/>
            </w:pPr>
          </w:p>
        </w:tc>
        <w:tc>
          <w:tcPr>
            <w:tcW w:w="425" w:type="dxa"/>
          </w:tcPr>
          <w:p w14:paraId="6891B07C" w14:textId="77777777" w:rsidR="00281BAF" w:rsidRPr="00A335C5" w:rsidRDefault="00281BAF" w:rsidP="003B0BA5">
            <w:pPr>
              <w:pStyle w:val="AufgabeText"/>
              <w:ind w:left="0"/>
            </w:pPr>
          </w:p>
        </w:tc>
        <w:tc>
          <w:tcPr>
            <w:tcW w:w="425" w:type="dxa"/>
          </w:tcPr>
          <w:p w14:paraId="382C821A" w14:textId="77777777" w:rsidR="00281BAF" w:rsidRPr="00A335C5" w:rsidRDefault="00281BAF" w:rsidP="003B0BA5">
            <w:pPr>
              <w:pStyle w:val="AufgabeText"/>
              <w:ind w:left="0"/>
            </w:pPr>
            <w:r w:rsidRPr="00A335C5">
              <w:rPr>
                <w:noProof/>
              </w:rPr>
              <w:drawing>
                <wp:anchor distT="0" distB="0" distL="114300" distR="114300" simplePos="0" relativeHeight="252548096" behindDoc="0" locked="0" layoutInCell="1" allowOverlap="1" wp14:anchorId="7197DC09" wp14:editId="69E142C6">
                  <wp:simplePos x="0" y="0"/>
                  <wp:positionH relativeFrom="column">
                    <wp:posOffset>378460</wp:posOffset>
                  </wp:positionH>
                  <wp:positionV relativeFrom="paragraph">
                    <wp:posOffset>5715</wp:posOffset>
                  </wp:positionV>
                  <wp:extent cx="1219200" cy="862965"/>
                  <wp:effectExtent l="0" t="0" r="0" b="0"/>
                  <wp:wrapNone/>
                  <wp:docPr id="2254" name="Grafik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1219200" cy="862965"/>
                          </a:xfrm>
                          <a:prstGeom prst="rect">
                            <a:avLst/>
                          </a:prstGeom>
                        </pic:spPr>
                      </pic:pic>
                    </a:graphicData>
                  </a:graphic>
                  <wp14:sizeRelH relativeFrom="page">
                    <wp14:pctWidth>0</wp14:pctWidth>
                  </wp14:sizeRelH>
                  <wp14:sizeRelV relativeFrom="page">
                    <wp14:pctHeight>0</wp14:pctHeight>
                  </wp14:sizeRelV>
                </wp:anchor>
              </w:drawing>
            </w:r>
          </w:p>
        </w:tc>
      </w:tr>
      <w:tr w:rsidR="00281BAF" w:rsidRPr="00A335C5" w14:paraId="5D489360" w14:textId="77777777" w:rsidTr="003B0BA5">
        <w:trPr>
          <w:trHeight w:val="397"/>
        </w:trPr>
        <w:tc>
          <w:tcPr>
            <w:tcW w:w="5954" w:type="dxa"/>
            <w:vAlign w:val="center"/>
          </w:tcPr>
          <w:p w14:paraId="625C0CB7" w14:textId="77777777" w:rsidR="00281BAF" w:rsidRPr="00A335C5" w:rsidRDefault="00281BAF" w:rsidP="003B0BA5">
            <w:pPr>
              <w:pStyle w:val="AufgabeText"/>
              <w:spacing w:before="60" w:after="60"/>
              <w:ind w:left="0"/>
              <w:jc w:val="left"/>
            </w:pPr>
            <w:r w:rsidRPr="00A335C5">
              <w:t>Ich kann einem Film Informationen zum Thema Familie entne</w:t>
            </w:r>
            <w:r w:rsidRPr="00A335C5">
              <w:t>h</w:t>
            </w:r>
            <w:r w:rsidRPr="00A335C5">
              <w:t>men.</w:t>
            </w:r>
          </w:p>
        </w:tc>
        <w:tc>
          <w:tcPr>
            <w:tcW w:w="425" w:type="dxa"/>
          </w:tcPr>
          <w:p w14:paraId="0060AD57" w14:textId="77777777" w:rsidR="00281BAF" w:rsidRPr="00A335C5" w:rsidRDefault="00281BAF" w:rsidP="003B0BA5">
            <w:pPr>
              <w:pStyle w:val="AufgabeText"/>
              <w:ind w:left="0"/>
            </w:pPr>
          </w:p>
        </w:tc>
        <w:tc>
          <w:tcPr>
            <w:tcW w:w="425" w:type="dxa"/>
          </w:tcPr>
          <w:p w14:paraId="17E68274" w14:textId="77777777" w:rsidR="00281BAF" w:rsidRPr="00A335C5" w:rsidRDefault="00281BAF" w:rsidP="003B0BA5">
            <w:pPr>
              <w:pStyle w:val="AufgabeText"/>
              <w:ind w:left="0"/>
            </w:pPr>
          </w:p>
        </w:tc>
        <w:tc>
          <w:tcPr>
            <w:tcW w:w="425" w:type="dxa"/>
          </w:tcPr>
          <w:p w14:paraId="01275731" w14:textId="77777777" w:rsidR="00281BAF" w:rsidRPr="00A335C5" w:rsidRDefault="00281BAF" w:rsidP="003B0BA5">
            <w:pPr>
              <w:pStyle w:val="AufgabeText"/>
              <w:ind w:left="0"/>
            </w:pPr>
          </w:p>
        </w:tc>
      </w:tr>
      <w:tr w:rsidR="00281BAF" w:rsidRPr="00A335C5" w14:paraId="21AA7E9B" w14:textId="77777777" w:rsidTr="003B0BA5">
        <w:trPr>
          <w:trHeight w:val="397"/>
        </w:trPr>
        <w:tc>
          <w:tcPr>
            <w:tcW w:w="5954" w:type="dxa"/>
            <w:vAlign w:val="center"/>
          </w:tcPr>
          <w:p w14:paraId="444AAC17" w14:textId="77777777" w:rsidR="00281BAF" w:rsidRPr="00A335C5" w:rsidRDefault="00281BAF" w:rsidP="003B0BA5">
            <w:pPr>
              <w:pStyle w:val="AufgabeText"/>
              <w:spacing w:before="60" w:after="60"/>
              <w:ind w:left="0"/>
              <w:jc w:val="left"/>
            </w:pPr>
            <w:r w:rsidRPr="00A335C5">
              <w:t>Ich kann verschiedene Familienformen benennen.</w:t>
            </w:r>
          </w:p>
        </w:tc>
        <w:tc>
          <w:tcPr>
            <w:tcW w:w="425" w:type="dxa"/>
          </w:tcPr>
          <w:p w14:paraId="7FB8BA2E" w14:textId="77777777" w:rsidR="00281BAF" w:rsidRPr="00A335C5" w:rsidRDefault="00281BAF" w:rsidP="003B0BA5">
            <w:pPr>
              <w:pStyle w:val="AufgabeText"/>
              <w:ind w:left="0"/>
            </w:pPr>
          </w:p>
        </w:tc>
        <w:tc>
          <w:tcPr>
            <w:tcW w:w="425" w:type="dxa"/>
          </w:tcPr>
          <w:p w14:paraId="6CCB7004" w14:textId="77777777" w:rsidR="00281BAF" w:rsidRPr="00A335C5" w:rsidRDefault="00281BAF" w:rsidP="003B0BA5">
            <w:pPr>
              <w:pStyle w:val="AufgabeText"/>
              <w:ind w:left="0"/>
            </w:pPr>
          </w:p>
        </w:tc>
        <w:tc>
          <w:tcPr>
            <w:tcW w:w="425" w:type="dxa"/>
          </w:tcPr>
          <w:p w14:paraId="53954CA7" w14:textId="77777777" w:rsidR="00281BAF" w:rsidRPr="00A335C5" w:rsidRDefault="00281BAF" w:rsidP="003B0BA5">
            <w:pPr>
              <w:pStyle w:val="AufgabeText"/>
              <w:ind w:left="0"/>
            </w:pPr>
          </w:p>
        </w:tc>
      </w:tr>
      <w:tr w:rsidR="00281BAF" w:rsidRPr="00A335C5" w14:paraId="492C02BC" w14:textId="77777777" w:rsidTr="003B0BA5">
        <w:trPr>
          <w:trHeight w:val="397"/>
        </w:trPr>
        <w:tc>
          <w:tcPr>
            <w:tcW w:w="5954" w:type="dxa"/>
            <w:vAlign w:val="center"/>
          </w:tcPr>
          <w:p w14:paraId="24C7D547" w14:textId="77777777" w:rsidR="00281BAF" w:rsidRPr="00A335C5" w:rsidRDefault="00281BAF" w:rsidP="003B0BA5">
            <w:pPr>
              <w:pStyle w:val="AufgabeText"/>
              <w:spacing w:before="60" w:after="60"/>
              <w:ind w:left="0"/>
              <w:jc w:val="left"/>
            </w:pPr>
            <w:r w:rsidRPr="00A335C5">
              <w:t>Ich kann meine Gedanken, Vorstellungen und Gefühle zum Thema Familie formulieren und anderen mitteilen.</w:t>
            </w:r>
          </w:p>
        </w:tc>
        <w:tc>
          <w:tcPr>
            <w:tcW w:w="425" w:type="dxa"/>
          </w:tcPr>
          <w:p w14:paraId="214DDDE3" w14:textId="77777777" w:rsidR="00281BAF" w:rsidRPr="00A335C5" w:rsidRDefault="00281BAF" w:rsidP="003B0BA5">
            <w:pPr>
              <w:pStyle w:val="AufgabeText"/>
              <w:ind w:left="0"/>
            </w:pPr>
          </w:p>
        </w:tc>
        <w:tc>
          <w:tcPr>
            <w:tcW w:w="425" w:type="dxa"/>
          </w:tcPr>
          <w:p w14:paraId="4345FFD1" w14:textId="77777777" w:rsidR="00281BAF" w:rsidRPr="00A335C5" w:rsidRDefault="00281BAF" w:rsidP="003B0BA5">
            <w:pPr>
              <w:pStyle w:val="AufgabeText"/>
              <w:ind w:left="0"/>
            </w:pPr>
          </w:p>
        </w:tc>
        <w:tc>
          <w:tcPr>
            <w:tcW w:w="425" w:type="dxa"/>
          </w:tcPr>
          <w:p w14:paraId="6F73D129" w14:textId="77777777" w:rsidR="00281BAF" w:rsidRPr="00A335C5" w:rsidRDefault="00281BAF" w:rsidP="003B0BA5">
            <w:pPr>
              <w:pStyle w:val="AufgabeText"/>
              <w:ind w:left="0"/>
            </w:pPr>
          </w:p>
        </w:tc>
      </w:tr>
    </w:tbl>
    <w:p w14:paraId="3871D544" w14:textId="77777777" w:rsidR="00281BAF" w:rsidRDefault="00281BAF" w:rsidP="00281BAF">
      <w:pPr>
        <w:spacing w:before="120" w:line="240" w:lineRule="exact"/>
      </w:pPr>
      <w:r w:rsidRPr="00A335C5">
        <w:rPr>
          <w:noProof/>
          <w:lang w:eastAsia="de-DE"/>
        </w:rPr>
        <w:drawing>
          <wp:anchor distT="0" distB="0" distL="114300" distR="114300" simplePos="0" relativeHeight="252547072" behindDoc="0" locked="0" layoutInCell="1" allowOverlap="1" wp14:anchorId="01CB895D" wp14:editId="786169AE">
            <wp:simplePos x="0" y="0"/>
            <wp:positionH relativeFrom="column">
              <wp:posOffset>4765675</wp:posOffset>
            </wp:positionH>
            <wp:positionV relativeFrom="paragraph">
              <wp:posOffset>12065</wp:posOffset>
            </wp:positionV>
            <wp:extent cx="1333500" cy="836295"/>
            <wp:effectExtent l="0" t="0" r="0" b="1905"/>
            <wp:wrapNone/>
            <wp:docPr id="2255" name="Grafik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333500" cy="836295"/>
                    </a:xfrm>
                    <a:prstGeom prst="rect">
                      <a:avLst/>
                    </a:prstGeom>
                  </pic:spPr>
                </pic:pic>
              </a:graphicData>
            </a:graphic>
            <wp14:sizeRelH relativeFrom="page">
              <wp14:pctWidth>0</wp14:pctWidth>
            </wp14:sizeRelH>
            <wp14:sizeRelV relativeFrom="page">
              <wp14:pctHeight>0</wp14:pctHeight>
            </wp14:sizeRelV>
          </wp:anchor>
        </w:drawing>
      </w:r>
      <w:r w:rsidRPr="00072CCD">
        <w:t>Wie zufrieden bin ich mit meiner Arbeit an der Lernaufgabe?</w:t>
      </w:r>
    </w:p>
    <w:p w14:paraId="020F6BEC" w14:textId="77777777" w:rsidR="00281BAF" w:rsidRPr="00072CCD" w:rsidRDefault="00281BAF" w:rsidP="00281BAF">
      <w:pPr>
        <w:spacing w:before="120" w:line="240" w:lineRule="exact"/>
      </w:pPr>
      <w:r w:rsidRPr="00457D8A">
        <w:rPr>
          <w:noProof/>
          <w:lang w:eastAsia="de-DE"/>
        </w:rPr>
        <mc:AlternateContent>
          <mc:Choice Requires="wps">
            <w:drawing>
              <wp:anchor distT="0" distB="0" distL="114300" distR="114300" simplePos="0" relativeHeight="252549120" behindDoc="0" locked="0" layoutInCell="1" allowOverlap="1" wp14:anchorId="4C20418E" wp14:editId="0C7FD369">
                <wp:simplePos x="0" y="0"/>
                <wp:positionH relativeFrom="column">
                  <wp:posOffset>-13335</wp:posOffset>
                </wp:positionH>
                <wp:positionV relativeFrom="paragraph">
                  <wp:posOffset>48895</wp:posOffset>
                </wp:positionV>
                <wp:extent cx="4784090" cy="457200"/>
                <wp:effectExtent l="0" t="0" r="0" b="0"/>
                <wp:wrapNone/>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4090" cy="457200"/>
                        </a:xfrm>
                        <a:prstGeom prst="rect">
                          <a:avLst/>
                        </a:prstGeom>
                        <a:solidFill>
                          <a:srgbClr val="FFFFFF"/>
                        </a:solidFill>
                        <a:ln w="9525">
                          <a:noFill/>
                          <a:miter lim="800000"/>
                          <a:headEnd/>
                          <a:tailEnd/>
                        </a:ln>
                      </wps:spPr>
                      <wps:txbx>
                        <w:txbxContent>
                          <w:p w14:paraId="08A6DF64" w14:textId="77777777" w:rsidR="003B0BA5" w:rsidRPr="00457D8A" w:rsidRDefault="003B0BA5" w:rsidP="00281BAF">
                            <w:r w:rsidRPr="00457D8A">
                              <w:rPr>
                                <w:noProof/>
                                <w:lang w:eastAsia="de-DE"/>
                              </w:rPr>
                              <w:drawing>
                                <wp:inline distT="0" distB="0" distL="0" distR="0" wp14:anchorId="04D4BD39" wp14:editId="706BE887">
                                  <wp:extent cx="228600" cy="228600"/>
                                  <wp:effectExtent l="0" t="0" r="0" b="0"/>
                                  <wp:docPr id="2256" name="Grafik 2256" descr="11-2 Smiley_zufrieden_grü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4" descr="11-2 Smiley_zufrieden_grü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457D8A">
                              <w:t xml:space="preserve">  _____________________________</w:t>
                            </w:r>
                            <w:r w:rsidRPr="00457D8A">
                              <w:rPr>
                                <w:noProof/>
                                <w:lang w:eastAsia="de-DE"/>
                              </w:rPr>
                              <w:drawing>
                                <wp:inline distT="0" distB="0" distL="0" distR="0" wp14:anchorId="76C4856A" wp14:editId="6C3F35CE">
                                  <wp:extent cx="228600" cy="228600"/>
                                  <wp:effectExtent l="0" t="0" r="0" b="0"/>
                                  <wp:docPr id="2257" name="Grafik 2257" descr="11-4 Smiley_OK_ge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5" descr="11-4 Smiley_OK_gel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457D8A">
                              <w:t>_____________________________</w:t>
                            </w:r>
                            <w:r w:rsidRPr="00457D8A">
                              <w:rPr>
                                <w:noProof/>
                                <w:lang w:eastAsia="de-DE"/>
                              </w:rPr>
                              <w:drawing>
                                <wp:inline distT="0" distB="0" distL="0" distR="0" wp14:anchorId="50001B3E" wp14:editId="2F21F9A8">
                                  <wp:extent cx="228600" cy="228600"/>
                                  <wp:effectExtent l="0" t="0" r="0" b="0"/>
                                  <wp:docPr id="2258" name="Grafik 2258"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31" type="#_x0000_t202" style="position:absolute;margin-left:-1.05pt;margin-top:3.85pt;width:376.7pt;height:36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" stroked="f">
                <v:textbox>
                  <w:txbxContent>
                    <w:p w14:paraId="08A6DF64" w14:textId="77777777" w:rsidR="003B0BA5" w:rsidRPr="00457D8A" w:rsidRDefault="003B0BA5" w:rsidP="00281BAF">
                      <w:r w:rsidRPr="00457D8A">
                        <w:rPr>
                          <w:noProof/>
                          <w:lang w:eastAsia="de-DE"/>
                        </w:rPr>
                        <w:drawing>
                          <wp:inline distT="0" distB="0" distL="0" distR="0" wp14:anchorId="04D4BD39" wp14:editId="706BE887">
                            <wp:extent cx="228600" cy="228600"/>
                            <wp:effectExtent l="0" t="0" r="0" b="0"/>
                            <wp:docPr id="2256" name="Grafik 2256" descr="11-2 Smiley_zufrieden_grü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4" descr="11-2 Smiley_zufrieden_grü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457D8A">
                        <w:t xml:space="preserve">  _____________________________</w:t>
                      </w:r>
                      <w:r w:rsidRPr="00457D8A">
                        <w:rPr>
                          <w:noProof/>
                          <w:lang w:eastAsia="de-DE"/>
                        </w:rPr>
                        <w:drawing>
                          <wp:inline distT="0" distB="0" distL="0" distR="0" wp14:anchorId="76C4856A" wp14:editId="6C3F35CE">
                            <wp:extent cx="228600" cy="228600"/>
                            <wp:effectExtent l="0" t="0" r="0" b="0"/>
                            <wp:docPr id="2257" name="Grafik 2257" descr="11-4 Smiley_OK_ge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5" descr="11-4 Smiley_OK_gel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457D8A">
                        <w:t>_____________________________</w:t>
                      </w:r>
                      <w:r w:rsidRPr="00457D8A">
                        <w:rPr>
                          <w:noProof/>
                          <w:lang w:eastAsia="de-DE"/>
                        </w:rPr>
                        <w:drawing>
                          <wp:inline distT="0" distB="0" distL="0" distR="0" wp14:anchorId="50001B3E" wp14:editId="2F21F9A8">
                            <wp:extent cx="228600" cy="228600"/>
                            <wp:effectExtent l="0" t="0" r="0" b="0"/>
                            <wp:docPr id="2258" name="Grafik 2258"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xbxContent>
                </v:textbox>
              </v:shape>
            </w:pict>
          </mc:Fallback>
        </mc:AlternateContent>
      </w:r>
    </w:p>
    <w:p w14:paraId="24ABE486" w14:textId="77777777" w:rsidR="00281BAF" w:rsidRDefault="00281BAF" w:rsidP="00281BAF">
      <w:pPr>
        <w:spacing w:line="240" w:lineRule="exact"/>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1559"/>
        <w:gridCol w:w="5277"/>
      </w:tblGrid>
      <w:tr w:rsidR="00281BAF" w14:paraId="66A6B551" w14:textId="77777777" w:rsidTr="003B0BA5">
        <w:tc>
          <w:tcPr>
            <w:tcW w:w="1985" w:type="dxa"/>
            <w:gridSpan w:val="2"/>
            <w:hideMark/>
          </w:tcPr>
          <w:p w14:paraId="716AAD77" w14:textId="77777777" w:rsidR="00281BAF" w:rsidRDefault="00281BAF" w:rsidP="003B0BA5">
            <w:pPr>
              <w:spacing w:before="240" w:line="240" w:lineRule="exact"/>
              <w:rPr>
                <w:b/>
              </w:rPr>
            </w:pPr>
            <w:r>
              <w:rPr>
                <w:b/>
              </w:rPr>
              <w:t>Ich habe …</w:t>
            </w:r>
          </w:p>
        </w:tc>
        <w:tc>
          <w:tcPr>
            <w:tcW w:w="5277" w:type="dxa"/>
          </w:tcPr>
          <w:p w14:paraId="248D9555" w14:textId="77777777" w:rsidR="00281BAF" w:rsidRDefault="00281BAF" w:rsidP="003B0BA5">
            <w:pPr>
              <w:spacing w:line="240" w:lineRule="exact"/>
            </w:pPr>
          </w:p>
        </w:tc>
      </w:tr>
      <w:tr w:rsidR="00281BAF" w14:paraId="3A148BB5" w14:textId="77777777" w:rsidTr="003B0BA5">
        <w:trPr>
          <w:trHeight w:val="449"/>
        </w:trPr>
        <w:sdt>
          <w:sdtPr>
            <w:id w:val="1114555885"/>
            <w14:checkbox>
              <w14:checked w14:val="0"/>
              <w14:checkedState w14:val="2612" w14:font="MS Gothic"/>
              <w14:uncheckedState w14:val="2610" w14:font="MS Gothic"/>
            </w14:checkbox>
          </w:sdtPr>
          <w:sdtContent>
            <w:tc>
              <w:tcPr>
                <w:tcW w:w="426" w:type="dxa"/>
                <w:vAlign w:val="center"/>
                <w:hideMark/>
              </w:tcPr>
              <w:p w14:paraId="2486E3A8" w14:textId="77777777" w:rsidR="00281BAF" w:rsidRDefault="00281BAF" w:rsidP="003B0BA5">
                <w:pPr>
                  <w:spacing w:line="240" w:lineRule="exact"/>
                  <w:jc w:val="center"/>
                </w:pPr>
                <w:r>
                  <w:rPr>
                    <w:rFonts w:ascii="MS Gothic" w:eastAsia="MS Gothic" w:hAnsi="MS Gothic" w:hint="eastAsia"/>
                  </w:rPr>
                  <w:t>☐</w:t>
                </w:r>
              </w:p>
            </w:tc>
          </w:sdtContent>
        </w:sdt>
        <w:tc>
          <w:tcPr>
            <w:tcW w:w="6836" w:type="dxa"/>
            <w:gridSpan w:val="2"/>
            <w:vAlign w:val="center"/>
            <w:hideMark/>
          </w:tcPr>
          <w:p w14:paraId="65D867D7" w14:textId="77777777" w:rsidR="00281BAF" w:rsidRDefault="00281BAF" w:rsidP="003B0BA5">
            <w:pPr>
              <w:spacing w:line="240" w:lineRule="exact"/>
            </w:pPr>
            <w:r>
              <w:t>meinen Lernschritt im Ordner eingeheftet.</w:t>
            </w:r>
          </w:p>
        </w:tc>
      </w:tr>
      <w:tr w:rsidR="00281BAF" w14:paraId="57607445" w14:textId="77777777" w:rsidTr="003B0BA5">
        <w:trPr>
          <w:trHeight w:val="413"/>
        </w:trPr>
        <w:sdt>
          <w:sdtPr>
            <w:id w:val="1970776435"/>
            <w14:checkbox>
              <w14:checked w14:val="0"/>
              <w14:checkedState w14:val="2612" w14:font="MS Gothic"/>
              <w14:uncheckedState w14:val="2610" w14:font="MS Gothic"/>
            </w14:checkbox>
          </w:sdtPr>
          <w:sdtContent>
            <w:tc>
              <w:tcPr>
                <w:tcW w:w="426" w:type="dxa"/>
                <w:vAlign w:val="center"/>
                <w:hideMark/>
              </w:tcPr>
              <w:p w14:paraId="4140681C" w14:textId="77777777" w:rsidR="00281BAF" w:rsidRDefault="00281BAF" w:rsidP="003B0BA5">
                <w:pPr>
                  <w:spacing w:line="240" w:lineRule="exact"/>
                  <w:jc w:val="center"/>
                </w:pPr>
                <w:r>
                  <w:rPr>
                    <w:rFonts w:ascii="MS Gothic" w:eastAsia="MS Gothic" w:hAnsi="MS Gothic" w:hint="eastAsia"/>
                  </w:rPr>
                  <w:t>☐</w:t>
                </w:r>
              </w:p>
            </w:tc>
          </w:sdtContent>
        </w:sdt>
        <w:tc>
          <w:tcPr>
            <w:tcW w:w="6836" w:type="dxa"/>
            <w:gridSpan w:val="2"/>
            <w:vAlign w:val="center"/>
            <w:hideMark/>
          </w:tcPr>
          <w:p w14:paraId="5EE6CD57" w14:textId="77777777" w:rsidR="00281BAF" w:rsidRDefault="00281BAF" w:rsidP="003B0BA5">
            <w:pPr>
              <w:spacing w:line="240" w:lineRule="exact"/>
              <w:rPr>
                <w:noProof/>
              </w:rPr>
            </w:pPr>
            <w:r>
              <w:rPr>
                <w:noProof/>
              </w:rPr>
              <w:t>den Arbeitsauftrag erledigt und das entsprechende Feld in der Lernwegeliste markiert.</w:t>
            </w:r>
          </w:p>
        </w:tc>
      </w:tr>
    </w:tbl>
    <w:tbl>
      <w:tblPr>
        <w:tblpPr w:leftFromText="141" w:rightFromText="141" w:vertAnchor="text" w:horzAnchor="margin" w:tblpY="21"/>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20"/>
        <w:gridCol w:w="188"/>
        <w:gridCol w:w="2103"/>
      </w:tblGrid>
      <w:tr w:rsidR="00281BAF" w:rsidRPr="00A335C5" w14:paraId="4B71575D" w14:textId="77777777" w:rsidTr="003B0BA5">
        <w:trPr>
          <w:trHeight w:val="523"/>
        </w:trPr>
        <w:tc>
          <w:tcPr>
            <w:tcW w:w="7320" w:type="dxa"/>
            <w:tcBorders>
              <w:left w:val="single" w:sz="4" w:space="0" w:color="auto"/>
              <w:bottom w:val="single" w:sz="4" w:space="0" w:color="auto"/>
              <w:right w:val="single" w:sz="4" w:space="0" w:color="auto"/>
            </w:tcBorders>
            <w:shd w:val="clear" w:color="auto" w:fill="D9D9D9"/>
          </w:tcPr>
          <w:p w14:paraId="24B2100A" w14:textId="77777777" w:rsidR="00281BAF" w:rsidRPr="00A335C5" w:rsidRDefault="00281BAF" w:rsidP="003B0BA5">
            <w:pPr>
              <w:pStyle w:val="TabelleKopflinks"/>
              <w:rPr>
                <w:b w:val="0"/>
                <w:sz w:val="12"/>
                <w:szCs w:val="12"/>
              </w:rPr>
            </w:pPr>
            <w:r w:rsidRPr="00A335C5">
              <w:rPr>
                <w:b w:val="0"/>
                <w:sz w:val="12"/>
                <w:szCs w:val="12"/>
              </w:rPr>
              <w:lastRenderedPageBreak/>
              <w:t>Kompetenz:</w:t>
            </w:r>
          </w:p>
          <w:p w14:paraId="5E1E27D2" w14:textId="77777777" w:rsidR="00281BAF" w:rsidRPr="003601DB" w:rsidRDefault="00281BAF" w:rsidP="003B0BA5">
            <w:pPr>
              <w:pStyle w:val="TabelleKopflinks"/>
            </w:pPr>
            <w:r w:rsidRPr="003601DB">
              <w:t>Ich kann mithilfe von Stichworten über persönliche Dinge b</w:t>
            </w:r>
            <w:r w:rsidRPr="003601DB">
              <w:t>e</w:t>
            </w:r>
            <w:r w:rsidRPr="003601DB">
              <w:t>richten.</w:t>
            </w:r>
          </w:p>
        </w:tc>
        <w:tc>
          <w:tcPr>
            <w:tcW w:w="188" w:type="dxa"/>
            <w:vMerge w:val="restart"/>
            <w:tcBorders>
              <w:top w:val="nil"/>
              <w:left w:val="single" w:sz="4" w:space="0" w:color="auto"/>
              <w:bottom w:val="nil"/>
              <w:right w:val="single" w:sz="4" w:space="0" w:color="auto"/>
            </w:tcBorders>
            <w:shd w:val="clear" w:color="auto" w:fill="FFFFFF"/>
          </w:tcPr>
          <w:p w14:paraId="45EA9B79" w14:textId="77777777" w:rsidR="00281BAF" w:rsidRPr="00A335C5" w:rsidRDefault="00281BAF" w:rsidP="003B0BA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45B5848" w14:textId="77777777" w:rsidR="00281BAF" w:rsidRPr="003601DB" w:rsidRDefault="00281BAF" w:rsidP="003B0BA5">
            <w:pPr>
              <w:pStyle w:val="TabelleKopfmitte"/>
              <w:rPr>
                <w:lang w:val="en-GB"/>
              </w:rPr>
            </w:pPr>
            <w:r w:rsidRPr="003601DB">
              <w:rPr>
                <w:lang w:val="en-GB"/>
              </w:rPr>
              <w:t>Englisch</w:t>
            </w:r>
          </w:p>
          <w:p w14:paraId="4F56AE80" w14:textId="77777777" w:rsidR="00281BAF" w:rsidRPr="00A335C5" w:rsidRDefault="00281BAF" w:rsidP="003B0BA5">
            <w:pPr>
              <w:pStyle w:val="TabelleKopfmitte"/>
              <w:rPr>
                <w:rFonts w:eastAsia="Calibri"/>
                <w:lang w:val="en-GB"/>
              </w:rPr>
            </w:pPr>
            <w:r w:rsidRPr="003601DB">
              <w:rPr>
                <w:lang w:val="en-GB"/>
              </w:rPr>
              <w:t>E3.02.06</w:t>
            </w:r>
          </w:p>
        </w:tc>
      </w:tr>
      <w:tr w:rsidR="00281BAF" w:rsidRPr="00A335C5" w14:paraId="1D5518CE" w14:textId="77777777" w:rsidTr="003B0BA5">
        <w:trPr>
          <w:trHeight w:val="567"/>
        </w:trPr>
        <w:tc>
          <w:tcPr>
            <w:tcW w:w="7320" w:type="dxa"/>
            <w:tcBorders>
              <w:left w:val="single" w:sz="4" w:space="0" w:color="auto"/>
              <w:right w:val="single" w:sz="4" w:space="0" w:color="auto"/>
            </w:tcBorders>
          </w:tcPr>
          <w:p w14:paraId="56317615" w14:textId="77777777" w:rsidR="00281BAF" w:rsidRPr="00A335C5" w:rsidRDefault="00281BAF" w:rsidP="003B0BA5">
            <w:pPr>
              <w:pStyle w:val="TabelleAufzhlung"/>
              <w:numPr>
                <w:ilvl w:val="0"/>
                <w:numId w:val="0"/>
              </w:numPr>
              <w:ind w:left="227" w:hanging="170"/>
              <w:rPr>
                <w:sz w:val="12"/>
                <w:szCs w:val="12"/>
              </w:rPr>
            </w:pPr>
            <w:r w:rsidRPr="00A335C5">
              <w:rPr>
                <w:sz w:val="12"/>
                <w:szCs w:val="12"/>
              </w:rPr>
              <w:t>Teilkompetenz:</w:t>
            </w:r>
          </w:p>
          <w:p w14:paraId="428BE1AA" w14:textId="77777777" w:rsidR="00281BAF" w:rsidRPr="00A335C5" w:rsidRDefault="00281BAF" w:rsidP="003B0BA5">
            <w:pPr>
              <w:pStyle w:val="TabelleAufzhlung"/>
              <w:numPr>
                <w:ilvl w:val="0"/>
                <w:numId w:val="0"/>
              </w:numPr>
              <w:ind w:left="227" w:hanging="170"/>
            </w:pPr>
            <w:r w:rsidRPr="00A335C5">
              <w:t xml:space="preserve"> ­</w:t>
            </w:r>
            <w:r w:rsidRPr="00A335C5">
              <w:tab/>
              <w:t>Ich kann verschiedene Familienformen benennen.</w:t>
            </w:r>
          </w:p>
          <w:p w14:paraId="0B5D0F07" w14:textId="77777777" w:rsidR="00281BAF" w:rsidRPr="00A335C5" w:rsidRDefault="00281BAF" w:rsidP="003B0BA5">
            <w:pPr>
              <w:pStyle w:val="TabelleAufzhlung"/>
              <w:numPr>
                <w:ilvl w:val="0"/>
                <w:numId w:val="0"/>
              </w:numPr>
              <w:ind w:left="227" w:hanging="170"/>
            </w:pPr>
            <w:r w:rsidRPr="00A335C5">
              <w:t>­</w:t>
            </w:r>
            <w:r w:rsidRPr="00A335C5">
              <w:tab/>
              <w:t>Ich kann über Familie sprechen.</w:t>
            </w:r>
          </w:p>
          <w:p w14:paraId="0C1631F9" w14:textId="77777777" w:rsidR="00281BAF" w:rsidRPr="00A335C5" w:rsidRDefault="00281BAF" w:rsidP="003B0BA5">
            <w:pPr>
              <w:pStyle w:val="TabelleAufzhlung"/>
              <w:rPr>
                <w:i/>
              </w:rPr>
            </w:pPr>
            <w:r w:rsidRPr="00A335C5">
              <w:rPr>
                <w:i/>
              </w:rPr>
              <w:t>Ich kann eine Situation beschreiben.</w:t>
            </w:r>
          </w:p>
          <w:p w14:paraId="4A87DA4C" w14:textId="77777777" w:rsidR="00281BAF" w:rsidRPr="00A335C5" w:rsidRDefault="00281BAF" w:rsidP="003B0BA5">
            <w:pPr>
              <w:pStyle w:val="TabelleAufzhlung"/>
              <w:numPr>
                <w:ilvl w:val="0"/>
                <w:numId w:val="0"/>
              </w:numPr>
            </w:pPr>
          </w:p>
        </w:tc>
        <w:tc>
          <w:tcPr>
            <w:tcW w:w="188" w:type="dxa"/>
            <w:vMerge/>
            <w:tcBorders>
              <w:left w:val="single" w:sz="4" w:space="0" w:color="auto"/>
              <w:bottom w:val="nil"/>
              <w:right w:val="nil"/>
            </w:tcBorders>
            <w:vAlign w:val="center"/>
          </w:tcPr>
          <w:p w14:paraId="58CE8254" w14:textId="77777777" w:rsidR="00281BAF" w:rsidRPr="00A335C5" w:rsidRDefault="00281BAF" w:rsidP="003B0BA5">
            <w:pPr>
              <w:pStyle w:val="Kopf8pt"/>
              <w:rPr>
                <w:color w:val="000000"/>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1BAF" w:rsidRPr="00A335C5" w14:paraId="6B4F319D" w14:textId="77777777" w:rsidTr="003B0BA5">
              <w:trPr>
                <w:trHeight w:val="284"/>
              </w:trPr>
              <w:tc>
                <w:tcPr>
                  <w:tcW w:w="2090" w:type="dxa"/>
                  <w:shd w:val="clear" w:color="auto" w:fill="auto"/>
                </w:tcPr>
                <w:p w14:paraId="056ABFDD" w14:textId="77777777" w:rsidR="00281BAF" w:rsidRPr="00A335C5" w:rsidRDefault="00281BAF" w:rsidP="003B0BA5">
                  <w:pPr>
                    <w:pStyle w:val="Textkrpermitte"/>
                    <w:framePr w:hSpace="141" w:wrap="around" w:vAnchor="text" w:hAnchor="margin" w:y="21"/>
                    <w:rPr>
                      <w:lang w:val="en-GB"/>
                    </w:rPr>
                  </w:pPr>
                  <w:r w:rsidRPr="00A335C5">
                    <w:rPr>
                      <w:lang w:val="en-GB"/>
                    </w:rPr>
                    <w:t>LernPROJEKT</w:t>
                  </w:r>
                </w:p>
              </w:tc>
            </w:tr>
            <w:tr w:rsidR="00281BAF" w:rsidRPr="00A335C5" w14:paraId="25E89193" w14:textId="77777777" w:rsidTr="003B0BA5">
              <w:trPr>
                <w:trHeight w:val="284"/>
              </w:trPr>
              <w:tc>
                <w:tcPr>
                  <w:tcW w:w="2090" w:type="dxa"/>
                  <w:shd w:val="clear" w:color="auto" w:fill="auto"/>
                </w:tcPr>
                <w:p w14:paraId="582F33F1" w14:textId="77777777" w:rsidR="00281BAF" w:rsidRPr="00A335C5" w:rsidRDefault="00281BAF" w:rsidP="003B0BA5">
                  <w:pPr>
                    <w:pStyle w:val="Textkrpermitte"/>
                    <w:framePr w:hSpace="141" w:wrap="around" w:vAnchor="text" w:hAnchor="margin" w:y="21"/>
                    <w:rPr>
                      <w:lang w:val="en-GB"/>
                    </w:rPr>
                  </w:pPr>
                  <w:r w:rsidRPr="00A335C5">
                    <w:rPr>
                      <w:lang w:val="en-GB"/>
                    </w:rPr>
                    <w:t>LernTHEMA</w:t>
                  </w:r>
                </w:p>
              </w:tc>
            </w:tr>
            <w:tr w:rsidR="00281BAF" w:rsidRPr="00A335C5" w14:paraId="45B58166" w14:textId="77777777" w:rsidTr="003B0BA5">
              <w:trPr>
                <w:trHeight w:val="284"/>
              </w:trPr>
              <w:tc>
                <w:tcPr>
                  <w:tcW w:w="2090" w:type="dxa"/>
                  <w:shd w:val="clear" w:color="auto" w:fill="D9D9D9" w:themeFill="background1" w:themeFillShade="D9"/>
                </w:tcPr>
                <w:p w14:paraId="662572E4" w14:textId="77777777" w:rsidR="00281BAF" w:rsidRPr="00A335C5" w:rsidRDefault="00281BAF" w:rsidP="003B0BA5">
                  <w:pPr>
                    <w:pStyle w:val="TabelleKopfmitte"/>
                    <w:framePr w:hSpace="141" w:wrap="around" w:vAnchor="text" w:hAnchor="margin" w:y="21"/>
                    <w:rPr>
                      <w:lang w:val="en-GB"/>
                    </w:rPr>
                  </w:pPr>
                  <w:r w:rsidRPr="00A335C5">
                    <w:rPr>
                      <w:lang w:val="en-GB"/>
                    </w:rPr>
                    <w:t>LernSCHRITT</w:t>
                  </w:r>
                </w:p>
              </w:tc>
            </w:tr>
          </w:tbl>
          <w:p w14:paraId="5F320776" w14:textId="77777777" w:rsidR="00281BAF" w:rsidRPr="00A335C5" w:rsidRDefault="00281BAF" w:rsidP="003B0BA5">
            <w:pPr>
              <w:pStyle w:val="TabelleKopfmitte"/>
              <w:rPr>
                <w:lang w:val="en-GB"/>
              </w:rPr>
            </w:pPr>
          </w:p>
        </w:tc>
      </w:tr>
    </w:tbl>
    <w:p w14:paraId="64A54FA1" w14:textId="77777777" w:rsidR="00281BAF" w:rsidRPr="00A335C5" w:rsidRDefault="00281BAF" w:rsidP="00281BAF">
      <w:pPr>
        <w:pStyle w:val="berschrift2"/>
        <w:rPr>
          <w:rFonts w:ascii="Source Sans Pro" w:hAnsi="Source Sans Pro"/>
        </w:rPr>
      </w:pPr>
      <w:r w:rsidRPr="00A335C5">
        <w:rPr>
          <w:rFonts w:ascii="Source Sans Pro" w:hAnsi="Source Sans Pro"/>
          <w:noProof/>
          <w:sz w:val="24"/>
        </w:rPr>
        <w:drawing>
          <wp:anchor distT="0" distB="0" distL="114300" distR="114300" simplePos="0" relativeHeight="252479488" behindDoc="0" locked="0" layoutInCell="0" allowOverlap="1" wp14:anchorId="0B4D6BFD" wp14:editId="3434841B">
            <wp:simplePos x="0" y="0"/>
            <wp:positionH relativeFrom="rightMargin">
              <wp:posOffset>193675</wp:posOffset>
            </wp:positionH>
            <wp:positionV relativeFrom="paragraph">
              <wp:posOffset>1098550</wp:posOffset>
            </wp:positionV>
            <wp:extent cx="345440" cy="323850"/>
            <wp:effectExtent l="0" t="0" r="0" b="0"/>
            <wp:wrapNone/>
            <wp:docPr id="1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477440" behindDoc="0" locked="0" layoutInCell="1" allowOverlap="1" wp14:anchorId="5DBCC651" wp14:editId="2E10E858">
            <wp:simplePos x="0" y="0"/>
            <wp:positionH relativeFrom="column">
              <wp:posOffset>2110105</wp:posOffset>
            </wp:positionH>
            <wp:positionV relativeFrom="paragraph">
              <wp:posOffset>1184275</wp:posOffset>
            </wp:positionV>
            <wp:extent cx="2514600" cy="1668780"/>
            <wp:effectExtent l="0" t="0" r="0" b="7620"/>
            <wp:wrapNone/>
            <wp:docPr id="1810" name="Grafik 1810" descr="C:\Users\hk331ls\Desktop\82258_web_R_K_B_by_S.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esktop\82258_web_R_K_B_by_S. Hofschlaeger_pixelio.d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460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478464" behindDoc="0" locked="0" layoutInCell="1" allowOverlap="1" wp14:anchorId="59AE466B" wp14:editId="0DD05788">
            <wp:simplePos x="0" y="0"/>
            <wp:positionH relativeFrom="column">
              <wp:posOffset>3175</wp:posOffset>
            </wp:positionH>
            <wp:positionV relativeFrom="paragraph">
              <wp:posOffset>1184275</wp:posOffset>
            </wp:positionV>
            <wp:extent cx="1990725" cy="1667510"/>
            <wp:effectExtent l="0" t="0" r="9525" b="8890"/>
            <wp:wrapNone/>
            <wp:docPr id="1813" name="Grafik 1813" descr="C:\Users\hk331ls\Desktop\78733_web_R_K_B_by_S.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k331ls\Desktop\78733_web_R_K_B_by_S. Hofschlaeger_pixelio.d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0725" cy="1667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CC78E" w14:textId="77777777" w:rsidR="00281BAF" w:rsidRPr="00A335C5" w:rsidRDefault="00281BAF" w:rsidP="00281BAF">
      <w:pPr>
        <w:pStyle w:val="berschrift2"/>
        <w:rPr>
          <w:rFonts w:ascii="Source Sans Pro" w:hAnsi="Source Sans Pro"/>
        </w:rPr>
      </w:pPr>
    </w:p>
    <w:p w14:paraId="7AB053EC" w14:textId="77777777" w:rsidR="00281BAF" w:rsidRPr="00A335C5" w:rsidRDefault="00281BAF" w:rsidP="00281BAF">
      <w:pPr>
        <w:pStyle w:val="berschrift2"/>
        <w:rPr>
          <w:rFonts w:ascii="Source Sans Pro" w:hAnsi="Source Sans Pro"/>
        </w:rPr>
      </w:pPr>
    </w:p>
    <w:p w14:paraId="59906D8F" w14:textId="77777777" w:rsidR="00281BAF" w:rsidRPr="00A335C5" w:rsidRDefault="00281BAF" w:rsidP="00281BAF">
      <w:pPr>
        <w:pStyle w:val="Textkrper"/>
      </w:pPr>
    </w:p>
    <w:p w14:paraId="14C7E549" w14:textId="77777777" w:rsidR="00281BAF" w:rsidRPr="00A335C5" w:rsidRDefault="00281BAF" w:rsidP="00281BAF">
      <w:pPr>
        <w:pStyle w:val="Textkrper"/>
      </w:pPr>
    </w:p>
    <w:p w14:paraId="53B3EF4B" w14:textId="77777777" w:rsidR="00281BAF" w:rsidRPr="00A335C5" w:rsidRDefault="00281BAF" w:rsidP="00281BAF">
      <w:pPr>
        <w:pStyle w:val="Textkrper"/>
      </w:pPr>
    </w:p>
    <w:p w14:paraId="38EFFEEA" w14:textId="77777777" w:rsidR="00281BAF" w:rsidRPr="00A335C5" w:rsidRDefault="00281BAF" w:rsidP="00281BAF">
      <w:pPr>
        <w:pStyle w:val="Textkrper"/>
      </w:pPr>
    </w:p>
    <w:p w14:paraId="6A133BB6" w14:textId="77777777" w:rsidR="00281BAF" w:rsidRPr="00A335C5" w:rsidRDefault="00281BAF" w:rsidP="00281BAF">
      <w:pPr>
        <w:pStyle w:val="Textkrper"/>
      </w:pPr>
    </w:p>
    <w:p w14:paraId="7EE693C0" w14:textId="77777777" w:rsidR="00281BAF" w:rsidRPr="00A335C5" w:rsidRDefault="00281BAF" w:rsidP="00281BAF">
      <w:pPr>
        <w:pStyle w:val="Textkrper"/>
      </w:pPr>
      <w:r w:rsidRPr="00A335C5">
        <w:rPr>
          <w:noProof/>
        </w:rPr>
        <w:drawing>
          <wp:anchor distT="0" distB="0" distL="114300" distR="114300" simplePos="0" relativeHeight="252476416" behindDoc="0" locked="0" layoutInCell="1" allowOverlap="1" wp14:anchorId="0CBABC06" wp14:editId="72CBEDD2">
            <wp:simplePos x="0" y="0"/>
            <wp:positionH relativeFrom="column">
              <wp:posOffset>3042285</wp:posOffset>
            </wp:positionH>
            <wp:positionV relativeFrom="paragraph">
              <wp:posOffset>40005</wp:posOffset>
            </wp:positionV>
            <wp:extent cx="1581150" cy="1581150"/>
            <wp:effectExtent l="0" t="0" r="0" b="0"/>
            <wp:wrapNone/>
            <wp:docPr id="1814" name="Grafik 1814" descr="C:\Users\hk331ls\Desktop\726221_web_R_K_B_by_redsheep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k331ls\Desktop\726221_web_R_K_B_by_redsheep_pixelio.d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noProof/>
        </w:rPr>
        <w:drawing>
          <wp:anchor distT="0" distB="0" distL="114300" distR="114300" simplePos="0" relativeHeight="252475392" behindDoc="0" locked="0" layoutInCell="1" allowOverlap="1" wp14:anchorId="146F819C" wp14:editId="14CBFBF1">
            <wp:simplePos x="0" y="0"/>
            <wp:positionH relativeFrom="margin">
              <wp:posOffset>-6985</wp:posOffset>
            </wp:positionH>
            <wp:positionV relativeFrom="margin">
              <wp:posOffset>2985770</wp:posOffset>
            </wp:positionV>
            <wp:extent cx="2924175" cy="1581150"/>
            <wp:effectExtent l="0" t="0" r="9525" b="0"/>
            <wp:wrapNone/>
            <wp:docPr id="1815" name="Grafik 1815" descr="C:\Users\hk331ls\Desktop\753795_web_R_K_B_by_pixplosion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k331ls\Desktop\753795_web_R_K_B_by_pixplosion_pixelio.d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2417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BF1665" w14:textId="77777777" w:rsidR="00281BAF" w:rsidRPr="00A335C5" w:rsidRDefault="00281BAF" w:rsidP="00281BAF">
      <w:pPr>
        <w:pStyle w:val="Textkrper"/>
      </w:pPr>
    </w:p>
    <w:p w14:paraId="33CB253E" w14:textId="77777777" w:rsidR="00281BAF" w:rsidRPr="00A335C5" w:rsidRDefault="00281BAF" w:rsidP="00281BAF">
      <w:pPr>
        <w:pStyle w:val="Textkrper"/>
      </w:pPr>
    </w:p>
    <w:p w14:paraId="13607B71" w14:textId="77777777" w:rsidR="00281BAF" w:rsidRPr="00A335C5" w:rsidRDefault="00281BAF" w:rsidP="00281BAF">
      <w:pPr>
        <w:pStyle w:val="Textkrper"/>
      </w:pPr>
    </w:p>
    <w:p w14:paraId="776C4F33" w14:textId="77777777" w:rsidR="00281BAF" w:rsidRPr="00A335C5" w:rsidRDefault="00281BAF" w:rsidP="00281BAF">
      <w:pPr>
        <w:pStyle w:val="Textkrper"/>
      </w:pPr>
    </w:p>
    <w:p w14:paraId="11275DBA" w14:textId="77777777" w:rsidR="00281BAF" w:rsidRPr="00A335C5" w:rsidRDefault="00281BAF" w:rsidP="00281BAF">
      <w:pPr>
        <w:pStyle w:val="Textkrper"/>
      </w:pPr>
    </w:p>
    <w:p w14:paraId="2E436856" w14:textId="77777777" w:rsidR="00281BAF" w:rsidRPr="00A335C5" w:rsidRDefault="00281BAF" w:rsidP="00281BAF">
      <w:pPr>
        <w:pStyle w:val="Textkrper"/>
      </w:pPr>
    </w:p>
    <w:p w14:paraId="6B0674D2" w14:textId="77777777" w:rsidR="00281BAF" w:rsidRPr="00A335C5" w:rsidRDefault="00281BAF" w:rsidP="00281BAF">
      <w:pPr>
        <w:pStyle w:val="Textkrper"/>
      </w:pPr>
    </w:p>
    <w:p w14:paraId="71BC845D" w14:textId="77777777" w:rsidR="00281BAF" w:rsidRPr="00A335C5" w:rsidRDefault="00281BAF" w:rsidP="00281BAF">
      <w:pPr>
        <w:pStyle w:val="Textkrper"/>
      </w:pPr>
    </w:p>
    <w:p w14:paraId="682EC929" w14:textId="77777777" w:rsidR="00281BAF" w:rsidRPr="00A335C5" w:rsidRDefault="00281BAF" w:rsidP="00281BAF">
      <w:pPr>
        <w:pStyle w:val="Textkrper"/>
      </w:pPr>
    </w:p>
    <w:p w14:paraId="65E820F4" w14:textId="77777777" w:rsidR="00281BAF" w:rsidRPr="00A335C5" w:rsidRDefault="00281BAF" w:rsidP="00281BAF">
      <w:pPr>
        <w:pStyle w:val="Textkrper"/>
      </w:pPr>
    </w:p>
    <w:p w14:paraId="15452289" w14:textId="77777777" w:rsidR="00281BAF" w:rsidRPr="00A335C5" w:rsidRDefault="00281BAF" w:rsidP="00281BAF">
      <w:pPr>
        <w:pStyle w:val="berschrift2"/>
        <w:rPr>
          <w:rFonts w:ascii="Source Sans Pro" w:hAnsi="Source Sans Pro"/>
          <w:lang w:val="en-GB"/>
        </w:rPr>
      </w:pPr>
      <w:r w:rsidRPr="00A335C5">
        <w:rPr>
          <w:rFonts w:ascii="Source Sans Pro" w:hAnsi="Source Sans Pro"/>
          <w:noProof/>
        </w:rPr>
        <w:drawing>
          <wp:anchor distT="0" distB="0" distL="114300" distR="114300" simplePos="0" relativeHeight="252527616" behindDoc="0" locked="0" layoutInCell="1" allowOverlap="1" wp14:anchorId="708CFDDA" wp14:editId="6BF381F7">
            <wp:simplePos x="0" y="0"/>
            <wp:positionH relativeFrom="column">
              <wp:posOffset>5487035</wp:posOffset>
            </wp:positionH>
            <wp:positionV relativeFrom="paragraph">
              <wp:posOffset>373380</wp:posOffset>
            </wp:positionV>
            <wp:extent cx="314325" cy="314325"/>
            <wp:effectExtent l="0" t="0" r="9525" b="9525"/>
            <wp:wrapNone/>
            <wp:docPr id="1818" name="Grafik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514304" behindDoc="0" locked="0" layoutInCell="1" allowOverlap="1" wp14:anchorId="77CDBE9D" wp14:editId="2B167DCE">
            <wp:simplePos x="0" y="0"/>
            <wp:positionH relativeFrom="column">
              <wp:posOffset>5088890</wp:posOffset>
            </wp:positionH>
            <wp:positionV relativeFrom="paragraph">
              <wp:posOffset>373380</wp:posOffset>
            </wp:positionV>
            <wp:extent cx="323215" cy="311150"/>
            <wp:effectExtent l="0" t="0" r="635" b="0"/>
            <wp:wrapNone/>
            <wp:docPr id="1822" name="Grafik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sz w:val="24"/>
        </w:rPr>
        <w:drawing>
          <wp:anchor distT="0" distB="0" distL="114300" distR="114300" simplePos="0" relativeHeight="252515328" behindDoc="0" locked="0" layoutInCell="0" allowOverlap="1" wp14:anchorId="18E5098D" wp14:editId="25AC252A">
            <wp:simplePos x="0" y="0"/>
            <wp:positionH relativeFrom="rightMargin">
              <wp:posOffset>146050</wp:posOffset>
            </wp:positionH>
            <wp:positionV relativeFrom="paragraph">
              <wp:posOffset>372745</wp:posOffset>
            </wp:positionV>
            <wp:extent cx="302260" cy="323850"/>
            <wp:effectExtent l="0" t="0" r="2540" b="0"/>
            <wp:wrapNone/>
            <wp:docPr id="4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lang w:val="en-GB"/>
        </w:rPr>
        <w:t>Family types</w:t>
      </w:r>
    </w:p>
    <w:tbl>
      <w:tblPr>
        <w:tblStyle w:val="Tabellenraster"/>
        <w:tblW w:w="0" w:type="auto"/>
        <w:tblInd w:w="108" w:type="dxa"/>
        <w:tblLook w:val="04A0" w:firstRow="1" w:lastRow="0" w:firstColumn="1" w:lastColumn="0" w:noHBand="0" w:noVBand="1"/>
      </w:tblPr>
      <w:tblGrid>
        <w:gridCol w:w="7338"/>
      </w:tblGrid>
      <w:tr w:rsidR="00281BAF" w:rsidRPr="00281BAF" w14:paraId="3AC81917" w14:textId="77777777" w:rsidTr="003B0BA5">
        <w:tc>
          <w:tcPr>
            <w:tcW w:w="7338" w:type="dxa"/>
            <w:shd w:val="pct10" w:color="auto" w:fill="auto"/>
            <w:vAlign w:val="center"/>
          </w:tcPr>
          <w:p w14:paraId="184A98D8" w14:textId="77777777" w:rsidR="00281BAF" w:rsidRPr="00A335C5" w:rsidRDefault="00281BAF" w:rsidP="003B0BA5">
            <w:pPr>
              <w:pStyle w:val="AufgabeEbene1"/>
              <w:numPr>
                <w:ilvl w:val="0"/>
                <w:numId w:val="0"/>
              </w:numPr>
              <w:ind w:left="284" w:hanging="284"/>
              <w:jc w:val="left"/>
              <w:rPr>
                <w:lang w:val="en-US"/>
              </w:rPr>
            </w:pPr>
            <w:r w:rsidRPr="00A335C5">
              <w:rPr>
                <w:lang w:val="en-US"/>
              </w:rPr>
              <w:t>Watch this film about different kinds of families. Which kinds of families are there?</w:t>
            </w:r>
          </w:p>
          <w:p w14:paraId="00D65D5B" w14:textId="77777777" w:rsidR="00281BAF" w:rsidRPr="00A335C5" w:rsidRDefault="00281BAF" w:rsidP="003B0BA5">
            <w:pPr>
              <w:pStyle w:val="AufgabeText"/>
              <w:jc w:val="left"/>
              <w:rPr>
                <w:lang w:val="en-US"/>
              </w:rPr>
            </w:pPr>
            <w:r w:rsidRPr="00A335C5">
              <w:rPr>
                <w:noProof/>
              </w:rPr>
              <w:drawing>
                <wp:anchor distT="0" distB="0" distL="114300" distR="114300" simplePos="0" relativeHeight="252513280" behindDoc="0" locked="0" layoutInCell="1" allowOverlap="1" wp14:anchorId="581A85E9" wp14:editId="0C902AB1">
                  <wp:simplePos x="0" y="0"/>
                  <wp:positionH relativeFrom="column">
                    <wp:posOffset>4667885</wp:posOffset>
                  </wp:positionH>
                  <wp:positionV relativeFrom="paragraph">
                    <wp:posOffset>47625</wp:posOffset>
                  </wp:positionV>
                  <wp:extent cx="680085" cy="675640"/>
                  <wp:effectExtent l="0" t="0" r="5715" b="0"/>
                  <wp:wrapNone/>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0085" cy="675640"/>
                          </a:xfrm>
                          <a:prstGeom prst="rect">
                            <a:avLst/>
                          </a:prstGeom>
                          <a:noFill/>
                        </pic:spPr>
                      </pic:pic>
                    </a:graphicData>
                  </a:graphic>
                  <wp14:sizeRelH relativeFrom="page">
                    <wp14:pctWidth>0</wp14:pctWidth>
                  </wp14:sizeRelH>
                  <wp14:sizeRelV relativeFrom="page">
                    <wp14:pctHeight>0</wp14:pctHeight>
                  </wp14:sizeRelV>
                </wp:anchor>
              </w:drawing>
            </w:r>
          </w:p>
        </w:tc>
      </w:tr>
    </w:tbl>
    <w:p w14:paraId="29776791" w14:textId="77777777" w:rsidR="00281BAF" w:rsidRPr="00A335C5" w:rsidRDefault="00281BAF" w:rsidP="00281BAF">
      <w:pPr>
        <w:pStyle w:val="AufgabeEbene1"/>
        <w:numPr>
          <w:ilvl w:val="0"/>
          <w:numId w:val="0"/>
        </w:numPr>
        <w:ind w:left="284" w:hanging="284"/>
        <w:rPr>
          <w:lang w:val="en-US"/>
        </w:rPr>
      </w:pPr>
    </w:p>
    <w:p w14:paraId="64CCED4E" w14:textId="77777777" w:rsidR="00281BAF" w:rsidRPr="00A335C5" w:rsidRDefault="00281BAF" w:rsidP="00281BAF">
      <w:pPr>
        <w:pStyle w:val="Textkrper"/>
        <w:rPr>
          <w:lang w:val="en-US"/>
        </w:rPr>
      </w:pPr>
    </w:p>
    <w:p w14:paraId="24B8BC0E" w14:textId="77777777" w:rsidR="00281BAF" w:rsidRPr="00A335C5" w:rsidRDefault="00281BAF" w:rsidP="00281BAF">
      <w:pPr>
        <w:pStyle w:val="Marginaliegrau"/>
        <w:framePr w:wrap="around" w:x="8611" w:y="1384"/>
      </w:pPr>
      <w:r w:rsidRPr="00A335C5">
        <w:t>Quellen:</w:t>
      </w:r>
    </w:p>
    <w:p w14:paraId="5E131C15" w14:textId="77777777" w:rsidR="00281BAF" w:rsidRPr="00A335C5" w:rsidRDefault="00281BAF" w:rsidP="00281BAF">
      <w:pPr>
        <w:pStyle w:val="Marginaliegrau"/>
        <w:framePr w:wrap="around" w:x="8611" w:y="1384"/>
      </w:pPr>
      <w:r w:rsidRPr="00A335C5">
        <w:t>S. Hofschlaeger, P</w:t>
      </w:r>
      <w:r w:rsidRPr="00A335C5">
        <w:t>I</w:t>
      </w:r>
      <w:r w:rsidRPr="00A335C5">
        <w:t>XELIO (</w:t>
      </w:r>
      <w:hyperlink r:id="rId77" w:history="1">
        <w:r w:rsidRPr="00A335C5">
          <w:rPr>
            <w:rStyle w:val="Hyperlink"/>
            <w:color w:val="auto"/>
            <w:u w:val="none"/>
          </w:rPr>
          <w:t>www.pixelio.de</w:t>
        </w:r>
      </w:hyperlink>
      <w:r w:rsidRPr="00A335C5">
        <w:t>)</w:t>
      </w:r>
    </w:p>
    <w:p w14:paraId="1E2937E9" w14:textId="77777777" w:rsidR="00281BAF" w:rsidRPr="00A335C5" w:rsidRDefault="00281BAF" w:rsidP="00281BAF">
      <w:pPr>
        <w:pStyle w:val="Marginaliegrau"/>
        <w:framePr w:wrap="around" w:x="8611" w:y="1384"/>
      </w:pPr>
      <w:r w:rsidRPr="00A335C5">
        <w:t>Redsheep, PIXELIO (</w:t>
      </w:r>
      <w:hyperlink r:id="rId78" w:history="1">
        <w:r w:rsidRPr="00A335C5">
          <w:rPr>
            <w:rStyle w:val="Hyperlink"/>
            <w:color w:val="auto"/>
            <w:u w:val="none"/>
          </w:rPr>
          <w:t>www.pixelio.de</w:t>
        </w:r>
      </w:hyperlink>
      <w:r w:rsidRPr="00A335C5">
        <w:t>)</w:t>
      </w:r>
    </w:p>
    <w:p w14:paraId="2E5296CD" w14:textId="77777777" w:rsidR="00281BAF" w:rsidRPr="00A335C5" w:rsidRDefault="00281BAF" w:rsidP="00281BAF">
      <w:pPr>
        <w:pStyle w:val="Marginaliegrau"/>
        <w:framePr w:wrap="around" w:x="8611" w:y="1384"/>
      </w:pPr>
      <w:r w:rsidRPr="00A335C5">
        <w:t>Pixplosion, PIXELIO (</w:t>
      </w:r>
      <w:hyperlink r:id="rId79" w:history="1">
        <w:r w:rsidRPr="00A335C5">
          <w:rPr>
            <w:rStyle w:val="Hyperlink"/>
            <w:color w:val="auto"/>
            <w:u w:val="none"/>
          </w:rPr>
          <w:t>www.pixelio.de</w:t>
        </w:r>
      </w:hyperlink>
      <w:r w:rsidRPr="00A335C5">
        <w:t xml:space="preserve">) </w:t>
      </w:r>
    </w:p>
    <w:p w14:paraId="316FEFF2" w14:textId="77777777" w:rsidR="00281BAF" w:rsidRPr="00A335C5" w:rsidRDefault="00281BAF" w:rsidP="00281BAF">
      <w:pPr>
        <w:pStyle w:val="Marginaliegrau"/>
        <w:framePr w:wrap="around" w:x="8611" w:y="1384"/>
      </w:pPr>
      <w:r w:rsidRPr="00A335C5">
        <w:t>A. Hofschlaeger, P</w:t>
      </w:r>
      <w:r w:rsidRPr="00A335C5">
        <w:t>I</w:t>
      </w:r>
      <w:r w:rsidRPr="00A335C5">
        <w:t>XELIO (</w:t>
      </w:r>
      <w:hyperlink r:id="rId80" w:history="1">
        <w:r w:rsidRPr="00A335C5">
          <w:rPr>
            <w:rStyle w:val="Hyperlink"/>
            <w:color w:val="auto"/>
            <w:u w:val="none"/>
          </w:rPr>
          <w:t>www.pixelio.de</w:t>
        </w:r>
      </w:hyperlink>
      <w:r w:rsidRPr="00A335C5">
        <w:t>)</w:t>
      </w:r>
    </w:p>
    <w:p w14:paraId="2E54D69B" w14:textId="77777777" w:rsidR="00281BAF" w:rsidRPr="00A335C5" w:rsidRDefault="00281BAF" w:rsidP="00281BAF">
      <w:pPr>
        <w:pStyle w:val="berschrift2"/>
        <w:rPr>
          <w:rFonts w:ascii="Source Sans Pro" w:hAnsi="Source Sans Pro"/>
          <w:lang w:val="en-GB"/>
        </w:rPr>
      </w:pPr>
      <w:r w:rsidRPr="00A335C5">
        <w:rPr>
          <w:rFonts w:ascii="Source Sans Pro" w:hAnsi="Source Sans Pro"/>
        </w:rPr>
        <w:br w:type="page"/>
      </w:r>
      <w:r w:rsidRPr="00A335C5">
        <w:rPr>
          <w:rFonts w:ascii="Source Sans Pro" w:hAnsi="Source Sans Pro"/>
          <w:lang w:val="en-GB"/>
        </w:rPr>
        <w:lastRenderedPageBreak/>
        <w:t>Family types</w:t>
      </w:r>
    </w:p>
    <w:p w14:paraId="07B9BAEC" w14:textId="77777777" w:rsidR="00281BAF" w:rsidRPr="00281BAF" w:rsidRDefault="00281BAF" w:rsidP="00281BAF">
      <w:pPr>
        <w:pStyle w:val="AufgabeEbene1"/>
        <w:numPr>
          <w:ilvl w:val="0"/>
          <w:numId w:val="57"/>
        </w:numPr>
        <w:rPr>
          <w:lang w:val="en-US"/>
        </w:rPr>
      </w:pPr>
      <w:r w:rsidRPr="003601DB">
        <w:rPr>
          <w:noProof/>
          <w:lang w:eastAsia="de-DE"/>
        </w:rPr>
        <w:drawing>
          <wp:anchor distT="0" distB="0" distL="114300" distR="114300" simplePos="0" relativeHeight="252467200" behindDoc="0" locked="0" layoutInCell="1" allowOverlap="1" wp14:anchorId="11C2831F" wp14:editId="6E2D064A">
            <wp:simplePos x="0" y="0"/>
            <wp:positionH relativeFrom="column">
              <wp:posOffset>5060950</wp:posOffset>
            </wp:positionH>
            <wp:positionV relativeFrom="paragraph">
              <wp:posOffset>104140</wp:posOffset>
            </wp:positionV>
            <wp:extent cx="318770" cy="318770"/>
            <wp:effectExtent l="0" t="0" r="5080" b="5080"/>
            <wp:wrapNone/>
            <wp:docPr id="2462"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3601DB">
        <w:rPr>
          <w:noProof/>
          <w:lang w:eastAsia="de-DE"/>
        </w:rPr>
        <w:drawing>
          <wp:anchor distT="0" distB="0" distL="114300" distR="114300" simplePos="0" relativeHeight="252468224" behindDoc="0" locked="0" layoutInCell="0" allowOverlap="1" wp14:anchorId="50573067" wp14:editId="3BE8D26F">
            <wp:simplePos x="0" y="0"/>
            <wp:positionH relativeFrom="rightMargin">
              <wp:posOffset>132080</wp:posOffset>
            </wp:positionH>
            <wp:positionV relativeFrom="paragraph">
              <wp:posOffset>98425</wp:posOffset>
            </wp:positionV>
            <wp:extent cx="302260" cy="323850"/>
            <wp:effectExtent l="0" t="0" r="2540" b="0"/>
            <wp:wrapNone/>
            <wp:docPr id="246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1BAF">
        <w:rPr>
          <w:lang w:val="en-US"/>
        </w:rPr>
        <w:t>There are many different kinds of families. Match the pictures with the descriptions from Wordbank 1. (5 min.)</w:t>
      </w:r>
    </w:p>
    <w:p w14:paraId="7B44B590" w14:textId="77777777" w:rsidR="00281BAF" w:rsidRPr="00A335C5" w:rsidRDefault="00281BAF" w:rsidP="00281BAF">
      <w:pPr>
        <w:pStyle w:val="Abstandszeile"/>
        <w:rPr>
          <w:lang w:val="en-US"/>
        </w:rPr>
      </w:pPr>
    </w:p>
    <w:p w14:paraId="15F6609B" w14:textId="77777777" w:rsidR="00281BAF" w:rsidRPr="00A335C5" w:rsidRDefault="00281BAF" w:rsidP="00281BAF">
      <w:pPr>
        <w:pStyle w:val="Marginaliegrau"/>
        <w:framePr w:h="2341" w:hRule="exact" w:wrap="around" w:x="8548" w:y="28"/>
        <w:rPr>
          <w:u w:val="single"/>
          <w:lang w:val="en-US"/>
        </w:rPr>
      </w:pPr>
      <w:r w:rsidRPr="00A335C5">
        <w:rPr>
          <w:u w:val="single"/>
          <w:lang w:val="en-US"/>
        </w:rPr>
        <w:t>Wordbank 1:</w:t>
      </w:r>
    </w:p>
    <w:p w14:paraId="27E4E790" w14:textId="77777777" w:rsidR="00281BAF" w:rsidRPr="00A335C5" w:rsidRDefault="00281BAF" w:rsidP="00281BAF">
      <w:pPr>
        <w:pStyle w:val="Marginaliegrau"/>
        <w:framePr w:h="2341" w:hRule="exact" w:wrap="around" w:x="8548" w:y="28"/>
        <w:rPr>
          <w:lang w:val="en-US"/>
        </w:rPr>
      </w:pPr>
      <w:proofErr w:type="gramStart"/>
      <w:r w:rsidRPr="00A335C5">
        <w:rPr>
          <w:lang w:val="en-US"/>
        </w:rPr>
        <w:t>rainbow</w:t>
      </w:r>
      <w:proofErr w:type="gramEnd"/>
      <w:r w:rsidRPr="00A335C5">
        <w:rPr>
          <w:lang w:val="en-US"/>
        </w:rPr>
        <w:t xml:space="preserve"> family/</w:t>
      </w:r>
    </w:p>
    <w:p w14:paraId="13943D35" w14:textId="77777777" w:rsidR="00281BAF" w:rsidRPr="00A335C5" w:rsidRDefault="00281BAF" w:rsidP="00281BAF">
      <w:pPr>
        <w:pStyle w:val="Marginaliegrau"/>
        <w:framePr w:h="2341" w:hRule="exact" w:wrap="around" w:x="8548" w:y="28"/>
      </w:pPr>
      <w:r w:rsidRPr="00A335C5">
        <w:rPr>
          <w:color w:val="808080" w:themeColor="background1" w:themeShade="80"/>
        </w:rPr>
        <w:t>Regenbogenfamilie;</w:t>
      </w:r>
    </w:p>
    <w:p w14:paraId="38FCCF14" w14:textId="77777777" w:rsidR="00281BAF" w:rsidRPr="00A335C5" w:rsidRDefault="00281BAF" w:rsidP="00281BAF">
      <w:pPr>
        <w:pStyle w:val="Marginaliegrau"/>
        <w:framePr w:h="2341" w:hRule="exact" w:wrap="around" w:x="8548" w:y="28"/>
      </w:pPr>
      <w:r w:rsidRPr="00A335C5">
        <w:t>nuclear family/</w:t>
      </w:r>
    </w:p>
    <w:p w14:paraId="55A10E47" w14:textId="77777777" w:rsidR="00281BAF" w:rsidRPr="00A335C5" w:rsidRDefault="00281BAF" w:rsidP="00281BAF">
      <w:pPr>
        <w:pStyle w:val="Marginaliegrau"/>
        <w:framePr w:h="2341" w:hRule="exact" w:wrap="around" w:x="8548" w:y="28"/>
      </w:pPr>
      <w:r w:rsidRPr="00A335C5">
        <w:rPr>
          <w:color w:val="808080" w:themeColor="background1" w:themeShade="80"/>
        </w:rPr>
        <w:t>Kernfamilie;</w:t>
      </w:r>
    </w:p>
    <w:p w14:paraId="1EAD95BB" w14:textId="77777777" w:rsidR="00281BAF" w:rsidRPr="00A335C5" w:rsidRDefault="00281BAF" w:rsidP="00281BAF">
      <w:pPr>
        <w:pStyle w:val="Marginaliegrau"/>
        <w:framePr w:h="2341" w:hRule="exact" w:wrap="around" w:x="8548" w:y="28"/>
      </w:pPr>
      <w:r w:rsidRPr="00A335C5">
        <w:t>single parent family/</w:t>
      </w:r>
    </w:p>
    <w:p w14:paraId="0455FBE8" w14:textId="77777777" w:rsidR="00281BAF" w:rsidRPr="00A335C5" w:rsidRDefault="00281BAF" w:rsidP="00281BAF">
      <w:pPr>
        <w:pStyle w:val="Marginaliegrau"/>
        <w:framePr w:h="2341" w:hRule="exact" w:wrap="around" w:x="8548" w:y="28"/>
        <w:rPr>
          <w:color w:val="808080" w:themeColor="background1" w:themeShade="80"/>
        </w:rPr>
      </w:pPr>
      <w:r w:rsidRPr="00A335C5">
        <w:rPr>
          <w:color w:val="808080" w:themeColor="background1" w:themeShade="80"/>
        </w:rPr>
        <w:t>Ein-Elternteil-Familie;</w:t>
      </w:r>
    </w:p>
    <w:p w14:paraId="71ADA601" w14:textId="77777777" w:rsidR="00281BAF" w:rsidRPr="00A335C5" w:rsidRDefault="00281BAF" w:rsidP="00281BAF">
      <w:pPr>
        <w:pStyle w:val="Marginaliegrau"/>
        <w:framePr w:h="2341" w:hRule="exact" w:wrap="around" w:x="8548" w:y="28"/>
        <w:rPr>
          <w:lang w:val="en-US"/>
        </w:rPr>
      </w:pPr>
      <w:proofErr w:type="gramStart"/>
      <w:r w:rsidRPr="00A335C5">
        <w:rPr>
          <w:lang w:val="en-US"/>
        </w:rPr>
        <w:t>patchwork</w:t>
      </w:r>
      <w:proofErr w:type="gramEnd"/>
      <w:r w:rsidRPr="00A335C5">
        <w:rPr>
          <w:lang w:val="en-US"/>
        </w:rPr>
        <w:t xml:space="preserve"> family or e</w:t>
      </w:r>
      <w:r w:rsidRPr="00A335C5">
        <w:rPr>
          <w:lang w:val="en-US"/>
        </w:rPr>
        <w:t>x</w:t>
      </w:r>
      <w:r w:rsidRPr="00A335C5">
        <w:rPr>
          <w:lang w:val="en-US"/>
        </w:rPr>
        <w:t>tended family/</w:t>
      </w:r>
    </w:p>
    <w:p w14:paraId="2DC67371" w14:textId="77777777" w:rsidR="00281BAF" w:rsidRPr="00A335C5" w:rsidRDefault="00281BAF" w:rsidP="00281BAF">
      <w:pPr>
        <w:pStyle w:val="Marginaliegrau"/>
        <w:framePr w:h="2341" w:hRule="exact" w:wrap="around" w:x="8548" w:y="28"/>
        <w:rPr>
          <w:lang w:val="en-US"/>
        </w:rPr>
      </w:pPr>
      <w:r w:rsidRPr="00A335C5">
        <w:rPr>
          <w:lang w:val="en-US"/>
        </w:rPr>
        <w:t>Patchwork-Familie</w:t>
      </w:r>
    </w:p>
    <w:p w14:paraId="3147924A" w14:textId="77777777" w:rsidR="00281BAF" w:rsidRPr="00A335C5" w:rsidRDefault="00281BAF" w:rsidP="00281BAF">
      <w:pPr>
        <w:pStyle w:val="Marginaliegrau"/>
        <w:framePr w:h="2341" w:hRule="exact" w:wrap="around" w:x="8548" w:y="28"/>
        <w:rPr>
          <w:lang w:val="en-US"/>
        </w:rPr>
      </w:pP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856"/>
        <w:gridCol w:w="3402"/>
      </w:tblGrid>
      <w:tr w:rsidR="00281BAF" w:rsidRPr="00A335C5" w14:paraId="6773318A" w14:textId="77777777" w:rsidTr="003B0BA5">
        <w:trPr>
          <w:trHeight w:val="242"/>
        </w:trPr>
        <w:tc>
          <w:tcPr>
            <w:tcW w:w="3856" w:type="dxa"/>
            <w:shd w:val="clear" w:color="auto" w:fill="D9D9D9" w:themeFill="background1" w:themeFillShade="D9"/>
          </w:tcPr>
          <w:p w14:paraId="21C3EB5D" w14:textId="77777777" w:rsidR="00281BAF" w:rsidRPr="00A335C5" w:rsidRDefault="00281BAF" w:rsidP="003B0BA5">
            <w:pPr>
              <w:pStyle w:val="TabelleKopflinks"/>
              <w:rPr>
                <w:lang w:val="en-GB"/>
              </w:rPr>
            </w:pPr>
            <w:r w:rsidRPr="00A335C5">
              <w:rPr>
                <w:lang w:val="en-GB"/>
              </w:rPr>
              <w:t>Pictures</w:t>
            </w:r>
          </w:p>
        </w:tc>
        <w:tc>
          <w:tcPr>
            <w:tcW w:w="3402" w:type="dxa"/>
            <w:shd w:val="clear" w:color="auto" w:fill="D9D9D9" w:themeFill="background1" w:themeFillShade="D9"/>
          </w:tcPr>
          <w:p w14:paraId="74291763" w14:textId="77777777" w:rsidR="00281BAF" w:rsidRPr="00A335C5" w:rsidRDefault="00281BAF" w:rsidP="003B0BA5">
            <w:pPr>
              <w:pStyle w:val="TabelleKopflinks"/>
              <w:rPr>
                <w:lang w:val="en-GB"/>
              </w:rPr>
            </w:pPr>
            <w:r w:rsidRPr="00A335C5">
              <w:rPr>
                <w:lang w:val="en-GB"/>
              </w:rPr>
              <w:t>Description</w:t>
            </w:r>
          </w:p>
        </w:tc>
      </w:tr>
      <w:tr w:rsidR="00281BAF" w:rsidRPr="00A335C5" w14:paraId="14C48638" w14:textId="77777777" w:rsidTr="003B0BA5">
        <w:trPr>
          <w:trHeight w:val="232"/>
        </w:trPr>
        <w:tc>
          <w:tcPr>
            <w:tcW w:w="3856" w:type="dxa"/>
            <w:shd w:val="clear" w:color="auto" w:fill="auto"/>
          </w:tcPr>
          <w:p w14:paraId="49406FA5" w14:textId="77777777" w:rsidR="00281BAF" w:rsidRPr="00A335C5" w:rsidRDefault="00281BAF" w:rsidP="003B0BA5">
            <w:pPr>
              <w:pStyle w:val="Textkrper"/>
              <w:rPr>
                <w:lang w:val="en-GB"/>
              </w:rPr>
            </w:pPr>
            <w:r w:rsidRPr="00A335C5">
              <w:rPr>
                <w:noProof/>
              </w:rPr>
              <w:drawing>
                <wp:inline distT="0" distB="0" distL="0" distR="0" wp14:anchorId="6DDDBF31" wp14:editId="6EFCB6F4">
                  <wp:extent cx="1200150" cy="898771"/>
                  <wp:effectExtent l="0" t="0" r="0" b="0"/>
                  <wp:docPr id="2463" name="Grafik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3126" b="3750"/>
                          <a:stretch/>
                        </pic:blipFill>
                        <pic:spPr bwMode="auto">
                          <a:xfrm>
                            <a:off x="0" y="0"/>
                            <a:ext cx="1206994" cy="90389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4807F817" w14:textId="77777777" w:rsidR="00281BAF" w:rsidRPr="00A335C5" w:rsidRDefault="00281BAF" w:rsidP="003B0BA5">
            <w:pPr>
              <w:pStyle w:val="Textkrper"/>
              <w:rPr>
                <w:lang w:val="en-GB"/>
              </w:rPr>
            </w:pPr>
            <w:r w:rsidRPr="00A335C5">
              <w:rPr>
                <w:lang w:val="en-GB"/>
              </w:rPr>
              <w:t>Type:</w:t>
            </w:r>
          </w:p>
          <w:p w14:paraId="74C55A73" w14:textId="77777777" w:rsidR="00281BAF" w:rsidRPr="00A335C5" w:rsidRDefault="00281BAF" w:rsidP="003B0BA5">
            <w:pPr>
              <w:pStyle w:val="Textkrper"/>
              <w:rPr>
                <w:lang w:val="en-GB"/>
              </w:rPr>
            </w:pPr>
          </w:p>
          <w:p w14:paraId="522BF4A6" w14:textId="77777777" w:rsidR="00281BAF" w:rsidRPr="00A335C5" w:rsidRDefault="00281BAF" w:rsidP="003B0BA5">
            <w:pPr>
              <w:pStyle w:val="Textkrper"/>
              <w:rPr>
                <w:lang w:val="en-GB"/>
              </w:rPr>
            </w:pPr>
            <w:r w:rsidRPr="00A335C5">
              <w:rPr>
                <w:lang w:val="en-GB"/>
              </w:rPr>
              <w:t>My feelings:</w:t>
            </w:r>
          </w:p>
          <w:p w14:paraId="7B555C58" w14:textId="77777777" w:rsidR="00281BAF" w:rsidRPr="00A335C5" w:rsidRDefault="00281BAF" w:rsidP="003B0BA5">
            <w:pPr>
              <w:pStyle w:val="Textkrper"/>
              <w:rPr>
                <w:lang w:val="en-GB"/>
              </w:rPr>
            </w:pPr>
          </w:p>
        </w:tc>
      </w:tr>
      <w:tr w:rsidR="00281BAF" w:rsidRPr="00A335C5" w14:paraId="6EF12605" w14:textId="77777777" w:rsidTr="003B0BA5">
        <w:tblPrEx>
          <w:tblBorders>
            <w:top w:val="none" w:sz="0" w:space="0" w:color="auto"/>
          </w:tblBorders>
        </w:tblPrEx>
        <w:trPr>
          <w:trHeight w:val="242"/>
        </w:trPr>
        <w:tc>
          <w:tcPr>
            <w:tcW w:w="3856" w:type="dxa"/>
            <w:shd w:val="clear" w:color="auto" w:fill="auto"/>
          </w:tcPr>
          <w:p w14:paraId="525DDB8C" w14:textId="77777777" w:rsidR="00281BAF" w:rsidRPr="00A335C5" w:rsidRDefault="00281BAF" w:rsidP="003B0BA5">
            <w:pPr>
              <w:pStyle w:val="Textkrper"/>
              <w:rPr>
                <w:lang w:val="en-GB"/>
              </w:rPr>
            </w:pPr>
            <w:r w:rsidRPr="00A335C5">
              <w:rPr>
                <w:noProof/>
              </w:rPr>
              <w:drawing>
                <wp:inline distT="0" distB="0" distL="0" distR="0" wp14:anchorId="7003AE17" wp14:editId="583AA782">
                  <wp:extent cx="1600783" cy="1000965"/>
                  <wp:effectExtent l="0" t="0" r="0" b="8890"/>
                  <wp:docPr id="2464" name="Grafik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3070" cy="1002395"/>
                          </a:xfrm>
                          <a:prstGeom prst="rect">
                            <a:avLst/>
                          </a:prstGeom>
                          <a:noFill/>
                        </pic:spPr>
                      </pic:pic>
                    </a:graphicData>
                  </a:graphic>
                </wp:inline>
              </w:drawing>
            </w:r>
          </w:p>
        </w:tc>
        <w:tc>
          <w:tcPr>
            <w:tcW w:w="3402" w:type="dxa"/>
          </w:tcPr>
          <w:p w14:paraId="75BC7574" w14:textId="77777777" w:rsidR="00281BAF" w:rsidRPr="00A335C5" w:rsidRDefault="00281BAF" w:rsidP="003B0BA5">
            <w:pPr>
              <w:pStyle w:val="Textkrper"/>
              <w:rPr>
                <w:lang w:val="en-GB"/>
              </w:rPr>
            </w:pPr>
            <w:r w:rsidRPr="00A335C5">
              <w:rPr>
                <w:lang w:val="en-GB"/>
              </w:rPr>
              <w:t>Type:</w:t>
            </w:r>
          </w:p>
          <w:p w14:paraId="59F2DD0C" w14:textId="77777777" w:rsidR="00281BAF" w:rsidRPr="00A335C5" w:rsidRDefault="00281BAF" w:rsidP="003B0BA5">
            <w:pPr>
              <w:pStyle w:val="Textkrper"/>
              <w:rPr>
                <w:lang w:val="en-GB"/>
              </w:rPr>
            </w:pPr>
          </w:p>
          <w:p w14:paraId="55170394" w14:textId="77777777" w:rsidR="00281BAF" w:rsidRPr="00A335C5" w:rsidRDefault="00281BAF" w:rsidP="003B0BA5">
            <w:pPr>
              <w:pStyle w:val="Textkrper"/>
            </w:pPr>
            <w:r w:rsidRPr="00A335C5">
              <w:rPr>
                <w:lang w:val="en-GB"/>
              </w:rPr>
              <w:t>My feelings:</w:t>
            </w:r>
          </w:p>
        </w:tc>
      </w:tr>
    </w:tbl>
    <w:p w14:paraId="344C852E" w14:textId="77777777" w:rsidR="00281BAF" w:rsidRPr="00A335C5" w:rsidRDefault="00281BAF" w:rsidP="00281BAF">
      <w:pPr>
        <w:pStyle w:val="Marginaliegrau"/>
        <w:framePr w:wrap="around" w:x="8578" w:y="19"/>
        <w:rPr>
          <w:u w:val="single"/>
        </w:rPr>
      </w:pPr>
      <w:r w:rsidRPr="00A335C5">
        <w:rPr>
          <w:u w:val="single"/>
        </w:rPr>
        <w:t xml:space="preserve">Wordbank 2: </w:t>
      </w:r>
    </w:p>
    <w:p w14:paraId="769DF6D2" w14:textId="77777777" w:rsidR="00281BAF" w:rsidRPr="00A335C5" w:rsidRDefault="00281BAF" w:rsidP="00281BAF">
      <w:pPr>
        <w:pStyle w:val="Marginaliegrau"/>
        <w:framePr w:wrap="around" w:x="8578" w:y="19"/>
        <w:rPr>
          <w:color w:val="808080" w:themeColor="background1" w:themeShade="80"/>
        </w:rPr>
      </w:pPr>
      <w:r w:rsidRPr="00A335C5">
        <w:t xml:space="preserve">lonely     – </w:t>
      </w:r>
      <w:r w:rsidRPr="00A335C5">
        <w:rPr>
          <w:color w:val="808080" w:themeColor="background1" w:themeShade="80"/>
        </w:rPr>
        <w:t>einsam;</w:t>
      </w:r>
    </w:p>
    <w:p w14:paraId="2512D093" w14:textId="77777777" w:rsidR="00281BAF" w:rsidRPr="00A335C5" w:rsidRDefault="00281BAF" w:rsidP="00281BAF">
      <w:pPr>
        <w:pStyle w:val="Marginaliegrau"/>
        <w:framePr w:wrap="around" w:x="8578" w:y="19"/>
        <w:rPr>
          <w:color w:val="808080" w:themeColor="background1" w:themeShade="80"/>
        </w:rPr>
      </w:pPr>
      <w:r w:rsidRPr="00A335C5">
        <w:t xml:space="preserve">boring     – </w:t>
      </w:r>
      <w:r w:rsidRPr="00A335C5">
        <w:rPr>
          <w:color w:val="808080" w:themeColor="background1" w:themeShade="80"/>
        </w:rPr>
        <w:t>langweilig;</w:t>
      </w:r>
    </w:p>
    <w:p w14:paraId="5DD85BA9" w14:textId="77777777" w:rsidR="00281BAF" w:rsidRPr="00A335C5" w:rsidRDefault="00281BAF" w:rsidP="00281BAF">
      <w:pPr>
        <w:pStyle w:val="Marginaliegrau"/>
        <w:framePr w:wrap="around" w:x="8578" w:y="19"/>
      </w:pPr>
      <w:r w:rsidRPr="00A335C5">
        <w:t xml:space="preserve">social     – </w:t>
      </w:r>
      <w:r w:rsidRPr="00A335C5">
        <w:rPr>
          <w:color w:val="808080" w:themeColor="background1" w:themeShade="80"/>
        </w:rPr>
        <w:t>sozial;</w:t>
      </w:r>
    </w:p>
    <w:p w14:paraId="50414E71" w14:textId="77777777" w:rsidR="00281BAF" w:rsidRPr="00A335C5" w:rsidRDefault="00281BAF" w:rsidP="00281BAF">
      <w:pPr>
        <w:pStyle w:val="Marginaliegrau"/>
        <w:framePr w:wrap="around" w:x="8578" w:y="19"/>
      </w:pPr>
      <w:r w:rsidRPr="00A335C5">
        <w:t>interesting     –</w:t>
      </w:r>
      <w:r w:rsidRPr="00A335C5">
        <w:rPr>
          <w:color w:val="808080" w:themeColor="background1" w:themeShade="80"/>
        </w:rPr>
        <w:t xml:space="preserve"> intere</w:t>
      </w:r>
      <w:r w:rsidRPr="00A335C5">
        <w:rPr>
          <w:color w:val="808080" w:themeColor="background1" w:themeShade="80"/>
        </w:rPr>
        <w:t>s</w:t>
      </w:r>
      <w:r w:rsidRPr="00A335C5">
        <w:rPr>
          <w:color w:val="808080" w:themeColor="background1" w:themeShade="80"/>
        </w:rPr>
        <w:t>sant;</w:t>
      </w:r>
    </w:p>
    <w:p w14:paraId="746B1C0A" w14:textId="77777777" w:rsidR="00281BAF" w:rsidRPr="00A335C5" w:rsidRDefault="00281BAF" w:rsidP="00281BAF">
      <w:pPr>
        <w:pStyle w:val="Marginaliegrau"/>
        <w:framePr w:wrap="around" w:x="8578" w:y="19"/>
      </w:pPr>
      <w:r w:rsidRPr="00A335C5">
        <w:t xml:space="preserve">entertaining    – </w:t>
      </w:r>
      <w:r w:rsidRPr="00A335C5">
        <w:rPr>
          <w:color w:val="808080" w:themeColor="background1" w:themeShade="80"/>
        </w:rPr>
        <w:t>unterhal</w:t>
      </w:r>
      <w:r w:rsidRPr="00A335C5">
        <w:rPr>
          <w:color w:val="808080" w:themeColor="background1" w:themeShade="80"/>
        </w:rPr>
        <w:t>t</w:t>
      </w:r>
      <w:r w:rsidRPr="00A335C5">
        <w:rPr>
          <w:color w:val="808080" w:themeColor="background1" w:themeShade="80"/>
        </w:rPr>
        <w:t xml:space="preserve">sam </w:t>
      </w:r>
    </w:p>
    <w:tbl>
      <w:tblPr>
        <w:tblStyle w:val="Tabellenraster"/>
        <w:tblW w:w="7258" w:type="dxa"/>
        <w:tblInd w:w="108" w:type="dxa"/>
        <w:tblBorders>
          <w:top w:val="none" w:sz="0" w:space="0" w:color="auto"/>
        </w:tblBorders>
        <w:tblLayout w:type="fixed"/>
        <w:tblCellMar>
          <w:top w:w="57" w:type="dxa"/>
          <w:bottom w:w="57" w:type="dxa"/>
        </w:tblCellMar>
        <w:tblLook w:val="04A0" w:firstRow="1" w:lastRow="0" w:firstColumn="1" w:lastColumn="0" w:noHBand="0" w:noVBand="1"/>
      </w:tblPr>
      <w:tblGrid>
        <w:gridCol w:w="3856"/>
        <w:gridCol w:w="3402"/>
      </w:tblGrid>
      <w:tr w:rsidR="00281BAF" w:rsidRPr="00A335C5" w14:paraId="73010FB6" w14:textId="77777777" w:rsidTr="003B0BA5">
        <w:trPr>
          <w:trHeight w:val="232"/>
        </w:trPr>
        <w:tc>
          <w:tcPr>
            <w:tcW w:w="3856" w:type="dxa"/>
            <w:shd w:val="clear" w:color="auto" w:fill="auto"/>
          </w:tcPr>
          <w:p w14:paraId="4C1FA76A" w14:textId="77777777" w:rsidR="00281BAF" w:rsidRPr="00A335C5" w:rsidRDefault="00281BAF" w:rsidP="003B0BA5">
            <w:r w:rsidRPr="00A335C5">
              <w:rPr>
                <w:noProof/>
              </w:rPr>
              <w:drawing>
                <wp:inline distT="0" distB="0" distL="0" distR="0" wp14:anchorId="5D390981" wp14:editId="702E8D8D">
                  <wp:extent cx="1581150" cy="933460"/>
                  <wp:effectExtent l="0" t="0" r="0" b="0"/>
                  <wp:docPr id="2465" name="Grafik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582005" cy="933965"/>
                          </a:xfrm>
                          <a:prstGeom prst="rect">
                            <a:avLst/>
                          </a:prstGeom>
                        </pic:spPr>
                      </pic:pic>
                    </a:graphicData>
                  </a:graphic>
                </wp:inline>
              </w:drawing>
            </w:r>
          </w:p>
        </w:tc>
        <w:tc>
          <w:tcPr>
            <w:tcW w:w="3402" w:type="dxa"/>
          </w:tcPr>
          <w:p w14:paraId="75666A0B" w14:textId="77777777" w:rsidR="00281BAF" w:rsidRPr="00A335C5" w:rsidRDefault="00281BAF" w:rsidP="003B0BA5">
            <w:pPr>
              <w:pStyle w:val="Textkrper"/>
              <w:rPr>
                <w:lang w:val="en-GB"/>
              </w:rPr>
            </w:pPr>
            <w:r w:rsidRPr="00A335C5">
              <w:rPr>
                <w:lang w:val="en-GB"/>
              </w:rPr>
              <w:t>Type:</w:t>
            </w:r>
          </w:p>
          <w:p w14:paraId="74FF0E58" w14:textId="77777777" w:rsidR="00281BAF" w:rsidRPr="00A335C5" w:rsidRDefault="00281BAF" w:rsidP="003B0BA5">
            <w:pPr>
              <w:pStyle w:val="Textkrper"/>
              <w:rPr>
                <w:lang w:val="en-GB"/>
              </w:rPr>
            </w:pPr>
          </w:p>
          <w:p w14:paraId="77D64AD0" w14:textId="77777777" w:rsidR="00281BAF" w:rsidRPr="00A335C5" w:rsidRDefault="00281BAF" w:rsidP="003B0BA5">
            <w:pPr>
              <w:pStyle w:val="Textkrper"/>
            </w:pPr>
            <w:r w:rsidRPr="00A335C5">
              <w:rPr>
                <w:lang w:val="en-GB"/>
              </w:rPr>
              <w:t>My feelings:</w:t>
            </w:r>
          </w:p>
        </w:tc>
      </w:tr>
      <w:tr w:rsidR="00281BAF" w:rsidRPr="00A335C5" w14:paraId="1EF99699" w14:textId="77777777" w:rsidTr="003B0BA5">
        <w:tblPrEx>
          <w:tblBorders>
            <w:top w:val="single" w:sz="4" w:space="0" w:color="auto"/>
          </w:tblBorders>
        </w:tblPrEx>
        <w:trPr>
          <w:trHeight w:val="232"/>
        </w:trPr>
        <w:tc>
          <w:tcPr>
            <w:tcW w:w="3856" w:type="dxa"/>
            <w:shd w:val="clear" w:color="auto" w:fill="auto"/>
          </w:tcPr>
          <w:p w14:paraId="0AC4A697" w14:textId="77777777" w:rsidR="00281BAF" w:rsidRPr="00A335C5" w:rsidRDefault="00281BAF" w:rsidP="003B0BA5">
            <w:pPr>
              <w:pStyle w:val="Textkrper"/>
              <w:rPr>
                <w:lang w:val="en-GB"/>
              </w:rPr>
            </w:pPr>
            <w:r w:rsidRPr="00A335C5">
              <w:rPr>
                <w:noProof/>
              </w:rPr>
              <w:drawing>
                <wp:inline distT="0" distB="0" distL="0" distR="0" wp14:anchorId="44F94572" wp14:editId="29E9FD8F">
                  <wp:extent cx="1485900" cy="1102785"/>
                  <wp:effectExtent l="0" t="0" r="0" b="2540"/>
                  <wp:docPr id="2466" name="Grafik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90981" cy="1106556"/>
                          </a:xfrm>
                          <a:prstGeom prst="rect">
                            <a:avLst/>
                          </a:prstGeom>
                          <a:noFill/>
                        </pic:spPr>
                      </pic:pic>
                    </a:graphicData>
                  </a:graphic>
                </wp:inline>
              </w:drawing>
            </w:r>
          </w:p>
        </w:tc>
        <w:tc>
          <w:tcPr>
            <w:tcW w:w="3402" w:type="dxa"/>
          </w:tcPr>
          <w:p w14:paraId="3537B0DE" w14:textId="77777777" w:rsidR="00281BAF" w:rsidRPr="00A335C5" w:rsidRDefault="00281BAF" w:rsidP="003B0BA5">
            <w:pPr>
              <w:pStyle w:val="Textkrper"/>
              <w:rPr>
                <w:lang w:val="en-GB"/>
              </w:rPr>
            </w:pPr>
            <w:r w:rsidRPr="00A335C5">
              <w:rPr>
                <w:lang w:val="en-GB"/>
              </w:rPr>
              <w:t>Type:</w:t>
            </w:r>
          </w:p>
          <w:p w14:paraId="34890F76" w14:textId="77777777" w:rsidR="00281BAF" w:rsidRPr="00A335C5" w:rsidRDefault="00281BAF" w:rsidP="003B0BA5">
            <w:pPr>
              <w:pStyle w:val="Textkrper"/>
              <w:rPr>
                <w:lang w:val="en-GB"/>
              </w:rPr>
            </w:pPr>
          </w:p>
          <w:p w14:paraId="09230168" w14:textId="77777777" w:rsidR="00281BAF" w:rsidRPr="00A335C5" w:rsidRDefault="00281BAF" w:rsidP="003B0BA5">
            <w:pPr>
              <w:pStyle w:val="Textkrper"/>
              <w:rPr>
                <w:lang w:val="en-GB"/>
              </w:rPr>
            </w:pPr>
            <w:r w:rsidRPr="00A335C5">
              <w:rPr>
                <w:lang w:val="en-GB"/>
              </w:rPr>
              <w:t>My feelings:</w:t>
            </w:r>
          </w:p>
        </w:tc>
      </w:tr>
    </w:tbl>
    <w:p w14:paraId="68133EAD" w14:textId="77777777" w:rsidR="00281BAF" w:rsidRPr="003601DB" w:rsidRDefault="00281BAF" w:rsidP="00281BAF">
      <w:pPr>
        <w:pStyle w:val="AufgabeEbene1"/>
        <w:spacing w:before="360"/>
        <w:rPr>
          <w:lang w:val="en-US"/>
        </w:rPr>
      </w:pPr>
      <w:r w:rsidRPr="003601DB">
        <w:rPr>
          <w:lang w:val="en-US"/>
        </w:rPr>
        <w:t>Take a look at the pictures. What do you think about these diffe</w:t>
      </w:r>
      <w:r w:rsidRPr="003601DB">
        <w:rPr>
          <w:lang w:val="en-US"/>
        </w:rPr>
        <w:t>r</w:t>
      </w:r>
      <w:r w:rsidRPr="003601DB">
        <w:rPr>
          <w:lang w:val="en-US"/>
        </w:rPr>
        <w:t xml:space="preserve">ent family types? Write down two sentences for each picture, </w:t>
      </w:r>
      <w:proofErr w:type="gramStart"/>
      <w:r w:rsidRPr="003601DB">
        <w:rPr>
          <w:lang w:val="en-US"/>
        </w:rPr>
        <w:t>then</w:t>
      </w:r>
      <w:proofErr w:type="gramEnd"/>
      <w:r w:rsidRPr="003601DB">
        <w:rPr>
          <w:lang w:val="en-US"/>
        </w:rPr>
        <w:t xml:space="preserve"> describe what you think about these family types. You can use words from the Wordbank 2. </w:t>
      </w:r>
    </w:p>
    <w:p w14:paraId="45585D8C" w14:textId="77777777" w:rsidR="00281BAF" w:rsidRPr="003601DB" w:rsidRDefault="00281BAF" w:rsidP="00281BAF">
      <w:pPr>
        <w:pStyle w:val="AufgabeText"/>
        <w:rPr>
          <w:color w:val="808080" w:themeColor="background1" w:themeShade="80"/>
          <w:lang w:val="en-US"/>
        </w:rPr>
      </w:pPr>
      <w:r w:rsidRPr="003601DB">
        <w:rPr>
          <w:color w:val="808080" w:themeColor="background1" w:themeShade="80"/>
        </w:rPr>
        <w:t>Schauen Sie sich die Bilder an. Was denken Sie über diese u</w:t>
      </w:r>
      <w:r w:rsidRPr="003601DB">
        <w:rPr>
          <w:color w:val="808080" w:themeColor="background1" w:themeShade="80"/>
        </w:rPr>
        <w:t>n</w:t>
      </w:r>
      <w:r w:rsidRPr="003601DB">
        <w:rPr>
          <w:color w:val="808080" w:themeColor="background1" w:themeShade="80"/>
        </w:rPr>
        <w:t>terschiedlichen Fami-lientypen? Notieren Sie für jeden Familie</w:t>
      </w:r>
      <w:r w:rsidRPr="003601DB">
        <w:rPr>
          <w:color w:val="808080" w:themeColor="background1" w:themeShade="80"/>
        </w:rPr>
        <w:t>n</w:t>
      </w:r>
      <w:r w:rsidRPr="003601DB">
        <w:rPr>
          <w:color w:val="808080" w:themeColor="background1" w:themeShade="80"/>
        </w:rPr>
        <w:t xml:space="preserve">typ zwei Wörter, die Ihre Gefühle be-schreiben. </w:t>
      </w:r>
      <w:proofErr w:type="gramStart"/>
      <w:r w:rsidRPr="003601DB">
        <w:rPr>
          <w:color w:val="808080" w:themeColor="background1" w:themeShade="80"/>
          <w:lang w:val="en-US"/>
        </w:rPr>
        <w:t>Sie können Wörter aus der Wordbank nutzen.</w:t>
      </w:r>
      <w:proofErr w:type="gramEnd"/>
      <w:r w:rsidRPr="003601DB">
        <w:rPr>
          <w:color w:val="808080" w:themeColor="background1" w:themeShade="80"/>
          <w:lang w:val="en-US"/>
        </w:rPr>
        <w:t xml:space="preserve"> </w:t>
      </w:r>
      <w:r w:rsidRPr="003601DB">
        <w:rPr>
          <w:lang w:val="en-US"/>
        </w:rPr>
        <w:t>(5 min.)</w:t>
      </w:r>
    </w:p>
    <w:p w14:paraId="6A099082" w14:textId="77777777" w:rsidR="00281BAF" w:rsidRPr="003601DB" w:rsidRDefault="00281BAF" w:rsidP="00281BAF">
      <w:pPr>
        <w:pStyle w:val="AufgabeEbene1"/>
        <w:spacing w:before="360"/>
        <w:rPr>
          <w:lang w:val="en-US"/>
        </w:rPr>
      </w:pPr>
      <w:r w:rsidRPr="003601DB">
        <w:rPr>
          <w:noProof/>
          <w:color w:val="A6A6A6" w:themeColor="background1" w:themeShade="A6"/>
          <w:lang w:eastAsia="de-DE"/>
        </w:rPr>
        <w:drawing>
          <wp:anchor distT="0" distB="0" distL="114300" distR="114300" simplePos="0" relativeHeight="252469248" behindDoc="0" locked="0" layoutInCell="0" allowOverlap="1" wp14:anchorId="10B113F2" wp14:editId="7456D8D8">
            <wp:simplePos x="0" y="0"/>
            <wp:positionH relativeFrom="rightMargin">
              <wp:posOffset>127000</wp:posOffset>
            </wp:positionH>
            <wp:positionV relativeFrom="paragraph">
              <wp:posOffset>238125</wp:posOffset>
            </wp:positionV>
            <wp:extent cx="658495" cy="323850"/>
            <wp:effectExtent l="0" t="0" r="8255" b="0"/>
            <wp:wrapNone/>
            <wp:docPr id="246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1DB">
        <w:rPr>
          <w:lang w:val="en-US"/>
        </w:rPr>
        <w:t>Talk to your partner about your results. Make complete senten</w:t>
      </w:r>
      <w:r w:rsidRPr="003601DB">
        <w:rPr>
          <w:lang w:val="en-US"/>
        </w:rPr>
        <w:t>c</w:t>
      </w:r>
      <w:r w:rsidRPr="003601DB">
        <w:rPr>
          <w:lang w:val="en-US"/>
        </w:rPr>
        <w:t xml:space="preserve">es. </w:t>
      </w:r>
    </w:p>
    <w:p w14:paraId="0BF9C477" w14:textId="77777777" w:rsidR="00281BAF" w:rsidRPr="003601DB" w:rsidRDefault="00281BAF" w:rsidP="00281BAF">
      <w:pPr>
        <w:pStyle w:val="AufgabeText"/>
        <w:rPr>
          <w:color w:val="808080" w:themeColor="background1" w:themeShade="80"/>
        </w:rPr>
      </w:pPr>
      <w:r w:rsidRPr="003601DB">
        <w:rPr>
          <w:color w:val="808080" w:themeColor="background1" w:themeShade="80"/>
        </w:rPr>
        <w:t xml:space="preserve">Tauschen Sie sich mit Ihrem Lernpartner über Ihre Ergebnisse aus. </w:t>
      </w:r>
    </w:p>
    <w:p w14:paraId="07F2B8AA" w14:textId="77777777" w:rsidR="00281BAF" w:rsidRPr="003601DB" w:rsidRDefault="00281BAF" w:rsidP="00281BAF">
      <w:pPr>
        <w:pStyle w:val="AufgabeText"/>
      </w:pPr>
      <w:r w:rsidRPr="003601DB">
        <w:rPr>
          <w:color w:val="808080" w:themeColor="background1" w:themeShade="80"/>
        </w:rPr>
        <w:t xml:space="preserve">Formulieren Sie ganze Sätze. </w:t>
      </w:r>
      <w:r w:rsidRPr="003601DB">
        <w:t>(5 min.)</w:t>
      </w:r>
    </w:p>
    <w:p w14:paraId="05A3046A" w14:textId="77777777" w:rsidR="00281BAF" w:rsidRPr="00A335C5" w:rsidRDefault="00281BAF" w:rsidP="00281BAF">
      <w:pPr>
        <w:pStyle w:val="AufgabeText"/>
      </w:pPr>
    </w:p>
    <w:p w14:paraId="59ED01E4" w14:textId="77777777" w:rsidR="00281BAF" w:rsidRPr="00A335C5" w:rsidRDefault="00281BAF" w:rsidP="00281BAF">
      <w:pPr>
        <w:spacing w:line="240" w:lineRule="exact"/>
        <w:rPr>
          <w:color w:val="A6A6A6" w:themeColor="background1" w:themeShade="A6"/>
        </w:rPr>
      </w:pPr>
      <w:r w:rsidRPr="00A335C5">
        <w:rPr>
          <w:color w:val="A6A6A6" w:themeColor="background1" w:themeShade="A6"/>
        </w:rPr>
        <w:br w:type="page"/>
      </w:r>
    </w:p>
    <w:p w14:paraId="746E682F" w14:textId="77777777" w:rsidR="00281BAF" w:rsidRPr="003601DB" w:rsidRDefault="00281BAF" w:rsidP="00281BAF">
      <w:pPr>
        <w:pStyle w:val="AufgabeEbene1"/>
        <w:rPr>
          <w:lang w:val="en-GB"/>
        </w:rPr>
      </w:pPr>
      <w:r w:rsidRPr="003601DB">
        <w:rPr>
          <w:noProof/>
          <w:lang w:eastAsia="de-DE"/>
        </w:rPr>
        <w:lastRenderedPageBreak/>
        <w:drawing>
          <wp:anchor distT="0" distB="0" distL="114300" distR="114300" simplePos="0" relativeHeight="252470272" behindDoc="0" locked="0" layoutInCell="0" allowOverlap="1" wp14:anchorId="42C9BD92" wp14:editId="507A617B">
            <wp:simplePos x="0" y="0"/>
            <wp:positionH relativeFrom="rightMargin">
              <wp:posOffset>120015</wp:posOffset>
            </wp:positionH>
            <wp:positionV relativeFrom="paragraph">
              <wp:posOffset>27305</wp:posOffset>
            </wp:positionV>
            <wp:extent cx="302260" cy="323850"/>
            <wp:effectExtent l="0" t="0" r="2540" b="0"/>
            <wp:wrapNone/>
            <wp:docPr id="24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1DB">
        <w:rPr>
          <w:lang w:val="en-US"/>
        </w:rPr>
        <w:t xml:space="preserve">What is important in your family? Write down </w:t>
      </w:r>
      <w:r w:rsidRPr="003601DB">
        <w:rPr>
          <w:lang w:val="en-GB"/>
        </w:rPr>
        <w:t>five sentences about what is i</w:t>
      </w:r>
      <w:r w:rsidRPr="003601DB">
        <w:rPr>
          <w:lang w:val="en-GB"/>
        </w:rPr>
        <w:t>m</w:t>
      </w:r>
      <w:r w:rsidRPr="003601DB">
        <w:rPr>
          <w:lang w:val="en-GB"/>
        </w:rPr>
        <w:t>portant in your family. Rank them: the most i</w:t>
      </w:r>
      <w:r w:rsidRPr="003601DB">
        <w:rPr>
          <w:lang w:val="en-GB"/>
        </w:rPr>
        <w:t>m</w:t>
      </w:r>
      <w:r w:rsidRPr="003601DB">
        <w:rPr>
          <w:lang w:val="en-GB"/>
        </w:rPr>
        <w:t xml:space="preserve">portant at the top. </w:t>
      </w:r>
    </w:p>
    <w:p w14:paraId="4A9FC38B" w14:textId="77777777" w:rsidR="00281BAF" w:rsidRPr="003601DB" w:rsidRDefault="00281BAF" w:rsidP="00281BAF">
      <w:pPr>
        <w:pStyle w:val="AufgabeText"/>
      </w:pPr>
      <w:r w:rsidRPr="003601DB">
        <w:rPr>
          <w:color w:val="808080" w:themeColor="background1" w:themeShade="80"/>
        </w:rPr>
        <w:t xml:space="preserve">Welche Dinge sind in Ihrer Familie wichtig? Wählen Sie fünf aus der Wordbank 3 aus und listen Sie diese nach der Wichtigkeit auf. </w:t>
      </w:r>
      <w:r w:rsidRPr="003601DB">
        <w:t>(10 min.)</w:t>
      </w:r>
    </w:p>
    <w:p w14:paraId="6E1D77B2" w14:textId="77777777" w:rsidR="00281BAF" w:rsidRPr="00A335C5" w:rsidRDefault="00281BAF" w:rsidP="00281BAF">
      <w:pPr>
        <w:pStyle w:val="Abstandszeile"/>
      </w:pPr>
    </w:p>
    <w:p w14:paraId="7B85DD73" w14:textId="77777777" w:rsidR="00281BAF" w:rsidRPr="00A335C5" w:rsidRDefault="00281BAF" w:rsidP="00281BAF">
      <w:pPr>
        <w:pStyle w:val="Marginaliegrau"/>
        <w:framePr w:wrap="around" w:x="8578" w:y="17"/>
        <w:rPr>
          <w:u w:val="single"/>
        </w:rPr>
      </w:pPr>
      <w:r w:rsidRPr="00A335C5">
        <w:rPr>
          <w:u w:val="single"/>
        </w:rPr>
        <w:t xml:space="preserve">Wordbank 3: </w:t>
      </w:r>
    </w:p>
    <w:p w14:paraId="598D734C" w14:textId="77777777" w:rsidR="00281BAF" w:rsidRPr="00A335C5" w:rsidRDefault="00281BAF" w:rsidP="00281BAF">
      <w:pPr>
        <w:pStyle w:val="Marginaliegrau"/>
        <w:framePr w:wrap="around" w:x="8578" w:y="17"/>
      </w:pPr>
      <w:r w:rsidRPr="00A335C5">
        <w:t>solidarity/</w:t>
      </w:r>
      <w:r w:rsidRPr="00A335C5">
        <w:rPr>
          <w:color w:val="808080" w:themeColor="background1" w:themeShade="80"/>
        </w:rPr>
        <w:t>Zusammenhalt</w:t>
      </w:r>
    </w:p>
    <w:p w14:paraId="228D0174" w14:textId="77777777" w:rsidR="00281BAF" w:rsidRPr="00A335C5" w:rsidRDefault="00281BAF" w:rsidP="00281BAF">
      <w:pPr>
        <w:pStyle w:val="Marginaliegrau"/>
        <w:framePr w:wrap="around" w:x="8578" w:y="17"/>
      </w:pPr>
      <w:r w:rsidRPr="00A335C5">
        <w:t>trust/</w:t>
      </w:r>
      <w:r w:rsidRPr="00A335C5">
        <w:rPr>
          <w:color w:val="808080" w:themeColor="background1" w:themeShade="80"/>
        </w:rPr>
        <w:t>Vertrauen</w:t>
      </w:r>
    </w:p>
    <w:p w14:paraId="167D86A0" w14:textId="77777777" w:rsidR="00281BAF" w:rsidRPr="00A335C5" w:rsidRDefault="00281BAF" w:rsidP="00281BAF">
      <w:pPr>
        <w:pStyle w:val="Marginaliegrau"/>
        <w:framePr w:wrap="around" w:x="8578" w:y="17"/>
      </w:pPr>
      <w:r w:rsidRPr="00A335C5">
        <w:t>politeness/</w:t>
      </w:r>
      <w:r w:rsidRPr="00A335C5">
        <w:rPr>
          <w:color w:val="808080" w:themeColor="background1" w:themeShade="80"/>
        </w:rPr>
        <w:t>Höflichkeit</w:t>
      </w:r>
    </w:p>
    <w:p w14:paraId="68A2668A" w14:textId="77777777" w:rsidR="00281BAF" w:rsidRPr="00A335C5" w:rsidRDefault="00281BAF" w:rsidP="00281BAF">
      <w:pPr>
        <w:pStyle w:val="Marginaliegrau"/>
        <w:framePr w:wrap="around" w:x="8578" w:y="17"/>
      </w:pPr>
      <w:r w:rsidRPr="00A335C5">
        <w:t>love/</w:t>
      </w:r>
      <w:r w:rsidRPr="00A335C5">
        <w:rPr>
          <w:color w:val="808080" w:themeColor="background1" w:themeShade="80"/>
        </w:rPr>
        <w:t>Liebe</w:t>
      </w:r>
    </w:p>
    <w:p w14:paraId="3944A1BC" w14:textId="77777777" w:rsidR="00281BAF" w:rsidRPr="00A335C5" w:rsidRDefault="00281BAF" w:rsidP="00281BAF">
      <w:pPr>
        <w:pStyle w:val="Marginaliegrau"/>
        <w:framePr w:wrap="around" w:x="8578" w:y="17"/>
      </w:pPr>
      <w:r w:rsidRPr="00A335C5">
        <w:t>care/</w:t>
      </w:r>
      <w:r w:rsidRPr="00A335C5">
        <w:rPr>
          <w:color w:val="808080" w:themeColor="background1" w:themeShade="80"/>
        </w:rPr>
        <w:t>Fürsorge</w:t>
      </w:r>
    </w:p>
    <w:p w14:paraId="18FD8ED4" w14:textId="77777777" w:rsidR="00281BAF" w:rsidRPr="00A335C5" w:rsidRDefault="00281BAF" w:rsidP="00281BAF">
      <w:pPr>
        <w:pStyle w:val="Marginaliegrau"/>
        <w:framePr w:wrap="around" w:x="8578" w:y="17"/>
      </w:pPr>
      <w:r w:rsidRPr="00A335C5">
        <w:t>security/</w:t>
      </w:r>
      <w:r w:rsidRPr="00A335C5">
        <w:rPr>
          <w:color w:val="808080" w:themeColor="background1" w:themeShade="80"/>
        </w:rPr>
        <w:t>Geborgenheit</w:t>
      </w:r>
    </w:p>
    <w:p w14:paraId="525D1336" w14:textId="77777777" w:rsidR="00281BAF" w:rsidRPr="00A335C5" w:rsidRDefault="00281BAF" w:rsidP="00281BAF">
      <w:pPr>
        <w:pStyle w:val="Marginaliegrau"/>
        <w:framePr w:wrap="around" w:x="8578" w:y="17"/>
      </w:pPr>
      <w:r w:rsidRPr="00A335C5">
        <w:t>reliability/</w:t>
      </w:r>
      <w:r w:rsidRPr="00A335C5">
        <w:rPr>
          <w:color w:val="808080" w:themeColor="background1" w:themeShade="80"/>
        </w:rPr>
        <w:t>Zuverlässigkeit</w:t>
      </w:r>
    </w:p>
    <w:p w14:paraId="57B6E14C" w14:textId="77777777" w:rsidR="00281BAF" w:rsidRPr="00A335C5" w:rsidRDefault="00281BAF" w:rsidP="00281BAF">
      <w:pPr>
        <w:pStyle w:val="Marginaliegrau"/>
        <w:framePr w:wrap="around" w:x="8578" w:y="17"/>
      </w:pPr>
      <w:r w:rsidRPr="00A335C5">
        <w:t>punctuality/</w:t>
      </w:r>
      <w:r w:rsidRPr="00A335C5">
        <w:rPr>
          <w:color w:val="808080" w:themeColor="background1" w:themeShade="80"/>
        </w:rPr>
        <w:t>Pünktlichkeit</w:t>
      </w:r>
    </w:p>
    <w:p w14:paraId="1DEE02EB" w14:textId="77777777" w:rsidR="00281BAF" w:rsidRPr="00A335C5" w:rsidRDefault="00281BAF" w:rsidP="00281BAF">
      <w:pPr>
        <w:pStyle w:val="Marginaliegrau"/>
        <w:framePr w:wrap="around" w:x="8578" w:y="17"/>
      </w:pPr>
      <w:r w:rsidRPr="00A335C5">
        <w:t>community/</w:t>
      </w:r>
      <w:r w:rsidRPr="00A335C5">
        <w:rPr>
          <w:color w:val="808080" w:themeColor="background1" w:themeShade="80"/>
        </w:rPr>
        <w:t>Gemeinschaft</w:t>
      </w:r>
    </w:p>
    <w:p w14:paraId="4EF2B0D6" w14:textId="77777777" w:rsidR="00281BAF" w:rsidRPr="00A335C5" w:rsidRDefault="00281BAF" w:rsidP="00281BAF">
      <w:pPr>
        <w:pStyle w:val="Marginaliegrau"/>
        <w:framePr w:wrap="around" w:x="8578" w:y="17"/>
      </w:pPr>
      <w:r w:rsidRPr="00A335C5">
        <w:t>rules/</w:t>
      </w:r>
      <w:r w:rsidRPr="00A335C5">
        <w:rPr>
          <w:color w:val="808080" w:themeColor="background1" w:themeShade="80"/>
        </w:rPr>
        <w:t>Regeln</w:t>
      </w:r>
    </w:p>
    <w:tbl>
      <w:tblPr>
        <w:tblStyle w:val="Tabellenraster"/>
        <w:tblW w:w="0" w:type="auto"/>
        <w:tblInd w:w="108" w:type="dxa"/>
        <w:tblLook w:val="04A0" w:firstRow="1" w:lastRow="0" w:firstColumn="1" w:lastColumn="0" w:noHBand="0" w:noVBand="1"/>
      </w:tblPr>
      <w:tblGrid>
        <w:gridCol w:w="533"/>
        <w:gridCol w:w="6697"/>
      </w:tblGrid>
      <w:tr w:rsidR="00281BAF" w:rsidRPr="00281BAF" w14:paraId="0C411C49" w14:textId="77777777" w:rsidTr="003B0BA5">
        <w:tc>
          <w:tcPr>
            <w:tcW w:w="533" w:type="dxa"/>
            <w:shd w:val="clear" w:color="auto" w:fill="D9D9D9" w:themeFill="background1" w:themeFillShade="D9"/>
          </w:tcPr>
          <w:p w14:paraId="4F76D5D0" w14:textId="77777777" w:rsidR="00281BAF" w:rsidRPr="00A335C5" w:rsidRDefault="00281BAF" w:rsidP="003B0BA5">
            <w:pPr>
              <w:pStyle w:val="AufgabeText"/>
              <w:ind w:left="0"/>
              <w:rPr>
                <w:rStyle w:val="Fett"/>
              </w:rPr>
            </w:pPr>
          </w:p>
        </w:tc>
        <w:tc>
          <w:tcPr>
            <w:tcW w:w="6697" w:type="dxa"/>
            <w:shd w:val="clear" w:color="auto" w:fill="D9D9D9" w:themeFill="background1" w:themeFillShade="D9"/>
          </w:tcPr>
          <w:p w14:paraId="1CF55EC3" w14:textId="77777777" w:rsidR="00281BAF" w:rsidRPr="00A335C5" w:rsidRDefault="00281BAF" w:rsidP="003B0BA5">
            <w:pPr>
              <w:pStyle w:val="AufgabeText"/>
              <w:ind w:left="0"/>
              <w:rPr>
                <w:lang w:val="en-US"/>
              </w:rPr>
            </w:pPr>
            <w:r w:rsidRPr="00A335C5">
              <w:rPr>
                <w:rStyle w:val="Fett"/>
                <w:lang w:val="en-US"/>
              </w:rPr>
              <w:t>This is important in my family:</w:t>
            </w:r>
          </w:p>
        </w:tc>
      </w:tr>
      <w:tr w:rsidR="00281BAF" w:rsidRPr="00A335C5" w14:paraId="4C02BDE7" w14:textId="77777777" w:rsidTr="003B0BA5">
        <w:tc>
          <w:tcPr>
            <w:tcW w:w="533" w:type="dxa"/>
          </w:tcPr>
          <w:p w14:paraId="38E6CDE6" w14:textId="77777777" w:rsidR="00281BAF" w:rsidRPr="00A335C5" w:rsidRDefault="00281BAF" w:rsidP="003B0BA5">
            <w:pPr>
              <w:pStyle w:val="AufgabeText"/>
              <w:ind w:left="0"/>
            </w:pPr>
            <w:r w:rsidRPr="00A335C5">
              <w:t>1.</w:t>
            </w:r>
          </w:p>
        </w:tc>
        <w:tc>
          <w:tcPr>
            <w:tcW w:w="6697" w:type="dxa"/>
          </w:tcPr>
          <w:p w14:paraId="0975BEEF" w14:textId="77777777" w:rsidR="00281BAF" w:rsidRPr="00A335C5" w:rsidRDefault="00281BAF" w:rsidP="003B0BA5">
            <w:pPr>
              <w:pStyle w:val="AufgabeText"/>
              <w:ind w:left="0"/>
            </w:pPr>
          </w:p>
          <w:p w14:paraId="052A8A27" w14:textId="77777777" w:rsidR="00281BAF" w:rsidRPr="00A335C5" w:rsidRDefault="00281BAF" w:rsidP="003B0BA5">
            <w:pPr>
              <w:pStyle w:val="AufgabeText"/>
              <w:ind w:left="0"/>
            </w:pPr>
          </w:p>
        </w:tc>
      </w:tr>
      <w:tr w:rsidR="00281BAF" w:rsidRPr="00A335C5" w14:paraId="5FD8047A" w14:textId="77777777" w:rsidTr="003B0BA5">
        <w:tc>
          <w:tcPr>
            <w:tcW w:w="533" w:type="dxa"/>
          </w:tcPr>
          <w:p w14:paraId="203C288D" w14:textId="77777777" w:rsidR="00281BAF" w:rsidRPr="00A335C5" w:rsidRDefault="00281BAF" w:rsidP="003B0BA5">
            <w:pPr>
              <w:pStyle w:val="AufgabeText"/>
              <w:ind w:left="0"/>
            </w:pPr>
            <w:r w:rsidRPr="00A335C5">
              <w:t>2.</w:t>
            </w:r>
          </w:p>
        </w:tc>
        <w:tc>
          <w:tcPr>
            <w:tcW w:w="6697" w:type="dxa"/>
          </w:tcPr>
          <w:p w14:paraId="3EEC76B3" w14:textId="77777777" w:rsidR="00281BAF" w:rsidRPr="00A335C5" w:rsidRDefault="00281BAF" w:rsidP="003B0BA5">
            <w:pPr>
              <w:pStyle w:val="AufgabeText"/>
              <w:ind w:left="0"/>
            </w:pPr>
          </w:p>
          <w:p w14:paraId="109283D4" w14:textId="77777777" w:rsidR="00281BAF" w:rsidRPr="00A335C5" w:rsidRDefault="00281BAF" w:rsidP="003B0BA5">
            <w:pPr>
              <w:pStyle w:val="AufgabeText"/>
              <w:ind w:left="0"/>
            </w:pPr>
          </w:p>
        </w:tc>
      </w:tr>
      <w:tr w:rsidR="00281BAF" w:rsidRPr="00A335C5" w14:paraId="7E58FB52" w14:textId="77777777" w:rsidTr="003B0BA5">
        <w:tc>
          <w:tcPr>
            <w:tcW w:w="533" w:type="dxa"/>
          </w:tcPr>
          <w:p w14:paraId="7D309974" w14:textId="77777777" w:rsidR="00281BAF" w:rsidRPr="00A335C5" w:rsidRDefault="00281BAF" w:rsidP="003B0BA5">
            <w:pPr>
              <w:pStyle w:val="AufgabeText"/>
              <w:ind w:left="0"/>
            </w:pPr>
            <w:r w:rsidRPr="00A335C5">
              <w:t>3.</w:t>
            </w:r>
          </w:p>
        </w:tc>
        <w:tc>
          <w:tcPr>
            <w:tcW w:w="6697" w:type="dxa"/>
          </w:tcPr>
          <w:p w14:paraId="4C7BEEE0" w14:textId="77777777" w:rsidR="00281BAF" w:rsidRPr="00A335C5" w:rsidRDefault="00281BAF" w:rsidP="003B0BA5">
            <w:pPr>
              <w:pStyle w:val="AufgabeText"/>
              <w:ind w:left="0"/>
            </w:pPr>
          </w:p>
          <w:p w14:paraId="4987EB41" w14:textId="77777777" w:rsidR="00281BAF" w:rsidRPr="00A335C5" w:rsidRDefault="00281BAF" w:rsidP="003B0BA5">
            <w:pPr>
              <w:pStyle w:val="AufgabeText"/>
              <w:ind w:left="0"/>
            </w:pPr>
          </w:p>
        </w:tc>
      </w:tr>
      <w:tr w:rsidR="00281BAF" w:rsidRPr="00A335C5" w14:paraId="17BB4847" w14:textId="77777777" w:rsidTr="003B0BA5">
        <w:tc>
          <w:tcPr>
            <w:tcW w:w="533" w:type="dxa"/>
          </w:tcPr>
          <w:p w14:paraId="36AE6968" w14:textId="77777777" w:rsidR="00281BAF" w:rsidRPr="00A335C5" w:rsidRDefault="00281BAF" w:rsidP="003B0BA5">
            <w:pPr>
              <w:pStyle w:val="AufgabeText"/>
              <w:ind w:left="0"/>
            </w:pPr>
            <w:r w:rsidRPr="00A335C5">
              <w:t>4.</w:t>
            </w:r>
          </w:p>
        </w:tc>
        <w:tc>
          <w:tcPr>
            <w:tcW w:w="6697" w:type="dxa"/>
          </w:tcPr>
          <w:p w14:paraId="5C0E94EB" w14:textId="77777777" w:rsidR="00281BAF" w:rsidRPr="00A335C5" w:rsidRDefault="00281BAF" w:rsidP="003B0BA5">
            <w:pPr>
              <w:pStyle w:val="AufgabeText"/>
              <w:ind w:left="0"/>
            </w:pPr>
          </w:p>
          <w:p w14:paraId="3673E8EB" w14:textId="77777777" w:rsidR="00281BAF" w:rsidRPr="00A335C5" w:rsidRDefault="00281BAF" w:rsidP="003B0BA5">
            <w:pPr>
              <w:pStyle w:val="AufgabeText"/>
              <w:ind w:left="0"/>
            </w:pPr>
          </w:p>
        </w:tc>
      </w:tr>
      <w:tr w:rsidR="00281BAF" w:rsidRPr="00A335C5" w14:paraId="58EEBC64" w14:textId="77777777" w:rsidTr="003B0BA5">
        <w:tc>
          <w:tcPr>
            <w:tcW w:w="533" w:type="dxa"/>
          </w:tcPr>
          <w:p w14:paraId="06D09B85" w14:textId="77777777" w:rsidR="00281BAF" w:rsidRPr="00A335C5" w:rsidRDefault="00281BAF" w:rsidP="003B0BA5">
            <w:pPr>
              <w:pStyle w:val="AufgabeText"/>
              <w:ind w:left="0"/>
            </w:pPr>
            <w:r w:rsidRPr="00A335C5">
              <w:t>5.</w:t>
            </w:r>
          </w:p>
        </w:tc>
        <w:tc>
          <w:tcPr>
            <w:tcW w:w="6697" w:type="dxa"/>
          </w:tcPr>
          <w:p w14:paraId="0BEAFAFC" w14:textId="77777777" w:rsidR="00281BAF" w:rsidRPr="00A335C5" w:rsidRDefault="00281BAF" w:rsidP="003B0BA5">
            <w:pPr>
              <w:pStyle w:val="AufgabeText"/>
              <w:ind w:left="0"/>
            </w:pPr>
          </w:p>
          <w:p w14:paraId="50AB5BD4" w14:textId="77777777" w:rsidR="00281BAF" w:rsidRPr="00A335C5" w:rsidRDefault="00281BAF" w:rsidP="003B0BA5">
            <w:pPr>
              <w:pStyle w:val="AufgabeText"/>
              <w:ind w:left="0"/>
            </w:pPr>
          </w:p>
        </w:tc>
      </w:tr>
    </w:tbl>
    <w:p w14:paraId="59BE2324" w14:textId="77777777" w:rsidR="00281BAF" w:rsidRDefault="00281BAF" w:rsidP="00281BAF">
      <w:pPr>
        <w:pStyle w:val="AufgabeEbene1"/>
        <w:numPr>
          <w:ilvl w:val="0"/>
          <w:numId w:val="0"/>
        </w:numPr>
        <w:spacing w:before="360"/>
        <w:ind w:left="284"/>
        <w:rPr>
          <w:lang w:val="en-GB"/>
        </w:rPr>
      </w:pPr>
    </w:p>
    <w:p w14:paraId="6E56FB9C" w14:textId="77777777" w:rsidR="00281BAF" w:rsidRPr="003601DB" w:rsidRDefault="00281BAF" w:rsidP="00281BAF">
      <w:pPr>
        <w:pStyle w:val="AufgabeEbene1"/>
        <w:spacing w:before="360"/>
        <w:rPr>
          <w:lang w:val="en-GB"/>
        </w:rPr>
      </w:pPr>
      <w:r w:rsidRPr="00A335C5">
        <w:rPr>
          <w:noProof/>
          <w:lang w:eastAsia="de-DE"/>
        </w:rPr>
        <w:drawing>
          <wp:anchor distT="0" distB="0" distL="114300" distR="114300" simplePos="0" relativeHeight="252503040" behindDoc="0" locked="0" layoutInCell="1" allowOverlap="1" wp14:anchorId="01FA848D" wp14:editId="02BBD909">
            <wp:simplePos x="0" y="0"/>
            <wp:positionH relativeFrom="column">
              <wp:posOffset>5680710</wp:posOffset>
            </wp:positionH>
            <wp:positionV relativeFrom="paragraph">
              <wp:posOffset>163195</wp:posOffset>
            </wp:positionV>
            <wp:extent cx="316865" cy="316865"/>
            <wp:effectExtent l="0" t="0" r="6985" b="6985"/>
            <wp:wrapNone/>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Pr="00A335C5">
        <w:rPr>
          <w:b/>
          <w:noProof/>
          <w:lang w:eastAsia="de-DE"/>
        </w:rPr>
        <w:drawing>
          <wp:anchor distT="0" distB="0" distL="114300" distR="114300" simplePos="0" relativeHeight="252520448" behindDoc="0" locked="0" layoutInCell="0" allowOverlap="1" wp14:anchorId="7B81F081" wp14:editId="42F48B94">
            <wp:simplePos x="0" y="0"/>
            <wp:positionH relativeFrom="rightMargin">
              <wp:posOffset>117475</wp:posOffset>
            </wp:positionH>
            <wp:positionV relativeFrom="paragraph">
              <wp:posOffset>140970</wp:posOffset>
            </wp:positionV>
            <wp:extent cx="532765" cy="323850"/>
            <wp:effectExtent l="0" t="0" r="635" b="0"/>
            <wp:wrapNone/>
            <wp:docPr id="48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1DB">
        <w:rPr>
          <w:b/>
          <w:noProof/>
          <w:lang w:eastAsia="de-DE"/>
        </w:rPr>
        <w:drawing>
          <wp:anchor distT="0" distB="0" distL="114300" distR="114300" simplePos="0" relativeHeight="252509184" behindDoc="0" locked="0" layoutInCell="1" allowOverlap="1" wp14:anchorId="3A9B9597" wp14:editId="7DC6A01D">
            <wp:simplePos x="0" y="0"/>
            <wp:positionH relativeFrom="column">
              <wp:posOffset>5304790</wp:posOffset>
            </wp:positionH>
            <wp:positionV relativeFrom="paragraph">
              <wp:posOffset>161290</wp:posOffset>
            </wp:positionV>
            <wp:extent cx="323215" cy="311150"/>
            <wp:effectExtent l="0" t="0" r="635" b="0"/>
            <wp:wrapNone/>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3601DB">
        <w:rPr>
          <w:lang w:val="en-GB"/>
        </w:rPr>
        <w:t>Write a summary or produce a film about one of the following questions:</w:t>
      </w:r>
    </w:p>
    <w:p w14:paraId="19FF8038" w14:textId="77777777" w:rsidR="00281BAF" w:rsidRPr="003601DB" w:rsidRDefault="00281BAF" w:rsidP="00281BAF">
      <w:pPr>
        <w:pStyle w:val="AufgabeText"/>
      </w:pPr>
      <w:r w:rsidRPr="00136774">
        <w:rPr>
          <w:noProof/>
          <w:szCs w:val="24"/>
          <w:lang w:eastAsia="de-DE"/>
        </w:rPr>
        <w:drawing>
          <wp:anchor distT="0" distB="0" distL="114300" distR="114300" simplePos="0" relativeHeight="252538880" behindDoc="0" locked="0" layoutInCell="1" allowOverlap="1" wp14:anchorId="47F965B5" wp14:editId="45BF9D41">
            <wp:simplePos x="0" y="0"/>
            <wp:positionH relativeFrom="page">
              <wp:posOffset>6032500</wp:posOffset>
            </wp:positionH>
            <wp:positionV relativeFrom="topMargin">
              <wp:posOffset>4562475</wp:posOffset>
            </wp:positionV>
            <wp:extent cx="682625" cy="685800"/>
            <wp:effectExtent l="0" t="0" r="3175" b="0"/>
            <wp:wrapNone/>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82625" cy="685800"/>
                    </a:xfrm>
                    <a:prstGeom prst="rect">
                      <a:avLst/>
                    </a:prstGeom>
                  </pic:spPr>
                </pic:pic>
              </a:graphicData>
            </a:graphic>
            <wp14:sizeRelH relativeFrom="page">
              <wp14:pctWidth>0</wp14:pctWidth>
            </wp14:sizeRelH>
            <wp14:sizeRelV relativeFrom="page">
              <wp14:pctHeight>0</wp14:pctHeight>
            </wp14:sizeRelV>
          </wp:anchor>
        </w:drawing>
      </w:r>
      <w:r w:rsidRPr="003601DB">
        <w:rPr>
          <w:color w:val="808080" w:themeColor="background1" w:themeShade="80"/>
        </w:rPr>
        <w:t>Schreiben Sie eine Zusammenfassung oder drehen Sie einen Film über eine der fo</w:t>
      </w:r>
      <w:r w:rsidRPr="003601DB">
        <w:rPr>
          <w:color w:val="808080" w:themeColor="background1" w:themeShade="80"/>
        </w:rPr>
        <w:t>l</w:t>
      </w:r>
      <w:r w:rsidRPr="003601DB">
        <w:rPr>
          <w:color w:val="808080" w:themeColor="background1" w:themeShade="80"/>
        </w:rPr>
        <w:t xml:space="preserve">genden Fragen </w:t>
      </w:r>
      <w:r w:rsidRPr="003601DB">
        <w:t>(10 min.):</w:t>
      </w:r>
    </w:p>
    <w:p w14:paraId="79E69113" w14:textId="77777777" w:rsidR="00281BAF" w:rsidRPr="003601DB" w:rsidRDefault="00281BAF" w:rsidP="00281BAF">
      <w:pPr>
        <w:pStyle w:val="AufgabeEbene2"/>
        <w:rPr>
          <w:lang w:val="en-GB"/>
        </w:rPr>
      </w:pPr>
      <w:r w:rsidRPr="003601DB">
        <w:rPr>
          <w:lang w:val="en-GB"/>
        </w:rPr>
        <w:t>Tell us about your family. What do you like about it?</w:t>
      </w:r>
    </w:p>
    <w:p w14:paraId="1D58709A" w14:textId="77777777" w:rsidR="00281BAF" w:rsidRPr="003601DB" w:rsidRDefault="00281BAF" w:rsidP="00281BAF">
      <w:pPr>
        <w:pStyle w:val="AufgabeEbene2"/>
        <w:rPr>
          <w:lang w:val="en-GB"/>
        </w:rPr>
      </w:pPr>
      <w:r w:rsidRPr="003601DB">
        <w:rPr>
          <w:lang w:val="en-GB"/>
        </w:rPr>
        <w:t>Talk about a nice family event from last month. What was sp</w:t>
      </w:r>
      <w:r w:rsidRPr="003601DB">
        <w:rPr>
          <w:lang w:val="en-GB"/>
        </w:rPr>
        <w:t>e</w:t>
      </w:r>
      <w:r w:rsidRPr="003601DB">
        <w:rPr>
          <w:lang w:val="en-GB"/>
        </w:rPr>
        <w:t>cial?</w:t>
      </w:r>
    </w:p>
    <w:p w14:paraId="64E49098" w14:textId="77777777" w:rsidR="00281BAF" w:rsidRPr="009A0DAF" w:rsidRDefault="00281BAF" w:rsidP="00281BAF">
      <w:pPr>
        <w:pStyle w:val="AufgabeEbene2"/>
        <w:rPr>
          <w:lang w:val="en-GB"/>
        </w:rPr>
      </w:pPr>
      <w:r w:rsidRPr="003601DB">
        <w:rPr>
          <w:lang w:val="en-GB"/>
        </w:rPr>
        <w:t>Is family important to you? Explain!</w:t>
      </w:r>
      <w:r w:rsidRPr="00B75494">
        <w:rPr>
          <w:noProof/>
          <w:szCs w:val="24"/>
          <w:lang w:eastAsia="de-DE"/>
        </w:rPr>
        <w:t xml:space="preserve"> </w:t>
      </w:r>
    </w:p>
    <w:p w14:paraId="2F8C1074" w14:textId="77777777" w:rsidR="00281BAF" w:rsidRPr="009A0DAF" w:rsidRDefault="00281BAF" w:rsidP="00281BAF">
      <w:pPr>
        <w:pStyle w:val="AufgabeEbene2"/>
        <w:numPr>
          <w:ilvl w:val="0"/>
          <w:numId w:val="0"/>
        </w:numPr>
      </w:pPr>
    </w:p>
    <w:p w14:paraId="2B6007EF" w14:textId="77777777" w:rsidR="00281BAF" w:rsidRPr="00A335C5" w:rsidRDefault="00281BAF" w:rsidP="00281BAF">
      <w:pPr>
        <w:pStyle w:val="Marginaliegrau"/>
        <w:framePr w:wrap="around" w:x="8533" w:y="190"/>
        <w:rPr>
          <w:lang w:val="en-US"/>
        </w:rPr>
      </w:pPr>
      <w:r w:rsidRPr="00A335C5">
        <w:rPr>
          <w:lang w:val="en-US"/>
        </w:rPr>
        <w:t>Please write at least ten sentences!</w:t>
      </w:r>
    </w:p>
    <w:p w14:paraId="1E1D34D7" w14:textId="77777777" w:rsidR="00281BAF" w:rsidRPr="00A335C5" w:rsidRDefault="00281BAF" w:rsidP="00281BAF">
      <w:pPr>
        <w:pStyle w:val="Marginaliegrau"/>
        <w:framePr w:wrap="around" w:x="8533" w:y="190"/>
        <w:rPr>
          <w:color w:val="808080" w:themeColor="background1" w:themeShade="80"/>
        </w:rPr>
      </w:pPr>
      <w:r w:rsidRPr="00A335C5">
        <w:rPr>
          <w:color w:val="808080" w:themeColor="background1" w:themeShade="80"/>
        </w:rPr>
        <w:t>Bitte schreiben Sie mi</w:t>
      </w:r>
      <w:r w:rsidRPr="00A335C5">
        <w:rPr>
          <w:color w:val="808080" w:themeColor="background1" w:themeShade="80"/>
        </w:rPr>
        <w:t>n</w:t>
      </w:r>
      <w:r w:rsidRPr="00A335C5">
        <w:rPr>
          <w:color w:val="808080" w:themeColor="background1" w:themeShade="80"/>
        </w:rPr>
        <w:t>destens 10 Sätze!</w:t>
      </w:r>
    </w:p>
    <w:p w14:paraId="6180EDDA" w14:textId="77777777" w:rsidR="00281BAF" w:rsidRPr="009A0DAF" w:rsidRDefault="00281BAF" w:rsidP="00281BAF">
      <w:pPr>
        <w:pStyle w:val="Abstandszeile"/>
      </w:pPr>
    </w:p>
    <w:tbl>
      <w:tblPr>
        <w:tblStyle w:val="Tabellenraster"/>
        <w:tblW w:w="7230" w:type="dxa"/>
        <w:tblInd w:w="108" w:type="dxa"/>
        <w:tblLook w:val="04A0" w:firstRow="1" w:lastRow="0" w:firstColumn="1" w:lastColumn="0" w:noHBand="0" w:noVBand="1"/>
      </w:tblPr>
      <w:tblGrid>
        <w:gridCol w:w="7230"/>
      </w:tblGrid>
      <w:tr w:rsidR="00281BAF" w:rsidRPr="00A335C5" w14:paraId="4D82A5B1" w14:textId="77777777" w:rsidTr="003B0BA5">
        <w:trPr>
          <w:trHeight w:val="269"/>
        </w:trPr>
        <w:tc>
          <w:tcPr>
            <w:tcW w:w="7230" w:type="dxa"/>
            <w:shd w:val="clear" w:color="auto" w:fill="D9D9D9" w:themeFill="background1" w:themeFillShade="D9"/>
          </w:tcPr>
          <w:p w14:paraId="2A31A48E" w14:textId="77777777" w:rsidR="00281BAF" w:rsidRPr="00A335C5" w:rsidRDefault="00281BAF" w:rsidP="003B0BA5">
            <w:pPr>
              <w:pStyle w:val="Textkrperlinks"/>
              <w:rPr>
                <w:rStyle w:val="Fett"/>
              </w:rPr>
            </w:pPr>
            <w:r w:rsidRPr="00A335C5">
              <w:rPr>
                <w:rStyle w:val="Fett"/>
              </w:rPr>
              <w:t>Summary</w:t>
            </w:r>
          </w:p>
        </w:tc>
      </w:tr>
    </w:tbl>
    <w:p w14:paraId="281B436E" w14:textId="77777777" w:rsidR="00281BAF" w:rsidRPr="00A335C5" w:rsidRDefault="00281BAF" w:rsidP="00281BAF">
      <w:pPr>
        <w:pStyle w:val="Marginaliegrau"/>
        <w:framePr w:h="1186" w:hRule="exact" w:wrap="around" w:x="8533" w:y="840"/>
      </w:pPr>
      <w:r w:rsidRPr="00A335C5">
        <w:t>Tip</w:t>
      </w:r>
      <w:r>
        <w:t>p</w:t>
      </w:r>
      <w:r w:rsidRPr="00A335C5">
        <w:t>:</w:t>
      </w:r>
    </w:p>
    <w:p w14:paraId="38F69B6B" w14:textId="77777777" w:rsidR="00281BAF" w:rsidRPr="00A335C5" w:rsidRDefault="00281BAF" w:rsidP="00281BAF">
      <w:pPr>
        <w:pStyle w:val="Marginaliegrau"/>
        <w:framePr w:h="1186" w:hRule="exact" w:wrap="around" w:x="8533" w:y="840"/>
      </w:pPr>
      <w:r w:rsidRPr="00A335C5">
        <w:t>Machen Sie ein Inte</w:t>
      </w:r>
      <w:r w:rsidRPr="00A335C5">
        <w:t>r</w:t>
      </w:r>
      <w:r w:rsidRPr="00A335C5">
        <w:t>view. Befragen Sie einen Par</w:t>
      </w:r>
      <w:r w:rsidRPr="00A335C5">
        <w:t>t</w:t>
      </w:r>
      <w:r w:rsidRPr="00A335C5">
        <w:t>ner. Der zweite Par</w:t>
      </w:r>
      <w:r w:rsidRPr="00A335C5">
        <w:t>t</w:t>
      </w:r>
      <w:r w:rsidRPr="00A335C5">
        <w:t>ner filmt alles.</w:t>
      </w:r>
    </w:p>
    <w:p w14:paraId="67B52425" w14:textId="77777777" w:rsidR="00281BAF" w:rsidRPr="003601DB" w:rsidRDefault="00281BAF" w:rsidP="00281BAF">
      <w:pPr>
        <w:pStyle w:val="Marginaliegrau"/>
        <w:framePr w:wrap="around" w:x="8548" w:y="2280"/>
        <w:rPr>
          <w:szCs w:val="18"/>
          <w:lang w:val="en-US"/>
        </w:rPr>
      </w:pPr>
      <w:r w:rsidRPr="003601DB">
        <w:rPr>
          <w:szCs w:val="18"/>
          <w:lang w:val="en-US"/>
        </w:rPr>
        <w:t>Use your iPad to produce your film. This link will show you how to use iMo</w:t>
      </w:r>
      <w:r w:rsidRPr="003601DB">
        <w:rPr>
          <w:szCs w:val="18"/>
          <w:lang w:val="en-US"/>
        </w:rPr>
        <w:t>v</w:t>
      </w:r>
      <w:r w:rsidRPr="003601DB">
        <w:rPr>
          <w:szCs w:val="18"/>
          <w:lang w:val="en-US"/>
        </w:rPr>
        <w:t>ie to cut your film:</w:t>
      </w:r>
    </w:p>
    <w:p w14:paraId="2B389C33" w14:textId="77777777" w:rsidR="00281BAF" w:rsidRPr="003601DB" w:rsidRDefault="00281BAF" w:rsidP="00281BAF">
      <w:pPr>
        <w:pStyle w:val="Marginaliegrau"/>
        <w:framePr w:wrap="around" w:x="8548" w:y="2280"/>
        <w:rPr>
          <w:szCs w:val="18"/>
          <w:lang w:val="en-US"/>
        </w:rPr>
      </w:pPr>
      <w:hyperlink r:id="rId82" w:history="1">
        <w:r w:rsidRPr="003601DB">
          <w:rPr>
            <w:rStyle w:val="Hyperlink"/>
            <w:szCs w:val="18"/>
            <w:lang w:val="en-US"/>
          </w:rPr>
          <w:t>https://www.youtube.com/watch?v=LVoCqQ_Ptqc</w:t>
        </w:r>
      </w:hyperlink>
    </w:p>
    <w:tbl>
      <w:tblPr>
        <w:tblStyle w:val="Tabellenraster"/>
        <w:tblW w:w="7230" w:type="dxa"/>
        <w:tblInd w:w="108" w:type="dxa"/>
        <w:tblLook w:val="04A0" w:firstRow="1" w:lastRow="0" w:firstColumn="1" w:lastColumn="0" w:noHBand="0" w:noVBand="1"/>
      </w:tblPr>
      <w:tblGrid>
        <w:gridCol w:w="7230"/>
      </w:tblGrid>
      <w:tr w:rsidR="00281BAF" w:rsidRPr="00281BAF" w14:paraId="2449D87F" w14:textId="77777777" w:rsidTr="003B0BA5">
        <w:trPr>
          <w:trHeight w:val="3609"/>
        </w:trPr>
        <w:tc>
          <w:tcPr>
            <w:tcW w:w="7230" w:type="dxa"/>
          </w:tcPr>
          <w:p w14:paraId="35CD1490" w14:textId="77777777" w:rsidR="00281BAF" w:rsidRPr="00B75494" w:rsidRDefault="00281BAF" w:rsidP="003B0BA5">
            <w:pPr>
              <w:pStyle w:val="Textkrperlinks"/>
              <w:rPr>
                <w:lang w:val="en-US"/>
              </w:rPr>
            </w:pPr>
          </w:p>
          <w:p w14:paraId="179AAF75" w14:textId="77777777" w:rsidR="00281BAF" w:rsidRPr="00B75494" w:rsidRDefault="00281BAF" w:rsidP="003B0BA5">
            <w:pPr>
              <w:pStyle w:val="Textkrperlinks"/>
              <w:rPr>
                <w:lang w:val="en-US"/>
              </w:rPr>
            </w:pPr>
          </w:p>
        </w:tc>
      </w:tr>
    </w:tbl>
    <w:p w14:paraId="4003546E" w14:textId="77777777" w:rsidR="00281BAF" w:rsidRPr="00B75494" w:rsidRDefault="00281BAF" w:rsidP="00281BAF">
      <w:pPr>
        <w:pStyle w:val="AufgabeEbene1"/>
        <w:numPr>
          <w:ilvl w:val="0"/>
          <w:numId w:val="0"/>
        </w:numPr>
        <w:spacing w:before="360"/>
        <w:ind w:left="284"/>
        <w:rPr>
          <w:lang w:val="en-US"/>
        </w:rPr>
      </w:pPr>
    </w:p>
    <w:p w14:paraId="5ACAE710" w14:textId="77777777" w:rsidR="00281BAF" w:rsidRPr="003601DB" w:rsidRDefault="00281BAF" w:rsidP="00281BAF">
      <w:pPr>
        <w:pStyle w:val="AufgabeEbene1"/>
        <w:spacing w:before="360"/>
        <w:rPr>
          <w:lang w:val="en-US"/>
        </w:rPr>
      </w:pPr>
      <w:r w:rsidRPr="003601DB">
        <w:rPr>
          <w:noProof/>
          <w:color w:val="A6A6A6" w:themeColor="background1" w:themeShade="A6"/>
          <w:lang w:eastAsia="de-DE"/>
        </w:rPr>
        <w:drawing>
          <wp:anchor distT="0" distB="0" distL="114300" distR="114300" simplePos="0" relativeHeight="252471296" behindDoc="0" locked="0" layoutInCell="0" allowOverlap="1" wp14:anchorId="6300B1E9" wp14:editId="2CB615AE">
            <wp:simplePos x="0" y="0"/>
            <wp:positionH relativeFrom="rightMargin">
              <wp:posOffset>184150</wp:posOffset>
            </wp:positionH>
            <wp:positionV relativeFrom="paragraph">
              <wp:posOffset>229235</wp:posOffset>
            </wp:positionV>
            <wp:extent cx="658495" cy="323850"/>
            <wp:effectExtent l="0" t="0" r="8255" b="0"/>
            <wp:wrapNone/>
            <wp:docPr id="247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1DB">
        <w:rPr>
          <w:lang w:val="en-US"/>
        </w:rPr>
        <w:t>When you are done, read the summary to your partner. Let him or her correct your mistakes. Then take turns. (10 min.)</w:t>
      </w:r>
    </w:p>
    <w:p w14:paraId="350F2841" w14:textId="77777777" w:rsidR="00281BAF" w:rsidRPr="00A335C5" w:rsidRDefault="00281BAF" w:rsidP="00281BAF">
      <w:pPr>
        <w:pStyle w:val="AufgabeText"/>
        <w:rPr>
          <w:lang w:val="en-US"/>
        </w:rPr>
      </w:pPr>
    </w:p>
    <w:p w14:paraId="1C3A8B0F" w14:textId="77777777" w:rsidR="00281BAF" w:rsidRDefault="00281BAF">
      <w:pPr>
        <w:spacing w:line="240" w:lineRule="exact"/>
        <w:rPr>
          <w:rFonts w:eastAsia="Times New Roman" w:cs="Times New Roman"/>
          <w:bCs/>
          <w:sz w:val="26"/>
          <w:szCs w:val="26"/>
          <w:lang w:eastAsia="de-DE"/>
        </w:rPr>
      </w:pPr>
      <w:r>
        <w:br w:type="page"/>
      </w:r>
    </w:p>
    <w:p w14:paraId="7EE0A255" w14:textId="1C08E4B4" w:rsidR="00281BAF" w:rsidRPr="00A335C5" w:rsidRDefault="00281BAF" w:rsidP="00281BAF">
      <w:pPr>
        <w:pStyle w:val="berschrift2"/>
        <w:rPr>
          <w:rFonts w:ascii="Source Sans Pro" w:hAnsi="Source Sans Pro"/>
        </w:rPr>
      </w:pPr>
      <w:r w:rsidRPr="00A335C5">
        <w:rPr>
          <w:rFonts w:ascii="Source Sans Pro" w:hAnsi="Source Sans Pro"/>
        </w:rPr>
        <w:t xml:space="preserve">Additional Exercises - Crossword </w:t>
      </w:r>
    </w:p>
    <w:p w14:paraId="0AC09117" w14:textId="77777777" w:rsidR="00281BAF" w:rsidRPr="00A335C5" w:rsidRDefault="00281BAF" w:rsidP="00281BAF">
      <w:pPr>
        <w:pStyle w:val="Marginaliegrau"/>
        <w:framePr w:wrap="around" w:x="8608" w:y="-498"/>
      </w:pPr>
      <w:r w:rsidRPr="00A335C5">
        <w:t>Für die offene Lernzeit</w:t>
      </w:r>
    </w:p>
    <w:p w14:paraId="188ADCB9" w14:textId="77777777" w:rsidR="00281BAF" w:rsidRPr="00A335C5" w:rsidRDefault="00281BAF" w:rsidP="00281BAF">
      <w:pPr>
        <w:pStyle w:val="Marginaliegrau"/>
        <w:framePr w:wrap="around" w:x="8608" w:y="-498"/>
      </w:pPr>
      <w:r w:rsidRPr="00A335C5">
        <w:t>geeignet</w:t>
      </w:r>
    </w:p>
    <w:p w14:paraId="224275FB" w14:textId="77777777" w:rsidR="00281BAF" w:rsidRPr="00A335C5" w:rsidRDefault="00281BAF" w:rsidP="00281BAF">
      <w:pPr>
        <w:pStyle w:val="AufgabeEbene1"/>
        <w:framePr w:w="718" w:h="236" w:hRule="exact" w:hSpace="198" w:wrap="around" w:vAnchor="text" w:hAnchor="page" w:x="9238" w:y="1"/>
      </w:pPr>
      <w:r w:rsidRPr="003601DB">
        <w:rPr>
          <w:noProof/>
          <w:lang w:eastAsia="de-DE"/>
        </w:rPr>
        <w:drawing>
          <wp:anchor distT="0" distB="0" distL="114300" distR="114300" simplePos="0" relativeHeight="252557312" behindDoc="0" locked="0" layoutInCell="1" allowOverlap="1" wp14:anchorId="140BB286" wp14:editId="1FCC6B0A">
            <wp:simplePos x="0" y="0"/>
            <wp:positionH relativeFrom="column">
              <wp:posOffset>5080</wp:posOffset>
            </wp:positionH>
            <wp:positionV relativeFrom="paragraph">
              <wp:posOffset>-6350</wp:posOffset>
            </wp:positionV>
            <wp:extent cx="701675" cy="704850"/>
            <wp:effectExtent l="0" t="0" r="3175" b="0"/>
            <wp:wrapNone/>
            <wp:docPr id="2259" name="Grafik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701675" cy="704850"/>
                    </a:xfrm>
                    <a:prstGeom prst="rect">
                      <a:avLst/>
                    </a:prstGeom>
                  </pic:spPr>
                </pic:pic>
              </a:graphicData>
            </a:graphic>
            <wp14:sizeRelH relativeFrom="page">
              <wp14:pctWidth>0</wp14:pctWidth>
            </wp14:sizeRelH>
            <wp14:sizeRelV relativeFrom="page">
              <wp14:pctHeight>0</wp14:pctHeight>
            </wp14:sizeRelV>
          </wp:anchor>
        </w:drawing>
      </w:r>
      <w:r w:rsidRPr="00A335C5">
        <w:rPr>
          <w:noProof/>
          <w:lang w:eastAsia="de-DE"/>
        </w:rPr>
        <w:drawing>
          <wp:anchor distT="0" distB="0" distL="114300" distR="114300" simplePos="0" relativeHeight="252552192" behindDoc="0" locked="0" layoutInCell="0" allowOverlap="1" wp14:anchorId="0033267E" wp14:editId="45586AAB">
            <wp:simplePos x="0" y="0"/>
            <wp:positionH relativeFrom="rightMargin">
              <wp:posOffset>5648960</wp:posOffset>
            </wp:positionH>
            <wp:positionV relativeFrom="paragraph">
              <wp:posOffset>47625</wp:posOffset>
            </wp:positionV>
            <wp:extent cx="345440" cy="323850"/>
            <wp:effectExtent l="0" t="0" r="0" b="0"/>
            <wp:wrapNone/>
            <wp:docPr id="226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noProof/>
          <w:lang w:eastAsia="de-DE"/>
        </w:rPr>
        <w:drawing>
          <wp:anchor distT="0" distB="0" distL="114300" distR="114300" simplePos="0" relativeHeight="252551168" behindDoc="0" locked="0" layoutInCell="0" allowOverlap="1" wp14:anchorId="6C00F31E" wp14:editId="7B7BBBAF">
            <wp:simplePos x="0" y="0"/>
            <wp:positionH relativeFrom="rightMargin">
              <wp:posOffset>5422265</wp:posOffset>
            </wp:positionH>
            <wp:positionV relativeFrom="paragraph">
              <wp:posOffset>51435</wp:posOffset>
            </wp:positionV>
            <wp:extent cx="302260" cy="323850"/>
            <wp:effectExtent l="0" t="0" r="2540" b="0"/>
            <wp:wrapNone/>
            <wp:docPr id="226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Pr="00A335C5">
        <w:t>10 min.</w:t>
      </w:r>
    </w:p>
    <w:p w14:paraId="6AB4F0AD" w14:textId="77777777" w:rsidR="00281BAF" w:rsidRPr="00A335C5" w:rsidRDefault="00281BAF" w:rsidP="00281BAF">
      <w:pPr>
        <w:pStyle w:val="AufgabeEbene1"/>
        <w:framePr w:w="718" w:h="236" w:hRule="exact" w:hSpace="198" w:wrap="around" w:vAnchor="text" w:hAnchor="page" w:x="9238" w:y="1441"/>
      </w:pPr>
      <w:r w:rsidRPr="00A335C5">
        <w:t>10 min.</w:t>
      </w:r>
    </w:p>
    <w:p w14:paraId="3A821C87" w14:textId="77777777" w:rsidR="00281BAF" w:rsidRPr="003601DB" w:rsidRDefault="00281BAF" w:rsidP="00281BAF">
      <w:pPr>
        <w:pStyle w:val="AufgabeEbene2"/>
        <w:numPr>
          <w:ilvl w:val="1"/>
          <w:numId w:val="55"/>
        </w:numPr>
        <w:rPr>
          <w:lang w:val="en-US"/>
        </w:rPr>
      </w:pPr>
      <w:r w:rsidRPr="003601DB">
        <w:rPr>
          <w:b/>
          <w:noProof/>
          <w:lang w:eastAsia="de-DE"/>
        </w:rPr>
        <w:lastRenderedPageBreak/>
        <w:drawing>
          <wp:anchor distT="0" distB="0" distL="114300" distR="114300" simplePos="0" relativeHeight="252556288" behindDoc="0" locked="0" layoutInCell="1" allowOverlap="1" wp14:anchorId="54DC1718" wp14:editId="1A6ECA90">
            <wp:simplePos x="0" y="0"/>
            <wp:positionH relativeFrom="column">
              <wp:posOffset>4747260</wp:posOffset>
            </wp:positionH>
            <wp:positionV relativeFrom="paragraph">
              <wp:posOffset>384810</wp:posOffset>
            </wp:positionV>
            <wp:extent cx="323215" cy="311150"/>
            <wp:effectExtent l="0" t="0" r="635" b="0"/>
            <wp:wrapNone/>
            <wp:docPr id="2263" name="Grafik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A335C5">
        <w:rPr>
          <w:noProof/>
          <w:lang w:eastAsia="de-DE"/>
        </w:rPr>
        <w:drawing>
          <wp:anchor distT="0" distB="0" distL="114300" distR="114300" simplePos="0" relativeHeight="252554240" behindDoc="0" locked="0" layoutInCell="1" allowOverlap="1" wp14:anchorId="275DBDCC" wp14:editId="5246F986">
            <wp:simplePos x="0" y="0"/>
            <wp:positionH relativeFrom="column">
              <wp:posOffset>4743450</wp:posOffset>
            </wp:positionH>
            <wp:positionV relativeFrom="paragraph">
              <wp:posOffset>19685</wp:posOffset>
            </wp:positionV>
            <wp:extent cx="298450" cy="323215"/>
            <wp:effectExtent l="0" t="0" r="6350" b="635"/>
            <wp:wrapNone/>
            <wp:docPr id="2265" name="Grafik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8450" cy="323215"/>
                    </a:xfrm>
                    <a:prstGeom prst="rect">
                      <a:avLst/>
                    </a:prstGeom>
                    <a:noFill/>
                  </pic:spPr>
                </pic:pic>
              </a:graphicData>
            </a:graphic>
            <wp14:sizeRelH relativeFrom="page">
              <wp14:pctWidth>0</wp14:pctWidth>
            </wp14:sizeRelH>
            <wp14:sizeRelV relativeFrom="page">
              <wp14:pctHeight>0</wp14:pctHeight>
            </wp14:sizeRelV>
          </wp:anchor>
        </w:drawing>
      </w:r>
      <w:r w:rsidRPr="003601DB">
        <w:rPr>
          <w:lang w:val="en-US"/>
        </w:rPr>
        <w:t xml:space="preserve">Next, you can go to </w:t>
      </w:r>
      <w:hyperlink r:id="rId85" w:history="1">
        <w:r w:rsidRPr="003601DB">
          <w:rPr>
            <w:rStyle w:val="Hyperlink"/>
            <w:lang w:val="en-US"/>
          </w:rPr>
          <w:t>http://LearningApps.org/display?v=pnike1fua17</w:t>
        </w:r>
      </w:hyperlink>
      <w:r w:rsidRPr="003601DB">
        <w:rPr>
          <w:lang w:val="en-US"/>
        </w:rPr>
        <w:t xml:space="preserve"> and see if you can fill in the gaps in the cloze test (Lückentext). You can use the web a</w:t>
      </w:r>
      <w:r w:rsidRPr="003601DB">
        <w:rPr>
          <w:lang w:val="en-US"/>
        </w:rPr>
        <w:t>d</w:t>
      </w:r>
      <w:r w:rsidRPr="003601DB">
        <w:rPr>
          <w:lang w:val="en-US"/>
        </w:rPr>
        <w:t>dress (URL) or scan the QR code.</w:t>
      </w:r>
    </w:p>
    <w:p w14:paraId="2C8D2E4D" w14:textId="77777777" w:rsidR="00281BAF" w:rsidRPr="003601DB" w:rsidRDefault="00281BAF" w:rsidP="00281BAF">
      <w:pPr>
        <w:pStyle w:val="AufgabeEbene2"/>
        <w:numPr>
          <w:ilvl w:val="1"/>
          <w:numId w:val="55"/>
        </w:numPr>
        <w:rPr>
          <w:color w:val="A6A6A6" w:themeColor="background1" w:themeShade="A6"/>
          <w:lang w:val="en-US"/>
        </w:rPr>
      </w:pPr>
      <w:r w:rsidRPr="003601DB">
        <w:rPr>
          <w:lang w:val="en-US"/>
        </w:rPr>
        <w:t xml:space="preserve">Find the following 10 words in the crossword. </w:t>
      </w:r>
    </w:p>
    <w:p w14:paraId="3F360FD9" w14:textId="77777777" w:rsidR="00281BAF" w:rsidRPr="00A335C5" w:rsidRDefault="00281BAF" w:rsidP="00281BAF">
      <w:pPr>
        <w:pStyle w:val="Abstandszeile"/>
        <w:rPr>
          <w:lang w:val="en-US"/>
        </w:rPr>
      </w:pPr>
    </w:p>
    <w:p w14:paraId="180AC370" w14:textId="77777777" w:rsidR="00281BAF" w:rsidRPr="003601DB" w:rsidRDefault="00281BAF" w:rsidP="00281BAF">
      <w:pPr>
        <w:framePr w:w="718" w:h="236" w:hRule="exact" w:hSpace="198" w:wrap="around" w:vAnchor="text" w:hAnchor="page" w:x="9193" w:y="140"/>
      </w:pPr>
      <w:r w:rsidRPr="003601DB">
        <w:t>10 min.</w:t>
      </w: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281BAF" w:rsidRPr="00A335C5" w14:paraId="771203FF" w14:textId="77777777" w:rsidTr="003B0BA5">
        <w:trPr>
          <w:trHeight w:val="284"/>
        </w:trPr>
        <w:tc>
          <w:tcPr>
            <w:tcW w:w="670" w:type="dxa"/>
            <w:vAlign w:val="center"/>
          </w:tcPr>
          <w:p w14:paraId="6FF85DBA"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263091B2"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30522D83"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5BA8B7E1"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72A322E7"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777EF4E5"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5C85F47E"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1A0176FE"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453EB35B"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11739609" w14:textId="77777777" w:rsidR="00281BAF" w:rsidRPr="00A335C5" w:rsidRDefault="00281BAF" w:rsidP="003B0BA5">
            <w:pPr>
              <w:pStyle w:val="Textkrper"/>
              <w:jc w:val="center"/>
              <w:rPr>
                <w:lang w:val="en-GB"/>
              </w:rPr>
            </w:pPr>
            <w:r w:rsidRPr="00A335C5">
              <w:rPr>
                <w:lang w:val="en-GB"/>
              </w:rPr>
              <w:t>Y</w:t>
            </w:r>
          </w:p>
        </w:tc>
        <w:tc>
          <w:tcPr>
            <w:tcW w:w="671" w:type="dxa"/>
            <w:vAlign w:val="center"/>
          </w:tcPr>
          <w:p w14:paraId="1A4F80EF" w14:textId="77777777" w:rsidR="00281BAF" w:rsidRPr="00A335C5" w:rsidRDefault="00281BAF" w:rsidP="003B0BA5">
            <w:pPr>
              <w:pStyle w:val="Textkrper"/>
              <w:jc w:val="center"/>
              <w:rPr>
                <w:lang w:val="en-GB"/>
              </w:rPr>
            </w:pPr>
            <w:r w:rsidRPr="00A335C5">
              <w:rPr>
                <w:noProof/>
              </w:rPr>
              <w:drawing>
                <wp:anchor distT="0" distB="0" distL="114300" distR="114300" simplePos="0" relativeHeight="252553216" behindDoc="0" locked="0" layoutInCell="1" allowOverlap="1" wp14:anchorId="07DF6F49" wp14:editId="21BD02B0">
                  <wp:simplePos x="0" y="0"/>
                  <wp:positionH relativeFrom="column">
                    <wp:posOffset>420370</wp:posOffset>
                  </wp:positionH>
                  <wp:positionV relativeFrom="paragraph">
                    <wp:posOffset>6985</wp:posOffset>
                  </wp:positionV>
                  <wp:extent cx="318770" cy="318770"/>
                  <wp:effectExtent l="0" t="0" r="5080" b="5080"/>
                  <wp:wrapNone/>
                  <wp:docPr id="2278"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335C5">
              <w:rPr>
                <w:lang w:val="en-GB"/>
              </w:rPr>
              <w:t>O</w:t>
            </w:r>
          </w:p>
        </w:tc>
      </w:tr>
      <w:tr w:rsidR="00281BAF" w:rsidRPr="00A335C5" w14:paraId="5E45025B" w14:textId="77777777" w:rsidTr="003B0BA5">
        <w:trPr>
          <w:trHeight w:val="284"/>
        </w:trPr>
        <w:tc>
          <w:tcPr>
            <w:tcW w:w="670" w:type="dxa"/>
            <w:vAlign w:val="center"/>
          </w:tcPr>
          <w:p w14:paraId="0930502A"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1D801EC5"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5729384B"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63616F15"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2BEF70AA"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1BC20326"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7CFF9707"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7451D9A8"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0317F473"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4909A157" w14:textId="77777777" w:rsidR="00281BAF" w:rsidRPr="00A335C5" w:rsidRDefault="00281BAF" w:rsidP="003B0BA5">
            <w:pPr>
              <w:pStyle w:val="Textkrper"/>
              <w:jc w:val="center"/>
              <w:rPr>
                <w:lang w:val="en-GB"/>
              </w:rPr>
            </w:pPr>
            <w:r w:rsidRPr="00A335C5">
              <w:rPr>
                <w:lang w:val="en-GB"/>
              </w:rPr>
              <w:t>T</w:t>
            </w:r>
          </w:p>
        </w:tc>
        <w:tc>
          <w:tcPr>
            <w:tcW w:w="671" w:type="dxa"/>
            <w:vAlign w:val="center"/>
          </w:tcPr>
          <w:p w14:paraId="117F5DFA" w14:textId="77777777" w:rsidR="00281BAF" w:rsidRPr="00A335C5" w:rsidRDefault="00281BAF" w:rsidP="003B0BA5">
            <w:pPr>
              <w:pStyle w:val="Textkrper"/>
              <w:jc w:val="center"/>
              <w:rPr>
                <w:lang w:val="en-GB"/>
              </w:rPr>
            </w:pPr>
            <w:r w:rsidRPr="00A335C5">
              <w:rPr>
                <w:lang w:val="en-GB"/>
              </w:rPr>
              <w:t>Y</w:t>
            </w:r>
          </w:p>
        </w:tc>
      </w:tr>
    </w:tbl>
    <w:p w14:paraId="1878424A" w14:textId="77777777" w:rsidR="00281BAF" w:rsidRPr="00A335C5" w:rsidRDefault="00281BAF" w:rsidP="00281BAF">
      <w:pPr>
        <w:pStyle w:val="Marginaliegrau"/>
        <w:framePr w:wrap="around" w:x="8653" w:y="172"/>
      </w:pPr>
      <w:r w:rsidRPr="00A335C5">
        <w:t>Zusammenhalt/</w:t>
      </w:r>
      <w:r w:rsidRPr="00A335C5">
        <w:rPr>
          <w:color w:val="808080" w:themeColor="background1" w:themeShade="80"/>
        </w:rPr>
        <w:t>solidarity;</w:t>
      </w:r>
    </w:p>
    <w:p w14:paraId="5893D391" w14:textId="77777777" w:rsidR="00281BAF" w:rsidRPr="00A335C5" w:rsidRDefault="00281BAF" w:rsidP="00281BAF">
      <w:pPr>
        <w:pStyle w:val="Marginaliegrau"/>
        <w:framePr w:wrap="around" w:x="8653" w:y="172"/>
      </w:pPr>
      <w:r w:rsidRPr="00A335C5">
        <w:t>Vertrauen/</w:t>
      </w:r>
      <w:r w:rsidRPr="00A335C5">
        <w:rPr>
          <w:color w:val="808080" w:themeColor="background1" w:themeShade="80"/>
        </w:rPr>
        <w:t>trust;</w:t>
      </w:r>
    </w:p>
    <w:p w14:paraId="3A2854D7" w14:textId="77777777" w:rsidR="00281BAF" w:rsidRPr="00A335C5" w:rsidRDefault="00281BAF" w:rsidP="00281BAF">
      <w:pPr>
        <w:pStyle w:val="Marginaliegrau"/>
        <w:framePr w:wrap="around" w:x="8653" w:y="172"/>
      </w:pPr>
      <w:r w:rsidRPr="00A335C5">
        <w:t>Höflichkeit/</w:t>
      </w:r>
      <w:r w:rsidRPr="00A335C5">
        <w:rPr>
          <w:color w:val="808080" w:themeColor="background1" w:themeShade="80"/>
        </w:rPr>
        <w:t>politeness;</w:t>
      </w:r>
    </w:p>
    <w:p w14:paraId="384B9CEA" w14:textId="77777777" w:rsidR="00281BAF" w:rsidRPr="00A335C5" w:rsidRDefault="00281BAF" w:rsidP="00281BAF">
      <w:pPr>
        <w:pStyle w:val="Marginaliegrau"/>
        <w:framePr w:wrap="around" w:x="8653" w:y="172"/>
      </w:pPr>
      <w:r w:rsidRPr="00A335C5">
        <w:t>Liebe/</w:t>
      </w:r>
      <w:r w:rsidRPr="00A335C5">
        <w:rPr>
          <w:color w:val="808080" w:themeColor="background1" w:themeShade="80"/>
        </w:rPr>
        <w:t>love;</w:t>
      </w:r>
    </w:p>
    <w:p w14:paraId="47CF8A8F" w14:textId="77777777" w:rsidR="00281BAF" w:rsidRPr="00A335C5" w:rsidRDefault="00281BAF" w:rsidP="00281BAF">
      <w:pPr>
        <w:pStyle w:val="Marginaliegrau"/>
        <w:framePr w:wrap="around" w:x="8653" w:y="172"/>
      </w:pPr>
      <w:r w:rsidRPr="00A335C5">
        <w:t>Fürsorge/</w:t>
      </w:r>
      <w:r w:rsidRPr="00A335C5">
        <w:rPr>
          <w:color w:val="808080" w:themeColor="background1" w:themeShade="80"/>
        </w:rPr>
        <w:t>care;</w:t>
      </w:r>
    </w:p>
    <w:p w14:paraId="000369B8" w14:textId="77777777" w:rsidR="00281BAF" w:rsidRPr="00A335C5" w:rsidRDefault="00281BAF" w:rsidP="00281BAF">
      <w:pPr>
        <w:pStyle w:val="Marginaliegrau"/>
        <w:framePr w:wrap="around" w:x="8653" w:y="172"/>
      </w:pPr>
      <w:r w:rsidRPr="00A335C5">
        <w:t>Geborgenheit/</w:t>
      </w:r>
      <w:r w:rsidRPr="00A335C5">
        <w:rPr>
          <w:color w:val="808080" w:themeColor="background1" w:themeShade="80"/>
        </w:rPr>
        <w:t>security;</w:t>
      </w:r>
    </w:p>
    <w:p w14:paraId="1DFB5C30" w14:textId="77777777" w:rsidR="00281BAF" w:rsidRPr="00A335C5" w:rsidRDefault="00281BAF" w:rsidP="00281BAF">
      <w:pPr>
        <w:pStyle w:val="Marginaliegrau"/>
        <w:framePr w:wrap="around" w:x="8653" w:y="172"/>
      </w:pPr>
      <w:r w:rsidRPr="00A335C5">
        <w:t>Zuverlässigkeit/</w:t>
      </w:r>
      <w:r w:rsidRPr="00A335C5">
        <w:rPr>
          <w:color w:val="808080" w:themeColor="background1" w:themeShade="80"/>
        </w:rPr>
        <w:t>reliability;</w:t>
      </w:r>
    </w:p>
    <w:p w14:paraId="4F0C5496" w14:textId="77777777" w:rsidR="00281BAF" w:rsidRPr="00A335C5" w:rsidRDefault="00281BAF" w:rsidP="00281BAF">
      <w:pPr>
        <w:pStyle w:val="Marginaliegrau"/>
        <w:framePr w:wrap="around" w:x="8653" w:y="172"/>
      </w:pPr>
      <w:r w:rsidRPr="00A335C5">
        <w:t>Pünktlichkeit/</w:t>
      </w:r>
      <w:r w:rsidRPr="00A335C5">
        <w:rPr>
          <w:color w:val="808080" w:themeColor="background1" w:themeShade="80"/>
        </w:rPr>
        <w:t>punctuality;</w:t>
      </w:r>
    </w:p>
    <w:p w14:paraId="2715DA2B" w14:textId="77777777" w:rsidR="00281BAF" w:rsidRPr="00A335C5" w:rsidRDefault="00281BAF" w:rsidP="00281BAF">
      <w:pPr>
        <w:pStyle w:val="Marginaliegrau"/>
        <w:framePr w:wrap="around" w:x="8653" w:y="172"/>
      </w:pPr>
      <w:r w:rsidRPr="00A335C5">
        <w:t>Gemei</w:t>
      </w:r>
      <w:r w:rsidRPr="00A335C5">
        <w:t>n</w:t>
      </w:r>
      <w:r w:rsidRPr="00A335C5">
        <w:t>schaft/</w:t>
      </w:r>
      <w:r w:rsidRPr="00A335C5">
        <w:rPr>
          <w:color w:val="808080" w:themeColor="background1" w:themeShade="80"/>
        </w:rPr>
        <w:t>community;</w:t>
      </w:r>
    </w:p>
    <w:p w14:paraId="0C5F736C" w14:textId="77777777" w:rsidR="00281BAF" w:rsidRPr="00A335C5" w:rsidRDefault="00281BAF" w:rsidP="00281BAF">
      <w:pPr>
        <w:pStyle w:val="Marginaliegrau"/>
        <w:framePr w:wrap="around" w:x="8653" w:y="172"/>
      </w:pPr>
      <w:r w:rsidRPr="00A335C5">
        <w:t>Regeln/</w:t>
      </w:r>
      <w:r w:rsidRPr="00A335C5">
        <w:rPr>
          <w:color w:val="808080" w:themeColor="background1" w:themeShade="80"/>
        </w:rPr>
        <w:t>rules</w:t>
      </w: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281BAF" w:rsidRPr="00A335C5" w14:paraId="1CF67A50" w14:textId="77777777" w:rsidTr="003B0BA5">
        <w:trPr>
          <w:trHeight w:val="284"/>
        </w:trPr>
        <w:tc>
          <w:tcPr>
            <w:tcW w:w="670" w:type="dxa"/>
            <w:vAlign w:val="center"/>
          </w:tcPr>
          <w:p w14:paraId="44DBBADE"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3C9CBF2D"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645EE3BB"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27537A97"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4892BDC9"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40879412"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2C485E64" w14:textId="77777777" w:rsidR="00281BAF" w:rsidRPr="00A335C5" w:rsidRDefault="00281BAF" w:rsidP="003B0BA5">
            <w:pPr>
              <w:pStyle w:val="Textkrper"/>
              <w:jc w:val="center"/>
              <w:rPr>
                <w:lang w:val="en-GB"/>
              </w:rPr>
            </w:pPr>
            <w:r w:rsidRPr="00A335C5">
              <w:rPr>
                <w:lang w:val="en-GB"/>
              </w:rPr>
              <w:t>Z</w:t>
            </w:r>
          </w:p>
        </w:tc>
        <w:tc>
          <w:tcPr>
            <w:tcW w:w="670" w:type="dxa"/>
            <w:vAlign w:val="center"/>
          </w:tcPr>
          <w:p w14:paraId="6F59F2B9"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68C19F96"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67142B69"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0BD246E5" w14:textId="77777777" w:rsidR="00281BAF" w:rsidRPr="00A335C5" w:rsidRDefault="00281BAF" w:rsidP="003B0BA5">
            <w:pPr>
              <w:pStyle w:val="Textkrper"/>
              <w:jc w:val="center"/>
              <w:rPr>
                <w:lang w:val="en-GB"/>
              </w:rPr>
            </w:pPr>
            <w:r w:rsidRPr="00A335C5">
              <w:rPr>
                <w:lang w:val="en-GB"/>
              </w:rPr>
              <w:t>A</w:t>
            </w:r>
          </w:p>
        </w:tc>
      </w:tr>
      <w:tr w:rsidR="00281BAF" w:rsidRPr="00A335C5" w14:paraId="4D6D133F" w14:textId="77777777" w:rsidTr="003B0BA5">
        <w:trPr>
          <w:trHeight w:val="284"/>
        </w:trPr>
        <w:tc>
          <w:tcPr>
            <w:tcW w:w="670" w:type="dxa"/>
            <w:vAlign w:val="center"/>
          </w:tcPr>
          <w:p w14:paraId="36BF0E9A"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5AA004FB"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47EC059F"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4A088F1"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5DB259C5"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1E2ABAB4"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68494096"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5D3FB958"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70B652A9"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1D8E1A9A" w14:textId="77777777" w:rsidR="00281BAF" w:rsidRPr="00A335C5" w:rsidRDefault="00281BAF" w:rsidP="003B0BA5">
            <w:pPr>
              <w:pStyle w:val="Textkrper"/>
              <w:jc w:val="center"/>
              <w:rPr>
                <w:lang w:val="en-GB"/>
              </w:rPr>
            </w:pPr>
            <w:r w:rsidRPr="00A335C5">
              <w:rPr>
                <w:lang w:val="en-GB"/>
              </w:rPr>
              <w:t>L</w:t>
            </w:r>
          </w:p>
        </w:tc>
        <w:tc>
          <w:tcPr>
            <w:tcW w:w="671" w:type="dxa"/>
            <w:vAlign w:val="center"/>
          </w:tcPr>
          <w:p w14:paraId="6F9F4D80" w14:textId="77777777" w:rsidR="00281BAF" w:rsidRPr="00A335C5" w:rsidRDefault="00281BAF" w:rsidP="003B0BA5">
            <w:pPr>
              <w:pStyle w:val="Textkrper"/>
              <w:jc w:val="center"/>
              <w:rPr>
                <w:lang w:val="en-GB"/>
              </w:rPr>
            </w:pPr>
            <w:r w:rsidRPr="00A335C5">
              <w:rPr>
                <w:lang w:val="en-GB"/>
              </w:rPr>
              <w:t>B</w:t>
            </w:r>
          </w:p>
        </w:tc>
      </w:tr>
      <w:tr w:rsidR="00281BAF" w:rsidRPr="00A335C5" w14:paraId="775B1798" w14:textId="77777777" w:rsidTr="003B0BA5">
        <w:trPr>
          <w:trHeight w:val="284"/>
        </w:trPr>
        <w:tc>
          <w:tcPr>
            <w:tcW w:w="670" w:type="dxa"/>
            <w:vAlign w:val="center"/>
          </w:tcPr>
          <w:p w14:paraId="6C88395E"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410DB10D"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454E1AC3"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606578EA"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2FDC8D30"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3B213EA8"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056D932B"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57B38DD2"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1E5489C8" w14:textId="77777777" w:rsidR="00281BAF" w:rsidRPr="00A335C5" w:rsidRDefault="00281BAF" w:rsidP="003B0BA5">
            <w:pPr>
              <w:pStyle w:val="Textkrper"/>
              <w:jc w:val="center"/>
              <w:rPr>
                <w:lang w:val="en-GB"/>
              </w:rPr>
            </w:pPr>
            <w:r w:rsidRPr="00A335C5">
              <w:rPr>
                <w:lang w:val="en-GB"/>
              </w:rPr>
              <w:t>Y</w:t>
            </w:r>
          </w:p>
        </w:tc>
        <w:tc>
          <w:tcPr>
            <w:tcW w:w="670" w:type="dxa"/>
            <w:vAlign w:val="center"/>
          </w:tcPr>
          <w:p w14:paraId="2C3684FD"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4298B4C1" w14:textId="77777777" w:rsidR="00281BAF" w:rsidRPr="00A335C5" w:rsidRDefault="00281BAF" w:rsidP="003B0BA5">
            <w:pPr>
              <w:pStyle w:val="Textkrper"/>
              <w:jc w:val="center"/>
              <w:rPr>
                <w:lang w:val="en-GB"/>
              </w:rPr>
            </w:pPr>
            <w:r w:rsidRPr="00A335C5">
              <w:rPr>
                <w:lang w:val="en-GB"/>
              </w:rPr>
              <w:t>G</w:t>
            </w:r>
          </w:p>
        </w:tc>
      </w:tr>
      <w:tr w:rsidR="00281BAF" w:rsidRPr="00A335C5" w14:paraId="21E2E146" w14:textId="77777777" w:rsidTr="003B0BA5">
        <w:trPr>
          <w:trHeight w:val="284"/>
        </w:trPr>
        <w:tc>
          <w:tcPr>
            <w:tcW w:w="670" w:type="dxa"/>
            <w:vAlign w:val="center"/>
          </w:tcPr>
          <w:p w14:paraId="7CA506FE" w14:textId="77777777" w:rsidR="00281BAF" w:rsidRPr="00A335C5" w:rsidRDefault="00281BAF" w:rsidP="003B0BA5">
            <w:pPr>
              <w:pStyle w:val="Textkrper"/>
              <w:jc w:val="center"/>
              <w:rPr>
                <w:lang w:val="en-GB"/>
              </w:rPr>
            </w:pPr>
            <w:r w:rsidRPr="00A335C5">
              <w:rPr>
                <w:lang w:val="en-GB"/>
              </w:rPr>
              <w:t>H</w:t>
            </w:r>
          </w:p>
        </w:tc>
        <w:tc>
          <w:tcPr>
            <w:tcW w:w="670" w:type="dxa"/>
            <w:vAlign w:val="center"/>
          </w:tcPr>
          <w:p w14:paraId="620A4A50"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3FD1CBA2"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6E7DE741"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6F1DADE8"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60A5A2E0"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4D66667B"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6C76673B"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15632784"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17EFA7C8" w14:textId="77777777" w:rsidR="00281BAF" w:rsidRPr="00A335C5" w:rsidRDefault="00281BAF" w:rsidP="003B0BA5">
            <w:pPr>
              <w:pStyle w:val="Textkrper"/>
              <w:jc w:val="center"/>
              <w:rPr>
                <w:lang w:val="en-GB"/>
              </w:rPr>
            </w:pPr>
            <w:r w:rsidRPr="00A335C5">
              <w:rPr>
                <w:lang w:val="en-GB"/>
              </w:rPr>
              <w:t>B</w:t>
            </w:r>
          </w:p>
        </w:tc>
        <w:tc>
          <w:tcPr>
            <w:tcW w:w="671" w:type="dxa"/>
            <w:vAlign w:val="center"/>
          </w:tcPr>
          <w:p w14:paraId="6004594E" w14:textId="77777777" w:rsidR="00281BAF" w:rsidRPr="00A335C5" w:rsidRDefault="00281BAF" w:rsidP="003B0BA5">
            <w:pPr>
              <w:pStyle w:val="Textkrper"/>
              <w:jc w:val="center"/>
              <w:rPr>
                <w:lang w:val="en-GB"/>
              </w:rPr>
            </w:pPr>
            <w:r w:rsidRPr="00A335C5">
              <w:rPr>
                <w:lang w:val="en-GB"/>
              </w:rPr>
              <w:t>F</w:t>
            </w:r>
          </w:p>
        </w:tc>
      </w:tr>
      <w:tr w:rsidR="00281BAF" w:rsidRPr="00A335C5" w14:paraId="29D33BAD" w14:textId="77777777" w:rsidTr="003B0BA5">
        <w:trPr>
          <w:trHeight w:val="284"/>
        </w:trPr>
        <w:tc>
          <w:tcPr>
            <w:tcW w:w="670" w:type="dxa"/>
            <w:vAlign w:val="center"/>
          </w:tcPr>
          <w:p w14:paraId="17E90F67"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63009525"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28668529"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000F2BC6"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610EEF0B" w14:textId="77777777" w:rsidR="00281BAF" w:rsidRPr="00A335C5" w:rsidRDefault="00281BAF" w:rsidP="003B0BA5">
            <w:pPr>
              <w:pStyle w:val="Textkrper"/>
              <w:jc w:val="center"/>
              <w:rPr>
                <w:lang w:val="en-GB"/>
              </w:rPr>
            </w:pPr>
            <w:r w:rsidRPr="00A335C5">
              <w:rPr>
                <w:lang w:val="en-GB"/>
              </w:rPr>
              <w:t>Q</w:t>
            </w:r>
          </w:p>
        </w:tc>
        <w:tc>
          <w:tcPr>
            <w:tcW w:w="670" w:type="dxa"/>
            <w:vAlign w:val="center"/>
          </w:tcPr>
          <w:p w14:paraId="14F567F8"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25A25695"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5FE06286"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3E30AB10"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6C1F4C5E" w14:textId="77777777" w:rsidR="00281BAF" w:rsidRPr="00A335C5" w:rsidRDefault="00281BAF" w:rsidP="003B0BA5">
            <w:pPr>
              <w:pStyle w:val="Textkrper"/>
              <w:jc w:val="center"/>
              <w:rPr>
                <w:lang w:val="en-GB"/>
              </w:rPr>
            </w:pPr>
            <w:r w:rsidRPr="00A335C5">
              <w:rPr>
                <w:lang w:val="en-GB"/>
              </w:rPr>
              <w:t>A</w:t>
            </w:r>
          </w:p>
        </w:tc>
        <w:tc>
          <w:tcPr>
            <w:tcW w:w="671" w:type="dxa"/>
            <w:vAlign w:val="center"/>
          </w:tcPr>
          <w:p w14:paraId="07C19DE6" w14:textId="77777777" w:rsidR="00281BAF" w:rsidRPr="00A335C5" w:rsidRDefault="00281BAF" w:rsidP="003B0BA5">
            <w:pPr>
              <w:pStyle w:val="Textkrper"/>
              <w:jc w:val="center"/>
              <w:rPr>
                <w:lang w:val="en-GB"/>
              </w:rPr>
            </w:pPr>
            <w:r w:rsidRPr="00A335C5">
              <w:rPr>
                <w:lang w:val="en-GB"/>
              </w:rPr>
              <w:t>E</w:t>
            </w:r>
          </w:p>
        </w:tc>
      </w:tr>
      <w:tr w:rsidR="00281BAF" w:rsidRPr="00A335C5" w14:paraId="12F8AA56" w14:textId="77777777" w:rsidTr="003B0BA5">
        <w:trPr>
          <w:trHeight w:val="284"/>
        </w:trPr>
        <w:tc>
          <w:tcPr>
            <w:tcW w:w="670" w:type="dxa"/>
            <w:vAlign w:val="center"/>
          </w:tcPr>
          <w:p w14:paraId="27A51B63"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04188002"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3AF37470"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28C6D0DE"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6E47A8DE"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4E262CC8"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2990D04C"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3393ACB5"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3555EF7"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3D2900F3"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69162E3C" w14:textId="77777777" w:rsidR="00281BAF" w:rsidRPr="00A335C5" w:rsidRDefault="00281BAF" w:rsidP="003B0BA5">
            <w:pPr>
              <w:pStyle w:val="Textkrper"/>
              <w:jc w:val="center"/>
              <w:rPr>
                <w:lang w:val="en-GB"/>
              </w:rPr>
            </w:pPr>
            <w:r w:rsidRPr="00A335C5">
              <w:rPr>
                <w:lang w:val="en-GB"/>
              </w:rPr>
              <w:t>D</w:t>
            </w:r>
          </w:p>
        </w:tc>
      </w:tr>
      <w:tr w:rsidR="00281BAF" w:rsidRPr="00A335C5" w14:paraId="2975E9E7" w14:textId="77777777" w:rsidTr="003B0BA5">
        <w:trPr>
          <w:trHeight w:val="284"/>
        </w:trPr>
        <w:tc>
          <w:tcPr>
            <w:tcW w:w="670" w:type="dxa"/>
            <w:vAlign w:val="center"/>
          </w:tcPr>
          <w:p w14:paraId="68AB665A"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128284FB"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34345572"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56BEBC19"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6E42E212"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16E7C853"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54FCCE53"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01842C82"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46AC2F59"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56A1450B" w14:textId="77777777" w:rsidR="00281BAF" w:rsidRPr="00A335C5" w:rsidRDefault="00281BAF" w:rsidP="003B0BA5">
            <w:pPr>
              <w:pStyle w:val="Textkrper"/>
              <w:jc w:val="center"/>
              <w:rPr>
                <w:lang w:val="en-GB"/>
              </w:rPr>
            </w:pPr>
            <w:r w:rsidRPr="00A335C5">
              <w:rPr>
                <w:lang w:val="en-GB"/>
              </w:rPr>
              <w:t>L</w:t>
            </w:r>
          </w:p>
        </w:tc>
        <w:tc>
          <w:tcPr>
            <w:tcW w:w="671" w:type="dxa"/>
            <w:vAlign w:val="center"/>
          </w:tcPr>
          <w:p w14:paraId="03E2A8E4" w14:textId="77777777" w:rsidR="00281BAF" w:rsidRPr="00A335C5" w:rsidRDefault="00281BAF" w:rsidP="003B0BA5">
            <w:pPr>
              <w:pStyle w:val="Textkrper"/>
              <w:jc w:val="center"/>
              <w:rPr>
                <w:lang w:val="en-GB"/>
              </w:rPr>
            </w:pPr>
            <w:r w:rsidRPr="00A335C5">
              <w:rPr>
                <w:lang w:val="en-GB"/>
              </w:rPr>
              <w:t>R</w:t>
            </w:r>
          </w:p>
        </w:tc>
      </w:tr>
      <w:tr w:rsidR="00281BAF" w:rsidRPr="00A335C5" w14:paraId="2227A41F" w14:textId="77777777" w:rsidTr="003B0BA5">
        <w:trPr>
          <w:trHeight w:val="284"/>
        </w:trPr>
        <w:tc>
          <w:tcPr>
            <w:tcW w:w="670" w:type="dxa"/>
            <w:vAlign w:val="center"/>
          </w:tcPr>
          <w:p w14:paraId="2B9B09CD"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75D3D0DD"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5A00B4DB"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68271816"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3ED3FEBA"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65DFED46"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5A9E901D"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100B81C7" w14:textId="77777777" w:rsidR="00281BAF" w:rsidRPr="00A335C5" w:rsidRDefault="00281BAF" w:rsidP="003B0BA5">
            <w:pPr>
              <w:pStyle w:val="Textkrper"/>
              <w:jc w:val="center"/>
              <w:rPr>
                <w:lang w:val="en-GB"/>
              </w:rPr>
            </w:pPr>
            <w:r w:rsidRPr="00A335C5">
              <w:rPr>
                <w:lang w:val="en-GB"/>
              </w:rPr>
              <w:t>X</w:t>
            </w:r>
          </w:p>
        </w:tc>
        <w:tc>
          <w:tcPr>
            <w:tcW w:w="670" w:type="dxa"/>
            <w:vAlign w:val="center"/>
          </w:tcPr>
          <w:p w14:paraId="247E6F95"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218B7B20" w14:textId="77777777" w:rsidR="00281BAF" w:rsidRPr="00A335C5" w:rsidRDefault="00281BAF" w:rsidP="003B0BA5">
            <w:pPr>
              <w:pStyle w:val="Textkrper"/>
              <w:jc w:val="center"/>
              <w:rPr>
                <w:lang w:val="en-GB"/>
              </w:rPr>
            </w:pPr>
            <w:r w:rsidRPr="00A335C5">
              <w:rPr>
                <w:lang w:val="en-GB"/>
              </w:rPr>
              <w:t>E</w:t>
            </w:r>
          </w:p>
        </w:tc>
        <w:tc>
          <w:tcPr>
            <w:tcW w:w="671" w:type="dxa"/>
            <w:vAlign w:val="center"/>
          </w:tcPr>
          <w:p w14:paraId="7EFF45D9" w14:textId="77777777" w:rsidR="00281BAF" w:rsidRPr="00A335C5" w:rsidRDefault="00281BAF" w:rsidP="003B0BA5">
            <w:pPr>
              <w:pStyle w:val="Textkrper"/>
              <w:jc w:val="center"/>
              <w:rPr>
                <w:lang w:val="en-GB"/>
              </w:rPr>
            </w:pPr>
            <w:r w:rsidRPr="00A335C5">
              <w:rPr>
                <w:lang w:val="en-GB"/>
              </w:rPr>
              <w:t>R</w:t>
            </w:r>
          </w:p>
        </w:tc>
      </w:tr>
      <w:tr w:rsidR="00281BAF" w:rsidRPr="00A335C5" w14:paraId="3A67E609" w14:textId="77777777" w:rsidTr="003B0BA5">
        <w:trPr>
          <w:trHeight w:val="284"/>
        </w:trPr>
        <w:tc>
          <w:tcPr>
            <w:tcW w:w="670" w:type="dxa"/>
            <w:vAlign w:val="center"/>
          </w:tcPr>
          <w:p w14:paraId="65D010B3"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7A1DA241"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5DE681C9"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6F0DE4B1"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030B50FE"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642EC8F5"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71E0510B"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4592155F"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104AB974"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1DB945C0" w14:textId="77777777" w:rsidR="00281BAF" w:rsidRPr="00A335C5" w:rsidRDefault="00281BAF" w:rsidP="003B0BA5">
            <w:pPr>
              <w:pStyle w:val="Textkrper"/>
              <w:jc w:val="center"/>
              <w:rPr>
                <w:lang w:val="en-GB"/>
              </w:rPr>
            </w:pPr>
            <w:r w:rsidRPr="00A335C5">
              <w:rPr>
                <w:lang w:val="en-GB"/>
              </w:rPr>
              <w:t>R</w:t>
            </w:r>
          </w:p>
        </w:tc>
        <w:tc>
          <w:tcPr>
            <w:tcW w:w="671" w:type="dxa"/>
            <w:vAlign w:val="center"/>
          </w:tcPr>
          <w:p w14:paraId="67B58979" w14:textId="77777777" w:rsidR="00281BAF" w:rsidRPr="00A335C5" w:rsidRDefault="00281BAF" w:rsidP="003B0BA5">
            <w:pPr>
              <w:pStyle w:val="Textkrper"/>
              <w:jc w:val="center"/>
              <w:rPr>
                <w:lang w:val="en-GB"/>
              </w:rPr>
            </w:pPr>
            <w:r w:rsidRPr="00A335C5">
              <w:rPr>
                <w:lang w:val="en-GB"/>
              </w:rPr>
              <w:t>E</w:t>
            </w:r>
          </w:p>
        </w:tc>
      </w:tr>
      <w:tr w:rsidR="00281BAF" w:rsidRPr="00A335C5" w14:paraId="73B43A8C" w14:textId="77777777" w:rsidTr="003B0BA5">
        <w:trPr>
          <w:trHeight w:val="284"/>
        </w:trPr>
        <w:tc>
          <w:tcPr>
            <w:tcW w:w="670" w:type="dxa"/>
            <w:vAlign w:val="center"/>
          </w:tcPr>
          <w:p w14:paraId="3EF0C382"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35891CB5"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681F145B"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0B5CE7A4"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062F265E"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59DFA8EE" w14:textId="77777777" w:rsidR="00281BAF" w:rsidRPr="00A335C5" w:rsidRDefault="00281BAF" w:rsidP="003B0BA5">
            <w:pPr>
              <w:pStyle w:val="Textkrper"/>
              <w:jc w:val="center"/>
              <w:rPr>
                <w:lang w:val="en-GB"/>
              </w:rPr>
            </w:pPr>
            <w:r w:rsidRPr="00A335C5">
              <w:rPr>
                <w:lang w:val="en-GB"/>
              </w:rPr>
              <w:t>Y</w:t>
            </w:r>
          </w:p>
        </w:tc>
        <w:tc>
          <w:tcPr>
            <w:tcW w:w="670" w:type="dxa"/>
            <w:vAlign w:val="center"/>
          </w:tcPr>
          <w:p w14:paraId="7460A8EB"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3B3D463E"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38BC9091" w14:textId="77777777" w:rsidR="00281BAF" w:rsidRPr="00A335C5" w:rsidRDefault="00281BAF" w:rsidP="003B0BA5">
            <w:pPr>
              <w:pStyle w:val="Textkrper"/>
              <w:jc w:val="center"/>
              <w:rPr>
                <w:lang w:val="en-GB"/>
              </w:rPr>
            </w:pPr>
            <w:r w:rsidRPr="00A335C5">
              <w:rPr>
                <w:lang w:val="en-GB"/>
              </w:rPr>
              <w:t>H</w:t>
            </w:r>
          </w:p>
        </w:tc>
        <w:tc>
          <w:tcPr>
            <w:tcW w:w="670" w:type="dxa"/>
            <w:vAlign w:val="center"/>
          </w:tcPr>
          <w:p w14:paraId="3502CE90" w14:textId="77777777" w:rsidR="00281BAF" w:rsidRPr="00A335C5" w:rsidRDefault="00281BAF" w:rsidP="003B0BA5">
            <w:pPr>
              <w:pStyle w:val="Textkrper"/>
              <w:jc w:val="center"/>
              <w:rPr>
                <w:lang w:val="en-GB"/>
              </w:rPr>
            </w:pPr>
            <w:r w:rsidRPr="00A335C5">
              <w:rPr>
                <w:lang w:val="en-GB"/>
              </w:rPr>
              <w:t>T</w:t>
            </w:r>
          </w:p>
        </w:tc>
        <w:tc>
          <w:tcPr>
            <w:tcW w:w="671" w:type="dxa"/>
            <w:vAlign w:val="center"/>
          </w:tcPr>
          <w:p w14:paraId="47BB3384" w14:textId="77777777" w:rsidR="00281BAF" w:rsidRPr="00A335C5" w:rsidRDefault="00281BAF" w:rsidP="003B0BA5">
            <w:pPr>
              <w:pStyle w:val="Textkrper"/>
              <w:jc w:val="center"/>
              <w:rPr>
                <w:lang w:val="en-GB"/>
              </w:rPr>
            </w:pPr>
            <w:r w:rsidRPr="00A335C5">
              <w:rPr>
                <w:lang w:val="en-GB"/>
              </w:rPr>
              <w:t>L</w:t>
            </w:r>
          </w:p>
        </w:tc>
      </w:tr>
      <w:tr w:rsidR="00281BAF" w:rsidRPr="00A335C5" w14:paraId="45EFCD2B" w14:textId="77777777" w:rsidTr="003B0BA5">
        <w:trPr>
          <w:trHeight w:val="284"/>
        </w:trPr>
        <w:tc>
          <w:tcPr>
            <w:tcW w:w="670" w:type="dxa"/>
            <w:vAlign w:val="center"/>
          </w:tcPr>
          <w:p w14:paraId="643706C4"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2E0B7B6D"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098ABF7F"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2AE115C6"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180D0DF8"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47DDB00C"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1EB784BE"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016C3256"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2ED3C165"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0CAF035B" w14:textId="77777777" w:rsidR="00281BAF" w:rsidRPr="00A335C5" w:rsidRDefault="00281BAF" w:rsidP="003B0BA5">
            <w:pPr>
              <w:pStyle w:val="Textkrper"/>
              <w:jc w:val="center"/>
              <w:rPr>
                <w:lang w:val="en-GB"/>
              </w:rPr>
            </w:pPr>
            <w:r w:rsidRPr="00A335C5">
              <w:rPr>
                <w:lang w:val="en-GB"/>
              </w:rPr>
              <w:t>F</w:t>
            </w:r>
          </w:p>
        </w:tc>
        <w:tc>
          <w:tcPr>
            <w:tcW w:w="671" w:type="dxa"/>
            <w:vAlign w:val="center"/>
          </w:tcPr>
          <w:p w14:paraId="312079DC" w14:textId="77777777" w:rsidR="00281BAF" w:rsidRPr="00A335C5" w:rsidRDefault="00281BAF" w:rsidP="003B0BA5">
            <w:pPr>
              <w:pStyle w:val="Textkrper"/>
              <w:jc w:val="center"/>
              <w:rPr>
                <w:lang w:val="en-GB"/>
              </w:rPr>
            </w:pPr>
            <w:r w:rsidRPr="00A335C5">
              <w:rPr>
                <w:lang w:val="en-GB"/>
              </w:rPr>
              <w:t>I</w:t>
            </w:r>
          </w:p>
        </w:tc>
      </w:tr>
      <w:tr w:rsidR="00281BAF" w:rsidRPr="00A335C5" w14:paraId="6073B3BE" w14:textId="77777777" w:rsidTr="003B0BA5">
        <w:trPr>
          <w:trHeight w:val="284"/>
        </w:trPr>
        <w:tc>
          <w:tcPr>
            <w:tcW w:w="670" w:type="dxa"/>
            <w:vAlign w:val="center"/>
          </w:tcPr>
          <w:p w14:paraId="1B9EBD75"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33D6F0AB"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57DBAEAE"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21C92BE5"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3DA5AC22"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17C97A2F"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27610AC8"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50E76CDA"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5947CB00"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324396BE" w14:textId="77777777" w:rsidR="00281BAF" w:rsidRPr="00A335C5" w:rsidRDefault="00281BAF" w:rsidP="003B0BA5">
            <w:pPr>
              <w:pStyle w:val="Textkrper"/>
              <w:jc w:val="center"/>
              <w:rPr>
                <w:lang w:val="en-GB"/>
              </w:rPr>
            </w:pPr>
            <w:r w:rsidRPr="00A335C5">
              <w:rPr>
                <w:lang w:val="en-GB"/>
              </w:rPr>
              <w:t>Y</w:t>
            </w:r>
          </w:p>
        </w:tc>
        <w:tc>
          <w:tcPr>
            <w:tcW w:w="671" w:type="dxa"/>
            <w:vAlign w:val="center"/>
          </w:tcPr>
          <w:p w14:paraId="65FAC565" w14:textId="77777777" w:rsidR="00281BAF" w:rsidRPr="00A335C5" w:rsidRDefault="00281BAF" w:rsidP="003B0BA5">
            <w:pPr>
              <w:pStyle w:val="Textkrper"/>
              <w:jc w:val="center"/>
              <w:rPr>
                <w:lang w:val="en-GB"/>
              </w:rPr>
            </w:pPr>
            <w:r w:rsidRPr="00A335C5">
              <w:rPr>
                <w:lang w:val="en-GB"/>
              </w:rPr>
              <w:t>Z</w:t>
            </w:r>
          </w:p>
        </w:tc>
      </w:tr>
      <w:tr w:rsidR="00281BAF" w:rsidRPr="00A335C5" w14:paraId="0CBA2152" w14:textId="77777777" w:rsidTr="003B0BA5">
        <w:trPr>
          <w:trHeight w:val="284"/>
        </w:trPr>
        <w:tc>
          <w:tcPr>
            <w:tcW w:w="670" w:type="dxa"/>
            <w:vAlign w:val="center"/>
          </w:tcPr>
          <w:p w14:paraId="51C36A1F"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50CB08E5"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182106AC"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4609A0EB"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7A6F2631"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1519294E" w14:textId="77777777" w:rsidR="00281BAF" w:rsidRPr="00A335C5" w:rsidRDefault="00281BAF" w:rsidP="003B0BA5">
            <w:pPr>
              <w:pStyle w:val="Textkrper"/>
              <w:jc w:val="center"/>
              <w:rPr>
                <w:lang w:val="en-GB"/>
              </w:rPr>
            </w:pPr>
            <w:r w:rsidRPr="00A335C5">
              <w:rPr>
                <w:lang w:val="en-GB"/>
              </w:rPr>
              <w:t>Q</w:t>
            </w:r>
          </w:p>
        </w:tc>
        <w:tc>
          <w:tcPr>
            <w:tcW w:w="670" w:type="dxa"/>
            <w:vAlign w:val="center"/>
          </w:tcPr>
          <w:p w14:paraId="0152406D"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4B7E33B8" w14:textId="77777777" w:rsidR="00281BAF" w:rsidRPr="00A335C5" w:rsidRDefault="00281BAF" w:rsidP="003B0BA5">
            <w:pPr>
              <w:pStyle w:val="Textkrper"/>
              <w:jc w:val="center"/>
              <w:rPr>
                <w:lang w:val="en-GB"/>
              </w:rPr>
            </w:pPr>
            <w:r w:rsidRPr="00A335C5">
              <w:rPr>
                <w:lang w:val="en-GB"/>
              </w:rPr>
              <w:t>Z</w:t>
            </w:r>
          </w:p>
        </w:tc>
        <w:tc>
          <w:tcPr>
            <w:tcW w:w="670" w:type="dxa"/>
            <w:vAlign w:val="center"/>
          </w:tcPr>
          <w:p w14:paraId="4392F46F"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77B81C6A" w14:textId="77777777" w:rsidR="00281BAF" w:rsidRPr="00A335C5" w:rsidRDefault="00281BAF" w:rsidP="003B0BA5">
            <w:pPr>
              <w:pStyle w:val="Textkrper"/>
              <w:jc w:val="center"/>
              <w:rPr>
                <w:lang w:val="en-GB"/>
              </w:rPr>
            </w:pPr>
            <w:r w:rsidRPr="00A335C5">
              <w:rPr>
                <w:lang w:val="en-GB"/>
              </w:rPr>
              <w:t>P</w:t>
            </w:r>
          </w:p>
        </w:tc>
        <w:tc>
          <w:tcPr>
            <w:tcW w:w="671" w:type="dxa"/>
            <w:vAlign w:val="center"/>
          </w:tcPr>
          <w:p w14:paraId="6D270365" w14:textId="77777777" w:rsidR="00281BAF" w:rsidRPr="00A335C5" w:rsidRDefault="00281BAF" w:rsidP="003B0BA5">
            <w:pPr>
              <w:pStyle w:val="Textkrper"/>
              <w:jc w:val="center"/>
              <w:rPr>
                <w:lang w:val="en-GB"/>
              </w:rPr>
            </w:pPr>
            <w:r w:rsidRPr="00A335C5">
              <w:rPr>
                <w:lang w:val="en-GB"/>
              </w:rPr>
              <w:t>A</w:t>
            </w:r>
          </w:p>
        </w:tc>
      </w:tr>
      <w:tr w:rsidR="00281BAF" w:rsidRPr="00A335C5" w14:paraId="4B218356" w14:textId="77777777" w:rsidTr="003B0BA5">
        <w:trPr>
          <w:trHeight w:val="284"/>
        </w:trPr>
        <w:tc>
          <w:tcPr>
            <w:tcW w:w="670" w:type="dxa"/>
            <w:vAlign w:val="center"/>
          </w:tcPr>
          <w:p w14:paraId="5B9D025B" w14:textId="77777777" w:rsidR="00281BAF" w:rsidRPr="00A335C5" w:rsidRDefault="00281BAF" w:rsidP="003B0BA5">
            <w:pPr>
              <w:pStyle w:val="Textkrper"/>
              <w:jc w:val="center"/>
              <w:rPr>
                <w:lang w:val="en-GB"/>
              </w:rPr>
            </w:pPr>
            <w:r w:rsidRPr="00A335C5">
              <w:rPr>
                <w:lang w:val="en-GB"/>
              </w:rPr>
              <w:t>X</w:t>
            </w:r>
          </w:p>
        </w:tc>
        <w:tc>
          <w:tcPr>
            <w:tcW w:w="670" w:type="dxa"/>
            <w:vAlign w:val="center"/>
          </w:tcPr>
          <w:p w14:paraId="31704669"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3B49EC75"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1E0114D4"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2A88D811"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5ED5CFDA"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B93C991"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7FA8A4AD"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03C27B5C"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57032B4C" w14:textId="77777777" w:rsidR="00281BAF" w:rsidRPr="00A335C5" w:rsidRDefault="00281BAF" w:rsidP="003B0BA5">
            <w:pPr>
              <w:pStyle w:val="Textkrper"/>
              <w:jc w:val="center"/>
              <w:rPr>
                <w:lang w:val="en-GB"/>
              </w:rPr>
            </w:pPr>
            <w:r w:rsidRPr="00A335C5">
              <w:rPr>
                <w:lang w:val="en-GB"/>
              </w:rPr>
              <w:t>S</w:t>
            </w:r>
          </w:p>
        </w:tc>
        <w:tc>
          <w:tcPr>
            <w:tcW w:w="671" w:type="dxa"/>
            <w:vAlign w:val="center"/>
          </w:tcPr>
          <w:p w14:paraId="2FA0E943" w14:textId="77777777" w:rsidR="00281BAF" w:rsidRPr="00A335C5" w:rsidRDefault="00281BAF" w:rsidP="003B0BA5">
            <w:pPr>
              <w:pStyle w:val="Textkrper"/>
              <w:jc w:val="center"/>
              <w:rPr>
                <w:lang w:val="en-GB"/>
              </w:rPr>
            </w:pPr>
            <w:r w:rsidRPr="00A335C5">
              <w:rPr>
                <w:lang w:val="en-GB"/>
              </w:rPr>
              <w:t>S</w:t>
            </w:r>
          </w:p>
        </w:tc>
      </w:tr>
    </w:tbl>
    <w:p w14:paraId="5FB84578" w14:textId="77777777" w:rsidR="00281BAF" w:rsidRPr="00A335C5" w:rsidRDefault="00281BAF" w:rsidP="00281BAF">
      <w:pPr>
        <w:rPr>
          <w:b/>
          <w:sz w:val="2"/>
          <w:lang w:val="en-US"/>
        </w:rPr>
      </w:pPr>
    </w:p>
    <w:p w14:paraId="3B4DF485" w14:textId="77777777" w:rsidR="00281BAF" w:rsidRPr="00A335C5" w:rsidRDefault="00281BAF" w:rsidP="00281BAF">
      <w:pPr>
        <w:pStyle w:val="Marginaliegrau"/>
        <w:framePr w:wrap="around" w:x="8653" w:y="629"/>
        <w:rPr>
          <w:lang w:val="en-US"/>
        </w:rPr>
      </w:pPr>
      <w:hyperlink r:id="rId86" w:anchor="/login" w:history="1">
        <w:r w:rsidRPr="00A335C5">
          <w:rPr>
            <w:rStyle w:val="Hyperlink"/>
            <w:b/>
            <w:lang w:val="en-US"/>
          </w:rPr>
          <w:t>https://www.bildungslogin.de/app/#/login</w:t>
        </w:r>
      </w:hyperlink>
    </w:p>
    <w:p w14:paraId="38AA69AF" w14:textId="77777777" w:rsidR="00281BAF" w:rsidRPr="00A335C5" w:rsidRDefault="00281BAF" w:rsidP="00281BAF">
      <w:pPr>
        <w:pStyle w:val="Marginaliegrau"/>
        <w:framePr w:wrap="around" w:x="8653" w:y="629"/>
        <w:rPr>
          <w:lang w:val="en-US"/>
        </w:rPr>
      </w:pPr>
      <w:proofErr w:type="gramStart"/>
      <w:r w:rsidRPr="00A335C5">
        <w:rPr>
          <w:lang w:val="en-US"/>
        </w:rPr>
        <w:t>oder</w:t>
      </w:r>
      <w:proofErr w:type="gramEnd"/>
    </w:p>
    <w:p w14:paraId="7CA53078" w14:textId="77777777" w:rsidR="00281BAF" w:rsidRPr="00A335C5" w:rsidRDefault="00281BAF" w:rsidP="00281BAF">
      <w:pPr>
        <w:pStyle w:val="Marginaliegrau"/>
        <w:framePr w:wrap="around" w:x="8653" w:y="629"/>
        <w:rPr>
          <w:lang w:val="en-US"/>
        </w:rPr>
      </w:pPr>
      <w:hyperlink r:id="rId87" w:history="1">
        <w:r w:rsidRPr="00A335C5">
          <w:rPr>
            <w:rStyle w:val="Hyperlink"/>
            <w:lang w:val="en-US"/>
          </w:rPr>
          <w:t>https://schueler.klett.de/</w:t>
        </w:r>
      </w:hyperlink>
    </w:p>
    <w:p w14:paraId="684159E3" w14:textId="77777777" w:rsidR="00281BAF" w:rsidRPr="003601DB" w:rsidRDefault="00281BAF" w:rsidP="00281BAF">
      <w:pPr>
        <w:pStyle w:val="AufgabeEbene2"/>
        <w:rPr>
          <w:lang w:val="en-US"/>
        </w:rPr>
      </w:pPr>
      <w:r w:rsidRPr="003601DB">
        <w:rPr>
          <w:b/>
          <w:noProof/>
          <w:lang w:eastAsia="de-DE"/>
        </w:rPr>
        <w:drawing>
          <wp:anchor distT="0" distB="0" distL="114300" distR="114300" simplePos="0" relativeHeight="252555264" behindDoc="0" locked="0" layoutInCell="1" allowOverlap="1" wp14:anchorId="6B1CD222" wp14:editId="4BB64508">
            <wp:simplePos x="0" y="0"/>
            <wp:positionH relativeFrom="column">
              <wp:posOffset>4766310</wp:posOffset>
            </wp:positionH>
            <wp:positionV relativeFrom="paragraph">
              <wp:posOffset>29845</wp:posOffset>
            </wp:positionV>
            <wp:extent cx="323215" cy="311150"/>
            <wp:effectExtent l="0" t="0" r="635" b="0"/>
            <wp:wrapNone/>
            <wp:docPr id="992" name="Grafik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3601DB">
        <w:rPr>
          <w:lang w:val="en-US"/>
        </w:rPr>
        <w:t>Go to Orange Line 2, Page 13 and click on the icon “Üben”. See if you can do the exercises. It is all about events with family members and friends in the past. Go on! Test yourself!</w:t>
      </w:r>
    </w:p>
    <w:p w14:paraId="2E2241B1" w14:textId="77777777" w:rsidR="00281BAF" w:rsidRPr="00A335C5" w:rsidRDefault="00281BAF" w:rsidP="00281BAF">
      <w:pPr>
        <w:pStyle w:val="berschrift2"/>
        <w:spacing w:before="360"/>
        <w:rPr>
          <w:rFonts w:ascii="Source Sans Pro" w:hAnsi="Source Sans Pro"/>
          <w:lang w:val="en-GB"/>
        </w:rPr>
      </w:pPr>
      <w:r w:rsidRPr="00A335C5">
        <w:rPr>
          <w:rFonts w:ascii="Source Sans Pro" w:hAnsi="Source Sans Pro"/>
          <w:lang w:val="en-GB"/>
        </w:rPr>
        <w:t>Selbstreflexion</w:t>
      </w:r>
    </w:p>
    <w:tbl>
      <w:tblPr>
        <w:tblStyle w:val="Tabellenraster"/>
        <w:tblW w:w="0" w:type="auto"/>
        <w:tblInd w:w="108" w:type="dxa"/>
        <w:tblLayout w:type="fixed"/>
        <w:tblLook w:val="04A0" w:firstRow="1" w:lastRow="0" w:firstColumn="1" w:lastColumn="0" w:noHBand="0" w:noVBand="1"/>
      </w:tblPr>
      <w:tblGrid>
        <w:gridCol w:w="5954"/>
        <w:gridCol w:w="425"/>
        <w:gridCol w:w="425"/>
        <w:gridCol w:w="425"/>
      </w:tblGrid>
      <w:tr w:rsidR="00281BAF" w:rsidRPr="00A335C5" w14:paraId="18AF5425" w14:textId="77777777" w:rsidTr="003B0BA5">
        <w:trPr>
          <w:cantSplit/>
          <w:trHeight w:val="567"/>
        </w:trPr>
        <w:tc>
          <w:tcPr>
            <w:tcW w:w="5954" w:type="dxa"/>
            <w:shd w:val="clear" w:color="auto" w:fill="D9D9D9" w:themeFill="background1" w:themeFillShade="D9"/>
            <w:vAlign w:val="center"/>
          </w:tcPr>
          <w:p w14:paraId="733EF02D" w14:textId="77777777" w:rsidR="00281BAF" w:rsidRPr="00A335C5" w:rsidRDefault="00281BAF" w:rsidP="003B0BA5">
            <w:pPr>
              <w:pStyle w:val="AufgabeText"/>
              <w:ind w:left="0"/>
              <w:jc w:val="left"/>
            </w:pPr>
            <w:r w:rsidRPr="00A335C5">
              <w:rPr>
                <w:rStyle w:val="Fett"/>
              </w:rPr>
              <w:t>Reflexionsfragen</w:t>
            </w:r>
          </w:p>
        </w:tc>
        <w:tc>
          <w:tcPr>
            <w:tcW w:w="425" w:type="dxa"/>
            <w:shd w:val="clear" w:color="auto" w:fill="D9D9D9" w:themeFill="background1" w:themeFillShade="D9"/>
            <w:textDirection w:val="btLr"/>
            <w:vAlign w:val="center"/>
          </w:tcPr>
          <w:p w14:paraId="5090D61F" w14:textId="77777777" w:rsidR="00281BAF" w:rsidRPr="00A335C5" w:rsidRDefault="00281BAF" w:rsidP="003B0BA5">
            <w:pPr>
              <w:pStyle w:val="AufgabeText"/>
              <w:ind w:left="113" w:right="113"/>
              <w:rPr>
                <w:b/>
              </w:rPr>
            </w:pPr>
            <w:r w:rsidRPr="00A335C5">
              <w:rPr>
                <w:noProof/>
              </w:rPr>
              <w:drawing>
                <wp:inline distT="0" distB="0" distL="0" distR="0" wp14:anchorId="2A83264A" wp14:editId="0460AB52">
                  <wp:extent cx="228600" cy="228600"/>
                  <wp:effectExtent l="0" t="0" r="0" b="0"/>
                  <wp:docPr id="999" name="Grafik 999" descr="J:\3-33\Allgemein\_BFPE\Lernmaterialien 2017\Englisch neu Mantelbogenkonzept\11-2 Smiley_zufrieden_grü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Lernmaterialien 2017\Englisch neu Mantelbogenkonzept\11-2 Smiley_zufrieden_grün.em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shd w:val="clear" w:color="auto" w:fill="D9D9D9" w:themeFill="background1" w:themeFillShade="D9"/>
            <w:textDirection w:val="btLr"/>
            <w:vAlign w:val="center"/>
          </w:tcPr>
          <w:p w14:paraId="5F735321" w14:textId="77777777" w:rsidR="00281BAF" w:rsidRPr="00A335C5" w:rsidRDefault="00281BAF" w:rsidP="003B0BA5">
            <w:pPr>
              <w:pStyle w:val="AufgabeText"/>
              <w:ind w:left="113" w:right="113"/>
              <w:rPr>
                <w:b/>
              </w:rPr>
            </w:pPr>
            <w:r w:rsidRPr="00A335C5">
              <w:rPr>
                <w:noProof/>
              </w:rPr>
              <w:drawing>
                <wp:inline distT="0" distB="0" distL="0" distR="0" wp14:anchorId="0B991261" wp14:editId="0A62BF73">
                  <wp:extent cx="228600" cy="228600"/>
                  <wp:effectExtent l="0" t="0" r="0" b="0"/>
                  <wp:docPr id="1002" name="Grafik 1002" descr="J:\3-33\Allgemein\_BFPE\Lernmaterialien 2017\Englisch neu Mantelbogenkonzept\11-4 Smiley_OK_gel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Lernmaterialien 2017\Englisch neu Mantelbogenkonzept\11-4 Smiley_OK_gelb.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shd w:val="clear" w:color="auto" w:fill="D9D9D9" w:themeFill="background1" w:themeFillShade="D9"/>
            <w:textDirection w:val="btLr"/>
            <w:vAlign w:val="center"/>
          </w:tcPr>
          <w:p w14:paraId="6648FA18" w14:textId="77777777" w:rsidR="00281BAF" w:rsidRPr="00A335C5" w:rsidRDefault="00281BAF" w:rsidP="003B0BA5">
            <w:pPr>
              <w:pStyle w:val="AufgabeText"/>
              <w:ind w:left="113" w:right="113"/>
              <w:rPr>
                <w:b/>
              </w:rPr>
            </w:pPr>
            <w:r w:rsidRPr="00A335C5">
              <w:rPr>
                <w:noProof/>
              </w:rPr>
              <w:drawing>
                <wp:inline distT="0" distB="0" distL="0" distR="0" wp14:anchorId="095758B3" wp14:editId="76F28E29">
                  <wp:extent cx="228600" cy="228600"/>
                  <wp:effectExtent l="0" t="0" r="0" b="0"/>
                  <wp:docPr id="2412" name="Grafik 2412" descr="J:\3-33\Allgemein\_BFPE\Lernmaterialien 2017\Englisch neu Mantelbogenkonzept\11-6 Smiley_unzufrieden_ro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7\Englisch neu Mantelbogenkonzept\11-6 Smiley_unzufrieden_rot.em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281BAF" w:rsidRPr="00A335C5" w14:paraId="293FCDEF" w14:textId="77777777" w:rsidTr="003B0BA5">
        <w:trPr>
          <w:trHeight w:val="397"/>
        </w:trPr>
        <w:tc>
          <w:tcPr>
            <w:tcW w:w="5954" w:type="dxa"/>
            <w:vAlign w:val="center"/>
          </w:tcPr>
          <w:p w14:paraId="193BD8B9" w14:textId="77777777" w:rsidR="00281BAF" w:rsidRPr="00A335C5" w:rsidRDefault="00281BAF" w:rsidP="003B0BA5">
            <w:pPr>
              <w:pStyle w:val="AufgabeText"/>
              <w:spacing w:before="60" w:after="60"/>
              <w:ind w:left="0"/>
              <w:jc w:val="left"/>
            </w:pPr>
            <w:r w:rsidRPr="00A335C5">
              <w:t>Ich kenne die wichtigsten Vokabeln zum Thema Familie.</w:t>
            </w:r>
          </w:p>
        </w:tc>
        <w:tc>
          <w:tcPr>
            <w:tcW w:w="425" w:type="dxa"/>
          </w:tcPr>
          <w:p w14:paraId="27F5FD69" w14:textId="77777777" w:rsidR="00281BAF" w:rsidRPr="00A335C5" w:rsidRDefault="00281BAF" w:rsidP="003B0BA5">
            <w:pPr>
              <w:pStyle w:val="AufgabeText"/>
              <w:ind w:left="0"/>
            </w:pPr>
          </w:p>
        </w:tc>
        <w:tc>
          <w:tcPr>
            <w:tcW w:w="425" w:type="dxa"/>
          </w:tcPr>
          <w:p w14:paraId="23077492" w14:textId="77777777" w:rsidR="00281BAF" w:rsidRPr="00A335C5" w:rsidRDefault="00281BAF" w:rsidP="003B0BA5">
            <w:pPr>
              <w:pStyle w:val="AufgabeText"/>
              <w:ind w:left="0"/>
            </w:pPr>
          </w:p>
        </w:tc>
        <w:tc>
          <w:tcPr>
            <w:tcW w:w="425" w:type="dxa"/>
          </w:tcPr>
          <w:p w14:paraId="700FCD31" w14:textId="77777777" w:rsidR="00281BAF" w:rsidRPr="00A335C5" w:rsidRDefault="00281BAF" w:rsidP="003B0BA5">
            <w:pPr>
              <w:pStyle w:val="AufgabeText"/>
              <w:ind w:left="0"/>
            </w:pPr>
            <w:r w:rsidRPr="00A335C5">
              <w:rPr>
                <w:noProof/>
              </w:rPr>
              <w:drawing>
                <wp:anchor distT="0" distB="0" distL="114300" distR="114300" simplePos="0" relativeHeight="252559360" behindDoc="0" locked="0" layoutInCell="1" allowOverlap="1" wp14:anchorId="5244B181" wp14:editId="305A9062">
                  <wp:simplePos x="0" y="0"/>
                  <wp:positionH relativeFrom="column">
                    <wp:posOffset>378460</wp:posOffset>
                  </wp:positionH>
                  <wp:positionV relativeFrom="paragraph">
                    <wp:posOffset>5715</wp:posOffset>
                  </wp:positionV>
                  <wp:extent cx="1219200" cy="862965"/>
                  <wp:effectExtent l="0" t="0" r="0" b="0"/>
                  <wp:wrapNone/>
                  <wp:docPr id="2414" name="Grafik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1219200" cy="862965"/>
                          </a:xfrm>
                          <a:prstGeom prst="rect">
                            <a:avLst/>
                          </a:prstGeom>
                        </pic:spPr>
                      </pic:pic>
                    </a:graphicData>
                  </a:graphic>
                  <wp14:sizeRelH relativeFrom="page">
                    <wp14:pctWidth>0</wp14:pctWidth>
                  </wp14:sizeRelH>
                  <wp14:sizeRelV relativeFrom="page">
                    <wp14:pctHeight>0</wp14:pctHeight>
                  </wp14:sizeRelV>
                </wp:anchor>
              </w:drawing>
            </w:r>
          </w:p>
        </w:tc>
      </w:tr>
      <w:tr w:rsidR="00281BAF" w:rsidRPr="00A335C5" w14:paraId="223A77C5" w14:textId="77777777" w:rsidTr="003B0BA5">
        <w:trPr>
          <w:trHeight w:val="397"/>
        </w:trPr>
        <w:tc>
          <w:tcPr>
            <w:tcW w:w="5954" w:type="dxa"/>
            <w:vAlign w:val="center"/>
          </w:tcPr>
          <w:p w14:paraId="0FCC0A57" w14:textId="77777777" w:rsidR="00281BAF" w:rsidRPr="00A335C5" w:rsidRDefault="00281BAF" w:rsidP="003B0BA5">
            <w:pPr>
              <w:pStyle w:val="AufgabeText"/>
              <w:spacing w:before="60" w:after="60"/>
              <w:ind w:left="0"/>
              <w:jc w:val="left"/>
            </w:pPr>
            <w:r w:rsidRPr="00A335C5">
              <w:t>Ich kann einem Film Informationen zum Thema Familie entne</w:t>
            </w:r>
            <w:r w:rsidRPr="00A335C5">
              <w:t>h</w:t>
            </w:r>
            <w:r w:rsidRPr="00A335C5">
              <w:t>men.</w:t>
            </w:r>
          </w:p>
        </w:tc>
        <w:tc>
          <w:tcPr>
            <w:tcW w:w="425" w:type="dxa"/>
          </w:tcPr>
          <w:p w14:paraId="21B56E25" w14:textId="77777777" w:rsidR="00281BAF" w:rsidRPr="00A335C5" w:rsidRDefault="00281BAF" w:rsidP="003B0BA5">
            <w:pPr>
              <w:pStyle w:val="AufgabeText"/>
              <w:ind w:left="0"/>
            </w:pPr>
          </w:p>
        </w:tc>
        <w:tc>
          <w:tcPr>
            <w:tcW w:w="425" w:type="dxa"/>
          </w:tcPr>
          <w:p w14:paraId="484F404E" w14:textId="77777777" w:rsidR="00281BAF" w:rsidRPr="00A335C5" w:rsidRDefault="00281BAF" w:rsidP="003B0BA5">
            <w:pPr>
              <w:pStyle w:val="AufgabeText"/>
              <w:ind w:left="0"/>
            </w:pPr>
          </w:p>
        </w:tc>
        <w:tc>
          <w:tcPr>
            <w:tcW w:w="425" w:type="dxa"/>
          </w:tcPr>
          <w:p w14:paraId="2362D963" w14:textId="77777777" w:rsidR="00281BAF" w:rsidRPr="00A335C5" w:rsidRDefault="00281BAF" w:rsidP="003B0BA5">
            <w:pPr>
              <w:pStyle w:val="AufgabeText"/>
              <w:ind w:left="0"/>
            </w:pPr>
          </w:p>
        </w:tc>
      </w:tr>
      <w:tr w:rsidR="00281BAF" w:rsidRPr="00A335C5" w14:paraId="6392B5FE" w14:textId="77777777" w:rsidTr="003B0BA5">
        <w:trPr>
          <w:trHeight w:val="397"/>
        </w:trPr>
        <w:tc>
          <w:tcPr>
            <w:tcW w:w="5954" w:type="dxa"/>
            <w:vAlign w:val="center"/>
          </w:tcPr>
          <w:p w14:paraId="38117B03" w14:textId="77777777" w:rsidR="00281BAF" w:rsidRPr="00A335C5" w:rsidRDefault="00281BAF" w:rsidP="003B0BA5">
            <w:pPr>
              <w:pStyle w:val="AufgabeText"/>
              <w:spacing w:before="60" w:after="60"/>
              <w:ind w:left="0"/>
              <w:jc w:val="left"/>
            </w:pPr>
            <w:r w:rsidRPr="00A335C5">
              <w:t>Ich kann verschiedene Familienformen benennen.</w:t>
            </w:r>
          </w:p>
        </w:tc>
        <w:tc>
          <w:tcPr>
            <w:tcW w:w="425" w:type="dxa"/>
          </w:tcPr>
          <w:p w14:paraId="11A8EFA5" w14:textId="77777777" w:rsidR="00281BAF" w:rsidRPr="00A335C5" w:rsidRDefault="00281BAF" w:rsidP="003B0BA5">
            <w:pPr>
              <w:pStyle w:val="AufgabeText"/>
              <w:ind w:left="0"/>
            </w:pPr>
          </w:p>
        </w:tc>
        <w:tc>
          <w:tcPr>
            <w:tcW w:w="425" w:type="dxa"/>
          </w:tcPr>
          <w:p w14:paraId="18FE4058" w14:textId="77777777" w:rsidR="00281BAF" w:rsidRPr="00A335C5" w:rsidRDefault="00281BAF" w:rsidP="003B0BA5">
            <w:pPr>
              <w:pStyle w:val="AufgabeText"/>
              <w:ind w:left="0"/>
            </w:pPr>
          </w:p>
        </w:tc>
        <w:tc>
          <w:tcPr>
            <w:tcW w:w="425" w:type="dxa"/>
          </w:tcPr>
          <w:p w14:paraId="6CF73AAB" w14:textId="77777777" w:rsidR="00281BAF" w:rsidRPr="00A335C5" w:rsidRDefault="00281BAF" w:rsidP="003B0BA5">
            <w:pPr>
              <w:pStyle w:val="AufgabeText"/>
              <w:ind w:left="0"/>
            </w:pPr>
          </w:p>
        </w:tc>
      </w:tr>
      <w:tr w:rsidR="00281BAF" w:rsidRPr="00A335C5" w14:paraId="6A1CCE42" w14:textId="77777777" w:rsidTr="003B0BA5">
        <w:trPr>
          <w:trHeight w:val="397"/>
        </w:trPr>
        <w:tc>
          <w:tcPr>
            <w:tcW w:w="5954" w:type="dxa"/>
            <w:vAlign w:val="center"/>
          </w:tcPr>
          <w:p w14:paraId="0E5CC57E" w14:textId="77777777" w:rsidR="00281BAF" w:rsidRPr="00A335C5" w:rsidRDefault="00281BAF" w:rsidP="003B0BA5">
            <w:pPr>
              <w:pStyle w:val="AufgabeText"/>
              <w:spacing w:before="60" w:after="60"/>
              <w:ind w:left="0"/>
              <w:jc w:val="left"/>
            </w:pPr>
            <w:r w:rsidRPr="00A335C5">
              <w:t>Ich kann meine Gedanken, Vorstellungen und Gefühle zum Thema Familie formulieren und anderen mitteilen.</w:t>
            </w:r>
          </w:p>
        </w:tc>
        <w:tc>
          <w:tcPr>
            <w:tcW w:w="425" w:type="dxa"/>
          </w:tcPr>
          <w:p w14:paraId="18111BB0" w14:textId="77777777" w:rsidR="00281BAF" w:rsidRPr="00A335C5" w:rsidRDefault="00281BAF" w:rsidP="003B0BA5">
            <w:pPr>
              <w:pStyle w:val="AufgabeText"/>
              <w:ind w:left="0"/>
            </w:pPr>
          </w:p>
        </w:tc>
        <w:tc>
          <w:tcPr>
            <w:tcW w:w="425" w:type="dxa"/>
          </w:tcPr>
          <w:p w14:paraId="635FE928" w14:textId="77777777" w:rsidR="00281BAF" w:rsidRPr="00A335C5" w:rsidRDefault="00281BAF" w:rsidP="003B0BA5">
            <w:pPr>
              <w:pStyle w:val="AufgabeText"/>
              <w:ind w:left="0"/>
            </w:pPr>
          </w:p>
        </w:tc>
        <w:tc>
          <w:tcPr>
            <w:tcW w:w="425" w:type="dxa"/>
          </w:tcPr>
          <w:p w14:paraId="7180828A" w14:textId="77777777" w:rsidR="00281BAF" w:rsidRPr="00A335C5" w:rsidRDefault="00281BAF" w:rsidP="003B0BA5">
            <w:pPr>
              <w:pStyle w:val="AufgabeText"/>
              <w:ind w:left="0"/>
            </w:pPr>
          </w:p>
        </w:tc>
      </w:tr>
      <w:tr w:rsidR="00281BAF" w:rsidRPr="00A335C5" w14:paraId="30D0188D" w14:textId="77777777" w:rsidTr="003B0BA5">
        <w:trPr>
          <w:trHeight w:val="397"/>
        </w:trPr>
        <w:tc>
          <w:tcPr>
            <w:tcW w:w="5954" w:type="dxa"/>
            <w:vAlign w:val="center"/>
          </w:tcPr>
          <w:p w14:paraId="6E21A9FE" w14:textId="77777777" w:rsidR="00281BAF" w:rsidRPr="00A335C5" w:rsidRDefault="00281BAF" w:rsidP="003B0BA5">
            <w:pPr>
              <w:pStyle w:val="AufgabeText"/>
              <w:spacing w:before="60" w:after="60"/>
              <w:ind w:left="0"/>
              <w:jc w:val="left"/>
            </w:pPr>
            <w:r w:rsidRPr="00A335C5">
              <w:t>Ich kann von meiner Familie und den Aktivitäten meiner Familie berichten.</w:t>
            </w:r>
          </w:p>
        </w:tc>
        <w:tc>
          <w:tcPr>
            <w:tcW w:w="425" w:type="dxa"/>
          </w:tcPr>
          <w:p w14:paraId="1C836452" w14:textId="77777777" w:rsidR="00281BAF" w:rsidRPr="00A335C5" w:rsidRDefault="00281BAF" w:rsidP="003B0BA5">
            <w:pPr>
              <w:pStyle w:val="AufgabeText"/>
              <w:ind w:left="0"/>
            </w:pPr>
          </w:p>
        </w:tc>
        <w:tc>
          <w:tcPr>
            <w:tcW w:w="425" w:type="dxa"/>
          </w:tcPr>
          <w:p w14:paraId="77AC589B" w14:textId="77777777" w:rsidR="00281BAF" w:rsidRPr="00A335C5" w:rsidRDefault="00281BAF" w:rsidP="003B0BA5">
            <w:pPr>
              <w:pStyle w:val="AufgabeText"/>
              <w:ind w:left="0"/>
            </w:pPr>
          </w:p>
        </w:tc>
        <w:tc>
          <w:tcPr>
            <w:tcW w:w="425" w:type="dxa"/>
          </w:tcPr>
          <w:p w14:paraId="29D022B4" w14:textId="77777777" w:rsidR="00281BAF" w:rsidRPr="00A335C5" w:rsidRDefault="00281BAF" w:rsidP="003B0BA5">
            <w:pPr>
              <w:pStyle w:val="AufgabeText"/>
              <w:ind w:left="0"/>
            </w:pPr>
          </w:p>
        </w:tc>
      </w:tr>
    </w:tbl>
    <w:p w14:paraId="3A4AA5CD" w14:textId="77777777" w:rsidR="00281BAF" w:rsidRPr="00A335C5" w:rsidRDefault="00281BAF" w:rsidP="00281BAF">
      <w:pPr>
        <w:spacing w:line="240" w:lineRule="exact"/>
      </w:pPr>
    </w:p>
    <w:p w14:paraId="5CC77560" w14:textId="77777777" w:rsidR="00281BAF" w:rsidRPr="00072CCD" w:rsidRDefault="00281BAF" w:rsidP="00281BAF">
      <w:pPr>
        <w:spacing w:line="240" w:lineRule="exact"/>
      </w:pPr>
      <w:r w:rsidRPr="00072CCD">
        <w:t>Wie zufrieden bin ich mit meiner Arbeit an der Lernaufgabe?</w:t>
      </w:r>
    </w:p>
    <w:p w14:paraId="6AEEBDC9" w14:textId="77777777" w:rsidR="00281BAF" w:rsidRPr="00072CCD" w:rsidRDefault="00281BAF" w:rsidP="00281BAF">
      <w:pPr>
        <w:spacing w:after="120" w:line="240" w:lineRule="exact"/>
      </w:pPr>
      <w:r w:rsidRPr="00457D8A">
        <w:rPr>
          <w:noProof/>
          <w:lang w:eastAsia="de-DE"/>
        </w:rPr>
        <mc:AlternateContent>
          <mc:Choice Requires="wps">
            <w:drawing>
              <wp:anchor distT="0" distB="0" distL="114300" distR="114300" simplePos="0" relativeHeight="252560384" behindDoc="0" locked="0" layoutInCell="1" allowOverlap="1" wp14:anchorId="1D61D65F" wp14:editId="4D69BB06">
                <wp:simplePos x="0" y="0"/>
                <wp:positionH relativeFrom="column">
                  <wp:posOffset>-43180</wp:posOffset>
                </wp:positionH>
                <wp:positionV relativeFrom="paragraph">
                  <wp:posOffset>189865</wp:posOffset>
                </wp:positionV>
                <wp:extent cx="4784090" cy="372110"/>
                <wp:effectExtent l="0" t="0" r="0" b="8890"/>
                <wp:wrapNone/>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4090" cy="372110"/>
                        </a:xfrm>
                        <a:prstGeom prst="rect">
                          <a:avLst/>
                        </a:prstGeom>
                        <a:solidFill>
                          <a:srgbClr val="FFFFFF"/>
                        </a:solidFill>
                        <a:ln w="9525">
                          <a:noFill/>
                          <a:miter lim="800000"/>
                          <a:headEnd/>
                          <a:tailEnd/>
                        </a:ln>
                      </wps:spPr>
                      <wps:txbx>
                        <w:txbxContent>
                          <w:p w14:paraId="3E23CF9D" w14:textId="77777777" w:rsidR="003B0BA5" w:rsidRPr="00457D8A" w:rsidRDefault="003B0BA5" w:rsidP="00281BAF">
                            <w:r w:rsidRPr="00457D8A">
                              <w:rPr>
                                <w:b/>
                                <w:noProof/>
                                <w:lang w:eastAsia="de-DE"/>
                              </w:rPr>
                              <w:t>1</w:t>
                            </w:r>
                            <w:r w:rsidRPr="00457D8A">
                              <w:t>_________________________________</w:t>
                            </w:r>
                            <w:r w:rsidRPr="00457D8A">
                              <w:rPr>
                                <w:b/>
                                <w:noProof/>
                                <w:lang w:eastAsia="de-DE"/>
                              </w:rPr>
                              <w:t>5</w:t>
                            </w:r>
                            <w:r w:rsidRPr="00457D8A">
                              <w:t>_________________________________</w:t>
                            </w:r>
                            <w:r w:rsidRPr="00457D8A">
                              <w:rPr>
                                <w:b/>
                                <w:noProof/>
                                <w:lang w:eastAsia="de-DE"/>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4pt;margin-top:14.95pt;width:376.7pt;height:29.3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" stroked="f">
                <v:textbox>
                  <w:txbxContent>
                    <w:p w14:paraId="3E23CF9D" w14:textId="77777777" w:rsidR="003B0BA5" w:rsidRPr="00457D8A" w:rsidRDefault="003B0BA5" w:rsidP="00281BAF">
                      <w:r w:rsidRPr="00457D8A">
                        <w:rPr>
                          <w:b/>
                          <w:noProof/>
                          <w:lang w:eastAsia="de-DE"/>
                        </w:rPr>
                        <w:t>1</w:t>
                      </w:r>
                      <w:r w:rsidRPr="00457D8A">
                        <w:t>_________________________________</w:t>
                      </w:r>
                      <w:r w:rsidRPr="00457D8A">
                        <w:rPr>
                          <w:b/>
                          <w:noProof/>
                          <w:lang w:eastAsia="de-DE"/>
                        </w:rPr>
                        <w:t>5</w:t>
                      </w:r>
                      <w:r w:rsidRPr="00457D8A">
                        <w:t>_________________________________</w:t>
                      </w:r>
                      <w:r w:rsidRPr="00457D8A">
                        <w:rPr>
                          <w:b/>
                          <w:noProof/>
                          <w:lang w:eastAsia="de-DE"/>
                        </w:rPr>
                        <w:t>10</w:t>
                      </w:r>
                    </w:p>
                  </w:txbxContent>
                </v:textbox>
              </v:shape>
            </w:pict>
          </mc:Fallback>
        </mc:AlternateContent>
      </w:r>
      <w:r w:rsidRPr="00072CCD">
        <w:t xml:space="preserve"> (1 – nicht zufrieden</w:t>
      </w:r>
      <w:r>
        <w:t xml:space="preserve"> und </w:t>
      </w:r>
      <w:r w:rsidRPr="00072CCD">
        <w:t xml:space="preserve">10 – sehr zufrieden) </w:t>
      </w:r>
    </w:p>
    <w:p w14:paraId="63F3C705" w14:textId="77777777" w:rsidR="00281BAF" w:rsidRDefault="00281BAF" w:rsidP="00281BAF">
      <w:pPr>
        <w:spacing w:line="240" w:lineRule="exact"/>
      </w:pPr>
      <w:r w:rsidRPr="00A335C5">
        <w:rPr>
          <w:noProof/>
          <w:lang w:eastAsia="de-DE"/>
        </w:rPr>
        <w:drawing>
          <wp:anchor distT="0" distB="0" distL="114300" distR="114300" simplePos="0" relativeHeight="252558336" behindDoc="0" locked="0" layoutInCell="1" allowOverlap="1" wp14:anchorId="6C38BE14" wp14:editId="57E0EA7E">
            <wp:simplePos x="0" y="0"/>
            <wp:positionH relativeFrom="column">
              <wp:posOffset>4784725</wp:posOffset>
            </wp:positionH>
            <wp:positionV relativeFrom="paragraph">
              <wp:posOffset>93345</wp:posOffset>
            </wp:positionV>
            <wp:extent cx="1333500" cy="836295"/>
            <wp:effectExtent l="0" t="0" r="0" b="1905"/>
            <wp:wrapNone/>
            <wp:docPr id="2432" name="Grafik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333500" cy="836295"/>
                    </a:xfrm>
                    <a:prstGeom prst="rect">
                      <a:avLst/>
                    </a:prstGeom>
                  </pic:spPr>
                </pic:pic>
              </a:graphicData>
            </a:graphic>
            <wp14:sizeRelH relativeFrom="page">
              <wp14:pctWidth>0</wp14:pctWidth>
            </wp14:sizeRelH>
            <wp14:sizeRelV relativeFrom="page">
              <wp14:pctHeight>0</wp14:pctHeight>
            </wp14:sizeRelV>
          </wp:anchor>
        </w:drawing>
      </w:r>
    </w:p>
    <w:p w14:paraId="1A270687" w14:textId="77777777" w:rsidR="00281BAF" w:rsidRDefault="00281BAF" w:rsidP="00281BAF">
      <w:pPr>
        <w:spacing w:line="240" w:lineRule="exact"/>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50"/>
        <w:gridCol w:w="5986"/>
      </w:tblGrid>
      <w:tr w:rsidR="00281BAF" w14:paraId="64C88E88" w14:textId="77777777" w:rsidTr="003B0BA5">
        <w:tc>
          <w:tcPr>
            <w:tcW w:w="1276" w:type="dxa"/>
            <w:gridSpan w:val="2"/>
            <w:hideMark/>
          </w:tcPr>
          <w:p w14:paraId="6632183F" w14:textId="77777777" w:rsidR="00281BAF" w:rsidRPr="00072CCD" w:rsidRDefault="00281BAF" w:rsidP="003B0BA5">
            <w:pPr>
              <w:spacing w:before="120" w:line="240" w:lineRule="exact"/>
              <w:rPr>
                <w:b/>
              </w:rPr>
            </w:pPr>
            <w:r w:rsidRPr="00072CCD">
              <w:rPr>
                <w:b/>
              </w:rPr>
              <w:t>Ich habe …</w:t>
            </w:r>
          </w:p>
        </w:tc>
        <w:tc>
          <w:tcPr>
            <w:tcW w:w="5986" w:type="dxa"/>
          </w:tcPr>
          <w:p w14:paraId="2AD9135D" w14:textId="77777777" w:rsidR="00281BAF" w:rsidRPr="00072CCD" w:rsidRDefault="00281BAF" w:rsidP="003B0BA5">
            <w:pPr>
              <w:spacing w:line="240" w:lineRule="exact"/>
            </w:pPr>
          </w:p>
        </w:tc>
      </w:tr>
      <w:tr w:rsidR="00281BAF" w14:paraId="4F532277" w14:textId="77777777" w:rsidTr="003B0BA5">
        <w:trPr>
          <w:trHeight w:val="449"/>
        </w:trPr>
        <w:sdt>
          <w:sdtPr>
            <w:id w:val="-192308642"/>
            <w14:checkbox>
              <w14:checked w14:val="0"/>
              <w14:checkedState w14:val="2612" w14:font="MS Gothic"/>
              <w14:uncheckedState w14:val="2610" w14:font="MS Gothic"/>
            </w14:checkbox>
          </w:sdtPr>
          <w:sdtContent>
            <w:tc>
              <w:tcPr>
                <w:tcW w:w="426" w:type="dxa"/>
                <w:vAlign w:val="center"/>
                <w:hideMark/>
              </w:tcPr>
              <w:p w14:paraId="7D10D6A3" w14:textId="77777777" w:rsidR="00281BAF" w:rsidRPr="00072CCD" w:rsidRDefault="00281BAF" w:rsidP="003B0BA5">
                <w:pPr>
                  <w:spacing w:line="240" w:lineRule="exact"/>
                  <w:jc w:val="center"/>
                </w:pPr>
                <w:r w:rsidRPr="00072CCD">
                  <w:rPr>
                    <w:rFonts w:eastAsia="MS Gothic"/>
                  </w:rPr>
                  <w:t>☐</w:t>
                </w:r>
              </w:p>
            </w:tc>
          </w:sdtContent>
        </w:sdt>
        <w:tc>
          <w:tcPr>
            <w:tcW w:w="6836" w:type="dxa"/>
            <w:gridSpan w:val="2"/>
            <w:vAlign w:val="center"/>
            <w:hideMark/>
          </w:tcPr>
          <w:p w14:paraId="0A072640" w14:textId="77777777" w:rsidR="00281BAF" w:rsidRPr="00072CCD" w:rsidRDefault="00281BAF" w:rsidP="003B0BA5">
            <w:pPr>
              <w:spacing w:line="240" w:lineRule="exact"/>
            </w:pPr>
            <w:r w:rsidRPr="00072CCD">
              <w:t>meinen Lernschritt im Ordner eingeheftet.</w:t>
            </w:r>
          </w:p>
        </w:tc>
      </w:tr>
      <w:tr w:rsidR="00281BAF" w14:paraId="142CC198" w14:textId="77777777" w:rsidTr="003B0BA5">
        <w:trPr>
          <w:trHeight w:val="413"/>
        </w:trPr>
        <w:sdt>
          <w:sdtPr>
            <w:id w:val="1291014020"/>
            <w14:checkbox>
              <w14:checked w14:val="0"/>
              <w14:checkedState w14:val="2612" w14:font="MS Gothic"/>
              <w14:uncheckedState w14:val="2610" w14:font="MS Gothic"/>
            </w14:checkbox>
          </w:sdtPr>
          <w:sdtContent>
            <w:tc>
              <w:tcPr>
                <w:tcW w:w="426" w:type="dxa"/>
                <w:vAlign w:val="center"/>
                <w:hideMark/>
              </w:tcPr>
              <w:p w14:paraId="435E186E" w14:textId="77777777" w:rsidR="00281BAF" w:rsidRPr="00072CCD" w:rsidRDefault="00281BAF" w:rsidP="003B0BA5">
                <w:pPr>
                  <w:spacing w:line="240" w:lineRule="exact"/>
                  <w:jc w:val="center"/>
                </w:pPr>
                <w:r w:rsidRPr="00072CCD">
                  <w:rPr>
                    <w:rFonts w:eastAsia="MS Gothic"/>
                  </w:rPr>
                  <w:t>☐</w:t>
                </w:r>
              </w:p>
            </w:tc>
          </w:sdtContent>
        </w:sdt>
        <w:tc>
          <w:tcPr>
            <w:tcW w:w="6836" w:type="dxa"/>
            <w:gridSpan w:val="2"/>
            <w:vAlign w:val="center"/>
            <w:hideMark/>
          </w:tcPr>
          <w:p w14:paraId="0BDC0EB4" w14:textId="77777777" w:rsidR="00281BAF" w:rsidRPr="00072CCD" w:rsidRDefault="00281BAF" w:rsidP="003B0BA5">
            <w:pPr>
              <w:spacing w:line="240" w:lineRule="exact"/>
              <w:rPr>
                <w:noProof/>
              </w:rPr>
            </w:pPr>
            <w:r w:rsidRPr="00072CCD">
              <w:rPr>
                <w:noProof/>
              </w:rPr>
              <w:t>den Arbeitsauftrag erledigt und das entsprechende Feld in der Lernwegeliste markiert.</w:t>
            </w:r>
          </w:p>
        </w:tc>
      </w:tr>
    </w:tbl>
    <w:p w14:paraId="21881E7B" w14:textId="77777777" w:rsidR="00281BAF" w:rsidRPr="00281BAF" w:rsidRDefault="00281BAF" w:rsidP="00281BAF">
      <w:pPr>
        <w:spacing w:line="240" w:lineRule="exact"/>
        <w:rPr>
          <w:rFonts w:eastAsia="Times New Roman" w:cs="Times New Roman"/>
          <w:bCs/>
          <w:sz w:val="26"/>
          <w:szCs w:val="26"/>
          <w:lang w:eastAsia="de-DE"/>
        </w:rPr>
      </w:pPr>
      <w:r w:rsidRPr="00281BA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71"/>
        <w:gridCol w:w="165"/>
        <w:gridCol w:w="2103"/>
      </w:tblGrid>
      <w:tr w:rsidR="00281BAF" w:rsidRPr="00A335C5" w14:paraId="1E68CF82" w14:textId="77777777" w:rsidTr="003B0BA5">
        <w:trPr>
          <w:trHeight w:val="523"/>
        </w:trPr>
        <w:tc>
          <w:tcPr>
            <w:tcW w:w="7371" w:type="dxa"/>
            <w:vMerge w:val="restart"/>
            <w:tcBorders>
              <w:left w:val="single" w:sz="4" w:space="0" w:color="auto"/>
              <w:right w:val="single" w:sz="4" w:space="0" w:color="auto"/>
            </w:tcBorders>
            <w:shd w:val="clear" w:color="auto" w:fill="D9D9D9"/>
          </w:tcPr>
          <w:p w14:paraId="7582AEC8" w14:textId="77777777" w:rsidR="00281BAF" w:rsidRPr="00A335C5" w:rsidRDefault="00281BAF" w:rsidP="003B0BA5">
            <w:pPr>
              <w:pStyle w:val="Tabelle6pt"/>
            </w:pPr>
            <w:r w:rsidRPr="00A335C5">
              <w:lastRenderedPageBreak/>
              <w:t>Kompetenz:</w:t>
            </w:r>
          </w:p>
          <w:p w14:paraId="3178342E" w14:textId="77777777" w:rsidR="00281BAF" w:rsidRPr="00A335C5" w:rsidRDefault="00281BAF" w:rsidP="003B0BA5">
            <w:pPr>
              <w:pStyle w:val="TabelleAufzhlung"/>
              <w:numPr>
                <w:ilvl w:val="0"/>
                <w:numId w:val="0"/>
              </w:numPr>
              <w:ind w:left="227" w:hanging="170"/>
              <w:rPr>
                <w:b/>
                <w:sz w:val="20"/>
              </w:rPr>
            </w:pPr>
            <w:r w:rsidRPr="00A335C5">
              <w:rPr>
                <w:b/>
                <w:sz w:val="20"/>
              </w:rPr>
              <w:t>Ich kann mithilfe von Stichworten über persönliche Dinge berichten.</w:t>
            </w:r>
          </w:p>
        </w:tc>
        <w:tc>
          <w:tcPr>
            <w:tcW w:w="165" w:type="dxa"/>
            <w:vMerge w:val="restart"/>
            <w:tcBorders>
              <w:top w:val="nil"/>
              <w:left w:val="single" w:sz="4" w:space="0" w:color="auto"/>
              <w:bottom w:val="nil"/>
              <w:right w:val="single" w:sz="4" w:space="0" w:color="auto"/>
            </w:tcBorders>
            <w:shd w:val="clear" w:color="auto" w:fill="FFFFFF"/>
          </w:tcPr>
          <w:p w14:paraId="6B769669" w14:textId="77777777" w:rsidR="00281BAF" w:rsidRPr="00A335C5" w:rsidRDefault="00281BAF" w:rsidP="003B0BA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F7521D8" w14:textId="77777777" w:rsidR="00281BAF" w:rsidRPr="00A335C5" w:rsidRDefault="00281BAF" w:rsidP="003B0BA5">
            <w:pPr>
              <w:pStyle w:val="TabelleKopfmitte"/>
              <w:rPr>
                <w:lang w:val="en-GB"/>
              </w:rPr>
            </w:pPr>
            <w:r w:rsidRPr="00A335C5">
              <w:rPr>
                <w:lang w:val="en-GB"/>
              </w:rPr>
              <w:t>Englisch</w:t>
            </w:r>
          </w:p>
          <w:p w14:paraId="0BA0444C" w14:textId="77777777" w:rsidR="00281BAF" w:rsidRPr="00A335C5" w:rsidRDefault="00281BAF" w:rsidP="003B0BA5">
            <w:pPr>
              <w:pStyle w:val="TabelleKopfmitte"/>
              <w:rPr>
                <w:rFonts w:eastAsia="Calibri"/>
                <w:lang w:val="en-GB"/>
              </w:rPr>
            </w:pPr>
            <w:r w:rsidRPr="00A335C5">
              <w:rPr>
                <w:lang w:val="en-GB"/>
              </w:rPr>
              <w:t>E3.02.06</w:t>
            </w:r>
          </w:p>
        </w:tc>
      </w:tr>
      <w:tr w:rsidR="00281BAF" w:rsidRPr="00A335C5" w14:paraId="69C4FF48" w14:textId="77777777" w:rsidTr="003B0BA5">
        <w:trPr>
          <w:trHeight w:hRule="exact" w:val="118"/>
        </w:trPr>
        <w:tc>
          <w:tcPr>
            <w:tcW w:w="7371" w:type="dxa"/>
            <w:vMerge/>
            <w:tcBorders>
              <w:left w:val="single" w:sz="4" w:space="0" w:color="auto"/>
              <w:right w:val="single" w:sz="4" w:space="0" w:color="auto"/>
            </w:tcBorders>
          </w:tcPr>
          <w:p w14:paraId="35ED7509" w14:textId="77777777" w:rsidR="00281BAF" w:rsidRPr="00A335C5" w:rsidRDefault="00281BAF" w:rsidP="003B0BA5">
            <w:pPr>
              <w:pStyle w:val="TabelleAufzhlung"/>
            </w:pPr>
          </w:p>
        </w:tc>
        <w:tc>
          <w:tcPr>
            <w:tcW w:w="165" w:type="dxa"/>
            <w:vMerge/>
            <w:tcBorders>
              <w:left w:val="single" w:sz="4" w:space="0" w:color="auto"/>
              <w:bottom w:val="nil"/>
              <w:right w:val="nil"/>
            </w:tcBorders>
            <w:vAlign w:val="center"/>
          </w:tcPr>
          <w:p w14:paraId="71AFA6B2" w14:textId="77777777" w:rsidR="00281BAF" w:rsidRPr="00A335C5" w:rsidRDefault="00281BAF" w:rsidP="003B0BA5">
            <w:pPr>
              <w:pStyle w:val="Kopf8pt"/>
              <w:rPr>
                <w:color w:val="000000"/>
                <w:sz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1BAF" w:rsidRPr="00A335C5" w14:paraId="22699882" w14:textId="77777777" w:rsidTr="003B0BA5">
              <w:trPr>
                <w:trHeight w:val="284"/>
              </w:trPr>
              <w:tc>
                <w:tcPr>
                  <w:tcW w:w="2090" w:type="dxa"/>
                  <w:shd w:val="clear" w:color="auto" w:fill="auto"/>
                </w:tcPr>
                <w:p w14:paraId="7A9ADEFD" w14:textId="77777777" w:rsidR="00281BAF" w:rsidRPr="00A335C5" w:rsidRDefault="00281BAF" w:rsidP="003B0BA5">
                  <w:pPr>
                    <w:pStyle w:val="Textkrpermitte"/>
                    <w:rPr>
                      <w:lang w:val="en-GB"/>
                    </w:rPr>
                  </w:pPr>
                  <w:r w:rsidRPr="00A335C5">
                    <w:rPr>
                      <w:lang w:val="en-GB"/>
                    </w:rPr>
                    <w:t>LernPROJEKT</w:t>
                  </w:r>
                </w:p>
              </w:tc>
            </w:tr>
            <w:tr w:rsidR="00281BAF" w:rsidRPr="00A335C5" w14:paraId="1F905045" w14:textId="77777777" w:rsidTr="003B0BA5">
              <w:trPr>
                <w:trHeight w:val="284"/>
              </w:trPr>
              <w:tc>
                <w:tcPr>
                  <w:tcW w:w="2090" w:type="dxa"/>
                  <w:shd w:val="clear" w:color="auto" w:fill="auto"/>
                </w:tcPr>
                <w:p w14:paraId="480C6BCC" w14:textId="77777777" w:rsidR="00281BAF" w:rsidRPr="00A335C5" w:rsidRDefault="00281BAF" w:rsidP="003B0BA5">
                  <w:pPr>
                    <w:pStyle w:val="Textkrpermitte"/>
                    <w:rPr>
                      <w:lang w:val="en-GB"/>
                    </w:rPr>
                  </w:pPr>
                  <w:r w:rsidRPr="00A335C5">
                    <w:rPr>
                      <w:lang w:val="en-GB"/>
                    </w:rPr>
                    <w:t>LernTHEMA</w:t>
                  </w:r>
                </w:p>
              </w:tc>
            </w:tr>
            <w:tr w:rsidR="00281BAF" w:rsidRPr="00A335C5" w14:paraId="65492AE7" w14:textId="77777777" w:rsidTr="003B0BA5">
              <w:trPr>
                <w:trHeight w:val="284"/>
              </w:trPr>
              <w:tc>
                <w:tcPr>
                  <w:tcW w:w="2090" w:type="dxa"/>
                  <w:shd w:val="clear" w:color="auto" w:fill="D9D9D9" w:themeFill="background1" w:themeFillShade="D9"/>
                </w:tcPr>
                <w:p w14:paraId="7E6434C3" w14:textId="77777777" w:rsidR="00281BAF" w:rsidRPr="00A335C5" w:rsidRDefault="00281BAF" w:rsidP="003B0BA5">
                  <w:pPr>
                    <w:pStyle w:val="TabelleKopfmitte"/>
                    <w:rPr>
                      <w:lang w:val="en-GB"/>
                    </w:rPr>
                  </w:pPr>
                  <w:r w:rsidRPr="00A335C5">
                    <w:rPr>
                      <w:lang w:val="en-GB"/>
                    </w:rPr>
                    <w:t>LernSCHRITT</w:t>
                  </w:r>
                </w:p>
              </w:tc>
            </w:tr>
          </w:tbl>
          <w:p w14:paraId="42FFC8BE" w14:textId="77777777" w:rsidR="00281BAF" w:rsidRPr="00A335C5" w:rsidRDefault="00281BAF" w:rsidP="003B0BA5">
            <w:pPr>
              <w:pStyle w:val="TabelleKopfmitte"/>
              <w:rPr>
                <w:lang w:val="en-GB"/>
              </w:rPr>
            </w:pPr>
          </w:p>
        </w:tc>
      </w:tr>
      <w:tr w:rsidR="00281BAF" w:rsidRPr="00A335C5" w14:paraId="3DD4F77C" w14:textId="77777777" w:rsidTr="003B0BA5">
        <w:trPr>
          <w:trHeight w:val="791"/>
        </w:trPr>
        <w:tc>
          <w:tcPr>
            <w:tcW w:w="7371" w:type="dxa"/>
            <w:tcBorders>
              <w:left w:val="single" w:sz="4" w:space="0" w:color="auto"/>
              <w:right w:val="single" w:sz="4" w:space="0" w:color="auto"/>
            </w:tcBorders>
          </w:tcPr>
          <w:p w14:paraId="45825A54" w14:textId="77777777" w:rsidR="00281BAF" w:rsidRPr="00A335C5" w:rsidRDefault="00281BAF" w:rsidP="003B0BA5">
            <w:pPr>
              <w:pStyle w:val="Tabelle6pt"/>
            </w:pPr>
            <w:r w:rsidRPr="00A335C5">
              <w:t>Teilkompetenzen:</w:t>
            </w:r>
          </w:p>
          <w:p w14:paraId="34D014F2" w14:textId="77777777" w:rsidR="00281BAF" w:rsidRPr="00A335C5" w:rsidRDefault="00281BAF" w:rsidP="003B0BA5">
            <w:pPr>
              <w:pStyle w:val="TabelleAufzhlung"/>
            </w:pPr>
            <w:r w:rsidRPr="00A335C5">
              <w:t>Ich kann verschiedene Familienformen benennen.</w:t>
            </w:r>
          </w:p>
          <w:p w14:paraId="2DC045E2" w14:textId="77777777" w:rsidR="00281BAF" w:rsidRPr="00A335C5" w:rsidRDefault="00281BAF" w:rsidP="003B0BA5">
            <w:pPr>
              <w:pStyle w:val="TabelleAufzhlung"/>
            </w:pPr>
            <w:r w:rsidRPr="00A335C5">
              <w:t>Ich kann über Familie sprechen.</w:t>
            </w:r>
          </w:p>
          <w:p w14:paraId="4445AAE5" w14:textId="77777777" w:rsidR="00281BAF" w:rsidRPr="00A335C5" w:rsidRDefault="00281BAF" w:rsidP="003B0BA5">
            <w:pPr>
              <w:pStyle w:val="TabelleAufzhlung"/>
              <w:rPr>
                <w:i/>
              </w:rPr>
            </w:pPr>
            <w:r w:rsidRPr="00A335C5">
              <w:rPr>
                <w:i/>
              </w:rPr>
              <w:t>Ich kann eine Situation beschreiben.</w:t>
            </w:r>
          </w:p>
          <w:p w14:paraId="3FB9EB15" w14:textId="77777777" w:rsidR="00281BAF" w:rsidRPr="00A335C5" w:rsidRDefault="00281BAF" w:rsidP="003B0BA5">
            <w:pPr>
              <w:pStyle w:val="TabelleAufzhlung"/>
              <w:numPr>
                <w:ilvl w:val="0"/>
                <w:numId w:val="0"/>
              </w:numPr>
            </w:pPr>
          </w:p>
        </w:tc>
        <w:tc>
          <w:tcPr>
            <w:tcW w:w="165" w:type="dxa"/>
            <w:vMerge/>
            <w:tcBorders>
              <w:left w:val="single" w:sz="4" w:space="0" w:color="auto"/>
              <w:bottom w:val="nil"/>
              <w:right w:val="nil"/>
            </w:tcBorders>
            <w:vAlign w:val="center"/>
          </w:tcPr>
          <w:p w14:paraId="5A7C60F0" w14:textId="77777777" w:rsidR="00281BAF" w:rsidRPr="00A335C5" w:rsidRDefault="00281BAF" w:rsidP="003B0BA5">
            <w:pPr>
              <w:pStyle w:val="Kopf8pt"/>
              <w:rPr>
                <w:color w:val="000000"/>
                <w:sz w:val="22"/>
              </w:rPr>
            </w:pPr>
          </w:p>
        </w:tc>
        <w:tc>
          <w:tcPr>
            <w:tcW w:w="2103" w:type="dxa"/>
            <w:vMerge/>
            <w:tcBorders>
              <w:top w:val="nil"/>
              <w:left w:val="nil"/>
              <w:bottom w:val="single" w:sz="4" w:space="0" w:color="auto"/>
              <w:right w:val="nil"/>
            </w:tcBorders>
            <w:shd w:val="clear" w:color="auto" w:fill="FFFFFF"/>
          </w:tcPr>
          <w:p w14:paraId="709FCEFF" w14:textId="77777777" w:rsidR="00281BAF" w:rsidRPr="00A335C5" w:rsidRDefault="00281BAF" w:rsidP="003B0BA5">
            <w:pPr>
              <w:pStyle w:val="TabelleKopfmitte"/>
            </w:pPr>
          </w:p>
        </w:tc>
      </w:tr>
    </w:tbl>
    <w:p w14:paraId="2E272AA3" w14:textId="77777777" w:rsidR="00281BAF" w:rsidRPr="00A335C5" w:rsidRDefault="00281BAF" w:rsidP="00281BAF">
      <w:pPr>
        <w:pStyle w:val="berschrift2"/>
        <w:rPr>
          <w:rFonts w:ascii="Source Sans Pro" w:hAnsi="Source Sans Pro"/>
        </w:rPr>
      </w:pPr>
      <w:r w:rsidRPr="00A335C5">
        <w:rPr>
          <w:rFonts w:ascii="Source Sans Pro" w:hAnsi="Source Sans Pro"/>
          <w:noProof/>
          <w:sz w:val="24"/>
        </w:rPr>
        <w:drawing>
          <wp:anchor distT="0" distB="0" distL="114300" distR="114300" simplePos="0" relativeHeight="252484608" behindDoc="0" locked="0" layoutInCell="0" allowOverlap="1" wp14:anchorId="1F7C03D2" wp14:editId="73AB447C">
            <wp:simplePos x="0" y="0"/>
            <wp:positionH relativeFrom="rightMargin">
              <wp:posOffset>203200</wp:posOffset>
            </wp:positionH>
            <wp:positionV relativeFrom="paragraph">
              <wp:posOffset>66675</wp:posOffset>
            </wp:positionV>
            <wp:extent cx="345440" cy="323850"/>
            <wp:effectExtent l="0" t="0" r="0" b="0"/>
            <wp:wrapNone/>
            <wp:docPr id="49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482560" behindDoc="0" locked="0" layoutInCell="1" allowOverlap="1" wp14:anchorId="0C6F47E7" wp14:editId="24263054">
            <wp:simplePos x="0" y="0"/>
            <wp:positionH relativeFrom="column">
              <wp:posOffset>2165985</wp:posOffset>
            </wp:positionH>
            <wp:positionV relativeFrom="paragraph">
              <wp:posOffset>132715</wp:posOffset>
            </wp:positionV>
            <wp:extent cx="2514600" cy="1668780"/>
            <wp:effectExtent l="0" t="0" r="0" b="7620"/>
            <wp:wrapNone/>
            <wp:docPr id="494" name="Grafik 494" descr="C:\Users\hk331ls\Desktop\82258_web_R_K_B_by_S.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esktop\82258_web_R_K_B_by_S. Hofschlaeger_pixelio.d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460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483584" behindDoc="0" locked="0" layoutInCell="1" allowOverlap="1" wp14:anchorId="6818BDF6" wp14:editId="183C7018">
            <wp:simplePos x="0" y="0"/>
            <wp:positionH relativeFrom="column">
              <wp:posOffset>3810</wp:posOffset>
            </wp:positionH>
            <wp:positionV relativeFrom="paragraph">
              <wp:posOffset>132715</wp:posOffset>
            </wp:positionV>
            <wp:extent cx="1990725" cy="1667510"/>
            <wp:effectExtent l="0" t="0" r="9525" b="8890"/>
            <wp:wrapNone/>
            <wp:docPr id="495" name="Grafik 495" descr="C:\Users\hk331ls\Desktop\78733_web_R_K_B_by_S.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k331ls\Desktop\78733_web_R_K_B_by_S. Hofschlaeger_pixelio.d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0725" cy="1667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B79D8" w14:textId="77777777" w:rsidR="00281BAF" w:rsidRPr="00A335C5" w:rsidRDefault="00281BAF" w:rsidP="00281BAF">
      <w:pPr>
        <w:pStyle w:val="berschrift2"/>
        <w:rPr>
          <w:rFonts w:ascii="Source Sans Pro" w:hAnsi="Source Sans Pro"/>
        </w:rPr>
      </w:pPr>
    </w:p>
    <w:p w14:paraId="7A9E2A02" w14:textId="77777777" w:rsidR="00281BAF" w:rsidRPr="00A335C5" w:rsidRDefault="00281BAF" w:rsidP="00281BAF">
      <w:pPr>
        <w:pStyle w:val="Textkrper"/>
      </w:pPr>
    </w:p>
    <w:p w14:paraId="20BE8710" w14:textId="77777777" w:rsidR="00281BAF" w:rsidRPr="00A335C5" w:rsidRDefault="00281BAF" w:rsidP="00281BAF">
      <w:pPr>
        <w:pStyle w:val="Textkrper"/>
      </w:pPr>
    </w:p>
    <w:p w14:paraId="48503FB6" w14:textId="77777777" w:rsidR="00281BAF" w:rsidRPr="00A335C5" w:rsidRDefault="00281BAF" w:rsidP="00281BAF">
      <w:pPr>
        <w:pStyle w:val="Textkrper"/>
      </w:pPr>
    </w:p>
    <w:p w14:paraId="49A90D39" w14:textId="77777777" w:rsidR="00281BAF" w:rsidRPr="00A335C5" w:rsidRDefault="00281BAF" w:rsidP="00281BAF">
      <w:pPr>
        <w:pStyle w:val="Textkrper"/>
      </w:pPr>
    </w:p>
    <w:p w14:paraId="756D10F5" w14:textId="77777777" w:rsidR="00281BAF" w:rsidRPr="00A335C5" w:rsidRDefault="00281BAF" w:rsidP="00281BAF">
      <w:pPr>
        <w:pStyle w:val="Textkrper"/>
      </w:pPr>
    </w:p>
    <w:p w14:paraId="74306B41" w14:textId="77777777" w:rsidR="00281BAF" w:rsidRPr="00A335C5" w:rsidRDefault="00281BAF" w:rsidP="00281BAF">
      <w:pPr>
        <w:pStyle w:val="Textkrper"/>
      </w:pPr>
    </w:p>
    <w:p w14:paraId="008F9E2B" w14:textId="77777777" w:rsidR="00281BAF" w:rsidRPr="00A335C5" w:rsidRDefault="00281BAF" w:rsidP="00281BAF">
      <w:pPr>
        <w:pStyle w:val="Textkrper"/>
      </w:pPr>
      <w:r w:rsidRPr="00A335C5">
        <w:rPr>
          <w:noProof/>
        </w:rPr>
        <w:drawing>
          <wp:anchor distT="0" distB="0" distL="114300" distR="114300" simplePos="0" relativeHeight="252480512" behindDoc="0" locked="0" layoutInCell="1" allowOverlap="1" wp14:anchorId="61A50782" wp14:editId="131DE850">
            <wp:simplePos x="0" y="0"/>
            <wp:positionH relativeFrom="margin">
              <wp:posOffset>3810</wp:posOffset>
            </wp:positionH>
            <wp:positionV relativeFrom="margin">
              <wp:posOffset>3110230</wp:posOffset>
            </wp:positionV>
            <wp:extent cx="2924175" cy="1581150"/>
            <wp:effectExtent l="0" t="0" r="9525" b="0"/>
            <wp:wrapNone/>
            <wp:docPr id="496" name="Grafik 496" descr="C:\Users\hk331ls\Desktop\753795_web_R_K_B_by_pixplosion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k331ls\Desktop\753795_web_R_K_B_by_pixplosion_pixelio.d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2417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B38D59" w14:textId="77777777" w:rsidR="00281BAF" w:rsidRPr="00A335C5" w:rsidRDefault="00281BAF" w:rsidP="00281BAF">
      <w:pPr>
        <w:pStyle w:val="Textkrper"/>
      </w:pPr>
      <w:r w:rsidRPr="00A335C5">
        <w:rPr>
          <w:noProof/>
        </w:rPr>
        <w:drawing>
          <wp:anchor distT="0" distB="0" distL="114300" distR="114300" simplePos="0" relativeHeight="252481536" behindDoc="0" locked="0" layoutInCell="1" allowOverlap="1" wp14:anchorId="7D65EF9E" wp14:editId="4AA68732">
            <wp:simplePos x="0" y="0"/>
            <wp:positionH relativeFrom="column">
              <wp:posOffset>3099435</wp:posOffset>
            </wp:positionH>
            <wp:positionV relativeFrom="paragraph">
              <wp:posOffset>111760</wp:posOffset>
            </wp:positionV>
            <wp:extent cx="1581150" cy="1581150"/>
            <wp:effectExtent l="0" t="0" r="0" b="0"/>
            <wp:wrapNone/>
            <wp:docPr id="498" name="Grafik 498" descr="C:\Users\hk331ls\Desktop\726221_web_R_K_B_by_redsheep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k331ls\Desktop\726221_web_R_K_B_by_redsheep_pixelio.d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424BE1" w14:textId="77777777" w:rsidR="00281BAF" w:rsidRPr="00A335C5" w:rsidRDefault="00281BAF" w:rsidP="00281BAF">
      <w:pPr>
        <w:pStyle w:val="Textkrper"/>
      </w:pPr>
    </w:p>
    <w:p w14:paraId="4165ACB9" w14:textId="77777777" w:rsidR="00281BAF" w:rsidRPr="00A335C5" w:rsidRDefault="00281BAF" w:rsidP="00281BAF">
      <w:pPr>
        <w:pStyle w:val="Textkrper"/>
      </w:pPr>
    </w:p>
    <w:p w14:paraId="74A01D51" w14:textId="77777777" w:rsidR="00281BAF" w:rsidRPr="00A335C5" w:rsidRDefault="00281BAF" w:rsidP="00281BAF">
      <w:pPr>
        <w:pStyle w:val="Textkrper"/>
      </w:pPr>
    </w:p>
    <w:p w14:paraId="3D91A86F" w14:textId="77777777" w:rsidR="00281BAF" w:rsidRPr="00A335C5" w:rsidRDefault="00281BAF" w:rsidP="00281BAF">
      <w:pPr>
        <w:pStyle w:val="Textkrper"/>
      </w:pPr>
    </w:p>
    <w:p w14:paraId="17F7757B" w14:textId="77777777" w:rsidR="00281BAF" w:rsidRPr="00A335C5" w:rsidRDefault="00281BAF" w:rsidP="00281BAF">
      <w:pPr>
        <w:pStyle w:val="Textkrper"/>
      </w:pPr>
    </w:p>
    <w:p w14:paraId="0B62AA48" w14:textId="77777777" w:rsidR="00281BAF" w:rsidRPr="00A335C5" w:rsidRDefault="00281BAF" w:rsidP="00281BAF">
      <w:pPr>
        <w:pStyle w:val="Textkrper"/>
      </w:pPr>
    </w:p>
    <w:p w14:paraId="632B4147" w14:textId="77777777" w:rsidR="00281BAF" w:rsidRPr="00A335C5" w:rsidRDefault="00281BAF" w:rsidP="00281BAF">
      <w:pPr>
        <w:pStyle w:val="Textkrper"/>
      </w:pPr>
    </w:p>
    <w:p w14:paraId="0D7438AF" w14:textId="77777777" w:rsidR="00281BAF" w:rsidRPr="00A335C5" w:rsidRDefault="00281BAF" w:rsidP="00281BAF">
      <w:pPr>
        <w:pStyle w:val="Textkrper"/>
      </w:pPr>
    </w:p>
    <w:p w14:paraId="3EAF36AA" w14:textId="77777777" w:rsidR="00281BAF" w:rsidRPr="00A335C5" w:rsidRDefault="00281BAF" w:rsidP="00281BAF">
      <w:pPr>
        <w:pStyle w:val="Textkrper"/>
      </w:pPr>
    </w:p>
    <w:p w14:paraId="62D0EE39" w14:textId="77777777" w:rsidR="00281BAF" w:rsidRPr="00A335C5" w:rsidRDefault="00281BAF" w:rsidP="00281BAF">
      <w:pPr>
        <w:pStyle w:val="Textkrper"/>
      </w:pPr>
    </w:p>
    <w:p w14:paraId="044FF214" w14:textId="77777777" w:rsidR="00281BAF" w:rsidRPr="00A335C5" w:rsidRDefault="00281BAF" w:rsidP="00281BAF">
      <w:pPr>
        <w:pStyle w:val="berschrift2"/>
        <w:rPr>
          <w:rFonts w:ascii="Source Sans Pro" w:hAnsi="Source Sans Pro"/>
          <w:lang w:val="en-GB"/>
        </w:rPr>
      </w:pPr>
      <w:r w:rsidRPr="00A335C5">
        <w:rPr>
          <w:rFonts w:ascii="Source Sans Pro" w:hAnsi="Source Sans Pro"/>
          <w:noProof/>
        </w:rPr>
        <w:drawing>
          <wp:anchor distT="0" distB="0" distL="114300" distR="114300" simplePos="0" relativeHeight="252528640" behindDoc="0" locked="0" layoutInCell="1" allowOverlap="1" wp14:anchorId="719D5A4F" wp14:editId="3C9E7E0A">
            <wp:simplePos x="0" y="0"/>
            <wp:positionH relativeFrom="column">
              <wp:posOffset>5477510</wp:posOffset>
            </wp:positionH>
            <wp:positionV relativeFrom="paragraph">
              <wp:posOffset>336550</wp:posOffset>
            </wp:positionV>
            <wp:extent cx="314325" cy="314325"/>
            <wp:effectExtent l="0" t="0" r="9525" b="9525"/>
            <wp:wrapNone/>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516352" behindDoc="1" locked="0" layoutInCell="1" allowOverlap="1" wp14:anchorId="27560A58" wp14:editId="2AD79B1A">
            <wp:simplePos x="0" y="0"/>
            <wp:positionH relativeFrom="column">
              <wp:posOffset>5109210</wp:posOffset>
            </wp:positionH>
            <wp:positionV relativeFrom="paragraph">
              <wp:posOffset>338455</wp:posOffset>
            </wp:positionV>
            <wp:extent cx="323215" cy="311150"/>
            <wp:effectExtent l="0" t="0" r="635" b="0"/>
            <wp:wrapTight wrapText="bothSides">
              <wp:wrapPolygon edited="0">
                <wp:start x="0" y="0"/>
                <wp:lineTo x="0" y="19837"/>
                <wp:lineTo x="20369" y="19837"/>
                <wp:lineTo x="20369" y="0"/>
                <wp:lineTo x="0" y="0"/>
              </wp:wrapPolygon>
            </wp:wrapTight>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rPr>
        <w:drawing>
          <wp:anchor distT="0" distB="0" distL="114300" distR="114300" simplePos="0" relativeHeight="252517376" behindDoc="0" locked="0" layoutInCell="0" allowOverlap="1" wp14:anchorId="2C65F2B6" wp14:editId="5E1D07C8">
            <wp:simplePos x="0" y="0"/>
            <wp:positionH relativeFrom="rightMargin">
              <wp:posOffset>161290</wp:posOffset>
            </wp:positionH>
            <wp:positionV relativeFrom="paragraph">
              <wp:posOffset>328930</wp:posOffset>
            </wp:positionV>
            <wp:extent cx="302260" cy="323850"/>
            <wp:effectExtent l="0" t="0" r="2540" b="0"/>
            <wp:wrapNone/>
            <wp:docPr id="5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Pr="00A335C5">
        <w:rPr>
          <w:rFonts w:ascii="Source Sans Pro" w:hAnsi="Source Sans Pro"/>
          <w:lang w:val="en-GB"/>
        </w:rPr>
        <w:t>Family types</w:t>
      </w:r>
    </w:p>
    <w:tbl>
      <w:tblPr>
        <w:tblStyle w:val="Tabellenraster"/>
        <w:tblW w:w="0" w:type="auto"/>
        <w:tblInd w:w="108" w:type="dxa"/>
        <w:shd w:val="clear" w:color="auto" w:fill="D9D9D9" w:themeFill="background1" w:themeFillShade="D9"/>
        <w:tblLook w:val="04A0" w:firstRow="1" w:lastRow="0" w:firstColumn="1" w:lastColumn="0" w:noHBand="0" w:noVBand="1"/>
      </w:tblPr>
      <w:tblGrid>
        <w:gridCol w:w="7338"/>
      </w:tblGrid>
      <w:tr w:rsidR="00281BAF" w:rsidRPr="00281BAF" w14:paraId="39B26277" w14:textId="77777777" w:rsidTr="003B0BA5">
        <w:trPr>
          <w:trHeight w:val="666"/>
        </w:trPr>
        <w:tc>
          <w:tcPr>
            <w:tcW w:w="7338" w:type="dxa"/>
            <w:shd w:val="clear" w:color="auto" w:fill="D9D9D9" w:themeFill="background1" w:themeFillShade="D9"/>
            <w:vAlign w:val="center"/>
          </w:tcPr>
          <w:p w14:paraId="0A0695ED" w14:textId="77777777" w:rsidR="00281BAF" w:rsidRPr="00A335C5" w:rsidRDefault="00281BAF" w:rsidP="003B0BA5">
            <w:pPr>
              <w:pStyle w:val="AufgabeEbene1"/>
              <w:numPr>
                <w:ilvl w:val="0"/>
                <w:numId w:val="0"/>
              </w:numPr>
              <w:ind w:left="284" w:hanging="284"/>
              <w:jc w:val="left"/>
              <w:rPr>
                <w:lang w:val="en-US"/>
              </w:rPr>
            </w:pPr>
            <w:r w:rsidRPr="00A335C5">
              <w:rPr>
                <w:noProof/>
              </w:rPr>
              <w:drawing>
                <wp:anchor distT="0" distB="0" distL="114300" distR="114300" simplePos="0" relativeHeight="252518400" behindDoc="0" locked="0" layoutInCell="1" allowOverlap="1" wp14:anchorId="1AC0716E" wp14:editId="63CC4068">
                  <wp:simplePos x="0" y="0"/>
                  <wp:positionH relativeFrom="column">
                    <wp:posOffset>4642485</wp:posOffset>
                  </wp:positionH>
                  <wp:positionV relativeFrom="paragraph">
                    <wp:posOffset>230505</wp:posOffset>
                  </wp:positionV>
                  <wp:extent cx="725170" cy="683895"/>
                  <wp:effectExtent l="0" t="0" r="0" b="1905"/>
                  <wp:wrapNone/>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25170" cy="683895"/>
                          </a:xfrm>
                          <a:prstGeom prst="rect">
                            <a:avLst/>
                          </a:prstGeom>
                          <a:noFill/>
                        </pic:spPr>
                      </pic:pic>
                    </a:graphicData>
                  </a:graphic>
                  <wp14:sizeRelH relativeFrom="page">
                    <wp14:pctWidth>0</wp14:pctWidth>
                  </wp14:sizeRelH>
                  <wp14:sizeRelV relativeFrom="page">
                    <wp14:pctHeight>0</wp14:pctHeight>
                  </wp14:sizeRelV>
                </wp:anchor>
              </w:drawing>
            </w:r>
            <w:r w:rsidRPr="00A335C5">
              <w:rPr>
                <w:lang w:val="en-US"/>
              </w:rPr>
              <w:t>Watch this film about different kinds of families. Which kinds of families are there?</w:t>
            </w:r>
          </w:p>
        </w:tc>
      </w:tr>
    </w:tbl>
    <w:p w14:paraId="0B784002" w14:textId="77777777" w:rsidR="00281BAF" w:rsidRPr="00A335C5" w:rsidRDefault="00281BAF" w:rsidP="00281BAF">
      <w:pPr>
        <w:pStyle w:val="Textkrper"/>
        <w:rPr>
          <w:lang w:val="en-US"/>
        </w:rPr>
      </w:pPr>
    </w:p>
    <w:p w14:paraId="1F3C38DD" w14:textId="77777777" w:rsidR="00281BAF" w:rsidRPr="00A335C5" w:rsidRDefault="00281BAF" w:rsidP="00281BAF">
      <w:pPr>
        <w:pStyle w:val="Marginaliegrau"/>
        <w:framePr w:wrap="around" w:x="8593" w:y="1584"/>
      </w:pPr>
      <w:r w:rsidRPr="00A335C5">
        <w:t>Quellen:</w:t>
      </w:r>
    </w:p>
    <w:p w14:paraId="645E293C" w14:textId="77777777" w:rsidR="00281BAF" w:rsidRPr="00A335C5" w:rsidRDefault="00281BAF" w:rsidP="00281BAF">
      <w:pPr>
        <w:pStyle w:val="Marginaliegrau"/>
        <w:framePr w:wrap="around" w:x="8593" w:y="1584"/>
      </w:pPr>
      <w:r w:rsidRPr="00A335C5">
        <w:t>S. Hofschlaeger, P</w:t>
      </w:r>
      <w:r w:rsidRPr="00A335C5">
        <w:t>I</w:t>
      </w:r>
      <w:r w:rsidRPr="00A335C5">
        <w:t>XELIO (</w:t>
      </w:r>
      <w:hyperlink r:id="rId89" w:history="1">
        <w:r w:rsidRPr="00A335C5">
          <w:rPr>
            <w:rStyle w:val="Hyperlink"/>
            <w:color w:val="auto"/>
            <w:u w:val="none"/>
          </w:rPr>
          <w:t>www.pixelio.de</w:t>
        </w:r>
      </w:hyperlink>
      <w:r w:rsidRPr="00A335C5">
        <w:t>)</w:t>
      </w:r>
    </w:p>
    <w:p w14:paraId="0B60D06C" w14:textId="77777777" w:rsidR="00281BAF" w:rsidRPr="00A335C5" w:rsidRDefault="00281BAF" w:rsidP="00281BAF">
      <w:pPr>
        <w:pStyle w:val="Marginaliegrau"/>
        <w:framePr w:wrap="around" w:x="8593" w:y="1584"/>
      </w:pPr>
      <w:r w:rsidRPr="00A335C5">
        <w:t>Redsheep, PIXELIO (</w:t>
      </w:r>
      <w:hyperlink r:id="rId90" w:history="1">
        <w:r w:rsidRPr="00A335C5">
          <w:rPr>
            <w:rStyle w:val="Hyperlink"/>
            <w:color w:val="auto"/>
            <w:u w:val="none"/>
          </w:rPr>
          <w:t>www.pixelio.de</w:t>
        </w:r>
      </w:hyperlink>
      <w:r w:rsidRPr="00A335C5">
        <w:t>)</w:t>
      </w:r>
    </w:p>
    <w:p w14:paraId="1C2868BF" w14:textId="77777777" w:rsidR="00281BAF" w:rsidRPr="00A335C5" w:rsidRDefault="00281BAF" w:rsidP="00281BAF">
      <w:pPr>
        <w:pStyle w:val="Marginaliegrau"/>
        <w:framePr w:wrap="around" w:x="8593" w:y="1584"/>
      </w:pPr>
      <w:r w:rsidRPr="00A335C5">
        <w:t>Pixplosion, PIXELIO (</w:t>
      </w:r>
      <w:hyperlink r:id="rId91" w:history="1">
        <w:r w:rsidRPr="00A335C5">
          <w:rPr>
            <w:rStyle w:val="Hyperlink"/>
            <w:color w:val="auto"/>
            <w:u w:val="none"/>
          </w:rPr>
          <w:t>www.pixelio.de</w:t>
        </w:r>
      </w:hyperlink>
      <w:r w:rsidRPr="00A335C5">
        <w:t xml:space="preserve">) </w:t>
      </w:r>
    </w:p>
    <w:p w14:paraId="554732FD" w14:textId="77777777" w:rsidR="00281BAF" w:rsidRPr="00A335C5" w:rsidRDefault="00281BAF" w:rsidP="00281BAF">
      <w:pPr>
        <w:pStyle w:val="Marginaliegrau"/>
        <w:framePr w:wrap="around" w:x="8593" w:y="1584"/>
      </w:pPr>
      <w:r w:rsidRPr="00A335C5">
        <w:t>A. Hofschlaeger, P</w:t>
      </w:r>
      <w:r w:rsidRPr="00A335C5">
        <w:t>I</w:t>
      </w:r>
      <w:r w:rsidRPr="00A335C5">
        <w:t>XELIO (</w:t>
      </w:r>
      <w:hyperlink r:id="rId92" w:history="1">
        <w:r w:rsidRPr="00A335C5">
          <w:rPr>
            <w:rStyle w:val="Hyperlink"/>
            <w:color w:val="auto"/>
            <w:u w:val="none"/>
          </w:rPr>
          <w:t>www.pixelio.de</w:t>
        </w:r>
      </w:hyperlink>
      <w:r w:rsidRPr="00A335C5">
        <w:t>)</w:t>
      </w:r>
    </w:p>
    <w:p w14:paraId="277BF851" w14:textId="77777777" w:rsidR="00281BAF" w:rsidRPr="00A335C5" w:rsidRDefault="00281BAF" w:rsidP="00281BAF">
      <w:pPr>
        <w:spacing w:line="240" w:lineRule="exact"/>
        <w:rPr>
          <w:lang w:eastAsia="de-DE"/>
        </w:rPr>
      </w:pPr>
      <w:r w:rsidRPr="00A335C5">
        <w:br w:type="page"/>
      </w:r>
    </w:p>
    <w:p w14:paraId="59F1FE30" w14:textId="77777777" w:rsidR="00281BAF" w:rsidRPr="00A335C5" w:rsidRDefault="00281BAF" w:rsidP="00281BAF">
      <w:pPr>
        <w:pStyle w:val="berschrift2"/>
        <w:rPr>
          <w:rFonts w:ascii="Source Sans Pro" w:hAnsi="Source Sans Pro"/>
          <w:lang w:val="en-GB"/>
        </w:rPr>
      </w:pPr>
      <w:r w:rsidRPr="00A335C5">
        <w:rPr>
          <w:rFonts w:ascii="Source Sans Pro" w:hAnsi="Source Sans Pro"/>
          <w:lang w:val="en-GB"/>
        </w:rPr>
        <w:lastRenderedPageBreak/>
        <w:t>Family types</w:t>
      </w:r>
    </w:p>
    <w:p w14:paraId="33B14B35" w14:textId="77777777" w:rsidR="00281BAF" w:rsidRPr="00281BAF" w:rsidRDefault="00281BAF" w:rsidP="00281BAF">
      <w:pPr>
        <w:pStyle w:val="AufgabeEbene1"/>
        <w:numPr>
          <w:ilvl w:val="0"/>
          <w:numId w:val="58"/>
        </w:numPr>
        <w:rPr>
          <w:lang w:val="en-US"/>
        </w:rPr>
      </w:pPr>
      <w:r w:rsidRPr="003601DB">
        <w:rPr>
          <w:noProof/>
          <w:lang w:eastAsia="de-DE"/>
        </w:rPr>
        <w:drawing>
          <wp:anchor distT="0" distB="0" distL="114300" distR="114300" simplePos="0" relativeHeight="252462080" behindDoc="0" locked="0" layoutInCell="1" allowOverlap="1" wp14:anchorId="2DCFBF82" wp14:editId="15F29D05">
            <wp:simplePos x="0" y="0"/>
            <wp:positionH relativeFrom="column">
              <wp:posOffset>5041265</wp:posOffset>
            </wp:positionH>
            <wp:positionV relativeFrom="paragraph">
              <wp:posOffset>142240</wp:posOffset>
            </wp:positionV>
            <wp:extent cx="318770" cy="318770"/>
            <wp:effectExtent l="0" t="0" r="5080" b="5080"/>
            <wp:wrapNone/>
            <wp:docPr id="2277"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3601DB">
        <w:rPr>
          <w:noProof/>
          <w:lang w:eastAsia="de-DE"/>
        </w:rPr>
        <w:drawing>
          <wp:anchor distT="0" distB="0" distL="114300" distR="114300" simplePos="0" relativeHeight="252493824" behindDoc="0" locked="0" layoutInCell="0" allowOverlap="1" wp14:anchorId="177E8489" wp14:editId="6BAF4CB1">
            <wp:simplePos x="0" y="0"/>
            <wp:positionH relativeFrom="rightMargin">
              <wp:posOffset>105410</wp:posOffset>
            </wp:positionH>
            <wp:positionV relativeFrom="paragraph">
              <wp:posOffset>132715</wp:posOffset>
            </wp:positionV>
            <wp:extent cx="302260" cy="323850"/>
            <wp:effectExtent l="0" t="0" r="2540" b="0"/>
            <wp:wrapNone/>
            <wp:docPr id="50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Pr="00281BAF">
        <w:rPr>
          <w:lang w:val="en-US"/>
        </w:rPr>
        <w:t>There are many different kinds of families. Write the correct fam</w:t>
      </w:r>
      <w:r w:rsidRPr="00281BAF">
        <w:rPr>
          <w:lang w:val="en-US"/>
        </w:rPr>
        <w:t>i</w:t>
      </w:r>
      <w:r w:rsidRPr="00281BAF">
        <w:rPr>
          <w:lang w:val="en-US"/>
        </w:rPr>
        <w:t>ly type next to each picture. (5 min.)</w:t>
      </w:r>
    </w:p>
    <w:p w14:paraId="339F0CF1" w14:textId="77777777" w:rsidR="00281BAF" w:rsidRPr="00A335C5" w:rsidRDefault="00281BAF" w:rsidP="00281BAF">
      <w:pPr>
        <w:pStyle w:val="Abstandszeile"/>
        <w:rPr>
          <w:lang w:val="en-US"/>
        </w:rPr>
      </w:pPr>
    </w:p>
    <w:p w14:paraId="77C04779" w14:textId="77777777" w:rsidR="00281BAF" w:rsidRPr="00A335C5" w:rsidRDefault="00281BAF" w:rsidP="00281BAF">
      <w:pPr>
        <w:pStyle w:val="Marginaliegrau"/>
        <w:framePr w:wrap="around" w:x="8563"/>
        <w:rPr>
          <w:lang w:val="en-US"/>
        </w:rPr>
      </w:pPr>
    </w:p>
    <w:p w14:paraId="2682E991" w14:textId="77777777" w:rsidR="00281BAF" w:rsidRPr="00A335C5" w:rsidRDefault="00281BAF" w:rsidP="00281BAF">
      <w:pPr>
        <w:pStyle w:val="Marginaliegrau"/>
        <w:framePr w:wrap="around" w:x="8563"/>
        <w:rPr>
          <w:u w:val="single"/>
          <w:lang w:val="en-US"/>
        </w:rPr>
      </w:pPr>
      <w:r w:rsidRPr="00A335C5">
        <w:rPr>
          <w:u w:val="single"/>
          <w:lang w:val="en-US"/>
        </w:rPr>
        <w:t>Wordbank 1:</w:t>
      </w:r>
    </w:p>
    <w:p w14:paraId="074715DA" w14:textId="77777777" w:rsidR="00281BAF" w:rsidRPr="00A335C5" w:rsidRDefault="00281BAF" w:rsidP="00281BAF">
      <w:pPr>
        <w:pStyle w:val="Marginaliegrau"/>
        <w:framePr w:wrap="around" w:x="8563"/>
        <w:rPr>
          <w:color w:val="808080" w:themeColor="background1" w:themeShade="80"/>
          <w:lang w:val="en-US"/>
        </w:rPr>
      </w:pPr>
      <w:proofErr w:type="gramStart"/>
      <w:r w:rsidRPr="00A335C5">
        <w:rPr>
          <w:lang w:val="en-US"/>
        </w:rPr>
        <w:t>rainbow</w:t>
      </w:r>
      <w:proofErr w:type="gramEnd"/>
      <w:r w:rsidRPr="00A335C5">
        <w:rPr>
          <w:lang w:val="en-US"/>
        </w:rPr>
        <w:t xml:space="preserve"> family/ </w:t>
      </w:r>
      <w:r w:rsidRPr="00A335C5">
        <w:rPr>
          <w:color w:val="808080" w:themeColor="background1" w:themeShade="80"/>
          <w:lang w:val="en-US"/>
        </w:rPr>
        <w:t>R</w:t>
      </w:r>
      <w:r w:rsidRPr="00A335C5">
        <w:rPr>
          <w:color w:val="808080" w:themeColor="background1" w:themeShade="80"/>
          <w:lang w:val="en-US"/>
        </w:rPr>
        <w:t>e</w:t>
      </w:r>
      <w:r w:rsidRPr="00A335C5">
        <w:rPr>
          <w:color w:val="808080" w:themeColor="background1" w:themeShade="80"/>
          <w:lang w:val="en-US"/>
        </w:rPr>
        <w:t>genbogenfamilie;</w:t>
      </w:r>
    </w:p>
    <w:p w14:paraId="4D1E0C2F" w14:textId="77777777" w:rsidR="00281BAF" w:rsidRPr="00A335C5" w:rsidRDefault="00281BAF" w:rsidP="00281BAF">
      <w:pPr>
        <w:pStyle w:val="Marginaliegrau"/>
        <w:framePr w:wrap="around" w:x="8563"/>
        <w:rPr>
          <w:color w:val="808080" w:themeColor="background1" w:themeShade="80"/>
          <w:lang w:val="en-US"/>
        </w:rPr>
      </w:pPr>
      <w:proofErr w:type="gramStart"/>
      <w:r w:rsidRPr="00A335C5">
        <w:rPr>
          <w:lang w:val="en-US"/>
        </w:rPr>
        <w:t>nuclear</w:t>
      </w:r>
      <w:proofErr w:type="gramEnd"/>
      <w:r w:rsidRPr="00A335C5">
        <w:rPr>
          <w:lang w:val="en-US"/>
        </w:rPr>
        <w:t xml:space="preserve"> family/ </w:t>
      </w:r>
      <w:r w:rsidRPr="00A335C5">
        <w:rPr>
          <w:color w:val="808080" w:themeColor="background1" w:themeShade="80"/>
          <w:lang w:val="en-US"/>
        </w:rPr>
        <w:t>Kernfam</w:t>
      </w:r>
      <w:r w:rsidRPr="00A335C5">
        <w:rPr>
          <w:color w:val="808080" w:themeColor="background1" w:themeShade="80"/>
          <w:lang w:val="en-US"/>
        </w:rPr>
        <w:t>i</w:t>
      </w:r>
      <w:r w:rsidRPr="00A335C5">
        <w:rPr>
          <w:color w:val="808080" w:themeColor="background1" w:themeShade="80"/>
          <w:lang w:val="en-US"/>
        </w:rPr>
        <w:t>lie;</w:t>
      </w:r>
    </w:p>
    <w:p w14:paraId="14C64590" w14:textId="77777777" w:rsidR="00281BAF" w:rsidRPr="00A335C5" w:rsidRDefault="00281BAF" w:rsidP="00281BAF">
      <w:pPr>
        <w:pStyle w:val="Marginaliegrau"/>
        <w:framePr w:wrap="around" w:x="8563"/>
        <w:rPr>
          <w:color w:val="808080" w:themeColor="background1" w:themeShade="80"/>
        </w:rPr>
      </w:pPr>
      <w:r w:rsidRPr="00A335C5">
        <w:t xml:space="preserve">single parent family/ </w:t>
      </w:r>
      <w:r w:rsidRPr="00A335C5">
        <w:rPr>
          <w:color w:val="808080" w:themeColor="background1" w:themeShade="80"/>
        </w:rPr>
        <w:t>Ein-Elternteil-Familie;</w:t>
      </w:r>
    </w:p>
    <w:p w14:paraId="15675AAA" w14:textId="77777777" w:rsidR="00281BAF" w:rsidRPr="00A335C5" w:rsidRDefault="00281BAF" w:rsidP="00281BAF">
      <w:pPr>
        <w:pStyle w:val="Marginaliegrau"/>
        <w:framePr w:wrap="around" w:x="8563"/>
        <w:rPr>
          <w:color w:val="808080" w:themeColor="background1" w:themeShade="80"/>
          <w:lang w:val="en-US"/>
        </w:rPr>
      </w:pPr>
      <w:proofErr w:type="gramStart"/>
      <w:r w:rsidRPr="00A335C5">
        <w:rPr>
          <w:lang w:val="en-US"/>
        </w:rPr>
        <w:t>patchwork</w:t>
      </w:r>
      <w:proofErr w:type="gramEnd"/>
      <w:r w:rsidRPr="00A335C5">
        <w:rPr>
          <w:lang w:val="en-US"/>
        </w:rPr>
        <w:t xml:space="preserve"> family or e</w:t>
      </w:r>
      <w:r w:rsidRPr="00A335C5">
        <w:rPr>
          <w:lang w:val="en-US"/>
        </w:rPr>
        <w:t>x</w:t>
      </w:r>
      <w:r w:rsidRPr="00A335C5">
        <w:rPr>
          <w:lang w:val="en-US"/>
        </w:rPr>
        <w:t>tended family</w:t>
      </w:r>
      <w:r w:rsidRPr="00A335C5">
        <w:rPr>
          <w:color w:val="808080" w:themeColor="background1" w:themeShade="80"/>
          <w:lang w:val="en-US"/>
        </w:rPr>
        <w:t>/ Patc</w:t>
      </w:r>
      <w:r w:rsidRPr="00A335C5">
        <w:rPr>
          <w:color w:val="808080" w:themeColor="background1" w:themeShade="80"/>
          <w:lang w:val="en-US"/>
        </w:rPr>
        <w:t>h</w:t>
      </w:r>
      <w:r w:rsidRPr="00A335C5">
        <w:rPr>
          <w:color w:val="808080" w:themeColor="background1" w:themeShade="80"/>
          <w:lang w:val="en-US"/>
        </w:rPr>
        <w:t>work-Familie</w:t>
      </w:r>
    </w:p>
    <w:p w14:paraId="390DEBD2" w14:textId="77777777" w:rsidR="00281BAF" w:rsidRPr="00A335C5" w:rsidRDefault="00281BAF" w:rsidP="00281BAF">
      <w:pPr>
        <w:pStyle w:val="Marginaliegrau"/>
        <w:framePr w:wrap="around" w:x="8563"/>
        <w:rPr>
          <w:lang w:val="en-US"/>
        </w:rPr>
      </w:pP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856"/>
        <w:gridCol w:w="3402"/>
      </w:tblGrid>
      <w:tr w:rsidR="00281BAF" w:rsidRPr="00A335C5" w14:paraId="426219D6" w14:textId="77777777" w:rsidTr="003B0BA5">
        <w:trPr>
          <w:trHeight w:val="242"/>
        </w:trPr>
        <w:tc>
          <w:tcPr>
            <w:tcW w:w="3856" w:type="dxa"/>
            <w:shd w:val="clear" w:color="auto" w:fill="D9D9D9" w:themeFill="background1" w:themeFillShade="D9"/>
          </w:tcPr>
          <w:p w14:paraId="661CBCBD" w14:textId="77777777" w:rsidR="00281BAF" w:rsidRPr="00A335C5" w:rsidRDefault="00281BAF" w:rsidP="003B0BA5">
            <w:pPr>
              <w:pStyle w:val="TabelleKopflinks"/>
              <w:rPr>
                <w:lang w:val="en-GB"/>
              </w:rPr>
            </w:pPr>
            <w:r w:rsidRPr="00A335C5">
              <w:rPr>
                <w:lang w:val="en-GB"/>
              </w:rPr>
              <w:t>Pictures</w:t>
            </w:r>
          </w:p>
        </w:tc>
        <w:tc>
          <w:tcPr>
            <w:tcW w:w="3402" w:type="dxa"/>
            <w:shd w:val="clear" w:color="auto" w:fill="D9D9D9" w:themeFill="background1" w:themeFillShade="D9"/>
          </w:tcPr>
          <w:p w14:paraId="77819C9D" w14:textId="77777777" w:rsidR="00281BAF" w:rsidRPr="00A335C5" w:rsidRDefault="00281BAF" w:rsidP="003B0BA5">
            <w:pPr>
              <w:pStyle w:val="TabelleKopflinks"/>
              <w:rPr>
                <w:lang w:val="en-GB"/>
              </w:rPr>
            </w:pPr>
            <w:r w:rsidRPr="00A335C5">
              <w:rPr>
                <w:lang w:val="en-GB"/>
              </w:rPr>
              <w:t>Description</w:t>
            </w:r>
          </w:p>
        </w:tc>
      </w:tr>
      <w:tr w:rsidR="00281BAF" w:rsidRPr="00A335C5" w14:paraId="1358AF0F" w14:textId="77777777" w:rsidTr="003B0BA5">
        <w:trPr>
          <w:trHeight w:val="232"/>
        </w:trPr>
        <w:tc>
          <w:tcPr>
            <w:tcW w:w="3856" w:type="dxa"/>
            <w:shd w:val="clear" w:color="auto" w:fill="auto"/>
          </w:tcPr>
          <w:p w14:paraId="488608AC" w14:textId="77777777" w:rsidR="00281BAF" w:rsidRPr="00A335C5" w:rsidRDefault="00281BAF" w:rsidP="003B0BA5">
            <w:pPr>
              <w:pStyle w:val="Textkrper"/>
              <w:rPr>
                <w:lang w:val="en-GB"/>
              </w:rPr>
            </w:pPr>
            <w:r w:rsidRPr="00A335C5">
              <w:rPr>
                <w:noProof/>
              </w:rPr>
              <w:drawing>
                <wp:inline distT="0" distB="0" distL="0" distR="0" wp14:anchorId="3F1E02BC" wp14:editId="7D5BB771">
                  <wp:extent cx="1200150" cy="898771"/>
                  <wp:effectExtent l="0" t="0" r="0" b="0"/>
                  <wp:docPr id="996" name="Grafik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3126" b="3750"/>
                          <a:stretch/>
                        </pic:blipFill>
                        <pic:spPr bwMode="auto">
                          <a:xfrm>
                            <a:off x="0" y="0"/>
                            <a:ext cx="1206994" cy="90389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590797D5" w14:textId="77777777" w:rsidR="00281BAF" w:rsidRPr="00A335C5" w:rsidRDefault="00281BAF" w:rsidP="003B0BA5">
            <w:pPr>
              <w:pStyle w:val="Textkrper"/>
              <w:rPr>
                <w:lang w:val="en-GB"/>
              </w:rPr>
            </w:pPr>
          </w:p>
        </w:tc>
      </w:tr>
      <w:tr w:rsidR="00281BAF" w:rsidRPr="00A335C5" w14:paraId="2F4224D8" w14:textId="77777777" w:rsidTr="003B0BA5">
        <w:tblPrEx>
          <w:tblBorders>
            <w:top w:val="none" w:sz="0" w:space="0" w:color="auto"/>
          </w:tblBorders>
        </w:tblPrEx>
        <w:trPr>
          <w:trHeight w:val="242"/>
        </w:trPr>
        <w:tc>
          <w:tcPr>
            <w:tcW w:w="3856" w:type="dxa"/>
            <w:shd w:val="clear" w:color="auto" w:fill="auto"/>
          </w:tcPr>
          <w:p w14:paraId="4C407C69" w14:textId="77777777" w:rsidR="00281BAF" w:rsidRPr="00A335C5" w:rsidRDefault="00281BAF" w:rsidP="003B0BA5">
            <w:pPr>
              <w:pStyle w:val="Textkrper"/>
              <w:rPr>
                <w:lang w:val="en-GB"/>
              </w:rPr>
            </w:pPr>
            <w:r w:rsidRPr="00A335C5">
              <w:rPr>
                <w:noProof/>
              </w:rPr>
              <w:drawing>
                <wp:inline distT="0" distB="0" distL="0" distR="0" wp14:anchorId="42995F63" wp14:editId="10ED440A">
                  <wp:extent cx="1600783" cy="1000965"/>
                  <wp:effectExtent l="0" t="0" r="0" b="8890"/>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3070" cy="1002395"/>
                          </a:xfrm>
                          <a:prstGeom prst="rect">
                            <a:avLst/>
                          </a:prstGeom>
                          <a:noFill/>
                        </pic:spPr>
                      </pic:pic>
                    </a:graphicData>
                  </a:graphic>
                </wp:inline>
              </w:drawing>
            </w:r>
          </w:p>
        </w:tc>
        <w:tc>
          <w:tcPr>
            <w:tcW w:w="3402" w:type="dxa"/>
          </w:tcPr>
          <w:p w14:paraId="60F19731" w14:textId="77777777" w:rsidR="00281BAF" w:rsidRPr="00A335C5" w:rsidRDefault="00281BAF" w:rsidP="003B0BA5">
            <w:pPr>
              <w:pStyle w:val="Textkrper"/>
            </w:pPr>
          </w:p>
        </w:tc>
      </w:tr>
      <w:tr w:rsidR="00281BAF" w:rsidRPr="00A335C5" w14:paraId="20CCCC4D" w14:textId="77777777" w:rsidTr="003B0BA5">
        <w:tblPrEx>
          <w:tblBorders>
            <w:top w:val="none" w:sz="0" w:space="0" w:color="auto"/>
          </w:tblBorders>
        </w:tblPrEx>
        <w:trPr>
          <w:trHeight w:val="232"/>
        </w:trPr>
        <w:tc>
          <w:tcPr>
            <w:tcW w:w="3856" w:type="dxa"/>
            <w:shd w:val="clear" w:color="auto" w:fill="auto"/>
          </w:tcPr>
          <w:p w14:paraId="178C377B" w14:textId="77777777" w:rsidR="00281BAF" w:rsidRPr="00A335C5" w:rsidRDefault="00281BAF" w:rsidP="003B0BA5">
            <w:r w:rsidRPr="00A335C5">
              <w:rPr>
                <w:noProof/>
              </w:rPr>
              <w:drawing>
                <wp:inline distT="0" distB="0" distL="0" distR="0" wp14:anchorId="7957FCC2" wp14:editId="3F88A978">
                  <wp:extent cx="1581150" cy="933460"/>
                  <wp:effectExtent l="0" t="0" r="0" b="0"/>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582005" cy="933965"/>
                          </a:xfrm>
                          <a:prstGeom prst="rect">
                            <a:avLst/>
                          </a:prstGeom>
                        </pic:spPr>
                      </pic:pic>
                    </a:graphicData>
                  </a:graphic>
                </wp:inline>
              </w:drawing>
            </w:r>
          </w:p>
        </w:tc>
        <w:tc>
          <w:tcPr>
            <w:tcW w:w="3402" w:type="dxa"/>
          </w:tcPr>
          <w:p w14:paraId="79392852" w14:textId="77777777" w:rsidR="00281BAF" w:rsidRPr="00A335C5" w:rsidRDefault="00281BAF" w:rsidP="003B0BA5">
            <w:pPr>
              <w:pStyle w:val="Textkrper"/>
            </w:pPr>
          </w:p>
        </w:tc>
      </w:tr>
      <w:tr w:rsidR="00281BAF" w:rsidRPr="00A335C5" w14:paraId="6E34600A" w14:textId="77777777" w:rsidTr="003B0BA5">
        <w:trPr>
          <w:trHeight w:val="232"/>
        </w:trPr>
        <w:tc>
          <w:tcPr>
            <w:tcW w:w="3856" w:type="dxa"/>
            <w:shd w:val="clear" w:color="auto" w:fill="auto"/>
          </w:tcPr>
          <w:p w14:paraId="6BC658D9" w14:textId="77777777" w:rsidR="00281BAF" w:rsidRPr="00A335C5" w:rsidRDefault="00281BAF" w:rsidP="003B0BA5">
            <w:pPr>
              <w:pStyle w:val="Textkrper"/>
              <w:rPr>
                <w:lang w:val="en-GB"/>
              </w:rPr>
            </w:pPr>
            <w:r w:rsidRPr="00A335C5">
              <w:rPr>
                <w:noProof/>
              </w:rPr>
              <w:drawing>
                <wp:inline distT="0" distB="0" distL="0" distR="0" wp14:anchorId="78DA3855" wp14:editId="66B0099D">
                  <wp:extent cx="1485900" cy="1102785"/>
                  <wp:effectExtent l="0" t="0" r="0" b="2540"/>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90981" cy="1106556"/>
                          </a:xfrm>
                          <a:prstGeom prst="rect">
                            <a:avLst/>
                          </a:prstGeom>
                          <a:noFill/>
                        </pic:spPr>
                      </pic:pic>
                    </a:graphicData>
                  </a:graphic>
                </wp:inline>
              </w:drawing>
            </w:r>
          </w:p>
        </w:tc>
        <w:tc>
          <w:tcPr>
            <w:tcW w:w="3402" w:type="dxa"/>
          </w:tcPr>
          <w:p w14:paraId="334B637C" w14:textId="77777777" w:rsidR="00281BAF" w:rsidRPr="00A335C5" w:rsidRDefault="00281BAF" w:rsidP="003B0BA5">
            <w:pPr>
              <w:pStyle w:val="Textkrper"/>
              <w:rPr>
                <w:lang w:val="en-GB"/>
              </w:rPr>
            </w:pPr>
          </w:p>
        </w:tc>
      </w:tr>
    </w:tbl>
    <w:p w14:paraId="6A555139" w14:textId="77777777" w:rsidR="00281BAF" w:rsidRPr="003601DB" w:rsidRDefault="00281BAF" w:rsidP="00281BAF">
      <w:pPr>
        <w:pStyle w:val="AufgabeEbene1"/>
        <w:spacing w:before="360"/>
        <w:rPr>
          <w:lang w:val="en-US"/>
        </w:rPr>
      </w:pPr>
      <w:r w:rsidRPr="003601DB">
        <w:rPr>
          <w:lang w:val="en-US"/>
        </w:rPr>
        <w:t>T</w:t>
      </w:r>
      <w:r w:rsidRPr="003601DB">
        <w:rPr>
          <w:noProof/>
          <w:lang w:val="en-US" w:eastAsia="de-DE"/>
        </w:rPr>
        <w:t xml:space="preserve">ake a look at the pictures. What do you think about these different family types? What are advantages and disadvantages. Write down three sentences for each picture, then describe what you think about these family types. </w:t>
      </w:r>
      <w:r w:rsidRPr="003601DB">
        <w:rPr>
          <w:lang w:val="en-US"/>
        </w:rPr>
        <w:t>(5 min.)</w:t>
      </w:r>
    </w:p>
    <w:p w14:paraId="6619DFA1" w14:textId="77777777" w:rsidR="00281BAF" w:rsidRPr="003601DB" w:rsidRDefault="00281BAF" w:rsidP="00281BAF">
      <w:pPr>
        <w:pStyle w:val="AufgabeEbene1"/>
        <w:spacing w:before="360"/>
        <w:rPr>
          <w:lang w:val="en-US" w:eastAsia="de-DE"/>
        </w:rPr>
      </w:pPr>
      <w:r w:rsidRPr="003601DB">
        <w:rPr>
          <w:noProof/>
          <w:lang w:eastAsia="de-DE"/>
        </w:rPr>
        <w:drawing>
          <wp:anchor distT="0" distB="0" distL="114300" distR="114300" simplePos="0" relativeHeight="252474368" behindDoc="0" locked="0" layoutInCell="0" allowOverlap="1" wp14:anchorId="0A6DCC17" wp14:editId="313B5218">
            <wp:simplePos x="0" y="0"/>
            <wp:positionH relativeFrom="rightMargin">
              <wp:posOffset>107950</wp:posOffset>
            </wp:positionH>
            <wp:positionV relativeFrom="paragraph">
              <wp:posOffset>200025</wp:posOffset>
            </wp:positionV>
            <wp:extent cx="658495" cy="323850"/>
            <wp:effectExtent l="0" t="0" r="8255" b="0"/>
            <wp:wrapNone/>
            <wp:docPr id="248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1DB">
        <w:rPr>
          <w:lang w:val="en-US" w:eastAsia="de-DE"/>
        </w:rPr>
        <w:t>Talk to your partner about your results. Make complete senten</w:t>
      </w:r>
      <w:r w:rsidRPr="003601DB">
        <w:rPr>
          <w:lang w:val="en-US" w:eastAsia="de-DE"/>
        </w:rPr>
        <w:t>c</w:t>
      </w:r>
      <w:r w:rsidRPr="003601DB">
        <w:rPr>
          <w:lang w:val="en-US" w:eastAsia="de-DE"/>
        </w:rPr>
        <w:t>es. (5 min.)</w:t>
      </w:r>
    </w:p>
    <w:p w14:paraId="09A52139" w14:textId="77777777" w:rsidR="00281BAF" w:rsidRPr="00A335C5" w:rsidRDefault="00281BAF" w:rsidP="00281BAF">
      <w:pPr>
        <w:pStyle w:val="AufgabeText"/>
        <w:rPr>
          <w:lang w:eastAsia="de-DE"/>
        </w:rPr>
      </w:pPr>
    </w:p>
    <w:p w14:paraId="1EF8333E" w14:textId="77777777" w:rsidR="00281BAF" w:rsidRPr="00A335C5" w:rsidRDefault="00281BAF" w:rsidP="00281BAF">
      <w:pPr>
        <w:spacing w:line="240" w:lineRule="exact"/>
        <w:rPr>
          <w:lang w:eastAsia="de-DE"/>
        </w:rPr>
      </w:pPr>
      <w:r w:rsidRPr="00A335C5">
        <w:rPr>
          <w:lang w:eastAsia="de-DE"/>
        </w:rPr>
        <w:br w:type="page"/>
      </w:r>
    </w:p>
    <w:p w14:paraId="32D29975" w14:textId="77777777" w:rsidR="00281BAF" w:rsidRDefault="00281BAF" w:rsidP="00281BAF">
      <w:pPr>
        <w:pStyle w:val="AufgabeEbene1"/>
        <w:rPr>
          <w:lang w:val="en-GB"/>
        </w:rPr>
      </w:pPr>
      <w:r w:rsidRPr="003601DB">
        <w:rPr>
          <w:noProof/>
          <w:lang w:eastAsia="de-DE"/>
        </w:rPr>
        <w:lastRenderedPageBreak/>
        <w:drawing>
          <wp:anchor distT="0" distB="0" distL="114300" distR="114300" simplePos="0" relativeHeight="252472320" behindDoc="0" locked="0" layoutInCell="0" allowOverlap="1" wp14:anchorId="4BC91DFD" wp14:editId="7D904062">
            <wp:simplePos x="0" y="0"/>
            <wp:positionH relativeFrom="rightMargin">
              <wp:posOffset>103505</wp:posOffset>
            </wp:positionH>
            <wp:positionV relativeFrom="paragraph">
              <wp:posOffset>27305</wp:posOffset>
            </wp:positionV>
            <wp:extent cx="302260" cy="323850"/>
            <wp:effectExtent l="0" t="0" r="2540" b="0"/>
            <wp:wrapNone/>
            <wp:docPr id="24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1DB">
        <w:rPr>
          <w:lang w:val="en-US"/>
        </w:rPr>
        <w:t xml:space="preserve">What is important in your family? Write down </w:t>
      </w:r>
      <w:r w:rsidRPr="003601DB">
        <w:rPr>
          <w:lang w:val="en-GB"/>
        </w:rPr>
        <w:t>five sentences about what is i</w:t>
      </w:r>
      <w:r w:rsidRPr="003601DB">
        <w:rPr>
          <w:lang w:val="en-GB"/>
        </w:rPr>
        <w:t>m</w:t>
      </w:r>
      <w:r w:rsidRPr="003601DB">
        <w:rPr>
          <w:lang w:val="en-GB"/>
        </w:rPr>
        <w:t>portant in your family. Rank them: the most i</w:t>
      </w:r>
      <w:r w:rsidRPr="003601DB">
        <w:rPr>
          <w:lang w:val="en-GB"/>
        </w:rPr>
        <w:t>m</w:t>
      </w:r>
      <w:r w:rsidRPr="003601DB">
        <w:rPr>
          <w:lang w:val="en-GB"/>
        </w:rPr>
        <w:t>portant at the top. (10 min.)</w:t>
      </w:r>
    </w:p>
    <w:p w14:paraId="5455DF5D" w14:textId="77777777" w:rsidR="00281BAF" w:rsidRPr="00DA4159" w:rsidRDefault="00281BAF" w:rsidP="00281BAF">
      <w:pPr>
        <w:pStyle w:val="AufgabeText"/>
        <w:rPr>
          <w:lang w:val="en-GB"/>
        </w:rPr>
      </w:pPr>
    </w:p>
    <w:p w14:paraId="7D66E605" w14:textId="77777777" w:rsidR="00281BAF" w:rsidRPr="00A335C5" w:rsidRDefault="00281BAF" w:rsidP="00281BAF">
      <w:pPr>
        <w:pStyle w:val="Abstandszeile"/>
      </w:pPr>
    </w:p>
    <w:p w14:paraId="6F935BF4" w14:textId="77777777" w:rsidR="00281BAF" w:rsidRPr="00A335C5" w:rsidRDefault="00281BAF" w:rsidP="00281BAF">
      <w:pPr>
        <w:pStyle w:val="Marginaliegrau"/>
        <w:framePr w:wrap="around"/>
        <w:rPr>
          <w:u w:val="single"/>
        </w:rPr>
      </w:pPr>
      <w:r w:rsidRPr="00A335C5">
        <w:rPr>
          <w:u w:val="single"/>
        </w:rPr>
        <w:t xml:space="preserve">Wordbank 3: </w:t>
      </w:r>
    </w:p>
    <w:p w14:paraId="033B8F83" w14:textId="77777777" w:rsidR="00281BAF" w:rsidRPr="00A335C5" w:rsidRDefault="00281BAF" w:rsidP="00281BAF">
      <w:pPr>
        <w:pStyle w:val="Marginaliegrau"/>
        <w:framePr w:wrap="around"/>
      </w:pPr>
      <w:r w:rsidRPr="00A335C5">
        <w:t>solidarity/</w:t>
      </w:r>
      <w:r w:rsidRPr="00A335C5">
        <w:rPr>
          <w:color w:val="808080" w:themeColor="background1" w:themeShade="80"/>
        </w:rPr>
        <w:t>Zusammenhalt;</w:t>
      </w:r>
    </w:p>
    <w:p w14:paraId="1EFD4F69" w14:textId="77777777" w:rsidR="00281BAF" w:rsidRPr="00A335C5" w:rsidRDefault="00281BAF" w:rsidP="00281BAF">
      <w:pPr>
        <w:pStyle w:val="Marginaliegrau"/>
        <w:framePr w:wrap="around"/>
      </w:pPr>
      <w:r w:rsidRPr="00A335C5">
        <w:t>trust/</w:t>
      </w:r>
      <w:r w:rsidRPr="00A335C5">
        <w:rPr>
          <w:color w:val="808080" w:themeColor="background1" w:themeShade="80"/>
        </w:rPr>
        <w:t>Vertrauen;</w:t>
      </w:r>
    </w:p>
    <w:p w14:paraId="76DC392C" w14:textId="77777777" w:rsidR="00281BAF" w:rsidRPr="00A335C5" w:rsidRDefault="00281BAF" w:rsidP="00281BAF">
      <w:pPr>
        <w:pStyle w:val="Marginaliegrau"/>
        <w:framePr w:wrap="around"/>
        <w:rPr>
          <w:color w:val="808080" w:themeColor="background1" w:themeShade="80"/>
        </w:rPr>
      </w:pPr>
      <w:r w:rsidRPr="00A335C5">
        <w:t>politeness/</w:t>
      </w:r>
      <w:r w:rsidRPr="00A335C5">
        <w:rPr>
          <w:color w:val="808080" w:themeColor="background1" w:themeShade="80"/>
        </w:rPr>
        <w:t>Höflichkeit;</w:t>
      </w:r>
    </w:p>
    <w:p w14:paraId="798A4F82" w14:textId="77777777" w:rsidR="00281BAF" w:rsidRPr="00A335C5" w:rsidRDefault="00281BAF" w:rsidP="00281BAF">
      <w:pPr>
        <w:pStyle w:val="Marginaliegrau"/>
        <w:framePr w:wrap="around"/>
        <w:rPr>
          <w:color w:val="808080" w:themeColor="background1" w:themeShade="80"/>
        </w:rPr>
      </w:pPr>
      <w:r w:rsidRPr="00A335C5">
        <w:t>love/</w:t>
      </w:r>
      <w:r w:rsidRPr="00A335C5">
        <w:rPr>
          <w:color w:val="808080" w:themeColor="background1" w:themeShade="80"/>
        </w:rPr>
        <w:t>Liebe;</w:t>
      </w:r>
    </w:p>
    <w:p w14:paraId="4A19181A" w14:textId="77777777" w:rsidR="00281BAF" w:rsidRPr="00A335C5" w:rsidRDefault="00281BAF" w:rsidP="00281BAF">
      <w:pPr>
        <w:pStyle w:val="Marginaliegrau"/>
        <w:framePr w:wrap="around"/>
        <w:rPr>
          <w:color w:val="808080" w:themeColor="background1" w:themeShade="80"/>
        </w:rPr>
      </w:pPr>
      <w:r w:rsidRPr="00A335C5">
        <w:t>care/</w:t>
      </w:r>
      <w:r w:rsidRPr="00A335C5">
        <w:rPr>
          <w:color w:val="808080" w:themeColor="background1" w:themeShade="80"/>
        </w:rPr>
        <w:t>Fürsorge;</w:t>
      </w:r>
    </w:p>
    <w:p w14:paraId="3FBE6A3F" w14:textId="77777777" w:rsidR="00281BAF" w:rsidRPr="00A335C5" w:rsidRDefault="00281BAF" w:rsidP="00281BAF">
      <w:pPr>
        <w:pStyle w:val="Marginaliegrau"/>
        <w:framePr w:wrap="around"/>
        <w:rPr>
          <w:color w:val="808080" w:themeColor="background1" w:themeShade="80"/>
        </w:rPr>
      </w:pPr>
      <w:r w:rsidRPr="00A335C5">
        <w:t>security/</w:t>
      </w:r>
      <w:r w:rsidRPr="00A335C5">
        <w:rPr>
          <w:color w:val="808080" w:themeColor="background1" w:themeShade="80"/>
        </w:rPr>
        <w:t>Geborgenheit;</w:t>
      </w:r>
    </w:p>
    <w:p w14:paraId="06FED3B3" w14:textId="77777777" w:rsidR="00281BAF" w:rsidRPr="00A335C5" w:rsidRDefault="00281BAF" w:rsidP="00281BAF">
      <w:pPr>
        <w:pStyle w:val="Marginaliegrau"/>
        <w:framePr w:wrap="around"/>
        <w:rPr>
          <w:color w:val="808080" w:themeColor="background1" w:themeShade="80"/>
        </w:rPr>
      </w:pPr>
      <w:r w:rsidRPr="00A335C5">
        <w:t>reliability/</w:t>
      </w:r>
      <w:r w:rsidRPr="00A335C5">
        <w:rPr>
          <w:color w:val="808080" w:themeColor="background1" w:themeShade="80"/>
        </w:rPr>
        <w:t>Zuverlässigkeit;</w:t>
      </w:r>
    </w:p>
    <w:p w14:paraId="790C2136" w14:textId="77777777" w:rsidR="00281BAF" w:rsidRPr="00A335C5" w:rsidRDefault="00281BAF" w:rsidP="00281BAF">
      <w:pPr>
        <w:pStyle w:val="Marginaliegrau"/>
        <w:framePr w:wrap="around"/>
      </w:pPr>
      <w:r w:rsidRPr="00A335C5">
        <w:t>punctuality/</w:t>
      </w:r>
      <w:r w:rsidRPr="00A335C5">
        <w:rPr>
          <w:color w:val="808080" w:themeColor="background1" w:themeShade="80"/>
        </w:rPr>
        <w:t>Pünktlichkeit</w:t>
      </w:r>
      <w:r w:rsidRPr="00A335C5">
        <w:t>;</w:t>
      </w:r>
    </w:p>
    <w:p w14:paraId="616314BE" w14:textId="77777777" w:rsidR="00281BAF" w:rsidRPr="00A335C5" w:rsidRDefault="00281BAF" w:rsidP="00281BAF">
      <w:pPr>
        <w:pStyle w:val="Marginaliegrau"/>
        <w:framePr w:wrap="around"/>
      </w:pPr>
      <w:r w:rsidRPr="00A335C5">
        <w:t>commun</w:t>
      </w:r>
      <w:r w:rsidRPr="00A335C5">
        <w:t>i</w:t>
      </w:r>
      <w:r w:rsidRPr="00A335C5">
        <w:t>ty/</w:t>
      </w:r>
      <w:r w:rsidRPr="00A335C5">
        <w:rPr>
          <w:color w:val="808080" w:themeColor="background1" w:themeShade="80"/>
        </w:rPr>
        <w:t>Gemeinschaft;</w:t>
      </w:r>
    </w:p>
    <w:p w14:paraId="311FAE17" w14:textId="77777777" w:rsidR="00281BAF" w:rsidRPr="00A335C5" w:rsidRDefault="00281BAF" w:rsidP="00281BAF">
      <w:pPr>
        <w:pStyle w:val="Marginaliegrau"/>
        <w:framePr w:wrap="around"/>
        <w:rPr>
          <w:color w:val="808080" w:themeColor="background1" w:themeShade="80"/>
        </w:rPr>
      </w:pPr>
      <w:r w:rsidRPr="00A335C5">
        <w:t>rules</w:t>
      </w:r>
      <w:r w:rsidRPr="00A335C5">
        <w:rPr>
          <w:color w:val="808080" w:themeColor="background1" w:themeShade="80"/>
        </w:rPr>
        <w:t>/Regeln;</w:t>
      </w:r>
    </w:p>
    <w:tbl>
      <w:tblPr>
        <w:tblStyle w:val="Tabellenraster"/>
        <w:tblW w:w="0" w:type="auto"/>
        <w:tblInd w:w="108" w:type="dxa"/>
        <w:tblLook w:val="04A0" w:firstRow="1" w:lastRow="0" w:firstColumn="1" w:lastColumn="0" w:noHBand="0" w:noVBand="1"/>
      </w:tblPr>
      <w:tblGrid>
        <w:gridCol w:w="533"/>
        <w:gridCol w:w="6697"/>
      </w:tblGrid>
      <w:tr w:rsidR="00281BAF" w:rsidRPr="00281BAF" w14:paraId="2C37F4C7" w14:textId="77777777" w:rsidTr="003B0BA5">
        <w:tc>
          <w:tcPr>
            <w:tcW w:w="533" w:type="dxa"/>
            <w:shd w:val="clear" w:color="auto" w:fill="D9D9D9" w:themeFill="background1" w:themeFillShade="D9"/>
          </w:tcPr>
          <w:p w14:paraId="276685DE" w14:textId="77777777" w:rsidR="00281BAF" w:rsidRPr="00A335C5" w:rsidRDefault="00281BAF" w:rsidP="003B0BA5">
            <w:pPr>
              <w:pStyle w:val="AufgabeText"/>
              <w:ind w:left="0"/>
              <w:rPr>
                <w:rStyle w:val="Fett"/>
              </w:rPr>
            </w:pPr>
          </w:p>
        </w:tc>
        <w:tc>
          <w:tcPr>
            <w:tcW w:w="6697" w:type="dxa"/>
            <w:shd w:val="clear" w:color="auto" w:fill="D9D9D9" w:themeFill="background1" w:themeFillShade="D9"/>
          </w:tcPr>
          <w:p w14:paraId="232A6380" w14:textId="77777777" w:rsidR="00281BAF" w:rsidRPr="00A335C5" w:rsidRDefault="00281BAF" w:rsidP="003B0BA5">
            <w:pPr>
              <w:pStyle w:val="AufgabeText"/>
              <w:ind w:left="0"/>
              <w:rPr>
                <w:lang w:val="en-US"/>
              </w:rPr>
            </w:pPr>
            <w:r w:rsidRPr="00A335C5">
              <w:rPr>
                <w:rStyle w:val="Fett"/>
                <w:lang w:val="en-US"/>
              </w:rPr>
              <w:t>This is important in my family:</w:t>
            </w:r>
          </w:p>
        </w:tc>
      </w:tr>
      <w:tr w:rsidR="00281BAF" w:rsidRPr="00A335C5" w14:paraId="308662BE" w14:textId="77777777" w:rsidTr="003B0BA5">
        <w:tc>
          <w:tcPr>
            <w:tcW w:w="533" w:type="dxa"/>
          </w:tcPr>
          <w:p w14:paraId="79B63082" w14:textId="77777777" w:rsidR="00281BAF" w:rsidRPr="00A335C5" w:rsidRDefault="00281BAF" w:rsidP="003B0BA5">
            <w:pPr>
              <w:pStyle w:val="AufgabeText"/>
              <w:ind w:left="0"/>
            </w:pPr>
            <w:r w:rsidRPr="00A335C5">
              <w:t>1.</w:t>
            </w:r>
          </w:p>
        </w:tc>
        <w:tc>
          <w:tcPr>
            <w:tcW w:w="6697" w:type="dxa"/>
          </w:tcPr>
          <w:p w14:paraId="5D6FF099" w14:textId="77777777" w:rsidR="00281BAF" w:rsidRPr="00A335C5" w:rsidRDefault="00281BAF" w:rsidP="003B0BA5">
            <w:pPr>
              <w:pStyle w:val="AufgabeText"/>
              <w:ind w:left="0"/>
            </w:pPr>
          </w:p>
          <w:p w14:paraId="2A6E03B6" w14:textId="77777777" w:rsidR="00281BAF" w:rsidRPr="00A335C5" w:rsidRDefault="00281BAF" w:rsidP="003B0BA5">
            <w:pPr>
              <w:pStyle w:val="AufgabeText"/>
              <w:ind w:left="0"/>
            </w:pPr>
          </w:p>
          <w:p w14:paraId="599126B2" w14:textId="77777777" w:rsidR="00281BAF" w:rsidRPr="00A335C5" w:rsidRDefault="00281BAF" w:rsidP="003B0BA5">
            <w:pPr>
              <w:pStyle w:val="AufgabeText"/>
              <w:ind w:left="0"/>
            </w:pPr>
          </w:p>
        </w:tc>
      </w:tr>
      <w:tr w:rsidR="00281BAF" w:rsidRPr="00A335C5" w14:paraId="5C5A94A7" w14:textId="77777777" w:rsidTr="003B0BA5">
        <w:tc>
          <w:tcPr>
            <w:tcW w:w="533" w:type="dxa"/>
          </w:tcPr>
          <w:p w14:paraId="2E86D1F7" w14:textId="77777777" w:rsidR="00281BAF" w:rsidRPr="00A335C5" w:rsidRDefault="00281BAF" w:rsidP="003B0BA5">
            <w:pPr>
              <w:pStyle w:val="AufgabeText"/>
              <w:ind w:left="0"/>
            </w:pPr>
            <w:r w:rsidRPr="00A335C5">
              <w:t>2.</w:t>
            </w:r>
          </w:p>
        </w:tc>
        <w:tc>
          <w:tcPr>
            <w:tcW w:w="6697" w:type="dxa"/>
          </w:tcPr>
          <w:p w14:paraId="0531BA64" w14:textId="77777777" w:rsidR="00281BAF" w:rsidRPr="00A335C5" w:rsidRDefault="00281BAF" w:rsidP="003B0BA5">
            <w:pPr>
              <w:pStyle w:val="AufgabeText"/>
              <w:ind w:left="0"/>
            </w:pPr>
          </w:p>
          <w:p w14:paraId="5FC830A5" w14:textId="77777777" w:rsidR="00281BAF" w:rsidRPr="00A335C5" w:rsidRDefault="00281BAF" w:rsidP="003B0BA5">
            <w:pPr>
              <w:pStyle w:val="AufgabeText"/>
              <w:ind w:left="0"/>
            </w:pPr>
          </w:p>
          <w:p w14:paraId="1DFF0B20" w14:textId="77777777" w:rsidR="00281BAF" w:rsidRPr="00A335C5" w:rsidRDefault="00281BAF" w:rsidP="003B0BA5">
            <w:pPr>
              <w:pStyle w:val="AufgabeText"/>
              <w:ind w:left="0"/>
            </w:pPr>
          </w:p>
        </w:tc>
      </w:tr>
      <w:tr w:rsidR="00281BAF" w:rsidRPr="00A335C5" w14:paraId="41A675EA" w14:textId="77777777" w:rsidTr="003B0BA5">
        <w:tc>
          <w:tcPr>
            <w:tcW w:w="533" w:type="dxa"/>
          </w:tcPr>
          <w:p w14:paraId="1A05B631" w14:textId="77777777" w:rsidR="00281BAF" w:rsidRPr="00A335C5" w:rsidRDefault="00281BAF" w:rsidP="003B0BA5">
            <w:pPr>
              <w:pStyle w:val="AufgabeText"/>
              <w:ind w:left="0"/>
            </w:pPr>
            <w:r w:rsidRPr="00A335C5">
              <w:t>3.</w:t>
            </w:r>
          </w:p>
        </w:tc>
        <w:tc>
          <w:tcPr>
            <w:tcW w:w="6697" w:type="dxa"/>
          </w:tcPr>
          <w:p w14:paraId="682B4260" w14:textId="77777777" w:rsidR="00281BAF" w:rsidRPr="00A335C5" w:rsidRDefault="00281BAF" w:rsidP="003B0BA5">
            <w:pPr>
              <w:pStyle w:val="AufgabeText"/>
              <w:ind w:left="0"/>
            </w:pPr>
          </w:p>
          <w:p w14:paraId="5E9E4F24" w14:textId="77777777" w:rsidR="00281BAF" w:rsidRPr="00A335C5" w:rsidRDefault="00281BAF" w:rsidP="003B0BA5">
            <w:pPr>
              <w:pStyle w:val="AufgabeText"/>
              <w:ind w:left="0"/>
            </w:pPr>
          </w:p>
          <w:p w14:paraId="7A4EF1FD" w14:textId="77777777" w:rsidR="00281BAF" w:rsidRPr="00A335C5" w:rsidRDefault="00281BAF" w:rsidP="003B0BA5">
            <w:pPr>
              <w:pStyle w:val="AufgabeText"/>
              <w:ind w:left="0"/>
            </w:pPr>
          </w:p>
        </w:tc>
      </w:tr>
      <w:tr w:rsidR="00281BAF" w:rsidRPr="00A335C5" w14:paraId="36E42FB8" w14:textId="77777777" w:rsidTr="003B0BA5">
        <w:tc>
          <w:tcPr>
            <w:tcW w:w="533" w:type="dxa"/>
          </w:tcPr>
          <w:p w14:paraId="2A06675A" w14:textId="77777777" w:rsidR="00281BAF" w:rsidRPr="00A335C5" w:rsidRDefault="00281BAF" w:rsidP="003B0BA5">
            <w:pPr>
              <w:pStyle w:val="AufgabeText"/>
              <w:ind w:left="0"/>
            </w:pPr>
            <w:r w:rsidRPr="00A335C5">
              <w:t>4.</w:t>
            </w:r>
          </w:p>
        </w:tc>
        <w:tc>
          <w:tcPr>
            <w:tcW w:w="6697" w:type="dxa"/>
          </w:tcPr>
          <w:p w14:paraId="52B7BD43" w14:textId="77777777" w:rsidR="00281BAF" w:rsidRPr="00A335C5" w:rsidRDefault="00281BAF" w:rsidP="003B0BA5">
            <w:pPr>
              <w:pStyle w:val="AufgabeText"/>
              <w:ind w:left="0"/>
            </w:pPr>
          </w:p>
          <w:p w14:paraId="6DE49DCF" w14:textId="77777777" w:rsidR="00281BAF" w:rsidRPr="00A335C5" w:rsidRDefault="00281BAF" w:rsidP="003B0BA5">
            <w:pPr>
              <w:pStyle w:val="AufgabeText"/>
              <w:ind w:left="0"/>
            </w:pPr>
          </w:p>
          <w:p w14:paraId="768712AB" w14:textId="77777777" w:rsidR="00281BAF" w:rsidRPr="00A335C5" w:rsidRDefault="00281BAF" w:rsidP="003B0BA5">
            <w:pPr>
              <w:pStyle w:val="AufgabeText"/>
              <w:ind w:left="0"/>
            </w:pPr>
          </w:p>
        </w:tc>
      </w:tr>
      <w:tr w:rsidR="00281BAF" w:rsidRPr="00A335C5" w14:paraId="7879C079" w14:textId="77777777" w:rsidTr="003B0BA5">
        <w:tc>
          <w:tcPr>
            <w:tcW w:w="533" w:type="dxa"/>
          </w:tcPr>
          <w:p w14:paraId="6B077A96" w14:textId="77777777" w:rsidR="00281BAF" w:rsidRPr="00A335C5" w:rsidRDefault="00281BAF" w:rsidP="003B0BA5">
            <w:pPr>
              <w:pStyle w:val="AufgabeText"/>
              <w:ind w:left="0"/>
            </w:pPr>
            <w:r w:rsidRPr="00A335C5">
              <w:t>5.</w:t>
            </w:r>
          </w:p>
        </w:tc>
        <w:tc>
          <w:tcPr>
            <w:tcW w:w="6697" w:type="dxa"/>
          </w:tcPr>
          <w:p w14:paraId="18F6B70B" w14:textId="77777777" w:rsidR="00281BAF" w:rsidRPr="00A335C5" w:rsidRDefault="00281BAF" w:rsidP="003B0BA5">
            <w:pPr>
              <w:pStyle w:val="AufgabeText"/>
              <w:ind w:left="0"/>
            </w:pPr>
          </w:p>
          <w:p w14:paraId="4BD8DFB6" w14:textId="77777777" w:rsidR="00281BAF" w:rsidRPr="00A335C5" w:rsidRDefault="00281BAF" w:rsidP="003B0BA5">
            <w:pPr>
              <w:pStyle w:val="AufgabeText"/>
              <w:ind w:left="0"/>
            </w:pPr>
          </w:p>
          <w:p w14:paraId="5A0B243B" w14:textId="77777777" w:rsidR="00281BAF" w:rsidRPr="00A335C5" w:rsidRDefault="00281BAF" w:rsidP="003B0BA5">
            <w:pPr>
              <w:pStyle w:val="AufgabeText"/>
              <w:ind w:left="0"/>
            </w:pPr>
          </w:p>
        </w:tc>
      </w:tr>
    </w:tbl>
    <w:p w14:paraId="71D9E860" w14:textId="77777777" w:rsidR="00281BAF" w:rsidRDefault="00281BAF" w:rsidP="00281BAF">
      <w:pPr>
        <w:pStyle w:val="AufgabeEbene1"/>
        <w:numPr>
          <w:ilvl w:val="0"/>
          <w:numId w:val="0"/>
        </w:numPr>
        <w:spacing w:before="120"/>
        <w:ind w:left="284"/>
        <w:rPr>
          <w:lang w:val="en-GB"/>
        </w:rPr>
      </w:pPr>
    </w:p>
    <w:p w14:paraId="4FB4A5D5" w14:textId="77777777" w:rsidR="00281BAF" w:rsidRPr="003601DB" w:rsidRDefault="00281BAF" w:rsidP="00281BAF">
      <w:pPr>
        <w:pStyle w:val="AufgabeEbene1"/>
        <w:spacing w:before="360"/>
        <w:rPr>
          <w:lang w:val="en-GB"/>
        </w:rPr>
      </w:pPr>
      <w:r w:rsidRPr="00A335C5">
        <w:rPr>
          <w:noProof/>
          <w:lang w:eastAsia="de-DE"/>
        </w:rPr>
        <w:drawing>
          <wp:anchor distT="0" distB="0" distL="114300" distR="114300" simplePos="0" relativeHeight="252540928" behindDoc="1" locked="0" layoutInCell="1" allowOverlap="1" wp14:anchorId="2202E8C3" wp14:editId="64A84FBD">
            <wp:simplePos x="0" y="0"/>
            <wp:positionH relativeFrom="column">
              <wp:posOffset>5080635</wp:posOffset>
            </wp:positionH>
            <wp:positionV relativeFrom="paragraph">
              <wp:posOffset>213360</wp:posOffset>
            </wp:positionV>
            <wp:extent cx="323215" cy="311150"/>
            <wp:effectExtent l="0" t="0" r="635" b="0"/>
            <wp:wrapTight wrapText="bothSides">
              <wp:wrapPolygon edited="0">
                <wp:start x="0" y="0"/>
                <wp:lineTo x="0" y="19837"/>
                <wp:lineTo x="20369" y="19837"/>
                <wp:lineTo x="20369" y="0"/>
                <wp:lineTo x="0" y="0"/>
              </wp:wrapPolygon>
            </wp:wrapTight>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A335C5">
        <w:rPr>
          <w:noProof/>
          <w:lang w:eastAsia="de-DE"/>
        </w:rPr>
        <w:drawing>
          <wp:anchor distT="0" distB="0" distL="114300" distR="114300" simplePos="0" relativeHeight="252504064" behindDoc="0" locked="0" layoutInCell="1" allowOverlap="1" wp14:anchorId="2807E9C4" wp14:editId="529FD174">
            <wp:simplePos x="0" y="0"/>
            <wp:positionH relativeFrom="column">
              <wp:posOffset>4718685</wp:posOffset>
            </wp:positionH>
            <wp:positionV relativeFrom="paragraph">
              <wp:posOffset>219710</wp:posOffset>
            </wp:positionV>
            <wp:extent cx="316865" cy="316865"/>
            <wp:effectExtent l="0" t="0" r="6985" b="6985"/>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14:sizeRelH relativeFrom="page">
              <wp14:pctWidth>0</wp14:pctWidth>
            </wp14:sizeRelH>
            <wp14:sizeRelV relativeFrom="page">
              <wp14:pctHeight>0</wp14:pctHeight>
            </wp14:sizeRelV>
          </wp:anchor>
        </w:drawing>
      </w:r>
      <w:r w:rsidRPr="003601DB">
        <w:rPr>
          <w:lang w:val="en-GB"/>
        </w:rPr>
        <w:t>Write a summary or produce a film about one of the following questions:</w:t>
      </w:r>
    </w:p>
    <w:p w14:paraId="604AB910" w14:textId="77777777" w:rsidR="00281BAF" w:rsidRPr="003601DB" w:rsidRDefault="00281BAF" w:rsidP="00281BAF">
      <w:pPr>
        <w:pStyle w:val="AufgabeText"/>
      </w:pPr>
      <w:r w:rsidRPr="003601DB">
        <w:t>(10 min.)</w:t>
      </w:r>
    </w:p>
    <w:p w14:paraId="2DAA8F1A" w14:textId="77777777" w:rsidR="00281BAF" w:rsidRPr="003601DB" w:rsidRDefault="00281BAF" w:rsidP="00281BAF">
      <w:pPr>
        <w:pStyle w:val="AufgabeEbene2"/>
        <w:rPr>
          <w:lang w:val="en-GB"/>
        </w:rPr>
      </w:pPr>
      <w:r w:rsidRPr="003601DB">
        <w:rPr>
          <w:lang w:val="en-GB"/>
        </w:rPr>
        <w:t>Tell us about your family. What do you like about it?</w:t>
      </w:r>
    </w:p>
    <w:p w14:paraId="0340AEB1" w14:textId="77777777" w:rsidR="00281BAF" w:rsidRPr="003601DB" w:rsidRDefault="00281BAF" w:rsidP="00281BAF">
      <w:pPr>
        <w:pStyle w:val="AufgabeEbene2"/>
        <w:rPr>
          <w:lang w:val="en-GB"/>
        </w:rPr>
      </w:pPr>
      <w:r w:rsidRPr="003601DB">
        <w:rPr>
          <w:lang w:val="en-GB"/>
        </w:rPr>
        <w:t>Talk about a nice family event from last month. What was sp</w:t>
      </w:r>
      <w:r w:rsidRPr="003601DB">
        <w:rPr>
          <w:lang w:val="en-GB"/>
        </w:rPr>
        <w:t>e</w:t>
      </w:r>
      <w:r w:rsidRPr="003601DB">
        <w:rPr>
          <w:lang w:val="en-GB"/>
        </w:rPr>
        <w:t>cial?</w:t>
      </w:r>
      <w:r w:rsidRPr="00B75494">
        <w:rPr>
          <w:noProof/>
          <w:szCs w:val="24"/>
          <w:lang w:eastAsia="de-DE"/>
        </w:rPr>
        <w:t xml:space="preserve"> </w:t>
      </w:r>
    </w:p>
    <w:p w14:paraId="637A7266" w14:textId="77777777" w:rsidR="00281BAF" w:rsidRDefault="00281BAF" w:rsidP="00281BAF">
      <w:pPr>
        <w:pStyle w:val="AufgabeEbene2"/>
        <w:rPr>
          <w:lang w:val="en-GB"/>
        </w:rPr>
      </w:pPr>
      <w:r w:rsidRPr="003601DB">
        <w:rPr>
          <w:lang w:val="en-GB"/>
        </w:rPr>
        <w:t>Is family important to you? Explain!</w:t>
      </w:r>
    </w:p>
    <w:p w14:paraId="6B839270" w14:textId="77777777" w:rsidR="00281BAF" w:rsidRPr="003601DB" w:rsidRDefault="00281BAF" w:rsidP="00281BAF">
      <w:pPr>
        <w:pStyle w:val="AufgabeEbene2"/>
        <w:numPr>
          <w:ilvl w:val="0"/>
          <w:numId w:val="0"/>
        </w:numPr>
        <w:ind w:left="567"/>
        <w:rPr>
          <w:lang w:val="en-GB"/>
        </w:rPr>
      </w:pPr>
    </w:p>
    <w:p w14:paraId="3195CC4C" w14:textId="77777777" w:rsidR="00281BAF" w:rsidRPr="00A335C5" w:rsidRDefault="00281BAF" w:rsidP="00281BAF">
      <w:pPr>
        <w:pStyle w:val="Marginaliegrau"/>
        <w:framePr w:wrap="around" w:x="8593" w:y="166"/>
        <w:rPr>
          <w:lang w:val="en-US"/>
        </w:rPr>
      </w:pPr>
      <w:r w:rsidRPr="00A335C5">
        <w:rPr>
          <w:lang w:val="en-US"/>
        </w:rPr>
        <w:t>Please write at least 15 sentences!</w:t>
      </w:r>
    </w:p>
    <w:p w14:paraId="5ACB51F4" w14:textId="77777777" w:rsidR="00281BAF" w:rsidRPr="00A335C5" w:rsidRDefault="00281BAF" w:rsidP="00281BAF">
      <w:pPr>
        <w:pStyle w:val="Marginaliegrau"/>
        <w:framePr w:wrap="around" w:x="8593" w:y="166"/>
        <w:rPr>
          <w:color w:val="808080" w:themeColor="background1" w:themeShade="80"/>
        </w:rPr>
      </w:pPr>
      <w:r w:rsidRPr="00A335C5">
        <w:rPr>
          <w:color w:val="808080" w:themeColor="background1" w:themeShade="80"/>
        </w:rPr>
        <w:t>Bitte schreiben Sie mi</w:t>
      </w:r>
      <w:r w:rsidRPr="00A335C5">
        <w:rPr>
          <w:color w:val="808080" w:themeColor="background1" w:themeShade="80"/>
        </w:rPr>
        <w:t>n</w:t>
      </w:r>
      <w:r w:rsidRPr="00A335C5">
        <w:rPr>
          <w:color w:val="808080" w:themeColor="background1" w:themeShade="80"/>
        </w:rPr>
        <w:t>destens 15 Sätze!</w:t>
      </w:r>
    </w:p>
    <w:p w14:paraId="4513EF62" w14:textId="77777777" w:rsidR="00281BAF" w:rsidRPr="00B75494" w:rsidRDefault="00281BAF" w:rsidP="00281BAF">
      <w:pPr>
        <w:pStyle w:val="Abstandszeile"/>
      </w:pPr>
    </w:p>
    <w:tbl>
      <w:tblPr>
        <w:tblStyle w:val="Tabellenraster"/>
        <w:tblW w:w="7230" w:type="dxa"/>
        <w:tblInd w:w="108" w:type="dxa"/>
        <w:tblLook w:val="04A0" w:firstRow="1" w:lastRow="0" w:firstColumn="1" w:lastColumn="0" w:noHBand="0" w:noVBand="1"/>
      </w:tblPr>
      <w:tblGrid>
        <w:gridCol w:w="7230"/>
      </w:tblGrid>
      <w:tr w:rsidR="00281BAF" w:rsidRPr="00A335C5" w14:paraId="4E017E92" w14:textId="77777777" w:rsidTr="003B0BA5">
        <w:trPr>
          <w:trHeight w:val="269"/>
        </w:trPr>
        <w:tc>
          <w:tcPr>
            <w:tcW w:w="7230" w:type="dxa"/>
            <w:shd w:val="clear" w:color="auto" w:fill="D9D9D9" w:themeFill="background1" w:themeFillShade="D9"/>
          </w:tcPr>
          <w:p w14:paraId="28D3521A" w14:textId="77777777" w:rsidR="00281BAF" w:rsidRPr="00A335C5" w:rsidRDefault="00281BAF" w:rsidP="003B0BA5">
            <w:pPr>
              <w:pStyle w:val="Textkrperlinks"/>
              <w:rPr>
                <w:rStyle w:val="Fett"/>
              </w:rPr>
            </w:pPr>
            <w:r w:rsidRPr="00A335C5">
              <w:rPr>
                <w:rStyle w:val="Fett"/>
              </w:rPr>
              <w:t>Summary</w:t>
            </w:r>
          </w:p>
        </w:tc>
      </w:tr>
    </w:tbl>
    <w:p w14:paraId="2A6179B0" w14:textId="77777777" w:rsidR="00281BAF" w:rsidRPr="00A335C5" w:rsidRDefault="00281BAF" w:rsidP="00281BAF">
      <w:pPr>
        <w:pStyle w:val="Marginaliegrau"/>
        <w:framePr w:wrap="around" w:x="8593" w:y="696"/>
        <w:rPr>
          <w:lang w:val="en-US"/>
        </w:rPr>
      </w:pPr>
      <w:r w:rsidRPr="00A335C5">
        <w:rPr>
          <w:lang w:val="en-US"/>
        </w:rPr>
        <w:t>Use your iPad to produce your film. This link will show you how to use iMo</w:t>
      </w:r>
      <w:r w:rsidRPr="00A335C5">
        <w:rPr>
          <w:lang w:val="en-US"/>
        </w:rPr>
        <w:t>v</w:t>
      </w:r>
      <w:r w:rsidRPr="00A335C5">
        <w:rPr>
          <w:lang w:val="en-US"/>
        </w:rPr>
        <w:t>ie to cut your film:</w:t>
      </w:r>
    </w:p>
    <w:p w14:paraId="788615D3" w14:textId="77777777" w:rsidR="00281BAF" w:rsidRPr="00A335C5" w:rsidRDefault="00281BAF" w:rsidP="00281BAF">
      <w:pPr>
        <w:pStyle w:val="Marginaliegrau"/>
        <w:framePr w:wrap="around" w:x="8593" w:y="696"/>
        <w:rPr>
          <w:lang w:val="en-US"/>
        </w:rPr>
      </w:pPr>
      <w:hyperlink r:id="rId93" w:history="1">
        <w:r w:rsidRPr="00A335C5">
          <w:rPr>
            <w:rStyle w:val="Hyperlink"/>
            <w:lang w:val="en-US"/>
          </w:rPr>
          <w:t>https://www.youtube.com/watch?v=LVoCqQ_Ptqc</w:t>
        </w:r>
      </w:hyperlink>
    </w:p>
    <w:tbl>
      <w:tblPr>
        <w:tblStyle w:val="Tabellenraster"/>
        <w:tblW w:w="7230" w:type="dxa"/>
        <w:tblInd w:w="108" w:type="dxa"/>
        <w:tblLook w:val="04A0" w:firstRow="1" w:lastRow="0" w:firstColumn="1" w:lastColumn="0" w:noHBand="0" w:noVBand="1"/>
      </w:tblPr>
      <w:tblGrid>
        <w:gridCol w:w="7230"/>
      </w:tblGrid>
      <w:tr w:rsidR="00281BAF" w:rsidRPr="00281BAF" w14:paraId="1D1B29D7" w14:textId="77777777" w:rsidTr="003B0BA5">
        <w:trPr>
          <w:trHeight w:val="3609"/>
        </w:trPr>
        <w:tc>
          <w:tcPr>
            <w:tcW w:w="7230" w:type="dxa"/>
          </w:tcPr>
          <w:p w14:paraId="4B002508" w14:textId="77777777" w:rsidR="00281BAF" w:rsidRPr="00B75494" w:rsidRDefault="00281BAF" w:rsidP="003B0BA5">
            <w:pPr>
              <w:pStyle w:val="Textkrperlinks"/>
              <w:rPr>
                <w:lang w:val="en-US"/>
              </w:rPr>
            </w:pPr>
          </w:p>
          <w:p w14:paraId="5F99749A" w14:textId="77777777" w:rsidR="00281BAF" w:rsidRPr="00B75494" w:rsidRDefault="00281BAF" w:rsidP="003B0BA5">
            <w:pPr>
              <w:pStyle w:val="Textkrperlinks"/>
              <w:rPr>
                <w:lang w:val="en-US"/>
              </w:rPr>
            </w:pPr>
            <w:r w:rsidRPr="00136774">
              <w:rPr>
                <w:noProof/>
                <w:szCs w:val="24"/>
              </w:rPr>
              <w:drawing>
                <wp:anchor distT="0" distB="0" distL="114300" distR="114300" simplePos="0" relativeHeight="252539904" behindDoc="0" locked="0" layoutInCell="1" allowOverlap="1" wp14:anchorId="58333365" wp14:editId="3F4784E1">
                  <wp:simplePos x="0" y="0"/>
                  <wp:positionH relativeFrom="page">
                    <wp:posOffset>4715510</wp:posOffset>
                  </wp:positionH>
                  <wp:positionV relativeFrom="topMargin">
                    <wp:posOffset>1349375</wp:posOffset>
                  </wp:positionV>
                  <wp:extent cx="682625" cy="685800"/>
                  <wp:effectExtent l="0" t="0" r="3175" b="0"/>
                  <wp:wrapNone/>
                  <wp:docPr id="2208" name="Grafik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82625" cy="685800"/>
                          </a:xfrm>
                          <a:prstGeom prst="rect">
                            <a:avLst/>
                          </a:prstGeom>
                        </pic:spPr>
                      </pic:pic>
                    </a:graphicData>
                  </a:graphic>
                  <wp14:sizeRelH relativeFrom="page">
                    <wp14:pctWidth>0</wp14:pctWidth>
                  </wp14:sizeRelH>
                  <wp14:sizeRelV relativeFrom="page">
                    <wp14:pctHeight>0</wp14:pctHeight>
                  </wp14:sizeRelV>
                </wp:anchor>
              </w:drawing>
            </w:r>
          </w:p>
        </w:tc>
      </w:tr>
    </w:tbl>
    <w:p w14:paraId="3620D42E" w14:textId="77777777" w:rsidR="00281BAF" w:rsidRPr="00DA4159" w:rsidRDefault="00281BAF" w:rsidP="00281BAF">
      <w:pPr>
        <w:pStyle w:val="AufgabeEbene1"/>
        <w:numPr>
          <w:ilvl w:val="0"/>
          <w:numId w:val="0"/>
        </w:numPr>
        <w:spacing w:before="120"/>
        <w:ind w:left="284"/>
        <w:rPr>
          <w:color w:val="A6A6A6" w:themeColor="background1" w:themeShade="A6"/>
          <w:lang w:val="en-US"/>
        </w:rPr>
      </w:pPr>
    </w:p>
    <w:p w14:paraId="2478AF98" w14:textId="77777777" w:rsidR="00281BAF" w:rsidRPr="003601DB" w:rsidRDefault="00281BAF" w:rsidP="00281BAF">
      <w:pPr>
        <w:pStyle w:val="AufgabeEbene1"/>
        <w:spacing w:before="360"/>
        <w:rPr>
          <w:color w:val="A6A6A6" w:themeColor="background1" w:themeShade="A6"/>
          <w:lang w:val="en-US"/>
        </w:rPr>
      </w:pPr>
      <w:r w:rsidRPr="003601DB">
        <w:rPr>
          <w:noProof/>
          <w:color w:val="A6A6A6" w:themeColor="background1" w:themeShade="A6"/>
          <w:lang w:eastAsia="de-DE"/>
        </w:rPr>
        <w:drawing>
          <wp:anchor distT="0" distB="0" distL="114300" distR="114300" simplePos="0" relativeHeight="252473344" behindDoc="0" locked="0" layoutInCell="0" allowOverlap="1" wp14:anchorId="35C187C0" wp14:editId="5C81ACB0">
            <wp:simplePos x="0" y="0"/>
            <wp:positionH relativeFrom="rightMargin">
              <wp:posOffset>136525</wp:posOffset>
            </wp:positionH>
            <wp:positionV relativeFrom="paragraph">
              <wp:posOffset>152400</wp:posOffset>
            </wp:positionV>
            <wp:extent cx="658495" cy="323850"/>
            <wp:effectExtent l="0" t="0" r="8255" b="0"/>
            <wp:wrapNone/>
            <wp:docPr id="248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1DB">
        <w:rPr>
          <w:lang w:val="en-US"/>
        </w:rPr>
        <w:t>When you are done, read the summary to your partner. Let him or her correct your mistakes. Then take turns.</w:t>
      </w:r>
    </w:p>
    <w:p w14:paraId="5E8D2D6A" w14:textId="77777777" w:rsidR="00281BAF" w:rsidRPr="00A335C5" w:rsidRDefault="00281BAF" w:rsidP="00281BAF">
      <w:pPr>
        <w:pStyle w:val="berschrift2"/>
        <w:spacing w:before="0"/>
        <w:rPr>
          <w:rFonts w:ascii="Source Sans Pro" w:hAnsi="Source Sans Pro"/>
        </w:rPr>
      </w:pPr>
      <w:r w:rsidRPr="00A335C5">
        <w:rPr>
          <w:rFonts w:ascii="Source Sans Pro" w:hAnsi="Source Sans Pro"/>
          <w:noProof/>
        </w:rPr>
        <w:lastRenderedPageBreak/>
        <w:drawing>
          <wp:anchor distT="0" distB="0" distL="114300" distR="114300" simplePos="0" relativeHeight="252565504" behindDoc="0" locked="0" layoutInCell="1" allowOverlap="1" wp14:anchorId="64700F21" wp14:editId="3A013E61">
            <wp:simplePos x="0" y="0"/>
            <wp:positionH relativeFrom="column">
              <wp:posOffset>5118735</wp:posOffset>
            </wp:positionH>
            <wp:positionV relativeFrom="paragraph">
              <wp:posOffset>224155</wp:posOffset>
            </wp:positionV>
            <wp:extent cx="708444" cy="685800"/>
            <wp:effectExtent l="0" t="0" r="0" b="0"/>
            <wp:wrapNone/>
            <wp:docPr id="2433" name="Grafik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708444" cy="685800"/>
                    </a:xfrm>
                    <a:prstGeom prst="rect">
                      <a:avLst/>
                    </a:prstGeom>
                  </pic:spPr>
                </pic:pic>
              </a:graphicData>
            </a:graphic>
            <wp14:sizeRelH relativeFrom="page">
              <wp14:pctWidth>0</wp14:pctWidth>
            </wp14:sizeRelH>
            <wp14:sizeRelV relativeFrom="page">
              <wp14:pctHeight>0</wp14:pctHeight>
            </wp14:sizeRelV>
          </wp:anchor>
        </w:drawing>
      </w:r>
      <w:r w:rsidRPr="00A335C5">
        <w:rPr>
          <w:rFonts w:ascii="Source Sans Pro" w:hAnsi="Source Sans Pro"/>
          <w:noProof/>
          <w:sz w:val="24"/>
        </w:rPr>
        <w:drawing>
          <wp:anchor distT="0" distB="0" distL="114300" distR="114300" simplePos="0" relativeHeight="252566528" behindDoc="0" locked="0" layoutInCell="0" allowOverlap="1" wp14:anchorId="5CC2DD76" wp14:editId="3AB6E9FC">
            <wp:simplePos x="0" y="0"/>
            <wp:positionH relativeFrom="rightMargin">
              <wp:posOffset>167640</wp:posOffset>
            </wp:positionH>
            <wp:positionV relativeFrom="paragraph">
              <wp:posOffset>222885</wp:posOffset>
            </wp:positionV>
            <wp:extent cx="302260" cy="323850"/>
            <wp:effectExtent l="0" t="0" r="2540" b="0"/>
            <wp:wrapNone/>
            <wp:docPr id="24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5C5">
        <w:rPr>
          <w:rFonts w:ascii="Source Sans Pro" w:hAnsi="Source Sans Pro"/>
        </w:rPr>
        <w:t xml:space="preserve">Additional Exercises </w:t>
      </w:r>
    </w:p>
    <w:p w14:paraId="69142022" w14:textId="77777777" w:rsidR="00281BAF" w:rsidRPr="003601DB" w:rsidRDefault="00281BAF" w:rsidP="00281BAF">
      <w:pPr>
        <w:pStyle w:val="AufgabeEbene2"/>
        <w:numPr>
          <w:ilvl w:val="1"/>
          <w:numId w:val="55"/>
        </w:numPr>
        <w:rPr>
          <w:lang w:val="en-US"/>
        </w:rPr>
      </w:pPr>
      <w:r w:rsidRPr="003601DB">
        <w:rPr>
          <w:b/>
          <w:noProof/>
          <w:lang w:eastAsia="de-DE"/>
        </w:rPr>
        <w:drawing>
          <wp:anchor distT="0" distB="0" distL="114300" distR="114300" simplePos="0" relativeHeight="252564480" behindDoc="0" locked="0" layoutInCell="1" allowOverlap="1" wp14:anchorId="163B3487" wp14:editId="785AD98F">
            <wp:simplePos x="0" y="0"/>
            <wp:positionH relativeFrom="column">
              <wp:posOffset>4754245</wp:posOffset>
            </wp:positionH>
            <wp:positionV relativeFrom="paragraph">
              <wp:posOffset>309269</wp:posOffset>
            </wp:positionV>
            <wp:extent cx="323215" cy="311150"/>
            <wp:effectExtent l="0" t="0" r="635" b="0"/>
            <wp:wrapNone/>
            <wp:docPr id="2435" name="Grafik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3601DB">
        <w:rPr>
          <w:lang w:val="en-US"/>
        </w:rPr>
        <w:t xml:space="preserve">Next, you can go to </w:t>
      </w:r>
      <w:hyperlink r:id="rId95" w:history="1">
        <w:r w:rsidRPr="003601DB">
          <w:rPr>
            <w:rStyle w:val="Hyperlink"/>
            <w:lang w:val="en-US"/>
          </w:rPr>
          <w:t>http://LearningApps.org/display?v=pfg2bju1v17</w:t>
        </w:r>
      </w:hyperlink>
      <w:r w:rsidRPr="003601DB">
        <w:rPr>
          <w:lang w:val="en-US"/>
        </w:rPr>
        <w:t xml:space="preserve"> and see if you can fill in the gaps in the cloze test (Lückentext). You can use the web a</w:t>
      </w:r>
      <w:r w:rsidRPr="003601DB">
        <w:rPr>
          <w:lang w:val="en-US"/>
        </w:rPr>
        <w:t>d</w:t>
      </w:r>
      <w:r w:rsidRPr="003601DB">
        <w:rPr>
          <w:lang w:val="en-US"/>
        </w:rPr>
        <w:t>dress (URL) or scan the QR code.</w:t>
      </w:r>
    </w:p>
    <w:p w14:paraId="4421B662" w14:textId="77777777" w:rsidR="00281BAF" w:rsidRPr="00292381" w:rsidRDefault="00281BAF" w:rsidP="00281BAF">
      <w:pPr>
        <w:pStyle w:val="AufgabeEbene2"/>
        <w:spacing w:after="120"/>
        <w:rPr>
          <w:lang w:val="en-US"/>
        </w:rPr>
      </w:pPr>
      <w:r w:rsidRPr="00A335C5">
        <w:rPr>
          <w:noProof/>
          <w:lang w:eastAsia="de-DE"/>
        </w:rPr>
        <w:drawing>
          <wp:anchor distT="0" distB="0" distL="114300" distR="114300" simplePos="0" relativeHeight="252562432" behindDoc="0" locked="0" layoutInCell="1" allowOverlap="1" wp14:anchorId="50593DD5" wp14:editId="0AA5EA07">
            <wp:simplePos x="0" y="0"/>
            <wp:positionH relativeFrom="column">
              <wp:posOffset>4796790</wp:posOffset>
            </wp:positionH>
            <wp:positionV relativeFrom="paragraph">
              <wp:posOffset>299085</wp:posOffset>
            </wp:positionV>
            <wp:extent cx="314325" cy="314325"/>
            <wp:effectExtent l="0" t="0" r="9525" b="9525"/>
            <wp:wrapNone/>
            <wp:docPr id="243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601DB">
        <w:rPr>
          <w:lang w:val="en-GB"/>
        </w:rPr>
        <w:t xml:space="preserve">Find 10 words in the crossword. </w:t>
      </w:r>
    </w:p>
    <w:p w14:paraId="5C5E9502" w14:textId="77777777" w:rsidR="00281BAF" w:rsidRPr="003601DB" w:rsidRDefault="00281BAF" w:rsidP="00281BAF">
      <w:pPr>
        <w:framePr w:w="718" w:h="236" w:hRule="exact" w:hSpace="198" w:wrap="around" w:vAnchor="text" w:hAnchor="page" w:x="9268" w:y="117"/>
        <w:rPr>
          <w:lang w:val="en-GB"/>
        </w:rPr>
      </w:pPr>
      <w:r w:rsidRPr="003601DB">
        <w:rPr>
          <w:lang w:val="en-GB"/>
        </w:rPr>
        <w:t>10 min.</w:t>
      </w: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281BAF" w:rsidRPr="00A335C5" w14:paraId="4A92D3FE" w14:textId="77777777" w:rsidTr="003B0BA5">
        <w:tc>
          <w:tcPr>
            <w:tcW w:w="670" w:type="dxa"/>
            <w:vAlign w:val="center"/>
          </w:tcPr>
          <w:p w14:paraId="33874B8A"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6869B07E"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39A4B6ED"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7F0A842D"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517DA9A2"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5CE18C48"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53CF9D97"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5EDD9839"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7625B1E6"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1F26B3AD" w14:textId="77777777" w:rsidR="00281BAF" w:rsidRPr="00A335C5" w:rsidRDefault="00281BAF" w:rsidP="003B0BA5">
            <w:pPr>
              <w:pStyle w:val="Textkrper"/>
              <w:jc w:val="center"/>
              <w:rPr>
                <w:lang w:val="en-GB"/>
              </w:rPr>
            </w:pPr>
            <w:r w:rsidRPr="00A335C5">
              <w:rPr>
                <w:lang w:val="en-GB"/>
              </w:rPr>
              <w:t>Y</w:t>
            </w:r>
          </w:p>
        </w:tc>
        <w:tc>
          <w:tcPr>
            <w:tcW w:w="671" w:type="dxa"/>
            <w:vAlign w:val="center"/>
          </w:tcPr>
          <w:p w14:paraId="2AC7B5B6" w14:textId="77777777" w:rsidR="00281BAF" w:rsidRPr="00A335C5" w:rsidRDefault="00281BAF" w:rsidP="003B0BA5">
            <w:pPr>
              <w:pStyle w:val="Textkrper"/>
              <w:jc w:val="center"/>
              <w:rPr>
                <w:lang w:val="en-GB"/>
              </w:rPr>
            </w:pPr>
            <w:r w:rsidRPr="00A335C5">
              <w:rPr>
                <w:lang w:val="en-GB"/>
              </w:rPr>
              <w:t>O</w:t>
            </w:r>
          </w:p>
        </w:tc>
      </w:tr>
      <w:tr w:rsidR="00281BAF" w:rsidRPr="00A335C5" w14:paraId="10D2E143" w14:textId="77777777" w:rsidTr="003B0BA5">
        <w:tc>
          <w:tcPr>
            <w:tcW w:w="670" w:type="dxa"/>
            <w:vAlign w:val="center"/>
          </w:tcPr>
          <w:p w14:paraId="7DDB9F0C"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6D717F26"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3627D54F"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312EFEF5"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72F7CCE0"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277B9F58"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4C9CB115"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324262B9"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37D222DB"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1390089F" w14:textId="77777777" w:rsidR="00281BAF" w:rsidRPr="00A335C5" w:rsidRDefault="00281BAF" w:rsidP="003B0BA5">
            <w:pPr>
              <w:pStyle w:val="Textkrper"/>
              <w:jc w:val="center"/>
              <w:rPr>
                <w:lang w:val="en-GB"/>
              </w:rPr>
            </w:pPr>
            <w:r w:rsidRPr="00A335C5">
              <w:rPr>
                <w:lang w:val="en-GB"/>
              </w:rPr>
              <w:t>T</w:t>
            </w:r>
          </w:p>
        </w:tc>
        <w:tc>
          <w:tcPr>
            <w:tcW w:w="671" w:type="dxa"/>
            <w:vAlign w:val="center"/>
          </w:tcPr>
          <w:p w14:paraId="17A7862B" w14:textId="77777777" w:rsidR="00281BAF" w:rsidRPr="00A335C5" w:rsidRDefault="00281BAF" w:rsidP="003B0BA5">
            <w:pPr>
              <w:pStyle w:val="Textkrper"/>
              <w:jc w:val="center"/>
              <w:rPr>
                <w:lang w:val="en-GB"/>
              </w:rPr>
            </w:pPr>
            <w:r w:rsidRPr="00A335C5">
              <w:rPr>
                <w:lang w:val="en-GB"/>
              </w:rPr>
              <w:t>Y</w:t>
            </w:r>
          </w:p>
        </w:tc>
      </w:tr>
      <w:tr w:rsidR="00281BAF" w:rsidRPr="00A335C5" w14:paraId="74B52118" w14:textId="77777777" w:rsidTr="003B0BA5">
        <w:tc>
          <w:tcPr>
            <w:tcW w:w="670" w:type="dxa"/>
            <w:vAlign w:val="center"/>
          </w:tcPr>
          <w:p w14:paraId="05187F51"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17D8EDD7"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78291968"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5BC0B5D9"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0B0D2478"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123CD2E2"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4272DFEC" w14:textId="77777777" w:rsidR="00281BAF" w:rsidRPr="00A335C5" w:rsidRDefault="00281BAF" w:rsidP="003B0BA5">
            <w:pPr>
              <w:pStyle w:val="Textkrper"/>
              <w:jc w:val="center"/>
              <w:rPr>
                <w:lang w:val="en-GB"/>
              </w:rPr>
            </w:pPr>
            <w:r w:rsidRPr="00A335C5">
              <w:rPr>
                <w:lang w:val="en-GB"/>
              </w:rPr>
              <w:t>Z</w:t>
            </w:r>
          </w:p>
        </w:tc>
        <w:tc>
          <w:tcPr>
            <w:tcW w:w="670" w:type="dxa"/>
            <w:vAlign w:val="center"/>
          </w:tcPr>
          <w:p w14:paraId="4C0546F0"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017F35BD"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083D5141"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3362E9EE" w14:textId="77777777" w:rsidR="00281BAF" w:rsidRPr="00A335C5" w:rsidRDefault="00281BAF" w:rsidP="003B0BA5">
            <w:pPr>
              <w:pStyle w:val="Textkrper"/>
              <w:jc w:val="center"/>
              <w:rPr>
                <w:lang w:val="en-GB"/>
              </w:rPr>
            </w:pPr>
            <w:r w:rsidRPr="00A335C5">
              <w:rPr>
                <w:lang w:val="en-GB"/>
              </w:rPr>
              <w:t>A</w:t>
            </w:r>
          </w:p>
        </w:tc>
      </w:tr>
      <w:tr w:rsidR="00281BAF" w:rsidRPr="00A335C5" w14:paraId="3EFDF795" w14:textId="77777777" w:rsidTr="003B0BA5">
        <w:tc>
          <w:tcPr>
            <w:tcW w:w="670" w:type="dxa"/>
            <w:vAlign w:val="center"/>
          </w:tcPr>
          <w:p w14:paraId="63C37ECE"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5DE48844"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234C73F8"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709ADB6"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5959F6EF"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6B63042A"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50A3BB30"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34510AE9"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241C6AC2"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71384D58" w14:textId="77777777" w:rsidR="00281BAF" w:rsidRPr="00A335C5" w:rsidRDefault="00281BAF" w:rsidP="003B0BA5">
            <w:pPr>
              <w:pStyle w:val="Textkrper"/>
              <w:jc w:val="center"/>
              <w:rPr>
                <w:lang w:val="en-GB"/>
              </w:rPr>
            </w:pPr>
            <w:r w:rsidRPr="00A335C5">
              <w:rPr>
                <w:lang w:val="en-GB"/>
              </w:rPr>
              <w:t>L</w:t>
            </w:r>
          </w:p>
        </w:tc>
        <w:tc>
          <w:tcPr>
            <w:tcW w:w="671" w:type="dxa"/>
            <w:vAlign w:val="center"/>
          </w:tcPr>
          <w:p w14:paraId="17FC2401" w14:textId="77777777" w:rsidR="00281BAF" w:rsidRPr="00A335C5" w:rsidRDefault="00281BAF" w:rsidP="003B0BA5">
            <w:pPr>
              <w:pStyle w:val="Textkrper"/>
              <w:jc w:val="center"/>
              <w:rPr>
                <w:lang w:val="en-GB"/>
              </w:rPr>
            </w:pPr>
            <w:r w:rsidRPr="00A335C5">
              <w:rPr>
                <w:lang w:val="en-GB"/>
              </w:rPr>
              <w:t>B</w:t>
            </w:r>
          </w:p>
        </w:tc>
      </w:tr>
      <w:tr w:rsidR="00281BAF" w:rsidRPr="00A335C5" w14:paraId="103D22CC" w14:textId="77777777" w:rsidTr="003B0BA5">
        <w:tc>
          <w:tcPr>
            <w:tcW w:w="670" w:type="dxa"/>
            <w:vAlign w:val="center"/>
          </w:tcPr>
          <w:p w14:paraId="300FD1F7"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69F6CB77"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3BE89329"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64625A31"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2C2B02E3"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091A8653"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599FD90B"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6456725B"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636DF475" w14:textId="77777777" w:rsidR="00281BAF" w:rsidRPr="00A335C5" w:rsidRDefault="00281BAF" w:rsidP="003B0BA5">
            <w:pPr>
              <w:pStyle w:val="Textkrper"/>
              <w:jc w:val="center"/>
              <w:rPr>
                <w:lang w:val="en-GB"/>
              </w:rPr>
            </w:pPr>
            <w:r w:rsidRPr="00A335C5">
              <w:rPr>
                <w:lang w:val="en-GB"/>
              </w:rPr>
              <w:t>Y</w:t>
            </w:r>
          </w:p>
        </w:tc>
        <w:tc>
          <w:tcPr>
            <w:tcW w:w="670" w:type="dxa"/>
            <w:vAlign w:val="center"/>
          </w:tcPr>
          <w:p w14:paraId="0C481FD2"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45F983AB" w14:textId="77777777" w:rsidR="00281BAF" w:rsidRPr="00A335C5" w:rsidRDefault="00281BAF" w:rsidP="003B0BA5">
            <w:pPr>
              <w:pStyle w:val="Textkrper"/>
              <w:jc w:val="center"/>
              <w:rPr>
                <w:lang w:val="en-GB"/>
              </w:rPr>
            </w:pPr>
            <w:r w:rsidRPr="00A335C5">
              <w:rPr>
                <w:lang w:val="en-GB"/>
              </w:rPr>
              <w:t>G</w:t>
            </w:r>
          </w:p>
        </w:tc>
      </w:tr>
      <w:tr w:rsidR="00281BAF" w:rsidRPr="00A335C5" w14:paraId="02326ED0" w14:textId="77777777" w:rsidTr="003B0BA5">
        <w:tc>
          <w:tcPr>
            <w:tcW w:w="670" w:type="dxa"/>
            <w:vAlign w:val="center"/>
          </w:tcPr>
          <w:p w14:paraId="146CA043" w14:textId="77777777" w:rsidR="00281BAF" w:rsidRPr="00A335C5" w:rsidRDefault="00281BAF" w:rsidP="003B0BA5">
            <w:pPr>
              <w:pStyle w:val="Textkrper"/>
              <w:jc w:val="center"/>
              <w:rPr>
                <w:lang w:val="en-GB"/>
              </w:rPr>
            </w:pPr>
            <w:r w:rsidRPr="00A335C5">
              <w:rPr>
                <w:lang w:val="en-GB"/>
              </w:rPr>
              <w:t>H</w:t>
            </w:r>
          </w:p>
        </w:tc>
        <w:tc>
          <w:tcPr>
            <w:tcW w:w="670" w:type="dxa"/>
            <w:vAlign w:val="center"/>
          </w:tcPr>
          <w:p w14:paraId="264CEE01"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705350A9"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474A5B5B"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0A9F848F"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24AD14E7"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1F07A92D"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03F1F33A"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740C9D4F"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22FBC41B" w14:textId="77777777" w:rsidR="00281BAF" w:rsidRPr="00A335C5" w:rsidRDefault="00281BAF" w:rsidP="003B0BA5">
            <w:pPr>
              <w:pStyle w:val="Textkrper"/>
              <w:jc w:val="center"/>
              <w:rPr>
                <w:lang w:val="en-GB"/>
              </w:rPr>
            </w:pPr>
            <w:r w:rsidRPr="00A335C5">
              <w:rPr>
                <w:lang w:val="en-GB"/>
              </w:rPr>
              <w:t>B</w:t>
            </w:r>
          </w:p>
        </w:tc>
        <w:tc>
          <w:tcPr>
            <w:tcW w:w="671" w:type="dxa"/>
            <w:vAlign w:val="center"/>
          </w:tcPr>
          <w:p w14:paraId="2F9F0292" w14:textId="77777777" w:rsidR="00281BAF" w:rsidRPr="00A335C5" w:rsidRDefault="00281BAF" w:rsidP="003B0BA5">
            <w:pPr>
              <w:pStyle w:val="Textkrper"/>
              <w:jc w:val="center"/>
              <w:rPr>
                <w:lang w:val="en-GB"/>
              </w:rPr>
            </w:pPr>
            <w:r w:rsidRPr="00A335C5">
              <w:rPr>
                <w:lang w:val="en-GB"/>
              </w:rPr>
              <w:t>F</w:t>
            </w:r>
          </w:p>
        </w:tc>
      </w:tr>
      <w:tr w:rsidR="00281BAF" w:rsidRPr="00A335C5" w14:paraId="48BB83CE" w14:textId="77777777" w:rsidTr="003B0BA5">
        <w:tc>
          <w:tcPr>
            <w:tcW w:w="670" w:type="dxa"/>
            <w:vAlign w:val="center"/>
          </w:tcPr>
          <w:p w14:paraId="63D1D7E2"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0453ED66"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22C70293"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7BA94CC"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5BEB3651" w14:textId="77777777" w:rsidR="00281BAF" w:rsidRPr="00A335C5" w:rsidRDefault="00281BAF" w:rsidP="003B0BA5">
            <w:pPr>
              <w:pStyle w:val="Textkrper"/>
              <w:jc w:val="center"/>
              <w:rPr>
                <w:lang w:val="en-GB"/>
              </w:rPr>
            </w:pPr>
            <w:r w:rsidRPr="00A335C5">
              <w:rPr>
                <w:lang w:val="en-GB"/>
              </w:rPr>
              <w:t>Q</w:t>
            </w:r>
          </w:p>
        </w:tc>
        <w:tc>
          <w:tcPr>
            <w:tcW w:w="670" w:type="dxa"/>
            <w:vAlign w:val="center"/>
          </w:tcPr>
          <w:p w14:paraId="698FA3F4"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4691C260"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60DAA494"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3EE8BB73"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016C0405" w14:textId="77777777" w:rsidR="00281BAF" w:rsidRPr="00A335C5" w:rsidRDefault="00281BAF" w:rsidP="003B0BA5">
            <w:pPr>
              <w:pStyle w:val="Textkrper"/>
              <w:jc w:val="center"/>
              <w:rPr>
                <w:lang w:val="en-GB"/>
              </w:rPr>
            </w:pPr>
            <w:r w:rsidRPr="00A335C5">
              <w:rPr>
                <w:lang w:val="en-GB"/>
              </w:rPr>
              <w:t>A</w:t>
            </w:r>
          </w:p>
        </w:tc>
        <w:tc>
          <w:tcPr>
            <w:tcW w:w="671" w:type="dxa"/>
            <w:vAlign w:val="center"/>
          </w:tcPr>
          <w:p w14:paraId="27E2F41B" w14:textId="77777777" w:rsidR="00281BAF" w:rsidRPr="00A335C5" w:rsidRDefault="00281BAF" w:rsidP="003B0BA5">
            <w:pPr>
              <w:pStyle w:val="Textkrper"/>
              <w:jc w:val="center"/>
              <w:rPr>
                <w:lang w:val="en-GB"/>
              </w:rPr>
            </w:pPr>
            <w:r w:rsidRPr="00A335C5">
              <w:rPr>
                <w:lang w:val="en-GB"/>
              </w:rPr>
              <w:t>E</w:t>
            </w:r>
          </w:p>
        </w:tc>
      </w:tr>
      <w:tr w:rsidR="00281BAF" w:rsidRPr="00A335C5" w14:paraId="3599FC31" w14:textId="77777777" w:rsidTr="003B0BA5">
        <w:tc>
          <w:tcPr>
            <w:tcW w:w="670" w:type="dxa"/>
            <w:vAlign w:val="center"/>
          </w:tcPr>
          <w:p w14:paraId="5CBC4C90"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3ED226ED"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1F2C1A2E"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79F52682"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CD33439"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5D87573B"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2C2A5B2F"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6FF8F15D"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3C506E14"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749BC151" w14:textId="77777777" w:rsidR="00281BAF" w:rsidRPr="00A335C5" w:rsidRDefault="00281BAF" w:rsidP="003B0BA5">
            <w:pPr>
              <w:pStyle w:val="Textkrper"/>
              <w:jc w:val="center"/>
              <w:rPr>
                <w:lang w:val="en-GB"/>
              </w:rPr>
            </w:pPr>
            <w:r w:rsidRPr="00A335C5">
              <w:rPr>
                <w:lang w:val="en-GB"/>
              </w:rPr>
              <w:t>I</w:t>
            </w:r>
          </w:p>
        </w:tc>
        <w:tc>
          <w:tcPr>
            <w:tcW w:w="671" w:type="dxa"/>
            <w:vAlign w:val="center"/>
          </w:tcPr>
          <w:p w14:paraId="16542847" w14:textId="77777777" w:rsidR="00281BAF" w:rsidRPr="00A335C5" w:rsidRDefault="00281BAF" w:rsidP="003B0BA5">
            <w:pPr>
              <w:pStyle w:val="Textkrper"/>
              <w:jc w:val="center"/>
              <w:rPr>
                <w:lang w:val="en-GB"/>
              </w:rPr>
            </w:pPr>
            <w:r w:rsidRPr="00A335C5">
              <w:rPr>
                <w:lang w:val="en-GB"/>
              </w:rPr>
              <w:t>D</w:t>
            </w:r>
          </w:p>
        </w:tc>
      </w:tr>
      <w:tr w:rsidR="00281BAF" w:rsidRPr="00A335C5" w14:paraId="3B49E387" w14:textId="77777777" w:rsidTr="003B0BA5">
        <w:tc>
          <w:tcPr>
            <w:tcW w:w="670" w:type="dxa"/>
            <w:vAlign w:val="center"/>
          </w:tcPr>
          <w:p w14:paraId="6F6CB9D1"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392174D9"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538C6E4A"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4D6FF555"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5B239FA9"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00B0F1D0"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1F395CC1"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76A827AF"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2C076C88"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33DB7A8B" w14:textId="77777777" w:rsidR="00281BAF" w:rsidRPr="00A335C5" w:rsidRDefault="00281BAF" w:rsidP="003B0BA5">
            <w:pPr>
              <w:pStyle w:val="Textkrper"/>
              <w:jc w:val="center"/>
              <w:rPr>
                <w:lang w:val="en-GB"/>
              </w:rPr>
            </w:pPr>
            <w:r w:rsidRPr="00A335C5">
              <w:rPr>
                <w:lang w:val="en-GB"/>
              </w:rPr>
              <w:t>L</w:t>
            </w:r>
          </w:p>
        </w:tc>
        <w:tc>
          <w:tcPr>
            <w:tcW w:w="671" w:type="dxa"/>
            <w:vAlign w:val="center"/>
          </w:tcPr>
          <w:p w14:paraId="05F8F7DF" w14:textId="77777777" w:rsidR="00281BAF" w:rsidRPr="00A335C5" w:rsidRDefault="00281BAF" w:rsidP="003B0BA5">
            <w:pPr>
              <w:pStyle w:val="Textkrper"/>
              <w:jc w:val="center"/>
              <w:rPr>
                <w:lang w:val="en-GB"/>
              </w:rPr>
            </w:pPr>
            <w:r w:rsidRPr="00A335C5">
              <w:rPr>
                <w:lang w:val="en-GB"/>
              </w:rPr>
              <w:t>R</w:t>
            </w:r>
          </w:p>
        </w:tc>
      </w:tr>
      <w:tr w:rsidR="00281BAF" w:rsidRPr="00A335C5" w14:paraId="563490C8" w14:textId="77777777" w:rsidTr="003B0BA5">
        <w:tc>
          <w:tcPr>
            <w:tcW w:w="670" w:type="dxa"/>
            <w:vAlign w:val="center"/>
          </w:tcPr>
          <w:p w14:paraId="1CAA90C1"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5680065E"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08811E37"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5C70E431"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71EF1F30"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7D8C6A25"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0ED11B6F"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07162CE5" w14:textId="77777777" w:rsidR="00281BAF" w:rsidRPr="00A335C5" w:rsidRDefault="00281BAF" w:rsidP="003B0BA5">
            <w:pPr>
              <w:pStyle w:val="Textkrper"/>
              <w:jc w:val="center"/>
              <w:rPr>
                <w:lang w:val="en-GB"/>
              </w:rPr>
            </w:pPr>
            <w:r w:rsidRPr="00A335C5">
              <w:rPr>
                <w:lang w:val="en-GB"/>
              </w:rPr>
              <w:t>X</w:t>
            </w:r>
          </w:p>
        </w:tc>
        <w:tc>
          <w:tcPr>
            <w:tcW w:w="670" w:type="dxa"/>
            <w:vAlign w:val="center"/>
          </w:tcPr>
          <w:p w14:paraId="78C5102D"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3B0A7706" w14:textId="77777777" w:rsidR="00281BAF" w:rsidRPr="00A335C5" w:rsidRDefault="00281BAF" w:rsidP="003B0BA5">
            <w:pPr>
              <w:pStyle w:val="Textkrper"/>
              <w:jc w:val="center"/>
              <w:rPr>
                <w:lang w:val="en-GB"/>
              </w:rPr>
            </w:pPr>
            <w:r w:rsidRPr="00A335C5">
              <w:rPr>
                <w:lang w:val="en-GB"/>
              </w:rPr>
              <w:t>E</w:t>
            </w:r>
          </w:p>
        </w:tc>
        <w:tc>
          <w:tcPr>
            <w:tcW w:w="671" w:type="dxa"/>
            <w:vAlign w:val="center"/>
          </w:tcPr>
          <w:p w14:paraId="1B84F195" w14:textId="77777777" w:rsidR="00281BAF" w:rsidRPr="00A335C5" w:rsidRDefault="00281BAF" w:rsidP="003B0BA5">
            <w:pPr>
              <w:pStyle w:val="Textkrper"/>
              <w:jc w:val="center"/>
              <w:rPr>
                <w:lang w:val="en-GB"/>
              </w:rPr>
            </w:pPr>
            <w:r w:rsidRPr="00A335C5">
              <w:rPr>
                <w:lang w:val="en-GB"/>
              </w:rPr>
              <w:t>R</w:t>
            </w:r>
          </w:p>
        </w:tc>
      </w:tr>
      <w:tr w:rsidR="00281BAF" w:rsidRPr="00A335C5" w14:paraId="003C9BFD" w14:textId="77777777" w:rsidTr="003B0BA5">
        <w:tc>
          <w:tcPr>
            <w:tcW w:w="670" w:type="dxa"/>
            <w:vAlign w:val="center"/>
          </w:tcPr>
          <w:p w14:paraId="39A33694"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45719126"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30DA404A"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3FE1166C"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39260846"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03183382"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527CC00B"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16E03A38"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3326471E"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5E831C65" w14:textId="77777777" w:rsidR="00281BAF" w:rsidRPr="00A335C5" w:rsidRDefault="00281BAF" w:rsidP="003B0BA5">
            <w:pPr>
              <w:pStyle w:val="Textkrper"/>
              <w:jc w:val="center"/>
              <w:rPr>
                <w:lang w:val="en-GB"/>
              </w:rPr>
            </w:pPr>
            <w:r w:rsidRPr="00A335C5">
              <w:rPr>
                <w:lang w:val="en-GB"/>
              </w:rPr>
              <w:t>R</w:t>
            </w:r>
          </w:p>
        </w:tc>
        <w:tc>
          <w:tcPr>
            <w:tcW w:w="671" w:type="dxa"/>
            <w:vAlign w:val="center"/>
          </w:tcPr>
          <w:p w14:paraId="66E52801" w14:textId="77777777" w:rsidR="00281BAF" w:rsidRPr="00A335C5" w:rsidRDefault="00281BAF" w:rsidP="003B0BA5">
            <w:pPr>
              <w:pStyle w:val="Textkrper"/>
              <w:jc w:val="center"/>
              <w:rPr>
                <w:lang w:val="en-GB"/>
              </w:rPr>
            </w:pPr>
            <w:r w:rsidRPr="00A335C5">
              <w:rPr>
                <w:lang w:val="en-GB"/>
              </w:rPr>
              <w:t>E</w:t>
            </w:r>
          </w:p>
        </w:tc>
      </w:tr>
      <w:tr w:rsidR="00281BAF" w:rsidRPr="00A335C5" w14:paraId="170D02BF" w14:textId="77777777" w:rsidTr="003B0BA5">
        <w:tc>
          <w:tcPr>
            <w:tcW w:w="670" w:type="dxa"/>
            <w:vAlign w:val="center"/>
          </w:tcPr>
          <w:p w14:paraId="3038E26C"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115314D7"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3B534888"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05126DBD"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2F08A774"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7A0CE507" w14:textId="77777777" w:rsidR="00281BAF" w:rsidRPr="00A335C5" w:rsidRDefault="00281BAF" w:rsidP="003B0BA5">
            <w:pPr>
              <w:pStyle w:val="Textkrper"/>
              <w:jc w:val="center"/>
              <w:rPr>
                <w:lang w:val="en-GB"/>
              </w:rPr>
            </w:pPr>
            <w:r w:rsidRPr="00A335C5">
              <w:rPr>
                <w:lang w:val="en-GB"/>
              </w:rPr>
              <w:t>Y</w:t>
            </w:r>
          </w:p>
        </w:tc>
        <w:tc>
          <w:tcPr>
            <w:tcW w:w="670" w:type="dxa"/>
            <w:vAlign w:val="center"/>
          </w:tcPr>
          <w:p w14:paraId="5BBB4037"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399B75CB"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1C02B13C" w14:textId="77777777" w:rsidR="00281BAF" w:rsidRPr="00A335C5" w:rsidRDefault="00281BAF" w:rsidP="003B0BA5">
            <w:pPr>
              <w:pStyle w:val="Textkrper"/>
              <w:jc w:val="center"/>
              <w:rPr>
                <w:lang w:val="en-GB"/>
              </w:rPr>
            </w:pPr>
            <w:r w:rsidRPr="00A335C5">
              <w:rPr>
                <w:lang w:val="en-GB"/>
              </w:rPr>
              <w:t>H</w:t>
            </w:r>
          </w:p>
        </w:tc>
        <w:tc>
          <w:tcPr>
            <w:tcW w:w="670" w:type="dxa"/>
            <w:vAlign w:val="center"/>
          </w:tcPr>
          <w:p w14:paraId="2E55FF06" w14:textId="77777777" w:rsidR="00281BAF" w:rsidRPr="00A335C5" w:rsidRDefault="00281BAF" w:rsidP="003B0BA5">
            <w:pPr>
              <w:pStyle w:val="Textkrper"/>
              <w:jc w:val="center"/>
              <w:rPr>
                <w:lang w:val="en-GB"/>
              </w:rPr>
            </w:pPr>
            <w:r w:rsidRPr="00A335C5">
              <w:rPr>
                <w:lang w:val="en-GB"/>
              </w:rPr>
              <w:t>T</w:t>
            </w:r>
          </w:p>
        </w:tc>
        <w:tc>
          <w:tcPr>
            <w:tcW w:w="671" w:type="dxa"/>
            <w:vAlign w:val="center"/>
          </w:tcPr>
          <w:p w14:paraId="342553CF" w14:textId="77777777" w:rsidR="00281BAF" w:rsidRPr="00A335C5" w:rsidRDefault="00281BAF" w:rsidP="003B0BA5">
            <w:pPr>
              <w:pStyle w:val="Textkrper"/>
              <w:jc w:val="center"/>
              <w:rPr>
                <w:lang w:val="en-GB"/>
              </w:rPr>
            </w:pPr>
            <w:r w:rsidRPr="00A335C5">
              <w:rPr>
                <w:lang w:val="en-GB"/>
              </w:rPr>
              <w:t>L</w:t>
            </w:r>
          </w:p>
        </w:tc>
      </w:tr>
      <w:tr w:rsidR="00281BAF" w:rsidRPr="00A335C5" w14:paraId="7B8B1674" w14:textId="77777777" w:rsidTr="003B0BA5">
        <w:tc>
          <w:tcPr>
            <w:tcW w:w="670" w:type="dxa"/>
            <w:vAlign w:val="center"/>
          </w:tcPr>
          <w:p w14:paraId="692F04FE"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4BDF7989"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574660DF"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41FF3EA0"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78126460"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74A1B86C"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7B2D09AE"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09D9618F"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73805C79"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1E6890A2" w14:textId="77777777" w:rsidR="00281BAF" w:rsidRPr="00A335C5" w:rsidRDefault="00281BAF" w:rsidP="003B0BA5">
            <w:pPr>
              <w:pStyle w:val="Textkrper"/>
              <w:jc w:val="center"/>
              <w:rPr>
                <w:lang w:val="en-GB"/>
              </w:rPr>
            </w:pPr>
            <w:r w:rsidRPr="00A335C5">
              <w:rPr>
                <w:lang w:val="en-GB"/>
              </w:rPr>
              <w:t>F</w:t>
            </w:r>
          </w:p>
        </w:tc>
        <w:tc>
          <w:tcPr>
            <w:tcW w:w="671" w:type="dxa"/>
            <w:vAlign w:val="center"/>
          </w:tcPr>
          <w:p w14:paraId="2C81684D" w14:textId="77777777" w:rsidR="00281BAF" w:rsidRPr="00A335C5" w:rsidRDefault="00281BAF" w:rsidP="003B0BA5">
            <w:pPr>
              <w:pStyle w:val="Textkrper"/>
              <w:jc w:val="center"/>
              <w:rPr>
                <w:lang w:val="en-GB"/>
              </w:rPr>
            </w:pPr>
            <w:r w:rsidRPr="00A335C5">
              <w:rPr>
                <w:lang w:val="en-GB"/>
              </w:rPr>
              <w:t>I</w:t>
            </w:r>
          </w:p>
        </w:tc>
      </w:tr>
      <w:tr w:rsidR="00281BAF" w:rsidRPr="00A335C5" w14:paraId="3FC81128" w14:textId="77777777" w:rsidTr="003B0BA5">
        <w:tc>
          <w:tcPr>
            <w:tcW w:w="670" w:type="dxa"/>
            <w:vAlign w:val="center"/>
          </w:tcPr>
          <w:p w14:paraId="21E96118"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113EA06D"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2A9D2CBF"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6ACA693C"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7234186E"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539A3AE8"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5ED2B55D"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54849DE1"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7EA9AC8E"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4E4DD266" w14:textId="77777777" w:rsidR="00281BAF" w:rsidRPr="00A335C5" w:rsidRDefault="00281BAF" w:rsidP="003B0BA5">
            <w:pPr>
              <w:pStyle w:val="Textkrper"/>
              <w:jc w:val="center"/>
              <w:rPr>
                <w:lang w:val="en-GB"/>
              </w:rPr>
            </w:pPr>
            <w:r w:rsidRPr="00A335C5">
              <w:rPr>
                <w:lang w:val="en-GB"/>
              </w:rPr>
              <w:t>Y</w:t>
            </w:r>
          </w:p>
        </w:tc>
        <w:tc>
          <w:tcPr>
            <w:tcW w:w="671" w:type="dxa"/>
            <w:vAlign w:val="center"/>
          </w:tcPr>
          <w:p w14:paraId="1A8D74D7" w14:textId="77777777" w:rsidR="00281BAF" w:rsidRPr="00A335C5" w:rsidRDefault="00281BAF" w:rsidP="003B0BA5">
            <w:pPr>
              <w:pStyle w:val="Textkrper"/>
              <w:jc w:val="center"/>
              <w:rPr>
                <w:lang w:val="en-GB"/>
              </w:rPr>
            </w:pPr>
            <w:r w:rsidRPr="00A335C5">
              <w:rPr>
                <w:lang w:val="en-GB"/>
              </w:rPr>
              <w:t>Z</w:t>
            </w:r>
          </w:p>
        </w:tc>
      </w:tr>
      <w:tr w:rsidR="00281BAF" w:rsidRPr="00A335C5" w14:paraId="6C61AA83" w14:textId="77777777" w:rsidTr="003B0BA5">
        <w:tc>
          <w:tcPr>
            <w:tcW w:w="670" w:type="dxa"/>
            <w:vAlign w:val="center"/>
          </w:tcPr>
          <w:p w14:paraId="7946F615"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325B7991"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7A5385C4"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713FA517"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31AD4AFC"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6022611D" w14:textId="77777777" w:rsidR="00281BAF" w:rsidRPr="00A335C5" w:rsidRDefault="00281BAF" w:rsidP="003B0BA5">
            <w:pPr>
              <w:pStyle w:val="Textkrper"/>
              <w:jc w:val="center"/>
              <w:rPr>
                <w:lang w:val="en-GB"/>
              </w:rPr>
            </w:pPr>
            <w:r w:rsidRPr="00A335C5">
              <w:rPr>
                <w:lang w:val="en-GB"/>
              </w:rPr>
              <w:t>Q</w:t>
            </w:r>
          </w:p>
        </w:tc>
        <w:tc>
          <w:tcPr>
            <w:tcW w:w="670" w:type="dxa"/>
            <w:vAlign w:val="center"/>
          </w:tcPr>
          <w:p w14:paraId="21F47EE3"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3BB48CC7" w14:textId="77777777" w:rsidR="00281BAF" w:rsidRPr="00A335C5" w:rsidRDefault="00281BAF" w:rsidP="003B0BA5">
            <w:pPr>
              <w:pStyle w:val="Textkrper"/>
              <w:jc w:val="center"/>
              <w:rPr>
                <w:lang w:val="en-GB"/>
              </w:rPr>
            </w:pPr>
            <w:r w:rsidRPr="00A335C5">
              <w:rPr>
                <w:lang w:val="en-GB"/>
              </w:rPr>
              <w:t>Z</w:t>
            </w:r>
          </w:p>
        </w:tc>
        <w:tc>
          <w:tcPr>
            <w:tcW w:w="670" w:type="dxa"/>
            <w:vAlign w:val="center"/>
          </w:tcPr>
          <w:p w14:paraId="18897E9E"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6DCB4272" w14:textId="77777777" w:rsidR="00281BAF" w:rsidRPr="00A335C5" w:rsidRDefault="00281BAF" w:rsidP="003B0BA5">
            <w:pPr>
              <w:pStyle w:val="Textkrper"/>
              <w:jc w:val="center"/>
              <w:rPr>
                <w:lang w:val="en-GB"/>
              </w:rPr>
            </w:pPr>
            <w:r w:rsidRPr="00A335C5">
              <w:rPr>
                <w:lang w:val="en-GB"/>
              </w:rPr>
              <w:t>P</w:t>
            </w:r>
          </w:p>
        </w:tc>
        <w:tc>
          <w:tcPr>
            <w:tcW w:w="671" w:type="dxa"/>
            <w:vAlign w:val="center"/>
          </w:tcPr>
          <w:p w14:paraId="29C10175" w14:textId="77777777" w:rsidR="00281BAF" w:rsidRPr="00A335C5" w:rsidRDefault="00281BAF" w:rsidP="003B0BA5">
            <w:pPr>
              <w:pStyle w:val="Textkrper"/>
              <w:jc w:val="center"/>
              <w:rPr>
                <w:lang w:val="en-GB"/>
              </w:rPr>
            </w:pPr>
            <w:r w:rsidRPr="00A335C5">
              <w:rPr>
                <w:lang w:val="en-GB"/>
              </w:rPr>
              <w:t>A</w:t>
            </w:r>
          </w:p>
        </w:tc>
      </w:tr>
      <w:tr w:rsidR="00281BAF" w:rsidRPr="00A335C5" w14:paraId="5C9C6A76" w14:textId="77777777" w:rsidTr="003B0BA5">
        <w:tc>
          <w:tcPr>
            <w:tcW w:w="670" w:type="dxa"/>
            <w:vAlign w:val="center"/>
          </w:tcPr>
          <w:p w14:paraId="79D74897" w14:textId="77777777" w:rsidR="00281BAF" w:rsidRPr="00A335C5" w:rsidRDefault="00281BAF" w:rsidP="003B0BA5">
            <w:pPr>
              <w:pStyle w:val="Textkrper"/>
              <w:jc w:val="center"/>
              <w:rPr>
                <w:lang w:val="en-GB"/>
              </w:rPr>
            </w:pPr>
            <w:r w:rsidRPr="00A335C5">
              <w:rPr>
                <w:lang w:val="en-GB"/>
              </w:rPr>
              <w:t>X</w:t>
            </w:r>
          </w:p>
        </w:tc>
        <w:tc>
          <w:tcPr>
            <w:tcW w:w="670" w:type="dxa"/>
            <w:vAlign w:val="center"/>
          </w:tcPr>
          <w:p w14:paraId="5308C35D"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123BA007"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1476ECD6"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31687B60"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1051DD1B"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2F9C165F"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121311E2"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00A1B6A4"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56E85325" w14:textId="77777777" w:rsidR="00281BAF" w:rsidRPr="00A335C5" w:rsidRDefault="00281BAF" w:rsidP="003B0BA5">
            <w:pPr>
              <w:pStyle w:val="Textkrper"/>
              <w:jc w:val="center"/>
              <w:rPr>
                <w:lang w:val="en-GB"/>
              </w:rPr>
            </w:pPr>
            <w:r w:rsidRPr="00A335C5">
              <w:rPr>
                <w:lang w:val="en-GB"/>
              </w:rPr>
              <w:t>S</w:t>
            </w:r>
          </w:p>
        </w:tc>
        <w:tc>
          <w:tcPr>
            <w:tcW w:w="671" w:type="dxa"/>
            <w:vAlign w:val="center"/>
          </w:tcPr>
          <w:p w14:paraId="29CA9AAB" w14:textId="77777777" w:rsidR="00281BAF" w:rsidRPr="00A335C5" w:rsidRDefault="00281BAF" w:rsidP="003B0BA5">
            <w:pPr>
              <w:pStyle w:val="Textkrper"/>
              <w:jc w:val="center"/>
              <w:rPr>
                <w:lang w:val="en-GB"/>
              </w:rPr>
            </w:pPr>
            <w:r w:rsidRPr="00A335C5">
              <w:rPr>
                <w:lang w:val="en-GB"/>
              </w:rPr>
              <w:t>S</w:t>
            </w:r>
          </w:p>
        </w:tc>
      </w:tr>
    </w:tbl>
    <w:p w14:paraId="77AD109F" w14:textId="77777777" w:rsidR="00281BAF" w:rsidRPr="00F51CD1" w:rsidRDefault="00281BAF" w:rsidP="00281BAF">
      <w:pPr>
        <w:pStyle w:val="Marginaliegrau"/>
        <w:framePr w:wrap="around" w:x="8653" w:y="629"/>
      </w:pPr>
      <w:hyperlink r:id="rId96" w:anchor="/login" w:history="1">
        <w:r w:rsidRPr="00F51CD1">
          <w:rPr>
            <w:rStyle w:val="Hyperlink"/>
            <w:b/>
          </w:rPr>
          <w:t>https://www.bildungslogin.de/app/#/login</w:t>
        </w:r>
      </w:hyperlink>
    </w:p>
    <w:p w14:paraId="4563A936" w14:textId="77777777" w:rsidR="00281BAF" w:rsidRPr="002B1B6C" w:rsidRDefault="00281BAF" w:rsidP="00281BAF">
      <w:pPr>
        <w:pStyle w:val="Marginaliegrau"/>
        <w:framePr w:wrap="around" w:x="8653" w:y="629"/>
      </w:pPr>
      <w:r w:rsidRPr="002B1B6C">
        <w:t>oder</w:t>
      </w:r>
    </w:p>
    <w:p w14:paraId="1B5F436D" w14:textId="77777777" w:rsidR="00281BAF" w:rsidRPr="002B1B6C" w:rsidRDefault="00281BAF" w:rsidP="00281BAF">
      <w:pPr>
        <w:pStyle w:val="Marginaliegrau"/>
        <w:framePr w:wrap="around" w:x="8653" w:y="629"/>
      </w:pPr>
      <w:hyperlink r:id="rId97" w:history="1">
        <w:r w:rsidRPr="002B1B6C">
          <w:rPr>
            <w:rStyle w:val="Hyperlink"/>
          </w:rPr>
          <w:t>https://schueler.klett.de/</w:t>
        </w:r>
      </w:hyperlink>
    </w:p>
    <w:p w14:paraId="30AA7907" w14:textId="77777777" w:rsidR="00281BAF" w:rsidRPr="00F51CD1" w:rsidRDefault="00281BAF" w:rsidP="00281BAF">
      <w:pPr>
        <w:pStyle w:val="AufgabeEbene2"/>
        <w:rPr>
          <w:lang w:val="en-US"/>
        </w:rPr>
      </w:pPr>
      <w:r w:rsidRPr="003601DB">
        <w:rPr>
          <w:b/>
          <w:noProof/>
          <w:lang w:eastAsia="de-DE"/>
        </w:rPr>
        <w:drawing>
          <wp:anchor distT="0" distB="0" distL="114300" distR="114300" simplePos="0" relativeHeight="252563456" behindDoc="0" locked="0" layoutInCell="1" allowOverlap="1" wp14:anchorId="1A0FB343" wp14:editId="675CC4F7">
            <wp:simplePos x="0" y="0"/>
            <wp:positionH relativeFrom="column">
              <wp:posOffset>4766310</wp:posOffset>
            </wp:positionH>
            <wp:positionV relativeFrom="paragraph">
              <wp:posOffset>29845</wp:posOffset>
            </wp:positionV>
            <wp:extent cx="323215" cy="311150"/>
            <wp:effectExtent l="0" t="0" r="635" b="0"/>
            <wp:wrapNone/>
            <wp:docPr id="2437" name="Grafik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3601DB">
        <w:rPr>
          <w:lang w:val="en-US"/>
        </w:rPr>
        <w:t>Go to Orange Line 2, Page 13 and click on the icon “Üben”. See if you can do the exercises. It is all about events with family members and friends in the past. Go on! Test yourself!</w:t>
      </w:r>
    </w:p>
    <w:p w14:paraId="16F1BF83" w14:textId="77777777" w:rsidR="00281BAF" w:rsidRPr="00F51CD1" w:rsidRDefault="00281BAF" w:rsidP="00281BAF">
      <w:pPr>
        <w:pStyle w:val="berschrift2"/>
        <w:spacing w:before="120"/>
        <w:rPr>
          <w:rFonts w:ascii="Source Sans Pro" w:hAnsi="Source Sans Pro"/>
          <w:lang w:val="en-GB"/>
        </w:rPr>
      </w:pPr>
      <w:r>
        <w:rPr>
          <w:rFonts w:ascii="Source Sans Pro" w:hAnsi="Source Sans Pro"/>
          <w:lang w:val="en-GB"/>
        </w:rPr>
        <w:t>Selbstreflexion</w:t>
      </w:r>
    </w:p>
    <w:tbl>
      <w:tblPr>
        <w:tblStyle w:val="Tabellenraster"/>
        <w:tblW w:w="0" w:type="auto"/>
        <w:tblInd w:w="108" w:type="dxa"/>
        <w:tblLook w:val="04A0" w:firstRow="1" w:lastRow="0" w:firstColumn="1" w:lastColumn="0" w:noHBand="0" w:noVBand="1"/>
      </w:tblPr>
      <w:tblGrid>
        <w:gridCol w:w="5332"/>
        <w:gridCol w:w="480"/>
        <w:gridCol w:w="512"/>
        <w:gridCol w:w="480"/>
        <w:gridCol w:w="531"/>
      </w:tblGrid>
      <w:tr w:rsidR="00281BAF" w:rsidRPr="00A335C5" w14:paraId="2373DB5C" w14:textId="77777777" w:rsidTr="003B0BA5">
        <w:trPr>
          <w:cantSplit/>
          <w:trHeight w:val="1830"/>
        </w:trPr>
        <w:tc>
          <w:tcPr>
            <w:tcW w:w="5332" w:type="dxa"/>
            <w:shd w:val="clear" w:color="auto" w:fill="D9D9D9" w:themeFill="background1" w:themeFillShade="D9"/>
            <w:vAlign w:val="center"/>
          </w:tcPr>
          <w:p w14:paraId="534CC062" w14:textId="77777777" w:rsidR="00281BAF" w:rsidRPr="00A335C5" w:rsidRDefault="00281BAF" w:rsidP="003B0BA5">
            <w:pPr>
              <w:pStyle w:val="AufgabeText"/>
              <w:ind w:left="0"/>
              <w:jc w:val="left"/>
            </w:pPr>
            <w:r w:rsidRPr="00A335C5">
              <w:rPr>
                <w:rStyle w:val="Fett"/>
              </w:rPr>
              <w:t>Reflexionsfragen</w:t>
            </w:r>
          </w:p>
        </w:tc>
        <w:tc>
          <w:tcPr>
            <w:tcW w:w="480" w:type="dxa"/>
            <w:shd w:val="clear" w:color="auto" w:fill="D9D9D9" w:themeFill="background1" w:themeFillShade="D9"/>
            <w:textDirection w:val="btLr"/>
          </w:tcPr>
          <w:p w14:paraId="427D477E" w14:textId="77777777" w:rsidR="00281BAF" w:rsidRPr="00A335C5" w:rsidRDefault="00281BAF" w:rsidP="003B0BA5">
            <w:pPr>
              <w:pStyle w:val="AufgabeText"/>
              <w:ind w:left="113" w:right="113"/>
              <w:rPr>
                <w:noProof/>
              </w:rPr>
            </w:pPr>
            <w:r>
              <w:rPr>
                <w:noProof/>
              </w:rPr>
              <w:t xml:space="preserve">trifft zu </w:t>
            </w:r>
          </w:p>
        </w:tc>
        <w:tc>
          <w:tcPr>
            <w:tcW w:w="512" w:type="dxa"/>
            <w:shd w:val="clear" w:color="auto" w:fill="D9D9D9" w:themeFill="background1" w:themeFillShade="D9"/>
            <w:textDirection w:val="btLr"/>
            <w:vAlign w:val="center"/>
          </w:tcPr>
          <w:p w14:paraId="5B2C8915" w14:textId="77777777" w:rsidR="00281BAF" w:rsidRPr="00496C16" w:rsidRDefault="00281BAF" w:rsidP="003B0BA5">
            <w:pPr>
              <w:pStyle w:val="AufgabeText"/>
              <w:ind w:left="113" w:right="113"/>
            </w:pPr>
            <w:r>
              <w:t>trifft eher zu</w:t>
            </w:r>
          </w:p>
        </w:tc>
        <w:tc>
          <w:tcPr>
            <w:tcW w:w="480" w:type="dxa"/>
            <w:shd w:val="clear" w:color="auto" w:fill="D9D9D9" w:themeFill="background1" w:themeFillShade="D9"/>
            <w:textDirection w:val="btLr"/>
            <w:vAlign w:val="center"/>
          </w:tcPr>
          <w:p w14:paraId="5693E270" w14:textId="77777777" w:rsidR="00281BAF" w:rsidRPr="00496C16" w:rsidRDefault="00281BAF" w:rsidP="003B0BA5">
            <w:pPr>
              <w:pStyle w:val="AufgabeText"/>
              <w:ind w:left="113" w:right="113"/>
            </w:pPr>
            <w:r>
              <w:t>trifft eher nicht zu</w:t>
            </w:r>
          </w:p>
        </w:tc>
        <w:tc>
          <w:tcPr>
            <w:tcW w:w="531" w:type="dxa"/>
            <w:shd w:val="clear" w:color="auto" w:fill="D9D9D9" w:themeFill="background1" w:themeFillShade="D9"/>
            <w:textDirection w:val="btLr"/>
            <w:vAlign w:val="center"/>
          </w:tcPr>
          <w:p w14:paraId="0262CD8A" w14:textId="77777777" w:rsidR="00281BAF" w:rsidRPr="00496C16" w:rsidRDefault="00281BAF" w:rsidP="003B0BA5">
            <w:pPr>
              <w:pStyle w:val="AufgabeText"/>
              <w:ind w:left="113" w:right="113"/>
            </w:pPr>
            <w:r>
              <w:t>trifft nicht zu</w:t>
            </w:r>
          </w:p>
        </w:tc>
      </w:tr>
      <w:tr w:rsidR="00281BAF" w:rsidRPr="00A335C5" w14:paraId="687FE961" w14:textId="77777777" w:rsidTr="003B0BA5">
        <w:trPr>
          <w:trHeight w:val="397"/>
        </w:trPr>
        <w:tc>
          <w:tcPr>
            <w:tcW w:w="5332" w:type="dxa"/>
            <w:vAlign w:val="center"/>
          </w:tcPr>
          <w:p w14:paraId="2EB3230E" w14:textId="77777777" w:rsidR="00281BAF" w:rsidRPr="00A335C5" w:rsidRDefault="00281BAF" w:rsidP="003B0BA5">
            <w:pPr>
              <w:pStyle w:val="AufgabeText"/>
              <w:spacing w:before="60" w:after="60"/>
              <w:ind w:left="0"/>
              <w:jc w:val="left"/>
            </w:pPr>
            <w:r w:rsidRPr="00A335C5">
              <w:t>Ich kenne die wichtigsten Vokabeln zum Thema Familie.</w:t>
            </w:r>
          </w:p>
        </w:tc>
        <w:tc>
          <w:tcPr>
            <w:tcW w:w="480" w:type="dxa"/>
          </w:tcPr>
          <w:p w14:paraId="29549745" w14:textId="77777777" w:rsidR="00281BAF" w:rsidRPr="00A335C5" w:rsidRDefault="00281BAF" w:rsidP="003B0BA5">
            <w:pPr>
              <w:pStyle w:val="AufgabeText"/>
              <w:ind w:left="0"/>
            </w:pPr>
          </w:p>
        </w:tc>
        <w:tc>
          <w:tcPr>
            <w:tcW w:w="512" w:type="dxa"/>
          </w:tcPr>
          <w:p w14:paraId="2D3BFAF9" w14:textId="77777777" w:rsidR="00281BAF" w:rsidRPr="00A335C5" w:rsidRDefault="00281BAF" w:rsidP="003B0BA5">
            <w:pPr>
              <w:pStyle w:val="AufgabeText"/>
              <w:ind w:left="0"/>
            </w:pPr>
          </w:p>
        </w:tc>
        <w:tc>
          <w:tcPr>
            <w:tcW w:w="480" w:type="dxa"/>
          </w:tcPr>
          <w:p w14:paraId="7117F22E" w14:textId="77777777" w:rsidR="00281BAF" w:rsidRPr="00A335C5" w:rsidRDefault="00281BAF" w:rsidP="003B0BA5">
            <w:pPr>
              <w:pStyle w:val="AufgabeText"/>
              <w:ind w:left="0"/>
            </w:pPr>
          </w:p>
        </w:tc>
        <w:tc>
          <w:tcPr>
            <w:tcW w:w="531" w:type="dxa"/>
          </w:tcPr>
          <w:p w14:paraId="3EB2B2BE" w14:textId="77777777" w:rsidR="00281BAF" w:rsidRPr="00A335C5" w:rsidRDefault="00281BAF" w:rsidP="003B0BA5">
            <w:pPr>
              <w:pStyle w:val="AufgabeText"/>
              <w:ind w:left="0"/>
            </w:pPr>
            <w:r w:rsidRPr="00A335C5">
              <w:rPr>
                <w:noProof/>
              </w:rPr>
              <w:drawing>
                <wp:anchor distT="0" distB="0" distL="114300" distR="114300" simplePos="0" relativeHeight="252568576" behindDoc="0" locked="0" layoutInCell="1" allowOverlap="1" wp14:anchorId="6CFD1756" wp14:editId="447535C1">
                  <wp:simplePos x="0" y="0"/>
                  <wp:positionH relativeFrom="column">
                    <wp:posOffset>518795</wp:posOffset>
                  </wp:positionH>
                  <wp:positionV relativeFrom="paragraph">
                    <wp:posOffset>24765</wp:posOffset>
                  </wp:positionV>
                  <wp:extent cx="1219200" cy="862965"/>
                  <wp:effectExtent l="0" t="0" r="0" b="0"/>
                  <wp:wrapNone/>
                  <wp:docPr id="2438" name="Grafik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1219200" cy="862965"/>
                          </a:xfrm>
                          <a:prstGeom prst="rect">
                            <a:avLst/>
                          </a:prstGeom>
                        </pic:spPr>
                      </pic:pic>
                    </a:graphicData>
                  </a:graphic>
                  <wp14:sizeRelH relativeFrom="page">
                    <wp14:pctWidth>0</wp14:pctWidth>
                  </wp14:sizeRelH>
                  <wp14:sizeRelV relativeFrom="page">
                    <wp14:pctHeight>0</wp14:pctHeight>
                  </wp14:sizeRelV>
                </wp:anchor>
              </w:drawing>
            </w:r>
          </w:p>
        </w:tc>
      </w:tr>
      <w:tr w:rsidR="00281BAF" w:rsidRPr="00A335C5" w14:paraId="578421AB" w14:textId="77777777" w:rsidTr="003B0BA5">
        <w:trPr>
          <w:trHeight w:val="397"/>
        </w:trPr>
        <w:tc>
          <w:tcPr>
            <w:tcW w:w="5332" w:type="dxa"/>
            <w:vAlign w:val="center"/>
          </w:tcPr>
          <w:p w14:paraId="0E291D96" w14:textId="77777777" w:rsidR="00281BAF" w:rsidRPr="00A335C5" w:rsidRDefault="00281BAF" w:rsidP="003B0BA5">
            <w:pPr>
              <w:pStyle w:val="AufgabeText"/>
              <w:spacing w:before="60" w:after="60"/>
              <w:ind w:left="0"/>
              <w:jc w:val="left"/>
            </w:pPr>
            <w:r w:rsidRPr="00A335C5">
              <w:t>Ich kann einem Film Informationen zum Thema Familie en</w:t>
            </w:r>
            <w:r w:rsidRPr="00A335C5">
              <w:t>t</w:t>
            </w:r>
            <w:r w:rsidRPr="00A335C5">
              <w:t>nehmen.</w:t>
            </w:r>
          </w:p>
        </w:tc>
        <w:tc>
          <w:tcPr>
            <w:tcW w:w="480" w:type="dxa"/>
          </w:tcPr>
          <w:p w14:paraId="5A60B3D2" w14:textId="77777777" w:rsidR="00281BAF" w:rsidRPr="00A335C5" w:rsidRDefault="00281BAF" w:rsidP="003B0BA5">
            <w:pPr>
              <w:pStyle w:val="AufgabeText"/>
              <w:ind w:left="0"/>
            </w:pPr>
          </w:p>
        </w:tc>
        <w:tc>
          <w:tcPr>
            <w:tcW w:w="512" w:type="dxa"/>
          </w:tcPr>
          <w:p w14:paraId="4ADF5F32" w14:textId="77777777" w:rsidR="00281BAF" w:rsidRPr="00A335C5" w:rsidRDefault="00281BAF" w:rsidP="003B0BA5">
            <w:pPr>
              <w:pStyle w:val="AufgabeText"/>
              <w:ind w:left="0"/>
            </w:pPr>
          </w:p>
        </w:tc>
        <w:tc>
          <w:tcPr>
            <w:tcW w:w="480" w:type="dxa"/>
          </w:tcPr>
          <w:p w14:paraId="7653EE2F" w14:textId="77777777" w:rsidR="00281BAF" w:rsidRPr="00A335C5" w:rsidRDefault="00281BAF" w:rsidP="003B0BA5">
            <w:pPr>
              <w:pStyle w:val="AufgabeText"/>
              <w:ind w:left="0"/>
            </w:pPr>
          </w:p>
        </w:tc>
        <w:tc>
          <w:tcPr>
            <w:tcW w:w="531" w:type="dxa"/>
          </w:tcPr>
          <w:p w14:paraId="0CE565EE" w14:textId="77777777" w:rsidR="00281BAF" w:rsidRPr="00A335C5" w:rsidRDefault="00281BAF" w:rsidP="003B0BA5">
            <w:pPr>
              <w:pStyle w:val="AufgabeText"/>
              <w:ind w:left="0"/>
            </w:pPr>
          </w:p>
        </w:tc>
      </w:tr>
      <w:tr w:rsidR="00281BAF" w:rsidRPr="00A335C5" w14:paraId="774020BA" w14:textId="77777777" w:rsidTr="003B0BA5">
        <w:trPr>
          <w:trHeight w:val="397"/>
        </w:trPr>
        <w:tc>
          <w:tcPr>
            <w:tcW w:w="5332" w:type="dxa"/>
            <w:vAlign w:val="center"/>
          </w:tcPr>
          <w:p w14:paraId="030C7E88" w14:textId="77777777" w:rsidR="00281BAF" w:rsidRPr="00A335C5" w:rsidRDefault="00281BAF" w:rsidP="003B0BA5">
            <w:pPr>
              <w:pStyle w:val="AufgabeText"/>
              <w:spacing w:before="60" w:after="60"/>
              <w:ind w:left="0"/>
              <w:jc w:val="left"/>
            </w:pPr>
            <w:r w:rsidRPr="00A335C5">
              <w:t>Ich kann verschiedene Familienformen benennen.</w:t>
            </w:r>
          </w:p>
        </w:tc>
        <w:tc>
          <w:tcPr>
            <w:tcW w:w="480" w:type="dxa"/>
          </w:tcPr>
          <w:p w14:paraId="115EDFFB" w14:textId="77777777" w:rsidR="00281BAF" w:rsidRPr="00A335C5" w:rsidRDefault="00281BAF" w:rsidP="003B0BA5">
            <w:pPr>
              <w:pStyle w:val="AufgabeText"/>
              <w:ind w:left="0"/>
            </w:pPr>
          </w:p>
        </w:tc>
        <w:tc>
          <w:tcPr>
            <w:tcW w:w="512" w:type="dxa"/>
          </w:tcPr>
          <w:p w14:paraId="7FC358FA" w14:textId="77777777" w:rsidR="00281BAF" w:rsidRPr="00A335C5" w:rsidRDefault="00281BAF" w:rsidP="003B0BA5">
            <w:pPr>
              <w:pStyle w:val="AufgabeText"/>
              <w:ind w:left="0"/>
            </w:pPr>
          </w:p>
        </w:tc>
        <w:tc>
          <w:tcPr>
            <w:tcW w:w="480" w:type="dxa"/>
          </w:tcPr>
          <w:p w14:paraId="043979E4" w14:textId="77777777" w:rsidR="00281BAF" w:rsidRPr="00A335C5" w:rsidRDefault="00281BAF" w:rsidP="003B0BA5">
            <w:pPr>
              <w:pStyle w:val="AufgabeText"/>
              <w:ind w:left="0"/>
            </w:pPr>
          </w:p>
        </w:tc>
        <w:tc>
          <w:tcPr>
            <w:tcW w:w="531" w:type="dxa"/>
          </w:tcPr>
          <w:p w14:paraId="2C05D81A" w14:textId="77777777" w:rsidR="00281BAF" w:rsidRPr="00A335C5" w:rsidRDefault="00281BAF" w:rsidP="003B0BA5">
            <w:pPr>
              <w:pStyle w:val="AufgabeText"/>
              <w:ind w:left="0"/>
            </w:pPr>
          </w:p>
        </w:tc>
      </w:tr>
      <w:tr w:rsidR="00281BAF" w:rsidRPr="00A335C5" w14:paraId="3577F775" w14:textId="77777777" w:rsidTr="003B0BA5">
        <w:trPr>
          <w:trHeight w:val="397"/>
        </w:trPr>
        <w:tc>
          <w:tcPr>
            <w:tcW w:w="5332" w:type="dxa"/>
            <w:vAlign w:val="center"/>
          </w:tcPr>
          <w:p w14:paraId="7234841E" w14:textId="77777777" w:rsidR="00281BAF" w:rsidRPr="00A335C5" w:rsidRDefault="00281BAF" w:rsidP="003B0BA5">
            <w:pPr>
              <w:pStyle w:val="AufgabeText"/>
              <w:spacing w:before="60" w:after="60"/>
              <w:ind w:left="0"/>
              <w:jc w:val="left"/>
            </w:pPr>
            <w:r w:rsidRPr="00A335C5">
              <w:t>Ich kann meine Gedanken, Vorstellungen und Gefühle zum Thema Familie formulieren und anderen mitteilen.</w:t>
            </w:r>
          </w:p>
        </w:tc>
        <w:tc>
          <w:tcPr>
            <w:tcW w:w="480" w:type="dxa"/>
          </w:tcPr>
          <w:p w14:paraId="63BD592C" w14:textId="77777777" w:rsidR="00281BAF" w:rsidRPr="00A335C5" w:rsidRDefault="00281BAF" w:rsidP="003B0BA5">
            <w:pPr>
              <w:pStyle w:val="AufgabeText"/>
              <w:ind w:left="0"/>
            </w:pPr>
          </w:p>
        </w:tc>
        <w:tc>
          <w:tcPr>
            <w:tcW w:w="512" w:type="dxa"/>
          </w:tcPr>
          <w:p w14:paraId="7212EAF0" w14:textId="77777777" w:rsidR="00281BAF" w:rsidRPr="00A335C5" w:rsidRDefault="00281BAF" w:rsidP="003B0BA5">
            <w:pPr>
              <w:pStyle w:val="AufgabeText"/>
              <w:ind w:left="0"/>
            </w:pPr>
          </w:p>
        </w:tc>
        <w:tc>
          <w:tcPr>
            <w:tcW w:w="480" w:type="dxa"/>
          </w:tcPr>
          <w:p w14:paraId="5ACBDFFD" w14:textId="77777777" w:rsidR="00281BAF" w:rsidRPr="00A335C5" w:rsidRDefault="00281BAF" w:rsidP="003B0BA5">
            <w:pPr>
              <w:pStyle w:val="AufgabeText"/>
              <w:ind w:left="0"/>
            </w:pPr>
          </w:p>
        </w:tc>
        <w:tc>
          <w:tcPr>
            <w:tcW w:w="531" w:type="dxa"/>
          </w:tcPr>
          <w:p w14:paraId="5A5CCED7" w14:textId="77777777" w:rsidR="00281BAF" w:rsidRPr="00A335C5" w:rsidRDefault="00281BAF" w:rsidP="003B0BA5">
            <w:pPr>
              <w:pStyle w:val="AufgabeText"/>
              <w:ind w:left="0"/>
            </w:pPr>
            <w:r w:rsidRPr="00A335C5">
              <w:rPr>
                <w:noProof/>
              </w:rPr>
              <w:drawing>
                <wp:anchor distT="0" distB="0" distL="114300" distR="114300" simplePos="0" relativeHeight="252567552" behindDoc="0" locked="0" layoutInCell="1" allowOverlap="1" wp14:anchorId="5F9BFC29" wp14:editId="7E25A2EF">
                  <wp:simplePos x="0" y="0"/>
                  <wp:positionH relativeFrom="column">
                    <wp:posOffset>414655</wp:posOffset>
                  </wp:positionH>
                  <wp:positionV relativeFrom="paragraph">
                    <wp:posOffset>360045</wp:posOffset>
                  </wp:positionV>
                  <wp:extent cx="1333500" cy="836295"/>
                  <wp:effectExtent l="0" t="0" r="0" b="1905"/>
                  <wp:wrapNone/>
                  <wp:docPr id="2439" name="Grafik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333500" cy="836295"/>
                          </a:xfrm>
                          <a:prstGeom prst="rect">
                            <a:avLst/>
                          </a:prstGeom>
                        </pic:spPr>
                      </pic:pic>
                    </a:graphicData>
                  </a:graphic>
                  <wp14:sizeRelH relativeFrom="page">
                    <wp14:pctWidth>0</wp14:pctWidth>
                  </wp14:sizeRelH>
                  <wp14:sizeRelV relativeFrom="page">
                    <wp14:pctHeight>0</wp14:pctHeight>
                  </wp14:sizeRelV>
                </wp:anchor>
              </w:drawing>
            </w:r>
          </w:p>
        </w:tc>
      </w:tr>
      <w:tr w:rsidR="00281BAF" w:rsidRPr="00A335C5" w14:paraId="2F7EAEDA" w14:textId="77777777" w:rsidTr="003B0BA5">
        <w:trPr>
          <w:trHeight w:val="397"/>
        </w:trPr>
        <w:tc>
          <w:tcPr>
            <w:tcW w:w="5332" w:type="dxa"/>
            <w:vAlign w:val="center"/>
          </w:tcPr>
          <w:p w14:paraId="565D05D0" w14:textId="77777777" w:rsidR="00281BAF" w:rsidRPr="00A335C5" w:rsidRDefault="00281BAF" w:rsidP="003B0BA5">
            <w:pPr>
              <w:pStyle w:val="AufgabeText"/>
              <w:spacing w:before="60" w:after="60"/>
              <w:ind w:left="0"/>
              <w:jc w:val="left"/>
            </w:pPr>
            <w:r w:rsidRPr="00A335C5">
              <w:t>Ich kann von meiner Familie und den Aktivitäten meiner Familie berichten.</w:t>
            </w:r>
          </w:p>
        </w:tc>
        <w:tc>
          <w:tcPr>
            <w:tcW w:w="480" w:type="dxa"/>
          </w:tcPr>
          <w:p w14:paraId="49B4F340" w14:textId="77777777" w:rsidR="00281BAF" w:rsidRPr="00A335C5" w:rsidRDefault="00281BAF" w:rsidP="003B0BA5">
            <w:pPr>
              <w:pStyle w:val="AufgabeText"/>
              <w:ind w:left="0"/>
            </w:pPr>
          </w:p>
        </w:tc>
        <w:tc>
          <w:tcPr>
            <w:tcW w:w="512" w:type="dxa"/>
          </w:tcPr>
          <w:p w14:paraId="3DE4AD4D" w14:textId="77777777" w:rsidR="00281BAF" w:rsidRPr="00A335C5" w:rsidRDefault="00281BAF" w:rsidP="003B0BA5">
            <w:pPr>
              <w:pStyle w:val="AufgabeText"/>
              <w:ind w:left="0"/>
            </w:pPr>
          </w:p>
        </w:tc>
        <w:tc>
          <w:tcPr>
            <w:tcW w:w="480" w:type="dxa"/>
          </w:tcPr>
          <w:p w14:paraId="08D92EA7" w14:textId="77777777" w:rsidR="00281BAF" w:rsidRPr="00A335C5" w:rsidRDefault="00281BAF" w:rsidP="003B0BA5">
            <w:pPr>
              <w:pStyle w:val="AufgabeText"/>
              <w:ind w:left="0"/>
            </w:pPr>
          </w:p>
        </w:tc>
        <w:tc>
          <w:tcPr>
            <w:tcW w:w="531" w:type="dxa"/>
          </w:tcPr>
          <w:p w14:paraId="0EDF81AE" w14:textId="77777777" w:rsidR="00281BAF" w:rsidRPr="00A335C5" w:rsidRDefault="00281BAF" w:rsidP="003B0BA5">
            <w:pPr>
              <w:pStyle w:val="AufgabeText"/>
              <w:ind w:left="0"/>
            </w:pPr>
          </w:p>
        </w:tc>
      </w:tr>
      <w:tr w:rsidR="00281BAF" w:rsidRPr="00A335C5" w14:paraId="49029C40" w14:textId="77777777" w:rsidTr="003B0BA5">
        <w:trPr>
          <w:trHeight w:val="397"/>
        </w:trPr>
        <w:tc>
          <w:tcPr>
            <w:tcW w:w="5332" w:type="dxa"/>
            <w:vAlign w:val="center"/>
          </w:tcPr>
          <w:p w14:paraId="2A06B557" w14:textId="77777777" w:rsidR="00281BAF" w:rsidRPr="00457D8A" w:rsidRDefault="00281BAF" w:rsidP="003B0BA5">
            <w:pPr>
              <w:pStyle w:val="AufgabeText"/>
              <w:spacing w:before="60" w:after="60"/>
              <w:ind w:left="0"/>
              <w:jc w:val="left"/>
            </w:pPr>
            <w:r w:rsidRPr="00457D8A">
              <w:t>Wie zufrieden bin ich auf einer Skala von 1 (gar nicht) bis 10 (sehr) mit meiner neuen Kompetenz?</w:t>
            </w:r>
          </w:p>
        </w:tc>
        <w:tc>
          <w:tcPr>
            <w:tcW w:w="2003" w:type="dxa"/>
            <w:gridSpan w:val="4"/>
            <w:vAlign w:val="center"/>
          </w:tcPr>
          <w:p w14:paraId="5E67A3C5" w14:textId="77777777" w:rsidR="00281BAF" w:rsidRPr="00A335C5" w:rsidRDefault="00281BAF" w:rsidP="003B0BA5">
            <w:pPr>
              <w:pStyle w:val="AufgabeText"/>
              <w:ind w:left="0"/>
              <w:jc w:val="center"/>
            </w:pPr>
            <w:r>
              <w:t>1</w:t>
            </w:r>
            <w:r w:rsidRPr="00F51CD1">
              <w:rPr>
                <w:sz w:val="18"/>
                <w:szCs w:val="18"/>
              </w:rPr>
              <w:t xml:space="preserve">  </w:t>
            </w:r>
            <w:r w:rsidRPr="00496C16">
              <w:t>2</w:t>
            </w:r>
            <w:r w:rsidRPr="00F51CD1">
              <w:rPr>
                <w:sz w:val="18"/>
              </w:rPr>
              <w:t xml:space="preserve">  </w:t>
            </w:r>
            <w:r w:rsidRPr="00496C16">
              <w:t>3</w:t>
            </w:r>
            <w:r w:rsidRPr="00F51CD1">
              <w:rPr>
                <w:sz w:val="18"/>
                <w:szCs w:val="18"/>
              </w:rPr>
              <w:t xml:space="preserve">  </w:t>
            </w:r>
            <w:r w:rsidRPr="00496C16">
              <w:t>4</w:t>
            </w:r>
            <w:r w:rsidRPr="00F51CD1">
              <w:rPr>
                <w:sz w:val="18"/>
                <w:szCs w:val="18"/>
              </w:rPr>
              <w:t xml:space="preserve">  </w:t>
            </w:r>
            <w:r w:rsidRPr="00496C16">
              <w:t>5</w:t>
            </w:r>
            <w:r w:rsidRPr="00F51CD1">
              <w:rPr>
                <w:sz w:val="18"/>
              </w:rPr>
              <w:t xml:space="preserve">  </w:t>
            </w:r>
            <w:r w:rsidRPr="00496C16">
              <w:t>6</w:t>
            </w:r>
            <w:r w:rsidRPr="00F51CD1">
              <w:rPr>
                <w:sz w:val="18"/>
              </w:rPr>
              <w:t xml:space="preserve">  </w:t>
            </w:r>
            <w:r w:rsidRPr="00496C16">
              <w:t>7</w:t>
            </w:r>
            <w:r w:rsidRPr="00F51CD1">
              <w:rPr>
                <w:sz w:val="18"/>
              </w:rPr>
              <w:t xml:space="preserve">  </w:t>
            </w:r>
            <w:r w:rsidRPr="00496C16">
              <w:t>8</w:t>
            </w:r>
            <w:r w:rsidRPr="00F51CD1">
              <w:rPr>
                <w:sz w:val="18"/>
              </w:rPr>
              <w:t xml:space="preserve">  </w:t>
            </w:r>
            <w:r w:rsidRPr="00496C16">
              <w:t>9</w:t>
            </w:r>
            <w:r w:rsidRPr="00F51CD1">
              <w:rPr>
                <w:sz w:val="18"/>
              </w:rPr>
              <w:t xml:space="preserve">  </w:t>
            </w:r>
            <w:r w:rsidRPr="00496C16">
              <w:t>10</w:t>
            </w:r>
          </w:p>
        </w:tc>
      </w:tr>
    </w:tbl>
    <w:p w14:paraId="04311B5F" w14:textId="77777777" w:rsidR="00281BAF" w:rsidRPr="00292381" w:rsidRDefault="00281BAF" w:rsidP="00281BAF">
      <w:pPr>
        <w:spacing w:line="240" w:lineRule="exact"/>
        <w:rPr>
          <w:sz w:val="16"/>
          <w:szCs w:val="16"/>
        </w:rPr>
      </w:pP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50"/>
        <w:gridCol w:w="5986"/>
      </w:tblGrid>
      <w:tr w:rsidR="00281BAF" w:rsidRPr="00F51CD1" w14:paraId="0BF69064" w14:textId="77777777" w:rsidTr="003B0BA5">
        <w:tc>
          <w:tcPr>
            <w:tcW w:w="1276" w:type="dxa"/>
            <w:gridSpan w:val="2"/>
          </w:tcPr>
          <w:p w14:paraId="6AF3B000" w14:textId="77777777" w:rsidR="00281BAF" w:rsidRPr="00F51CD1" w:rsidRDefault="00281BAF" w:rsidP="003B0BA5">
            <w:pPr>
              <w:spacing w:line="240" w:lineRule="exact"/>
              <w:rPr>
                <w:b/>
              </w:rPr>
            </w:pPr>
            <w:r w:rsidRPr="00F51CD1">
              <w:rPr>
                <w:b/>
              </w:rPr>
              <w:t>Ich habe …</w:t>
            </w:r>
          </w:p>
        </w:tc>
        <w:tc>
          <w:tcPr>
            <w:tcW w:w="5986" w:type="dxa"/>
          </w:tcPr>
          <w:p w14:paraId="21B3DB73" w14:textId="77777777" w:rsidR="00281BAF" w:rsidRPr="00F51CD1" w:rsidRDefault="00281BAF" w:rsidP="003B0BA5">
            <w:pPr>
              <w:spacing w:line="240" w:lineRule="exact"/>
            </w:pPr>
          </w:p>
        </w:tc>
      </w:tr>
      <w:tr w:rsidR="00281BAF" w:rsidRPr="00F51CD1" w14:paraId="5E574BF0" w14:textId="77777777" w:rsidTr="003B0BA5">
        <w:trPr>
          <w:trHeight w:val="449"/>
        </w:trPr>
        <w:sdt>
          <w:sdtPr>
            <w:id w:val="-1042281734"/>
            <w14:checkbox>
              <w14:checked w14:val="0"/>
              <w14:checkedState w14:val="2612" w14:font="MS Gothic"/>
              <w14:uncheckedState w14:val="2610" w14:font="MS Gothic"/>
            </w14:checkbox>
          </w:sdtPr>
          <w:sdtContent>
            <w:tc>
              <w:tcPr>
                <w:tcW w:w="426" w:type="dxa"/>
                <w:vAlign w:val="center"/>
              </w:tcPr>
              <w:p w14:paraId="0D0DF5FE" w14:textId="77777777" w:rsidR="00281BAF" w:rsidRPr="00F51CD1" w:rsidRDefault="00281BAF" w:rsidP="003B0BA5">
                <w:pPr>
                  <w:spacing w:line="240" w:lineRule="exact"/>
                  <w:jc w:val="center"/>
                </w:pPr>
                <w:r w:rsidRPr="00F51CD1">
                  <w:rPr>
                    <w:rFonts w:ascii="MS Gothic" w:eastAsia="MS Gothic" w:hAnsi="MS Gothic" w:cs="MS Gothic" w:hint="eastAsia"/>
                  </w:rPr>
                  <w:t>☐</w:t>
                </w:r>
              </w:p>
            </w:tc>
          </w:sdtContent>
        </w:sdt>
        <w:tc>
          <w:tcPr>
            <w:tcW w:w="6836" w:type="dxa"/>
            <w:gridSpan w:val="2"/>
            <w:vAlign w:val="center"/>
          </w:tcPr>
          <w:p w14:paraId="6BA2C472" w14:textId="77777777" w:rsidR="00281BAF" w:rsidRPr="00F51CD1" w:rsidRDefault="00281BAF" w:rsidP="003B0BA5">
            <w:pPr>
              <w:spacing w:line="240" w:lineRule="exact"/>
            </w:pPr>
            <w:r w:rsidRPr="00F51CD1">
              <w:t>meinen Lernschritt im Ordner eingeheftet.</w:t>
            </w:r>
          </w:p>
        </w:tc>
      </w:tr>
      <w:tr w:rsidR="00281BAF" w:rsidRPr="00F51CD1" w14:paraId="5ADCD1F8" w14:textId="77777777" w:rsidTr="003B0BA5">
        <w:trPr>
          <w:trHeight w:val="413"/>
        </w:trPr>
        <w:sdt>
          <w:sdtPr>
            <w:id w:val="1548330097"/>
            <w14:checkbox>
              <w14:checked w14:val="0"/>
              <w14:checkedState w14:val="2612" w14:font="MS Gothic"/>
              <w14:uncheckedState w14:val="2610" w14:font="MS Gothic"/>
            </w14:checkbox>
          </w:sdtPr>
          <w:sdtContent>
            <w:tc>
              <w:tcPr>
                <w:tcW w:w="426" w:type="dxa"/>
                <w:vAlign w:val="center"/>
              </w:tcPr>
              <w:p w14:paraId="5609200F" w14:textId="77777777" w:rsidR="00281BAF" w:rsidRPr="00F51CD1" w:rsidRDefault="00281BAF" w:rsidP="003B0BA5">
                <w:pPr>
                  <w:spacing w:line="240" w:lineRule="exact"/>
                  <w:jc w:val="center"/>
                </w:pPr>
                <w:r w:rsidRPr="00F51CD1">
                  <w:rPr>
                    <w:rFonts w:ascii="MS Gothic" w:eastAsia="MS Gothic" w:hAnsi="MS Gothic" w:cs="MS Gothic" w:hint="eastAsia"/>
                  </w:rPr>
                  <w:t>☐</w:t>
                </w:r>
              </w:p>
            </w:tc>
          </w:sdtContent>
        </w:sdt>
        <w:tc>
          <w:tcPr>
            <w:tcW w:w="6836" w:type="dxa"/>
            <w:gridSpan w:val="2"/>
            <w:vAlign w:val="center"/>
          </w:tcPr>
          <w:p w14:paraId="371FD28A" w14:textId="77777777" w:rsidR="00281BAF" w:rsidRPr="00F51CD1" w:rsidRDefault="00281BAF" w:rsidP="003B0BA5">
            <w:pPr>
              <w:spacing w:line="240" w:lineRule="exact"/>
              <w:rPr>
                <w:noProof/>
              </w:rPr>
            </w:pPr>
            <w:r w:rsidRPr="00F51CD1">
              <w:rPr>
                <w:noProof/>
              </w:rPr>
              <w:t>den Arbeitsauftrag erledigt und das entsprechende Feld in der Lernwegeliste markiert.</w:t>
            </w:r>
          </w:p>
        </w:tc>
      </w:tr>
    </w:tbl>
    <w:p w14:paraId="67605D64" w14:textId="77777777" w:rsidR="00281BAF" w:rsidRDefault="00281BAF">
      <w:pPr>
        <w:spacing w:line="240" w:lineRule="exact"/>
        <w:rPr>
          <w:b/>
        </w:rPr>
      </w:pPr>
      <w:r>
        <w:rPr>
          <w: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281BAF" w:rsidRPr="00A335C5" w14:paraId="6459FC3F" w14:textId="77777777" w:rsidTr="003B0BA5">
        <w:trPr>
          <w:trHeight w:val="523"/>
        </w:trPr>
        <w:tc>
          <w:tcPr>
            <w:tcW w:w="7348" w:type="dxa"/>
            <w:tcBorders>
              <w:left w:val="single" w:sz="4" w:space="0" w:color="auto"/>
              <w:bottom w:val="single" w:sz="4" w:space="0" w:color="auto"/>
              <w:right w:val="single" w:sz="4" w:space="0" w:color="auto"/>
            </w:tcBorders>
            <w:shd w:val="clear" w:color="auto" w:fill="D9D9D9"/>
          </w:tcPr>
          <w:p w14:paraId="1852ED0F" w14:textId="77777777" w:rsidR="00281BAF" w:rsidRPr="00A335C5" w:rsidRDefault="00281BAF" w:rsidP="003B0BA5">
            <w:pPr>
              <w:pStyle w:val="Tabelle6pt"/>
            </w:pPr>
            <w:r w:rsidRPr="00A335C5">
              <w:t>Kompetenz:</w:t>
            </w:r>
          </w:p>
          <w:p w14:paraId="405D0675" w14:textId="77777777" w:rsidR="00281BAF" w:rsidRPr="003601DB" w:rsidRDefault="00281BAF" w:rsidP="003B0BA5">
            <w:pPr>
              <w:pStyle w:val="TabelleKopflinks"/>
            </w:pPr>
            <w:r w:rsidRPr="003601DB">
              <w:t>Ich kann mithilfe von Stichworten über persönliche Dinge b</w:t>
            </w:r>
            <w:r w:rsidRPr="003601DB">
              <w:t>e</w:t>
            </w:r>
            <w:r w:rsidRPr="003601DB">
              <w:t>richten.</w:t>
            </w:r>
          </w:p>
        </w:tc>
        <w:tc>
          <w:tcPr>
            <w:tcW w:w="188" w:type="dxa"/>
            <w:tcBorders>
              <w:top w:val="nil"/>
              <w:left w:val="single" w:sz="4" w:space="0" w:color="auto"/>
              <w:bottom w:val="nil"/>
              <w:right w:val="single" w:sz="4" w:space="0" w:color="auto"/>
            </w:tcBorders>
            <w:shd w:val="clear" w:color="auto" w:fill="FFFFFF"/>
          </w:tcPr>
          <w:p w14:paraId="4BCD7E36" w14:textId="77777777" w:rsidR="00281BAF" w:rsidRPr="00A335C5" w:rsidRDefault="00281BAF" w:rsidP="003B0BA5">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56FB0F0" w14:textId="77777777" w:rsidR="00281BAF" w:rsidRPr="003601DB" w:rsidRDefault="00281BAF" w:rsidP="003B0BA5">
            <w:pPr>
              <w:pStyle w:val="TabelleKopfmitte"/>
              <w:rPr>
                <w:lang w:val="en-GB"/>
              </w:rPr>
            </w:pPr>
            <w:r w:rsidRPr="003601DB">
              <w:rPr>
                <w:lang w:val="en-GB"/>
              </w:rPr>
              <w:t>Englisch</w:t>
            </w:r>
          </w:p>
          <w:p w14:paraId="48E3C06D" w14:textId="77777777" w:rsidR="00281BAF" w:rsidRPr="00A335C5" w:rsidRDefault="00281BAF" w:rsidP="003B0BA5">
            <w:pPr>
              <w:pStyle w:val="TabelleKopfmitte"/>
              <w:rPr>
                <w:rFonts w:eastAsia="Calibri"/>
                <w:lang w:val="en-GB"/>
              </w:rPr>
            </w:pPr>
            <w:r w:rsidRPr="003601DB">
              <w:rPr>
                <w:lang w:val="en-GB"/>
              </w:rPr>
              <w:t>E3.02.06</w:t>
            </w:r>
          </w:p>
        </w:tc>
      </w:tr>
    </w:tbl>
    <w:tbl>
      <w:tblPr>
        <w:tblStyle w:val="Tabellenraster"/>
        <w:tblpPr w:leftFromText="141" w:rightFromText="141" w:vertAnchor="text" w:horzAnchor="page" w:tblpX="8723" w:tblpY="250"/>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1BAF" w:rsidRPr="00A335C5" w14:paraId="03CFF71E" w14:textId="77777777" w:rsidTr="003B0BA5">
        <w:trPr>
          <w:trHeight w:val="284"/>
        </w:trPr>
        <w:tc>
          <w:tcPr>
            <w:tcW w:w="2090" w:type="dxa"/>
            <w:tcBorders>
              <w:bottom w:val="single" w:sz="4" w:space="0" w:color="auto"/>
            </w:tcBorders>
            <w:shd w:val="clear" w:color="auto" w:fill="D9D9D9" w:themeFill="background1" w:themeFillShade="D9"/>
          </w:tcPr>
          <w:p w14:paraId="6B2EF73E" w14:textId="77777777" w:rsidR="00281BAF" w:rsidRPr="00A335C5" w:rsidRDefault="00281BAF" w:rsidP="003B0BA5">
            <w:pPr>
              <w:pStyle w:val="TabelleKopfmitte"/>
              <w:rPr>
                <w:lang w:val="en-GB"/>
              </w:rPr>
            </w:pPr>
            <w:r w:rsidRPr="00A335C5">
              <w:rPr>
                <w:lang w:val="en-GB"/>
              </w:rPr>
              <w:t>Lösung</w:t>
            </w:r>
          </w:p>
        </w:tc>
      </w:tr>
    </w:tbl>
    <w:p w14:paraId="5C47FB76" w14:textId="77777777" w:rsidR="00281BAF" w:rsidRPr="00A335C5" w:rsidRDefault="00281BAF" w:rsidP="00281BAF">
      <w:pPr>
        <w:pStyle w:val="berschrift2"/>
        <w:rPr>
          <w:rFonts w:ascii="Source Sans Pro" w:hAnsi="Source Sans Pro"/>
          <w:lang w:val="en-GB"/>
        </w:rPr>
      </w:pPr>
      <w:r w:rsidRPr="00A335C5">
        <w:rPr>
          <w:rFonts w:ascii="Source Sans Pro" w:hAnsi="Source Sans Pro"/>
          <w:noProof/>
        </w:rPr>
        <w:drawing>
          <wp:anchor distT="0" distB="0" distL="114300" distR="114300" simplePos="0" relativeHeight="252459008" behindDoc="0" locked="0" layoutInCell="0" allowOverlap="1" wp14:anchorId="75CAB0E7" wp14:editId="7BF18D5E">
            <wp:simplePos x="0" y="0"/>
            <wp:positionH relativeFrom="rightMargin">
              <wp:posOffset>909320</wp:posOffset>
            </wp:positionH>
            <wp:positionV relativeFrom="paragraph">
              <wp:posOffset>792480</wp:posOffset>
            </wp:positionV>
            <wp:extent cx="345440" cy="323850"/>
            <wp:effectExtent l="0" t="0" r="0" b="0"/>
            <wp:wrapNone/>
            <wp:docPr id="10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A335C5">
        <w:rPr>
          <w:rFonts w:ascii="Source Sans Pro" w:hAnsi="Source Sans Pro"/>
          <w:noProof/>
        </w:rPr>
        <w:drawing>
          <wp:anchor distT="0" distB="0" distL="114300" distR="114300" simplePos="0" relativeHeight="252460032" behindDoc="0" locked="0" layoutInCell="0" allowOverlap="1" wp14:anchorId="7CC94E4C" wp14:editId="51CDC340">
            <wp:simplePos x="0" y="0"/>
            <wp:positionH relativeFrom="rightMargin">
              <wp:posOffset>193675</wp:posOffset>
            </wp:positionH>
            <wp:positionV relativeFrom="paragraph">
              <wp:posOffset>794385</wp:posOffset>
            </wp:positionV>
            <wp:extent cx="345440" cy="323850"/>
            <wp:effectExtent l="0" t="0" r="0" b="0"/>
            <wp:wrapNone/>
            <wp:docPr id="10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A335C5">
        <w:rPr>
          <w:rFonts w:ascii="Source Sans Pro" w:hAnsi="Source Sans Pro"/>
          <w:noProof/>
        </w:rPr>
        <w:drawing>
          <wp:anchor distT="0" distB="0" distL="114300" distR="114300" simplePos="0" relativeHeight="252457984" behindDoc="0" locked="0" layoutInCell="0" allowOverlap="1" wp14:anchorId="5DC86203" wp14:editId="6B64FF47">
            <wp:simplePos x="0" y="0"/>
            <wp:positionH relativeFrom="rightMargin">
              <wp:posOffset>555625</wp:posOffset>
            </wp:positionH>
            <wp:positionV relativeFrom="paragraph">
              <wp:posOffset>794385</wp:posOffset>
            </wp:positionV>
            <wp:extent cx="345440" cy="323850"/>
            <wp:effectExtent l="0" t="0" r="0" b="0"/>
            <wp:wrapNone/>
            <wp:docPr id="10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A335C5">
        <w:rPr>
          <w:rFonts w:ascii="Source Sans Pro" w:hAnsi="Source Sans Pro"/>
          <w:lang w:val="en-GB"/>
        </w:rPr>
        <w:t xml:space="preserve">Family types </w:t>
      </w:r>
    </w:p>
    <w:p w14:paraId="5086B53C" w14:textId="77777777" w:rsidR="00281BAF" w:rsidRPr="003601DB" w:rsidRDefault="00281BAF" w:rsidP="00281BAF">
      <w:pPr>
        <w:pStyle w:val="Textkrper"/>
        <w:jc w:val="left"/>
        <w:rPr>
          <w:lang w:val="en-GB"/>
        </w:rPr>
      </w:pPr>
      <w:r w:rsidRPr="00A335C5">
        <w:rPr>
          <w:noProof/>
        </w:rPr>
        <w:drawing>
          <wp:anchor distT="0" distB="0" distL="114300" distR="114300" simplePos="0" relativeHeight="252456960" behindDoc="0" locked="0" layoutInCell="0" allowOverlap="1" wp14:anchorId="1CA2401B" wp14:editId="17820249">
            <wp:simplePos x="0" y="0"/>
            <wp:positionH relativeFrom="rightMargin">
              <wp:posOffset>212725</wp:posOffset>
            </wp:positionH>
            <wp:positionV relativeFrom="paragraph">
              <wp:posOffset>24130</wp:posOffset>
            </wp:positionV>
            <wp:extent cx="302260" cy="323850"/>
            <wp:effectExtent l="0" t="0" r="2540" b="0"/>
            <wp:wrapNone/>
            <wp:docPr id="4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p>
    <w:p w14:paraId="5AE390B1" w14:textId="77777777" w:rsidR="00281BAF" w:rsidRPr="003601DB" w:rsidRDefault="00281BAF" w:rsidP="00281BAF">
      <w:pPr>
        <w:pStyle w:val="Textkrper"/>
        <w:jc w:val="left"/>
        <w:outlineLvl w:val="0"/>
        <w:rPr>
          <w:lang w:val="en-GB"/>
        </w:rPr>
      </w:pPr>
      <w:r w:rsidRPr="003601DB">
        <w:rPr>
          <w:lang w:val="en-GB"/>
        </w:rPr>
        <w:t>Bild 1/picture 1 – single parent family</w:t>
      </w:r>
    </w:p>
    <w:p w14:paraId="6732C498" w14:textId="77777777" w:rsidR="00281BAF" w:rsidRPr="003601DB" w:rsidRDefault="00281BAF" w:rsidP="00281BAF">
      <w:pPr>
        <w:pStyle w:val="Textkrper"/>
        <w:jc w:val="left"/>
        <w:outlineLvl w:val="0"/>
        <w:rPr>
          <w:lang w:val="en-GB"/>
        </w:rPr>
      </w:pPr>
      <w:r w:rsidRPr="003601DB">
        <w:rPr>
          <w:lang w:val="en-GB"/>
        </w:rPr>
        <w:t>Bild 2/ picture 2 – nuclear family</w:t>
      </w:r>
    </w:p>
    <w:p w14:paraId="21ACE372" w14:textId="77777777" w:rsidR="00281BAF" w:rsidRPr="003601DB" w:rsidRDefault="00281BAF" w:rsidP="00281BAF">
      <w:pPr>
        <w:pStyle w:val="Textkrper"/>
        <w:jc w:val="left"/>
        <w:outlineLvl w:val="0"/>
        <w:rPr>
          <w:lang w:val="en-GB"/>
        </w:rPr>
      </w:pPr>
      <w:r w:rsidRPr="003601DB">
        <w:rPr>
          <w:lang w:val="en-GB"/>
        </w:rPr>
        <w:t>Bild 3/picture 3 – rainbow family</w:t>
      </w:r>
    </w:p>
    <w:p w14:paraId="009E594B" w14:textId="77777777" w:rsidR="00281BAF" w:rsidRPr="003601DB" w:rsidRDefault="00281BAF" w:rsidP="00281BAF">
      <w:pPr>
        <w:pStyle w:val="Textkrper"/>
        <w:jc w:val="left"/>
        <w:outlineLvl w:val="0"/>
        <w:rPr>
          <w:lang w:val="en-GB"/>
        </w:rPr>
      </w:pPr>
      <w:r w:rsidRPr="003601DB">
        <w:rPr>
          <w:lang w:val="en-GB"/>
        </w:rPr>
        <w:t>Bild 4/picture 4 – patchwork family</w:t>
      </w:r>
    </w:p>
    <w:p w14:paraId="55D453A8" w14:textId="77777777" w:rsidR="00281BAF" w:rsidRPr="003601DB" w:rsidRDefault="00281BAF" w:rsidP="00281BAF">
      <w:pPr>
        <w:pStyle w:val="Textkrper"/>
        <w:jc w:val="left"/>
        <w:outlineLvl w:val="0"/>
        <w:rPr>
          <w:lang w:val="en-GB"/>
        </w:rPr>
      </w:pPr>
    </w:p>
    <w:p w14:paraId="4D9A43D3" w14:textId="77777777" w:rsidR="00281BAF" w:rsidRPr="003601DB" w:rsidRDefault="00281BAF" w:rsidP="00281BAF">
      <w:pPr>
        <w:pStyle w:val="berschrift2"/>
        <w:rPr>
          <w:rFonts w:ascii="Source Sans Pro" w:hAnsi="Source Sans Pro"/>
          <w:sz w:val="20"/>
          <w:szCs w:val="20"/>
          <w:lang w:val="en-GB"/>
        </w:rPr>
      </w:pPr>
      <w:r w:rsidRPr="003601DB">
        <w:rPr>
          <w:rFonts w:ascii="Source Sans Pro" w:hAnsi="Source Sans Pro"/>
          <w:sz w:val="20"/>
          <w:szCs w:val="20"/>
          <w:lang w:val="en-GB"/>
        </w:rPr>
        <w:t>Crossword</w:t>
      </w:r>
    </w:p>
    <w:p w14:paraId="3228DB42" w14:textId="77777777" w:rsidR="00281BAF" w:rsidRPr="003601DB" w:rsidRDefault="00281BAF" w:rsidP="00281BAF">
      <w:pPr>
        <w:pStyle w:val="AufgabeEbene1"/>
        <w:numPr>
          <w:ilvl w:val="0"/>
          <w:numId w:val="0"/>
        </w:numPr>
        <w:ind w:left="284"/>
        <w:jc w:val="left"/>
        <w:rPr>
          <w:color w:val="A6A6A6" w:themeColor="background1" w:themeShade="A6"/>
        </w:rPr>
      </w:pPr>
      <w:r w:rsidRPr="003601DB">
        <w:rPr>
          <w:lang w:val="en-GB"/>
        </w:rPr>
        <w:t xml:space="preserve">Find the following 10 words in the crossword. </w:t>
      </w:r>
      <w:r w:rsidRPr="003601DB">
        <w:rPr>
          <w:lang w:val="en-GB"/>
        </w:rPr>
        <w:br/>
      </w:r>
      <w:r w:rsidRPr="003601DB">
        <w:rPr>
          <w:color w:val="A6A6A6" w:themeColor="background1" w:themeShade="A6"/>
        </w:rPr>
        <w:t>Finden Sie die zehn aufgeführten Wörter im Rätsel.</w:t>
      </w:r>
    </w:p>
    <w:p w14:paraId="64703224" w14:textId="77777777" w:rsidR="00281BAF" w:rsidRPr="00A335C5" w:rsidRDefault="00281BAF" w:rsidP="00281BAF">
      <w:pPr>
        <w:pStyle w:val="Textkrper"/>
      </w:pPr>
    </w:p>
    <w:p w14:paraId="3F406DA3" w14:textId="77777777" w:rsidR="00281BAF" w:rsidRPr="00A335C5" w:rsidRDefault="00281BAF" w:rsidP="00281BAF">
      <w:pPr>
        <w:pStyle w:val="Abstandszeile"/>
      </w:pPr>
    </w:p>
    <w:p w14:paraId="25BAE8E6" w14:textId="77777777" w:rsidR="00281BAF" w:rsidRPr="00A335C5" w:rsidRDefault="00281BAF" w:rsidP="00281BAF">
      <w:pPr>
        <w:pStyle w:val="Marginaliegrau"/>
        <w:framePr w:wrap="around" w:x="8608" w:y="20"/>
      </w:pPr>
      <w:r w:rsidRPr="00A335C5">
        <w:t>Zusammenhalt/solidarity; Vertrauen/trust;</w:t>
      </w:r>
    </w:p>
    <w:p w14:paraId="0E857B80" w14:textId="77777777" w:rsidR="00281BAF" w:rsidRPr="00A335C5" w:rsidRDefault="00281BAF" w:rsidP="00281BAF">
      <w:pPr>
        <w:pStyle w:val="Marginaliegrau"/>
        <w:framePr w:wrap="around" w:x="8608" w:y="20"/>
      </w:pPr>
      <w:r w:rsidRPr="00A335C5">
        <w:t>Höflichkeit/politeness; Liebe/love;</w:t>
      </w:r>
    </w:p>
    <w:p w14:paraId="31DF9CF7" w14:textId="77777777" w:rsidR="00281BAF" w:rsidRPr="00A335C5" w:rsidRDefault="00281BAF" w:rsidP="00281BAF">
      <w:pPr>
        <w:pStyle w:val="Marginaliegrau"/>
        <w:framePr w:wrap="around" w:x="8608" w:y="20"/>
      </w:pPr>
      <w:r w:rsidRPr="00A335C5">
        <w:t>Fürsorge/care;</w:t>
      </w:r>
    </w:p>
    <w:p w14:paraId="6A9583CC" w14:textId="77777777" w:rsidR="00281BAF" w:rsidRPr="00A335C5" w:rsidRDefault="00281BAF" w:rsidP="00281BAF">
      <w:pPr>
        <w:pStyle w:val="Marginaliegrau"/>
        <w:framePr w:wrap="around" w:x="8608" w:y="20"/>
        <w:rPr>
          <w:color w:val="FFFF00"/>
        </w:rPr>
      </w:pPr>
      <w:r w:rsidRPr="00A335C5">
        <w:t>Geborgenheit/security; Zuverlässigkeit/reliability; Pünktlichkeit/punctuality; Gemei</w:t>
      </w:r>
      <w:r w:rsidRPr="00A335C5">
        <w:t>n</w:t>
      </w:r>
      <w:r w:rsidRPr="00A335C5">
        <w:t>schaft/community; R</w:t>
      </w:r>
      <w:r w:rsidRPr="00A335C5">
        <w:t>e</w:t>
      </w:r>
      <w:r w:rsidRPr="00A335C5">
        <w:t>geln/rules</w:t>
      </w: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281BAF" w:rsidRPr="00A335C5" w14:paraId="14CF95B6" w14:textId="77777777" w:rsidTr="003B0BA5">
        <w:tc>
          <w:tcPr>
            <w:tcW w:w="670" w:type="dxa"/>
            <w:vAlign w:val="center"/>
          </w:tcPr>
          <w:p w14:paraId="04EE21AC" w14:textId="77777777" w:rsidR="00281BAF" w:rsidRPr="00A335C5" w:rsidRDefault="00281BAF" w:rsidP="003B0BA5">
            <w:pPr>
              <w:pStyle w:val="Textkrper"/>
              <w:jc w:val="center"/>
              <w:rPr>
                <w:highlight w:val="yellow"/>
                <w:lang w:val="en-GB"/>
              </w:rPr>
            </w:pPr>
            <w:r w:rsidRPr="00A335C5">
              <w:rPr>
                <w:highlight w:val="yellow"/>
                <w:lang w:val="en-GB"/>
              </w:rPr>
              <w:t>S</w:t>
            </w:r>
          </w:p>
        </w:tc>
        <w:tc>
          <w:tcPr>
            <w:tcW w:w="670" w:type="dxa"/>
            <w:vAlign w:val="center"/>
          </w:tcPr>
          <w:p w14:paraId="3E8E80ED" w14:textId="77777777" w:rsidR="00281BAF" w:rsidRPr="00A335C5" w:rsidRDefault="00281BAF" w:rsidP="003B0BA5">
            <w:pPr>
              <w:pStyle w:val="Textkrper"/>
              <w:jc w:val="center"/>
              <w:rPr>
                <w:highlight w:val="yellow"/>
                <w:lang w:val="en-GB"/>
              </w:rPr>
            </w:pPr>
            <w:r w:rsidRPr="00A335C5">
              <w:rPr>
                <w:highlight w:val="yellow"/>
                <w:lang w:val="en-GB"/>
              </w:rPr>
              <w:t>O</w:t>
            </w:r>
          </w:p>
        </w:tc>
        <w:tc>
          <w:tcPr>
            <w:tcW w:w="670" w:type="dxa"/>
            <w:vAlign w:val="center"/>
          </w:tcPr>
          <w:p w14:paraId="7BF4DBD6" w14:textId="77777777" w:rsidR="00281BAF" w:rsidRPr="00A335C5" w:rsidRDefault="00281BAF" w:rsidP="003B0BA5">
            <w:pPr>
              <w:pStyle w:val="Textkrper"/>
              <w:jc w:val="center"/>
              <w:rPr>
                <w:highlight w:val="yellow"/>
                <w:lang w:val="en-GB"/>
              </w:rPr>
            </w:pPr>
            <w:r w:rsidRPr="00A335C5">
              <w:rPr>
                <w:highlight w:val="yellow"/>
                <w:lang w:val="en-GB"/>
              </w:rPr>
              <w:t>L</w:t>
            </w:r>
          </w:p>
        </w:tc>
        <w:tc>
          <w:tcPr>
            <w:tcW w:w="670" w:type="dxa"/>
            <w:vAlign w:val="center"/>
          </w:tcPr>
          <w:p w14:paraId="7BA2957A" w14:textId="77777777" w:rsidR="00281BAF" w:rsidRPr="00A335C5" w:rsidRDefault="00281BAF" w:rsidP="003B0BA5">
            <w:pPr>
              <w:pStyle w:val="Textkrper"/>
              <w:jc w:val="center"/>
              <w:rPr>
                <w:highlight w:val="yellow"/>
                <w:lang w:val="en-GB"/>
              </w:rPr>
            </w:pPr>
            <w:r w:rsidRPr="00A335C5">
              <w:rPr>
                <w:highlight w:val="yellow"/>
                <w:lang w:val="en-GB"/>
              </w:rPr>
              <w:t>I</w:t>
            </w:r>
          </w:p>
        </w:tc>
        <w:tc>
          <w:tcPr>
            <w:tcW w:w="670" w:type="dxa"/>
            <w:vAlign w:val="center"/>
          </w:tcPr>
          <w:p w14:paraId="274D6960" w14:textId="77777777" w:rsidR="00281BAF" w:rsidRPr="00A335C5" w:rsidRDefault="00281BAF" w:rsidP="003B0BA5">
            <w:pPr>
              <w:pStyle w:val="Textkrper"/>
              <w:jc w:val="center"/>
              <w:rPr>
                <w:highlight w:val="yellow"/>
                <w:lang w:val="en-GB"/>
              </w:rPr>
            </w:pPr>
            <w:r w:rsidRPr="00A335C5">
              <w:rPr>
                <w:highlight w:val="yellow"/>
                <w:lang w:val="en-GB"/>
              </w:rPr>
              <w:t>D</w:t>
            </w:r>
          </w:p>
        </w:tc>
        <w:tc>
          <w:tcPr>
            <w:tcW w:w="670" w:type="dxa"/>
            <w:vAlign w:val="center"/>
          </w:tcPr>
          <w:p w14:paraId="5FD04BAF" w14:textId="77777777" w:rsidR="00281BAF" w:rsidRPr="00A335C5" w:rsidRDefault="00281BAF" w:rsidP="003B0BA5">
            <w:pPr>
              <w:pStyle w:val="Textkrper"/>
              <w:jc w:val="center"/>
              <w:rPr>
                <w:highlight w:val="yellow"/>
                <w:lang w:val="en-GB"/>
              </w:rPr>
            </w:pPr>
            <w:r w:rsidRPr="00A335C5">
              <w:rPr>
                <w:highlight w:val="yellow"/>
                <w:lang w:val="en-GB"/>
              </w:rPr>
              <w:t>A</w:t>
            </w:r>
          </w:p>
        </w:tc>
        <w:tc>
          <w:tcPr>
            <w:tcW w:w="670" w:type="dxa"/>
            <w:vAlign w:val="center"/>
          </w:tcPr>
          <w:p w14:paraId="54F4612C" w14:textId="77777777" w:rsidR="00281BAF" w:rsidRPr="00A335C5" w:rsidRDefault="00281BAF" w:rsidP="003B0BA5">
            <w:pPr>
              <w:pStyle w:val="Textkrper"/>
              <w:jc w:val="center"/>
              <w:rPr>
                <w:highlight w:val="yellow"/>
                <w:lang w:val="en-GB"/>
              </w:rPr>
            </w:pPr>
            <w:r w:rsidRPr="00A335C5">
              <w:rPr>
                <w:highlight w:val="yellow"/>
                <w:lang w:val="en-GB"/>
              </w:rPr>
              <w:t>R</w:t>
            </w:r>
          </w:p>
        </w:tc>
        <w:tc>
          <w:tcPr>
            <w:tcW w:w="670" w:type="dxa"/>
            <w:vAlign w:val="center"/>
          </w:tcPr>
          <w:p w14:paraId="3E40C4B4" w14:textId="77777777" w:rsidR="00281BAF" w:rsidRPr="00A335C5" w:rsidRDefault="00281BAF" w:rsidP="003B0BA5">
            <w:pPr>
              <w:pStyle w:val="Textkrper"/>
              <w:jc w:val="center"/>
              <w:rPr>
                <w:highlight w:val="yellow"/>
                <w:lang w:val="en-GB"/>
              </w:rPr>
            </w:pPr>
            <w:r w:rsidRPr="00A335C5">
              <w:rPr>
                <w:highlight w:val="yellow"/>
                <w:lang w:val="en-GB"/>
              </w:rPr>
              <w:t>I</w:t>
            </w:r>
          </w:p>
        </w:tc>
        <w:tc>
          <w:tcPr>
            <w:tcW w:w="670" w:type="dxa"/>
            <w:vAlign w:val="center"/>
          </w:tcPr>
          <w:p w14:paraId="55C7008F" w14:textId="77777777" w:rsidR="00281BAF" w:rsidRPr="00A335C5" w:rsidRDefault="00281BAF" w:rsidP="003B0BA5">
            <w:pPr>
              <w:pStyle w:val="Textkrper"/>
              <w:jc w:val="center"/>
              <w:rPr>
                <w:highlight w:val="yellow"/>
                <w:lang w:val="en-GB"/>
              </w:rPr>
            </w:pPr>
            <w:r w:rsidRPr="00A335C5">
              <w:rPr>
                <w:highlight w:val="yellow"/>
                <w:lang w:val="en-GB"/>
              </w:rPr>
              <w:t>T</w:t>
            </w:r>
          </w:p>
        </w:tc>
        <w:tc>
          <w:tcPr>
            <w:tcW w:w="670" w:type="dxa"/>
            <w:vAlign w:val="center"/>
          </w:tcPr>
          <w:p w14:paraId="4E6D5F9D" w14:textId="77777777" w:rsidR="00281BAF" w:rsidRPr="00A335C5" w:rsidRDefault="00281BAF" w:rsidP="003B0BA5">
            <w:pPr>
              <w:pStyle w:val="Textkrper"/>
              <w:jc w:val="center"/>
              <w:rPr>
                <w:highlight w:val="yellow"/>
                <w:lang w:val="en-GB"/>
              </w:rPr>
            </w:pPr>
            <w:r w:rsidRPr="00A335C5">
              <w:rPr>
                <w:highlight w:val="yellow"/>
                <w:lang w:val="en-GB"/>
              </w:rPr>
              <w:t>Y</w:t>
            </w:r>
          </w:p>
        </w:tc>
        <w:tc>
          <w:tcPr>
            <w:tcW w:w="671" w:type="dxa"/>
            <w:vAlign w:val="center"/>
          </w:tcPr>
          <w:p w14:paraId="54F9F8EE" w14:textId="77777777" w:rsidR="00281BAF" w:rsidRPr="00A335C5" w:rsidRDefault="00281BAF" w:rsidP="003B0BA5">
            <w:pPr>
              <w:pStyle w:val="Textkrper"/>
              <w:jc w:val="center"/>
              <w:rPr>
                <w:lang w:val="en-GB"/>
              </w:rPr>
            </w:pPr>
            <w:r w:rsidRPr="00A335C5">
              <w:rPr>
                <w:lang w:val="en-GB"/>
              </w:rPr>
              <w:t>O</w:t>
            </w:r>
          </w:p>
        </w:tc>
      </w:tr>
      <w:tr w:rsidR="00281BAF" w:rsidRPr="00A335C5" w14:paraId="563AEAC0" w14:textId="77777777" w:rsidTr="003B0BA5">
        <w:tc>
          <w:tcPr>
            <w:tcW w:w="670" w:type="dxa"/>
            <w:vAlign w:val="center"/>
          </w:tcPr>
          <w:p w14:paraId="7AAF1306" w14:textId="77777777" w:rsidR="00281BAF" w:rsidRPr="00A335C5" w:rsidRDefault="00281BAF" w:rsidP="003B0BA5">
            <w:pPr>
              <w:pStyle w:val="Textkrper"/>
              <w:jc w:val="center"/>
              <w:rPr>
                <w:highlight w:val="green"/>
                <w:lang w:val="en-GB"/>
              </w:rPr>
            </w:pPr>
            <w:r w:rsidRPr="00A335C5">
              <w:rPr>
                <w:highlight w:val="green"/>
                <w:lang w:val="en-GB"/>
              </w:rPr>
              <w:t>P</w:t>
            </w:r>
          </w:p>
        </w:tc>
        <w:tc>
          <w:tcPr>
            <w:tcW w:w="670" w:type="dxa"/>
            <w:vAlign w:val="center"/>
          </w:tcPr>
          <w:p w14:paraId="2979B7F4" w14:textId="77777777" w:rsidR="00281BAF" w:rsidRPr="00A335C5" w:rsidRDefault="00281BAF" w:rsidP="003B0BA5">
            <w:pPr>
              <w:pStyle w:val="Textkrper"/>
              <w:jc w:val="center"/>
              <w:rPr>
                <w:highlight w:val="green"/>
                <w:lang w:val="en-GB"/>
              </w:rPr>
            </w:pPr>
            <w:r w:rsidRPr="00A335C5">
              <w:rPr>
                <w:highlight w:val="green"/>
                <w:lang w:val="en-GB"/>
              </w:rPr>
              <w:t>U</w:t>
            </w:r>
          </w:p>
        </w:tc>
        <w:tc>
          <w:tcPr>
            <w:tcW w:w="670" w:type="dxa"/>
            <w:vAlign w:val="center"/>
          </w:tcPr>
          <w:p w14:paraId="3D92DF56" w14:textId="77777777" w:rsidR="00281BAF" w:rsidRPr="00A335C5" w:rsidRDefault="00281BAF" w:rsidP="003B0BA5">
            <w:pPr>
              <w:pStyle w:val="Textkrper"/>
              <w:jc w:val="center"/>
              <w:rPr>
                <w:highlight w:val="green"/>
                <w:lang w:val="en-GB"/>
              </w:rPr>
            </w:pPr>
            <w:r w:rsidRPr="00A335C5">
              <w:rPr>
                <w:highlight w:val="green"/>
                <w:lang w:val="en-GB"/>
              </w:rPr>
              <w:t>N</w:t>
            </w:r>
          </w:p>
        </w:tc>
        <w:tc>
          <w:tcPr>
            <w:tcW w:w="670" w:type="dxa"/>
            <w:vAlign w:val="center"/>
          </w:tcPr>
          <w:p w14:paraId="468EBBF6" w14:textId="77777777" w:rsidR="00281BAF" w:rsidRPr="00A335C5" w:rsidRDefault="00281BAF" w:rsidP="003B0BA5">
            <w:pPr>
              <w:pStyle w:val="Textkrper"/>
              <w:jc w:val="center"/>
              <w:rPr>
                <w:highlight w:val="green"/>
                <w:lang w:val="en-GB"/>
              </w:rPr>
            </w:pPr>
            <w:r w:rsidRPr="00A335C5">
              <w:rPr>
                <w:highlight w:val="green"/>
                <w:lang w:val="en-GB"/>
              </w:rPr>
              <w:t>C</w:t>
            </w:r>
          </w:p>
        </w:tc>
        <w:tc>
          <w:tcPr>
            <w:tcW w:w="670" w:type="dxa"/>
            <w:vAlign w:val="center"/>
          </w:tcPr>
          <w:p w14:paraId="6CCD9E69" w14:textId="77777777" w:rsidR="00281BAF" w:rsidRPr="00A335C5" w:rsidRDefault="00281BAF" w:rsidP="003B0BA5">
            <w:pPr>
              <w:pStyle w:val="Textkrper"/>
              <w:jc w:val="center"/>
              <w:rPr>
                <w:highlight w:val="green"/>
                <w:lang w:val="en-GB"/>
              </w:rPr>
            </w:pPr>
            <w:r w:rsidRPr="00A335C5">
              <w:rPr>
                <w:highlight w:val="green"/>
                <w:lang w:val="en-GB"/>
              </w:rPr>
              <w:t>T</w:t>
            </w:r>
          </w:p>
        </w:tc>
        <w:tc>
          <w:tcPr>
            <w:tcW w:w="670" w:type="dxa"/>
            <w:vAlign w:val="center"/>
          </w:tcPr>
          <w:p w14:paraId="27431E61" w14:textId="77777777" w:rsidR="00281BAF" w:rsidRPr="00A335C5" w:rsidRDefault="00281BAF" w:rsidP="003B0BA5">
            <w:pPr>
              <w:pStyle w:val="Textkrper"/>
              <w:jc w:val="center"/>
              <w:rPr>
                <w:highlight w:val="green"/>
                <w:lang w:val="en-GB"/>
              </w:rPr>
            </w:pPr>
            <w:r w:rsidRPr="00A335C5">
              <w:rPr>
                <w:highlight w:val="green"/>
                <w:lang w:val="en-GB"/>
              </w:rPr>
              <w:t>U</w:t>
            </w:r>
          </w:p>
        </w:tc>
        <w:tc>
          <w:tcPr>
            <w:tcW w:w="670" w:type="dxa"/>
            <w:vAlign w:val="center"/>
          </w:tcPr>
          <w:p w14:paraId="54F128DB" w14:textId="77777777" w:rsidR="00281BAF" w:rsidRPr="00A335C5" w:rsidRDefault="00281BAF" w:rsidP="003B0BA5">
            <w:pPr>
              <w:pStyle w:val="Textkrper"/>
              <w:jc w:val="center"/>
              <w:rPr>
                <w:highlight w:val="green"/>
                <w:lang w:val="en-GB"/>
              </w:rPr>
            </w:pPr>
            <w:r w:rsidRPr="00A335C5">
              <w:rPr>
                <w:highlight w:val="green"/>
                <w:lang w:val="en-GB"/>
              </w:rPr>
              <w:t>A</w:t>
            </w:r>
          </w:p>
        </w:tc>
        <w:tc>
          <w:tcPr>
            <w:tcW w:w="670" w:type="dxa"/>
            <w:vAlign w:val="center"/>
          </w:tcPr>
          <w:p w14:paraId="42B94D8C" w14:textId="77777777" w:rsidR="00281BAF" w:rsidRPr="00A335C5" w:rsidRDefault="00281BAF" w:rsidP="003B0BA5">
            <w:pPr>
              <w:pStyle w:val="Textkrper"/>
              <w:jc w:val="center"/>
              <w:rPr>
                <w:highlight w:val="green"/>
                <w:lang w:val="en-GB"/>
              </w:rPr>
            </w:pPr>
            <w:r w:rsidRPr="00A335C5">
              <w:rPr>
                <w:highlight w:val="green"/>
                <w:lang w:val="en-GB"/>
              </w:rPr>
              <w:t>L</w:t>
            </w:r>
          </w:p>
        </w:tc>
        <w:tc>
          <w:tcPr>
            <w:tcW w:w="670" w:type="dxa"/>
            <w:vAlign w:val="center"/>
          </w:tcPr>
          <w:p w14:paraId="59E0D497" w14:textId="77777777" w:rsidR="00281BAF" w:rsidRPr="00A335C5" w:rsidRDefault="00281BAF" w:rsidP="003B0BA5">
            <w:pPr>
              <w:pStyle w:val="Textkrper"/>
              <w:jc w:val="center"/>
              <w:rPr>
                <w:highlight w:val="green"/>
                <w:lang w:val="en-GB"/>
              </w:rPr>
            </w:pPr>
            <w:r w:rsidRPr="00A335C5">
              <w:rPr>
                <w:highlight w:val="green"/>
                <w:lang w:val="en-GB"/>
              </w:rPr>
              <w:t>I</w:t>
            </w:r>
          </w:p>
        </w:tc>
        <w:tc>
          <w:tcPr>
            <w:tcW w:w="670" w:type="dxa"/>
            <w:vAlign w:val="center"/>
          </w:tcPr>
          <w:p w14:paraId="214891CE" w14:textId="77777777" w:rsidR="00281BAF" w:rsidRPr="00A335C5" w:rsidRDefault="00281BAF" w:rsidP="003B0BA5">
            <w:pPr>
              <w:pStyle w:val="Textkrper"/>
              <w:jc w:val="center"/>
              <w:rPr>
                <w:highlight w:val="green"/>
                <w:lang w:val="en-GB"/>
              </w:rPr>
            </w:pPr>
            <w:r w:rsidRPr="00A335C5">
              <w:rPr>
                <w:highlight w:val="green"/>
                <w:lang w:val="en-GB"/>
              </w:rPr>
              <w:t>T</w:t>
            </w:r>
          </w:p>
        </w:tc>
        <w:tc>
          <w:tcPr>
            <w:tcW w:w="671" w:type="dxa"/>
            <w:vAlign w:val="center"/>
          </w:tcPr>
          <w:p w14:paraId="780E435B" w14:textId="77777777" w:rsidR="00281BAF" w:rsidRPr="00A335C5" w:rsidRDefault="00281BAF" w:rsidP="003B0BA5">
            <w:pPr>
              <w:pStyle w:val="Textkrper"/>
              <w:jc w:val="center"/>
              <w:rPr>
                <w:highlight w:val="green"/>
                <w:lang w:val="en-GB"/>
              </w:rPr>
            </w:pPr>
            <w:r w:rsidRPr="00A335C5">
              <w:rPr>
                <w:highlight w:val="green"/>
                <w:lang w:val="en-GB"/>
              </w:rPr>
              <w:t>Y</w:t>
            </w:r>
          </w:p>
        </w:tc>
      </w:tr>
      <w:tr w:rsidR="00281BAF" w:rsidRPr="00A335C5" w14:paraId="61E73760" w14:textId="77777777" w:rsidTr="003B0BA5">
        <w:tc>
          <w:tcPr>
            <w:tcW w:w="670" w:type="dxa"/>
            <w:vAlign w:val="center"/>
          </w:tcPr>
          <w:p w14:paraId="2D4CA8C9"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70F3E31C"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575C9CEF"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16FD6F18"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139B9F46"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5439F2B5"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4E20DF06" w14:textId="77777777" w:rsidR="00281BAF" w:rsidRPr="00A335C5" w:rsidRDefault="00281BAF" w:rsidP="003B0BA5">
            <w:pPr>
              <w:pStyle w:val="Textkrper"/>
              <w:jc w:val="center"/>
              <w:rPr>
                <w:lang w:val="en-GB"/>
              </w:rPr>
            </w:pPr>
            <w:r w:rsidRPr="00A335C5">
              <w:rPr>
                <w:lang w:val="en-GB"/>
              </w:rPr>
              <w:t>Z</w:t>
            </w:r>
          </w:p>
        </w:tc>
        <w:tc>
          <w:tcPr>
            <w:tcW w:w="670" w:type="dxa"/>
            <w:vAlign w:val="center"/>
          </w:tcPr>
          <w:p w14:paraId="5E18B7C7"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754F3BE2"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7BB95132" w14:textId="77777777" w:rsidR="00281BAF" w:rsidRPr="00A335C5" w:rsidRDefault="00281BAF" w:rsidP="003B0BA5">
            <w:pPr>
              <w:pStyle w:val="Textkrper"/>
              <w:jc w:val="center"/>
              <w:rPr>
                <w:highlight w:val="yellow"/>
                <w:lang w:val="en-GB"/>
              </w:rPr>
            </w:pPr>
            <w:r w:rsidRPr="00A335C5">
              <w:rPr>
                <w:highlight w:val="yellow"/>
                <w:lang w:val="en-GB"/>
              </w:rPr>
              <w:t>I</w:t>
            </w:r>
          </w:p>
        </w:tc>
        <w:tc>
          <w:tcPr>
            <w:tcW w:w="671" w:type="dxa"/>
            <w:vAlign w:val="center"/>
          </w:tcPr>
          <w:p w14:paraId="0F6CF45C" w14:textId="77777777" w:rsidR="00281BAF" w:rsidRPr="00A335C5" w:rsidRDefault="00281BAF" w:rsidP="003B0BA5">
            <w:pPr>
              <w:pStyle w:val="Textkrper"/>
              <w:jc w:val="center"/>
              <w:rPr>
                <w:lang w:val="en-GB"/>
              </w:rPr>
            </w:pPr>
            <w:r w:rsidRPr="00A335C5">
              <w:rPr>
                <w:lang w:val="en-GB"/>
              </w:rPr>
              <w:t>A</w:t>
            </w:r>
          </w:p>
        </w:tc>
      </w:tr>
      <w:tr w:rsidR="00281BAF" w:rsidRPr="00A335C5" w14:paraId="353D0F01" w14:textId="77777777" w:rsidTr="003B0BA5">
        <w:tc>
          <w:tcPr>
            <w:tcW w:w="670" w:type="dxa"/>
            <w:vAlign w:val="center"/>
          </w:tcPr>
          <w:p w14:paraId="7E44426D"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1BB546A9"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14648D00"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7081F70A"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44EF23C2"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253B9D53"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7B0F3671"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11A87D39"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07D8A40A"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1D19CD2E" w14:textId="77777777" w:rsidR="00281BAF" w:rsidRPr="00A335C5" w:rsidRDefault="00281BAF" w:rsidP="003B0BA5">
            <w:pPr>
              <w:pStyle w:val="Textkrper"/>
              <w:jc w:val="center"/>
              <w:rPr>
                <w:highlight w:val="yellow"/>
                <w:lang w:val="en-GB"/>
              </w:rPr>
            </w:pPr>
            <w:r w:rsidRPr="00A335C5">
              <w:rPr>
                <w:highlight w:val="yellow"/>
                <w:lang w:val="en-GB"/>
              </w:rPr>
              <w:t>L</w:t>
            </w:r>
          </w:p>
        </w:tc>
        <w:tc>
          <w:tcPr>
            <w:tcW w:w="671" w:type="dxa"/>
            <w:vAlign w:val="center"/>
          </w:tcPr>
          <w:p w14:paraId="01E1245F" w14:textId="77777777" w:rsidR="00281BAF" w:rsidRPr="00A335C5" w:rsidRDefault="00281BAF" w:rsidP="003B0BA5">
            <w:pPr>
              <w:pStyle w:val="Textkrper"/>
              <w:jc w:val="center"/>
              <w:rPr>
                <w:lang w:val="en-GB"/>
              </w:rPr>
            </w:pPr>
            <w:r w:rsidRPr="00A335C5">
              <w:rPr>
                <w:lang w:val="en-GB"/>
              </w:rPr>
              <w:t>B</w:t>
            </w:r>
          </w:p>
        </w:tc>
      </w:tr>
      <w:tr w:rsidR="00281BAF" w:rsidRPr="00A335C5" w14:paraId="5A81546E" w14:textId="77777777" w:rsidTr="003B0BA5">
        <w:tc>
          <w:tcPr>
            <w:tcW w:w="670" w:type="dxa"/>
            <w:vAlign w:val="center"/>
          </w:tcPr>
          <w:p w14:paraId="02755F94"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6BE05C72"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19477DA6"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66AC19DA"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7368A426"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106E2B7C" w14:textId="77777777" w:rsidR="00281BAF" w:rsidRPr="00A335C5" w:rsidRDefault="00281BAF" w:rsidP="003B0BA5">
            <w:pPr>
              <w:pStyle w:val="Textkrper"/>
              <w:jc w:val="center"/>
              <w:rPr>
                <w:highlight w:val="cyan"/>
                <w:lang w:val="en-GB"/>
              </w:rPr>
            </w:pPr>
            <w:r w:rsidRPr="00A335C5">
              <w:rPr>
                <w:highlight w:val="cyan"/>
                <w:lang w:val="en-GB"/>
              </w:rPr>
              <w:t>S</w:t>
            </w:r>
          </w:p>
        </w:tc>
        <w:tc>
          <w:tcPr>
            <w:tcW w:w="670" w:type="dxa"/>
            <w:vAlign w:val="center"/>
          </w:tcPr>
          <w:p w14:paraId="6D86FA41"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6E3B7104"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796BABBF" w14:textId="77777777" w:rsidR="00281BAF" w:rsidRPr="00A335C5" w:rsidRDefault="00281BAF" w:rsidP="003B0BA5">
            <w:pPr>
              <w:pStyle w:val="Textkrper"/>
              <w:jc w:val="center"/>
              <w:rPr>
                <w:lang w:val="en-GB"/>
              </w:rPr>
            </w:pPr>
            <w:r w:rsidRPr="00A335C5">
              <w:rPr>
                <w:lang w:val="en-GB"/>
              </w:rPr>
              <w:t>Y</w:t>
            </w:r>
          </w:p>
        </w:tc>
        <w:tc>
          <w:tcPr>
            <w:tcW w:w="670" w:type="dxa"/>
            <w:vAlign w:val="center"/>
          </w:tcPr>
          <w:p w14:paraId="32A8C3FC" w14:textId="77777777" w:rsidR="00281BAF" w:rsidRPr="00A335C5" w:rsidRDefault="00281BAF" w:rsidP="003B0BA5">
            <w:pPr>
              <w:pStyle w:val="Textkrper"/>
              <w:jc w:val="center"/>
              <w:rPr>
                <w:highlight w:val="yellow"/>
                <w:lang w:val="en-GB"/>
              </w:rPr>
            </w:pPr>
            <w:r w:rsidRPr="00A335C5">
              <w:rPr>
                <w:highlight w:val="yellow"/>
                <w:lang w:val="en-GB"/>
              </w:rPr>
              <w:t>I</w:t>
            </w:r>
          </w:p>
        </w:tc>
        <w:tc>
          <w:tcPr>
            <w:tcW w:w="671" w:type="dxa"/>
            <w:vAlign w:val="center"/>
          </w:tcPr>
          <w:p w14:paraId="0F736F4B" w14:textId="77777777" w:rsidR="00281BAF" w:rsidRPr="00A335C5" w:rsidRDefault="00281BAF" w:rsidP="003B0BA5">
            <w:pPr>
              <w:pStyle w:val="Textkrper"/>
              <w:jc w:val="center"/>
              <w:rPr>
                <w:lang w:val="en-GB"/>
              </w:rPr>
            </w:pPr>
            <w:r w:rsidRPr="00A335C5">
              <w:rPr>
                <w:lang w:val="en-GB"/>
              </w:rPr>
              <w:t>G</w:t>
            </w:r>
          </w:p>
        </w:tc>
      </w:tr>
      <w:tr w:rsidR="00281BAF" w:rsidRPr="00A335C5" w14:paraId="70699AB9" w14:textId="77777777" w:rsidTr="003B0BA5">
        <w:tc>
          <w:tcPr>
            <w:tcW w:w="670" w:type="dxa"/>
            <w:vAlign w:val="center"/>
          </w:tcPr>
          <w:p w14:paraId="2E90E50A" w14:textId="77777777" w:rsidR="00281BAF" w:rsidRPr="00A335C5" w:rsidRDefault="00281BAF" w:rsidP="003B0BA5">
            <w:pPr>
              <w:pStyle w:val="Textkrper"/>
              <w:jc w:val="center"/>
              <w:rPr>
                <w:lang w:val="en-GB"/>
              </w:rPr>
            </w:pPr>
            <w:r w:rsidRPr="00A335C5">
              <w:rPr>
                <w:lang w:val="en-GB"/>
              </w:rPr>
              <w:t>H</w:t>
            </w:r>
          </w:p>
        </w:tc>
        <w:tc>
          <w:tcPr>
            <w:tcW w:w="670" w:type="dxa"/>
            <w:vAlign w:val="center"/>
          </w:tcPr>
          <w:p w14:paraId="07AF8BC0"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7490F36D" w14:textId="77777777" w:rsidR="00281BAF" w:rsidRPr="00A335C5" w:rsidRDefault="00281BAF" w:rsidP="003B0BA5">
            <w:pPr>
              <w:pStyle w:val="Textkrper"/>
              <w:jc w:val="center"/>
              <w:rPr>
                <w:highlight w:val="green"/>
                <w:lang w:val="en-GB"/>
              </w:rPr>
            </w:pPr>
            <w:r w:rsidRPr="00A335C5">
              <w:rPr>
                <w:highlight w:val="green"/>
                <w:lang w:val="en-GB"/>
              </w:rPr>
              <w:t>R</w:t>
            </w:r>
          </w:p>
        </w:tc>
        <w:tc>
          <w:tcPr>
            <w:tcW w:w="670" w:type="dxa"/>
            <w:vAlign w:val="center"/>
          </w:tcPr>
          <w:p w14:paraId="77D7A304" w14:textId="77777777" w:rsidR="00281BAF" w:rsidRPr="00A335C5" w:rsidRDefault="00281BAF" w:rsidP="003B0BA5">
            <w:pPr>
              <w:pStyle w:val="Textkrper"/>
              <w:jc w:val="center"/>
              <w:rPr>
                <w:highlight w:val="green"/>
                <w:lang w:val="en-GB"/>
              </w:rPr>
            </w:pPr>
            <w:r w:rsidRPr="00A335C5">
              <w:rPr>
                <w:highlight w:val="green"/>
                <w:lang w:val="en-GB"/>
              </w:rPr>
              <w:t>U</w:t>
            </w:r>
          </w:p>
        </w:tc>
        <w:tc>
          <w:tcPr>
            <w:tcW w:w="670" w:type="dxa"/>
            <w:vAlign w:val="center"/>
          </w:tcPr>
          <w:p w14:paraId="2695CB6A" w14:textId="77777777" w:rsidR="00281BAF" w:rsidRPr="00A335C5" w:rsidRDefault="00281BAF" w:rsidP="003B0BA5">
            <w:pPr>
              <w:pStyle w:val="Textkrper"/>
              <w:jc w:val="center"/>
              <w:rPr>
                <w:highlight w:val="green"/>
                <w:lang w:val="en-GB"/>
              </w:rPr>
            </w:pPr>
            <w:r w:rsidRPr="00A335C5">
              <w:rPr>
                <w:highlight w:val="green"/>
                <w:lang w:val="en-GB"/>
              </w:rPr>
              <w:t>L</w:t>
            </w:r>
          </w:p>
        </w:tc>
        <w:tc>
          <w:tcPr>
            <w:tcW w:w="670" w:type="dxa"/>
            <w:vAlign w:val="center"/>
          </w:tcPr>
          <w:p w14:paraId="5BA957D4" w14:textId="77777777" w:rsidR="00281BAF" w:rsidRPr="00A335C5" w:rsidRDefault="00281BAF" w:rsidP="003B0BA5">
            <w:pPr>
              <w:pStyle w:val="Textkrper"/>
              <w:jc w:val="center"/>
              <w:rPr>
                <w:highlight w:val="cyan"/>
                <w:lang w:val="en-GB"/>
              </w:rPr>
            </w:pPr>
            <w:r w:rsidRPr="00A335C5">
              <w:rPr>
                <w:highlight w:val="green"/>
                <w:lang w:val="en-GB"/>
              </w:rPr>
              <w:t>E</w:t>
            </w:r>
          </w:p>
        </w:tc>
        <w:tc>
          <w:tcPr>
            <w:tcW w:w="670" w:type="dxa"/>
            <w:vAlign w:val="center"/>
          </w:tcPr>
          <w:p w14:paraId="0A9B544F" w14:textId="77777777" w:rsidR="00281BAF" w:rsidRPr="00A335C5" w:rsidRDefault="00281BAF" w:rsidP="003B0BA5">
            <w:pPr>
              <w:pStyle w:val="Textkrper"/>
              <w:jc w:val="center"/>
              <w:rPr>
                <w:highlight w:val="green"/>
                <w:lang w:val="en-GB"/>
              </w:rPr>
            </w:pPr>
            <w:r w:rsidRPr="00A335C5">
              <w:rPr>
                <w:highlight w:val="green"/>
                <w:lang w:val="en-GB"/>
              </w:rPr>
              <w:t>S</w:t>
            </w:r>
          </w:p>
        </w:tc>
        <w:tc>
          <w:tcPr>
            <w:tcW w:w="670" w:type="dxa"/>
            <w:vAlign w:val="center"/>
          </w:tcPr>
          <w:p w14:paraId="03FE0A95"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43E8AC3A" w14:textId="77777777" w:rsidR="00281BAF" w:rsidRPr="00A335C5" w:rsidRDefault="00281BAF" w:rsidP="003B0BA5">
            <w:pPr>
              <w:pStyle w:val="Textkrper"/>
              <w:jc w:val="center"/>
              <w:rPr>
                <w:lang w:val="en-GB"/>
              </w:rPr>
            </w:pPr>
            <w:r w:rsidRPr="00A335C5">
              <w:rPr>
                <w:lang w:val="en-GB"/>
              </w:rPr>
              <w:t>C</w:t>
            </w:r>
          </w:p>
        </w:tc>
        <w:tc>
          <w:tcPr>
            <w:tcW w:w="670" w:type="dxa"/>
            <w:vAlign w:val="center"/>
          </w:tcPr>
          <w:p w14:paraId="50240C74" w14:textId="77777777" w:rsidR="00281BAF" w:rsidRPr="00A335C5" w:rsidRDefault="00281BAF" w:rsidP="003B0BA5">
            <w:pPr>
              <w:pStyle w:val="Textkrper"/>
              <w:jc w:val="center"/>
              <w:rPr>
                <w:highlight w:val="yellow"/>
                <w:lang w:val="en-GB"/>
              </w:rPr>
            </w:pPr>
            <w:r w:rsidRPr="00A335C5">
              <w:rPr>
                <w:highlight w:val="yellow"/>
                <w:lang w:val="en-GB"/>
              </w:rPr>
              <w:t>B</w:t>
            </w:r>
          </w:p>
        </w:tc>
        <w:tc>
          <w:tcPr>
            <w:tcW w:w="671" w:type="dxa"/>
            <w:vAlign w:val="center"/>
          </w:tcPr>
          <w:p w14:paraId="11FEA0C0" w14:textId="77777777" w:rsidR="00281BAF" w:rsidRPr="00A335C5" w:rsidRDefault="00281BAF" w:rsidP="003B0BA5">
            <w:pPr>
              <w:pStyle w:val="Textkrper"/>
              <w:jc w:val="center"/>
              <w:rPr>
                <w:lang w:val="en-GB"/>
              </w:rPr>
            </w:pPr>
            <w:r w:rsidRPr="00A335C5">
              <w:rPr>
                <w:lang w:val="en-GB"/>
              </w:rPr>
              <w:t>F</w:t>
            </w:r>
          </w:p>
        </w:tc>
      </w:tr>
      <w:tr w:rsidR="00281BAF" w:rsidRPr="00A335C5" w14:paraId="31B7FBDC" w14:textId="77777777" w:rsidTr="003B0BA5">
        <w:tc>
          <w:tcPr>
            <w:tcW w:w="670" w:type="dxa"/>
            <w:vAlign w:val="center"/>
          </w:tcPr>
          <w:p w14:paraId="1E619528"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20A3F33A"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4CB6CDCA"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1C01906F"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030EA1D5" w14:textId="77777777" w:rsidR="00281BAF" w:rsidRPr="00A335C5" w:rsidRDefault="00281BAF" w:rsidP="003B0BA5">
            <w:pPr>
              <w:pStyle w:val="Textkrper"/>
              <w:jc w:val="center"/>
              <w:rPr>
                <w:lang w:val="en-GB"/>
              </w:rPr>
            </w:pPr>
            <w:r w:rsidRPr="00A335C5">
              <w:rPr>
                <w:lang w:val="en-GB"/>
              </w:rPr>
              <w:t>Q</w:t>
            </w:r>
          </w:p>
        </w:tc>
        <w:tc>
          <w:tcPr>
            <w:tcW w:w="670" w:type="dxa"/>
            <w:vAlign w:val="center"/>
          </w:tcPr>
          <w:p w14:paraId="636321FF" w14:textId="77777777" w:rsidR="00281BAF" w:rsidRPr="00A335C5" w:rsidRDefault="00281BAF" w:rsidP="003B0BA5">
            <w:pPr>
              <w:pStyle w:val="Textkrper"/>
              <w:jc w:val="center"/>
              <w:rPr>
                <w:highlight w:val="cyan"/>
                <w:lang w:val="en-GB"/>
              </w:rPr>
            </w:pPr>
            <w:r w:rsidRPr="00A335C5">
              <w:rPr>
                <w:highlight w:val="cyan"/>
                <w:lang w:val="en-GB"/>
              </w:rPr>
              <w:t>C</w:t>
            </w:r>
          </w:p>
        </w:tc>
        <w:tc>
          <w:tcPr>
            <w:tcW w:w="670" w:type="dxa"/>
            <w:vAlign w:val="center"/>
          </w:tcPr>
          <w:p w14:paraId="6D1C27A0" w14:textId="77777777" w:rsidR="00281BAF" w:rsidRPr="00A335C5" w:rsidRDefault="00281BAF" w:rsidP="003B0BA5">
            <w:pPr>
              <w:pStyle w:val="Textkrper"/>
              <w:jc w:val="center"/>
              <w:rPr>
                <w:lang w:val="en-GB"/>
              </w:rPr>
            </w:pPr>
            <w:r w:rsidRPr="00A335C5">
              <w:rPr>
                <w:lang w:val="en-GB"/>
              </w:rPr>
              <w:t>J</w:t>
            </w:r>
          </w:p>
        </w:tc>
        <w:tc>
          <w:tcPr>
            <w:tcW w:w="670" w:type="dxa"/>
            <w:vAlign w:val="center"/>
          </w:tcPr>
          <w:p w14:paraId="6C291CDC"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004507CE"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73492241" w14:textId="77777777" w:rsidR="00281BAF" w:rsidRPr="00A335C5" w:rsidRDefault="00281BAF" w:rsidP="003B0BA5">
            <w:pPr>
              <w:pStyle w:val="Textkrper"/>
              <w:jc w:val="center"/>
              <w:rPr>
                <w:highlight w:val="yellow"/>
                <w:lang w:val="en-GB"/>
              </w:rPr>
            </w:pPr>
            <w:r w:rsidRPr="00A335C5">
              <w:rPr>
                <w:highlight w:val="yellow"/>
                <w:lang w:val="en-GB"/>
              </w:rPr>
              <w:t>A</w:t>
            </w:r>
          </w:p>
        </w:tc>
        <w:tc>
          <w:tcPr>
            <w:tcW w:w="671" w:type="dxa"/>
            <w:vAlign w:val="center"/>
          </w:tcPr>
          <w:p w14:paraId="57B40F33" w14:textId="77777777" w:rsidR="00281BAF" w:rsidRPr="00A335C5" w:rsidRDefault="00281BAF" w:rsidP="003B0BA5">
            <w:pPr>
              <w:pStyle w:val="Textkrper"/>
              <w:jc w:val="center"/>
              <w:rPr>
                <w:lang w:val="en-GB"/>
              </w:rPr>
            </w:pPr>
            <w:r w:rsidRPr="00A335C5">
              <w:rPr>
                <w:lang w:val="en-GB"/>
              </w:rPr>
              <w:t>E</w:t>
            </w:r>
          </w:p>
        </w:tc>
      </w:tr>
      <w:tr w:rsidR="00281BAF" w:rsidRPr="00A335C5" w14:paraId="226D6139" w14:textId="77777777" w:rsidTr="003B0BA5">
        <w:tc>
          <w:tcPr>
            <w:tcW w:w="670" w:type="dxa"/>
            <w:vAlign w:val="center"/>
          </w:tcPr>
          <w:p w14:paraId="7A45E2B6"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66175E5F"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298C3EE6"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0455D5F9" w14:textId="77777777" w:rsidR="00281BAF" w:rsidRPr="00A335C5" w:rsidRDefault="00281BAF" w:rsidP="003B0BA5">
            <w:pPr>
              <w:pStyle w:val="Textkrper"/>
              <w:jc w:val="center"/>
              <w:rPr>
                <w:highlight w:val="yellow"/>
                <w:lang w:val="en-GB"/>
              </w:rPr>
            </w:pPr>
            <w:r w:rsidRPr="00A335C5">
              <w:rPr>
                <w:highlight w:val="yellow"/>
                <w:lang w:val="en-GB"/>
              </w:rPr>
              <w:t>T</w:t>
            </w:r>
          </w:p>
        </w:tc>
        <w:tc>
          <w:tcPr>
            <w:tcW w:w="670" w:type="dxa"/>
            <w:vAlign w:val="center"/>
          </w:tcPr>
          <w:p w14:paraId="6BFE71D1" w14:textId="77777777" w:rsidR="00281BAF" w:rsidRPr="00A335C5" w:rsidRDefault="00281BAF" w:rsidP="003B0BA5">
            <w:pPr>
              <w:pStyle w:val="Textkrper"/>
              <w:jc w:val="center"/>
              <w:rPr>
                <w:highlight w:val="yellow"/>
                <w:lang w:val="en-GB"/>
              </w:rPr>
            </w:pPr>
            <w:r w:rsidRPr="00A335C5">
              <w:rPr>
                <w:highlight w:val="yellow"/>
                <w:lang w:val="en-GB"/>
              </w:rPr>
              <w:t>R</w:t>
            </w:r>
          </w:p>
        </w:tc>
        <w:tc>
          <w:tcPr>
            <w:tcW w:w="670" w:type="dxa"/>
            <w:vAlign w:val="center"/>
          </w:tcPr>
          <w:p w14:paraId="1B616041" w14:textId="77777777" w:rsidR="00281BAF" w:rsidRPr="00A335C5" w:rsidRDefault="00281BAF" w:rsidP="003B0BA5">
            <w:pPr>
              <w:pStyle w:val="Textkrper"/>
              <w:jc w:val="center"/>
              <w:rPr>
                <w:highlight w:val="cyan"/>
                <w:lang w:val="en-GB"/>
              </w:rPr>
            </w:pPr>
            <w:r w:rsidRPr="00A335C5">
              <w:rPr>
                <w:highlight w:val="yellow"/>
                <w:lang w:val="en-GB"/>
              </w:rPr>
              <w:t>U</w:t>
            </w:r>
          </w:p>
        </w:tc>
        <w:tc>
          <w:tcPr>
            <w:tcW w:w="670" w:type="dxa"/>
            <w:vAlign w:val="center"/>
          </w:tcPr>
          <w:p w14:paraId="01B664B9" w14:textId="77777777" w:rsidR="00281BAF" w:rsidRPr="00A335C5" w:rsidRDefault="00281BAF" w:rsidP="003B0BA5">
            <w:pPr>
              <w:pStyle w:val="Textkrper"/>
              <w:jc w:val="center"/>
              <w:rPr>
                <w:highlight w:val="yellow"/>
                <w:lang w:val="en-GB"/>
              </w:rPr>
            </w:pPr>
            <w:r w:rsidRPr="00A335C5">
              <w:rPr>
                <w:highlight w:val="yellow"/>
                <w:lang w:val="en-GB"/>
              </w:rPr>
              <w:t>S</w:t>
            </w:r>
          </w:p>
        </w:tc>
        <w:tc>
          <w:tcPr>
            <w:tcW w:w="670" w:type="dxa"/>
            <w:vAlign w:val="center"/>
          </w:tcPr>
          <w:p w14:paraId="4D42CF25" w14:textId="77777777" w:rsidR="00281BAF" w:rsidRPr="00A335C5" w:rsidRDefault="00281BAF" w:rsidP="003B0BA5">
            <w:pPr>
              <w:pStyle w:val="Textkrper"/>
              <w:jc w:val="center"/>
              <w:rPr>
                <w:highlight w:val="yellow"/>
                <w:lang w:val="en-GB"/>
              </w:rPr>
            </w:pPr>
            <w:r w:rsidRPr="00A335C5">
              <w:rPr>
                <w:highlight w:val="yellow"/>
                <w:lang w:val="en-GB"/>
              </w:rPr>
              <w:t>T</w:t>
            </w:r>
          </w:p>
        </w:tc>
        <w:tc>
          <w:tcPr>
            <w:tcW w:w="670" w:type="dxa"/>
            <w:vAlign w:val="center"/>
          </w:tcPr>
          <w:p w14:paraId="1711924B"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1825F52E" w14:textId="77777777" w:rsidR="00281BAF" w:rsidRPr="00A335C5" w:rsidRDefault="00281BAF" w:rsidP="003B0BA5">
            <w:pPr>
              <w:pStyle w:val="Textkrper"/>
              <w:jc w:val="center"/>
              <w:rPr>
                <w:highlight w:val="yellow"/>
                <w:lang w:val="en-GB"/>
              </w:rPr>
            </w:pPr>
            <w:r w:rsidRPr="00A335C5">
              <w:rPr>
                <w:highlight w:val="yellow"/>
                <w:lang w:val="en-GB"/>
              </w:rPr>
              <w:t>I</w:t>
            </w:r>
          </w:p>
        </w:tc>
        <w:tc>
          <w:tcPr>
            <w:tcW w:w="671" w:type="dxa"/>
            <w:vAlign w:val="center"/>
          </w:tcPr>
          <w:p w14:paraId="033BA674" w14:textId="77777777" w:rsidR="00281BAF" w:rsidRPr="00A335C5" w:rsidRDefault="00281BAF" w:rsidP="003B0BA5">
            <w:pPr>
              <w:pStyle w:val="Textkrper"/>
              <w:jc w:val="center"/>
              <w:rPr>
                <w:lang w:val="en-GB"/>
              </w:rPr>
            </w:pPr>
            <w:r w:rsidRPr="00A335C5">
              <w:rPr>
                <w:lang w:val="en-GB"/>
              </w:rPr>
              <w:t>D</w:t>
            </w:r>
          </w:p>
        </w:tc>
      </w:tr>
      <w:tr w:rsidR="00281BAF" w:rsidRPr="00A335C5" w14:paraId="36F289E8" w14:textId="77777777" w:rsidTr="003B0BA5">
        <w:tc>
          <w:tcPr>
            <w:tcW w:w="670" w:type="dxa"/>
            <w:vAlign w:val="center"/>
          </w:tcPr>
          <w:p w14:paraId="59377A36" w14:textId="77777777" w:rsidR="00281BAF" w:rsidRPr="00A335C5" w:rsidRDefault="00281BAF" w:rsidP="003B0BA5">
            <w:pPr>
              <w:pStyle w:val="Textkrper"/>
              <w:jc w:val="center"/>
              <w:rPr>
                <w:lang w:val="en-GB"/>
              </w:rPr>
            </w:pPr>
            <w:r w:rsidRPr="00A335C5">
              <w:rPr>
                <w:lang w:val="en-GB"/>
              </w:rPr>
              <w:t>V</w:t>
            </w:r>
          </w:p>
        </w:tc>
        <w:tc>
          <w:tcPr>
            <w:tcW w:w="670" w:type="dxa"/>
            <w:vAlign w:val="center"/>
          </w:tcPr>
          <w:p w14:paraId="4058446E"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15460F7F"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3BCD4551"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4CE90785"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22D26404" w14:textId="77777777" w:rsidR="00281BAF" w:rsidRPr="00A335C5" w:rsidRDefault="00281BAF" w:rsidP="003B0BA5">
            <w:pPr>
              <w:pStyle w:val="Textkrper"/>
              <w:jc w:val="center"/>
              <w:rPr>
                <w:highlight w:val="cyan"/>
                <w:lang w:val="en-GB"/>
              </w:rPr>
            </w:pPr>
            <w:r w:rsidRPr="00A335C5">
              <w:rPr>
                <w:highlight w:val="cyan"/>
                <w:lang w:val="en-GB"/>
              </w:rPr>
              <w:t>R</w:t>
            </w:r>
          </w:p>
        </w:tc>
        <w:tc>
          <w:tcPr>
            <w:tcW w:w="670" w:type="dxa"/>
            <w:vAlign w:val="center"/>
          </w:tcPr>
          <w:p w14:paraId="7C53BA1A"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331770AE"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254A9901"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39DC9461" w14:textId="77777777" w:rsidR="00281BAF" w:rsidRPr="00A335C5" w:rsidRDefault="00281BAF" w:rsidP="003B0BA5">
            <w:pPr>
              <w:pStyle w:val="Textkrper"/>
              <w:jc w:val="center"/>
              <w:rPr>
                <w:highlight w:val="yellow"/>
                <w:lang w:val="en-GB"/>
              </w:rPr>
            </w:pPr>
            <w:r w:rsidRPr="00A335C5">
              <w:rPr>
                <w:highlight w:val="yellow"/>
                <w:lang w:val="en-GB"/>
              </w:rPr>
              <w:t>L</w:t>
            </w:r>
          </w:p>
        </w:tc>
        <w:tc>
          <w:tcPr>
            <w:tcW w:w="671" w:type="dxa"/>
            <w:vAlign w:val="center"/>
          </w:tcPr>
          <w:p w14:paraId="5E351EFC" w14:textId="77777777" w:rsidR="00281BAF" w:rsidRPr="00A335C5" w:rsidRDefault="00281BAF" w:rsidP="003B0BA5">
            <w:pPr>
              <w:pStyle w:val="Textkrper"/>
              <w:jc w:val="center"/>
              <w:rPr>
                <w:lang w:val="en-GB"/>
              </w:rPr>
            </w:pPr>
            <w:r w:rsidRPr="00A335C5">
              <w:rPr>
                <w:lang w:val="en-GB"/>
              </w:rPr>
              <w:t>R</w:t>
            </w:r>
          </w:p>
        </w:tc>
      </w:tr>
      <w:tr w:rsidR="00281BAF" w:rsidRPr="00A335C5" w14:paraId="71D1B94B" w14:textId="77777777" w:rsidTr="003B0BA5">
        <w:tc>
          <w:tcPr>
            <w:tcW w:w="670" w:type="dxa"/>
            <w:vAlign w:val="center"/>
          </w:tcPr>
          <w:p w14:paraId="11A15363"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7508C917"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6D17662C" w14:textId="77777777" w:rsidR="00281BAF" w:rsidRPr="00A335C5" w:rsidRDefault="00281BAF" w:rsidP="003B0BA5">
            <w:pPr>
              <w:pStyle w:val="Textkrper"/>
              <w:jc w:val="center"/>
              <w:rPr>
                <w:lang w:val="en-GB"/>
              </w:rPr>
            </w:pPr>
            <w:r w:rsidRPr="00A335C5">
              <w:rPr>
                <w:lang w:val="en-GB"/>
              </w:rPr>
              <w:t>F</w:t>
            </w:r>
          </w:p>
        </w:tc>
        <w:tc>
          <w:tcPr>
            <w:tcW w:w="670" w:type="dxa"/>
            <w:vAlign w:val="center"/>
          </w:tcPr>
          <w:p w14:paraId="35B798B3"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5F69E876"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7D07E41C" w14:textId="77777777" w:rsidR="00281BAF" w:rsidRPr="00A335C5" w:rsidRDefault="00281BAF" w:rsidP="003B0BA5">
            <w:pPr>
              <w:pStyle w:val="Textkrper"/>
              <w:jc w:val="center"/>
              <w:rPr>
                <w:highlight w:val="cyan"/>
                <w:lang w:val="en-GB"/>
              </w:rPr>
            </w:pPr>
            <w:r w:rsidRPr="00A335C5">
              <w:rPr>
                <w:highlight w:val="cyan"/>
                <w:lang w:val="en-GB"/>
              </w:rPr>
              <w:t>I</w:t>
            </w:r>
          </w:p>
        </w:tc>
        <w:tc>
          <w:tcPr>
            <w:tcW w:w="670" w:type="dxa"/>
            <w:vAlign w:val="center"/>
          </w:tcPr>
          <w:p w14:paraId="32C6FFEE"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17552DBF" w14:textId="77777777" w:rsidR="00281BAF" w:rsidRPr="00A335C5" w:rsidRDefault="00281BAF" w:rsidP="003B0BA5">
            <w:pPr>
              <w:pStyle w:val="Textkrper"/>
              <w:jc w:val="center"/>
              <w:rPr>
                <w:lang w:val="en-GB"/>
              </w:rPr>
            </w:pPr>
            <w:r w:rsidRPr="00A335C5">
              <w:rPr>
                <w:lang w:val="en-GB"/>
              </w:rPr>
              <w:t>X</w:t>
            </w:r>
          </w:p>
        </w:tc>
        <w:tc>
          <w:tcPr>
            <w:tcW w:w="670" w:type="dxa"/>
            <w:vAlign w:val="center"/>
          </w:tcPr>
          <w:p w14:paraId="39C8BB86"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64CED3ED" w14:textId="77777777" w:rsidR="00281BAF" w:rsidRPr="00A335C5" w:rsidRDefault="00281BAF" w:rsidP="003B0BA5">
            <w:pPr>
              <w:pStyle w:val="Textkrper"/>
              <w:jc w:val="center"/>
              <w:rPr>
                <w:highlight w:val="yellow"/>
                <w:lang w:val="en-GB"/>
              </w:rPr>
            </w:pPr>
            <w:r w:rsidRPr="00A335C5">
              <w:rPr>
                <w:highlight w:val="yellow"/>
                <w:lang w:val="en-GB"/>
              </w:rPr>
              <w:t>E</w:t>
            </w:r>
          </w:p>
        </w:tc>
        <w:tc>
          <w:tcPr>
            <w:tcW w:w="671" w:type="dxa"/>
            <w:vAlign w:val="center"/>
          </w:tcPr>
          <w:p w14:paraId="6DA5198A" w14:textId="77777777" w:rsidR="00281BAF" w:rsidRPr="00A335C5" w:rsidRDefault="00281BAF" w:rsidP="003B0BA5">
            <w:pPr>
              <w:pStyle w:val="Textkrper"/>
              <w:jc w:val="center"/>
              <w:rPr>
                <w:lang w:val="en-GB"/>
              </w:rPr>
            </w:pPr>
            <w:r w:rsidRPr="00A335C5">
              <w:rPr>
                <w:lang w:val="en-GB"/>
              </w:rPr>
              <w:t>R</w:t>
            </w:r>
          </w:p>
        </w:tc>
      </w:tr>
      <w:tr w:rsidR="00281BAF" w:rsidRPr="00A335C5" w14:paraId="2072DC62" w14:textId="77777777" w:rsidTr="003B0BA5">
        <w:tc>
          <w:tcPr>
            <w:tcW w:w="670" w:type="dxa"/>
            <w:vAlign w:val="center"/>
          </w:tcPr>
          <w:p w14:paraId="15BE5D52" w14:textId="77777777" w:rsidR="00281BAF" w:rsidRPr="00A335C5" w:rsidRDefault="00281BAF" w:rsidP="003B0BA5">
            <w:pPr>
              <w:pStyle w:val="Textkrper"/>
              <w:jc w:val="center"/>
              <w:rPr>
                <w:lang w:val="en-GB"/>
              </w:rPr>
            </w:pPr>
            <w:r w:rsidRPr="00A335C5">
              <w:rPr>
                <w:lang w:val="en-GB"/>
              </w:rPr>
              <w:t>M</w:t>
            </w:r>
          </w:p>
        </w:tc>
        <w:tc>
          <w:tcPr>
            <w:tcW w:w="670" w:type="dxa"/>
            <w:vAlign w:val="center"/>
          </w:tcPr>
          <w:p w14:paraId="430EDBFF"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2C1A8ADF"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114E608F"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06DB15BC"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1DDD8139" w14:textId="77777777" w:rsidR="00281BAF" w:rsidRPr="00A335C5" w:rsidRDefault="00281BAF" w:rsidP="003B0BA5">
            <w:pPr>
              <w:pStyle w:val="Textkrper"/>
              <w:jc w:val="center"/>
              <w:rPr>
                <w:highlight w:val="cyan"/>
                <w:lang w:val="en-GB"/>
              </w:rPr>
            </w:pPr>
            <w:r w:rsidRPr="00A335C5">
              <w:rPr>
                <w:highlight w:val="cyan"/>
                <w:lang w:val="en-GB"/>
              </w:rPr>
              <w:t>T</w:t>
            </w:r>
          </w:p>
        </w:tc>
        <w:tc>
          <w:tcPr>
            <w:tcW w:w="670" w:type="dxa"/>
            <w:vAlign w:val="center"/>
          </w:tcPr>
          <w:p w14:paraId="55B33CD3"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583151AD" w14:textId="77777777" w:rsidR="00281BAF" w:rsidRPr="00A335C5" w:rsidRDefault="00281BAF" w:rsidP="003B0BA5">
            <w:pPr>
              <w:pStyle w:val="Textkrper"/>
              <w:jc w:val="center"/>
              <w:rPr>
                <w:highlight w:val="cyan"/>
                <w:lang w:val="en-GB"/>
              </w:rPr>
            </w:pPr>
            <w:r w:rsidRPr="00A335C5">
              <w:rPr>
                <w:highlight w:val="cyan"/>
                <w:lang w:val="en-GB"/>
              </w:rPr>
              <w:t>C</w:t>
            </w:r>
          </w:p>
        </w:tc>
        <w:tc>
          <w:tcPr>
            <w:tcW w:w="670" w:type="dxa"/>
            <w:vAlign w:val="center"/>
          </w:tcPr>
          <w:p w14:paraId="771750AE" w14:textId="77777777" w:rsidR="00281BAF" w:rsidRPr="00A335C5" w:rsidRDefault="00281BAF" w:rsidP="003B0BA5">
            <w:pPr>
              <w:pStyle w:val="Textkrper"/>
              <w:jc w:val="center"/>
              <w:rPr>
                <w:highlight w:val="cyan"/>
                <w:lang w:val="en-GB"/>
              </w:rPr>
            </w:pPr>
            <w:r w:rsidRPr="00A335C5">
              <w:rPr>
                <w:highlight w:val="cyan"/>
                <w:lang w:val="en-GB"/>
              </w:rPr>
              <w:t>A</w:t>
            </w:r>
          </w:p>
        </w:tc>
        <w:tc>
          <w:tcPr>
            <w:tcW w:w="670" w:type="dxa"/>
            <w:vAlign w:val="center"/>
          </w:tcPr>
          <w:p w14:paraId="547F268F" w14:textId="77777777" w:rsidR="00281BAF" w:rsidRPr="00A335C5" w:rsidRDefault="00281BAF" w:rsidP="003B0BA5">
            <w:pPr>
              <w:pStyle w:val="Textkrper"/>
              <w:jc w:val="center"/>
              <w:rPr>
                <w:highlight w:val="cyan"/>
                <w:lang w:val="en-GB"/>
              </w:rPr>
            </w:pPr>
            <w:r w:rsidRPr="00A335C5">
              <w:rPr>
                <w:highlight w:val="yellow"/>
                <w:lang w:val="en-GB"/>
              </w:rPr>
              <w:t>R</w:t>
            </w:r>
          </w:p>
        </w:tc>
        <w:tc>
          <w:tcPr>
            <w:tcW w:w="671" w:type="dxa"/>
            <w:vAlign w:val="center"/>
          </w:tcPr>
          <w:p w14:paraId="2CF725D3" w14:textId="77777777" w:rsidR="00281BAF" w:rsidRPr="00A335C5" w:rsidRDefault="00281BAF" w:rsidP="003B0BA5">
            <w:pPr>
              <w:pStyle w:val="Textkrper"/>
              <w:jc w:val="center"/>
              <w:rPr>
                <w:highlight w:val="cyan"/>
                <w:lang w:val="en-GB"/>
              </w:rPr>
            </w:pPr>
            <w:r w:rsidRPr="00A335C5">
              <w:rPr>
                <w:highlight w:val="cyan"/>
                <w:lang w:val="en-GB"/>
              </w:rPr>
              <w:t>E</w:t>
            </w:r>
          </w:p>
        </w:tc>
      </w:tr>
      <w:tr w:rsidR="00281BAF" w:rsidRPr="00A335C5" w14:paraId="332FA5F2" w14:textId="77777777" w:rsidTr="003B0BA5">
        <w:tc>
          <w:tcPr>
            <w:tcW w:w="670" w:type="dxa"/>
            <w:vAlign w:val="center"/>
          </w:tcPr>
          <w:p w14:paraId="717D4F13" w14:textId="77777777" w:rsidR="00281BAF" w:rsidRPr="00A335C5" w:rsidRDefault="00281BAF" w:rsidP="003B0BA5">
            <w:pPr>
              <w:pStyle w:val="Textkrper"/>
              <w:jc w:val="center"/>
              <w:rPr>
                <w:lang w:val="en-GB"/>
              </w:rPr>
            </w:pPr>
            <w:r w:rsidRPr="00A335C5">
              <w:rPr>
                <w:lang w:val="en-GB"/>
              </w:rPr>
              <w:t>W</w:t>
            </w:r>
          </w:p>
        </w:tc>
        <w:tc>
          <w:tcPr>
            <w:tcW w:w="670" w:type="dxa"/>
            <w:vAlign w:val="center"/>
          </w:tcPr>
          <w:p w14:paraId="6F4F83EF"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58856793"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10E36712" w14:textId="77777777" w:rsidR="00281BAF" w:rsidRPr="00A335C5" w:rsidRDefault="00281BAF" w:rsidP="003B0BA5">
            <w:pPr>
              <w:pStyle w:val="Textkrper"/>
              <w:jc w:val="center"/>
              <w:rPr>
                <w:lang w:val="en-GB"/>
              </w:rPr>
            </w:pPr>
            <w:r w:rsidRPr="00A335C5">
              <w:rPr>
                <w:lang w:val="en-GB"/>
              </w:rPr>
              <w:t>P</w:t>
            </w:r>
          </w:p>
        </w:tc>
        <w:tc>
          <w:tcPr>
            <w:tcW w:w="670" w:type="dxa"/>
            <w:vAlign w:val="center"/>
          </w:tcPr>
          <w:p w14:paraId="7EF5C9E5" w14:textId="77777777" w:rsidR="00281BAF" w:rsidRPr="00A335C5" w:rsidRDefault="00281BAF" w:rsidP="003B0BA5">
            <w:pPr>
              <w:pStyle w:val="Textkrper"/>
              <w:jc w:val="center"/>
              <w:rPr>
                <w:lang w:val="en-GB"/>
              </w:rPr>
            </w:pPr>
            <w:r w:rsidRPr="00A335C5">
              <w:rPr>
                <w:highlight w:val="green"/>
                <w:lang w:val="en-GB"/>
              </w:rPr>
              <w:t>E</w:t>
            </w:r>
          </w:p>
        </w:tc>
        <w:tc>
          <w:tcPr>
            <w:tcW w:w="670" w:type="dxa"/>
            <w:vAlign w:val="center"/>
          </w:tcPr>
          <w:p w14:paraId="364F4469" w14:textId="77777777" w:rsidR="00281BAF" w:rsidRPr="00A335C5" w:rsidRDefault="00281BAF" w:rsidP="003B0BA5">
            <w:pPr>
              <w:pStyle w:val="Textkrper"/>
              <w:jc w:val="center"/>
              <w:rPr>
                <w:highlight w:val="cyan"/>
                <w:lang w:val="en-GB"/>
              </w:rPr>
            </w:pPr>
            <w:r w:rsidRPr="00A335C5">
              <w:rPr>
                <w:highlight w:val="cyan"/>
                <w:lang w:val="en-GB"/>
              </w:rPr>
              <w:t>Y</w:t>
            </w:r>
          </w:p>
        </w:tc>
        <w:tc>
          <w:tcPr>
            <w:tcW w:w="670" w:type="dxa"/>
            <w:vAlign w:val="center"/>
          </w:tcPr>
          <w:p w14:paraId="1A00517B" w14:textId="77777777" w:rsidR="00281BAF" w:rsidRPr="00A335C5" w:rsidRDefault="00281BAF" w:rsidP="003B0BA5">
            <w:pPr>
              <w:pStyle w:val="Textkrper"/>
              <w:jc w:val="center"/>
              <w:rPr>
                <w:lang w:val="en-GB"/>
              </w:rPr>
            </w:pPr>
            <w:r w:rsidRPr="00A335C5">
              <w:rPr>
                <w:lang w:val="en-GB"/>
              </w:rPr>
              <w:t>E</w:t>
            </w:r>
          </w:p>
        </w:tc>
        <w:tc>
          <w:tcPr>
            <w:tcW w:w="670" w:type="dxa"/>
            <w:vAlign w:val="center"/>
          </w:tcPr>
          <w:p w14:paraId="19428D4A" w14:textId="77777777" w:rsidR="00281BAF" w:rsidRPr="00A335C5" w:rsidRDefault="00281BAF" w:rsidP="003B0BA5">
            <w:pPr>
              <w:pStyle w:val="Textkrper"/>
              <w:jc w:val="center"/>
              <w:rPr>
                <w:lang w:val="en-GB"/>
              </w:rPr>
            </w:pPr>
            <w:r w:rsidRPr="00A335C5">
              <w:rPr>
                <w:lang w:val="en-GB"/>
              </w:rPr>
              <w:t>K</w:t>
            </w:r>
          </w:p>
        </w:tc>
        <w:tc>
          <w:tcPr>
            <w:tcW w:w="670" w:type="dxa"/>
            <w:vAlign w:val="center"/>
          </w:tcPr>
          <w:p w14:paraId="29330CCD" w14:textId="77777777" w:rsidR="00281BAF" w:rsidRPr="00A335C5" w:rsidRDefault="00281BAF" w:rsidP="003B0BA5">
            <w:pPr>
              <w:pStyle w:val="Textkrper"/>
              <w:jc w:val="center"/>
              <w:rPr>
                <w:lang w:val="en-GB"/>
              </w:rPr>
            </w:pPr>
            <w:r w:rsidRPr="00A335C5">
              <w:rPr>
                <w:lang w:val="en-GB"/>
              </w:rPr>
              <w:t>H</w:t>
            </w:r>
          </w:p>
        </w:tc>
        <w:tc>
          <w:tcPr>
            <w:tcW w:w="670" w:type="dxa"/>
            <w:vAlign w:val="center"/>
          </w:tcPr>
          <w:p w14:paraId="267EE1CD" w14:textId="77777777" w:rsidR="00281BAF" w:rsidRPr="00A335C5" w:rsidRDefault="00281BAF" w:rsidP="003B0BA5">
            <w:pPr>
              <w:pStyle w:val="Textkrper"/>
              <w:jc w:val="center"/>
              <w:rPr>
                <w:lang w:val="en-GB"/>
              </w:rPr>
            </w:pPr>
            <w:r w:rsidRPr="00A335C5">
              <w:rPr>
                <w:lang w:val="en-GB"/>
              </w:rPr>
              <w:t>T</w:t>
            </w:r>
          </w:p>
        </w:tc>
        <w:tc>
          <w:tcPr>
            <w:tcW w:w="671" w:type="dxa"/>
            <w:vAlign w:val="center"/>
          </w:tcPr>
          <w:p w14:paraId="6CA93A54" w14:textId="77777777" w:rsidR="00281BAF" w:rsidRPr="00A335C5" w:rsidRDefault="00281BAF" w:rsidP="003B0BA5">
            <w:pPr>
              <w:pStyle w:val="Textkrper"/>
              <w:jc w:val="center"/>
              <w:rPr>
                <w:lang w:val="en-GB"/>
              </w:rPr>
            </w:pPr>
            <w:r w:rsidRPr="00A335C5">
              <w:rPr>
                <w:lang w:val="en-GB"/>
              </w:rPr>
              <w:t>L</w:t>
            </w:r>
          </w:p>
        </w:tc>
      </w:tr>
      <w:tr w:rsidR="00281BAF" w:rsidRPr="00A335C5" w14:paraId="14FE8509" w14:textId="77777777" w:rsidTr="003B0BA5">
        <w:tc>
          <w:tcPr>
            <w:tcW w:w="670" w:type="dxa"/>
            <w:vAlign w:val="center"/>
          </w:tcPr>
          <w:p w14:paraId="45FE114D"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3EEA8F63" w14:textId="77777777" w:rsidR="00281BAF" w:rsidRPr="00A335C5" w:rsidRDefault="00281BAF" w:rsidP="003B0BA5">
            <w:pPr>
              <w:pStyle w:val="Textkrper"/>
              <w:jc w:val="center"/>
              <w:rPr>
                <w:lang w:val="en-GB"/>
              </w:rPr>
            </w:pPr>
            <w:r w:rsidRPr="00A335C5">
              <w:rPr>
                <w:lang w:val="en-GB"/>
              </w:rPr>
              <w:t>A</w:t>
            </w:r>
          </w:p>
        </w:tc>
        <w:tc>
          <w:tcPr>
            <w:tcW w:w="670" w:type="dxa"/>
            <w:vAlign w:val="center"/>
          </w:tcPr>
          <w:p w14:paraId="478BAFB1"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54DFF443" w14:textId="77777777" w:rsidR="00281BAF" w:rsidRPr="00A335C5" w:rsidRDefault="00281BAF" w:rsidP="003B0BA5">
            <w:pPr>
              <w:pStyle w:val="Textkrper"/>
              <w:jc w:val="center"/>
              <w:rPr>
                <w:lang w:val="en-GB"/>
              </w:rPr>
            </w:pPr>
            <w:r w:rsidRPr="00A335C5">
              <w:rPr>
                <w:highlight w:val="green"/>
                <w:lang w:val="en-GB"/>
              </w:rPr>
              <w:t>V</w:t>
            </w:r>
          </w:p>
        </w:tc>
        <w:tc>
          <w:tcPr>
            <w:tcW w:w="670" w:type="dxa"/>
            <w:vAlign w:val="center"/>
          </w:tcPr>
          <w:p w14:paraId="2EAA9BD0" w14:textId="77777777" w:rsidR="00281BAF" w:rsidRPr="00A335C5" w:rsidRDefault="00281BAF" w:rsidP="003B0BA5">
            <w:pPr>
              <w:pStyle w:val="Textkrper"/>
              <w:jc w:val="center"/>
              <w:rPr>
                <w:lang w:val="en-GB"/>
              </w:rPr>
            </w:pPr>
            <w:r w:rsidRPr="00A335C5">
              <w:rPr>
                <w:lang w:val="en-GB"/>
              </w:rPr>
              <w:t>O</w:t>
            </w:r>
          </w:p>
        </w:tc>
        <w:tc>
          <w:tcPr>
            <w:tcW w:w="670" w:type="dxa"/>
            <w:vAlign w:val="center"/>
          </w:tcPr>
          <w:p w14:paraId="62283C7F" w14:textId="77777777" w:rsidR="00281BAF" w:rsidRPr="00A335C5" w:rsidRDefault="00281BAF" w:rsidP="003B0BA5">
            <w:pPr>
              <w:pStyle w:val="Textkrper"/>
              <w:jc w:val="center"/>
              <w:rPr>
                <w:lang w:val="en-GB"/>
              </w:rPr>
            </w:pPr>
            <w:r w:rsidRPr="00A335C5">
              <w:rPr>
                <w:lang w:val="en-GB"/>
              </w:rPr>
              <w:t>B</w:t>
            </w:r>
          </w:p>
        </w:tc>
        <w:tc>
          <w:tcPr>
            <w:tcW w:w="670" w:type="dxa"/>
            <w:vAlign w:val="center"/>
          </w:tcPr>
          <w:p w14:paraId="3CA5CE58" w14:textId="77777777" w:rsidR="00281BAF" w:rsidRPr="00A335C5" w:rsidRDefault="00281BAF" w:rsidP="003B0BA5">
            <w:pPr>
              <w:pStyle w:val="Textkrper"/>
              <w:jc w:val="center"/>
              <w:rPr>
                <w:lang w:val="en-GB"/>
              </w:rPr>
            </w:pPr>
            <w:r w:rsidRPr="00A335C5">
              <w:rPr>
                <w:lang w:val="en-GB"/>
              </w:rPr>
              <w:t>N</w:t>
            </w:r>
          </w:p>
        </w:tc>
        <w:tc>
          <w:tcPr>
            <w:tcW w:w="670" w:type="dxa"/>
            <w:vAlign w:val="center"/>
          </w:tcPr>
          <w:p w14:paraId="3FE9E9A0" w14:textId="77777777" w:rsidR="00281BAF" w:rsidRPr="00A335C5" w:rsidRDefault="00281BAF" w:rsidP="003B0BA5">
            <w:pPr>
              <w:pStyle w:val="Textkrper"/>
              <w:jc w:val="center"/>
              <w:rPr>
                <w:lang w:val="en-GB"/>
              </w:rPr>
            </w:pPr>
            <w:r w:rsidRPr="00A335C5">
              <w:rPr>
                <w:lang w:val="en-GB"/>
              </w:rPr>
              <w:t>D</w:t>
            </w:r>
          </w:p>
        </w:tc>
        <w:tc>
          <w:tcPr>
            <w:tcW w:w="670" w:type="dxa"/>
            <w:vAlign w:val="center"/>
          </w:tcPr>
          <w:p w14:paraId="0BB468EF"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232A4915" w14:textId="77777777" w:rsidR="00281BAF" w:rsidRPr="00A335C5" w:rsidRDefault="00281BAF" w:rsidP="003B0BA5">
            <w:pPr>
              <w:pStyle w:val="Textkrper"/>
              <w:jc w:val="center"/>
              <w:rPr>
                <w:lang w:val="en-GB"/>
              </w:rPr>
            </w:pPr>
            <w:r w:rsidRPr="00A335C5">
              <w:rPr>
                <w:lang w:val="en-GB"/>
              </w:rPr>
              <w:t>F</w:t>
            </w:r>
          </w:p>
        </w:tc>
        <w:tc>
          <w:tcPr>
            <w:tcW w:w="671" w:type="dxa"/>
            <w:vAlign w:val="center"/>
          </w:tcPr>
          <w:p w14:paraId="28425D35" w14:textId="77777777" w:rsidR="00281BAF" w:rsidRPr="00A335C5" w:rsidRDefault="00281BAF" w:rsidP="003B0BA5">
            <w:pPr>
              <w:pStyle w:val="Textkrper"/>
              <w:jc w:val="center"/>
              <w:rPr>
                <w:lang w:val="en-GB"/>
              </w:rPr>
            </w:pPr>
            <w:r w:rsidRPr="00A335C5">
              <w:rPr>
                <w:lang w:val="en-GB"/>
              </w:rPr>
              <w:t>I</w:t>
            </w:r>
          </w:p>
        </w:tc>
      </w:tr>
      <w:tr w:rsidR="00281BAF" w:rsidRPr="00A335C5" w14:paraId="4247CBF1" w14:textId="77777777" w:rsidTr="003B0BA5">
        <w:tc>
          <w:tcPr>
            <w:tcW w:w="670" w:type="dxa"/>
            <w:vAlign w:val="center"/>
          </w:tcPr>
          <w:p w14:paraId="03426864" w14:textId="77777777" w:rsidR="00281BAF" w:rsidRPr="00A335C5" w:rsidRDefault="00281BAF" w:rsidP="003B0BA5">
            <w:pPr>
              <w:pStyle w:val="Textkrper"/>
              <w:jc w:val="center"/>
              <w:rPr>
                <w:lang w:val="en-GB"/>
              </w:rPr>
            </w:pPr>
            <w:r w:rsidRPr="00A335C5">
              <w:rPr>
                <w:lang w:val="en-GB"/>
              </w:rPr>
              <w:t>T</w:t>
            </w:r>
          </w:p>
        </w:tc>
        <w:tc>
          <w:tcPr>
            <w:tcW w:w="670" w:type="dxa"/>
            <w:vAlign w:val="center"/>
          </w:tcPr>
          <w:p w14:paraId="25AB67B2" w14:textId="77777777" w:rsidR="00281BAF" w:rsidRPr="00A335C5" w:rsidRDefault="00281BAF" w:rsidP="003B0BA5">
            <w:pPr>
              <w:pStyle w:val="Textkrper"/>
              <w:jc w:val="center"/>
              <w:rPr>
                <w:highlight w:val="yellow"/>
                <w:lang w:val="en-GB"/>
              </w:rPr>
            </w:pPr>
            <w:r w:rsidRPr="00A335C5">
              <w:rPr>
                <w:highlight w:val="yellow"/>
                <w:lang w:val="en-GB"/>
              </w:rPr>
              <w:t>C</w:t>
            </w:r>
          </w:p>
        </w:tc>
        <w:tc>
          <w:tcPr>
            <w:tcW w:w="670" w:type="dxa"/>
            <w:vAlign w:val="center"/>
          </w:tcPr>
          <w:p w14:paraId="3BB5E751" w14:textId="77777777" w:rsidR="00281BAF" w:rsidRPr="00A335C5" w:rsidRDefault="00281BAF" w:rsidP="003B0BA5">
            <w:pPr>
              <w:pStyle w:val="Textkrper"/>
              <w:jc w:val="center"/>
              <w:rPr>
                <w:highlight w:val="yellow"/>
                <w:lang w:val="en-GB"/>
              </w:rPr>
            </w:pPr>
            <w:r w:rsidRPr="00A335C5">
              <w:rPr>
                <w:highlight w:val="yellow"/>
                <w:lang w:val="en-GB"/>
              </w:rPr>
              <w:t>O</w:t>
            </w:r>
          </w:p>
        </w:tc>
        <w:tc>
          <w:tcPr>
            <w:tcW w:w="670" w:type="dxa"/>
            <w:vAlign w:val="center"/>
          </w:tcPr>
          <w:p w14:paraId="4C77DC20" w14:textId="77777777" w:rsidR="00281BAF" w:rsidRPr="00A335C5" w:rsidRDefault="00281BAF" w:rsidP="003B0BA5">
            <w:pPr>
              <w:pStyle w:val="Textkrper"/>
              <w:jc w:val="center"/>
              <w:rPr>
                <w:highlight w:val="yellow"/>
                <w:lang w:val="en-GB"/>
              </w:rPr>
            </w:pPr>
            <w:r w:rsidRPr="00A335C5">
              <w:rPr>
                <w:highlight w:val="yellow"/>
                <w:lang w:val="en-GB"/>
              </w:rPr>
              <w:t>M</w:t>
            </w:r>
          </w:p>
        </w:tc>
        <w:tc>
          <w:tcPr>
            <w:tcW w:w="670" w:type="dxa"/>
            <w:vAlign w:val="center"/>
          </w:tcPr>
          <w:p w14:paraId="2D449F54" w14:textId="77777777" w:rsidR="00281BAF" w:rsidRPr="00A335C5" w:rsidRDefault="00281BAF" w:rsidP="003B0BA5">
            <w:pPr>
              <w:pStyle w:val="Textkrper"/>
              <w:jc w:val="center"/>
              <w:rPr>
                <w:highlight w:val="yellow"/>
                <w:lang w:val="en-GB"/>
              </w:rPr>
            </w:pPr>
            <w:r w:rsidRPr="00A335C5">
              <w:rPr>
                <w:highlight w:val="yellow"/>
                <w:lang w:val="en-GB"/>
              </w:rPr>
              <w:t>M</w:t>
            </w:r>
          </w:p>
        </w:tc>
        <w:tc>
          <w:tcPr>
            <w:tcW w:w="670" w:type="dxa"/>
            <w:vAlign w:val="center"/>
          </w:tcPr>
          <w:p w14:paraId="3CA11BFA" w14:textId="77777777" w:rsidR="00281BAF" w:rsidRPr="00A335C5" w:rsidRDefault="00281BAF" w:rsidP="003B0BA5">
            <w:pPr>
              <w:pStyle w:val="Textkrper"/>
              <w:jc w:val="center"/>
              <w:rPr>
                <w:highlight w:val="yellow"/>
                <w:lang w:val="en-GB"/>
              </w:rPr>
            </w:pPr>
            <w:r w:rsidRPr="00A335C5">
              <w:rPr>
                <w:highlight w:val="yellow"/>
                <w:lang w:val="en-GB"/>
              </w:rPr>
              <w:t>U</w:t>
            </w:r>
          </w:p>
        </w:tc>
        <w:tc>
          <w:tcPr>
            <w:tcW w:w="670" w:type="dxa"/>
            <w:vAlign w:val="center"/>
          </w:tcPr>
          <w:p w14:paraId="0BBB2415" w14:textId="77777777" w:rsidR="00281BAF" w:rsidRPr="00A335C5" w:rsidRDefault="00281BAF" w:rsidP="003B0BA5">
            <w:pPr>
              <w:pStyle w:val="Textkrper"/>
              <w:jc w:val="center"/>
              <w:rPr>
                <w:highlight w:val="yellow"/>
                <w:lang w:val="en-GB"/>
              </w:rPr>
            </w:pPr>
            <w:r w:rsidRPr="00A335C5">
              <w:rPr>
                <w:highlight w:val="yellow"/>
                <w:lang w:val="en-GB"/>
              </w:rPr>
              <w:t>N</w:t>
            </w:r>
          </w:p>
        </w:tc>
        <w:tc>
          <w:tcPr>
            <w:tcW w:w="670" w:type="dxa"/>
            <w:vAlign w:val="center"/>
          </w:tcPr>
          <w:p w14:paraId="25640070" w14:textId="77777777" w:rsidR="00281BAF" w:rsidRPr="00A335C5" w:rsidRDefault="00281BAF" w:rsidP="003B0BA5">
            <w:pPr>
              <w:pStyle w:val="Textkrper"/>
              <w:jc w:val="center"/>
              <w:rPr>
                <w:highlight w:val="yellow"/>
                <w:lang w:val="en-GB"/>
              </w:rPr>
            </w:pPr>
            <w:r w:rsidRPr="00A335C5">
              <w:rPr>
                <w:highlight w:val="yellow"/>
                <w:lang w:val="en-GB"/>
              </w:rPr>
              <w:t>I</w:t>
            </w:r>
          </w:p>
        </w:tc>
        <w:tc>
          <w:tcPr>
            <w:tcW w:w="670" w:type="dxa"/>
            <w:vAlign w:val="center"/>
          </w:tcPr>
          <w:p w14:paraId="0871951E" w14:textId="77777777" w:rsidR="00281BAF" w:rsidRPr="00A335C5" w:rsidRDefault="00281BAF" w:rsidP="003B0BA5">
            <w:pPr>
              <w:pStyle w:val="Textkrper"/>
              <w:jc w:val="center"/>
              <w:rPr>
                <w:highlight w:val="yellow"/>
                <w:lang w:val="en-GB"/>
              </w:rPr>
            </w:pPr>
            <w:r w:rsidRPr="00A335C5">
              <w:rPr>
                <w:highlight w:val="yellow"/>
                <w:lang w:val="en-GB"/>
              </w:rPr>
              <w:t>T</w:t>
            </w:r>
          </w:p>
        </w:tc>
        <w:tc>
          <w:tcPr>
            <w:tcW w:w="670" w:type="dxa"/>
            <w:vAlign w:val="center"/>
          </w:tcPr>
          <w:p w14:paraId="08725DDE" w14:textId="77777777" w:rsidR="00281BAF" w:rsidRPr="00A335C5" w:rsidRDefault="00281BAF" w:rsidP="003B0BA5">
            <w:pPr>
              <w:pStyle w:val="Textkrper"/>
              <w:jc w:val="center"/>
              <w:rPr>
                <w:highlight w:val="yellow"/>
                <w:lang w:val="en-GB"/>
              </w:rPr>
            </w:pPr>
            <w:r w:rsidRPr="00A335C5">
              <w:rPr>
                <w:highlight w:val="yellow"/>
                <w:lang w:val="en-GB"/>
              </w:rPr>
              <w:t>Y</w:t>
            </w:r>
          </w:p>
        </w:tc>
        <w:tc>
          <w:tcPr>
            <w:tcW w:w="671" w:type="dxa"/>
            <w:vAlign w:val="center"/>
          </w:tcPr>
          <w:p w14:paraId="2687C971" w14:textId="77777777" w:rsidR="00281BAF" w:rsidRPr="00A335C5" w:rsidRDefault="00281BAF" w:rsidP="003B0BA5">
            <w:pPr>
              <w:pStyle w:val="Textkrper"/>
              <w:jc w:val="center"/>
              <w:rPr>
                <w:lang w:val="en-GB"/>
              </w:rPr>
            </w:pPr>
            <w:r w:rsidRPr="00A335C5">
              <w:rPr>
                <w:lang w:val="en-GB"/>
              </w:rPr>
              <w:t>Z</w:t>
            </w:r>
          </w:p>
        </w:tc>
      </w:tr>
      <w:tr w:rsidR="00281BAF" w:rsidRPr="00A335C5" w14:paraId="3B9BBD71" w14:textId="77777777" w:rsidTr="003B0BA5">
        <w:tc>
          <w:tcPr>
            <w:tcW w:w="670" w:type="dxa"/>
            <w:vAlign w:val="center"/>
          </w:tcPr>
          <w:p w14:paraId="5767B8DD" w14:textId="77777777" w:rsidR="00281BAF" w:rsidRPr="00A335C5" w:rsidRDefault="00281BAF" w:rsidP="003B0BA5">
            <w:pPr>
              <w:pStyle w:val="Textkrper"/>
              <w:jc w:val="center"/>
              <w:rPr>
                <w:lang w:val="en-GB"/>
              </w:rPr>
            </w:pPr>
            <w:r w:rsidRPr="00A335C5">
              <w:rPr>
                <w:lang w:val="en-GB"/>
              </w:rPr>
              <w:t>I</w:t>
            </w:r>
          </w:p>
        </w:tc>
        <w:tc>
          <w:tcPr>
            <w:tcW w:w="670" w:type="dxa"/>
            <w:vAlign w:val="center"/>
          </w:tcPr>
          <w:p w14:paraId="412BC7BC" w14:textId="77777777" w:rsidR="00281BAF" w:rsidRPr="00A335C5" w:rsidRDefault="00281BAF" w:rsidP="003B0BA5">
            <w:pPr>
              <w:pStyle w:val="Textkrper"/>
              <w:jc w:val="center"/>
              <w:rPr>
                <w:lang w:val="en-GB"/>
              </w:rPr>
            </w:pPr>
            <w:r w:rsidRPr="00A335C5">
              <w:rPr>
                <w:highlight w:val="green"/>
                <w:lang w:val="en-GB"/>
              </w:rPr>
              <w:t>L</w:t>
            </w:r>
          </w:p>
        </w:tc>
        <w:tc>
          <w:tcPr>
            <w:tcW w:w="670" w:type="dxa"/>
            <w:vAlign w:val="center"/>
          </w:tcPr>
          <w:p w14:paraId="479A3BC8" w14:textId="77777777" w:rsidR="00281BAF" w:rsidRPr="00A335C5" w:rsidRDefault="00281BAF" w:rsidP="003B0BA5">
            <w:pPr>
              <w:pStyle w:val="Textkrper"/>
              <w:jc w:val="center"/>
              <w:rPr>
                <w:lang w:val="en-GB"/>
              </w:rPr>
            </w:pPr>
            <w:r w:rsidRPr="00A335C5">
              <w:rPr>
                <w:lang w:val="en-GB"/>
              </w:rPr>
              <w:t>U</w:t>
            </w:r>
          </w:p>
        </w:tc>
        <w:tc>
          <w:tcPr>
            <w:tcW w:w="670" w:type="dxa"/>
            <w:vAlign w:val="center"/>
          </w:tcPr>
          <w:p w14:paraId="02F44240" w14:textId="77777777" w:rsidR="00281BAF" w:rsidRPr="00A335C5" w:rsidRDefault="00281BAF" w:rsidP="003B0BA5">
            <w:pPr>
              <w:pStyle w:val="Textkrper"/>
              <w:jc w:val="center"/>
              <w:rPr>
                <w:lang w:val="en-GB"/>
              </w:rPr>
            </w:pPr>
            <w:r w:rsidRPr="00A335C5">
              <w:rPr>
                <w:lang w:val="en-GB"/>
              </w:rPr>
              <w:t>L</w:t>
            </w:r>
          </w:p>
        </w:tc>
        <w:tc>
          <w:tcPr>
            <w:tcW w:w="670" w:type="dxa"/>
            <w:vAlign w:val="center"/>
          </w:tcPr>
          <w:p w14:paraId="6F9E3583" w14:textId="77777777" w:rsidR="00281BAF" w:rsidRPr="00A335C5" w:rsidRDefault="00281BAF" w:rsidP="003B0BA5">
            <w:pPr>
              <w:pStyle w:val="Textkrper"/>
              <w:jc w:val="center"/>
              <w:rPr>
                <w:lang w:val="en-GB"/>
              </w:rPr>
            </w:pPr>
            <w:r w:rsidRPr="00A335C5">
              <w:rPr>
                <w:lang w:val="en-GB"/>
              </w:rPr>
              <w:t>S</w:t>
            </w:r>
          </w:p>
        </w:tc>
        <w:tc>
          <w:tcPr>
            <w:tcW w:w="670" w:type="dxa"/>
            <w:vAlign w:val="center"/>
          </w:tcPr>
          <w:p w14:paraId="2377DF80" w14:textId="77777777" w:rsidR="00281BAF" w:rsidRPr="00A335C5" w:rsidRDefault="00281BAF" w:rsidP="003B0BA5">
            <w:pPr>
              <w:pStyle w:val="Textkrper"/>
              <w:jc w:val="center"/>
              <w:rPr>
                <w:lang w:val="en-GB"/>
              </w:rPr>
            </w:pPr>
            <w:r w:rsidRPr="00A335C5">
              <w:rPr>
                <w:lang w:val="en-GB"/>
              </w:rPr>
              <w:t>Q</w:t>
            </w:r>
          </w:p>
        </w:tc>
        <w:tc>
          <w:tcPr>
            <w:tcW w:w="670" w:type="dxa"/>
            <w:vAlign w:val="center"/>
          </w:tcPr>
          <w:p w14:paraId="48C5F41C" w14:textId="77777777" w:rsidR="00281BAF" w:rsidRPr="00A335C5" w:rsidRDefault="00281BAF" w:rsidP="003B0BA5">
            <w:pPr>
              <w:pStyle w:val="Textkrper"/>
              <w:jc w:val="center"/>
              <w:rPr>
                <w:lang w:val="en-GB"/>
              </w:rPr>
            </w:pPr>
            <w:r w:rsidRPr="00A335C5">
              <w:rPr>
                <w:lang w:val="en-GB"/>
              </w:rPr>
              <w:t>R</w:t>
            </w:r>
          </w:p>
        </w:tc>
        <w:tc>
          <w:tcPr>
            <w:tcW w:w="670" w:type="dxa"/>
            <w:vAlign w:val="center"/>
          </w:tcPr>
          <w:p w14:paraId="6D32C25E" w14:textId="77777777" w:rsidR="00281BAF" w:rsidRPr="00A335C5" w:rsidRDefault="00281BAF" w:rsidP="003B0BA5">
            <w:pPr>
              <w:pStyle w:val="Textkrper"/>
              <w:jc w:val="center"/>
              <w:rPr>
                <w:lang w:val="en-GB"/>
              </w:rPr>
            </w:pPr>
            <w:r w:rsidRPr="00A335C5">
              <w:rPr>
                <w:lang w:val="en-GB"/>
              </w:rPr>
              <w:t>Z</w:t>
            </w:r>
          </w:p>
        </w:tc>
        <w:tc>
          <w:tcPr>
            <w:tcW w:w="670" w:type="dxa"/>
            <w:vAlign w:val="center"/>
          </w:tcPr>
          <w:p w14:paraId="4F577514" w14:textId="77777777" w:rsidR="00281BAF" w:rsidRPr="00A335C5" w:rsidRDefault="00281BAF" w:rsidP="003B0BA5">
            <w:pPr>
              <w:pStyle w:val="Textkrper"/>
              <w:jc w:val="center"/>
              <w:rPr>
                <w:lang w:val="en-GB"/>
              </w:rPr>
            </w:pPr>
            <w:r w:rsidRPr="00A335C5">
              <w:rPr>
                <w:lang w:val="en-GB"/>
              </w:rPr>
              <w:t>G</w:t>
            </w:r>
          </w:p>
        </w:tc>
        <w:tc>
          <w:tcPr>
            <w:tcW w:w="670" w:type="dxa"/>
            <w:vAlign w:val="center"/>
          </w:tcPr>
          <w:p w14:paraId="69334D84" w14:textId="77777777" w:rsidR="00281BAF" w:rsidRPr="00A335C5" w:rsidRDefault="00281BAF" w:rsidP="003B0BA5">
            <w:pPr>
              <w:pStyle w:val="Textkrper"/>
              <w:jc w:val="center"/>
              <w:rPr>
                <w:lang w:val="en-GB"/>
              </w:rPr>
            </w:pPr>
            <w:r w:rsidRPr="00A335C5">
              <w:rPr>
                <w:lang w:val="en-GB"/>
              </w:rPr>
              <w:t>P</w:t>
            </w:r>
          </w:p>
        </w:tc>
        <w:tc>
          <w:tcPr>
            <w:tcW w:w="671" w:type="dxa"/>
            <w:vAlign w:val="center"/>
          </w:tcPr>
          <w:p w14:paraId="7031A534" w14:textId="77777777" w:rsidR="00281BAF" w:rsidRPr="00A335C5" w:rsidRDefault="00281BAF" w:rsidP="003B0BA5">
            <w:pPr>
              <w:pStyle w:val="Textkrper"/>
              <w:jc w:val="center"/>
              <w:rPr>
                <w:lang w:val="en-GB"/>
              </w:rPr>
            </w:pPr>
            <w:r w:rsidRPr="00A335C5">
              <w:rPr>
                <w:lang w:val="en-GB"/>
              </w:rPr>
              <w:t>A</w:t>
            </w:r>
          </w:p>
        </w:tc>
      </w:tr>
      <w:tr w:rsidR="00281BAF" w:rsidRPr="00A335C5" w14:paraId="23FAFCD3" w14:textId="77777777" w:rsidTr="003B0BA5">
        <w:tc>
          <w:tcPr>
            <w:tcW w:w="670" w:type="dxa"/>
            <w:vAlign w:val="center"/>
          </w:tcPr>
          <w:p w14:paraId="60BF7423" w14:textId="77777777" w:rsidR="00281BAF" w:rsidRPr="00A335C5" w:rsidRDefault="00281BAF" w:rsidP="003B0BA5">
            <w:pPr>
              <w:pStyle w:val="Textkrper"/>
              <w:jc w:val="center"/>
              <w:rPr>
                <w:lang w:val="en-GB"/>
              </w:rPr>
            </w:pPr>
            <w:r w:rsidRPr="00A335C5">
              <w:rPr>
                <w:lang w:val="en-GB"/>
              </w:rPr>
              <w:t>X</w:t>
            </w:r>
          </w:p>
        </w:tc>
        <w:tc>
          <w:tcPr>
            <w:tcW w:w="670" w:type="dxa"/>
            <w:vAlign w:val="center"/>
          </w:tcPr>
          <w:p w14:paraId="2BD7459F" w14:textId="77777777" w:rsidR="00281BAF" w:rsidRPr="00A335C5" w:rsidRDefault="00281BAF" w:rsidP="003B0BA5">
            <w:pPr>
              <w:pStyle w:val="Textkrper"/>
              <w:jc w:val="center"/>
              <w:rPr>
                <w:highlight w:val="cyan"/>
                <w:lang w:val="en-GB"/>
              </w:rPr>
            </w:pPr>
            <w:r w:rsidRPr="00A335C5">
              <w:rPr>
                <w:highlight w:val="cyan"/>
                <w:lang w:val="en-GB"/>
              </w:rPr>
              <w:t>P</w:t>
            </w:r>
          </w:p>
        </w:tc>
        <w:tc>
          <w:tcPr>
            <w:tcW w:w="670" w:type="dxa"/>
            <w:vAlign w:val="center"/>
          </w:tcPr>
          <w:p w14:paraId="7C96B59B" w14:textId="77777777" w:rsidR="00281BAF" w:rsidRPr="00A335C5" w:rsidRDefault="00281BAF" w:rsidP="003B0BA5">
            <w:pPr>
              <w:pStyle w:val="Textkrper"/>
              <w:jc w:val="center"/>
              <w:rPr>
                <w:highlight w:val="cyan"/>
                <w:lang w:val="en-GB"/>
              </w:rPr>
            </w:pPr>
            <w:r w:rsidRPr="00A335C5">
              <w:rPr>
                <w:highlight w:val="cyan"/>
                <w:lang w:val="en-GB"/>
              </w:rPr>
              <w:t>O</w:t>
            </w:r>
          </w:p>
        </w:tc>
        <w:tc>
          <w:tcPr>
            <w:tcW w:w="670" w:type="dxa"/>
            <w:vAlign w:val="center"/>
          </w:tcPr>
          <w:p w14:paraId="3CC1FB23" w14:textId="77777777" w:rsidR="00281BAF" w:rsidRPr="00A335C5" w:rsidRDefault="00281BAF" w:rsidP="003B0BA5">
            <w:pPr>
              <w:pStyle w:val="Textkrper"/>
              <w:jc w:val="center"/>
              <w:rPr>
                <w:highlight w:val="cyan"/>
                <w:lang w:val="en-GB"/>
              </w:rPr>
            </w:pPr>
            <w:r w:rsidRPr="00A335C5">
              <w:rPr>
                <w:highlight w:val="cyan"/>
                <w:lang w:val="en-GB"/>
              </w:rPr>
              <w:t>L</w:t>
            </w:r>
          </w:p>
        </w:tc>
        <w:tc>
          <w:tcPr>
            <w:tcW w:w="670" w:type="dxa"/>
            <w:vAlign w:val="center"/>
          </w:tcPr>
          <w:p w14:paraId="78CC42E8" w14:textId="77777777" w:rsidR="00281BAF" w:rsidRPr="00A335C5" w:rsidRDefault="00281BAF" w:rsidP="003B0BA5">
            <w:pPr>
              <w:pStyle w:val="Textkrper"/>
              <w:jc w:val="center"/>
              <w:rPr>
                <w:highlight w:val="cyan"/>
                <w:lang w:val="en-GB"/>
              </w:rPr>
            </w:pPr>
            <w:r w:rsidRPr="00A335C5">
              <w:rPr>
                <w:highlight w:val="cyan"/>
                <w:lang w:val="en-GB"/>
              </w:rPr>
              <w:t>I</w:t>
            </w:r>
          </w:p>
        </w:tc>
        <w:tc>
          <w:tcPr>
            <w:tcW w:w="670" w:type="dxa"/>
            <w:vAlign w:val="center"/>
          </w:tcPr>
          <w:p w14:paraId="4F2FAC46" w14:textId="77777777" w:rsidR="00281BAF" w:rsidRPr="00A335C5" w:rsidRDefault="00281BAF" w:rsidP="003B0BA5">
            <w:pPr>
              <w:pStyle w:val="Textkrper"/>
              <w:jc w:val="center"/>
              <w:rPr>
                <w:highlight w:val="cyan"/>
                <w:lang w:val="en-GB"/>
              </w:rPr>
            </w:pPr>
            <w:r w:rsidRPr="00A335C5">
              <w:rPr>
                <w:highlight w:val="cyan"/>
                <w:lang w:val="en-GB"/>
              </w:rPr>
              <w:t>T</w:t>
            </w:r>
          </w:p>
        </w:tc>
        <w:tc>
          <w:tcPr>
            <w:tcW w:w="670" w:type="dxa"/>
            <w:vAlign w:val="center"/>
          </w:tcPr>
          <w:p w14:paraId="72F0EC24" w14:textId="77777777" w:rsidR="00281BAF" w:rsidRPr="00A335C5" w:rsidRDefault="00281BAF" w:rsidP="003B0BA5">
            <w:pPr>
              <w:pStyle w:val="Textkrper"/>
              <w:jc w:val="center"/>
              <w:rPr>
                <w:highlight w:val="cyan"/>
                <w:lang w:val="en-GB"/>
              </w:rPr>
            </w:pPr>
            <w:r w:rsidRPr="00A335C5">
              <w:rPr>
                <w:highlight w:val="cyan"/>
                <w:lang w:val="en-GB"/>
              </w:rPr>
              <w:t>E</w:t>
            </w:r>
          </w:p>
        </w:tc>
        <w:tc>
          <w:tcPr>
            <w:tcW w:w="670" w:type="dxa"/>
            <w:vAlign w:val="center"/>
          </w:tcPr>
          <w:p w14:paraId="1FA024CE" w14:textId="77777777" w:rsidR="00281BAF" w:rsidRPr="00A335C5" w:rsidRDefault="00281BAF" w:rsidP="003B0BA5">
            <w:pPr>
              <w:pStyle w:val="Textkrper"/>
              <w:jc w:val="center"/>
              <w:rPr>
                <w:highlight w:val="cyan"/>
                <w:lang w:val="en-GB"/>
              </w:rPr>
            </w:pPr>
            <w:r w:rsidRPr="00A335C5">
              <w:rPr>
                <w:highlight w:val="cyan"/>
                <w:lang w:val="en-GB"/>
              </w:rPr>
              <w:t>N</w:t>
            </w:r>
          </w:p>
        </w:tc>
        <w:tc>
          <w:tcPr>
            <w:tcW w:w="670" w:type="dxa"/>
            <w:vAlign w:val="center"/>
          </w:tcPr>
          <w:p w14:paraId="5DB0B2C0" w14:textId="77777777" w:rsidR="00281BAF" w:rsidRPr="00A335C5" w:rsidRDefault="00281BAF" w:rsidP="003B0BA5">
            <w:pPr>
              <w:pStyle w:val="Textkrper"/>
              <w:jc w:val="center"/>
              <w:rPr>
                <w:highlight w:val="cyan"/>
                <w:lang w:val="en-GB"/>
              </w:rPr>
            </w:pPr>
            <w:r w:rsidRPr="00A335C5">
              <w:rPr>
                <w:highlight w:val="cyan"/>
                <w:lang w:val="en-GB"/>
              </w:rPr>
              <w:t>E</w:t>
            </w:r>
          </w:p>
        </w:tc>
        <w:tc>
          <w:tcPr>
            <w:tcW w:w="670" w:type="dxa"/>
            <w:vAlign w:val="center"/>
          </w:tcPr>
          <w:p w14:paraId="5EC64744" w14:textId="77777777" w:rsidR="00281BAF" w:rsidRPr="00A335C5" w:rsidRDefault="00281BAF" w:rsidP="003B0BA5">
            <w:pPr>
              <w:pStyle w:val="Textkrper"/>
              <w:jc w:val="center"/>
              <w:rPr>
                <w:highlight w:val="cyan"/>
                <w:lang w:val="en-GB"/>
              </w:rPr>
            </w:pPr>
            <w:r w:rsidRPr="00A335C5">
              <w:rPr>
                <w:highlight w:val="cyan"/>
                <w:lang w:val="en-GB"/>
              </w:rPr>
              <w:t>S</w:t>
            </w:r>
          </w:p>
        </w:tc>
        <w:tc>
          <w:tcPr>
            <w:tcW w:w="671" w:type="dxa"/>
            <w:vAlign w:val="center"/>
          </w:tcPr>
          <w:p w14:paraId="77A8DB89" w14:textId="77777777" w:rsidR="00281BAF" w:rsidRPr="00A335C5" w:rsidRDefault="00281BAF" w:rsidP="003B0BA5">
            <w:pPr>
              <w:pStyle w:val="Textkrper"/>
              <w:jc w:val="center"/>
              <w:rPr>
                <w:highlight w:val="cyan"/>
                <w:lang w:val="en-GB"/>
              </w:rPr>
            </w:pPr>
            <w:r w:rsidRPr="00A335C5">
              <w:rPr>
                <w:highlight w:val="cyan"/>
                <w:lang w:val="en-GB"/>
              </w:rPr>
              <w:t>S</w:t>
            </w:r>
          </w:p>
        </w:tc>
      </w:tr>
    </w:tbl>
    <w:p w14:paraId="6EC1ED43" w14:textId="77777777" w:rsidR="00281BAF" w:rsidRPr="00A335C5" w:rsidRDefault="00281BAF" w:rsidP="00281BAF">
      <w:pPr>
        <w:pStyle w:val="Textkrper"/>
        <w:jc w:val="left"/>
        <w:rPr>
          <w:lang w:val="en-GB"/>
        </w:rPr>
      </w:pPr>
    </w:p>
    <w:p w14:paraId="0C4735A2" w14:textId="51998B30" w:rsidR="00281BAF" w:rsidRDefault="00281BAF">
      <w:pPr>
        <w:spacing w:line="240" w:lineRule="exact"/>
        <w:rPr>
          <w:sz w:val="28"/>
          <w:szCs w:val="28"/>
          <w:lang w:val="en-GB" w:eastAsia="de-DE"/>
        </w:rPr>
      </w:pPr>
      <w:r>
        <w:rPr>
          <w:sz w:val="28"/>
          <w:szCs w:val="28"/>
          <w:lang w:val="en-GB" w:eastAsia="de-DE"/>
        </w:rPr>
        <w:br w:type="page"/>
      </w:r>
    </w:p>
    <w:p w14:paraId="0A7D83FC" w14:textId="77777777" w:rsidR="00281BAF" w:rsidRDefault="00281BAF">
      <w:pPr>
        <w:spacing w:line="240" w:lineRule="exact"/>
        <w:rPr>
          <w:sz w:val="28"/>
          <w:szCs w:val="28"/>
          <w:lang w:val="en-GB" w:eastAsia="de-DE"/>
        </w:rPr>
      </w:pPr>
    </w:p>
    <w:p w14:paraId="624A2F9A" w14:textId="77777777" w:rsidR="004B510D" w:rsidRDefault="004B510D">
      <w:pPr>
        <w:spacing w:line="240" w:lineRule="exact"/>
        <w:rPr>
          <w:sz w:val="28"/>
          <w:szCs w:val="28"/>
          <w:lang w:val="en-GB"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201A1323"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22E13569" w14:textId="77777777" w:rsidR="00ED32ED" w:rsidRPr="00246134" w:rsidRDefault="00ED32ED" w:rsidP="00ED32ED">
            <w:pPr>
              <w:pStyle w:val="Tabelle6pt"/>
              <w:rPr>
                <w:color w:val="000000"/>
                <w:lang w:val="en-GB"/>
              </w:rPr>
            </w:pPr>
            <w:r w:rsidRPr="00246134">
              <w:rPr>
                <w:lang w:val="en-GB"/>
              </w:rPr>
              <w:t>Kompetenzbereich</w:t>
            </w:r>
          </w:p>
          <w:p w14:paraId="34CAC168" w14:textId="77777777" w:rsidR="00ED32ED" w:rsidRPr="00246134" w:rsidRDefault="00ED32ED"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16A7876" w14:textId="77777777" w:rsidR="00ED32ED" w:rsidRPr="00246134" w:rsidRDefault="00ED32ED" w:rsidP="00ED32ED">
            <w:pPr>
              <w:pStyle w:val="Tabelle6pt"/>
              <w:rPr>
                <w:color w:val="000000"/>
                <w:lang w:val="en-GB"/>
              </w:rPr>
            </w:pPr>
            <w:r w:rsidRPr="00246134">
              <w:rPr>
                <w:lang w:val="en-GB"/>
              </w:rPr>
              <w:t>Lernfortschritt</w:t>
            </w:r>
          </w:p>
          <w:p w14:paraId="4C9C4439" w14:textId="77777777" w:rsidR="00ED32ED" w:rsidRPr="00246134" w:rsidRDefault="00ED32ED" w:rsidP="00ED32ED">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21F21421" w14:textId="77777777" w:rsidR="00ED32ED" w:rsidRPr="00246134" w:rsidRDefault="00ED32ED" w:rsidP="00ED32ED">
            <w:pPr>
              <w:pStyle w:val="Tabelle6pt"/>
              <w:rPr>
                <w:color w:val="000000"/>
                <w:lang w:val="en-GB"/>
              </w:rPr>
            </w:pPr>
            <w:r w:rsidRPr="00246134">
              <w:rPr>
                <w:lang w:val="en-GB"/>
              </w:rPr>
              <w:t>Materialien/Titel</w:t>
            </w:r>
          </w:p>
          <w:p w14:paraId="5EFAEC29" w14:textId="6B2CF35F" w:rsidR="00ED32ED" w:rsidRPr="00246134" w:rsidRDefault="00A874A0" w:rsidP="00ED32ED">
            <w:pPr>
              <w:pStyle w:val="TabelleKopflinks"/>
              <w:rPr>
                <w:lang w:val="en-GB"/>
              </w:rPr>
            </w:pPr>
            <w:r>
              <w:rPr>
                <w:lang w:val="en-GB"/>
              </w:rPr>
              <w:t xml:space="preserve">Generation </w:t>
            </w:r>
            <w:r w:rsidR="00ED32ED" w:rsidRPr="00246134">
              <w:rPr>
                <w:lang w:val="en-GB"/>
              </w:rPr>
              <w:t>conflict</w:t>
            </w:r>
          </w:p>
        </w:tc>
        <w:tc>
          <w:tcPr>
            <w:tcW w:w="188" w:type="dxa"/>
            <w:vMerge w:val="restart"/>
            <w:tcBorders>
              <w:top w:val="nil"/>
              <w:left w:val="single" w:sz="4" w:space="0" w:color="auto"/>
              <w:bottom w:val="nil"/>
              <w:right w:val="single" w:sz="4" w:space="0" w:color="auto"/>
            </w:tcBorders>
            <w:shd w:val="clear" w:color="auto" w:fill="FFFFFF"/>
          </w:tcPr>
          <w:p w14:paraId="5B42C73F"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BE29A5F" w14:textId="77777777" w:rsidR="00ED32ED" w:rsidRPr="00246134" w:rsidRDefault="00ED32ED" w:rsidP="00ED32ED">
            <w:pPr>
              <w:pStyle w:val="TabelleKopfmitte"/>
              <w:rPr>
                <w:lang w:val="en-GB"/>
              </w:rPr>
            </w:pPr>
            <w:r w:rsidRPr="00246134">
              <w:rPr>
                <w:lang w:val="en-GB"/>
              </w:rPr>
              <w:t>Englisch</w:t>
            </w:r>
          </w:p>
          <w:p w14:paraId="2F490A3A" w14:textId="4FB8A4D4" w:rsidR="00ED32ED" w:rsidRPr="00246134" w:rsidRDefault="00FF2293" w:rsidP="00ED32ED">
            <w:pPr>
              <w:pStyle w:val="TabelleKopfmitte"/>
              <w:rPr>
                <w:rFonts w:eastAsia="Calibri"/>
                <w:lang w:val="en-GB"/>
              </w:rPr>
            </w:pPr>
            <w:r>
              <w:rPr>
                <w:lang w:val="en-GB"/>
              </w:rPr>
              <w:t>E2.03.10</w:t>
            </w:r>
          </w:p>
        </w:tc>
      </w:tr>
      <w:tr w:rsidR="00ED32ED" w:rsidRPr="00246134" w14:paraId="41BA7388" w14:textId="77777777">
        <w:tc>
          <w:tcPr>
            <w:tcW w:w="7348" w:type="dxa"/>
            <w:gridSpan w:val="3"/>
            <w:tcBorders>
              <w:left w:val="single" w:sz="4" w:space="0" w:color="auto"/>
              <w:right w:val="single" w:sz="4" w:space="0" w:color="auto"/>
            </w:tcBorders>
          </w:tcPr>
          <w:p w14:paraId="235CE4CE" w14:textId="77777777" w:rsidR="00ED32ED" w:rsidRPr="00232277" w:rsidRDefault="00ED32ED" w:rsidP="00ED32ED">
            <w:pPr>
              <w:pStyle w:val="Tabelle6pt"/>
            </w:pPr>
            <w:r w:rsidRPr="00232277">
              <w:t>Kompetenz:</w:t>
            </w:r>
          </w:p>
          <w:p w14:paraId="6B455E66" w14:textId="2FDEB318" w:rsidR="00ED32ED" w:rsidRPr="00E501A3" w:rsidRDefault="006075B9" w:rsidP="00DB31EE">
            <w:pPr>
              <w:pStyle w:val="TabelleAufzhlung"/>
            </w:pPr>
            <w:r w:rsidRPr="00E501A3">
              <w:t>Ich</w:t>
            </w:r>
            <w:r w:rsidR="002D55F1">
              <w:t xml:space="preserve"> kann Texte lesen und verstehen.</w:t>
            </w:r>
          </w:p>
        </w:tc>
        <w:tc>
          <w:tcPr>
            <w:tcW w:w="188" w:type="dxa"/>
            <w:vMerge/>
            <w:tcBorders>
              <w:left w:val="single" w:sz="4" w:space="0" w:color="auto"/>
              <w:bottom w:val="nil"/>
              <w:right w:val="nil"/>
            </w:tcBorders>
            <w:vAlign w:val="center"/>
          </w:tcPr>
          <w:p w14:paraId="5F4350FC"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300C65BD" w14:textId="77777777">
              <w:trPr>
                <w:trHeight w:val="284"/>
              </w:trPr>
              <w:tc>
                <w:tcPr>
                  <w:tcW w:w="2090" w:type="dxa"/>
                  <w:shd w:val="clear" w:color="auto" w:fill="auto"/>
                </w:tcPr>
                <w:p w14:paraId="3486BCF9" w14:textId="77777777" w:rsidR="00ED32ED" w:rsidRPr="00246134" w:rsidRDefault="00ED32ED" w:rsidP="00ED32ED">
                  <w:pPr>
                    <w:pStyle w:val="Textkrpermitte"/>
                    <w:rPr>
                      <w:lang w:val="en-GB"/>
                    </w:rPr>
                  </w:pPr>
                  <w:r w:rsidRPr="00246134">
                    <w:rPr>
                      <w:lang w:val="en-GB"/>
                    </w:rPr>
                    <w:t>LernPROJEKT</w:t>
                  </w:r>
                </w:p>
              </w:tc>
            </w:tr>
            <w:tr w:rsidR="00ED32ED" w:rsidRPr="00246134" w14:paraId="4EDE20B5" w14:textId="77777777">
              <w:trPr>
                <w:trHeight w:val="284"/>
              </w:trPr>
              <w:tc>
                <w:tcPr>
                  <w:tcW w:w="2090" w:type="dxa"/>
                  <w:shd w:val="clear" w:color="auto" w:fill="auto"/>
                </w:tcPr>
                <w:p w14:paraId="66A7CFDC" w14:textId="77777777" w:rsidR="00ED32ED" w:rsidRPr="00246134" w:rsidRDefault="00ED32ED" w:rsidP="00ED32ED">
                  <w:pPr>
                    <w:pStyle w:val="Textkrpermitte"/>
                    <w:rPr>
                      <w:lang w:val="en-GB"/>
                    </w:rPr>
                  </w:pPr>
                  <w:r w:rsidRPr="00246134">
                    <w:rPr>
                      <w:lang w:val="en-GB"/>
                    </w:rPr>
                    <w:t>LernTHEMA</w:t>
                  </w:r>
                </w:p>
              </w:tc>
            </w:tr>
            <w:tr w:rsidR="00ED32ED" w:rsidRPr="00246134" w14:paraId="34BF8A33" w14:textId="77777777">
              <w:trPr>
                <w:trHeight w:val="284"/>
              </w:trPr>
              <w:tc>
                <w:tcPr>
                  <w:tcW w:w="2090" w:type="dxa"/>
                  <w:shd w:val="clear" w:color="auto" w:fill="D9D9D9" w:themeFill="background1" w:themeFillShade="D9"/>
                </w:tcPr>
                <w:p w14:paraId="3A99AE46" w14:textId="77777777" w:rsidR="00ED32ED" w:rsidRPr="00246134" w:rsidRDefault="00ED32ED" w:rsidP="00ED32ED">
                  <w:pPr>
                    <w:pStyle w:val="TabelleKopfmitte"/>
                    <w:rPr>
                      <w:lang w:val="en-GB"/>
                    </w:rPr>
                  </w:pPr>
                  <w:r w:rsidRPr="00246134">
                    <w:rPr>
                      <w:lang w:val="en-GB"/>
                    </w:rPr>
                    <w:t>LernSCHRITT</w:t>
                  </w:r>
                </w:p>
              </w:tc>
            </w:tr>
          </w:tbl>
          <w:p w14:paraId="3325870B" w14:textId="77777777" w:rsidR="00ED32ED" w:rsidRPr="00246134" w:rsidRDefault="00ED32ED" w:rsidP="00ED32ED">
            <w:pPr>
              <w:pStyle w:val="TabelleKopfmitte"/>
              <w:rPr>
                <w:lang w:val="en-GB"/>
              </w:rPr>
            </w:pPr>
          </w:p>
        </w:tc>
      </w:tr>
      <w:tr w:rsidR="00ED32ED" w:rsidRPr="00246134" w14:paraId="39177100" w14:textId="77777777">
        <w:tc>
          <w:tcPr>
            <w:tcW w:w="7348" w:type="dxa"/>
            <w:gridSpan w:val="3"/>
            <w:tcBorders>
              <w:left w:val="single" w:sz="4" w:space="0" w:color="auto"/>
              <w:right w:val="single" w:sz="4" w:space="0" w:color="auto"/>
            </w:tcBorders>
          </w:tcPr>
          <w:p w14:paraId="28EF0DA3" w14:textId="77777777" w:rsidR="00ED32ED" w:rsidRPr="00232277" w:rsidRDefault="00ED32ED" w:rsidP="00ED32ED">
            <w:pPr>
              <w:pStyle w:val="Tabelle6pt"/>
            </w:pPr>
            <w:r w:rsidRPr="00232277">
              <w:t>Hauptbezug:</w:t>
            </w:r>
          </w:p>
          <w:p w14:paraId="75EAE8E6" w14:textId="77777777" w:rsidR="006075B9" w:rsidRPr="00E501A3" w:rsidRDefault="006075B9" w:rsidP="00DB31EE">
            <w:pPr>
              <w:pStyle w:val="TabelleAufzhlung"/>
            </w:pPr>
            <w:r w:rsidRPr="00E501A3">
              <w:t>Ich kann einem deutschen Text wesentliche Informationen entnehmen und sie ins Englische übertragen.</w:t>
            </w:r>
          </w:p>
          <w:p w14:paraId="4FF5B2B8" w14:textId="35601E7D" w:rsidR="00ED32ED" w:rsidRPr="00E501A3" w:rsidRDefault="00E501A3" w:rsidP="00DB31EE">
            <w:pPr>
              <w:pStyle w:val="TabelleAufzhlung"/>
            </w:pPr>
            <w:r>
              <w:t>I</w:t>
            </w:r>
            <w:r w:rsidR="006075B9" w:rsidRPr="00E501A3">
              <w:t>ch kann mit dem Thema Generationenkonflikt kreativ umgehen und einen Comic/eine Präsentation</w:t>
            </w:r>
            <w:r w:rsidR="00DB31EE">
              <w:t xml:space="preserve"> </w:t>
            </w:r>
            <w:r w:rsidR="00070878">
              <w:t>e</w:t>
            </w:r>
            <w:r w:rsidR="006075B9" w:rsidRPr="00E501A3">
              <w:t>rstellen</w:t>
            </w:r>
            <w:r>
              <w:t>.</w:t>
            </w:r>
          </w:p>
        </w:tc>
        <w:tc>
          <w:tcPr>
            <w:tcW w:w="188" w:type="dxa"/>
            <w:vMerge/>
            <w:tcBorders>
              <w:left w:val="single" w:sz="4" w:space="0" w:color="auto"/>
              <w:bottom w:val="nil"/>
              <w:right w:val="nil"/>
            </w:tcBorders>
            <w:vAlign w:val="center"/>
          </w:tcPr>
          <w:p w14:paraId="1FD61DBA"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43F3D16" w14:textId="77777777" w:rsidR="00ED32ED" w:rsidRPr="00BB2474" w:rsidRDefault="00ED32ED" w:rsidP="00ED32ED">
            <w:pPr>
              <w:pStyle w:val="TabelleKopfmitte"/>
            </w:pPr>
          </w:p>
        </w:tc>
      </w:tr>
      <w:tr w:rsidR="00ED32ED" w:rsidRPr="00246134" w14:paraId="7C6260E6" w14:textId="77777777">
        <w:tc>
          <w:tcPr>
            <w:tcW w:w="7348" w:type="dxa"/>
            <w:gridSpan w:val="3"/>
            <w:tcBorders>
              <w:left w:val="single" w:sz="4" w:space="0" w:color="auto"/>
              <w:right w:val="single" w:sz="4" w:space="0" w:color="auto"/>
            </w:tcBorders>
            <w:tcMar>
              <w:bottom w:w="0" w:type="dxa"/>
            </w:tcMar>
          </w:tcPr>
          <w:p w14:paraId="1FE39B02" w14:textId="3706C1CE" w:rsidR="00E501A3" w:rsidRPr="00232277" w:rsidRDefault="00ED32ED" w:rsidP="00E501A3">
            <w:pPr>
              <w:pStyle w:val="Tabelle6pt"/>
            </w:pPr>
            <w:r w:rsidRPr="00232277">
              <w:t>Weitere Bezüge:</w:t>
            </w:r>
          </w:p>
          <w:p w14:paraId="6D642C5C" w14:textId="77777777" w:rsidR="00E501A3" w:rsidRPr="00DB31EE" w:rsidRDefault="00E501A3" w:rsidP="00DB31EE">
            <w:pPr>
              <w:pStyle w:val="TabelleAufzhlung"/>
              <w:rPr>
                <w:i/>
              </w:rPr>
            </w:pPr>
            <w:r w:rsidRPr="00DB31EE">
              <w:rPr>
                <w:i/>
              </w:rPr>
              <w:t>Ich habe Ideen für einen Comic oder Film.</w:t>
            </w:r>
          </w:p>
          <w:p w14:paraId="45AF3120" w14:textId="18E5C213" w:rsidR="00E501A3" w:rsidRPr="00232277" w:rsidRDefault="00495F85" w:rsidP="00DB31EE">
            <w:pPr>
              <w:pStyle w:val="TabelleAufzhlung"/>
            </w:pPr>
            <w:r w:rsidRPr="00DB31EE">
              <w:rPr>
                <w:i/>
              </w:rPr>
              <w:t>Ich kann mich</w:t>
            </w:r>
            <w:r w:rsidR="00E501A3" w:rsidRPr="00DB31EE">
              <w:rPr>
                <w:i/>
              </w:rPr>
              <w:t xml:space="preserve"> mit den anderen Teammitgliedern einigen und absprechen.</w:t>
            </w:r>
          </w:p>
        </w:tc>
        <w:tc>
          <w:tcPr>
            <w:tcW w:w="188" w:type="dxa"/>
            <w:vMerge/>
            <w:tcBorders>
              <w:left w:val="single" w:sz="4" w:space="0" w:color="auto"/>
              <w:bottom w:val="nil"/>
              <w:right w:val="nil"/>
            </w:tcBorders>
            <w:vAlign w:val="center"/>
          </w:tcPr>
          <w:p w14:paraId="6CFC741C"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BFF4E0F" w14:textId="77777777" w:rsidR="00ED32ED" w:rsidRPr="00BB2474" w:rsidRDefault="00ED32ED" w:rsidP="00ED32ED">
            <w:pPr>
              <w:pStyle w:val="TabelleKopfmitte"/>
            </w:pPr>
          </w:p>
        </w:tc>
      </w:tr>
    </w:tbl>
    <w:p w14:paraId="05B6F504" w14:textId="263046B7" w:rsidR="00FF2293" w:rsidRDefault="001C14BF" w:rsidP="00D30012">
      <w:pPr>
        <w:pStyle w:val="berschrift2"/>
      </w:pPr>
      <w:r w:rsidRPr="00246134">
        <w:rPr>
          <w:noProof/>
          <w:sz w:val="20"/>
        </w:rPr>
        <w:drawing>
          <wp:anchor distT="0" distB="0" distL="114300" distR="114300" simplePos="0" relativeHeight="251715584" behindDoc="0" locked="0" layoutInCell="0" allowOverlap="1" wp14:anchorId="2C7380C7" wp14:editId="1DFE90E0">
            <wp:simplePos x="0" y="0"/>
            <wp:positionH relativeFrom="rightMargin">
              <wp:posOffset>255905</wp:posOffset>
            </wp:positionH>
            <wp:positionV relativeFrom="paragraph">
              <wp:posOffset>72390</wp:posOffset>
            </wp:positionV>
            <wp:extent cx="349200" cy="320400"/>
            <wp:effectExtent l="0" t="0" r="0" b="3810"/>
            <wp:wrapNone/>
            <wp:docPr id="4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sz w:val="20"/>
        </w:rPr>
        <w:drawing>
          <wp:anchor distT="0" distB="0" distL="114300" distR="114300" simplePos="0" relativeHeight="251718656" behindDoc="0" locked="0" layoutInCell="0" allowOverlap="1" wp14:anchorId="403A2282" wp14:editId="0FD0BE68">
            <wp:simplePos x="0" y="0"/>
            <wp:positionH relativeFrom="rightMargin">
              <wp:posOffset>975995</wp:posOffset>
            </wp:positionH>
            <wp:positionV relativeFrom="paragraph">
              <wp:posOffset>79375</wp:posOffset>
            </wp:positionV>
            <wp:extent cx="349200" cy="320400"/>
            <wp:effectExtent l="0" t="0" r="0" b="3810"/>
            <wp:wrapNone/>
            <wp:docPr id="46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sz w:val="20"/>
        </w:rPr>
        <w:drawing>
          <wp:anchor distT="0" distB="0" distL="114300" distR="114300" simplePos="0" relativeHeight="251717632" behindDoc="0" locked="0" layoutInCell="0" allowOverlap="1" wp14:anchorId="769B8E55" wp14:editId="46D8BA24">
            <wp:simplePos x="0" y="0"/>
            <wp:positionH relativeFrom="rightMargin">
              <wp:posOffset>615950</wp:posOffset>
            </wp:positionH>
            <wp:positionV relativeFrom="paragraph">
              <wp:posOffset>74930</wp:posOffset>
            </wp:positionV>
            <wp:extent cx="349200" cy="320400"/>
            <wp:effectExtent l="0" t="0" r="0" b="3810"/>
            <wp:wrapNone/>
            <wp:docPr id="4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BB2474">
        <w:t>Generationenkonflikt</w:t>
      </w:r>
    </w:p>
    <w:p w14:paraId="3B0FD447" w14:textId="77777777" w:rsidR="009E148D" w:rsidRDefault="000E6382" w:rsidP="001C5B62">
      <w:pPr>
        <w:pStyle w:val="Autoren"/>
        <w:framePr w:wrap="around" w:x="8593" w:y="2437"/>
        <w:jc w:val="left"/>
      </w:pPr>
      <w:r w:rsidRPr="009A4630">
        <w:t xml:space="preserve">Quelle: </w:t>
      </w:r>
    </w:p>
    <w:p w14:paraId="30D9B2E0" w14:textId="694F77D0" w:rsidR="000E6382" w:rsidRPr="009A4630" w:rsidRDefault="000E6382" w:rsidP="001C5B62">
      <w:pPr>
        <w:pStyle w:val="Autoren"/>
        <w:framePr w:wrap="around" w:x="8593" w:y="2437"/>
        <w:jc w:val="left"/>
      </w:pPr>
      <w:r w:rsidRPr="009A4630">
        <w:t xml:space="preserve">Gerd Schneider / Christiane Toyka-Seid: Das junge Politik-Lexikon von </w:t>
      </w:r>
      <w:hyperlink r:id="rId98" w:tgtFrame="_blank" w:history="1">
        <w:r w:rsidRPr="009A4630">
          <w:t>www.hanisauland.de</w:t>
        </w:r>
      </w:hyperlink>
      <w:r w:rsidRPr="009A4630">
        <w:t>, Bonn: Bundeszentrale für politische Bildung 2013.</w:t>
      </w:r>
    </w:p>
    <w:p w14:paraId="2623FBE0" w14:textId="27785453" w:rsidR="000E6382" w:rsidRPr="009A4630" w:rsidRDefault="00ED32ED" w:rsidP="000E6382">
      <w:pPr>
        <w:pStyle w:val="Textkrper"/>
      </w:pPr>
      <w:r w:rsidRPr="009A4630">
        <w:t>„Wir wollen aber nicht so sein wie unsere Eltern oder unsere Großeltern“ – so oder ähnlich hört man es heute und hörte man es in früheren Zeiten von vielen Jugendl</w:t>
      </w:r>
      <w:r w:rsidRPr="009A4630">
        <w:t>i</w:t>
      </w:r>
      <w:r w:rsidRPr="009A4630">
        <w:t>chen. Jugendliche wollen vieles anders machen als ihre Eltern. Sie wollen nicht, dass ihnen alles vorgeschrieben wird. Sie wollen sich von der älteren Generation abgrenzen und suchen eigene Wege im Leben. Das zeigt sich zum Beispiel in einer besonderen Jugendkultur mit eigener Musik, anderer Kleidung, anderen Vorstellungen von der Gestaltung des Lebens. Oft erkennen die Jüngeren nicht an, was für die Älteren selbs</w:t>
      </w:r>
      <w:r w:rsidRPr="009A4630">
        <w:t>t</w:t>
      </w:r>
      <w:r w:rsidRPr="009A4630">
        <w:t>verständlich war und ist. Sie widersprechen den Eltern und Lehrern. Manchmal kommt es zum Streit und dann ist der Konflikt zwischen den Generationen da. In vielen Gesel</w:t>
      </w:r>
      <w:r w:rsidRPr="009A4630">
        <w:t>l</w:t>
      </w:r>
      <w:r w:rsidRPr="009A4630">
        <w:t>schaften und Kulturen gab und gibt es solche Auseinandersetzungen zwischen den Generationen. Heute spielen dabei auch noch der Kampf um Arbeitsplätze und die beruflichen Chancen eine Rolle. So kritisieren junge Menschen beispielsweise, dass in vielen Berufsfeldern das Lebensalter oder die Dauer der Berufstätigkeit (man nennt das „Dienstalter</w:t>
      </w:r>
      <w:r w:rsidR="00070878">
        <w:t>“</w:t>
      </w:r>
      <w:r w:rsidRPr="009A4630">
        <w:t>) für den Aufstieg und die bessere Bezahlung oft wichtiger sind als die Leistung im Beruf. Dieses sogenannte „Senioritätsprinzip“ kann ein Grund für einen Konflikt zwischen den Generationen sein.</w:t>
      </w:r>
    </w:p>
    <w:p w14:paraId="29A33D33" w14:textId="2958F3E5" w:rsidR="00ED32ED" w:rsidRPr="00246134" w:rsidRDefault="003B194B" w:rsidP="004B510D">
      <w:pPr>
        <w:pStyle w:val="AufgabeEbene1"/>
        <w:rPr>
          <w:lang w:val="en-GB"/>
        </w:rPr>
      </w:pPr>
      <w:r w:rsidRPr="00246134">
        <w:rPr>
          <w:noProof/>
          <w:lang w:eastAsia="de-DE"/>
        </w:rPr>
        <w:drawing>
          <wp:anchor distT="0" distB="0" distL="114300" distR="114300" simplePos="0" relativeHeight="252288000" behindDoc="0" locked="0" layoutInCell="1" allowOverlap="1" wp14:anchorId="365B93B3" wp14:editId="0FCCC1C5">
            <wp:simplePos x="0" y="0"/>
            <wp:positionH relativeFrom="column">
              <wp:posOffset>5569321</wp:posOffset>
            </wp:positionH>
            <wp:positionV relativeFrom="paragraph">
              <wp:posOffset>108585</wp:posOffset>
            </wp:positionV>
            <wp:extent cx="318770" cy="318770"/>
            <wp:effectExtent l="0" t="0" r="5080" b="5080"/>
            <wp:wrapNone/>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ED32ED" w:rsidRPr="00246134">
        <w:rPr>
          <w:lang w:val="en-GB"/>
        </w:rPr>
        <w:t>Read the text and underline important words and phrases.</w:t>
      </w:r>
      <w:r>
        <w:rPr>
          <w:lang w:val="en-GB"/>
        </w:rPr>
        <w:t xml:space="preserve"> (5 min.)</w:t>
      </w:r>
    </w:p>
    <w:p w14:paraId="766F869F" w14:textId="25984111" w:rsidR="00ED32ED" w:rsidRDefault="00ED32ED" w:rsidP="00ED32ED">
      <w:pPr>
        <w:pStyle w:val="AufgabeText"/>
      </w:pPr>
      <w:r w:rsidRPr="00BB2474">
        <w:t>Lesen Sie den Text und unterstreichen Sie wichtige Wörter und Teilsätze.</w:t>
      </w:r>
      <w:r w:rsidR="003B194B">
        <w:t xml:space="preserve"> (5 min)</w:t>
      </w:r>
    </w:p>
    <w:p w14:paraId="26F9F8C9" w14:textId="119CF996" w:rsidR="003B194B" w:rsidRDefault="001C14BF" w:rsidP="004B510D">
      <w:pPr>
        <w:pStyle w:val="AufgabeEbene1"/>
        <w:rPr>
          <w:lang w:val="en-GB"/>
        </w:rPr>
      </w:pPr>
      <w:r w:rsidRPr="00246134">
        <w:rPr>
          <w:noProof/>
          <w:lang w:eastAsia="de-DE"/>
        </w:rPr>
        <w:drawing>
          <wp:anchor distT="0" distB="0" distL="114300" distR="114300" simplePos="0" relativeHeight="252292096" behindDoc="0" locked="0" layoutInCell="0" allowOverlap="1" wp14:anchorId="69E29DD3" wp14:editId="7A919CCF">
            <wp:simplePos x="0" y="0"/>
            <wp:positionH relativeFrom="rightMargin">
              <wp:posOffset>595630</wp:posOffset>
            </wp:positionH>
            <wp:positionV relativeFrom="paragraph">
              <wp:posOffset>48260</wp:posOffset>
            </wp:positionV>
            <wp:extent cx="349885" cy="320675"/>
            <wp:effectExtent l="0" t="0" r="5715" b="9525"/>
            <wp:wrapNone/>
            <wp:docPr id="1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2290048" behindDoc="0" locked="0" layoutInCell="0" allowOverlap="1" wp14:anchorId="36543124" wp14:editId="28C2C95E">
            <wp:simplePos x="0" y="0"/>
            <wp:positionH relativeFrom="rightMargin">
              <wp:posOffset>979170</wp:posOffset>
            </wp:positionH>
            <wp:positionV relativeFrom="paragraph">
              <wp:posOffset>48260</wp:posOffset>
            </wp:positionV>
            <wp:extent cx="324000" cy="324000"/>
            <wp:effectExtent l="0" t="0" r="0" b="0"/>
            <wp:wrapNone/>
            <wp:docPr id="180"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2294144" behindDoc="0" locked="0" layoutInCell="0" allowOverlap="1" wp14:anchorId="7FB3E6B2" wp14:editId="6D13B990">
            <wp:simplePos x="0" y="0"/>
            <wp:positionH relativeFrom="rightMargin">
              <wp:posOffset>978535</wp:posOffset>
            </wp:positionH>
            <wp:positionV relativeFrom="paragraph">
              <wp:posOffset>848995</wp:posOffset>
            </wp:positionV>
            <wp:extent cx="324000" cy="324000"/>
            <wp:effectExtent l="0" t="0" r="0" b="0"/>
            <wp:wrapNone/>
            <wp:docPr id="182"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2296192" behindDoc="0" locked="0" layoutInCell="0" allowOverlap="1" wp14:anchorId="21CE2D56" wp14:editId="562549DC">
            <wp:simplePos x="0" y="0"/>
            <wp:positionH relativeFrom="rightMargin">
              <wp:posOffset>259715</wp:posOffset>
            </wp:positionH>
            <wp:positionV relativeFrom="paragraph">
              <wp:posOffset>848995</wp:posOffset>
            </wp:positionV>
            <wp:extent cx="349200" cy="320400"/>
            <wp:effectExtent l="0" t="0" r="0" b="3810"/>
            <wp:wrapNone/>
            <wp:docPr id="1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94B">
        <w:rPr>
          <w:lang w:val="en-GB"/>
        </w:rPr>
        <w:t>Prepare a short English-German word list with important words about generation conflicts.</w:t>
      </w:r>
    </w:p>
    <w:p w14:paraId="0CE25BFF" w14:textId="37E38ABE" w:rsidR="003B194B" w:rsidRPr="00232277" w:rsidRDefault="003B194B" w:rsidP="003B194B">
      <w:pPr>
        <w:pStyle w:val="AufgabeText"/>
        <w:rPr>
          <w:lang w:val="en-US"/>
        </w:rPr>
      </w:pPr>
      <w:r w:rsidRPr="003B194B">
        <w:t>Erstellen Sie eine kurze englisch-deutsche Wortliste mit wichtigen Worten zu unse</w:t>
      </w:r>
      <w:r w:rsidR="009A4630">
        <w:t>-</w:t>
      </w:r>
      <w:r>
        <w:t xml:space="preserve"> </w:t>
      </w:r>
      <w:r w:rsidR="009A4630">
        <w:t>rem</w:t>
      </w:r>
      <w:r w:rsidRPr="003B194B">
        <w:t xml:space="preserve"> Thema „Generationenkonflikt“. </w:t>
      </w:r>
      <w:r w:rsidRPr="00232277">
        <w:rPr>
          <w:lang w:val="en-US"/>
        </w:rPr>
        <w:t>(10 min)</w:t>
      </w:r>
    </w:p>
    <w:p w14:paraId="38FE9989" w14:textId="5D04F5E7" w:rsidR="00ED32ED" w:rsidRPr="00246134" w:rsidRDefault="009A4630" w:rsidP="00D066AF">
      <w:pPr>
        <w:pStyle w:val="AufgabeEbene1"/>
        <w:numPr>
          <w:ilvl w:val="0"/>
          <w:numId w:val="0"/>
        </w:numPr>
        <w:ind w:left="284"/>
        <w:rPr>
          <w:lang w:val="en-GB"/>
        </w:rPr>
      </w:pPr>
      <w:r w:rsidRPr="00246134">
        <w:rPr>
          <w:noProof/>
          <w:lang w:eastAsia="de-DE"/>
        </w:rPr>
        <w:drawing>
          <wp:anchor distT="0" distB="0" distL="114300" distR="114300" simplePos="0" relativeHeight="252298240" behindDoc="0" locked="0" layoutInCell="0" allowOverlap="1" wp14:anchorId="12BAF409" wp14:editId="6F8F71F5">
            <wp:simplePos x="0" y="0"/>
            <wp:positionH relativeFrom="rightMargin">
              <wp:posOffset>619548</wp:posOffset>
            </wp:positionH>
            <wp:positionV relativeFrom="paragraph">
              <wp:posOffset>57785</wp:posOffset>
            </wp:positionV>
            <wp:extent cx="349200" cy="320400"/>
            <wp:effectExtent l="0" t="0" r="0" b="3810"/>
            <wp:wrapNone/>
            <wp:docPr id="1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GB"/>
        </w:rPr>
        <w:t>K</w:t>
      </w:r>
      <w:r w:rsidR="00ED32ED" w:rsidRPr="00246134">
        <w:rPr>
          <w:lang w:val="en-GB"/>
        </w:rPr>
        <w:t>ate and her family moved to Stuttgart a few month</w:t>
      </w:r>
      <w:r w:rsidR="003B194B">
        <w:rPr>
          <w:lang w:val="en-GB"/>
        </w:rPr>
        <w:t>s</w:t>
      </w:r>
      <w:r w:rsidR="00ED32ED" w:rsidRPr="00246134">
        <w:rPr>
          <w:lang w:val="en-GB"/>
        </w:rPr>
        <w:t xml:space="preserve"> ago. She doesn’t understand a lot of German and so she asks you to sum up the most important points of the text in English. Write complete English sentences!</w:t>
      </w:r>
      <w:r w:rsidR="003B194B">
        <w:rPr>
          <w:lang w:val="en-GB"/>
        </w:rPr>
        <w:t xml:space="preserve"> (10 min)</w:t>
      </w:r>
    </w:p>
    <w:p w14:paraId="46498A14" w14:textId="650FF4CE" w:rsidR="00ED32ED" w:rsidRPr="00246134" w:rsidRDefault="001C14BF" w:rsidP="004B510D">
      <w:pPr>
        <w:pStyle w:val="AufgabeEbene1"/>
        <w:rPr>
          <w:lang w:val="en-GB"/>
        </w:rPr>
      </w:pPr>
      <w:r w:rsidRPr="00246134">
        <w:rPr>
          <w:noProof/>
          <w:lang w:eastAsia="de-DE"/>
        </w:rPr>
        <w:drawing>
          <wp:anchor distT="0" distB="0" distL="114300" distR="114300" simplePos="0" relativeHeight="251722752" behindDoc="0" locked="0" layoutInCell="0" allowOverlap="1" wp14:anchorId="14CB5CEF" wp14:editId="6C94A804">
            <wp:simplePos x="0" y="0"/>
            <wp:positionH relativeFrom="rightMargin">
              <wp:posOffset>255270</wp:posOffset>
            </wp:positionH>
            <wp:positionV relativeFrom="paragraph">
              <wp:posOffset>0</wp:posOffset>
            </wp:positionV>
            <wp:extent cx="349200" cy="320400"/>
            <wp:effectExtent l="0" t="0" r="0" b="3810"/>
            <wp:wrapNone/>
            <wp:docPr id="4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1723776" behindDoc="0" locked="0" layoutInCell="0" allowOverlap="1" wp14:anchorId="5B528D97" wp14:editId="4A0898BF">
            <wp:simplePos x="0" y="0"/>
            <wp:positionH relativeFrom="rightMargin">
              <wp:posOffset>615315</wp:posOffset>
            </wp:positionH>
            <wp:positionV relativeFrom="paragraph">
              <wp:posOffset>0</wp:posOffset>
            </wp:positionV>
            <wp:extent cx="349200" cy="320400"/>
            <wp:effectExtent l="0" t="0" r="0" b="3810"/>
            <wp:wrapNone/>
            <wp:docPr id="46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1724800" behindDoc="0" locked="0" layoutInCell="0" allowOverlap="1" wp14:anchorId="0A5A9C1C" wp14:editId="0369E05B">
            <wp:simplePos x="0" y="0"/>
            <wp:positionH relativeFrom="rightMargin">
              <wp:posOffset>975783</wp:posOffset>
            </wp:positionH>
            <wp:positionV relativeFrom="paragraph">
              <wp:posOffset>0</wp:posOffset>
            </wp:positionV>
            <wp:extent cx="349200" cy="320400"/>
            <wp:effectExtent l="0" t="0" r="0" b="3810"/>
            <wp:wrapNone/>
            <wp:docPr id="46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 xml:space="preserve">Go together with a partner and do </w:t>
      </w:r>
      <w:r w:rsidR="00ED32ED" w:rsidRPr="00246134">
        <w:rPr>
          <w:rStyle w:val="Fett"/>
          <w:lang w:val="en-GB"/>
        </w:rPr>
        <w:t>one</w:t>
      </w:r>
      <w:r w:rsidR="00ED32ED" w:rsidRPr="00246134">
        <w:rPr>
          <w:lang w:val="en-GB"/>
        </w:rPr>
        <w:t xml:space="preserve"> of the following tasks.</w:t>
      </w:r>
    </w:p>
    <w:p w14:paraId="0E43091F" w14:textId="7585622C" w:rsidR="00ED32ED" w:rsidRPr="00DB26B6" w:rsidRDefault="001C14BF" w:rsidP="00ED32ED">
      <w:pPr>
        <w:pStyle w:val="AufgabeText"/>
        <w:rPr>
          <w:lang w:val="en-US"/>
        </w:rPr>
      </w:pPr>
      <w:r w:rsidRPr="00246134">
        <w:rPr>
          <w:noProof/>
          <w:lang w:eastAsia="de-DE"/>
        </w:rPr>
        <w:drawing>
          <wp:anchor distT="0" distB="0" distL="114300" distR="114300" simplePos="0" relativeHeight="251721728" behindDoc="0" locked="0" layoutInCell="0" allowOverlap="1" wp14:anchorId="52BACC49" wp14:editId="03439A78">
            <wp:simplePos x="0" y="0"/>
            <wp:positionH relativeFrom="rightMargin">
              <wp:posOffset>291042</wp:posOffset>
            </wp:positionH>
            <wp:positionV relativeFrom="paragraph">
              <wp:posOffset>109220</wp:posOffset>
            </wp:positionV>
            <wp:extent cx="658495" cy="323850"/>
            <wp:effectExtent l="0" t="0" r="1905" b="6350"/>
            <wp:wrapNone/>
            <wp:docPr id="46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anchor>
        </w:drawing>
      </w:r>
      <w:r w:rsidR="00ED32ED" w:rsidRPr="00BB2474">
        <w:t xml:space="preserve">Arbeiten Sie mit </w:t>
      </w:r>
      <w:r w:rsidR="00070878">
        <w:t>einer Lernpartner</w:t>
      </w:r>
      <w:r w:rsidR="00DF5D10">
        <w:t>in</w:t>
      </w:r>
      <w:r w:rsidR="00070878">
        <w:t xml:space="preserve"> oder einem Lernp</w:t>
      </w:r>
      <w:r w:rsidR="00ED32ED" w:rsidRPr="00BB2474">
        <w:t>artner zusammen und era</w:t>
      </w:r>
      <w:r w:rsidR="00ED32ED" w:rsidRPr="00BB2474">
        <w:t>r</w:t>
      </w:r>
      <w:r w:rsidR="00ED32ED" w:rsidRPr="00BB2474">
        <w:t xml:space="preserve">beiten Sie </w:t>
      </w:r>
      <w:r w:rsidR="00ED32ED" w:rsidRPr="00BB2474">
        <w:rPr>
          <w:rStyle w:val="Fett"/>
        </w:rPr>
        <w:t>eine</w:t>
      </w:r>
      <w:r w:rsidR="00ED32ED" w:rsidRPr="00BB2474">
        <w:t xml:space="preserve"> der folgenden Aufgaben. </w:t>
      </w:r>
      <w:r w:rsidR="009A4630" w:rsidRPr="00DB26B6">
        <w:rPr>
          <w:lang w:val="en-US"/>
        </w:rPr>
        <w:t>(25 min.)</w:t>
      </w:r>
    </w:p>
    <w:p w14:paraId="6962FDA0" w14:textId="5849464D" w:rsidR="00ED32ED" w:rsidRPr="00A874A0" w:rsidRDefault="00ED32ED" w:rsidP="00ED32ED">
      <w:pPr>
        <w:pStyle w:val="AufgabeEbene2"/>
        <w:numPr>
          <w:ilvl w:val="0"/>
          <w:numId w:val="0"/>
        </w:numPr>
        <w:ind w:left="567"/>
      </w:pPr>
      <w:r w:rsidRPr="00DB26B6">
        <w:rPr>
          <w:lang w:val="en-US"/>
        </w:rPr>
        <w:t>Create a co</w:t>
      </w:r>
      <w:r w:rsidR="006075B9" w:rsidRPr="00DB26B6">
        <w:rPr>
          <w:lang w:val="en-US"/>
        </w:rPr>
        <w:t>mic about a generation conflict in English.</w:t>
      </w:r>
      <w:r w:rsidR="00D066AF" w:rsidRPr="00DB26B6">
        <w:rPr>
          <w:lang w:val="en-US"/>
        </w:rPr>
        <w:t xml:space="preserve"> </w:t>
      </w:r>
      <w:r w:rsidRPr="00A874A0">
        <w:t>Erstellen Sie einen Comic über</w:t>
      </w:r>
      <w:r w:rsidR="006075B9" w:rsidRPr="00A874A0">
        <w:t xml:space="preserve"> einen Generationenkonflikt auf Englisch.</w:t>
      </w:r>
    </w:p>
    <w:p w14:paraId="08687EBF" w14:textId="4D999BAC" w:rsidR="00ED32ED" w:rsidRPr="00A874A0" w:rsidRDefault="00ED32ED" w:rsidP="00ED32ED">
      <w:pPr>
        <w:pStyle w:val="AufgabeEbene2"/>
        <w:numPr>
          <w:ilvl w:val="0"/>
          <w:numId w:val="0"/>
        </w:numPr>
        <w:ind w:left="567"/>
      </w:pPr>
      <w:r w:rsidRPr="00D066AF">
        <w:rPr>
          <w:lang w:val="en-US"/>
        </w:rPr>
        <w:t>Create a short film with your mobile ph</w:t>
      </w:r>
      <w:r w:rsidR="006075B9" w:rsidRPr="00D066AF">
        <w:rPr>
          <w:lang w:val="en-US"/>
        </w:rPr>
        <w:t>one about a generation conflict in En</w:t>
      </w:r>
      <w:r w:rsidR="006075B9" w:rsidRPr="00D066AF">
        <w:rPr>
          <w:lang w:val="en-US"/>
        </w:rPr>
        <w:t>g</w:t>
      </w:r>
      <w:r w:rsidR="006075B9" w:rsidRPr="00D066AF">
        <w:rPr>
          <w:lang w:val="en-US"/>
        </w:rPr>
        <w:t>lish.</w:t>
      </w:r>
      <w:r w:rsidR="00D066AF" w:rsidRPr="00D066AF">
        <w:rPr>
          <w:lang w:val="en-US"/>
        </w:rPr>
        <w:t xml:space="preserve"> </w:t>
      </w:r>
      <w:r w:rsidRPr="00A874A0">
        <w:t xml:space="preserve">Erstellen Sie einen kurzen Handyfilm </w:t>
      </w:r>
      <w:r w:rsidR="006075B9" w:rsidRPr="00A874A0">
        <w:t>über einen Generationenkonflikt auf Englisch.</w:t>
      </w:r>
    </w:p>
    <w:p w14:paraId="2BD32082" w14:textId="7959C76C" w:rsidR="00ED32ED" w:rsidRPr="00BB2474" w:rsidRDefault="009A4630" w:rsidP="004B510D">
      <w:pPr>
        <w:pStyle w:val="AufgabeEbene1"/>
      </w:pPr>
      <w:r w:rsidRPr="00246134">
        <w:rPr>
          <w:noProof/>
          <w:lang w:eastAsia="de-DE"/>
        </w:rPr>
        <w:drawing>
          <wp:anchor distT="0" distB="0" distL="114300" distR="114300" simplePos="0" relativeHeight="251716608" behindDoc="0" locked="0" layoutInCell="0" allowOverlap="1" wp14:anchorId="49F02B42" wp14:editId="3D3266FA">
            <wp:simplePos x="0" y="0"/>
            <wp:positionH relativeFrom="rightMargin">
              <wp:posOffset>255905</wp:posOffset>
            </wp:positionH>
            <wp:positionV relativeFrom="paragraph">
              <wp:posOffset>252095</wp:posOffset>
            </wp:positionV>
            <wp:extent cx="324000" cy="324000"/>
            <wp:effectExtent l="0" t="0" r="0" b="0"/>
            <wp:wrapNone/>
            <wp:docPr id="47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 xml:space="preserve">Present your comic/film to your class. </w:t>
      </w:r>
      <w:r w:rsidR="00ED32ED" w:rsidRPr="00BB2474">
        <w:t>Stellen Sie Ihren Comic/Film der Klasse vor.</w:t>
      </w:r>
    </w:p>
    <w:p w14:paraId="5D92DAC4" w14:textId="16EF4C63" w:rsidR="00232277" w:rsidRDefault="00ED32ED" w:rsidP="004B510D">
      <w:pPr>
        <w:pStyle w:val="AufgabeEbene1"/>
      </w:pPr>
      <w:r w:rsidRPr="00246134">
        <w:rPr>
          <w:lang w:val="en-GB"/>
        </w:rPr>
        <w:lastRenderedPageBreak/>
        <w:t xml:space="preserve">Find possible solutions for the problems presented. </w:t>
      </w:r>
      <w:r w:rsidRPr="00BB2474">
        <w:t>Finden Sie Lösungsansätze für die dargestellten Probleme.</w:t>
      </w:r>
      <w:r w:rsidR="009A4630">
        <w:t xml:space="preserve"> (10 min.)</w:t>
      </w:r>
      <w:r w:rsidR="00232277">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2639E8A8"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65DF6C3D" w14:textId="77777777" w:rsidR="00ED32ED" w:rsidRPr="00246134" w:rsidRDefault="00ED32ED" w:rsidP="00ED32ED">
            <w:pPr>
              <w:pStyle w:val="Tabelle6pt"/>
              <w:rPr>
                <w:color w:val="000000"/>
                <w:lang w:val="en-GB"/>
              </w:rPr>
            </w:pPr>
            <w:r w:rsidRPr="00246134">
              <w:rPr>
                <w:lang w:val="en-GB"/>
              </w:rPr>
              <w:lastRenderedPageBreak/>
              <w:t>Kompetenzbereich</w:t>
            </w:r>
          </w:p>
          <w:p w14:paraId="47485499" w14:textId="77777777" w:rsidR="00ED32ED" w:rsidRPr="00246134" w:rsidRDefault="00ED32ED" w:rsidP="00ED32ED">
            <w:pPr>
              <w:pStyle w:val="TabelleKopflinks"/>
              <w:rPr>
                <w:lang w:val="en-GB"/>
              </w:rPr>
            </w:pPr>
            <w:r w:rsidRPr="00246134">
              <w:rPr>
                <w:lang w:val="en-GB"/>
              </w:rPr>
              <w:t>Kompetenzbereich 2-4</w:t>
            </w:r>
          </w:p>
        </w:tc>
        <w:tc>
          <w:tcPr>
            <w:tcW w:w="851" w:type="dxa"/>
            <w:tcBorders>
              <w:left w:val="single" w:sz="4" w:space="0" w:color="auto"/>
              <w:bottom w:val="single" w:sz="4" w:space="0" w:color="auto"/>
              <w:right w:val="single" w:sz="4" w:space="0" w:color="auto"/>
            </w:tcBorders>
            <w:shd w:val="clear" w:color="auto" w:fill="D9D9D9"/>
          </w:tcPr>
          <w:p w14:paraId="3CE255C3" w14:textId="77777777" w:rsidR="00ED32ED" w:rsidRPr="00246134" w:rsidRDefault="00ED32ED" w:rsidP="00ED32ED">
            <w:pPr>
              <w:pStyle w:val="Tabelle6pt"/>
              <w:rPr>
                <w:color w:val="000000"/>
                <w:lang w:val="en-GB"/>
              </w:rPr>
            </w:pPr>
            <w:r w:rsidRPr="00246134">
              <w:rPr>
                <w:lang w:val="en-GB"/>
              </w:rPr>
              <w:t>Lernfortschritt</w:t>
            </w:r>
          </w:p>
          <w:p w14:paraId="5200EE0F" w14:textId="77777777" w:rsidR="00ED32ED" w:rsidRPr="00246134" w:rsidRDefault="00ED32E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08B99596" w14:textId="77777777" w:rsidR="00ED32ED" w:rsidRPr="00246134" w:rsidRDefault="00ED32ED" w:rsidP="00ED32ED">
            <w:pPr>
              <w:pStyle w:val="Tabelle6pt"/>
              <w:rPr>
                <w:color w:val="000000"/>
                <w:lang w:val="en-GB"/>
              </w:rPr>
            </w:pPr>
            <w:r w:rsidRPr="00246134">
              <w:rPr>
                <w:lang w:val="en-GB"/>
              </w:rPr>
              <w:t>Materialien/Titel</w:t>
            </w:r>
          </w:p>
          <w:p w14:paraId="52AC50B1" w14:textId="691EFB98" w:rsidR="00ED32ED" w:rsidRPr="00246134" w:rsidRDefault="00070878" w:rsidP="00070878">
            <w:pPr>
              <w:pStyle w:val="TabelleKopflinks"/>
              <w:rPr>
                <w:lang w:val="en-GB"/>
              </w:rPr>
            </w:pPr>
            <w:r>
              <w:rPr>
                <w:lang w:val="en-GB"/>
              </w:rPr>
              <w:t xml:space="preserve">Selbsteinschätzung – </w:t>
            </w:r>
            <w:r w:rsidR="00ED32ED" w:rsidRPr="00246134">
              <w:rPr>
                <w:lang w:val="en-GB"/>
              </w:rPr>
              <w:t>Getting to know each other</w:t>
            </w:r>
            <w:r w:rsidR="004A4357">
              <w:rPr>
                <w:lang w:val="en-GB"/>
              </w:rPr>
              <w:t xml:space="preserve"> </w:t>
            </w:r>
          </w:p>
        </w:tc>
        <w:tc>
          <w:tcPr>
            <w:tcW w:w="188" w:type="dxa"/>
            <w:tcBorders>
              <w:top w:val="nil"/>
              <w:left w:val="single" w:sz="4" w:space="0" w:color="auto"/>
              <w:bottom w:val="nil"/>
              <w:right w:val="single" w:sz="4" w:space="0" w:color="auto"/>
            </w:tcBorders>
            <w:shd w:val="clear" w:color="auto" w:fill="FFFFFF"/>
          </w:tcPr>
          <w:p w14:paraId="37A06ECB"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20C72914" w14:textId="77777777" w:rsidR="00ED32ED" w:rsidRPr="00246134" w:rsidRDefault="00ED32ED" w:rsidP="00E45997">
            <w:pPr>
              <w:pStyle w:val="TabelleKopfmitte"/>
              <w:rPr>
                <w:lang w:val="en-GB"/>
              </w:rPr>
            </w:pPr>
            <w:r w:rsidRPr="00246134">
              <w:rPr>
                <w:lang w:val="en-GB"/>
              </w:rPr>
              <w:t>Englisch</w:t>
            </w:r>
          </w:p>
          <w:p w14:paraId="137FBB1C" w14:textId="6ACE7EA0" w:rsidR="00ED32ED" w:rsidRPr="00246134" w:rsidRDefault="00640A73" w:rsidP="00E45997">
            <w:pPr>
              <w:pStyle w:val="TabelleKopfmitte"/>
              <w:rPr>
                <w:rFonts w:eastAsia="Calibri"/>
                <w:lang w:val="en-GB"/>
              </w:rPr>
            </w:pPr>
            <w:r>
              <w:rPr>
                <w:lang w:val="en-GB"/>
              </w:rPr>
              <w:t>E5.02</w:t>
            </w:r>
            <w:r w:rsidR="00F317E8">
              <w:rPr>
                <w:lang w:val="en-GB"/>
              </w:rPr>
              <w:t>.1</w:t>
            </w:r>
            <w:r w:rsidR="00FF2293">
              <w:rPr>
                <w:lang w:val="en-GB"/>
              </w:rPr>
              <w:t>1</w:t>
            </w:r>
          </w:p>
        </w:tc>
      </w:tr>
    </w:tbl>
    <w:p w14:paraId="5A5D61B4" w14:textId="4864B1C3" w:rsidR="00ED32ED" w:rsidRPr="00D30012" w:rsidRDefault="00D066AF" w:rsidP="00D066AF">
      <w:pPr>
        <w:pStyle w:val="berschrift1"/>
      </w:pPr>
      <w:r w:rsidRPr="00D30012">
        <w:rPr>
          <w:noProof/>
        </w:rPr>
        <w:drawing>
          <wp:anchor distT="0" distB="0" distL="114300" distR="114300" simplePos="0" relativeHeight="252300288" behindDoc="0" locked="0" layoutInCell="1" allowOverlap="1" wp14:anchorId="72D12FEF" wp14:editId="6D8606CE">
            <wp:simplePos x="0" y="0"/>
            <wp:positionH relativeFrom="column">
              <wp:posOffset>4771721</wp:posOffset>
            </wp:positionH>
            <wp:positionV relativeFrom="paragraph">
              <wp:posOffset>425450</wp:posOffset>
            </wp:positionV>
            <wp:extent cx="318770" cy="318770"/>
            <wp:effectExtent l="0" t="0" r="5080" b="5080"/>
            <wp:wrapNone/>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246134">
        <w:rPr>
          <w:noProof/>
        </w:rPr>
        <w:drawing>
          <wp:anchor distT="0" distB="0" distL="114300" distR="114300" simplePos="0" relativeHeight="251728896" behindDoc="0" locked="0" layoutInCell="0" allowOverlap="1" wp14:anchorId="0B93C103" wp14:editId="204570A7">
            <wp:simplePos x="0" y="0"/>
            <wp:positionH relativeFrom="rightMargin">
              <wp:posOffset>1206500</wp:posOffset>
            </wp:positionH>
            <wp:positionV relativeFrom="paragraph">
              <wp:posOffset>22860</wp:posOffset>
            </wp:positionV>
            <wp:extent cx="348615" cy="320040"/>
            <wp:effectExtent l="0" t="0" r="0" b="3810"/>
            <wp:wrapNone/>
            <wp:docPr id="47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rPr>
        <w:drawing>
          <wp:anchor distT="0" distB="0" distL="114300" distR="114300" simplePos="0" relativeHeight="251727872" behindDoc="0" locked="0" layoutInCell="0" allowOverlap="1" wp14:anchorId="0FF58D5E" wp14:editId="0C9566C1">
            <wp:simplePos x="0" y="0"/>
            <wp:positionH relativeFrom="rightMargin">
              <wp:posOffset>862330</wp:posOffset>
            </wp:positionH>
            <wp:positionV relativeFrom="paragraph">
              <wp:posOffset>18415</wp:posOffset>
            </wp:positionV>
            <wp:extent cx="349885" cy="320675"/>
            <wp:effectExtent l="0" t="0" r="0" b="3175"/>
            <wp:wrapNone/>
            <wp:docPr id="47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726848" behindDoc="0" locked="0" layoutInCell="0" allowOverlap="1" wp14:anchorId="700817E6" wp14:editId="6B8880D9">
            <wp:simplePos x="0" y="0"/>
            <wp:positionH relativeFrom="rightMargin">
              <wp:posOffset>486410</wp:posOffset>
            </wp:positionH>
            <wp:positionV relativeFrom="paragraph">
              <wp:posOffset>18415</wp:posOffset>
            </wp:positionV>
            <wp:extent cx="349885" cy="320675"/>
            <wp:effectExtent l="0" t="0" r="0" b="3175"/>
            <wp:wrapNone/>
            <wp:docPr id="4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729920" behindDoc="0" locked="0" layoutInCell="0" allowOverlap="1" wp14:anchorId="42E205B6" wp14:editId="5A04508B">
            <wp:simplePos x="0" y="0"/>
            <wp:positionH relativeFrom="rightMargin">
              <wp:posOffset>182880</wp:posOffset>
            </wp:positionH>
            <wp:positionV relativeFrom="paragraph">
              <wp:posOffset>15240</wp:posOffset>
            </wp:positionV>
            <wp:extent cx="302260" cy="323850"/>
            <wp:effectExtent l="0" t="0" r="2540" b="0"/>
            <wp:wrapNone/>
            <wp:docPr id="4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t>Selbsteinschätzung Lernthema</w:t>
      </w:r>
    </w:p>
    <w:p w14:paraId="207FE3C1" w14:textId="77777777" w:rsidR="00D066AF" w:rsidRPr="00246134" w:rsidRDefault="00D066AF" w:rsidP="00D066AF">
      <w:pPr>
        <w:framePr w:w="718" w:h="290" w:hRule="exact" w:hSpace="198" w:wrap="around" w:vAnchor="text" w:hAnchor="page" w:x="9232" w:y="38"/>
        <w:rPr>
          <w:lang w:val="en-GB"/>
        </w:rPr>
      </w:pPr>
      <w:r>
        <w:rPr>
          <w:lang w:val="en-GB"/>
        </w:rPr>
        <w:t>5</w:t>
      </w:r>
      <w:r w:rsidRPr="00246134">
        <w:rPr>
          <w:lang w:val="en-GB"/>
        </w:rPr>
        <w:t xml:space="preserve"> min.</w:t>
      </w:r>
    </w:p>
    <w:p w14:paraId="250136C8" w14:textId="4AB4F5F1" w:rsidR="00ED32ED" w:rsidRPr="00D066AF" w:rsidRDefault="00ED32ED" w:rsidP="00D30012">
      <w:pPr>
        <w:pStyle w:val="berschrift2"/>
        <w:rPr>
          <w:lang w:val="en-US"/>
        </w:rPr>
      </w:pPr>
      <w:r w:rsidRPr="00D066AF">
        <w:rPr>
          <w:lang w:val="en-US"/>
        </w:rPr>
        <w:t>Getting to know my classmates</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7088"/>
        <w:gridCol w:w="2551"/>
      </w:tblGrid>
      <w:tr w:rsidR="00ED32ED" w:rsidRPr="00246134" w14:paraId="7B9303F0" w14:textId="77777777" w:rsidTr="002F08D2">
        <w:trPr>
          <w:trHeight w:val="1252"/>
        </w:trPr>
        <w:tc>
          <w:tcPr>
            <w:tcW w:w="7088" w:type="dxa"/>
            <w:shd w:val="clear" w:color="auto" w:fill="D9D9D9" w:themeFill="background1" w:themeFillShade="D9"/>
          </w:tcPr>
          <w:p w14:paraId="3A9F4C3B" w14:textId="1D7F1493" w:rsidR="00ED32ED" w:rsidRPr="00246134" w:rsidRDefault="00ED32ED" w:rsidP="00D34F4E">
            <w:pPr>
              <w:pStyle w:val="berschrift4"/>
              <w:outlineLvl w:val="3"/>
              <w:rPr>
                <w:lang w:val="en-GB"/>
              </w:rPr>
            </w:pPr>
            <w:r w:rsidRPr="00246134">
              <w:rPr>
                <w:lang w:val="en-GB"/>
              </w:rPr>
              <w:t>Exercise/Aufgabe</w:t>
            </w:r>
          </w:p>
        </w:tc>
        <w:tc>
          <w:tcPr>
            <w:tcW w:w="2551" w:type="dxa"/>
            <w:shd w:val="clear" w:color="auto" w:fill="D9D9D9" w:themeFill="background1" w:themeFillShade="D9"/>
          </w:tcPr>
          <w:p w14:paraId="1F292AA0" w14:textId="673FB01F" w:rsidR="00A20507" w:rsidRPr="00A20507" w:rsidRDefault="00D066AF" w:rsidP="00A20507">
            <w:pPr>
              <w:pStyle w:val="berschrift4"/>
              <w:outlineLvl w:val="3"/>
              <w:rPr>
                <w:lang w:val="en-GB"/>
              </w:rPr>
            </w:pPr>
            <w:r>
              <w:rPr>
                <w:lang w:val="en-GB"/>
              </w:rPr>
              <w:t>Q</w:t>
            </w:r>
            <w:r w:rsidR="00A20507" w:rsidRPr="00A20507">
              <w:rPr>
                <w:lang w:val="en-GB"/>
              </w:rPr>
              <w:t>uestion</w:t>
            </w:r>
            <w:r w:rsidR="00ED32ED" w:rsidRPr="00A20507">
              <w:rPr>
                <w:lang w:val="en-GB"/>
              </w:rPr>
              <w:t>s/</w:t>
            </w:r>
            <w:r w:rsidR="00A20507" w:rsidRPr="00A20507">
              <w:rPr>
                <w:lang w:val="en-GB"/>
              </w:rPr>
              <w:t>I want to know more about…</w:t>
            </w:r>
          </w:p>
          <w:p w14:paraId="7FB27081" w14:textId="0476B927" w:rsidR="00ED32ED" w:rsidRPr="00232277" w:rsidRDefault="00CF3F3D" w:rsidP="00ED32ED">
            <w:pPr>
              <w:pStyle w:val="berschrift4"/>
              <w:outlineLvl w:val="3"/>
            </w:pPr>
            <w:r>
              <w:t>Fragen/</w:t>
            </w:r>
            <w:r w:rsidR="00A20507" w:rsidRPr="00232277">
              <w:t>Ich will mehr wissen über…</w:t>
            </w:r>
          </w:p>
        </w:tc>
      </w:tr>
      <w:tr w:rsidR="00ED32ED" w:rsidRPr="00281BAF" w14:paraId="7F8AF7DB" w14:textId="77777777" w:rsidTr="002F08D2">
        <w:trPr>
          <w:trHeight w:val="1521"/>
        </w:trPr>
        <w:tc>
          <w:tcPr>
            <w:tcW w:w="7088" w:type="dxa"/>
          </w:tcPr>
          <w:p w14:paraId="520B10C9" w14:textId="38705DB3" w:rsidR="00ED32ED" w:rsidRPr="00985BA2" w:rsidRDefault="00ED32ED" w:rsidP="004B510D">
            <w:pPr>
              <w:pStyle w:val="AufgabeEbene1"/>
            </w:pPr>
            <w:r w:rsidRPr="00985BA2">
              <w:t>Tick the correct answers. Kreuzen Sie die richtigen  Antworten an.</w:t>
            </w:r>
          </w:p>
          <w:p w14:paraId="0D8FDFF1" w14:textId="77777777" w:rsidR="00ED32ED" w:rsidRPr="00246134" w:rsidRDefault="00ED32ED" w:rsidP="00ED32ED">
            <w:pPr>
              <w:pStyle w:val="AufgabeKasten"/>
              <w:rPr>
                <w:lang w:val="en-GB"/>
              </w:rPr>
            </w:pPr>
            <w:r w:rsidRPr="00246134">
              <w:rPr>
                <w:lang w:val="en-GB"/>
              </w:rPr>
              <w:t>A nuclear family consists of (besteht aus) mother, father and children.</w:t>
            </w:r>
          </w:p>
          <w:p w14:paraId="638EC9C2" w14:textId="07581E43" w:rsidR="00ED32ED" w:rsidRPr="00246134" w:rsidRDefault="00ED32ED" w:rsidP="00ED32ED">
            <w:pPr>
              <w:pStyle w:val="AufgabeKasten"/>
              <w:rPr>
                <w:lang w:val="en-GB"/>
              </w:rPr>
            </w:pPr>
            <w:r w:rsidRPr="00246134">
              <w:rPr>
                <w:lang w:val="en-GB"/>
              </w:rPr>
              <w:t>A single parent family consists of (besteht a</w:t>
            </w:r>
            <w:r w:rsidR="00D066AF">
              <w:rPr>
                <w:lang w:val="en-GB"/>
              </w:rPr>
              <w:t>us) a parent</w:t>
            </w:r>
            <w:r w:rsidRPr="00246134">
              <w:rPr>
                <w:lang w:val="en-GB"/>
              </w:rPr>
              <w:t xml:space="preserve"> and one child.</w:t>
            </w:r>
          </w:p>
          <w:p w14:paraId="77DF13EE" w14:textId="77777777" w:rsidR="00ED32ED" w:rsidRPr="00246134" w:rsidRDefault="00ED32ED" w:rsidP="00ED32ED">
            <w:pPr>
              <w:pStyle w:val="AufgabeKasten"/>
              <w:rPr>
                <w:lang w:val="en-GB"/>
              </w:rPr>
            </w:pPr>
            <w:r w:rsidRPr="00246134">
              <w:rPr>
                <w:lang w:val="en-GB"/>
              </w:rPr>
              <w:t>A rainbow family consists of (besteht aus) two mums or two dads and the children.</w:t>
            </w:r>
          </w:p>
        </w:tc>
        <w:tc>
          <w:tcPr>
            <w:tcW w:w="2551" w:type="dxa"/>
          </w:tcPr>
          <w:p w14:paraId="2F8AEBF6" w14:textId="77777777" w:rsidR="00ED32ED" w:rsidRPr="00232277" w:rsidRDefault="00ED32ED" w:rsidP="00A20507">
            <w:pPr>
              <w:pStyle w:val="Textkrper"/>
              <w:rPr>
                <w:lang w:val="en-US"/>
              </w:rPr>
            </w:pPr>
          </w:p>
        </w:tc>
      </w:tr>
      <w:tr w:rsidR="00ED32ED" w:rsidRPr="00246134" w14:paraId="0F351064" w14:textId="77777777" w:rsidTr="002F08D2">
        <w:trPr>
          <w:trHeight w:val="805"/>
        </w:trPr>
        <w:tc>
          <w:tcPr>
            <w:tcW w:w="7088" w:type="dxa"/>
          </w:tcPr>
          <w:p w14:paraId="13190B3D" w14:textId="77777777" w:rsidR="00ED32ED" w:rsidRDefault="00ED32ED" w:rsidP="004B510D">
            <w:pPr>
              <w:pStyle w:val="AufgabeEbene1"/>
              <w:rPr>
                <w:rStyle w:val="TextkrperZchn"/>
              </w:rPr>
            </w:pPr>
            <w:r w:rsidRPr="00BB2474">
              <w:t xml:space="preserve">Erklären Sie den Begriff </w:t>
            </w:r>
            <w:r w:rsidRPr="00BB2474">
              <w:rPr>
                <w:rStyle w:val="Fett"/>
              </w:rPr>
              <w:t xml:space="preserve">patchwork family </w:t>
            </w:r>
            <w:r w:rsidRPr="00BB2474">
              <w:rPr>
                <w:rStyle w:val="TextkrperZchn"/>
              </w:rPr>
              <w:t>auf Deutsch.</w:t>
            </w:r>
          </w:p>
          <w:p w14:paraId="42D0E40C" w14:textId="77777777" w:rsidR="00F20C51" w:rsidRDefault="00F20C51" w:rsidP="00F20C51">
            <w:pPr>
              <w:pStyle w:val="AufgabeText"/>
            </w:pPr>
          </w:p>
          <w:p w14:paraId="1153954E" w14:textId="77777777" w:rsidR="00F20C51" w:rsidRPr="00F20C51" w:rsidRDefault="00F20C51" w:rsidP="00F20C51">
            <w:pPr>
              <w:pStyle w:val="AufgabeText"/>
              <w:ind w:left="0"/>
            </w:pPr>
          </w:p>
        </w:tc>
        <w:tc>
          <w:tcPr>
            <w:tcW w:w="2551" w:type="dxa"/>
          </w:tcPr>
          <w:p w14:paraId="4E9397D8" w14:textId="77777777" w:rsidR="00ED32ED" w:rsidRPr="00BB2474" w:rsidRDefault="00ED32ED" w:rsidP="00ED32ED">
            <w:pPr>
              <w:pStyle w:val="Textkrper"/>
            </w:pPr>
          </w:p>
        </w:tc>
      </w:tr>
      <w:tr w:rsidR="00ED32ED" w:rsidRPr="00246134" w14:paraId="4204D15F" w14:textId="77777777" w:rsidTr="002F08D2">
        <w:trPr>
          <w:trHeight w:val="1442"/>
        </w:trPr>
        <w:tc>
          <w:tcPr>
            <w:tcW w:w="7088" w:type="dxa"/>
          </w:tcPr>
          <w:p w14:paraId="01C2746B" w14:textId="77777777" w:rsidR="00ED32ED" w:rsidRPr="00BB2474" w:rsidRDefault="00ED32ED" w:rsidP="004B510D">
            <w:pPr>
              <w:pStyle w:val="AufgabeEbene1"/>
            </w:pPr>
            <w:r w:rsidRPr="00246134">
              <w:rPr>
                <w:lang w:val="en-GB"/>
              </w:rPr>
              <w:t xml:space="preserve">I know at least five typical family values and can write them down in English and German. </w:t>
            </w:r>
            <w:r w:rsidRPr="00BB2474">
              <w:t>Ich kenne mindestens fünf typische Familienwertvorstellungen und kann sie auf Englisch und Deutsch aufschreiben.</w:t>
            </w:r>
          </w:p>
          <w:p w14:paraId="1BF8E72B" w14:textId="77777777" w:rsidR="00ED32ED" w:rsidRPr="00BB2474" w:rsidRDefault="00ED32ED" w:rsidP="00ED32ED">
            <w:pPr>
              <w:pStyle w:val="AufgabeText"/>
            </w:pPr>
          </w:p>
          <w:p w14:paraId="36C91C3D" w14:textId="77777777" w:rsidR="00ED32ED" w:rsidRPr="00BB2474" w:rsidRDefault="00ED32ED" w:rsidP="00ED32ED">
            <w:pPr>
              <w:pStyle w:val="AufgabeText"/>
            </w:pPr>
          </w:p>
          <w:p w14:paraId="5C4D22CE" w14:textId="77777777" w:rsidR="00ED32ED" w:rsidRPr="00BB2474" w:rsidRDefault="00ED32ED" w:rsidP="00ED32ED">
            <w:pPr>
              <w:pStyle w:val="AufgabeText"/>
              <w:ind w:left="0"/>
            </w:pPr>
          </w:p>
        </w:tc>
        <w:tc>
          <w:tcPr>
            <w:tcW w:w="2551" w:type="dxa"/>
          </w:tcPr>
          <w:p w14:paraId="163D2017" w14:textId="77777777" w:rsidR="00ED32ED" w:rsidRPr="00BB2474" w:rsidRDefault="00ED32ED" w:rsidP="00ED32ED">
            <w:pPr>
              <w:pStyle w:val="Textkrper"/>
            </w:pPr>
          </w:p>
        </w:tc>
      </w:tr>
      <w:tr w:rsidR="00ED32ED" w:rsidRPr="00246134" w14:paraId="0BB4136C" w14:textId="77777777" w:rsidTr="002F08D2">
        <w:trPr>
          <w:trHeight w:val="1521"/>
        </w:trPr>
        <w:tc>
          <w:tcPr>
            <w:tcW w:w="7088" w:type="dxa"/>
          </w:tcPr>
          <w:p w14:paraId="4DE0FA22" w14:textId="77777777" w:rsidR="00ED32ED" w:rsidRPr="00BB2474" w:rsidRDefault="00ED32ED" w:rsidP="004B510D">
            <w:pPr>
              <w:pStyle w:val="AufgabeEbene1"/>
            </w:pPr>
            <w:r w:rsidRPr="00246134">
              <w:rPr>
                <w:lang w:val="en-GB"/>
              </w:rPr>
              <w:t xml:space="preserve">Describe yourself. Use the adjectives from your handprofile. </w:t>
            </w:r>
            <w:r w:rsidRPr="00BB2474">
              <w:t>Write complete English sentences! Beschreiben Sie sich selbst. Benutzen Sie die Adjektive aus Ihrem Handprofil. Schreiben Sie ganze englische Sätze!</w:t>
            </w:r>
          </w:p>
          <w:p w14:paraId="4AE8D546" w14:textId="77777777" w:rsidR="00ED32ED" w:rsidRPr="00BB2474" w:rsidRDefault="00ED32ED" w:rsidP="007E576F">
            <w:pPr>
              <w:pStyle w:val="AufgabeText"/>
              <w:ind w:left="0"/>
            </w:pPr>
          </w:p>
        </w:tc>
        <w:tc>
          <w:tcPr>
            <w:tcW w:w="2551" w:type="dxa"/>
          </w:tcPr>
          <w:p w14:paraId="614ABFFC" w14:textId="77777777" w:rsidR="00ED32ED" w:rsidRPr="00BB2474" w:rsidRDefault="00ED32ED" w:rsidP="00ED32ED">
            <w:pPr>
              <w:pStyle w:val="Textkrper"/>
            </w:pPr>
          </w:p>
        </w:tc>
      </w:tr>
      <w:tr w:rsidR="00ED32ED" w:rsidRPr="00246134" w14:paraId="46C00904" w14:textId="77777777" w:rsidTr="002F08D2">
        <w:trPr>
          <w:trHeight w:val="1521"/>
        </w:trPr>
        <w:tc>
          <w:tcPr>
            <w:tcW w:w="7088" w:type="dxa"/>
          </w:tcPr>
          <w:p w14:paraId="1659C6CA" w14:textId="77777777" w:rsidR="00ED32ED" w:rsidRPr="00BB2474" w:rsidRDefault="00ED32ED" w:rsidP="004B510D">
            <w:pPr>
              <w:pStyle w:val="AufgabeEbene1"/>
            </w:pPr>
            <w:r w:rsidRPr="00BB2474">
              <w:t>Do generation conflicts exist? Gibt es Generationenkonflikte?</w:t>
            </w:r>
          </w:p>
          <w:p w14:paraId="0D2C01D6" w14:textId="77777777" w:rsidR="00ED32ED" w:rsidRPr="00BB2474" w:rsidRDefault="00ED32ED" w:rsidP="007E576F">
            <w:pPr>
              <w:pStyle w:val="AufgabeText"/>
            </w:pPr>
            <w:r w:rsidRPr="00BB2474">
              <w:t>Give reasons. Begründen Sie Ihre Meinung.</w:t>
            </w:r>
          </w:p>
          <w:p w14:paraId="6C4F2909" w14:textId="77777777" w:rsidR="00ED32ED" w:rsidRPr="00BB2474" w:rsidRDefault="00ED32ED" w:rsidP="00ED32ED">
            <w:pPr>
              <w:pStyle w:val="AufgabeText"/>
            </w:pPr>
          </w:p>
          <w:p w14:paraId="33E6243F" w14:textId="77777777" w:rsidR="00ED32ED" w:rsidRPr="00BB2474" w:rsidRDefault="00ED32ED" w:rsidP="00ED32ED">
            <w:pPr>
              <w:pStyle w:val="AufgabeText"/>
              <w:ind w:left="0"/>
            </w:pPr>
          </w:p>
        </w:tc>
        <w:tc>
          <w:tcPr>
            <w:tcW w:w="2551" w:type="dxa"/>
          </w:tcPr>
          <w:p w14:paraId="1F0966F8" w14:textId="77777777" w:rsidR="00ED32ED" w:rsidRPr="00BB2474" w:rsidRDefault="00ED32ED" w:rsidP="00ED32ED">
            <w:pPr>
              <w:pStyle w:val="Textkrper"/>
            </w:pPr>
          </w:p>
        </w:tc>
      </w:tr>
    </w:tbl>
    <w:p w14:paraId="557D31E9" w14:textId="77777777" w:rsidR="00A844E8" w:rsidRDefault="00A844E8" w:rsidP="007E576F">
      <w:pPr>
        <w:pStyle w:val="AufgabeText"/>
        <w:ind w:left="0"/>
      </w:pPr>
    </w:p>
    <w:p w14:paraId="3EF0A245" w14:textId="1F4AA55C" w:rsidR="00232277" w:rsidRDefault="00232277" w:rsidP="007E576F">
      <w:pPr>
        <w:pStyle w:val="AufgabeText"/>
        <w:ind w:left="0"/>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13E93110"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9740524" w14:textId="77777777" w:rsidR="00ED32ED" w:rsidRPr="00246134" w:rsidRDefault="00ED32ED" w:rsidP="00ED32ED">
            <w:pPr>
              <w:pStyle w:val="Tabelle6pt"/>
              <w:rPr>
                <w:color w:val="000000"/>
                <w:lang w:val="en-GB"/>
              </w:rPr>
            </w:pPr>
            <w:r w:rsidRPr="00246134">
              <w:rPr>
                <w:lang w:val="en-GB"/>
              </w:rPr>
              <w:lastRenderedPageBreak/>
              <w:t>Kompetenzbereich</w:t>
            </w:r>
          </w:p>
          <w:p w14:paraId="32F5FEFC" w14:textId="77777777" w:rsidR="00ED32ED" w:rsidRPr="00246134" w:rsidRDefault="00ED32ED" w:rsidP="00ED32ED">
            <w:pPr>
              <w:pStyle w:val="TabelleKopflinks"/>
              <w:rPr>
                <w:lang w:val="en-GB"/>
              </w:rPr>
            </w:pPr>
            <w:r w:rsidRPr="00246134">
              <w:rPr>
                <w:lang w:val="en-GB"/>
              </w:rPr>
              <w:t>Kompetenzbereich 1-5</w:t>
            </w:r>
          </w:p>
        </w:tc>
        <w:tc>
          <w:tcPr>
            <w:tcW w:w="851" w:type="dxa"/>
            <w:tcBorders>
              <w:left w:val="single" w:sz="4" w:space="0" w:color="auto"/>
              <w:bottom w:val="single" w:sz="4" w:space="0" w:color="auto"/>
              <w:right w:val="single" w:sz="4" w:space="0" w:color="auto"/>
            </w:tcBorders>
            <w:shd w:val="clear" w:color="auto" w:fill="D9D9D9"/>
          </w:tcPr>
          <w:p w14:paraId="2243D946" w14:textId="77777777" w:rsidR="00ED32ED" w:rsidRPr="00246134" w:rsidRDefault="00ED32ED" w:rsidP="00ED32ED">
            <w:pPr>
              <w:pStyle w:val="Tabelle6pt"/>
              <w:rPr>
                <w:color w:val="000000"/>
                <w:lang w:val="en-GB"/>
              </w:rPr>
            </w:pPr>
            <w:r w:rsidRPr="00246134">
              <w:rPr>
                <w:lang w:val="en-GB"/>
              </w:rPr>
              <w:t>Lernfortschritt</w:t>
            </w:r>
          </w:p>
          <w:p w14:paraId="1FF31019" w14:textId="77777777" w:rsidR="00ED32ED" w:rsidRPr="00246134" w:rsidRDefault="00ED32ED" w:rsidP="00ED32ED">
            <w:pPr>
              <w:pStyle w:val="TabelleKopflinks"/>
              <w:rPr>
                <w:lang w:val="en-GB"/>
              </w:rPr>
            </w:pPr>
            <w:r w:rsidRPr="00246134">
              <w:rPr>
                <w:lang w:val="en-GB"/>
              </w:rPr>
              <w:t>LFS 2-4</w:t>
            </w:r>
          </w:p>
        </w:tc>
        <w:tc>
          <w:tcPr>
            <w:tcW w:w="4229" w:type="dxa"/>
            <w:tcBorders>
              <w:left w:val="single" w:sz="4" w:space="0" w:color="auto"/>
              <w:bottom w:val="single" w:sz="4" w:space="0" w:color="auto"/>
              <w:right w:val="single" w:sz="4" w:space="0" w:color="auto"/>
            </w:tcBorders>
            <w:shd w:val="clear" w:color="auto" w:fill="D9D9D9"/>
          </w:tcPr>
          <w:p w14:paraId="4ABD555D" w14:textId="77777777" w:rsidR="00ED32ED" w:rsidRPr="00246134" w:rsidRDefault="00ED32ED" w:rsidP="00ED32ED">
            <w:pPr>
              <w:pStyle w:val="Tabelle6pt"/>
              <w:rPr>
                <w:color w:val="000000"/>
                <w:lang w:val="en-GB"/>
              </w:rPr>
            </w:pPr>
            <w:r w:rsidRPr="00246134">
              <w:rPr>
                <w:lang w:val="en-GB"/>
              </w:rPr>
              <w:t>Materialien/Titel</w:t>
            </w:r>
          </w:p>
          <w:p w14:paraId="5C80B929" w14:textId="77777777" w:rsidR="00ED32ED" w:rsidRPr="00246134" w:rsidRDefault="00ED32ED" w:rsidP="00ED32ED">
            <w:pPr>
              <w:pStyle w:val="TabelleKopflinks"/>
              <w:rPr>
                <w:lang w:val="en-GB"/>
              </w:rPr>
            </w:pPr>
            <w:r w:rsidRPr="00246134">
              <w:rPr>
                <w:lang w:val="en-GB"/>
              </w:rPr>
              <w:t>Carnival of cultures</w:t>
            </w:r>
          </w:p>
        </w:tc>
        <w:tc>
          <w:tcPr>
            <w:tcW w:w="188" w:type="dxa"/>
            <w:vMerge w:val="restart"/>
            <w:tcBorders>
              <w:top w:val="nil"/>
              <w:left w:val="single" w:sz="4" w:space="0" w:color="auto"/>
              <w:bottom w:val="nil"/>
              <w:right w:val="single" w:sz="4" w:space="0" w:color="auto"/>
            </w:tcBorders>
            <w:shd w:val="clear" w:color="auto" w:fill="FFFFFF"/>
          </w:tcPr>
          <w:p w14:paraId="514C34B5"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38EE349" w14:textId="77777777" w:rsidR="00ED32ED" w:rsidRPr="00246134" w:rsidRDefault="00ED32ED" w:rsidP="00ED32ED">
            <w:pPr>
              <w:pStyle w:val="TabelleKopfmitte"/>
              <w:rPr>
                <w:lang w:val="en-GB"/>
              </w:rPr>
            </w:pPr>
            <w:r w:rsidRPr="00246134">
              <w:rPr>
                <w:lang w:val="en-GB"/>
              </w:rPr>
              <w:t>Englisch</w:t>
            </w:r>
          </w:p>
          <w:p w14:paraId="4BB25810" w14:textId="04D97FCF" w:rsidR="00ED32ED" w:rsidRPr="00246134" w:rsidRDefault="00ED32ED" w:rsidP="00ED32ED">
            <w:pPr>
              <w:pStyle w:val="TabelleKopfmitte"/>
              <w:rPr>
                <w:rFonts w:eastAsia="Calibri"/>
                <w:lang w:val="en-GB"/>
              </w:rPr>
            </w:pPr>
            <w:r w:rsidRPr="00246134">
              <w:rPr>
                <w:lang w:val="en-GB"/>
              </w:rPr>
              <w:t>E4.04.1</w:t>
            </w:r>
            <w:r w:rsidR="00727BF4">
              <w:rPr>
                <w:lang w:val="en-GB"/>
              </w:rPr>
              <w:t>2</w:t>
            </w:r>
          </w:p>
        </w:tc>
      </w:tr>
      <w:tr w:rsidR="00F57D9F" w:rsidRPr="00246134" w14:paraId="0427C55F" w14:textId="77777777">
        <w:tc>
          <w:tcPr>
            <w:tcW w:w="7348" w:type="dxa"/>
            <w:gridSpan w:val="3"/>
            <w:tcBorders>
              <w:left w:val="single" w:sz="4" w:space="0" w:color="auto"/>
              <w:right w:val="single" w:sz="4" w:space="0" w:color="auto"/>
            </w:tcBorders>
          </w:tcPr>
          <w:p w14:paraId="03358990" w14:textId="77777777" w:rsidR="00F57D9F" w:rsidRPr="00BB2474" w:rsidRDefault="00F57D9F" w:rsidP="00323D34">
            <w:pPr>
              <w:pStyle w:val="Tabelle6pt"/>
            </w:pPr>
            <w:r w:rsidRPr="00BB2474">
              <w:t xml:space="preserve">Kompetenz: </w:t>
            </w:r>
          </w:p>
          <w:p w14:paraId="066C239F" w14:textId="37EB12EF" w:rsidR="00F57D9F" w:rsidRPr="00232277" w:rsidRDefault="00F57D9F" w:rsidP="00982E47">
            <w:pPr>
              <w:pStyle w:val="TabelleAufzhlung"/>
            </w:pPr>
            <w:r w:rsidRPr="00BB2474">
              <w:t>Ich kann Texte lesen und verstehen.</w:t>
            </w:r>
          </w:p>
        </w:tc>
        <w:tc>
          <w:tcPr>
            <w:tcW w:w="188" w:type="dxa"/>
            <w:vMerge/>
            <w:tcBorders>
              <w:left w:val="single" w:sz="4" w:space="0" w:color="auto"/>
              <w:bottom w:val="nil"/>
              <w:right w:val="nil"/>
            </w:tcBorders>
            <w:vAlign w:val="center"/>
          </w:tcPr>
          <w:p w14:paraId="7D9F3817" w14:textId="77777777" w:rsidR="00F57D9F" w:rsidRPr="00232277" w:rsidRDefault="00F57D9F"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57D9F" w:rsidRPr="00246134" w14:paraId="56C488BC" w14:textId="77777777">
              <w:trPr>
                <w:trHeight w:val="284"/>
              </w:trPr>
              <w:tc>
                <w:tcPr>
                  <w:tcW w:w="2090" w:type="dxa"/>
                  <w:shd w:val="clear" w:color="auto" w:fill="auto"/>
                </w:tcPr>
                <w:p w14:paraId="6037C66F" w14:textId="77777777" w:rsidR="00F57D9F" w:rsidRPr="00246134" w:rsidRDefault="00F57D9F" w:rsidP="00ED32ED">
                  <w:pPr>
                    <w:pStyle w:val="Textkrpermitte"/>
                    <w:rPr>
                      <w:lang w:val="en-GB"/>
                    </w:rPr>
                  </w:pPr>
                  <w:r w:rsidRPr="00246134">
                    <w:rPr>
                      <w:lang w:val="en-GB"/>
                    </w:rPr>
                    <w:t>LernPROJEKT</w:t>
                  </w:r>
                </w:p>
              </w:tc>
            </w:tr>
            <w:tr w:rsidR="00F57D9F" w:rsidRPr="00246134" w14:paraId="3FFBAD3E" w14:textId="77777777">
              <w:trPr>
                <w:trHeight w:val="284"/>
              </w:trPr>
              <w:tc>
                <w:tcPr>
                  <w:tcW w:w="2090" w:type="dxa"/>
                  <w:shd w:val="clear" w:color="auto" w:fill="D9D9D9" w:themeFill="background1" w:themeFillShade="D9"/>
                </w:tcPr>
                <w:p w14:paraId="4CBE6A2A" w14:textId="77777777" w:rsidR="00F57D9F" w:rsidRPr="00246134" w:rsidRDefault="00F57D9F" w:rsidP="00ED32ED">
                  <w:pPr>
                    <w:pStyle w:val="TabelleKopfmitte"/>
                    <w:rPr>
                      <w:lang w:val="en-GB"/>
                    </w:rPr>
                  </w:pPr>
                  <w:r w:rsidRPr="00246134">
                    <w:rPr>
                      <w:lang w:val="en-GB"/>
                    </w:rPr>
                    <w:t>LernTHEMA</w:t>
                  </w:r>
                </w:p>
              </w:tc>
            </w:tr>
            <w:tr w:rsidR="00F57D9F" w:rsidRPr="00246134" w14:paraId="57FD1F89" w14:textId="77777777">
              <w:trPr>
                <w:trHeight w:val="284"/>
              </w:trPr>
              <w:tc>
                <w:tcPr>
                  <w:tcW w:w="2090" w:type="dxa"/>
                </w:tcPr>
                <w:p w14:paraId="3531F126" w14:textId="77777777" w:rsidR="00F57D9F" w:rsidRPr="00246134" w:rsidRDefault="00F57D9F" w:rsidP="00ED32ED">
                  <w:pPr>
                    <w:pStyle w:val="Textkrpermitte"/>
                    <w:rPr>
                      <w:lang w:val="en-GB"/>
                    </w:rPr>
                  </w:pPr>
                  <w:r w:rsidRPr="00246134">
                    <w:rPr>
                      <w:lang w:val="en-GB"/>
                    </w:rPr>
                    <w:t>LernSCHRITT</w:t>
                  </w:r>
                </w:p>
              </w:tc>
            </w:tr>
          </w:tbl>
          <w:p w14:paraId="24AFB7B8" w14:textId="77777777" w:rsidR="00F57D9F" w:rsidRPr="00246134" w:rsidRDefault="00F57D9F" w:rsidP="00ED32ED">
            <w:pPr>
              <w:pStyle w:val="TabelleKopfmitte"/>
              <w:rPr>
                <w:lang w:val="en-GB"/>
              </w:rPr>
            </w:pPr>
          </w:p>
        </w:tc>
      </w:tr>
      <w:tr w:rsidR="00F57D9F" w:rsidRPr="00246134" w14:paraId="657042DD" w14:textId="77777777">
        <w:tc>
          <w:tcPr>
            <w:tcW w:w="7348" w:type="dxa"/>
            <w:gridSpan w:val="3"/>
            <w:tcBorders>
              <w:left w:val="single" w:sz="4" w:space="0" w:color="auto"/>
              <w:right w:val="single" w:sz="4" w:space="0" w:color="auto"/>
            </w:tcBorders>
          </w:tcPr>
          <w:p w14:paraId="093309E1" w14:textId="77777777" w:rsidR="00982E47" w:rsidRPr="00982E47" w:rsidRDefault="00F57D9F" w:rsidP="00982E47">
            <w:pPr>
              <w:pStyle w:val="Tabelle6pt"/>
            </w:pPr>
            <w:r w:rsidRPr="00982E47">
              <w:t>Hauptbezug:</w:t>
            </w:r>
          </w:p>
          <w:p w14:paraId="0BCD365B" w14:textId="060EAE1F" w:rsidR="00F57D9F" w:rsidRPr="00232277" w:rsidRDefault="00F57D9F" w:rsidP="00982E47">
            <w:pPr>
              <w:pStyle w:val="TabelleAufzhlung"/>
            </w:pPr>
            <w:r w:rsidRPr="00982E47">
              <w:t>Ich kann einen einfachen Text lesen und die für die Lernthemen wichtige Schritte  verstehen</w:t>
            </w:r>
            <w:r w:rsidRPr="00BB2474">
              <w:t>.</w:t>
            </w:r>
          </w:p>
        </w:tc>
        <w:tc>
          <w:tcPr>
            <w:tcW w:w="188" w:type="dxa"/>
            <w:vMerge/>
            <w:tcBorders>
              <w:left w:val="single" w:sz="4" w:space="0" w:color="auto"/>
              <w:bottom w:val="nil"/>
              <w:right w:val="nil"/>
            </w:tcBorders>
            <w:vAlign w:val="center"/>
          </w:tcPr>
          <w:p w14:paraId="5AAAFD26" w14:textId="77777777" w:rsidR="00F57D9F" w:rsidRPr="00232277" w:rsidRDefault="00F57D9F"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CBE8E91" w14:textId="77777777" w:rsidR="00F57D9F" w:rsidRPr="00232277" w:rsidRDefault="00F57D9F" w:rsidP="00ED32ED">
            <w:pPr>
              <w:pStyle w:val="TabelleKopfmitte"/>
            </w:pPr>
          </w:p>
        </w:tc>
      </w:tr>
    </w:tbl>
    <w:p w14:paraId="78F731CC" w14:textId="374ACF84" w:rsidR="00ED32ED" w:rsidRPr="00B56F95" w:rsidRDefault="009A4630" w:rsidP="00ED32ED">
      <w:pPr>
        <w:pStyle w:val="Textkrper"/>
      </w:pPr>
      <w:r w:rsidRPr="00246134">
        <w:rPr>
          <w:noProof/>
        </w:rPr>
        <w:drawing>
          <wp:anchor distT="0" distB="0" distL="114300" distR="114300" simplePos="0" relativeHeight="251736064" behindDoc="0" locked="0" layoutInCell="0" allowOverlap="1" wp14:anchorId="1E08F8F8" wp14:editId="0BB6BD73">
            <wp:simplePos x="0" y="0"/>
            <wp:positionH relativeFrom="column">
              <wp:posOffset>4799330</wp:posOffset>
            </wp:positionH>
            <wp:positionV relativeFrom="paragraph">
              <wp:posOffset>73025</wp:posOffset>
            </wp:positionV>
            <wp:extent cx="349200" cy="320400"/>
            <wp:effectExtent l="0" t="0" r="0" b="3810"/>
            <wp:wrapNone/>
            <wp:docPr id="47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37088" behindDoc="0" locked="0" layoutInCell="0" allowOverlap="1" wp14:anchorId="74DEC19E" wp14:editId="05FB4384">
            <wp:simplePos x="0" y="0"/>
            <wp:positionH relativeFrom="rightMargin">
              <wp:posOffset>569595</wp:posOffset>
            </wp:positionH>
            <wp:positionV relativeFrom="paragraph">
              <wp:posOffset>73025</wp:posOffset>
            </wp:positionV>
            <wp:extent cx="349200" cy="320400"/>
            <wp:effectExtent l="0" t="0" r="0" b="3810"/>
            <wp:wrapNone/>
            <wp:docPr id="47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38112" behindDoc="0" locked="0" layoutInCell="0" allowOverlap="1" wp14:anchorId="1F8F6C6A" wp14:editId="514B5B29">
            <wp:simplePos x="0" y="0"/>
            <wp:positionH relativeFrom="rightMargin">
              <wp:posOffset>929640</wp:posOffset>
            </wp:positionH>
            <wp:positionV relativeFrom="paragraph">
              <wp:posOffset>73237</wp:posOffset>
            </wp:positionV>
            <wp:extent cx="348615" cy="320040"/>
            <wp:effectExtent l="0" t="0" r="6985" b="10160"/>
            <wp:wrapNone/>
            <wp:docPr id="4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p>
    <w:p w14:paraId="3E3E6169" w14:textId="592203FA" w:rsidR="00ED32ED" w:rsidRPr="00246134" w:rsidRDefault="009A4630" w:rsidP="00D30012">
      <w:pPr>
        <w:pStyle w:val="berschrift2"/>
        <w:rPr>
          <w:lang w:val="en-GB"/>
        </w:rPr>
      </w:pPr>
      <w:r w:rsidRPr="00246134">
        <w:rPr>
          <w:noProof/>
        </w:rPr>
        <w:drawing>
          <wp:anchor distT="0" distB="0" distL="114300" distR="114300" simplePos="0" relativeHeight="252302336" behindDoc="0" locked="0" layoutInCell="1" allowOverlap="1" wp14:anchorId="75FEA6A9" wp14:editId="4862ABA9">
            <wp:simplePos x="0" y="0"/>
            <wp:positionH relativeFrom="column">
              <wp:posOffset>4806315</wp:posOffset>
            </wp:positionH>
            <wp:positionV relativeFrom="paragraph">
              <wp:posOffset>280670</wp:posOffset>
            </wp:positionV>
            <wp:extent cx="320400" cy="320400"/>
            <wp:effectExtent l="0" t="0" r="3810" b="3810"/>
            <wp:wrapNone/>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ED32ED" w:rsidRPr="00246134">
        <w:rPr>
          <w:lang w:val="en-GB"/>
        </w:rPr>
        <w:t>Dear students,</w:t>
      </w:r>
      <w:r>
        <w:rPr>
          <w:lang w:val="en-GB"/>
        </w:rPr>
        <w:t xml:space="preserve"> </w:t>
      </w:r>
    </w:p>
    <w:p w14:paraId="7A2BCE2F" w14:textId="77777777" w:rsidR="00ED32ED" w:rsidRPr="00246134" w:rsidRDefault="00ED32ED" w:rsidP="00FB7159">
      <w:pPr>
        <w:pStyle w:val="Textkrper"/>
        <w:outlineLvl w:val="0"/>
        <w:rPr>
          <w:lang w:val="en-GB"/>
        </w:rPr>
      </w:pPr>
      <w:r w:rsidRPr="00246134">
        <w:rPr>
          <w:lang w:val="en-GB"/>
        </w:rPr>
        <w:t xml:space="preserve">Our new topic is called </w:t>
      </w:r>
      <w:r w:rsidRPr="00246134">
        <w:rPr>
          <w:rStyle w:val="Fett"/>
          <w:lang w:val="en-GB"/>
        </w:rPr>
        <w:t>CARNIVAL OF CULTURES</w:t>
      </w:r>
      <w:r w:rsidRPr="00246134">
        <w:rPr>
          <w:lang w:val="en-GB"/>
        </w:rPr>
        <w:t>. Can you imagine what a carnival of cultures is?</w:t>
      </w:r>
    </w:p>
    <w:p w14:paraId="7D91E77E" w14:textId="77777777" w:rsidR="00ED32ED" w:rsidRPr="00246134" w:rsidRDefault="00ED32ED" w:rsidP="00ED32ED">
      <w:pPr>
        <w:pStyle w:val="Textkrper"/>
        <w:rPr>
          <w:lang w:val="en-GB"/>
        </w:rPr>
      </w:pPr>
      <w:r w:rsidRPr="00246134">
        <w:rPr>
          <w:noProof/>
        </w:rPr>
        <w:drawing>
          <wp:anchor distT="0" distB="0" distL="114300" distR="114300" simplePos="0" relativeHeight="251731968" behindDoc="0" locked="0" layoutInCell="0" allowOverlap="1" wp14:anchorId="22DCA96C" wp14:editId="0C603BFA">
            <wp:simplePos x="0" y="0"/>
            <wp:positionH relativeFrom="column">
              <wp:posOffset>4806315</wp:posOffset>
            </wp:positionH>
            <wp:positionV relativeFrom="paragraph">
              <wp:posOffset>213995</wp:posOffset>
            </wp:positionV>
            <wp:extent cx="302400" cy="324000"/>
            <wp:effectExtent l="0" t="0" r="2540" b="0"/>
            <wp:wrapNone/>
            <wp:docPr id="47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6AC7E1" w14:textId="333728F7" w:rsidR="00ED32ED" w:rsidRPr="00232277" w:rsidRDefault="00F317E8" w:rsidP="001A07A9">
      <w:pPr>
        <w:pStyle w:val="AufgabeEbene1"/>
        <w:numPr>
          <w:ilvl w:val="0"/>
          <w:numId w:val="0"/>
        </w:numPr>
        <w:ind w:left="284" w:hanging="284"/>
        <w:rPr>
          <w:noProof/>
          <w:lang w:val="en-US" w:eastAsia="de-DE"/>
        </w:rPr>
      </w:pPr>
      <w:r w:rsidRPr="00232277">
        <w:rPr>
          <w:noProof/>
          <w:lang w:val="en-US" w:eastAsia="de-DE"/>
        </w:rPr>
        <w:t xml:space="preserve">1. </w:t>
      </w:r>
      <w:r w:rsidR="001A07A9" w:rsidRPr="00232277">
        <w:rPr>
          <w:noProof/>
          <w:lang w:val="en-US" w:eastAsia="de-DE"/>
        </w:rPr>
        <w:tab/>
      </w:r>
      <w:r w:rsidR="00ED32ED" w:rsidRPr="00232277">
        <w:rPr>
          <w:noProof/>
          <w:lang w:val="en-US" w:eastAsia="de-DE"/>
        </w:rPr>
        <w:t xml:space="preserve">Brainstorm first ideas and note them down. </w:t>
      </w:r>
      <w:r w:rsidR="00ED32ED" w:rsidRPr="00BB2474">
        <w:rPr>
          <w:noProof/>
          <w:lang w:eastAsia="de-DE"/>
        </w:rPr>
        <w:t xml:space="preserve">Schreiben Sie erste Ideen auf ein Blatt. </w:t>
      </w:r>
      <w:r w:rsidR="00492FA1">
        <w:rPr>
          <w:noProof/>
          <w:lang w:eastAsia="de-DE"/>
        </w:rPr>
        <w:t xml:space="preserve">  </w:t>
      </w:r>
      <w:r w:rsidR="00492FA1" w:rsidRPr="00232277">
        <w:rPr>
          <w:noProof/>
          <w:lang w:val="en-US" w:eastAsia="de-DE"/>
        </w:rPr>
        <w:t>(3 min.)</w:t>
      </w:r>
    </w:p>
    <w:p w14:paraId="5882ED5C" w14:textId="77777777" w:rsidR="00ED32ED" w:rsidRPr="00232277" w:rsidRDefault="00ED32ED" w:rsidP="00D4144B">
      <w:pPr>
        <w:pStyle w:val="AufgabeText"/>
        <w:ind w:left="0"/>
        <w:rPr>
          <w:lang w:val="en-US"/>
        </w:rPr>
      </w:pPr>
    </w:p>
    <w:p w14:paraId="31D8CE78" w14:textId="57C3E395" w:rsidR="00ED32ED" w:rsidRPr="00492FA1" w:rsidRDefault="00ED32ED" w:rsidP="00492FA1">
      <w:pPr>
        <w:pStyle w:val="AufgabeEbene1"/>
        <w:numPr>
          <w:ilvl w:val="0"/>
          <w:numId w:val="0"/>
        </w:numPr>
        <w:ind w:left="284" w:hanging="284"/>
      </w:pPr>
      <w:r w:rsidRPr="00246134">
        <w:rPr>
          <w:noProof/>
          <w:lang w:eastAsia="de-DE"/>
        </w:rPr>
        <w:drawing>
          <wp:anchor distT="0" distB="0" distL="114300" distR="114300" simplePos="0" relativeHeight="251732992" behindDoc="0" locked="0" layoutInCell="0" allowOverlap="1" wp14:anchorId="222B89C2" wp14:editId="1485D184">
            <wp:simplePos x="0" y="0"/>
            <wp:positionH relativeFrom="rightMargin">
              <wp:posOffset>195951</wp:posOffset>
            </wp:positionH>
            <wp:positionV relativeFrom="paragraph">
              <wp:posOffset>161925</wp:posOffset>
            </wp:positionV>
            <wp:extent cx="658495" cy="323850"/>
            <wp:effectExtent l="0" t="0" r="8255" b="0"/>
            <wp:wrapNone/>
            <wp:docPr id="92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anchor>
        </w:drawing>
      </w:r>
      <w:r w:rsidR="00F20C51">
        <w:rPr>
          <w:lang w:val="en-GB"/>
        </w:rPr>
        <w:t xml:space="preserve">2. </w:t>
      </w:r>
      <w:r w:rsidR="00D4144B">
        <w:rPr>
          <w:lang w:val="en-GB"/>
        </w:rPr>
        <w:tab/>
      </w:r>
      <w:r w:rsidRPr="00246134">
        <w:rPr>
          <w:lang w:val="en-GB"/>
        </w:rPr>
        <w:t xml:space="preserve">Exchange your ideas with your neighbour and add them to your notes. </w:t>
      </w:r>
      <w:r w:rsidRPr="00BB2474">
        <w:t xml:space="preserve">Tauschen Sie </w:t>
      </w:r>
      <w:r w:rsidRPr="00492FA1">
        <w:t>sich mit Ihrem Nebensitzer aus und ergänzen Sie Ihren Aufschrieb.</w:t>
      </w:r>
      <w:r w:rsidR="00492FA1" w:rsidRPr="00492FA1">
        <w:t xml:space="preserve"> (4 min.)</w:t>
      </w:r>
    </w:p>
    <w:p w14:paraId="3E504FCA" w14:textId="7C0055DF" w:rsidR="00D4144B" w:rsidRPr="000A0F85" w:rsidRDefault="00D4144B" w:rsidP="00492FA1">
      <w:pPr>
        <w:pStyle w:val="AufgabeText"/>
      </w:pPr>
    </w:p>
    <w:p w14:paraId="4ED85BF8" w14:textId="6EE5160C" w:rsidR="00D749D4" w:rsidRDefault="00D749D4" w:rsidP="00D749D4">
      <w:pPr>
        <w:pStyle w:val="AufgabeEbene1"/>
        <w:numPr>
          <w:ilvl w:val="0"/>
          <w:numId w:val="0"/>
        </w:numPr>
        <w:ind w:left="284" w:hanging="284"/>
        <w:rPr>
          <w:noProof/>
          <w:lang w:val="en-US" w:eastAsia="de-DE"/>
        </w:rPr>
      </w:pPr>
      <w:r w:rsidRPr="00246134">
        <w:rPr>
          <w:noProof/>
          <w:lang w:eastAsia="de-DE"/>
        </w:rPr>
        <w:drawing>
          <wp:anchor distT="0" distB="0" distL="114300" distR="114300" simplePos="0" relativeHeight="252312576" behindDoc="0" locked="0" layoutInCell="0" allowOverlap="1" wp14:anchorId="14755B17" wp14:editId="7E780761">
            <wp:simplePos x="0" y="0"/>
            <wp:positionH relativeFrom="rightMargin">
              <wp:posOffset>576580</wp:posOffset>
            </wp:positionH>
            <wp:positionV relativeFrom="paragraph">
              <wp:posOffset>398145</wp:posOffset>
            </wp:positionV>
            <wp:extent cx="345440" cy="323850"/>
            <wp:effectExtent l="0" t="0" r="0" b="0"/>
            <wp:wrapNone/>
            <wp:docPr id="19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07A9" w:rsidRPr="00492FA1">
        <w:rPr>
          <w:noProof/>
          <w:lang w:eastAsia="de-DE"/>
        </w:rPr>
        <w:drawing>
          <wp:anchor distT="0" distB="0" distL="114300" distR="114300" simplePos="0" relativeHeight="252304384" behindDoc="0" locked="0" layoutInCell="0" allowOverlap="1" wp14:anchorId="5FD1409E" wp14:editId="3A12BFAC">
            <wp:simplePos x="0" y="0"/>
            <wp:positionH relativeFrom="column">
              <wp:posOffset>4795520</wp:posOffset>
            </wp:positionH>
            <wp:positionV relativeFrom="paragraph">
              <wp:posOffset>82550</wp:posOffset>
            </wp:positionV>
            <wp:extent cx="349200" cy="320400"/>
            <wp:effectExtent l="0" t="0" r="0" b="3810"/>
            <wp:wrapNone/>
            <wp:docPr id="18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44B" w:rsidRPr="00D4144B">
        <w:rPr>
          <w:noProof/>
          <w:lang w:eastAsia="de-DE"/>
        </w:rPr>
        <w:t xml:space="preserve">3. </w:t>
      </w:r>
      <w:r w:rsidR="00D4144B">
        <w:rPr>
          <w:noProof/>
          <w:lang w:eastAsia="de-DE"/>
        </w:rPr>
        <w:tab/>
      </w:r>
      <w:r w:rsidR="00492FA1" w:rsidRPr="00D4144B">
        <w:rPr>
          <w:noProof/>
          <w:lang w:eastAsia="de-DE"/>
        </w:rPr>
        <w:t xml:space="preserve">Draw a picture of your ideas. Zeichnen Sie ein Bild zu Ihren Ideen. </w:t>
      </w:r>
      <w:r>
        <w:rPr>
          <w:noProof/>
          <w:lang w:val="en-US" w:eastAsia="de-DE"/>
        </w:rPr>
        <w:t xml:space="preserve">(10 min). </w:t>
      </w:r>
    </w:p>
    <w:p w14:paraId="6DD157E8" w14:textId="658BAA57" w:rsidR="00ED32ED" w:rsidRPr="00232277" w:rsidRDefault="00D749D4" w:rsidP="00D749D4">
      <w:pPr>
        <w:pStyle w:val="AufgabeEbene1"/>
        <w:numPr>
          <w:ilvl w:val="0"/>
          <w:numId w:val="0"/>
        </w:numPr>
        <w:ind w:left="284"/>
        <w:rPr>
          <w:noProof/>
          <w:lang w:val="en-US" w:eastAsia="de-DE"/>
        </w:rPr>
      </w:pPr>
      <w:r w:rsidRPr="00246134">
        <w:rPr>
          <w:noProof/>
          <w:lang w:eastAsia="de-DE"/>
        </w:rPr>
        <w:drawing>
          <wp:anchor distT="0" distB="0" distL="114300" distR="114300" simplePos="0" relativeHeight="252310528" behindDoc="0" locked="0" layoutInCell="0" allowOverlap="1" wp14:anchorId="5E4398B7" wp14:editId="7C4FEAD2">
            <wp:simplePos x="0" y="0"/>
            <wp:positionH relativeFrom="rightMargin">
              <wp:posOffset>216535</wp:posOffset>
            </wp:positionH>
            <wp:positionV relativeFrom="paragraph">
              <wp:posOffset>86995</wp:posOffset>
            </wp:positionV>
            <wp:extent cx="348615" cy="320040"/>
            <wp:effectExtent l="0" t="0" r="0" b="3810"/>
            <wp:wrapNone/>
            <wp:docPr id="19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FA1" w:rsidRPr="00232277">
        <w:rPr>
          <w:noProof/>
          <w:lang w:val="en-US" w:eastAsia="de-DE"/>
        </w:rPr>
        <w:t>S</w:t>
      </w:r>
      <w:r w:rsidR="00ED32ED" w:rsidRPr="00232277">
        <w:rPr>
          <w:noProof/>
          <w:lang w:val="en-US" w:eastAsia="de-DE"/>
        </w:rPr>
        <w:t xml:space="preserve">tructure your ideas and create a mindmap. </w:t>
      </w:r>
      <w:r w:rsidR="00492FA1" w:rsidRPr="00232277">
        <w:rPr>
          <w:noProof/>
          <w:lang w:val="en-US" w:eastAsia="de-DE"/>
        </w:rPr>
        <w:t>(10 min.)</w:t>
      </w:r>
    </w:p>
    <w:p w14:paraId="52442111" w14:textId="3EFFE0A8" w:rsidR="00D4144B" w:rsidRPr="00232277" w:rsidRDefault="00D4144B" w:rsidP="00D4144B">
      <w:pPr>
        <w:pStyle w:val="AufgabeEbene1"/>
        <w:numPr>
          <w:ilvl w:val="0"/>
          <w:numId w:val="0"/>
        </w:numPr>
        <w:ind w:left="284" w:hanging="284"/>
        <w:rPr>
          <w:noProof/>
          <w:lang w:val="en-US" w:eastAsia="de-DE"/>
        </w:rPr>
      </w:pPr>
    </w:p>
    <w:p w14:paraId="66436F59" w14:textId="32CFB506" w:rsidR="00492FA1" w:rsidRPr="00D4144B" w:rsidRDefault="002151AE" w:rsidP="00D4144B">
      <w:pPr>
        <w:pStyle w:val="AufgabeEbene1"/>
        <w:numPr>
          <w:ilvl w:val="0"/>
          <w:numId w:val="0"/>
        </w:numPr>
        <w:ind w:left="284" w:hanging="284"/>
        <w:rPr>
          <w:noProof/>
          <w:lang w:eastAsia="de-DE"/>
        </w:rPr>
      </w:pPr>
      <w:r w:rsidRPr="00246134">
        <w:rPr>
          <w:noProof/>
          <w:lang w:eastAsia="de-DE"/>
        </w:rPr>
        <w:drawing>
          <wp:anchor distT="0" distB="0" distL="114300" distR="114300" simplePos="0" relativeHeight="252306432" behindDoc="0" locked="0" layoutInCell="0" allowOverlap="1" wp14:anchorId="341B64FA" wp14:editId="41BB5491">
            <wp:simplePos x="0" y="0"/>
            <wp:positionH relativeFrom="rightMargin">
              <wp:posOffset>563616</wp:posOffset>
            </wp:positionH>
            <wp:positionV relativeFrom="paragraph">
              <wp:posOffset>61595</wp:posOffset>
            </wp:positionV>
            <wp:extent cx="348615" cy="320040"/>
            <wp:effectExtent l="0" t="0" r="0" b="3810"/>
            <wp:wrapNone/>
            <wp:docPr id="1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lang w:eastAsia="de-DE"/>
        </w:rPr>
        <w:drawing>
          <wp:anchor distT="0" distB="0" distL="114300" distR="114300" simplePos="0" relativeHeight="252316672" behindDoc="0" locked="0" layoutInCell="0" allowOverlap="1" wp14:anchorId="6CD2EDBE" wp14:editId="5EF480F0">
            <wp:simplePos x="0" y="0"/>
            <wp:positionH relativeFrom="rightMargin">
              <wp:posOffset>186426</wp:posOffset>
            </wp:positionH>
            <wp:positionV relativeFrom="paragraph">
              <wp:posOffset>52070</wp:posOffset>
            </wp:positionV>
            <wp:extent cx="349885" cy="320675"/>
            <wp:effectExtent l="0" t="0" r="0" b="3175"/>
            <wp:wrapNone/>
            <wp:docPr id="119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00F20C51" w:rsidRPr="00232277">
        <w:rPr>
          <w:noProof/>
          <w:lang w:val="en-US" w:eastAsia="de-DE"/>
        </w:rPr>
        <w:t>4.</w:t>
      </w:r>
      <w:r w:rsidR="00D4144B" w:rsidRPr="00232277">
        <w:rPr>
          <w:noProof/>
          <w:lang w:val="en-US" w:eastAsia="de-DE"/>
        </w:rPr>
        <w:t xml:space="preserve"> </w:t>
      </w:r>
      <w:r w:rsidR="00D4144B" w:rsidRPr="00232277">
        <w:rPr>
          <w:noProof/>
          <w:lang w:val="en-US" w:eastAsia="de-DE"/>
        </w:rPr>
        <w:tab/>
      </w:r>
      <w:r w:rsidR="00492FA1" w:rsidRPr="00232277">
        <w:rPr>
          <w:noProof/>
          <w:lang w:val="en-US" w:eastAsia="de-DE"/>
        </w:rPr>
        <w:t>A-students: You have a look at the mindmaps.</w:t>
      </w:r>
      <w:r w:rsidR="00D4144B" w:rsidRPr="00232277">
        <w:rPr>
          <w:noProof/>
          <w:lang w:val="en-US" w:eastAsia="de-DE"/>
        </w:rPr>
        <w:t xml:space="preserve"> </w:t>
      </w:r>
      <w:r w:rsidR="00D4144B" w:rsidRPr="00D4144B">
        <w:rPr>
          <w:noProof/>
          <w:lang w:eastAsia="de-DE"/>
        </w:rPr>
        <w:t>A-Schüler: Schauen Sie sich die Mindmaps der B-Schüler an</w:t>
      </w:r>
      <w:r w:rsidR="00492FA1" w:rsidRPr="00D4144B">
        <w:rPr>
          <w:noProof/>
          <w:lang w:eastAsia="de-DE"/>
        </w:rPr>
        <w:t xml:space="preserve"> (5 min.)</w:t>
      </w:r>
    </w:p>
    <w:p w14:paraId="6ABE4B0F" w14:textId="65607D7F" w:rsidR="00D749D4" w:rsidRDefault="00D749D4" w:rsidP="00D749D4">
      <w:pPr>
        <w:pStyle w:val="AufgabeEbene1"/>
        <w:numPr>
          <w:ilvl w:val="0"/>
          <w:numId w:val="0"/>
        </w:numPr>
        <w:ind w:left="284"/>
        <w:rPr>
          <w:noProof/>
          <w:lang w:val="en-US" w:eastAsia="de-DE"/>
        </w:rPr>
      </w:pPr>
      <w:r w:rsidRPr="00246134">
        <w:rPr>
          <w:noProof/>
          <w:lang w:eastAsia="de-DE"/>
        </w:rPr>
        <w:drawing>
          <wp:anchor distT="0" distB="0" distL="114300" distR="114300" simplePos="0" relativeHeight="252318720" behindDoc="0" locked="0" layoutInCell="0" allowOverlap="1" wp14:anchorId="452F832E" wp14:editId="4AA819F0">
            <wp:simplePos x="0" y="0"/>
            <wp:positionH relativeFrom="rightMargin">
              <wp:posOffset>211455</wp:posOffset>
            </wp:positionH>
            <wp:positionV relativeFrom="paragraph">
              <wp:posOffset>34290</wp:posOffset>
            </wp:positionV>
            <wp:extent cx="348615" cy="342900"/>
            <wp:effectExtent l="0" t="0" r="0" b="0"/>
            <wp:wrapNone/>
            <wp:docPr id="119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42900"/>
                    </a:xfrm>
                    <a:prstGeom prst="rect">
                      <a:avLst/>
                    </a:prstGeom>
                    <a:noFill/>
                    <a:ln>
                      <a:noFill/>
                    </a:ln>
                  </pic:spPr>
                </pic:pic>
              </a:graphicData>
            </a:graphic>
            <wp14:sizeRelV relativeFrom="margin">
              <wp14:pctHeight>0</wp14:pctHeight>
            </wp14:sizeRelV>
          </wp:anchor>
        </w:drawing>
      </w:r>
      <w:r w:rsidR="00492FA1" w:rsidRPr="00232277">
        <w:rPr>
          <w:noProof/>
          <w:lang w:val="en-US" w:eastAsia="de-DE"/>
        </w:rPr>
        <w:t xml:space="preserve">B- students: </w:t>
      </w:r>
      <w:r>
        <w:rPr>
          <w:noProof/>
          <w:lang w:val="en-US" w:eastAsia="de-DE"/>
        </w:rPr>
        <w:t>You have a look at the pictures.</w:t>
      </w:r>
      <w:r w:rsidR="00492FA1" w:rsidRPr="00232277">
        <w:rPr>
          <w:noProof/>
          <w:lang w:val="en-US" w:eastAsia="de-DE"/>
        </w:rPr>
        <w:t xml:space="preserve"> (5 min.)</w:t>
      </w:r>
    </w:p>
    <w:p w14:paraId="42916523" w14:textId="7513CCD5" w:rsidR="00ED32ED" w:rsidRPr="00232277" w:rsidRDefault="00D749D4" w:rsidP="00D749D4">
      <w:pPr>
        <w:pStyle w:val="AufgabeEbene1"/>
        <w:numPr>
          <w:ilvl w:val="0"/>
          <w:numId w:val="0"/>
        </w:numPr>
        <w:ind w:left="284"/>
        <w:rPr>
          <w:noProof/>
          <w:lang w:val="en-US" w:eastAsia="de-DE"/>
        </w:rPr>
      </w:pPr>
      <w:r w:rsidRPr="00246134">
        <w:rPr>
          <w:noProof/>
          <w:lang w:eastAsia="de-DE"/>
        </w:rPr>
        <w:drawing>
          <wp:anchor distT="0" distB="0" distL="114300" distR="114300" simplePos="0" relativeHeight="252314624" behindDoc="0" locked="0" layoutInCell="0" allowOverlap="1" wp14:anchorId="7E56AC09" wp14:editId="1946F013">
            <wp:simplePos x="0" y="0"/>
            <wp:positionH relativeFrom="rightMargin">
              <wp:posOffset>226324</wp:posOffset>
            </wp:positionH>
            <wp:positionV relativeFrom="paragraph">
              <wp:posOffset>56515</wp:posOffset>
            </wp:positionV>
            <wp:extent cx="345440" cy="323850"/>
            <wp:effectExtent l="0" t="0" r="0" b="0"/>
            <wp:wrapNone/>
            <wp:docPr id="11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ED32ED" w:rsidRPr="00232277">
        <w:rPr>
          <w:noProof/>
          <w:lang w:val="en-US" w:eastAsia="de-DE"/>
        </w:rPr>
        <w:t xml:space="preserve">Tell another pair about your </w:t>
      </w:r>
      <w:r>
        <w:rPr>
          <w:noProof/>
          <w:lang w:val="en-US" w:eastAsia="de-DE"/>
        </w:rPr>
        <w:t>ideas and complete your mindmap.</w:t>
      </w:r>
      <w:r w:rsidR="00ED32ED" w:rsidRPr="00232277">
        <w:rPr>
          <w:noProof/>
          <w:lang w:val="en-US" w:eastAsia="de-DE"/>
        </w:rPr>
        <w:t xml:space="preserve"> </w:t>
      </w:r>
      <w:r w:rsidR="00492FA1" w:rsidRPr="00232277">
        <w:rPr>
          <w:noProof/>
          <w:lang w:val="en-US" w:eastAsia="de-DE"/>
        </w:rPr>
        <w:t>(5 min</w:t>
      </w:r>
      <w:r w:rsidR="00D4144B" w:rsidRPr="00232277">
        <w:rPr>
          <w:noProof/>
          <w:lang w:val="en-US" w:eastAsia="de-DE"/>
        </w:rPr>
        <w:t>)</w:t>
      </w:r>
    </w:p>
    <w:p w14:paraId="5EE1D52B" w14:textId="77777777" w:rsidR="00ED32ED" w:rsidRPr="00246134" w:rsidRDefault="00ED32ED" w:rsidP="00D749D4">
      <w:pPr>
        <w:pStyle w:val="AufgabeEbene1"/>
        <w:numPr>
          <w:ilvl w:val="0"/>
          <w:numId w:val="0"/>
        </w:numPr>
        <w:ind w:left="284" w:hanging="284"/>
        <w:rPr>
          <w:lang w:val="en-GB"/>
        </w:rPr>
      </w:pPr>
    </w:p>
    <w:p w14:paraId="18BBAA37" w14:textId="77777777" w:rsidR="00ED32ED" w:rsidRPr="00246134" w:rsidRDefault="00ED32ED" w:rsidP="00ED32ED">
      <w:pPr>
        <w:pStyle w:val="Textkrper"/>
        <w:rPr>
          <w:lang w:val="en-GB"/>
        </w:rPr>
      </w:pPr>
      <w:r w:rsidRPr="00246134">
        <w:rPr>
          <w:lang w:val="en-GB"/>
        </w:rPr>
        <w:t>We have many different cultures in our class and we want to get to know more about each other. We can learn about eating habits, music and special holidays for example.</w:t>
      </w:r>
    </w:p>
    <w:p w14:paraId="727DC06B" w14:textId="77777777" w:rsidR="00ED32ED" w:rsidRPr="00246134" w:rsidRDefault="00ED32ED" w:rsidP="00ED32ED">
      <w:pPr>
        <w:pStyle w:val="Textkrper"/>
        <w:rPr>
          <w:lang w:val="en-GB"/>
        </w:rPr>
      </w:pPr>
    </w:p>
    <w:p w14:paraId="5D4BAACD" w14:textId="64A6E184" w:rsidR="00ED32ED" w:rsidRPr="00BB2474" w:rsidRDefault="00ED32ED" w:rsidP="00ED32ED">
      <w:pPr>
        <w:pStyle w:val="Textkrper"/>
      </w:pPr>
      <w:r w:rsidRPr="00BB2474">
        <w:t>In unserer Klasse gibt es viele verschiedene Kulturen und wir wollen mehr übereina</w:t>
      </w:r>
      <w:r w:rsidRPr="00BB2474">
        <w:t>n</w:t>
      </w:r>
      <w:r w:rsidRPr="00BB2474">
        <w:t>der erfahren. Wir können z.</w:t>
      </w:r>
      <w:r w:rsidR="00070878">
        <w:t xml:space="preserve"> </w:t>
      </w:r>
      <w:r w:rsidRPr="00BB2474">
        <w:t>B. über Essgewohnheiten, Musik und besondere Feste lernen.</w:t>
      </w:r>
    </w:p>
    <w:p w14:paraId="3AE463E6" w14:textId="77777777" w:rsidR="00ED32ED" w:rsidRPr="00BB2474" w:rsidRDefault="00ED32ED" w:rsidP="00ED32ED">
      <w:pPr>
        <w:pStyle w:val="Textkrper"/>
      </w:pPr>
    </w:p>
    <w:p w14:paraId="66D937D5" w14:textId="77777777" w:rsidR="00ED32ED" w:rsidRPr="00246134" w:rsidRDefault="00ED32ED" w:rsidP="00FB7159">
      <w:pPr>
        <w:pStyle w:val="Textkrper"/>
        <w:outlineLvl w:val="0"/>
        <w:rPr>
          <w:lang w:val="en-GB"/>
        </w:rPr>
      </w:pPr>
      <w:r w:rsidRPr="00246134">
        <w:rPr>
          <w:rStyle w:val="Fett"/>
          <w:lang w:val="en-GB"/>
        </w:rPr>
        <w:t>YOU</w:t>
      </w:r>
      <w:r w:rsidRPr="00246134">
        <w:rPr>
          <w:lang w:val="en-GB"/>
        </w:rPr>
        <w:t xml:space="preserve"> know best about your culture!</w:t>
      </w:r>
    </w:p>
    <w:p w14:paraId="363FD8F2" w14:textId="77777777" w:rsidR="00ED32ED" w:rsidRPr="00BB2474" w:rsidRDefault="00ED32ED" w:rsidP="00ED32ED">
      <w:pPr>
        <w:pStyle w:val="Textkrper"/>
      </w:pPr>
      <w:r w:rsidRPr="00BB2474">
        <w:rPr>
          <w:rStyle w:val="Fett"/>
        </w:rPr>
        <w:t>SIE</w:t>
      </w:r>
      <w:r w:rsidRPr="00BB2474">
        <w:t xml:space="preserve"> kennen sich am besten mit Ihrer Kultur aus!</w:t>
      </w:r>
    </w:p>
    <w:p w14:paraId="4A728B56" w14:textId="77777777" w:rsidR="00ED32ED" w:rsidRPr="00BB2474" w:rsidRDefault="00ED32ED" w:rsidP="00ED32ED">
      <w:pPr>
        <w:pStyle w:val="Textkrper"/>
      </w:pPr>
    </w:p>
    <w:p w14:paraId="275850C3" w14:textId="77777777" w:rsidR="00ED32ED" w:rsidRPr="00BB2474" w:rsidRDefault="00ED32ED" w:rsidP="00ED32ED">
      <w:pPr>
        <w:pStyle w:val="Textkrper"/>
      </w:pPr>
    </w:p>
    <w:p w14:paraId="021F1F9C" w14:textId="77777777" w:rsidR="00ED32ED" w:rsidRPr="00246134" w:rsidRDefault="00ED32ED" w:rsidP="00FB7159">
      <w:pPr>
        <w:pStyle w:val="Textkrper"/>
        <w:outlineLvl w:val="0"/>
        <w:rPr>
          <w:lang w:val="en-GB"/>
        </w:rPr>
      </w:pPr>
      <w:r w:rsidRPr="00246134">
        <w:rPr>
          <w:lang w:val="en-GB"/>
        </w:rPr>
        <w:t xml:space="preserve">Let’s share our knowledge and celebrate the </w:t>
      </w:r>
      <w:r w:rsidRPr="00246134">
        <w:rPr>
          <w:rStyle w:val="Fett"/>
          <w:lang w:val="en-GB"/>
        </w:rPr>
        <w:t>CARNIVAL OF CULTURES</w:t>
      </w:r>
      <w:r w:rsidRPr="00246134">
        <w:rPr>
          <w:lang w:val="en-GB"/>
        </w:rPr>
        <w:t>!</w:t>
      </w:r>
    </w:p>
    <w:p w14:paraId="7F0C642E" w14:textId="77777777" w:rsidR="00121F33" w:rsidRPr="00BB2474" w:rsidRDefault="00ED32ED" w:rsidP="00ED32ED">
      <w:pPr>
        <w:pStyle w:val="Textkrper"/>
      </w:pPr>
      <w:r w:rsidRPr="00BB2474">
        <w:t xml:space="preserve">Lassen Sie uns unser Wissen teilen und den </w:t>
      </w:r>
      <w:r w:rsidRPr="00BB2474">
        <w:rPr>
          <w:rStyle w:val="Fett"/>
        </w:rPr>
        <w:t>KARNEVAL DER KULTUREN</w:t>
      </w:r>
      <w:r w:rsidRPr="00BB2474">
        <w:t xml:space="preserve"> feiern!</w:t>
      </w:r>
    </w:p>
    <w:p w14:paraId="533BF9D5" w14:textId="77777777" w:rsidR="00ED32ED" w:rsidRDefault="00ED32ED" w:rsidP="002C5905">
      <w:pPr>
        <w:pStyle w:val="Textkrper"/>
      </w:pPr>
    </w:p>
    <w:p w14:paraId="11F81B68" w14:textId="3FDABE0E" w:rsidR="00232277" w:rsidRDefault="00232277" w:rsidP="002C5905">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0388E4B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EEC4948" w14:textId="463753F1" w:rsidR="00ED32ED" w:rsidRPr="00246134" w:rsidRDefault="00ED32ED" w:rsidP="00ED32ED">
            <w:pPr>
              <w:pStyle w:val="Tabelle6pt"/>
              <w:rPr>
                <w:color w:val="000000"/>
                <w:lang w:val="en-GB"/>
              </w:rPr>
            </w:pPr>
            <w:r w:rsidRPr="00246134">
              <w:rPr>
                <w:lang w:val="en-GB"/>
              </w:rPr>
              <w:lastRenderedPageBreak/>
              <w:t>Kompetenzbereich</w:t>
            </w:r>
          </w:p>
          <w:p w14:paraId="09C4197D" w14:textId="77777777" w:rsidR="00ED32ED" w:rsidRPr="00246134" w:rsidRDefault="00ED32ED" w:rsidP="00ED32ED">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43128B14" w14:textId="77777777" w:rsidR="00ED32ED" w:rsidRPr="00246134" w:rsidRDefault="00ED32ED" w:rsidP="00ED32ED">
            <w:pPr>
              <w:pStyle w:val="Tabelle6pt"/>
              <w:rPr>
                <w:color w:val="000000"/>
                <w:lang w:val="en-GB"/>
              </w:rPr>
            </w:pPr>
            <w:r w:rsidRPr="00246134">
              <w:rPr>
                <w:lang w:val="en-GB"/>
              </w:rPr>
              <w:t>Lernfortschritt</w:t>
            </w:r>
          </w:p>
          <w:p w14:paraId="396E60B9" w14:textId="77777777" w:rsidR="00ED32ED" w:rsidRPr="00246134" w:rsidRDefault="00ED32ED" w:rsidP="00ED32ED">
            <w:pPr>
              <w:pStyle w:val="TabelleKopflinks"/>
              <w:rPr>
                <w:lang w:val="en-GB"/>
              </w:rPr>
            </w:pPr>
            <w:r w:rsidRPr="00246134">
              <w:rPr>
                <w:lang w:val="en-GB"/>
              </w:rPr>
              <w:t>LFS 2-6</w:t>
            </w:r>
          </w:p>
        </w:tc>
        <w:tc>
          <w:tcPr>
            <w:tcW w:w="4229" w:type="dxa"/>
            <w:tcBorders>
              <w:left w:val="single" w:sz="4" w:space="0" w:color="auto"/>
              <w:bottom w:val="single" w:sz="4" w:space="0" w:color="auto"/>
              <w:right w:val="single" w:sz="4" w:space="0" w:color="auto"/>
            </w:tcBorders>
            <w:shd w:val="clear" w:color="auto" w:fill="D9D9D9"/>
          </w:tcPr>
          <w:p w14:paraId="5A81669B" w14:textId="77777777" w:rsidR="00ED32ED" w:rsidRPr="00246134" w:rsidRDefault="00ED32ED" w:rsidP="00ED32ED">
            <w:pPr>
              <w:pStyle w:val="Tabelle6pt"/>
              <w:rPr>
                <w:color w:val="000000"/>
                <w:lang w:val="en-GB"/>
              </w:rPr>
            </w:pPr>
            <w:r w:rsidRPr="00246134">
              <w:rPr>
                <w:lang w:val="en-GB"/>
              </w:rPr>
              <w:t>Materialien/Titel</w:t>
            </w:r>
          </w:p>
          <w:p w14:paraId="314A3A80" w14:textId="77777777" w:rsidR="00ED32ED" w:rsidRPr="00246134" w:rsidRDefault="00ED32ED" w:rsidP="00ED32ED">
            <w:pPr>
              <w:pStyle w:val="TabelleKopflinks"/>
              <w:rPr>
                <w:lang w:val="en-GB"/>
              </w:rPr>
            </w:pPr>
            <w:r w:rsidRPr="00246134">
              <w:rPr>
                <w:lang w:val="en-GB"/>
              </w:rPr>
              <w:t>Carnival of cultures</w:t>
            </w:r>
          </w:p>
        </w:tc>
        <w:tc>
          <w:tcPr>
            <w:tcW w:w="188" w:type="dxa"/>
            <w:vMerge w:val="restart"/>
            <w:tcBorders>
              <w:top w:val="nil"/>
              <w:left w:val="single" w:sz="4" w:space="0" w:color="auto"/>
              <w:bottom w:val="nil"/>
              <w:right w:val="single" w:sz="4" w:space="0" w:color="auto"/>
            </w:tcBorders>
            <w:shd w:val="clear" w:color="auto" w:fill="FFFFFF"/>
          </w:tcPr>
          <w:p w14:paraId="07B31373"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BFDD92C" w14:textId="77777777" w:rsidR="00ED32ED" w:rsidRPr="00246134" w:rsidRDefault="00ED32ED" w:rsidP="00ED32ED">
            <w:pPr>
              <w:pStyle w:val="TabelleKopfmitte"/>
              <w:rPr>
                <w:lang w:val="en-GB"/>
              </w:rPr>
            </w:pPr>
            <w:r w:rsidRPr="00246134">
              <w:rPr>
                <w:lang w:val="en-GB"/>
              </w:rPr>
              <w:t>Englisch</w:t>
            </w:r>
          </w:p>
          <w:p w14:paraId="5481683E" w14:textId="1C83CF21" w:rsidR="00ED32ED" w:rsidRPr="00246134" w:rsidRDefault="00ED32ED" w:rsidP="00ED32ED">
            <w:pPr>
              <w:pStyle w:val="TabelleKopfmitte"/>
              <w:rPr>
                <w:rFonts w:eastAsia="Calibri"/>
                <w:lang w:val="en-GB"/>
              </w:rPr>
            </w:pPr>
            <w:r w:rsidRPr="00246134">
              <w:rPr>
                <w:lang w:val="en-GB"/>
              </w:rPr>
              <w:t>E3.03.1</w:t>
            </w:r>
            <w:r w:rsidR="00727BF4">
              <w:rPr>
                <w:lang w:val="en-GB"/>
              </w:rPr>
              <w:t>3</w:t>
            </w:r>
          </w:p>
        </w:tc>
      </w:tr>
      <w:tr w:rsidR="00ED32ED" w:rsidRPr="00246134" w14:paraId="755E585D" w14:textId="77777777">
        <w:tc>
          <w:tcPr>
            <w:tcW w:w="7348" w:type="dxa"/>
            <w:gridSpan w:val="3"/>
            <w:tcBorders>
              <w:left w:val="single" w:sz="4" w:space="0" w:color="auto"/>
              <w:right w:val="single" w:sz="4" w:space="0" w:color="auto"/>
            </w:tcBorders>
          </w:tcPr>
          <w:p w14:paraId="35BB4AA6" w14:textId="763347D4" w:rsidR="00ED32ED" w:rsidRPr="00232277" w:rsidRDefault="00ED32ED" w:rsidP="00ED32ED">
            <w:pPr>
              <w:pStyle w:val="Tabelle6pt"/>
            </w:pPr>
            <w:r w:rsidRPr="00232277">
              <w:t>Kompetenz:</w:t>
            </w:r>
          </w:p>
          <w:p w14:paraId="3CC18CBC" w14:textId="18A53AEC" w:rsidR="00ED32ED" w:rsidRPr="00F57D9F" w:rsidRDefault="00E313AF" w:rsidP="00982E47">
            <w:pPr>
              <w:pStyle w:val="TabelleAufzhlung"/>
            </w:pPr>
            <w:r w:rsidRPr="00F57D9F">
              <w:t>Ich kann zu anderen sprechen.</w:t>
            </w:r>
          </w:p>
        </w:tc>
        <w:tc>
          <w:tcPr>
            <w:tcW w:w="188" w:type="dxa"/>
            <w:vMerge/>
            <w:tcBorders>
              <w:left w:val="single" w:sz="4" w:space="0" w:color="auto"/>
              <w:bottom w:val="nil"/>
              <w:right w:val="nil"/>
            </w:tcBorders>
            <w:vAlign w:val="center"/>
          </w:tcPr>
          <w:p w14:paraId="6840E222"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7ED6F15A" w14:textId="77777777">
              <w:trPr>
                <w:trHeight w:val="284"/>
              </w:trPr>
              <w:tc>
                <w:tcPr>
                  <w:tcW w:w="2090" w:type="dxa"/>
                  <w:shd w:val="clear" w:color="auto" w:fill="auto"/>
                </w:tcPr>
                <w:p w14:paraId="1C302A64" w14:textId="77777777" w:rsidR="00ED32ED" w:rsidRPr="00246134" w:rsidRDefault="00ED32ED" w:rsidP="00ED32ED">
                  <w:pPr>
                    <w:pStyle w:val="Textkrpermitte"/>
                    <w:rPr>
                      <w:lang w:val="en-GB"/>
                    </w:rPr>
                  </w:pPr>
                  <w:r w:rsidRPr="00246134">
                    <w:rPr>
                      <w:lang w:val="en-GB"/>
                    </w:rPr>
                    <w:t>LernPROJEKT</w:t>
                  </w:r>
                </w:p>
              </w:tc>
            </w:tr>
            <w:tr w:rsidR="00ED32ED" w:rsidRPr="00246134" w14:paraId="76290245" w14:textId="77777777">
              <w:trPr>
                <w:trHeight w:val="284"/>
              </w:trPr>
              <w:tc>
                <w:tcPr>
                  <w:tcW w:w="2090" w:type="dxa"/>
                  <w:shd w:val="clear" w:color="auto" w:fill="auto"/>
                </w:tcPr>
                <w:p w14:paraId="16F5FE49" w14:textId="77777777" w:rsidR="00ED32ED" w:rsidRPr="00246134" w:rsidRDefault="00ED32ED" w:rsidP="00ED32ED">
                  <w:pPr>
                    <w:pStyle w:val="Textkrpermitte"/>
                    <w:rPr>
                      <w:lang w:val="en-GB"/>
                    </w:rPr>
                  </w:pPr>
                  <w:r w:rsidRPr="00246134">
                    <w:rPr>
                      <w:lang w:val="en-GB"/>
                    </w:rPr>
                    <w:t>LernTHEMA</w:t>
                  </w:r>
                </w:p>
              </w:tc>
            </w:tr>
            <w:tr w:rsidR="00ED32ED" w:rsidRPr="00246134" w14:paraId="72148DD0" w14:textId="77777777">
              <w:trPr>
                <w:trHeight w:val="284"/>
              </w:trPr>
              <w:tc>
                <w:tcPr>
                  <w:tcW w:w="2090" w:type="dxa"/>
                  <w:shd w:val="clear" w:color="auto" w:fill="D9D9D9" w:themeFill="background1" w:themeFillShade="D9"/>
                </w:tcPr>
                <w:p w14:paraId="1E490369" w14:textId="768BB2F1" w:rsidR="00ED32ED" w:rsidRPr="00246134" w:rsidRDefault="00ED32ED" w:rsidP="00ED32ED">
                  <w:pPr>
                    <w:pStyle w:val="TabelleKopfmitte"/>
                    <w:rPr>
                      <w:lang w:val="en-GB"/>
                    </w:rPr>
                  </w:pPr>
                  <w:r w:rsidRPr="00246134">
                    <w:rPr>
                      <w:lang w:val="en-GB"/>
                    </w:rPr>
                    <w:t>LernSCHRITT</w:t>
                  </w:r>
                </w:p>
              </w:tc>
            </w:tr>
          </w:tbl>
          <w:p w14:paraId="19914705" w14:textId="77777777" w:rsidR="00ED32ED" w:rsidRPr="00246134" w:rsidRDefault="00ED32ED" w:rsidP="00ED32ED">
            <w:pPr>
              <w:pStyle w:val="TabelleKopfmitte"/>
              <w:rPr>
                <w:lang w:val="en-GB"/>
              </w:rPr>
            </w:pPr>
          </w:p>
        </w:tc>
      </w:tr>
      <w:tr w:rsidR="00ED32ED" w:rsidRPr="00246134" w14:paraId="3311F20F" w14:textId="77777777">
        <w:tc>
          <w:tcPr>
            <w:tcW w:w="7348" w:type="dxa"/>
            <w:gridSpan w:val="3"/>
            <w:tcBorders>
              <w:left w:val="single" w:sz="4" w:space="0" w:color="auto"/>
              <w:right w:val="single" w:sz="4" w:space="0" w:color="auto"/>
            </w:tcBorders>
          </w:tcPr>
          <w:p w14:paraId="3F70E7EA" w14:textId="77777777" w:rsidR="00ED32ED" w:rsidRPr="00232277" w:rsidRDefault="00ED32ED" w:rsidP="00ED32ED">
            <w:pPr>
              <w:pStyle w:val="Tabelle6pt"/>
            </w:pPr>
            <w:r w:rsidRPr="00232277">
              <w:t>Hauptbezug:</w:t>
            </w:r>
          </w:p>
          <w:p w14:paraId="697DC6DC" w14:textId="77777777" w:rsidR="00E313AF" w:rsidRPr="00F57D9F" w:rsidRDefault="00E313AF" w:rsidP="00982E47">
            <w:pPr>
              <w:pStyle w:val="TabelleAufzhlung"/>
            </w:pPr>
            <w:r w:rsidRPr="00F57D9F">
              <w:t>Ich kann mich über eine Kultur informieren.</w:t>
            </w:r>
          </w:p>
          <w:p w14:paraId="1942D15F" w14:textId="77777777" w:rsidR="00ED32ED" w:rsidRPr="00F57D9F" w:rsidRDefault="00E313AF" w:rsidP="00982E47">
            <w:pPr>
              <w:pStyle w:val="TabelleAufzhlung"/>
            </w:pPr>
            <w:r w:rsidRPr="00F57D9F">
              <w:t>Ich kann eine Präsentation über eine Kultur erstellen und vortragen.</w:t>
            </w:r>
          </w:p>
        </w:tc>
        <w:tc>
          <w:tcPr>
            <w:tcW w:w="188" w:type="dxa"/>
            <w:vMerge/>
            <w:tcBorders>
              <w:left w:val="single" w:sz="4" w:space="0" w:color="auto"/>
              <w:bottom w:val="nil"/>
              <w:right w:val="nil"/>
            </w:tcBorders>
            <w:vAlign w:val="center"/>
          </w:tcPr>
          <w:p w14:paraId="3366EF1F"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EF0484A" w14:textId="77777777" w:rsidR="00ED32ED" w:rsidRPr="00BB2474" w:rsidRDefault="00ED32ED" w:rsidP="00ED32ED">
            <w:pPr>
              <w:pStyle w:val="TabelleKopfmitte"/>
            </w:pPr>
          </w:p>
        </w:tc>
      </w:tr>
      <w:tr w:rsidR="00ED32ED" w:rsidRPr="00246134" w14:paraId="47E3D88D" w14:textId="77777777">
        <w:tc>
          <w:tcPr>
            <w:tcW w:w="7348" w:type="dxa"/>
            <w:gridSpan w:val="3"/>
            <w:tcBorders>
              <w:left w:val="single" w:sz="4" w:space="0" w:color="auto"/>
              <w:right w:val="single" w:sz="4" w:space="0" w:color="auto"/>
            </w:tcBorders>
            <w:tcMar>
              <w:bottom w:w="0" w:type="dxa"/>
            </w:tcMar>
          </w:tcPr>
          <w:p w14:paraId="5280059C" w14:textId="77777777" w:rsidR="00ED32ED" w:rsidRPr="00232277" w:rsidRDefault="00ED32ED" w:rsidP="00ED32ED">
            <w:pPr>
              <w:pStyle w:val="Tabelle6pt"/>
            </w:pPr>
            <w:r w:rsidRPr="00232277">
              <w:t>Weitere Bezüge:</w:t>
            </w:r>
          </w:p>
          <w:p w14:paraId="15D22FF3" w14:textId="68B05C2C" w:rsidR="00F57D9F" w:rsidRPr="00982E47" w:rsidRDefault="00ED32ED" w:rsidP="00982E47">
            <w:pPr>
              <w:pStyle w:val="TabelleAufzhlung"/>
              <w:rPr>
                <w:i/>
              </w:rPr>
            </w:pPr>
            <w:r w:rsidRPr="00982E47">
              <w:rPr>
                <w:i/>
              </w:rPr>
              <w:t>Ich</w:t>
            </w:r>
            <w:r w:rsidR="00070878" w:rsidRPr="00982E47">
              <w:rPr>
                <w:i/>
              </w:rPr>
              <w:t xml:space="preserve"> kann entsc</w:t>
            </w:r>
            <w:r w:rsidR="00C5472A" w:rsidRPr="00982E47">
              <w:rPr>
                <w:i/>
              </w:rPr>
              <w:t>heiden, ob  I</w:t>
            </w:r>
            <w:r w:rsidR="00F57D9F" w:rsidRPr="00982E47">
              <w:rPr>
                <w:i/>
              </w:rPr>
              <w:t>nformationen (aus dem Internet) wichtig sind.</w:t>
            </w:r>
          </w:p>
          <w:p w14:paraId="14641B8C" w14:textId="4610944A" w:rsidR="00ED32ED" w:rsidRPr="00BB2474" w:rsidRDefault="00F57D9F" w:rsidP="00982E47">
            <w:pPr>
              <w:pStyle w:val="TabelleAufzhlung"/>
            </w:pPr>
            <w:r w:rsidRPr="00982E47">
              <w:rPr>
                <w:i/>
              </w:rPr>
              <w:t xml:space="preserve">Ich kann mit meinen </w:t>
            </w:r>
            <w:r w:rsidR="00C5472A" w:rsidRPr="00982E47">
              <w:rPr>
                <w:i/>
              </w:rPr>
              <w:t xml:space="preserve">Mitschülerinnen und </w:t>
            </w:r>
            <w:r w:rsidRPr="00982E47">
              <w:rPr>
                <w:i/>
              </w:rPr>
              <w:t>Mitschülern gemeinsam ein Poster erstellen.</w:t>
            </w:r>
          </w:p>
        </w:tc>
        <w:tc>
          <w:tcPr>
            <w:tcW w:w="188" w:type="dxa"/>
            <w:vMerge/>
            <w:tcBorders>
              <w:left w:val="single" w:sz="4" w:space="0" w:color="auto"/>
              <w:bottom w:val="nil"/>
              <w:right w:val="nil"/>
            </w:tcBorders>
            <w:vAlign w:val="center"/>
          </w:tcPr>
          <w:p w14:paraId="5F819696"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97AD256" w14:textId="77777777" w:rsidR="00ED32ED" w:rsidRPr="00BB2474" w:rsidRDefault="00ED32ED" w:rsidP="00ED32ED">
            <w:pPr>
              <w:pStyle w:val="TabelleKopfmitte"/>
            </w:pPr>
          </w:p>
        </w:tc>
      </w:tr>
    </w:tbl>
    <w:p w14:paraId="7859B572" w14:textId="2DFE7737" w:rsidR="001A07A9" w:rsidRPr="00246134" w:rsidRDefault="001A07A9" w:rsidP="001A07A9">
      <w:pPr>
        <w:framePr w:w="718" w:h="303" w:hRule="exact" w:hSpace="198" w:wrap="around" w:vAnchor="text" w:hAnchor="page" w:x="10137" w:y="325"/>
        <w:rPr>
          <w:lang w:val="en-GB"/>
        </w:rPr>
      </w:pPr>
      <w:r>
        <w:rPr>
          <w:lang w:val="en-GB"/>
        </w:rPr>
        <w:t>30</w:t>
      </w:r>
      <w:r w:rsidRPr="00246134">
        <w:rPr>
          <w:lang w:val="en-GB"/>
        </w:rPr>
        <w:t xml:space="preserve"> min.</w:t>
      </w:r>
    </w:p>
    <w:p w14:paraId="0AF7729E" w14:textId="685CBFA9" w:rsidR="00ED32ED" w:rsidRPr="00246134" w:rsidRDefault="001A07A9" w:rsidP="00D30012">
      <w:pPr>
        <w:pStyle w:val="berschrift2"/>
        <w:rPr>
          <w:lang w:val="en-GB"/>
        </w:rPr>
      </w:pPr>
      <w:r w:rsidRPr="00246134">
        <w:rPr>
          <w:noProof/>
        </w:rPr>
        <w:drawing>
          <wp:anchor distT="0" distB="0" distL="114300" distR="114300" simplePos="0" relativeHeight="252320768" behindDoc="0" locked="0" layoutInCell="1" allowOverlap="1" wp14:anchorId="36BCA17A" wp14:editId="16337E5D">
            <wp:simplePos x="0" y="0"/>
            <wp:positionH relativeFrom="column">
              <wp:posOffset>5372100</wp:posOffset>
            </wp:positionH>
            <wp:positionV relativeFrom="paragraph">
              <wp:posOffset>94615</wp:posOffset>
            </wp:positionV>
            <wp:extent cx="318770" cy="318770"/>
            <wp:effectExtent l="0" t="0" r="11430" b="11430"/>
            <wp:wrapNone/>
            <wp:docPr id="1193" name="Bild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ED32ED" w:rsidRPr="00246134">
        <w:rPr>
          <w:noProof/>
        </w:rPr>
        <w:drawing>
          <wp:anchor distT="0" distB="0" distL="114300" distR="114300" simplePos="0" relativeHeight="251742208" behindDoc="0" locked="0" layoutInCell="0" allowOverlap="1" wp14:anchorId="051CE91C" wp14:editId="0642706D">
            <wp:simplePos x="0" y="0"/>
            <wp:positionH relativeFrom="rightMargin">
              <wp:posOffset>95250</wp:posOffset>
            </wp:positionH>
            <wp:positionV relativeFrom="paragraph">
              <wp:posOffset>94615</wp:posOffset>
            </wp:positionV>
            <wp:extent cx="532800" cy="324000"/>
            <wp:effectExtent l="0" t="0" r="635" b="6350"/>
            <wp:wrapNone/>
            <wp:docPr id="93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anchor>
        </w:drawing>
      </w:r>
      <w:r w:rsidR="00ED32ED" w:rsidRPr="00246134">
        <w:rPr>
          <w:lang w:val="en-GB"/>
        </w:rPr>
        <w:t>Carnival of cultures</w:t>
      </w:r>
      <w:r>
        <w:rPr>
          <w:lang w:val="en-GB"/>
        </w:rPr>
        <w:t xml:space="preserve"> </w:t>
      </w:r>
    </w:p>
    <w:p w14:paraId="51F4BF42" w14:textId="6C8A6E4B" w:rsidR="00ED32ED" w:rsidRPr="007C59CD" w:rsidRDefault="001A07A9" w:rsidP="004B510D">
      <w:pPr>
        <w:pStyle w:val="AufgabeEbene1"/>
        <w:numPr>
          <w:ilvl w:val="0"/>
          <w:numId w:val="32"/>
        </w:numPr>
      </w:pPr>
      <w:r w:rsidRPr="00246134">
        <w:rPr>
          <w:noProof/>
          <w:lang w:eastAsia="de-DE"/>
        </w:rPr>
        <w:drawing>
          <wp:anchor distT="0" distB="0" distL="114300" distR="114300" simplePos="0" relativeHeight="251741184" behindDoc="0" locked="0" layoutInCell="0" allowOverlap="1" wp14:anchorId="24F3547F" wp14:editId="6352082B">
            <wp:simplePos x="0" y="0"/>
            <wp:positionH relativeFrom="rightMargin">
              <wp:posOffset>95250</wp:posOffset>
            </wp:positionH>
            <wp:positionV relativeFrom="paragraph">
              <wp:posOffset>196427</wp:posOffset>
            </wp:positionV>
            <wp:extent cx="345440" cy="323850"/>
            <wp:effectExtent l="0" t="0" r="10160" b="6350"/>
            <wp:wrapNone/>
            <wp:docPr id="9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ED32ED" w:rsidRPr="007C59CD">
        <w:rPr>
          <w:lang w:val="en-GB"/>
        </w:rPr>
        <w:t xml:space="preserve">Go together in a group with three more students and decide on one culture you want to work on. </w:t>
      </w:r>
      <w:r w:rsidR="00ED32ED" w:rsidRPr="007C59CD">
        <w:t>Bilden Sie eine Gruppe mit drei weiteren Schülern und entsche</w:t>
      </w:r>
      <w:r w:rsidR="00ED32ED" w:rsidRPr="007C59CD">
        <w:t>i</w:t>
      </w:r>
      <w:r w:rsidR="00ED32ED" w:rsidRPr="007C59CD">
        <w:t>den Sie sich für eine Kultur an der Sie arbeiten möchten.</w:t>
      </w:r>
    </w:p>
    <w:p w14:paraId="355A3918" w14:textId="77777777" w:rsidR="00ED32ED" w:rsidRPr="00246134" w:rsidRDefault="00ED32ED" w:rsidP="004B510D">
      <w:pPr>
        <w:pStyle w:val="AufgabeEbene1"/>
        <w:rPr>
          <w:lang w:val="en-GB"/>
        </w:rPr>
      </w:pPr>
      <w:r w:rsidRPr="00246134">
        <w:rPr>
          <w:lang w:val="en-GB"/>
        </w:rPr>
        <w:t xml:space="preserve">Collect special features of this culture. Use your personal knowledge or research the internet. </w:t>
      </w:r>
      <w:r w:rsidRPr="00BB2474">
        <w:t xml:space="preserve">Take notes. Sammeln Sie Besonderheiten dieser Kultur. Nutzen Sie ihr persönliches Wissen oder recherchieren Sie im Internet. </w:t>
      </w:r>
      <w:r w:rsidRPr="00246134">
        <w:rPr>
          <w:lang w:val="en-GB"/>
        </w:rPr>
        <w:t>Machen Sie sich Notizen.</w:t>
      </w:r>
    </w:p>
    <w:p w14:paraId="614D19B2" w14:textId="77777777" w:rsidR="00ED32ED" w:rsidRPr="00BB2474" w:rsidRDefault="00ED32ED" w:rsidP="004B510D">
      <w:pPr>
        <w:pStyle w:val="AufgabeEbene1"/>
      </w:pPr>
      <w:r w:rsidRPr="00246134">
        <w:rPr>
          <w:lang w:val="en-GB"/>
        </w:rPr>
        <w:t>Decide on one special feature you want to work on in detail and present your fin</w:t>
      </w:r>
      <w:r w:rsidRPr="00246134">
        <w:rPr>
          <w:lang w:val="en-GB"/>
        </w:rPr>
        <w:t>d</w:t>
      </w:r>
      <w:r w:rsidRPr="00246134">
        <w:rPr>
          <w:lang w:val="en-GB"/>
        </w:rPr>
        <w:t xml:space="preserve">ings. </w:t>
      </w:r>
      <w:r w:rsidRPr="00BB2474">
        <w:t>Entscheiden Sie sich für eine Besonderheit mit der Sie sich detailliert befassen und Ihre Ergebnisse vorstellen wollen.</w:t>
      </w:r>
    </w:p>
    <w:p w14:paraId="65DFA28B" w14:textId="77777777" w:rsidR="00ED32ED" w:rsidRPr="00BB2474" w:rsidRDefault="00ED32ED" w:rsidP="004B510D">
      <w:pPr>
        <w:pStyle w:val="AufgabeEbene1"/>
      </w:pPr>
      <w:r w:rsidRPr="00BB2474">
        <w:t>Create a poster. Erstellen Sie ein Poster.</w:t>
      </w:r>
    </w:p>
    <w:p w14:paraId="4F6BA961" w14:textId="60DA1F43" w:rsidR="00ED32ED" w:rsidRDefault="00363DE1" w:rsidP="004B510D">
      <w:pPr>
        <w:pStyle w:val="AufgabeEbene1"/>
      </w:pPr>
      <w:r>
        <w:rPr>
          <w:lang w:val="en-GB"/>
        </w:rPr>
        <w:t>Prepare a cheat sheet</w:t>
      </w:r>
      <w:r w:rsidR="00ED32ED" w:rsidRPr="00246134">
        <w:rPr>
          <w:lang w:val="en-GB"/>
        </w:rPr>
        <w:t xml:space="preserve"> for your presentation. </w:t>
      </w:r>
      <w:r w:rsidR="00ED32ED" w:rsidRPr="00BB2474">
        <w:t>Bereiten Sie einen Spickzettel für Ihre Präsentation vor.</w:t>
      </w:r>
    </w:p>
    <w:p w14:paraId="62220471" w14:textId="77777777" w:rsidR="001A07A9" w:rsidRDefault="001A07A9" w:rsidP="001A07A9">
      <w:pPr>
        <w:pStyle w:val="AufgabeText"/>
      </w:pPr>
    </w:p>
    <w:p w14:paraId="36551683" w14:textId="77777777" w:rsidR="003E151A" w:rsidRPr="001A07A9" w:rsidRDefault="003E151A" w:rsidP="001A07A9">
      <w:pPr>
        <w:pStyle w:val="AufgabeText"/>
      </w:pPr>
    </w:p>
    <w:p w14:paraId="704DC3E1" w14:textId="0259CB81" w:rsidR="00ED32ED" w:rsidRPr="001A07A9" w:rsidRDefault="00ED32ED" w:rsidP="004B510D">
      <w:pPr>
        <w:pStyle w:val="AufgabeEbene1"/>
        <w:numPr>
          <w:ilvl w:val="0"/>
          <w:numId w:val="37"/>
        </w:numPr>
        <w:rPr>
          <w:lang w:val="en-GB"/>
        </w:rPr>
      </w:pPr>
      <w:r w:rsidRPr="007C59CD">
        <w:rPr>
          <w:noProof/>
          <w:lang w:eastAsia="de-DE"/>
        </w:rPr>
        <w:drawing>
          <wp:anchor distT="0" distB="0" distL="114300" distR="114300" simplePos="0" relativeHeight="251743232" behindDoc="0" locked="0" layoutInCell="0" allowOverlap="1" wp14:anchorId="01E56009" wp14:editId="7BC42033">
            <wp:simplePos x="0" y="0"/>
            <wp:positionH relativeFrom="rightMargin">
              <wp:posOffset>107950</wp:posOffset>
            </wp:positionH>
            <wp:positionV relativeFrom="paragraph">
              <wp:posOffset>165312</wp:posOffset>
            </wp:positionV>
            <wp:extent cx="345440" cy="323850"/>
            <wp:effectExtent l="0" t="0" r="10160" b="6350"/>
            <wp:wrapNone/>
            <wp:docPr id="9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1A07A9">
        <w:rPr>
          <w:lang w:val="en-GB"/>
        </w:rPr>
        <w:t>Go together in a group with three more students and decide on one culture you want to work on.</w:t>
      </w:r>
    </w:p>
    <w:p w14:paraId="7260802D" w14:textId="77777777" w:rsidR="00ED32ED" w:rsidRPr="00246134" w:rsidRDefault="00ED32ED" w:rsidP="004B510D">
      <w:pPr>
        <w:pStyle w:val="AufgabeEbene1"/>
        <w:spacing w:before="120"/>
        <w:rPr>
          <w:lang w:val="en-GB"/>
        </w:rPr>
      </w:pPr>
      <w:r w:rsidRPr="00246134">
        <w:rPr>
          <w:lang w:val="en-GB"/>
        </w:rPr>
        <w:t>Collect special features of this culture. Use your personal knowledge or research the internet.</w:t>
      </w:r>
    </w:p>
    <w:p w14:paraId="7B223ED9" w14:textId="77777777" w:rsidR="00ED32ED" w:rsidRPr="00246134" w:rsidRDefault="00ED32ED" w:rsidP="004B510D">
      <w:pPr>
        <w:pStyle w:val="AufgabeEbene1"/>
        <w:spacing w:before="120"/>
        <w:rPr>
          <w:lang w:val="en-GB"/>
        </w:rPr>
      </w:pPr>
      <w:r w:rsidRPr="00246134">
        <w:rPr>
          <w:lang w:val="en-GB"/>
        </w:rPr>
        <w:t>Decide on two special features you want to work on in detail and present your fin</w:t>
      </w:r>
      <w:r w:rsidRPr="00246134">
        <w:rPr>
          <w:lang w:val="en-GB"/>
        </w:rPr>
        <w:t>d</w:t>
      </w:r>
      <w:r w:rsidRPr="00246134">
        <w:rPr>
          <w:lang w:val="en-GB"/>
        </w:rPr>
        <w:t>ings.</w:t>
      </w:r>
    </w:p>
    <w:p w14:paraId="6BD1F873" w14:textId="77777777" w:rsidR="00ED32ED" w:rsidRPr="00246134" w:rsidRDefault="00ED32ED" w:rsidP="004B510D">
      <w:pPr>
        <w:pStyle w:val="AufgabeEbene1"/>
        <w:spacing w:before="120"/>
        <w:rPr>
          <w:lang w:val="en-GB"/>
        </w:rPr>
      </w:pPr>
      <w:r w:rsidRPr="00246134">
        <w:rPr>
          <w:lang w:val="en-GB"/>
        </w:rPr>
        <w:t>Create a poster or a PowerPoint presentation.</w:t>
      </w:r>
    </w:p>
    <w:p w14:paraId="71354A16" w14:textId="6D57443D" w:rsidR="00ED32ED" w:rsidRDefault="00363DE1" w:rsidP="004B510D">
      <w:pPr>
        <w:pStyle w:val="AufgabeEbene1"/>
        <w:spacing w:before="120"/>
        <w:rPr>
          <w:lang w:val="en-GB"/>
        </w:rPr>
      </w:pPr>
      <w:r>
        <w:rPr>
          <w:lang w:val="en-GB"/>
        </w:rPr>
        <w:t>Prepare a cheat sheet</w:t>
      </w:r>
      <w:r w:rsidR="00ED32ED" w:rsidRPr="00246134">
        <w:rPr>
          <w:lang w:val="en-GB"/>
        </w:rPr>
        <w:t xml:space="preserve"> with some notes for your presentation.</w:t>
      </w:r>
    </w:p>
    <w:p w14:paraId="4E114522" w14:textId="77777777" w:rsidR="001A07A9" w:rsidRDefault="001A07A9" w:rsidP="001A07A9">
      <w:pPr>
        <w:pStyle w:val="AufgabeText"/>
        <w:rPr>
          <w:lang w:val="en-US"/>
        </w:rPr>
      </w:pPr>
    </w:p>
    <w:p w14:paraId="794D808B" w14:textId="77777777" w:rsidR="003E151A" w:rsidRPr="00232277" w:rsidRDefault="003E151A" w:rsidP="001A07A9">
      <w:pPr>
        <w:pStyle w:val="AufgabeText"/>
        <w:rPr>
          <w:lang w:val="en-US"/>
        </w:rPr>
      </w:pPr>
    </w:p>
    <w:p w14:paraId="24682701" w14:textId="26193B1A" w:rsidR="00ED32ED" w:rsidRPr="001A07A9" w:rsidRDefault="00ED32ED" w:rsidP="004B510D">
      <w:pPr>
        <w:pStyle w:val="AufgabeEbene1"/>
        <w:numPr>
          <w:ilvl w:val="0"/>
          <w:numId w:val="38"/>
        </w:numPr>
        <w:rPr>
          <w:lang w:val="en-GB"/>
        </w:rPr>
      </w:pPr>
      <w:r w:rsidRPr="007C59CD">
        <w:rPr>
          <w:noProof/>
          <w:lang w:eastAsia="de-DE"/>
        </w:rPr>
        <w:drawing>
          <wp:anchor distT="0" distB="0" distL="114300" distR="114300" simplePos="0" relativeHeight="251746304" behindDoc="0" locked="0" layoutInCell="0" allowOverlap="1" wp14:anchorId="7A042D0F" wp14:editId="08A5A2CA">
            <wp:simplePos x="0" y="0"/>
            <wp:positionH relativeFrom="rightMargin">
              <wp:posOffset>107950</wp:posOffset>
            </wp:positionH>
            <wp:positionV relativeFrom="paragraph">
              <wp:posOffset>140547</wp:posOffset>
            </wp:positionV>
            <wp:extent cx="345440" cy="323850"/>
            <wp:effectExtent l="0" t="0" r="10160" b="6350"/>
            <wp:wrapNone/>
            <wp:docPr id="9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1A07A9">
        <w:rPr>
          <w:lang w:val="en-GB"/>
        </w:rPr>
        <w:t>Go together in a group with three more students and decide on one culture you want to work on.</w:t>
      </w:r>
    </w:p>
    <w:p w14:paraId="4AAD1253" w14:textId="77777777" w:rsidR="00ED32ED" w:rsidRPr="00246134" w:rsidRDefault="00ED32ED" w:rsidP="004B510D">
      <w:pPr>
        <w:pStyle w:val="AufgabeEbene1"/>
        <w:spacing w:before="120"/>
        <w:rPr>
          <w:lang w:val="en-GB"/>
        </w:rPr>
      </w:pPr>
      <w:r w:rsidRPr="00246134">
        <w:rPr>
          <w:lang w:val="en-GB"/>
        </w:rPr>
        <w:t>Collect special features of this culture. Use your personal knowledge or research the internet.</w:t>
      </w:r>
    </w:p>
    <w:p w14:paraId="6CA4E67F" w14:textId="77777777" w:rsidR="00ED32ED" w:rsidRPr="00246134" w:rsidRDefault="00ED32ED" w:rsidP="004B510D">
      <w:pPr>
        <w:pStyle w:val="AufgabeEbene1"/>
        <w:spacing w:before="120"/>
        <w:rPr>
          <w:lang w:val="en-GB"/>
        </w:rPr>
      </w:pPr>
      <w:r w:rsidRPr="00246134">
        <w:rPr>
          <w:lang w:val="en-GB"/>
        </w:rPr>
        <w:t>Decide on at least two special features you want to work on in detail and present your findings.</w:t>
      </w:r>
    </w:p>
    <w:p w14:paraId="0D2B8901" w14:textId="77777777" w:rsidR="00121F33" w:rsidRPr="00246134" w:rsidRDefault="00ED32ED" w:rsidP="004B510D">
      <w:pPr>
        <w:pStyle w:val="AufgabeEbene1"/>
        <w:spacing w:before="120"/>
        <w:rPr>
          <w:lang w:val="en-GB"/>
        </w:rPr>
      </w:pPr>
      <w:r w:rsidRPr="00246134">
        <w:rPr>
          <w:lang w:val="en-GB"/>
        </w:rPr>
        <w:t xml:space="preserve">Create a PowerPoint presentation and practice it. </w:t>
      </w:r>
    </w:p>
    <w:p w14:paraId="0515C79C" w14:textId="77777777" w:rsidR="00C5472A" w:rsidRPr="00246134" w:rsidRDefault="00C5472A" w:rsidP="00121F33">
      <w:pPr>
        <w:pStyle w:val="AufgabeText"/>
        <w:rPr>
          <w:lang w:val="en-GB"/>
        </w:rPr>
      </w:pPr>
    </w:p>
    <w:p w14:paraId="02670E3C" w14:textId="2FF492FD" w:rsidR="00BA1FD3" w:rsidRDefault="00BA1FD3" w:rsidP="001A4FE5">
      <w:pPr>
        <w:pStyle w:val="AufgabeText"/>
        <w:ind w:left="0"/>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16F61A62"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4699BF41" w14:textId="77777777" w:rsidR="00ED32ED" w:rsidRPr="00246134" w:rsidRDefault="00ED32ED" w:rsidP="00ED32ED">
            <w:pPr>
              <w:pStyle w:val="Tabelle6pt"/>
              <w:rPr>
                <w:color w:val="000000"/>
                <w:lang w:val="en-GB"/>
              </w:rPr>
            </w:pPr>
            <w:r w:rsidRPr="00246134">
              <w:rPr>
                <w:lang w:val="en-GB"/>
              </w:rPr>
              <w:lastRenderedPageBreak/>
              <w:t>Kompetenzbereich</w:t>
            </w:r>
          </w:p>
          <w:p w14:paraId="134B07F2" w14:textId="55C11671" w:rsidR="00ED32ED" w:rsidRPr="00246134" w:rsidRDefault="001A4FE5" w:rsidP="00ED32ED">
            <w:pPr>
              <w:pStyle w:val="TabelleKopflinks"/>
              <w:rPr>
                <w:lang w:val="en-GB"/>
              </w:rPr>
            </w:pPr>
            <w:r>
              <w:rPr>
                <w:lang w:val="en-GB"/>
              </w:rPr>
              <w:t>Kompetenzbereich 2-</w:t>
            </w:r>
            <w:r w:rsidR="00ED32ED" w:rsidRPr="00246134">
              <w:rPr>
                <w:lang w:val="en-GB"/>
              </w:rPr>
              <w:t>3</w:t>
            </w:r>
          </w:p>
        </w:tc>
        <w:tc>
          <w:tcPr>
            <w:tcW w:w="851" w:type="dxa"/>
            <w:tcBorders>
              <w:left w:val="single" w:sz="4" w:space="0" w:color="auto"/>
              <w:bottom w:val="single" w:sz="4" w:space="0" w:color="auto"/>
              <w:right w:val="single" w:sz="4" w:space="0" w:color="auto"/>
            </w:tcBorders>
            <w:shd w:val="clear" w:color="auto" w:fill="D9D9D9"/>
          </w:tcPr>
          <w:p w14:paraId="407C8589" w14:textId="77777777" w:rsidR="00ED32ED" w:rsidRPr="00246134" w:rsidRDefault="00ED32ED" w:rsidP="00ED32ED">
            <w:pPr>
              <w:pStyle w:val="Tabelle6pt"/>
              <w:rPr>
                <w:color w:val="000000"/>
                <w:lang w:val="en-GB"/>
              </w:rPr>
            </w:pPr>
            <w:r w:rsidRPr="00246134">
              <w:rPr>
                <w:lang w:val="en-GB"/>
              </w:rPr>
              <w:t>Lernfortschritt</w:t>
            </w:r>
          </w:p>
          <w:p w14:paraId="041BC292" w14:textId="5E5442F4" w:rsidR="00ED32ED" w:rsidRPr="00246134" w:rsidRDefault="001A4FE5" w:rsidP="00ED32ED">
            <w:pPr>
              <w:pStyle w:val="TabelleKopflinks"/>
              <w:rPr>
                <w:lang w:val="en-GB"/>
              </w:rPr>
            </w:pPr>
            <w:r>
              <w:rPr>
                <w:lang w:val="en-GB"/>
              </w:rPr>
              <w:t>LFS2-</w:t>
            </w:r>
            <w:r w:rsidR="00ED32ED" w:rsidRPr="00246134">
              <w:rPr>
                <w:lang w:val="en-GB"/>
              </w:rPr>
              <w:t>3</w:t>
            </w:r>
          </w:p>
        </w:tc>
        <w:tc>
          <w:tcPr>
            <w:tcW w:w="4229" w:type="dxa"/>
            <w:tcBorders>
              <w:left w:val="single" w:sz="4" w:space="0" w:color="auto"/>
              <w:bottom w:val="single" w:sz="4" w:space="0" w:color="auto"/>
              <w:right w:val="single" w:sz="4" w:space="0" w:color="auto"/>
            </w:tcBorders>
            <w:shd w:val="clear" w:color="auto" w:fill="D9D9D9"/>
          </w:tcPr>
          <w:p w14:paraId="380420CC" w14:textId="77777777" w:rsidR="00ED32ED" w:rsidRPr="00246134" w:rsidRDefault="00ED32ED" w:rsidP="00ED32ED">
            <w:pPr>
              <w:pStyle w:val="Tabelle6pt"/>
              <w:rPr>
                <w:color w:val="000000"/>
                <w:lang w:val="en-GB"/>
              </w:rPr>
            </w:pPr>
            <w:r w:rsidRPr="00246134">
              <w:rPr>
                <w:lang w:val="en-GB"/>
              </w:rPr>
              <w:t>Materialien/Titel</w:t>
            </w:r>
          </w:p>
          <w:p w14:paraId="116B1013" w14:textId="0AB8916B" w:rsidR="00ED32ED" w:rsidRPr="00246134" w:rsidRDefault="00ED32ED" w:rsidP="00ED32ED">
            <w:pPr>
              <w:pStyle w:val="TabelleKopflinks"/>
              <w:rPr>
                <w:lang w:val="en-GB"/>
              </w:rPr>
            </w:pPr>
            <w:r w:rsidRPr="00246134">
              <w:rPr>
                <w:lang w:val="en-GB"/>
              </w:rPr>
              <w:t>Immigration has many faces</w:t>
            </w:r>
            <w:r w:rsidR="00C87AF8">
              <w:rPr>
                <w:lang w:val="en-GB"/>
              </w:rPr>
              <w:t xml:space="preserve"> - Gruppenpuzzle</w:t>
            </w:r>
          </w:p>
        </w:tc>
        <w:tc>
          <w:tcPr>
            <w:tcW w:w="188" w:type="dxa"/>
            <w:vMerge w:val="restart"/>
            <w:tcBorders>
              <w:top w:val="nil"/>
              <w:left w:val="single" w:sz="4" w:space="0" w:color="auto"/>
              <w:bottom w:val="nil"/>
              <w:right w:val="single" w:sz="4" w:space="0" w:color="auto"/>
            </w:tcBorders>
            <w:shd w:val="clear" w:color="auto" w:fill="FFFFFF"/>
          </w:tcPr>
          <w:p w14:paraId="535453D6"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52115A7" w14:textId="77777777" w:rsidR="00ED32ED" w:rsidRPr="00246134" w:rsidRDefault="00ED32ED" w:rsidP="00ED32ED">
            <w:pPr>
              <w:pStyle w:val="TabelleKopfmitte"/>
              <w:rPr>
                <w:lang w:val="en-GB"/>
              </w:rPr>
            </w:pPr>
            <w:r w:rsidRPr="00246134">
              <w:rPr>
                <w:lang w:val="en-GB"/>
              </w:rPr>
              <w:t>Englisch</w:t>
            </w:r>
          </w:p>
          <w:p w14:paraId="41488A80" w14:textId="197BB021" w:rsidR="00ED32ED" w:rsidRPr="00246134" w:rsidRDefault="00FF71C3" w:rsidP="00ED32ED">
            <w:pPr>
              <w:pStyle w:val="TabelleKopfmitte"/>
              <w:rPr>
                <w:rFonts w:eastAsia="Calibri"/>
                <w:lang w:val="en-GB"/>
              </w:rPr>
            </w:pPr>
            <w:r>
              <w:rPr>
                <w:lang w:val="en-GB"/>
              </w:rPr>
              <w:t>E2.03</w:t>
            </w:r>
            <w:r w:rsidR="00ED32ED" w:rsidRPr="00246134">
              <w:rPr>
                <w:lang w:val="en-GB"/>
              </w:rPr>
              <w:t>.1</w:t>
            </w:r>
            <w:r w:rsidR="00727BF4">
              <w:rPr>
                <w:lang w:val="en-GB"/>
              </w:rPr>
              <w:t>4</w:t>
            </w:r>
          </w:p>
        </w:tc>
      </w:tr>
      <w:tr w:rsidR="00ED32ED" w:rsidRPr="00246134" w14:paraId="587E074E" w14:textId="77777777">
        <w:tc>
          <w:tcPr>
            <w:tcW w:w="7348" w:type="dxa"/>
            <w:gridSpan w:val="3"/>
            <w:tcBorders>
              <w:left w:val="single" w:sz="4" w:space="0" w:color="auto"/>
              <w:right w:val="single" w:sz="4" w:space="0" w:color="auto"/>
            </w:tcBorders>
          </w:tcPr>
          <w:p w14:paraId="7A5ED8D2" w14:textId="77777777" w:rsidR="00ED32ED" w:rsidRPr="00232277" w:rsidRDefault="00ED32ED" w:rsidP="00ED32ED">
            <w:pPr>
              <w:pStyle w:val="Tabelle6pt"/>
            </w:pPr>
            <w:r w:rsidRPr="00232277">
              <w:t>Kompetenz:</w:t>
            </w:r>
          </w:p>
          <w:p w14:paraId="23B0EB79" w14:textId="77777777" w:rsidR="00E313AF" w:rsidRPr="00982E47" w:rsidRDefault="00E313AF" w:rsidP="00982E47">
            <w:pPr>
              <w:pStyle w:val="TabelleAufzhlung"/>
            </w:pPr>
            <w:r w:rsidRPr="00982E47">
              <w:t>Ich kann Texte lesen und verstehen.</w:t>
            </w:r>
          </w:p>
          <w:p w14:paraId="04E2AF22" w14:textId="419FE62B" w:rsidR="00ED32ED" w:rsidRPr="00A844E8" w:rsidRDefault="00982E47" w:rsidP="00982E47">
            <w:pPr>
              <w:pStyle w:val="TabelleAufzhlung"/>
            </w:pPr>
            <w:r>
              <w:t>Ich kann zu anderen sprechen.</w:t>
            </w:r>
          </w:p>
        </w:tc>
        <w:tc>
          <w:tcPr>
            <w:tcW w:w="188" w:type="dxa"/>
            <w:vMerge/>
            <w:tcBorders>
              <w:left w:val="single" w:sz="4" w:space="0" w:color="auto"/>
              <w:bottom w:val="nil"/>
              <w:right w:val="nil"/>
            </w:tcBorders>
            <w:vAlign w:val="center"/>
          </w:tcPr>
          <w:p w14:paraId="0765607B"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59A79EEC" w14:textId="77777777">
              <w:trPr>
                <w:trHeight w:val="284"/>
              </w:trPr>
              <w:tc>
                <w:tcPr>
                  <w:tcW w:w="2090" w:type="dxa"/>
                  <w:shd w:val="clear" w:color="auto" w:fill="auto"/>
                </w:tcPr>
                <w:p w14:paraId="5732F9D7" w14:textId="77777777" w:rsidR="00ED32ED" w:rsidRPr="00246134" w:rsidRDefault="00ED32ED" w:rsidP="00ED32ED">
                  <w:pPr>
                    <w:pStyle w:val="Textkrpermitte"/>
                    <w:rPr>
                      <w:lang w:val="en-GB"/>
                    </w:rPr>
                  </w:pPr>
                  <w:r w:rsidRPr="00246134">
                    <w:rPr>
                      <w:lang w:val="en-GB"/>
                    </w:rPr>
                    <w:t>LernPROJEKT</w:t>
                  </w:r>
                </w:p>
              </w:tc>
            </w:tr>
            <w:tr w:rsidR="00ED32ED" w:rsidRPr="00246134" w14:paraId="299087E5" w14:textId="77777777">
              <w:trPr>
                <w:trHeight w:val="284"/>
              </w:trPr>
              <w:tc>
                <w:tcPr>
                  <w:tcW w:w="2090" w:type="dxa"/>
                  <w:shd w:val="clear" w:color="auto" w:fill="D9D9D9" w:themeFill="background1" w:themeFillShade="D9"/>
                </w:tcPr>
                <w:p w14:paraId="0E889A34" w14:textId="77777777" w:rsidR="00ED32ED" w:rsidRPr="00246134" w:rsidRDefault="00ED32ED" w:rsidP="00ED32ED">
                  <w:pPr>
                    <w:pStyle w:val="TabelleKopfmitte"/>
                    <w:rPr>
                      <w:lang w:val="en-GB"/>
                    </w:rPr>
                  </w:pPr>
                  <w:r w:rsidRPr="00246134">
                    <w:rPr>
                      <w:lang w:val="en-GB"/>
                    </w:rPr>
                    <w:t>LernTHEMA</w:t>
                  </w:r>
                </w:p>
              </w:tc>
            </w:tr>
            <w:tr w:rsidR="00ED32ED" w:rsidRPr="00246134" w14:paraId="09B20E5A" w14:textId="77777777">
              <w:trPr>
                <w:trHeight w:val="284"/>
              </w:trPr>
              <w:tc>
                <w:tcPr>
                  <w:tcW w:w="2090" w:type="dxa"/>
                </w:tcPr>
                <w:p w14:paraId="28BA2F37" w14:textId="77777777" w:rsidR="00ED32ED" w:rsidRPr="00246134" w:rsidRDefault="00ED32ED" w:rsidP="00ED32ED">
                  <w:pPr>
                    <w:pStyle w:val="Textkrpermitte"/>
                    <w:rPr>
                      <w:lang w:val="en-GB"/>
                    </w:rPr>
                  </w:pPr>
                  <w:r w:rsidRPr="00246134">
                    <w:rPr>
                      <w:lang w:val="en-GB"/>
                    </w:rPr>
                    <w:t>LernSCHRITT</w:t>
                  </w:r>
                </w:p>
              </w:tc>
            </w:tr>
          </w:tbl>
          <w:p w14:paraId="0EDD3D1C" w14:textId="77777777" w:rsidR="00ED32ED" w:rsidRPr="00246134" w:rsidRDefault="00ED32ED" w:rsidP="00ED32ED">
            <w:pPr>
              <w:pStyle w:val="TabelleKopfmitte"/>
              <w:rPr>
                <w:lang w:val="en-GB"/>
              </w:rPr>
            </w:pPr>
          </w:p>
        </w:tc>
      </w:tr>
      <w:tr w:rsidR="00ED32ED" w:rsidRPr="00246134" w14:paraId="05A21787" w14:textId="77777777">
        <w:tc>
          <w:tcPr>
            <w:tcW w:w="7348" w:type="dxa"/>
            <w:gridSpan w:val="3"/>
            <w:tcBorders>
              <w:left w:val="single" w:sz="4" w:space="0" w:color="auto"/>
              <w:right w:val="single" w:sz="4" w:space="0" w:color="auto"/>
            </w:tcBorders>
          </w:tcPr>
          <w:p w14:paraId="75EB14A6" w14:textId="77777777" w:rsidR="00ED32ED" w:rsidRPr="00232277" w:rsidRDefault="00ED32ED" w:rsidP="00ED32ED">
            <w:pPr>
              <w:pStyle w:val="Tabelle6pt"/>
            </w:pPr>
            <w:r w:rsidRPr="00232277">
              <w:t>Hauptbezug:</w:t>
            </w:r>
          </w:p>
          <w:p w14:paraId="568411EC" w14:textId="77777777" w:rsidR="00E313AF" w:rsidRPr="00A844E8" w:rsidRDefault="00E313AF" w:rsidP="00982E47">
            <w:pPr>
              <w:pStyle w:val="TabelleAufzhlung"/>
            </w:pPr>
            <w:r w:rsidRPr="00A844E8">
              <w:t>Ich kann verschiedenen Texten über Migranten Informationen entnehmen.</w:t>
            </w:r>
          </w:p>
          <w:p w14:paraId="23B0810C" w14:textId="77777777" w:rsidR="00ED32ED" w:rsidRPr="00A844E8" w:rsidRDefault="00E313AF" w:rsidP="00982E47">
            <w:pPr>
              <w:pStyle w:val="TabelleAufzhlung"/>
            </w:pPr>
            <w:r w:rsidRPr="00A844E8">
              <w:t>Ich kann in meiner Gruppe über Personen berichten.</w:t>
            </w:r>
          </w:p>
        </w:tc>
        <w:tc>
          <w:tcPr>
            <w:tcW w:w="188" w:type="dxa"/>
            <w:vMerge/>
            <w:tcBorders>
              <w:left w:val="single" w:sz="4" w:space="0" w:color="auto"/>
              <w:bottom w:val="nil"/>
              <w:right w:val="nil"/>
            </w:tcBorders>
            <w:vAlign w:val="center"/>
          </w:tcPr>
          <w:p w14:paraId="45537BEE"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EC639BF" w14:textId="77777777" w:rsidR="00ED32ED" w:rsidRPr="00BB2474" w:rsidRDefault="00ED32ED" w:rsidP="00ED32ED">
            <w:pPr>
              <w:pStyle w:val="TabelleKopfmitte"/>
            </w:pPr>
          </w:p>
        </w:tc>
      </w:tr>
      <w:tr w:rsidR="00ED32ED" w:rsidRPr="00246134" w14:paraId="22D6280D" w14:textId="77777777">
        <w:tc>
          <w:tcPr>
            <w:tcW w:w="7348" w:type="dxa"/>
            <w:gridSpan w:val="3"/>
            <w:tcBorders>
              <w:left w:val="single" w:sz="4" w:space="0" w:color="auto"/>
              <w:right w:val="single" w:sz="4" w:space="0" w:color="auto"/>
            </w:tcBorders>
            <w:tcMar>
              <w:bottom w:w="0" w:type="dxa"/>
            </w:tcMar>
          </w:tcPr>
          <w:p w14:paraId="366D3FEE" w14:textId="77777777" w:rsidR="00ED32ED" w:rsidRPr="00232277" w:rsidRDefault="00ED32ED" w:rsidP="00ED32ED">
            <w:pPr>
              <w:pStyle w:val="Tabelle6pt"/>
            </w:pPr>
            <w:r w:rsidRPr="00232277">
              <w:t>Weitere Bezüge:</w:t>
            </w:r>
          </w:p>
          <w:p w14:paraId="183A558B" w14:textId="0848AF5B" w:rsidR="00ED32ED" w:rsidRPr="00F57D9F" w:rsidRDefault="00A844E8" w:rsidP="00982E47">
            <w:pPr>
              <w:pStyle w:val="TabelleAufzhlung"/>
            </w:pPr>
            <w:r w:rsidRPr="00F57D9F">
              <w:t>Ich kann kurze Sätze  über Personen schreiben.</w:t>
            </w:r>
          </w:p>
        </w:tc>
        <w:tc>
          <w:tcPr>
            <w:tcW w:w="188" w:type="dxa"/>
            <w:vMerge/>
            <w:tcBorders>
              <w:left w:val="single" w:sz="4" w:space="0" w:color="auto"/>
              <w:bottom w:val="nil"/>
              <w:right w:val="nil"/>
            </w:tcBorders>
            <w:vAlign w:val="center"/>
          </w:tcPr>
          <w:p w14:paraId="10F0854C"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636793E" w14:textId="77777777" w:rsidR="00ED32ED" w:rsidRPr="00BB2474" w:rsidRDefault="00ED32ED" w:rsidP="00ED32ED">
            <w:pPr>
              <w:pStyle w:val="TabelleKopfmitte"/>
            </w:pPr>
          </w:p>
        </w:tc>
      </w:tr>
    </w:tbl>
    <w:p w14:paraId="6BF71255" w14:textId="16CCF70D" w:rsidR="00ED32ED" w:rsidRPr="00246134" w:rsidRDefault="00CA3384" w:rsidP="00D30012">
      <w:pPr>
        <w:pStyle w:val="berschrift2"/>
        <w:rPr>
          <w:lang w:val="en-GB"/>
        </w:rPr>
      </w:pPr>
      <w:r w:rsidRPr="00246134">
        <w:rPr>
          <w:noProof/>
          <w:sz w:val="24"/>
        </w:rPr>
        <w:drawing>
          <wp:anchor distT="0" distB="0" distL="114300" distR="114300" simplePos="0" relativeHeight="251750400" behindDoc="0" locked="0" layoutInCell="0" allowOverlap="1" wp14:anchorId="4B6CA639" wp14:editId="6C99E1A0">
            <wp:simplePos x="0" y="0"/>
            <wp:positionH relativeFrom="rightMargin">
              <wp:posOffset>306070</wp:posOffset>
            </wp:positionH>
            <wp:positionV relativeFrom="paragraph">
              <wp:posOffset>39370</wp:posOffset>
            </wp:positionV>
            <wp:extent cx="349200" cy="320400"/>
            <wp:effectExtent l="0" t="0" r="0" b="3810"/>
            <wp:wrapNone/>
            <wp:docPr id="9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sz w:val="24"/>
        </w:rPr>
        <w:drawing>
          <wp:anchor distT="0" distB="0" distL="114300" distR="114300" simplePos="0" relativeHeight="251751424" behindDoc="0" locked="0" layoutInCell="0" allowOverlap="1" wp14:anchorId="45769414" wp14:editId="0DB99507">
            <wp:simplePos x="0" y="0"/>
            <wp:positionH relativeFrom="rightMargin">
              <wp:posOffset>666115</wp:posOffset>
            </wp:positionH>
            <wp:positionV relativeFrom="paragraph">
              <wp:posOffset>41275</wp:posOffset>
            </wp:positionV>
            <wp:extent cx="349885" cy="320675"/>
            <wp:effectExtent l="0" t="0" r="0" b="3175"/>
            <wp:wrapNone/>
            <wp:docPr id="93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sz w:val="24"/>
        </w:rPr>
        <w:drawing>
          <wp:anchor distT="0" distB="0" distL="114300" distR="114300" simplePos="0" relativeHeight="251752448" behindDoc="0" locked="0" layoutInCell="0" allowOverlap="1" wp14:anchorId="262B8BA1" wp14:editId="42D20293">
            <wp:simplePos x="0" y="0"/>
            <wp:positionH relativeFrom="rightMargin">
              <wp:posOffset>1026531</wp:posOffset>
            </wp:positionH>
            <wp:positionV relativeFrom="paragraph">
              <wp:posOffset>41275</wp:posOffset>
            </wp:positionV>
            <wp:extent cx="348615" cy="320040"/>
            <wp:effectExtent l="0" t="0" r="0" b="3810"/>
            <wp:wrapNone/>
            <wp:docPr id="93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00ED32ED" w:rsidRPr="00246134">
        <w:rPr>
          <w:lang w:val="en-GB"/>
        </w:rPr>
        <w:t>Immigration has many faces</w:t>
      </w:r>
    </w:p>
    <w:p w14:paraId="0087340E" w14:textId="6EBFAEFB" w:rsidR="00ED32ED" w:rsidRPr="00246134" w:rsidRDefault="00D87D4E" w:rsidP="00ED32ED">
      <w:pPr>
        <w:pStyle w:val="Textkrper"/>
        <w:rPr>
          <w:lang w:val="en-GB"/>
        </w:rPr>
      </w:pPr>
      <w:r w:rsidRPr="00246134">
        <w:rPr>
          <w:noProof/>
        </w:rPr>
        <w:drawing>
          <wp:anchor distT="0" distB="0" distL="114300" distR="114300" simplePos="0" relativeHeight="252322816" behindDoc="0" locked="0" layoutInCell="1" allowOverlap="1" wp14:anchorId="3143409B" wp14:editId="7A66A309">
            <wp:simplePos x="0" y="0"/>
            <wp:positionH relativeFrom="rightMargin">
              <wp:posOffset>323850</wp:posOffset>
            </wp:positionH>
            <wp:positionV relativeFrom="paragraph">
              <wp:posOffset>18415</wp:posOffset>
            </wp:positionV>
            <wp:extent cx="320400" cy="320400"/>
            <wp:effectExtent l="0" t="0" r="3810" b="3810"/>
            <wp:wrapNone/>
            <wp:docPr id="1197" name="Bild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ED32ED" w:rsidRPr="00246134">
        <w:rPr>
          <w:lang w:val="en-GB"/>
        </w:rPr>
        <w:t xml:space="preserve">You will discover the history of four different families in this group puzzle. </w:t>
      </w:r>
    </w:p>
    <w:p w14:paraId="5DE4A339" w14:textId="2DBA8E64" w:rsidR="00ED32ED" w:rsidRPr="00BB2474" w:rsidRDefault="00ED32ED" w:rsidP="00ED32ED">
      <w:pPr>
        <w:pStyle w:val="Textkrper"/>
      </w:pPr>
      <w:r w:rsidRPr="00BB2474">
        <w:t>Sie werden in diesem Gruppenpuzzle die Geschichte von vier verschiedenen Familien kennenlernen.</w:t>
      </w:r>
    </w:p>
    <w:p w14:paraId="2756AD02" w14:textId="77777777" w:rsidR="00ED32ED" w:rsidRPr="00BB2474" w:rsidRDefault="00ED32ED" w:rsidP="00ED32ED">
      <w:pPr>
        <w:pStyle w:val="Textkrper"/>
      </w:pPr>
    </w:p>
    <w:p w14:paraId="4337E8DD" w14:textId="5AA34393" w:rsidR="00ED32ED" w:rsidRPr="00C5472A" w:rsidRDefault="00ED32ED" w:rsidP="00D87D4E">
      <w:pPr>
        <w:pStyle w:val="AufgabeEbene1"/>
        <w:numPr>
          <w:ilvl w:val="0"/>
          <w:numId w:val="0"/>
        </w:numPr>
        <w:ind w:left="284" w:hanging="284"/>
      </w:pPr>
      <w:r w:rsidRPr="00D87D4E">
        <w:rPr>
          <w:noProof/>
          <w:lang w:eastAsia="de-DE"/>
        </w:rPr>
        <w:drawing>
          <wp:anchor distT="0" distB="0" distL="114300" distR="114300" simplePos="0" relativeHeight="251748352" behindDoc="0" locked="0" layoutInCell="0" allowOverlap="1" wp14:anchorId="664E0588" wp14:editId="32EC2AC4">
            <wp:simplePos x="0" y="0"/>
            <wp:positionH relativeFrom="rightMargin">
              <wp:posOffset>289772</wp:posOffset>
            </wp:positionH>
            <wp:positionV relativeFrom="paragraph">
              <wp:posOffset>0</wp:posOffset>
            </wp:positionV>
            <wp:extent cx="532800" cy="324000"/>
            <wp:effectExtent l="0" t="0" r="635" b="0"/>
            <wp:wrapNone/>
            <wp:docPr id="93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D4E">
        <w:rPr>
          <w:lang w:val="en-GB"/>
        </w:rPr>
        <w:t xml:space="preserve">1) </w:t>
      </w:r>
      <w:r w:rsidR="00D87D4E">
        <w:rPr>
          <w:lang w:val="en-GB"/>
        </w:rPr>
        <w:tab/>
      </w:r>
      <w:r w:rsidRPr="00246134">
        <w:rPr>
          <w:lang w:val="en-GB"/>
        </w:rPr>
        <w:t>Go toge</w:t>
      </w:r>
      <w:r w:rsidR="00C87AF8">
        <w:rPr>
          <w:lang w:val="en-GB"/>
        </w:rPr>
        <w:t xml:space="preserve">ther in a group of four pupils. </w:t>
      </w:r>
      <w:r w:rsidRPr="00232277">
        <w:t>Bilden Sie eine Gruppe mit vier Schüler</w:t>
      </w:r>
      <w:r w:rsidR="00C5472A">
        <w:t>i</w:t>
      </w:r>
      <w:r w:rsidRPr="00232277">
        <w:t>n</w:t>
      </w:r>
      <w:r w:rsidR="00C5472A">
        <w:t>nen und Schülern</w:t>
      </w:r>
      <w:r w:rsidRPr="00232277">
        <w:t>.</w:t>
      </w:r>
      <w:r w:rsidR="00C87AF8" w:rsidRPr="00232277">
        <w:t xml:space="preserve"> </w:t>
      </w:r>
      <w:r w:rsidR="00C87AF8" w:rsidRPr="00C5472A">
        <w:t>Das ist Ihre Stammgruppe.</w:t>
      </w:r>
      <w:r w:rsidR="001A4FE5" w:rsidRPr="00C5472A">
        <w:t xml:space="preserve"> (1 min.)</w:t>
      </w:r>
    </w:p>
    <w:p w14:paraId="52ED3688" w14:textId="215D0699" w:rsidR="00ED32ED" w:rsidRPr="007C59CD" w:rsidRDefault="001C14BF" w:rsidP="004B510D">
      <w:pPr>
        <w:pStyle w:val="AufgabeEbene1"/>
        <w:numPr>
          <w:ilvl w:val="0"/>
          <w:numId w:val="33"/>
        </w:numPr>
      </w:pPr>
      <w:r w:rsidRPr="00246134">
        <w:rPr>
          <w:noProof/>
          <w:lang w:eastAsia="de-DE"/>
        </w:rPr>
        <w:drawing>
          <wp:anchor distT="0" distB="0" distL="114300" distR="114300" simplePos="0" relativeHeight="251749376" behindDoc="0" locked="0" layoutInCell="0" allowOverlap="1" wp14:anchorId="0F72C0D1" wp14:editId="6671B2FB">
            <wp:simplePos x="0" y="0"/>
            <wp:positionH relativeFrom="rightMargin">
              <wp:posOffset>306070</wp:posOffset>
            </wp:positionH>
            <wp:positionV relativeFrom="paragraph">
              <wp:posOffset>471170</wp:posOffset>
            </wp:positionV>
            <wp:extent cx="302400" cy="324000"/>
            <wp:effectExtent l="0" t="0" r="2540" b="0"/>
            <wp:wrapNone/>
            <wp:docPr id="9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7C59CD">
        <w:rPr>
          <w:lang w:val="en-GB"/>
        </w:rPr>
        <w:t xml:space="preserve">Take a picture from the pile and describe it to the group. </w:t>
      </w:r>
      <w:r w:rsidR="00ED32ED" w:rsidRPr="007C59CD">
        <w:t>Nehmen Sie sich ein Bild vom Stapel und beschreiben Sie es Ihrer Gruppe.</w:t>
      </w:r>
      <w:r w:rsidR="001A4FE5">
        <w:t xml:space="preserve"> (4 min.)</w:t>
      </w:r>
    </w:p>
    <w:p w14:paraId="7151EDD9" w14:textId="44643E50" w:rsidR="00ED32ED" w:rsidRPr="00BB2474" w:rsidRDefault="00ED32ED" w:rsidP="004B510D">
      <w:pPr>
        <w:pStyle w:val="AufgabeEbene1"/>
      </w:pPr>
      <w:r w:rsidRPr="00246134">
        <w:rPr>
          <w:lang w:val="en-GB"/>
        </w:rPr>
        <w:t>Turn your sheet around and find out more about your person.</w:t>
      </w:r>
      <w:r w:rsidR="007C59CD">
        <w:rPr>
          <w:lang w:val="en-GB"/>
        </w:rPr>
        <w:t xml:space="preserve"> Meet </w:t>
      </w:r>
      <w:r w:rsidR="00C87AF8">
        <w:rPr>
          <w:lang w:val="en-GB"/>
        </w:rPr>
        <w:t>pupils</w:t>
      </w:r>
      <w:r w:rsidR="007C59CD">
        <w:rPr>
          <w:lang w:val="en-GB"/>
        </w:rPr>
        <w:t xml:space="preserve"> who have the same person as you have.</w:t>
      </w:r>
      <w:r w:rsidRPr="00246134">
        <w:rPr>
          <w:lang w:val="en-GB"/>
        </w:rPr>
        <w:t xml:space="preserve"> </w:t>
      </w:r>
      <w:r w:rsidR="00C87AF8">
        <w:rPr>
          <w:lang w:val="en-GB"/>
        </w:rPr>
        <w:t xml:space="preserve">You are now the experts on your person. </w:t>
      </w:r>
      <w:r w:rsidRPr="00246134">
        <w:rPr>
          <w:lang w:val="en-GB"/>
        </w:rPr>
        <w:t xml:space="preserve">Work </w:t>
      </w:r>
      <w:r w:rsidR="00C87AF8">
        <w:rPr>
          <w:lang w:val="en-GB"/>
        </w:rPr>
        <w:t xml:space="preserve">together with them </w:t>
      </w:r>
      <w:r w:rsidRPr="00246134">
        <w:rPr>
          <w:lang w:val="en-GB"/>
        </w:rPr>
        <w:t xml:space="preserve">on the different tasks. </w:t>
      </w:r>
      <w:r w:rsidRPr="00BB2474">
        <w:t>Drehen Sie Ihr Blatt um</w:t>
      </w:r>
      <w:r w:rsidR="00C87AF8">
        <w:t>, finden Sie mehr über Ihre Person heraus und treffen Sie sich mit</w:t>
      </w:r>
      <w:r w:rsidR="00C5472A">
        <w:t xml:space="preserve"> Mitschülerinnen und</w:t>
      </w:r>
      <w:r w:rsidR="00C87AF8">
        <w:t xml:space="preserve"> Mitschülern, die die gleiche Person gezogen haben. Sie sind nun die Expertengruppe. Arbeiten Sie zusammen </w:t>
      </w:r>
      <w:r w:rsidRPr="00BB2474">
        <w:t>an den verschiedenen Aufga</w:t>
      </w:r>
      <w:r w:rsidR="00C87AF8">
        <w:t xml:space="preserve">ben zu dieser Person. </w:t>
      </w:r>
      <w:r w:rsidR="001A4FE5">
        <w:t>(10 min.)</w:t>
      </w:r>
    </w:p>
    <w:p w14:paraId="6F1E93FE" w14:textId="4A508FE1" w:rsidR="00ED32ED" w:rsidRPr="00BB2474" w:rsidRDefault="00ED32ED" w:rsidP="004B510D">
      <w:pPr>
        <w:pStyle w:val="AufgabeEbene1"/>
      </w:pPr>
      <w:r w:rsidRPr="00246134">
        <w:rPr>
          <w:noProof/>
          <w:lang w:eastAsia="de-DE"/>
        </w:rPr>
        <w:drawing>
          <wp:anchor distT="0" distB="0" distL="114300" distR="114300" simplePos="0" relativeHeight="251753472" behindDoc="0" locked="0" layoutInCell="0" allowOverlap="1" wp14:anchorId="1D4EBF78" wp14:editId="2931640A">
            <wp:simplePos x="0" y="0"/>
            <wp:positionH relativeFrom="rightMargin">
              <wp:posOffset>288290</wp:posOffset>
            </wp:positionH>
            <wp:positionV relativeFrom="paragraph">
              <wp:posOffset>0</wp:posOffset>
            </wp:positionV>
            <wp:extent cx="532800" cy="324000"/>
            <wp:effectExtent l="0" t="0" r="635" b="0"/>
            <wp:wrapNone/>
            <wp:docPr id="94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2474">
        <w:t>Meet your group again. Tre</w:t>
      </w:r>
      <w:r w:rsidR="00C87AF8">
        <w:t>ffen Sie sich wieder mit Ihrer Stammg</w:t>
      </w:r>
      <w:r w:rsidRPr="00BB2474">
        <w:t>ruppe.</w:t>
      </w:r>
      <w:r w:rsidR="001A4FE5">
        <w:t xml:space="preserve"> (1 min.)</w:t>
      </w:r>
    </w:p>
    <w:p w14:paraId="0320625A" w14:textId="08DE5103" w:rsidR="00ED32ED" w:rsidRPr="001A4FE5" w:rsidRDefault="00ED32ED" w:rsidP="004B510D">
      <w:pPr>
        <w:pStyle w:val="AufgabeEbene1"/>
      </w:pPr>
      <w:r w:rsidRPr="00246134">
        <w:rPr>
          <w:lang w:val="en-GB"/>
        </w:rPr>
        <w:t xml:space="preserve">Introduce your person to your group. </w:t>
      </w:r>
      <w:r w:rsidRPr="00BB2474">
        <w:t>Stellen Sie Ihrer Gruppe Ihre Person vor.</w:t>
      </w:r>
      <w:r w:rsidR="001A4FE5">
        <w:t xml:space="preserve"> </w:t>
      </w:r>
      <w:r w:rsidR="001A4FE5">
        <w:br/>
      </w:r>
      <w:r w:rsidR="001A4FE5" w:rsidRPr="001A4FE5">
        <w:t>(10 min.)</w:t>
      </w:r>
    </w:p>
    <w:p w14:paraId="10755A44" w14:textId="4B5DAA10" w:rsidR="003E151A" w:rsidRPr="00BB2474" w:rsidRDefault="003E151A" w:rsidP="003E151A">
      <w:pPr>
        <w:pStyle w:val="Autoren"/>
        <w:framePr w:wrap="around" w:x="8556" w:y="160"/>
      </w:pPr>
      <w:r w:rsidRPr="003E151A">
        <w:t xml:space="preserve">Hinweis </w:t>
      </w:r>
      <w:r w:rsidR="00D749D4">
        <w:t>für die Lehrenden: Die Methode „</w:t>
      </w:r>
      <w:r w:rsidRPr="003E151A">
        <w:t>Gruppenpuzzle</w:t>
      </w:r>
      <w:r w:rsidR="00D749D4">
        <w:t>“</w:t>
      </w:r>
      <w:r w:rsidRPr="003E151A">
        <w:t xml:space="preserve"> ist in dem Methodenteil der Handreichung „Selbstorgan</w:t>
      </w:r>
      <w:r w:rsidRPr="003E151A">
        <w:t>i</w:t>
      </w:r>
      <w:r w:rsidRPr="003E151A">
        <w:t>siertes Lernen“ des Landesi</w:t>
      </w:r>
      <w:r w:rsidRPr="003E151A">
        <w:t>n</w:t>
      </w:r>
      <w:r w:rsidRPr="003E151A">
        <w:t>stituts für Schulentwicklung ausführlich beschrieben.</w:t>
      </w:r>
    </w:p>
    <w:p w14:paraId="0C69B98A" w14:textId="12E9346B" w:rsidR="00ED32ED" w:rsidRPr="001A4FE5" w:rsidRDefault="003E151A" w:rsidP="004B510D">
      <w:pPr>
        <w:pStyle w:val="AufgabeEbene1"/>
      </w:pPr>
      <w:r>
        <w:rPr>
          <w:lang w:val="en-GB"/>
        </w:rPr>
        <w:t>In your group: complete the table</w:t>
      </w:r>
      <w:r w:rsidR="00ED32ED" w:rsidRPr="00246134">
        <w:rPr>
          <w:lang w:val="en-GB"/>
        </w:rPr>
        <w:t xml:space="preserve">. </w:t>
      </w:r>
      <w:r w:rsidR="00ED32ED" w:rsidRPr="00BB2474">
        <w:t>Vervollständigen Sie die Tabelle gemeinsam.</w:t>
      </w:r>
      <w:r w:rsidR="001A4FE5">
        <w:t xml:space="preserve"> </w:t>
      </w:r>
      <w:r w:rsidR="001A4FE5">
        <w:br/>
      </w:r>
      <w:r w:rsidR="001A4FE5" w:rsidRPr="001A4FE5">
        <w:t>(5 min.)</w:t>
      </w:r>
    </w:p>
    <w:p w14:paraId="4301D92C" w14:textId="77777777" w:rsidR="00443081" w:rsidRPr="00BB2474" w:rsidRDefault="00443081" w:rsidP="00ED32ED">
      <w:pPr>
        <w:pStyle w:val="AufgabeText"/>
      </w:pPr>
    </w:p>
    <w:p w14:paraId="38F54420" w14:textId="59125AE0" w:rsidR="00232277" w:rsidRDefault="00232277" w:rsidP="00ED32ED">
      <w:pPr>
        <w:pStyle w:val="AufgabeTex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55F00310"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26065D71" w14:textId="77777777" w:rsidR="00ED32ED" w:rsidRPr="00246134" w:rsidRDefault="00ED32ED" w:rsidP="00ED32ED">
            <w:pPr>
              <w:pStyle w:val="Tabelle6pt"/>
              <w:rPr>
                <w:color w:val="000000"/>
                <w:lang w:val="en-GB"/>
              </w:rPr>
            </w:pPr>
            <w:r w:rsidRPr="00246134">
              <w:rPr>
                <w:lang w:val="en-GB"/>
              </w:rPr>
              <w:lastRenderedPageBreak/>
              <w:t>Kompetenzbereich</w:t>
            </w:r>
          </w:p>
          <w:p w14:paraId="5D3B8839" w14:textId="77777777" w:rsidR="00ED32ED" w:rsidRPr="00246134" w:rsidRDefault="00ED32ED"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4FE5DA2F" w14:textId="77777777" w:rsidR="00ED32ED" w:rsidRPr="00246134" w:rsidRDefault="00ED32ED" w:rsidP="00ED32ED">
            <w:pPr>
              <w:pStyle w:val="Tabelle6pt"/>
              <w:rPr>
                <w:color w:val="000000"/>
                <w:lang w:val="en-GB"/>
              </w:rPr>
            </w:pPr>
            <w:r w:rsidRPr="00246134">
              <w:rPr>
                <w:lang w:val="en-GB"/>
              </w:rPr>
              <w:t>Lernfortschritt</w:t>
            </w:r>
          </w:p>
          <w:p w14:paraId="3FF010FF" w14:textId="77777777" w:rsidR="00ED32ED" w:rsidRPr="00246134" w:rsidRDefault="00ED32ED" w:rsidP="00ED32ED">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77C8CAE5" w14:textId="77777777" w:rsidR="00ED32ED" w:rsidRPr="00246134" w:rsidRDefault="00ED32ED" w:rsidP="00ED32ED">
            <w:pPr>
              <w:pStyle w:val="Tabelle6pt"/>
              <w:rPr>
                <w:color w:val="000000"/>
                <w:lang w:val="en-GB"/>
              </w:rPr>
            </w:pPr>
            <w:r w:rsidRPr="00246134">
              <w:rPr>
                <w:lang w:val="en-GB"/>
              </w:rPr>
              <w:t>Materialien/Titel</w:t>
            </w:r>
          </w:p>
          <w:p w14:paraId="6D1C9F3C" w14:textId="77777777" w:rsidR="00ED32ED" w:rsidRPr="00246134" w:rsidRDefault="00ED32ED" w:rsidP="00ED32ED">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7E15BE4C"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751A3C8" w14:textId="77777777" w:rsidR="004333C4" w:rsidRPr="00246134" w:rsidRDefault="004333C4" w:rsidP="004333C4">
            <w:pPr>
              <w:pStyle w:val="TabelleKopfmitte"/>
              <w:rPr>
                <w:lang w:val="en-GB"/>
              </w:rPr>
            </w:pPr>
            <w:r w:rsidRPr="00246134">
              <w:rPr>
                <w:lang w:val="en-GB"/>
              </w:rPr>
              <w:t>Englisch</w:t>
            </w:r>
          </w:p>
          <w:p w14:paraId="618211C1" w14:textId="3457CB2E" w:rsidR="00ED32ED" w:rsidRPr="00246134" w:rsidRDefault="00ED32ED" w:rsidP="00ED32ED">
            <w:pPr>
              <w:pStyle w:val="TabelleKopfmitte"/>
              <w:rPr>
                <w:rFonts w:eastAsia="Calibri"/>
                <w:lang w:val="en-GB"/>
              </w:rPr>
            </w:pPr>
            <w:r w:rsidRPr="00246134">
              <w:rPr>
                <w:lang w:val="en-GB"/>
              </w:rPr>
              <w:t>E2.03.1</w:t>
            </w:r>
            <w:r w:rsidR="00727BF4">
              <w:rPr>
                <w:lang w:val="en-GB"/>
              </w:rPr>
              <w:t>5</w:t>
            </w:r>
          </w:p>
        </w:tc>
      </w:tr>
      <w:tr w:rsidR="00ED32ED" w:rsidRPr="00246134" w14:paraId="5ED08635" w14:textId="77777777">
        <w:tc>
          <w:tcPr>
            <w:tcW w:w="7348" w:type="dxa"/>
            <w:gridSpan w:val="3"/>
            <w:tcBorders>
              <w:left w:val="single" w:sz="4" w:space="0" w:color="auto"/>
              <w:right w:val="single" w:sz="4" w:space="0" w:color="auto"/>
            </w:tcBorders>
          </w:tcPr>
          <w:p w14:paraId="73B25081" w14:textId="77777777" w:rsidR="00ED32ED" w:rsidRPr="00F57D9F" w:rsidRDefault="00ED32ED" w:rsidP="00ED32ED">
            <w:pPr>
              <w:pStyle w:val="Tabelle6pt"/>
              <w:rPr>
                <w:lang w:val="en-GB"/>
              </w:rPr>
            </w:pPr>
            <w:r w:rsidRPr="00F57D9F">
              <w:rPr>
                <w:lang w:val="en-GB"/>
              </w:rPr>
              <w:t>Kompetenz:</w:t>
            </w:r>
          </w:p>
          <w:p w14:paraId="6DDEF5F5" w14:textId="587EF1D7" w:rsidR="00ED32ED" w:rsidRPr="00F57D9F" w:rsidRDefault="00E313AF" w:rsidP="00982E47">
            <w:pPr>
              <w:pStyle w:val="TabelleAufzhlung"/>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1D8EB43D"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0CDF2307" w14:textId="77777777">
              <w:trPr>
                <w:trHeight w:val="284"/>
              </w:trPr>
              <w:tc>
                <w:tcPr>
                  <w:tcW w:w="2090" w:type="dxa"/>
                  <w:shd w:val="clear" w:color="auto" w:fill="auto"/>
                </w:tcPr>
                <w:p w14:paraId="06A541EF" w14:textId="77777777" w:rsidR="00ED32ED" w:rsidRPr="00246134" w:rsidRDefault="00ED32ED" w:rsidP="00ED32ED">
                  <w:pPr>
                    <w:pStyle w:val="Textkrpermitte"/>
                    <w:rPr>
                      <w:lang w:val="en-GB"/>
                    </w:rPr>
                  </w:pPr>
                  <w:r w:rsidRPr="00246134">
                    <w:rPr>
                      <w:lang w:val="en-GB"/>
                    </w:rPr>
                    <w:t>LernPROJEKT</w:t>
                  </w:r>
                </w:p>
              </w:tc>
            </w:tr>
            <w:tr w:rsidR="00ED32ED" w:rsidRPr="00246134" w14:paraId="6E620ED0" w14:textId="77777777">
              <w:trPr>
                <w:trHeight w:val="284"/>
              </w:trPr>
              <w:tc>
                <w:tcPr>
                  <w:tcW w:w="2090" w:type="dxa"/>
                  <w:shd w:val="clear" w:color="auto" w:fill="auto"/>
                </w:tcPr>
                <w:p w14:paraId="674F75AB" w14:textId="77777777" w:rsidR="00ED32ED" w:rsidRPr="00246134" w:rsidRDefault="00ED32ED" w:rsidP="00ED32ED">
                  <w:pPr>
                    <w:pStyle w:val="Textkrpermitte"/>
                    <w:rPr>
                      <w:lang w:val="en-GB"/>
                    </w:rPr>
                  </w:pPr>
                  <w:r w:rsidRPr="00246134">
                    <w:rPr>
                      <w:lang w:val="en-GB"/>
                    </w:rPr>
                    <w:t>LernTHEMA</w:t>
                  </w:r>
                </w:p>
              </w:tc>
            </w:tr>
            <w:tr w:rsidR="00ED32ED" w:rsidRPr="00246134" w14:paraId="0977D320" w14:textId="77777777">
              <w:trPr>
                <w:trHeight w:val="284"/>
              </w:trPr>
              <w:tc>
                <w:tcPr>
                  <w:tcW w:w="2090" w:type="dxa"/>
                  <w:shd w:val="clear" w:color="auto" w:fill="D9D9D9" w:themeFill="background1" w:themeFillShade="D9"/>
                </w:tcPr>
                <w:p w14:paraId="42DF3EC5" w14:textId="77777777" w:rsidR="00ED32ED" w:rsidRPr="00246134" w:rsidRDefault="00ED32ED" w:rsidP="00ED32ED">
                  <w:pPr>
                    <w:pStyle w:val="TabelleKopfmitte"/>
                    <w:rPr>
                      <w:lang w:val="en-GB"/>
                    </w:rPr>
                  </w:pPr>
                  <w:r w:rsidRPr="00246134">
                    <w:rPr>
                      <w:lang w:val="en-GB"/>
                    </w:rPr>
                    <w:t>LernSCHRITT</w:t>
                  </w:r>
                </w:p>
              </w:tc>
            </w:tr>
          </w:tbl>
          <w:p w14:paraId="54EB3802" w14:textId="77777777" w:rsidR="00ED32ED" w:rsidRPr="00246134" w:rsidRDefault="00ED32ED" w:rsidP="00ED32ED">
            <w:pPr>
              <w:pStyle w:val="TabelleKopfmitte"/>
              <w:rPr>
                <w:lang w:val="en-GB"/>
              </w:rPr>
            </w:pPr>
          </w:p>
        </w:tc>
      </w:tr>
      <w:tr w:rsidR="00ED32ED" w:rsidRPr="00246134" w14:paraId="14B418E6" w14:textId="77777777">
        <w:tc>
          <w:tcPr>
            <w:tcW w:w="7348" w:type="dxa"/>
            <w:gridSpan w:val="3"/>
            <w:tcBorders>
              <w:left w:val="single" w:sz="4" w:space="0" w:color="auto"/>
              <w:right w:val="single" w:sz="4" w:space="0" w:color="auto"/>
            </w:tcBorders>
          </w:tcPr>
          <w:p w14:paraId="00B98529" w14:textId="77777777" w:rsidR="00ED32ED" w:rsidRPr="00232277" w:rsidRDefault="00ED32ED" w:rsidP="00ED32ED">
            <w:pPr>
              <w:pStyle w:val="Tabelle6pt"/>
            </w:pPr>
            <w:r w:rsidRPr="00232277">
              <w:t>Hauptbezug:</w:t>
            </w:r>
          </w:p>
          <w:p w14:paraId="68362A91" w14:textId="77777777" w:rsidR="00E313AF" w:rsidRPr="00F57D9F" w:rsidRDefault="00E313AF" w:rsidP="00982E47">
            <w:pPr>
              <w:pStyle w:val="TabelleAufzhlung"/>
            </w:pPr>
            <w:r w:rsidRPr="00F57D9F">
              <w:t>Ich kann Texte über verschiedene Migrantenfamilien lesen und verstehen.</w:t>
            </w:r>
          </w:p>
          <w:p w14:paraId="010BF11F" w14:textId="77777777" w:rsidR="00ED32ED" w:rsidRPr="00F57D9F" w:rsidRDefault="00E313AF" w:rsidP="00982E47">
            <w:pPr>
              <w:pStyle w:val="TabelleAufzhlung"/>
            </w:pPr>
            <w:r w:rsidRPr="00F57D9F">
              <w:t>Ich kann den Texten wichtige und Detailinformationen entnehmen.</w:t>
            </w:r>
          </w:p>
        </w:tc>
        <w:tc>
          <w:tcPr>
            <w:tcW w:w="188" w:type="dxa"/>
            <w:vMerge/>
            <w:tcBorders>
              <w:left w:val="single" w:sz="4" w:space="0" w:color="auto"/>
              <w:bottom w:val="nil"/>
              <w:right w:val="nil"/>
            </w:tcBorders>
            <w:vAlign w:val="center"/>
          </w:tcPr>
          <w:p w14:paraId="422DD52E"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35811E9" w14:textId="77777777" w:rsidR="00ED32ED" w:rsidRPr="00BB2474" w:rsidRDefault="00ED32ED" w:rsidP="00ED32ED">
            <w:pPr>
              <w:pStyle w:val="TabelleKopfmitte"/>
            </w:pPr>
          </w:p>
        </w:tc>
      </w:tr>
      <w:tr w:rsidR="00ED32ED" w:rsidRPr="00246134" w14:paraId="144FE4F6" w14:textId="77777777">
        <w:tc>
          <w:tcPr>
            <w:tcW w:w="7348" w:type="dxa"/>
            <w:gridSpan w:val="3"/>
            <w:tcBorders>
              <w:left w:val="single" w:sz="4" w:space="0" w:color="auto"/>
              <w:right w:val="single" w:sz="4" w:space="0" w:color="auto"/>
            </w:tcBorders>
            <w:tcMar>
              <w:bottom w:w="0" w:type="dxa"/>
            </w:tcMar>
          </w:tcPr>
          <w:p w14:paraId="5C2BEFC4" w14:textId="77777777" w:rsidR="00ED32ED" w:rsidRPr="00232277" w:rsidRDefault="00ED32ED" w:rsidP="00ED32ED">
            <w:pPr>
              <w:pStyle w:val="Tabelle6pt"/>
            </w:pPr>
            <w:r w:rsidRPr="00232277">
              <w:t>Weitere Bezüge:</w:t>
            </w:r>
          </w:p>
          <w:p w14:paraId="1910BA25" w14:textId="77777777" w:rsidR="00ED32ED" w:rsidRDefault="00ED32ED" w:rsidP="00982E47">
            <w:pPr>
              <w:pStyle w:val="TabelleAufzhlung"/>
            </w:pPr>
            <w:r w:rsidRPr="00F57D9F">
              <w:t>Ich kann kurze Sätze schreiben.</w:t>
            </w:r>
          </w:p>
          <w:p w14:paraId="1C9A2598" w14:textId="31C1ECA4" w:rsidR="00F57D9F" w:rsidRPr="00982E47" w:rsidRDefault="00F57D9F"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60A10791"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CAC2D3B" w14:textId="77777777" w:rsidR="00ED32ED" w:rsidRPr="00BB2474" w:rsidRDefault="00ED32ED" w:rsidP="00ED32ED">
            <w:pPr>
              <w:pStyle w:val="TabelleKopfmitte"/>
            </w:pPr>
          </w:p>
        </w:tc>
      </w:tr>
    </w:tbl>
    <w:p w14:paraId="580F7181" w14:textId="77777777" w:rsidR="00ED32ED" w:rsidRPr="00BB2474" w:rsidRDefault="00ED32ED" w:rsidP="00440422">
      <w:pPr>
        <w:pStyle w:val="AufgabeText"/>
        <w:ind w:left="0"/>
      </w:pPr>
    </w:p>
    <w:p w14:paraId="63824E48" w14:textId="77777777" w:rsidR="00ED32ED" w:rsidRPr="00BB2474" w:rsidRDefault="00ED32ED" w:rsidP="00ED32ED"/>
    <w:p w14:paraId="190219FE" w14:textId="77777777" w:rsidR="00ED32ED" w:rsidRPr="00440422" w:rsidRDefault="00ED32ED" w:rsidP="00ED32ED">
      <w:r w:rsidRPr="00440422">
        <w:t>(Vorderseite der Karte)</w:t>
      </w:r>
    </w:p>
    <w:p w14:paraId="28B46678" w14:textId="77777777" w:rsidR="009E148D" w:rsidRDefault="009E148D" w:rsidP="007C1C81">
      <w:pPr>
        <w:pStyle w:val="Autoren"/>
        <w:framePr w:wrap="around"/>
      </w:pPr>
      <w:r>
        <w:t xml:space="preserve">Quelle: </w:t>
      </w:r>
    </w:p>
    <w:p w14:paraId="00ABE617" w14:textId="763463CA" w:rsidR="00ED32ED" w:rsidRPr="00440422" w:rsidRDefault="0013333D" w:rsidP="007C1C81">
      <w:pPr>
        <w:pStyle w:val="Autoren"/>
        <w:framePr w:wrap="around"/>
      </w:pPr>
      <w:r>
        <w:t>Belgrad</w:t>
      </w:r>
      <w:r w:rsidR="007C1C81">
        <w:t xml:space="preserve"> Mädchen </w:t>
      </w:r>
      <w:r>
        <w:t>Zemun</w:t>
      </w:r>
      <w:r w:rsidR="009E148D">
        <w:t>,</w:t>
      </w:r>
      <w:r w:rsidR="007C1C81">
        <w:t xml:space="preserve"> </w:t>
      </w:r>
      <w:r w:rsidRPr="0013333D">
        <w:t>https://pixabay.com/get/68cf591d2ec4d01bcf45/1441797507/belgrade-888332_1280.jpg?direct</w:t>
      </w:r>
      <w:r w:rsidR="003B036E">
        <w:t>, CC0, a</w:t>
      </w:r>
      <w:r w:rsidR="009E148D">
        <w:t>b</w:t>
      </w:r>
      <w:r>
        <w:t>gerufen: 09.09.2015</w:t>
      </w:r>
    </w:p>
    <w:tbl>
      <w:tblPr>
        <w:tblStyle w:val="Tabellenraster"/>
        <w:tblW w:w="7371" w:type="dxa"/>
        <w:tblInd w:w="108" w:type="dxa"/>
        <w:tblLook w:val="04A0" w:firstRow="1" w:lastRow="0" w:firstColumn="1" w:lastColumn="0" w:noHBand="0" w:noVBand="1"/>
      </w:tblPr>
      <w:tblGrid>
        <w:gridCol w:w="7371"/>
      </w:tblGrid>
      <w:tr w:rsidR="00ED32ED" w:rsidRPr="005F707C" w14:paraId="01506D60" w14:textId="77777777" w:rsidTr="0081504E">
        <w:trPr>
          <w:trHeight w:val="4536"/>
        </w:trPr>
        <w:tc>
          <w:tcPr>
            <w:tcW w:w="7371" w:type="dxa"/>
          </w:tcPr>
          <w:p w14:paraId="66630F57" w14:textId="23733F1C" w:rsidR="007C1C81" w:rsidRPr="0013333D" w:rsidRDefault="0013333D" w:rsidP="007C1C81">
            <w:r>
              <w:rPr>
                <w:noProof/>
              </w:rPr>
              <w:drawing>
                <wp:anchor distT="0" distB="0" distL="114300" distR="114300" simplePos="0" relativeHeight="252362752" behindDoc="0" locked="0" layoutInCell="1" allowOverlap="1" wp14:anchorId="24E4F283" wp14:editId="1748D204">
                  <wp:simplePos x="0" y="0"/>
                  <wp:positionH relativeFrom="margin">
                    <wp:posOffset>183515</wp:posOffset>
                  </wp:positionH>
                  <wp:positionV relativeFrom="margin">
                    <wp:posOffset>154305</wp:posOffset>
                  </wp:positionV>
                  <wp:extent cx="4010660" cy="2673985"/>
                  <wp:effectExtent l="0" t="0" r="8890" b="0"/>
                  <wp:wrapSquare wrapText="bothSides"/>
                  <wp:docPr id="40" name="Grafik 40" descr="C:\Users\hk331ls\Desktop\belgrade-888332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k331ls\Desktop\belgrade-888332_128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10660" cy="2673985"/>
                          </a:xfrm>
                          <a:prstGeom prst="rect">
                            <a:avLst/>
                          </a:prstGeom>
                          <a:noFill/>
                          <a:ln>
                            <a:noFill/>
                          </a:ln>
                        </pic:spPr>
                      </pic:pic>
                    </a:graphicData>
                  </a:graphic>
                </wp:anchor>
              </w:drawing>
            </w:r>
          </w:p>
        </w:tc>
      </w:tr>
      <w:tr w:rsidR="00ED32ED" w:rsidRPr="00281BAF" w14:paraId="0C0AFD85" w14:textId="77777777" w:rsidTr="0081504E">
        <w:tc>
          <w:tcPr>
            <w:tcW w:w="7371" w:type="dxa"/>
          </w:tcPr>
          <w:p w14:paraId="0580BD84" w14:textId="77777777" w:rsidR="00ED32ED" w:rsidRPr="00246134" w:rsidRDefault="00ED32ED" w:rsidP="00ED32ED">
            <w:pPr>
              <w:pStyle w:val="Textkrper"/>
              <w:rPr>
                <w:lang w:val="en-GB"/>
              </w:rPr>
            </w:pPr>
            <w:r w:rsidRPr="00246134">
              <w:rPr>
                <w:lang w:val="en-GB"/>
              </w:rPr>
              <w:t>Buongiorno,</w:t>
            </w:r>
          </w:p>
          <w:p w14:paraId="36F328ED" w14:textId="77777777" w:rsidR="00ED32ED" w:rsidRPr="00246134" w:rsidRDefault="00ED32ED" w:rsidP="00ED32ED">
            <w:pPr>
              <w:pStyle w:val="Textkrper"/>
              <w:rPr>
                <w:lang w:val="en-GB"/>
              </w:rPr>
            </w:pPr>
          </w:p>
          <w:p w14:paraId="2975E55F" w14:textId="77777777" w:rsidR="00ED32ED" w:rsidRPr="00246134" w:rsidRDefault="00ED32ED" w:rsidP="00ED32ED">
            <w:pPr>
              <w:pStyle w:val="Textkrper"/>
              <w:rPr>
                <w:lang w:val="en-GB"/>
              </w:rPr>
            </w:pPr>
            <w:r w:rsidRPr="00246134">
              <w:rPr>
                <w:lang w:val="en-GB"/>
              </w:rPr>
              <w:t>My name is Francesca and I am fourteen years old. I live in Esslingen with my family. My parents own a little Italian restaurant where you can eat lovely pizza and pasta. However, my grandpa Luigi makes the best pizza in the world! Let me tell you his story…</w:t>
            </w:r>
          </w:p>
          <w:p w14:paraId="2AED3CDD" w14:textId="77777777" w:rsidR="00ED32ED" w:rsidRPr="00246134" w:rsidRDefault="00ED32ED" w:rsidP="00ED32ED">
            <w:pPr>
              <w:pStyle w:val="Textkrper"/>
              <w:rPr>
                <w:lang w:val="en-GB"/>
              </w:rPr>
            </w:pPr>
          </w:p>
          <w:p w14:paraId="6A44AB78" w14:textId="3B3B68E4" w:rsidR="00ED32ED" w:rsidRPr="00246134" w:rsidRDefault="00ED32ED" w:rsidP="00ED32ED">
            <w:pPr>
              <w:pStyle w:val="Textkrper"/>
              <w:rPr>
                <w:lang w:val="en-GB"/>
              </w:rPr>
            </w:pPr>
            <w:r w:rsidRPr="00246134">
              <w:rPr>
                <w:lang w:val="en-GB"/>
              </w:rPr>
              <w:t>… Luigi was born in Italy, but as a you</w:t>
            </w:r>
            <w:r w:rsidR="00B37F05">
              <w:rPr>
                <w:lang w:val="en-GB"/>
              </w:rPr>
              <w:t>ng man he came to Germany as a “</w:t>
            </w:r>
            <w:r w:rsidRPr="00246134">
              <w:rPr>
                <w:lang w:val="en-GB"/>
              </w:rPr>
              <w:t>guest wor</w:t>
            </w:r>
            <w:r w:rsidRPr="00246134">
              <w:rPr>
                <w:lang w:val="en-GB"/>
              </w:rPr>
              <w:t>k</w:t>
            </w:r>
            <w:r w:rsidR="00B37F05">
              <w:rPr>
                <w:lang w:val="en-GB"/>
              </w:rPr>
              <w:t>er”</w:t>
            </w:r>
            <w:r w:rsidRPr="00246134">
              <w:rPr>
                <w:lang w:val="en-GB"/>
              </w:rPr>
              <w:t>. He left his home region because many people were unemployed and poor. That was in the early 1960ies. He took a job in the auto industry. Others took on jobs in construction, mining and heavy industry. Luigi didn’t earn a lot of money, but he was able to support his family back home.</w:t>
            </w:r>
          </w:p>
          <w:p w14:paraId="67731BD8" w14:textId="5CA0AEA2" w:rsidR="00ED32ED" w:rsidRPr="00246134" w:rsidRDefault="00ED32ED" w:rsidP="00ED32ED">
            <w:pPr>
              <w:pStyle w:val="Textkrper"/>
              <w:rPr>
                <w:lang w:val="en-GB"/>
              </w:rPr>
            </w:pPr>
            <w:r w:rsidRPr="00246134">
              <w:rPr>
                <w:lang w:val="en-GB"/>
              </w:rPr>
              <w:t xml:space="preserve">Later on in the 1970ies Paola, Luigi’s </w:t>
            </w:r>
            <w:proofErr w:type="gramStart"/>
            <w:r w:rsidRPr="00246134">
              <w:rPr>
                <w:lang w:val="en-GB"/>
              </w:rPr>
              <w:t>wife,</w:t>
            </w:r>
            <w:proofErr w:type="gramEnd"/>
            <w:r w:rsidRPr="00246134">
              <w:rPr>
                <w:lang w:val="en-GB"/>
              </w:rPr>
              <w:t xml:space="preserve"> came to Esslingen and only one </w:t>
            </w:r>
            <w:r w:rsidR="00637BEF">
              <w:rPr>
                <w:lang w:val="en-GB"/>
              </w:rPr>
              <w:t>year later their son was born.</w:t>
            </w:r>
          </w:p>
          <w:p w14:paraId="460013F8" w14:textId="54B749B8" w:rsidR="00ED32ED" w:rsidRPr="00246134" w:rsidRDefault="00ED32ED" w:rsidP="007E576F">
            <w:pPr>
              <w:pStyle w:val="Textkrper"/>
              <w:rPr>
                <w:lang w:val="en-GB"/>
              </w:rPr>
            </w:pPr>
            <w:r w:rsidRPr="00246134">
              <w:rPr>
                <w:lang w:val="en-GB"/>
              </w:rPr>
              <w:t xml:space="preserve">In 1985 the Italian restaurant </w:t>
            </w:r>
            <w:r w:rsidRPr="00246134">
              <w:rPr>
                <w:rStyle w:val="Hervorhebung"/>
                <w:lang w:val="en-GB"/>
              </w:rPr>
              <w:t>La Sardegna</w:t>
            </w:r>
            <w:r w:rsidR="007E576F" w:rsidRPr="00246134">
              <w:rPr>
                <w:lang w:val="en-GB"/>
              </w:rPr>
              <w:t xml:space="preserve"> was opened</w:t>
            </w:r>
            <w:r w:rsidR="00C5472A">
              <w:rPr>
                <w:lang w:val="en-GB"/>
              </w:rPr>
              <w:t>.</w:t>
            </w:r>
          </w:p>
        </w:tc>
      </w:tr>
    </w:tbl>
    <w:p w14:paraId="1CAC846D" w14:textId="77777777" w:rsidR="00ED32ED" w:rsidRPr="00246134" w:rsidRDefault="00ED32ED" w:rsidP="00ED32ED">
      <w:pPr>
        <w:rPr>
          <w:lang w:val="en-GB"/>
        </w:rPr>
      </w:pPr>
    </w:p>
    <w:p w14:paraId="21610A6A" w14:textId="77777777" w:rsidR="00ED32ED" w:rsidRPr="00246134" w:rsidRDefault="00ED32ED" w:rsidP="00ED32ED">
      <w:pPr>
        <w:rPr>
          <w:lang w:val="en-GB"/>
        </w:rPr>
      </w:pPr>
      <w:r w:rsidRPr="00246134">
        <w:rPr>
          <w:lang w:val="en-GB"/>
        </w:rPr>
        <w:t>(Rückseite der Karte)</w:t>
      </w:r>
    </w:p>
    <w:p w14:paraId="22D93C8E" w14:textId="77777777" w:rsidR="00ED32ED" w:rsidRDefault="00ED32ED" w:rsidP="00ED32ED">
      <w:pPr>
        <w:rPr>
          <w:lang w:val="en-GB"/>
        </w:rPr>
      </w:pPr>
    </w:p>
    <w:p w14:paraId="3385CE79" w14:textId="0F53DE58" w:rsidR="00BA1FD3" w:rsidRDefault="00BA1FD3" w:rsidP="00ED32ED">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FC3" w:rsidRPr="00246134" w14:paraId="788D0905"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7EE7445D" w14:textId="77777777" w:rsidR="00811FC3" w:rsidRPr="00246134" w:rsidRDefault="00811FC3" w:rsidP="002A2627">
            <w:pPr>
              <w:pStyle w:val="Tabelle6pt"/>
              <w:rPr>
                <w:color w:val="000000"/>
                <w:lang w:val="en-GB"/>
              </w:rPr>
            </w:pPr>
            <w:r w:rsidRPr="00246134">
              <w:rPr>
                <w:lang w:val="en-GB"/>
              </w:rPr>
              <w:lastRenderedPageBreak/>
              <w:t>Kompetenzbereich</w:t>
            </w:r>
          </w:p>
          <w:p w14:paraId="0936978E" w14:textId="77777777" w:rsidR="00811FC3" w:rsidRPr="00246134" w:rsidRDefault="00811FC3"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0E60C821" w14:textId="77777777" w:rsidR="00811FC3" w:rsidRPr="00246134" w:rsidRDefault="00811FC3" w:rsidP="002A2627">
            <w:pPr>
              <w:pStyle w:val="Tabelle6pt"/>
              <w:rPr>
                <w:color w:val="000000"/>
                <w:lang w:val="en-GB"/>
              </w:rPr>
            </w:pPr>
            <w:r w:rsidRPr="00246134">
              <w:rPr>
                <w:lang w:val="en-GB"/>
              </w:rPr>
              <w:t>Lernfortschritt</w:t>
            </w:r>
          </w:p>
          <w:p w14:paraId="31EA4D8A" w14:textId="77777777" w:rsidR="00811FC3" w:rsidRPr="00246134" w:rsidRDefault="00811FC3"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04AD7FC7" w14:textId="77777777" w:rsidR="00811FC3" w:rsidRPr="00246134" w:rsidRDefault="00811FC3" w:rsidP="002A2627">
            <w:pPr>
              <w:pStyle w:val="Tabelle6pt"/>
              <w:rPr>
                <w:color w:val="000000"/>
                <w:lang w:val="en-GB"/>
              </w:rPr>
            </w:pPr>
            <w:r w:rsidRPr="00246134">
              <w:rPr>
                <w:lang w:val="en-GB"/>
              </w:rPr>
              <w:t>Materialien/Titel</w:t>
            </w:r>
          </w:p>
          <w:p w14:paraId="0F0BA434" w14:textId="77777777" w:rsidR="00811FC3" w:rsidRPr="00246134" w:rsidRDefault="00811FC3"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4CA70720" w14:textId="77777777" w:rsidR="00811FC3" w:rsidRPr="00246134" w:rsidRDefault="00811FC3"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0E39ED8" w14:textId="77777777" w:rsidR="004333C4" w:rsidRPr="00246134" w:rsidRDefault="004333C4" w:rsidP="004333C4">
            <w:pPr>
              <w:pStyle w:val="TabelleKopfmitte"/>
              <w:rPr>
                <w:lang w:val="en-GB"/>
              </w:rPr>
            </w:pPr>
            <w:r w:rsidRPr="00246134">
              <w:rPr>
                <w:lang w:val="en-GB"/>
              </w:rPr>
              <w:t>Englisch</w:t>
            </w:r>
          </w:p>
          <w:p w14:paraId="4A715314" w14:textId="4B7AEE1E" w:rsidR="00811FC3" w:rsidRPr="00246134" w:rsidRDefault="00811FC3" w:rsidP="002A2627">
            <w:pPr>
              <w:pStyle w:val="TabelleKopfmitte"/>
              <w:rPr>
                <w:rFonts w:eastAsia="Calibri"/>
                <w:lang w:val="en-GB"/>
              </w:rPr>
            </w:pPr>
            <w:r w:rsidRPr="00246134">
              <w:rPr>
                <w:lang w:val="en-GB"/>
              </w:rPr>
              <w:t>E2.03.1</w:t>
            </w:r>
            <w:r w:rsidR="00727BF4">
              <w:rPr>
                <w:lang w:val="en-GB"/>
              </w:rPr>
              <w:t>6</w:t>
            </w:r>
          </w:p>
        </w:tc>
      </w:tr>
      <w:tr w:rsidR="00987FD0" w:rsidRPr="00246134" w14:paraId="618041FE" w14:textId="77777777" w:rsidTr="002A2627">
        <w:tc>
          <w:tcPr>
            <w:tcW w:w="7348" w:type="dxa"/>
            <w:gridSpan w:val="3"/>
            <w:tcBorders>
              <w:left w:val="single" w:sz="4" w:space="0" w:color="auto"/>
              <w:right w:val="single" w:sz="4" w:space="0" w:color="auto"/>
            </w:tcBorders>
          </w:tcPr>
          <w:p w14:paraId="1C86E383" w14:textId="77777777" w:rsidR="00987FD0" w:rsidRPr="00232277" w:rsidRDefault="00987FD0" w:rsidP="00323D34">
            <w:pPr>
              <w:pStyle w:val="Tabelle6pt"/>
            </w:pPr>
            <w:r w:rsidRPr="00232277">
              <w:t>Kompetenz:</w:t>
            </w:r>
          </w:p>
          <w:p w14:paraId="3BC07C21" w14:textId="7DD2E4A3" w:rsidR="00987FD0" w:rsidRPr="00E313AF" w:rsidRDefault="00987FD0"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6266C88A" w14:textId="77777777" w:rsidR="00987FD0" w:rsidRPr="00BB2474" w:rsidRDefault="00987FD0"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87FD0" w:rsidRPr="00246134" w14:paraId="50FB24A2" w14:textId="77777777" w:rsidTr="002A2627">
              <w:trPr>
                <w:trHeight w:val="284"/>
              </w:trPr>
              <w:tc>
                <w:tcPr>
                  <w:tcW w:w="2090" w:type="dxa"/>
                  <w:shd w:val="clear" w:color="auto" w:fill="auto"/>
                </w:tcPr>
                <w:p w14:paraId="1C284C13" w14:textId="77777777" w:rsidR="00987FD0" w:rsidRPr="00246134" w:rsidRDefault="00987FD0" w:rsidP="002A2627">
                  <w:pPr>
                    <w:pStyle w:val="Textkrpermitte"/>
                    <w:rPr>
                      <w:lang w:val="en-GB"/>
                    </w:rPr>
                  </w:pPr>
                  <w:r w:rsidRPr="00246134">
                    <w:rPr>
                      <w:lang w:val="en-GB"/>
                    </w:rPr>
                    <w:t>LernPROJEKT</w:t>
                  </w:r>
                </w:p>
              </w:tc>
            </w:tr>
            <w:tr w:rsidR="00987FD0" w:rsidRPr="00246134" w14:paraId="53752F80" w14:textId="77777777" w:rsidTr="002A2627">
              <w:trPr>
                <w:trHeight w:val="284"/>
              </w:trPr>
              <w:tc>
                <w:tcPr>
                  <w:tcW w:w="2090" w:type="dxa"/>
                  <w:shd w:val="clear" w:color="auto" w:fill="auto"/>
                </w:tcPr>
                <w:p w14:paraId="4DB92960" w14:textId="77777777" w:rsidR="00987FD0" w:rsidRPr="00246134" w:rsidRDefault="00987FD0" w:rsidP="002A2627">
                  <w:pPr>
                    <w:pStyle w:val="Textkrpermitte"/>
                    <w:rPr>
                      <w:lang w:val="en-GB"/>
                    </w:rPr>
                  </w:pPr>
                  <w:r w:rsidRPr="00246134">
                    <w:rPr>
                      <w:lang w:val="en-GB"/>
                    </w:rPr>
                    <w:t>LernTHEMA</w:t>
                  </w:r>
                </w:p>
              </w:tc>
            </w:tr>
            <w:tr w:rsidR="00987FD0" w:rsidRPr="00246134" w14:paraId="53D53C70" w14:textId="77777777" w:rsidTr="002A2627">
              <w:trPr>
                <w:trHeight w:val="284"/>
              </w:trPr>
              <w:tc>
                <w:tcPr>
                  <w:tcW w:w="2090" w:type="dxa"/>
                  <w:shd w:val="clear" w:color="auto" w:fill="D9D9D9" w:themeFill="background1" w:themeFillShade="D9"/>
                </w:tcPr>
                <w:p w14:paraId="51AC235B" w14:textId="77777777" w:rsidR="00987FD0" w:rsidRPr="00246134" w:rsidRDefault="00987FD0" w:rsidP="002A2627">
                  <w:pPr>
                    <w:pStyle w:val="TabelleKopfmitte"/>
                    <w:rPr>
                      <w:lang w:val="en-GB"/>
                    </w:rPr>
                  </w:pPr>
                  <w:r w:rsidRPr="00246134">
                    <w:rPr>
                      <w:lang w:val="en-GB"/>
                    </w:rPr>
                    <w:t>LernSCHRITT</w:t>
                  </w:r>
                </w:p>
              </w:tc>
            </w:tr>
          </w:tbl>
          <w:p w14:paraId="367C817C" w14:textId="77777777" w:rsidR="00987FD0" w:rsidRPr="00246134" w:rsidRDefault="00987FD0" w:rsidP="002A2627">
            <w:pPr>
              <w:pStyle w:val="TabelleKopfmitte"/>
              <w:rPr>
                <w:lang w:val="en-GB"/>
              </w:rPr>
            </w:pPr>
          </w:p>
        </w:tc>
      </w:tr>
      <w:tr w:rsidR="00987FD0" w:rsidRPr="00246134" w14:paraId="4941ACE5" w14:textId="77777777" w:rsidTr="002A2627">
        <w:tc>
          <w:tcPr>
            <w:tcW w:w="7348" w:type="dxa"/>
            <w:gridSpan w:val="3"/>
            <w:tcBorders>
              <w:left w:val="single" w:sz="4" w:space="0" w:color="auto"/>
              <w:right w:val="single" w:sz="4" w:space="0" w:color="auto"/>
            </w:tcBorders>
          </w:tcPr>
          <w:p w14:paraId="20E5FF83" w14:textId="77777777" w:rsidR="00987FD0" w:rsidRPr="00232277" w:rsidRDefault="00987FD0" w:rsidP="00323D34">
            <w:pPr>
              <w:pStyle w:val="Tabelle6pt"/>
            </w:pPr>
            <w:r w:rsidRPr="00232277">
              <w:t>Hauptbezug:</w:t>
            </w:r>
          </w:p>
          <w:p w14:paraId="3288022F" w14:textId="77777777" w:rsidR="00987FD0" w:rsidRPr="00F57D9F" w:rsidRDefault="00987FD0" w:rsidP="00982E47">
            <w:pPr>
              <w:pStyle w:val="TabelleAufzhlung"/>
            </w:pPr>
            <w:r w:rsidRPr="00F57D9F">
              <w:t>Ich kann Texte über verschiedene Migrantenfamilien lesen und verstehen.</w:t>
            </w:r>
          </w:p>
          <w:p w14:paraId="75B7B444" w14:textId="26C88464" w:rsidR="00987FD0" w:rsidRPr="00E313AF" w:rsidRDefault="00987FD0"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38B8B51"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B6C6A95" w14:textId="77777777" w:rsidR="00987FD0" w:rsidRPr="00BB2474" w:rsidRDefault="00987FD0" w:rsidP="002A2627">
            <w:pPr>
              <w:pStyle w:val="TabelleKopfmitte"/>
            </w:pPr>
          </w:p>
        </w:tc>
      </w:tr>
      <w:tr w:rsidR="00987FD0" w:rsidRPr="00246134" w14:paraId="6695466F" w14:textId="77777777" w:rsidTr="002A2627">
        <w:tc>
          <w:tcPr>
            <w:tcW w:w="7348" w:type="dxa"/>
            <w:gridSpan w:val="3"/>
            <w:tcBorders>
              <w:left w:val="single" w:sz="4" w:space="0" w:color="auto"/>
              <w:right w:val="single" w:sz="4" w:space="0" w:color="auto"/>
            </w:tcBorders>
            <w:tcMar>
              <w:bottom w:w="0" w:type="dxa"/>
            </w:tcMar>
          </w:tcPr>
          <w:p w14:paraId="0BE3A74F" w14:textId="77777777" w:rsidR="00987FD0" w:rsidRPr="00232277" w:rsidRDefault="00987FD0" w:rsidP="00323D34">
            <w:pPr>
              <w:pStyle w:val="Tabelle6pt"/>
            </w:pPr>
            <w:r w:rsidRPr="00232277">
              <w:t>Weitere Bezüge:</w:t>
            </w:r>
          </w:p>
          <w:p w14:paraId="37963E78" w14:textId="77777777" w:rsidR="00987FD0" w:rsidRDefault="00987FD0" w:rsidP="00982E47">
            <w:pPr>
              <w:pStyle w:val="TabelleAufzhlung"/>
            </w:pPr>
            <w:r w:rsidRPr="00F57D9F">
              <w:t>Ich kann kurze Sätze schreiben.</w:t>
            </w:r>
          </w:p>
          <w:p w14:paraId="5212D913" w14:textId="19E740FC" w:rsidR="00987FD0" w:rsidRPr="00982E47" w:rsidRDefault="00987FD0"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381E9322"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7FF420B" w14:textId="77777777" w:rsidR="00987FD0" w:rsidRPr="00BB2474" w:rsidRDefault="00987FD0" w:rsidP="002A2627">
            <w:pPr>
              <w:pStyle w:val="TabelleKopfmitte"/>
            </w:pPr>
          </w:p>
        </w:tc>
      </w:tr>
    </w:tbl>
    <w:p w14:paraId="02F4E855" w14:textId="751E0575" w:rsidR="00ED32ED" w:rsidRPr="00232277" w:rsidRDefault="007F59A7" w:rsidP="00ED32ED">
      <w:r w:rsidRPr="00246134">
        <w:rPr>
          <w:noProof/>
          <w:lang w:eastAsia="de-DE"/>
        </w:rPr>
        <w:drawing>
          <wp:anchor distT="0" distB="0" distL="114300" distR="114300" simplePos="0" relativeHeight="251755520" behindDoc="0" locked="0" layoutInCell="0" allowOverlap="1" wp14:anchorId="63D0FBE3" wp14:editId="679C18DF">
            <wp:simplePos x="0" y="0"/>
            <wp:positionH relativeFrom="rightMargin">
              <wp:posOffset>633730</wp:posOffset>
            </wp:positionH>
            <wp:positionV relativeFrom="paragraph">
              <wp:posOffset>142504</wp:posOffset>
            </wp:positionV>
            <wp:extent cx="345440" cy="323850"/>
            <wp:effectExtent l="0" t="0" r="0" b="0"/>
            <wp:wrapNone/>
            <wp:docPr id="94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4BF" w:rsidRPr="00246134">
        <w:rPr>
          <w:noProof/>
          <w:lang w:eastAsia="de-DE"/>
        </w:rPr>
        <w:drawing>
          <wp:anchor distT="0" distB="0" distL="114300" distR="114300" simplePos="0" relativeHeight="251754496" behindDoc="0" locked="0" layoutInCell="0" allowOverlap="1" wp14:anchorId="5EB36CC8" wp14:editId="5E31C59E">
            <wp:simplePos x="0" y="0"/>
            <wp:positionH relativeFrom="rightMargin">
              <wp:posOffset>266700</wp:posOffset>
            </wp:positionH>
            <wp:positionV relativeFrom="paragraph">
              <wp:posOffset>144780</wp:posOffset>
            </wp:positionV>
            <wp:extent cx="302400" cy="324000"/>
            <wp:effectExtent l="0" t="0" r="2540" b="0"/>
            <wp:wrapNone/>
            <wp:docPr id="9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81C911" w14:textId="1BBB2242" w:rsidR="00ED32ED" w:rsidRPr="0081504E" w:rsidRDefault="00ED32ED" w:rsidP="004B510D">
      <w:pPr>
        <w:pStyle w:val="AufgabeEbene1"/>
        <w:rPr>
          <w:lang w:val="en-GB"/>
        </w:rPr>
      </w:pPr>
      <w:r w:rsidRPr="0081504E">
        <w:rPr>
          <w:lang w:val="en-GB"/>
        </w:rPr>
        <w:t>Finish the sentences with the information from the text.</w:t>
      </w:r>
    </w:p>
    <w:p w14:paraId="760B4FE4" w14:textId="77777777" w:rsidR="00ED32ED" w:rsidRPr="00BB2474" w:rsidRDefault="00ED32ED" w:rsidP="00ED32ED">
      <w:pPr>
        <w:pStyle w:val="AufgabeText"/>
      </w:pPr>
      <w:r w:rsidRPr="00BB2474">
        <w:t>Beenden Sie die Sätze mit den Informationen aus dem Text.</w:t>
      </w:r>
    </w:p>
    <w:p w14:paraId="2B04CFF0" w14:textId="460FAF1A" w:rsidR="00ED32ED" w:rsidRPr="00246134" w:rsidRDefault="00ED32ED" w:rsidP="00281BAF">
      <w:pPr>
        <w:pStyle w:val="AufgabeLckentext"/>
        <w:numPr>
          <w:ilvl w:val="0"/>
          <w:numId w:val="51"/>
        </w:numPr>
        <w:rPr>
          <w:lang w:val="en-GB"/>
        </w:rPr>
      </w:pPr>
      <w:r w:rsidRPr="00246134">
        <w:rPr>
          <w:lang w:val="en-GB"/>
        </w:rPr>
        <w:t>The girl’s name is Francesca and she is</w:t>
      </w:r>
      <w:r w:rsidR="003E151A">
        <w:rPr>
          <w:lang w:val="en-GB"/>
        </w:rPr>
        <w:t xml:space="preserve"> </w:t>
      </w:r>
      <w:r w:rsidRPr="00246134">
        <w:rPr>
          <w:lang w:val="en-GB"/>
        </w:rPr>
        <w:t>___</w:t>
      </w:r>
      <w:r w:rsidR="003E151A">
        <w:rPr>
          <w:lang w:val="en-GB"/>
        </w:rPr>
        <w:t>_</w:t>
      </w:r>
      <w:r w:rsidRPr="00246134">
        <w:rPr>
          <w:lang w:val="en-GB"/>
        </w:rPr>
        <w:t>________________________</w:t>
      </w:r>
      <w:r w:rsidR="00D34F4E">
        <w:rPr>
          <w:lang w:val="en-GB"/>
        </w:rPr>
        <w:t>_</w:t>
      </w:r>
      <w:r w:rsidRPr="00246134">
        <w:rPr>
          <w:lang w:val="en-GB"/>
        </w:rPr>
        <w:t>.</w:t>
      </w:r>
    </w:p>
    <w:p w14:paraId="72A9E6F4" w14:textId="1D0D01E3" w:rsidR="00ED32ED" w:rsidRPr="00246134" w:rsidRDefault="00ED32ED" w:rsidP="00281BAF">
      <w:pPr>
        <w:pStyle w:val="AufgabeLckentext"/>
        <w:numPr>
          <w:ilvl w:val="0"/>
          <w:numId w:val="51"/>
        </w:numPr>
        <w:rPr>
          <w:lang w:val="en-GB"/>
        </w:rPr>
      </w:pPr>
      <w:r w:rsidRPr="00246134">
        <w:rPr>
          <w:lang w:val="en-GB"/>
        </w:rPr>
        <w:t>The family has restaurant with the name</w:t>
      </w:r>
      <w:r w:rsidR="003E151A">
        <w:rPr>
          <w:lang w:val="en-GB"/>
        </w:rPr>
        <w:t xml:space="preserve"> </w:t>
      </w:r>
      <w:r w:rsidRPr="00246134">
        <w:rPr>
          <w:lang w:val="en-GB"/>
        </w:rPr>
        <w:t>___________________________.</w:t>
      </w:r>
    </w:p>
    <w:p w14:paraId="7B0E0464" w14:textId="387F42AD" w:rsidR="00ED32ED" w:rsidRPr="00246134" w:rsidRDefault="00ED32ED" w:rsidP="00281BAF">
      <w:pPr>
        <w:pStyle w:val="AufgabeLckentext"/>
        <w:numPr>
          <w:ilvl w:val="0"/>
          <w:numId w:val="51"/>
        </w:numPr>
        <w:rPr>
          <w:lang w:val="en-GB"/>
        </w:rPr>
      </w:pPr>
      <w:r w:rsidRPr="00246134">
        <w:rPr>
          <w:lang w:val="en-GB"/>
        </w:rPr>
        <w:t xml:space="preserve">Luigi came to Germany as a </w:t>
      </w:r>
      <w:r w:rsidR="003E151A">
        <w:rPr>
          <w:lang w:val="en-GB"/>
        </w:rPr>
        <w:t>_</w:t>
      </w:r>
      <w:r w:rsidRPr="00246134">
        <w:rPr>
          <w:lang w:val="en-GB"/>
        </w:rPr>
        <w:t>_____________________________________.</w:t>
      </w:r>
    </w:p>
    <w:p w14:paraId="63CB63F1" w14:textId="1FF0CCD4" w:rsidR="00ED32ED" w:rsidRPr="00246134" w:rsidRDefault="00ED32ED" w:rsidP="00281BAF">
      <w:pPr>
        <w:pStyle w:val="AufgabeLckentext"/>
        <w:numPr>
          <w:ilvl w:val="0"/>
          <w:numId w:val="51"/>
        </w:numPr>
        <w:rPr>
          <w:lang w:val="en-GB"/>
        </w:rPr>
      </w:pPr>
      <w:r w:rsidRPr="00246134">
        <w:rPr>
          <w:lang w:val="en-GB"/>
        </w:rPr>
        <w:t>Paola came to Germany in the</w:t>
      </w:r>
      <w:r w:rsidR="003E151A">
        <w:rPr>
          <w:lang w:val="en-GB"/>
        </w:rPr>
        <w:t xml:space="preserve"> </w:t>
      </w:r>
      <w:r w:rsidRPr="00246134">
        <w:rPr>
          <w:lang w:val="en-GB"/>
        </w:rPr>
        <w:t>____________________________________.</w:t>
      </w:r>
    </w:p>
    <w:p w14:paraId="0CC5F8E2" w14:textId="10427D5E" w:rsidR="00ED32ED" w:rsidRPr="00246134" w:rsidRDefault="00ED32ED" w:rsidP="00281BAF">
      <w:pPr>
        <w:pStyle w:val="AufgabeLckentext"/>
        <w:numPr>
          <w:ilvl w:val="0"/>
          <w:numId w:val="51"/>
        </w:numPr>
        <w:rPr>
          <w:lang w:val="en-GB"/>
        </w:rPr>
      </w:pPr>
      <w:r w:rsidRPr="00246134">
        <w:rPr>
          <w:lang w:val="en-GB"/>
        </w:rPr>
        <w:t>Francesca’s dad was born in _____________________________________.</w:t>
      </w:r>
    </w:p>
    <w:p w14:paraId="21E9B1E6" w14:textId="77777777" w:rsidR="00ED32ED" w:rsidRPr="00246134" w:rsidRDefault="00ED32ED" w:rsidP="004B510D">
      <w:pPr>
        <w:pStyle w:val="AufgabeEbene1"/>
        <w:rPr>
          <w:lang w:val="en-GB"/>
        </w:rPr>
      </w:pPr>
      <w:r w:rsidRPr="00246134">
        <w:rPr>
          <w:noProof/>
          <w:lang w:eastAsia="de-DE"/>
        </w:rPr>
        <w:drawing>
          <wp:anchor distT="0" distB="0" distL="114300" distR="114300" simplePos="0" relativeHeight="251756544" behindDoc="0" locked="0" layoutInCell="0" allowOverlap="1" wp14:anchorId="3B72E46E" wp14:editId="3AE5EA8E">
            <wp:simplePos x="0" y="0"/>
            <wp:positionH relativeFrom="rightMargin">
              <wp:posOffset>266700</wp:posOffset>
            </wp:positionH>
            <wp:positionV relativeFrom="paragraph">
              <wp:posOffset>0</wp:posOffset>
            </wp:positionV>
            <wp:extent cx="302400" cy="324000"/>
            <wp:effectExtent l="0" t="0" r="2540" b="0"/>
            <wp:wrapNone/>
            <wp:docPr id="9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Answer the questions in complete English sentences.</w:t>
      </w:r>
    </w:p>
    <w:p w14:paraId="1D5A7616" w14:textId="77777777" w:rsidR="00ED32ED" w:rsidRPr="00246134" w:rsidRDefault="00ED32ED" w:rsidP="004B510D">
      <w:pPr>
        <w:pStyle w:val="AufgabeEbene2"/>
        <w:rPr>
          <w:lang w:val="en-GB"/>
        </w:rPr>
      </w:pPr>
      <w:r w:rsidRPr="00246134">
        <w:rPr>
          <w:lang w:val="en-GB"/>
        </w:rPr>
        <w:t>How old is Francesca?</w:t>
      </w:r>
    </w:p>
    <w:p w14:paraId="3270DFF1" w14:textId="77777777" w:rsidR="00ED32ED" w:rsidRPr="00246134" w:rsidRDefault="00ED32ED" w:rsidP="004B510D">
      <w:pPr>
        <w:pStyle w:val="AufgabeEbene2"/>
        <w:rPr>
          <w:lang w:val="en-GB"/>
        </w:rPr>
      </w:pPr>
      <w:r w:rsidRPr="00246134">
        <w:rPr>
          <w:lang w:val="en-GB"/>
        </w:rPr>
        <w:t>Why did Luigi come to Germany?</w:t>
      </w:r>
    </w:p>
    <w:p w14:paraId="2F4BF200" w14:textId="77777777" w:rsidR="00ED32ED" w:rsidRPr="00246134" w:rsidRDefault="00ED32ED" w:rsidP="004B510D">
      <w:pPr>
        <w:pStyle w:val="AufgabeEbene2"/>
        <w:rPr>
          <w:lang w:val="en-GB"/>
        </w:rPr>
      </w:pPr>
      <w:r w:rsidRPr="00246134">
        <w:rPr>
          <w:lang w:val="en-GB"/>
        </w:rPr>
        <w:t>When did Paola come to Germany?</w:t>
      </w:r>
    </w:p>
    <w:p w14:paraId="0F8FAE7D" w14:textId="77777777" w:rsidR="00ED32ED" w:rsidRPr="00246134" w:rsidRDefault="00ED32ED" w:rsidP="004B510D">
      <w:pPr>
        <w:pStyle w:val="AufgabeEbene2"/>
        <w:rPr>
          <w:lang w:val="en-GB"/>
        </w:rPr>
      </w:pPr>
      <w:r w:rsidRPr="00246134">
        <w:rPr>
          <w:lang w:val="en-GB"/>
        </w:rPr>
        <w:t>Where was Francesca’s dad born?</w:t>
      </w:r>
    </w:p>
    <w:p w14:paraId="1625A5A3" w14:textId="407A2261" w:rsidR="00ED32ED" w:rsidRPr="00246134" w:rsidRDefault="007F59A7" w:rsidP="004B510D">
      <w:pPr>
        <w:pStyle w:val="AufgabeEbene2"/>
        <w:jc w:val="left"/>
        <w:rPr>
          <w:lang w:val="en-GB"/>
        </w:rPr>
      </w:pPr>
      <w:r w:rsidRPr="00246134">
        <w:rPr>
          <w:noProof/>
          <w:lang w:eastAsia="de-DE"/>
        </w:rPr>
        <w:drawing>
          <wp:anchor distT="0" distB="0" distL="114300" distR="114300" simplePos="0" relativeHeight="251759616" behindDoc="0" locked="0" layoutInCell="0" allowOverlap="1" wp14:anchorId="684E4DEC" wp14:editId="2EAD8EB0">
            <wp:simplePos x="0" y="0"/>
            <wp:positionH relativeFrom="rightMargin">
              <wp:posOffset>634365</wp:posOffset>
            </wp:positionH>
            <wp:positionV relativeFrom="paragraph">
              <wp:posOffset>340995</wp:posOffset>
            </wp:positionV>
            <wp:extent cx="345600" cy="324000"/>
            <wp:effectExtent l="0" t="0" r="0" b="0"/>
            <wp:wrapNone/>
            <wp:docPr id="94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4BF" w:rsidRPr="00246134">
        <w:rPr>
          <w:noProof/>
          <w:lang w:eastAsia="de-DE"/>
        </w:rPr>
        <w:drawing>
          <wp:anchor distT="0" distB="0" distL="114300" distR="114300" simplePos="0" relativeHeight="251758592" behindDoc="0" locked="0" layoutInCell="0" allowOverlap="1" wp14:anchorId="4E54A458" wp14:editId="6A7323D0">
            <wp:simplePos x="0" y="0"/>
            <wp:positionH relativeFrom="rightMargin">
              <wp:posOffset>266700</wp:posOffset>
            </wp:positionH>
            <wp:positionV relativeFrom="paragraph">
              <wp:posOffset>342265</wp:posOffset>
            </wp:positionV>
            <wp:extent cx="302400" cy="324000"/>
            <wp:effectExtent l="0" t="0" r="2540" b="0"/>
            <wp:wrapNone/>
            <wp:docPr id="9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What’s the name of their restaurant?</w:t>
      </w:r>
      <w:r w:rsidR="007E576F" w:rsidRPr="00246134">
        <w:rPr>
          <w:lang w:val="en-GB"/>
        </w:rPr>
        <w:br/>
      </w:r>
    </w:p>
    <w:p w14:paraId="3D5028D8" w14:textId="572DC389" w:rsidR="00ED32ED" w:rsidRPr="00BB2474" w:rsidRDefault="00ED32ED" w:rsidP="007E576F">
      <w:pPr>
        <w:pStyle w:val="AufgabeText"/>
      </w:pPr>
      <w:r w:rsidRPr="00BB2474">
        <w:t>Entscheiden Sie ob folgende Aussagen zum Text richtig oder falsch sind und b</w:t>
      </w:r>
      <w:r w:rsidRPr="00BB2474">
        <w:t>e</w:t>
      </w:r>
      <w:r w:rsidRPr="00BB2474">
        <w:t>gründen Sie Ihre Entscheidung auf Deutsch.</w:t>
      </w:r>
    </w:p>
    <w:p w14:paraId="473BBD03" w14:textId="77777777" w:rsidR="00ED32ED" w:rsidRPr="00BB2474" w:rsidRDefault="00ED32ED" w:rsidP="00ED32ED">
      <w:pPr>
        <w:pStyle w:val="AufgabeText"/>
      </w:pPr>
    </w:p>
    <w:p w14:paraId="59CEEE0F" w14:textId="77777777" w:rsidR="00ED32ED" w:rsidRPr="00246134" w:rsidRDefault="00ED32ED" w:rsidP="004B510D">
      <w:pPr>
        <w:pStyle w:val="AufgabeEbene2"/>
        <w:rPr>
          <w:lang w:val="en-GB"/>
        </w:rPr>
      </w:pPr>
      <w:r w:rsidRPr="00246134">
        <w:rPr>
          <w:lang w:val="en-GB"/>
        </w:rPr>
        <w:t>The girl’s name is Francesca and she is 13 years old.</w:t>
      </w:r>
    </w:p>
    <w:p w14:paraId="728FAAB6" w14:textId="799BD650" w:rsidR="00ED32ED" w:rsidRPr="00246134" w:rsidRDefault="00ED32ED" w:rsidP="00ED32ED">
      <w:pPr>
        <w:pStyle w:val="AufgabeEbene2"/>
        <w:numPr>
          <w:ilvl w:val="0"/>
          <w:numId w:val="0"/>
        </w:numPr>
        <w:ind w:left="567"/>
        <w:rPr>
          <w:lang w:val="en-GB"/>
        </w:rPr>
      </w:pPr>
      <w:r w:rsidRPr="00246134">
        <w:rPr>
          <w:lang w:val="en-GB"/>
        </w:rPr>
        <w:t>__________________________________________________________________</w:t>
      </w:r>
    </w:p>
    <w:p w14:paraId="0C94EC3A" w14:textId="77777777" w:rsidR="00ED32ED" w:rsidRPr="00246134" w:rsidRDefault="00ED32ED" w:rsidP="004B510D">
      <w:pPr>
        <w:pStyle w:val="AufgabeEbene2"/>
        <w:rPr>
          <w:lang w:val="en-GB"/>
        </w:rPr>
      </w:pPr>
      <w:r w:rsidRPr="00246134">
        <w:rPr>
          <w:lang w:val="en-GB"/>
        </w:rPr>
        <w:t>Luigi left his Italian hometown to work in Germany.</w:t>
      </w:r>
    </w:p>
    <w:p w14:paraId="483713F5" w14:textId="5C7C2127" w:rsidR="00ED32ED" w:rsidRPr="00246134" w:rsidRDefault="00ED32ED" w:rsidP="00ED32ED">
      <w:pPr>
        <w:pStyle w:val="AufgabeEbene2"/>
        <w:numPr>
          <w:ilvl w:val="0"/>
          <w:numId w:val="0"/>
        </w:numPr>
        <w:ind w:left="567"/>
        <w:rPr>
          <w:lang w:val="en-GB"/>
        </w:rPr>
      </w:pPr>
      <w:r w:rsidRPr="00246134">
        <w:rPr>
          <w:lang w:val="en-GB"/>
        </w:rPr>
        <w:t>__________________________________________________________________</w:t>
      </w:r>
    </w:p>
    <w:p w14:paraId="04058243" w14:textId="77777777" w:rsidR="00ED32ED" w:rsidRPr="00246134" w:rsidRDefault="00ED32ED" w:rsidP="004B510D">
      <w:pPr>
        <w:pStyle w:val="AufgabeEbene2"/>
        <w:rPr>
          <w:lang w:val="en-GB"/>
        </w:rPr>
      </w:pPr>
      <w:r w:rsidRPr="00246134">
        <w:rPr>
          <w:lang w:val="en-GB"/>
        </w:rPr>
        <w:t>Luigi came to Germany together with his wife Paola.</w:t>
      </w:r>
    </w:p>
    <w:p w14:paraId="6262F92A" w14:textId="1BBCE75F" w:rsidR="00ED32ED" w:rsidRPr="00246134" w:rsidRDefault="00ED32ED" w:rsidP="00ED32ED">
      <w:pPr>
        <w:pStyle w:val="AufgabeEbene2"/>
        <w:numPr>
          <w:ilvl w:val="0"/>
          <w:numId w:val="0"/>
        </w:numPr>
        <w:ind w:left="567"/>
        <w:rPr>
          <w:lang w:val="en-GB"/>
        </w:rPr>
      </w:pPr>
      <w:r w:rsidRPr="00246134">
        <w:rPr>
          <w:lang w:val="en-GB"/>
        </w:rPr>
        <w:t>__________________________________________________________________</w:t>
      </w:r>
    </w:p>
    <w:p w14:paraId="09FD9C46" w14:textId="77777777" w:rsidR="00ED32ED" w:rsidRPr="00246134" w:rsidRDefault="00ED32ED" w:rsidP="004B510D">
      <w:pPr>
        <w:pStyle w:val="AufgabeEbene2"/>
        <w:rPr>
          <w:lang w:val="en-GB"/>
        </w:rPr>
      </w:pPr>
      <w:r w:rsidRPr="00246134">
        <w:rPr>
          <w:lang w:val="en-GB"/>
        </w:rPr>
        <w:t xml:space="preserve">In the 80ies they opened a restaurant called </w:t>
      </w:r>
      <w:r w:rsidRPr="00246134">
        <w:rPr>
          <w:rStyle w:val="Hervorhebung"/>
          <w:lang w:val="en-GB"/>
        </w:rPr>
        <w:t>La Sardegna</w:t>
      </w:r>
      <w:r w:rsidRPr="00246134">
        <w:rPr>
          <w:lang w:val="en-GB"/>
        </w:rPr>
        <w:t>.</w:t>
      </w:r>
    </w:p>
    <w:p w14:paraId="2D155C6F" w14:textId="57F6A1AF" w:rsidR="00DF3F38" w:rsidRDefault="00ED32ED" w:rsidP="00727BF4">
      <w:pPr>
        <w:pStyle w:val="AufgabeEbene2"/>
        <w:numPr>
          <w:ilvl w:val="0"/>
          <w:numId w:val="0"/>
        </w:numPr>
        <w:ind w:left="567"/>
        <w:rPr>
          <w:lang w:val="en-GB"/>
        </w:rPr>
      </w:pPr>
      <w:r w:rsidRPr="00246134">
        <w:rPr>
          <w:lang w:val="en-GB"/>
        </w:rPr>
        <w:t>___________________________________</w:t>
      </w:r>
      <w:r w:rsidR="00727BF4">
        <w:rPr>
          <w:lang w:val="en-GB"/>
        </w:rPr>
        <w:t>____________________________</w:t>
      </w:r>
      <w:r w:rsidR="00DF3F38">
        <w:rPr>
          <w:lang w:val="en-GB"/>
        </w:rPr>
        <w:t>___</w:t>
      </w:r>
    </w:p>
    <w:p w14:paraId="0CC4CE4A" w14:textId="2787CF97" w:rsidR="00232277" w:rsidRDefault="00232277" w:rsidP="00727BF4">
      <w:pPr>
        <w:pStyle w:val="AufgabeEbene2"/>
        <w:numPr>
          <w:ilvl w:val="0"/>
          <w:numId w:val="0"/>
        </w:numPr>
        <w:ind w:left="567"/>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FC3" w:rsidRPr="00246134" w14:paraId="1E604422"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3B2AE1AF" w14:textId="77777777" w:rsidR="00811FC3" w:rsidRPr="00246134" w:rsidRDefault="00811FC3" w:rsidP="002A2627">
            <w:pPr>
              <w:pStyle w:val="Tabelle6pt"/>
              <w:rPr>
                <w:color w:val="000000"/>
                <w:lang w:val="en-GB"/>
              </w:rPr>
            </w:pPr>
            <w:r w:rsidRPr="00246134">
              <w:rPr>
                <w:lang w:val="en-GB"/>
              </w:rPr>
              <w:lastRenderedPageBreak/>
              <w:t>Kompetenzbereich</w:t>
            </w:r>
          </w:p>
          <w:p w14:paraId="7720C146" w14:textId="77777777" w:rsidR="00811FC3" w:rsidRPr="00246134" w:rsidRDefault="00811FC3"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3EA39E4E" w14:textId="77777777" w:rsidR="00811FC3" w:rsidRPr="00246134" w:rsidRDefault="00811FC3" w:rsidP="002A2627">
            <w:pPr>
              <w:pStyle w:val="Tabelle6pt"/>
              <w:rPr>
                <w:color w:val="000000"/>
                <w:lang w:val="en-GB"/>
              </w:rPr>
            </w:pPr>
            <w:r w:rsidRPr="00246134">
              <w:rPr>
                <w:lang w:val="en-GB"/>
              </w:rPr>
              <w:t>Lernfortschritt</w:t>
            </w:r>
          </w:p>
          <w:p w14:paraId="25FCE430" w14:textId="77777777" w:rsidR="00811FC3" w:rsidRPr="00246134" w:rsidRDefault="00811FC3"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71CAD4B5" w14:textId="77777777" w:rsidR="00811FC3" w:rsidRPr="00246134" w:rsidRDefault="00811FC3" w:rsidP="002A2627">
            <w:pPr>
              <w:pStyle w:val="Tabelle6pt"/>
              <w:rPr>
                <w:color w:val="000000"/>
                <w:lang w:val="en-GB"/>
              </w:rPr>
            </w:pPr>
            <w:r w:rsidRPr="00246134">
              <w:rPr>
                <w:lang w:val="en-GB"/>
              </w:rPr>
              <w:t>Materialien/Titel</w:t>
            </w:r>
          </w:p>
          <w:p w14:paraId="0D4F2AB4" w14:textId="77777777" w:rsidR="00811FC3" w:rsidRPr="00246134" w:rsidRDefault="00811FC3"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3125F41D" w14:textId="77777777" w:rsidR="00811FC3" w:rsidRPr="00246134" w:rsidRDefault="00811FC3"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74EB0DB" w14:textId="77777777" w:rsidR="004333C4" w:rsidRPr="00246134" w:rsidRDefault="004333C4" w:rsidP="004333C4">
            <w:pPr>
              <w:pStyle w:val="TabelleKopfmitte"/>
              <w:rPr>
                <w:lang w:val="en-GB"/>
              </w:rPr>
            </w:pPr>
            <w:r w:rsidRPr="00246134">
              <w:rPr>
                <w:lang w:val="en-GB"/>
              </w:rPr>
              <w:t>Englisch</w:t>
            </w:r>
          </w:p>
          <w:p w14:paraId="22D9F387" w14:textId="1A0622BE" w:rsidR="00811FC3" w:rsidRPr="00246134" w:rsidRDefault="00811FC3" w:rsidP="002A2627">
            <w:pPr>
              <w:pStyle w:val="TabelleKopfmitte"/>
              <w:rPr>
                <w:rFonts w:eastAsia="Calibri"/>
                <w:lang w:val="en-GB"/>
              </w:rPr>
            </w:pPr>
            <w:r w:rsidRPr="00246134">
              <w:rPr>
                <w:lang w:val="en-GB"/>
              </w:rPr>
              <w:t>E2.03.1</w:t>
            </w:r>
            <w:r w:rsidR="00727BF4">
              <w:rPr>
                <w:lang w:val="en-GB"/>
              </w:rPr>
              <w:t>7</w:t>
            </w:r>
          </w:p>
        </w:tc>
      </w:tr>
      <w:tr w:rsidR="00987FD0" w:rsidRPr="00246134" w14:paraId="47C0A07E" w14:textId="77777777" w:rsidTr="002A2627">
        <w:tc>
          <w:tcPr>
            <w:tcW w:w="7348" w:type="dxa"/>
            <w:gridSpan w:val="3"/>
            <w:tcBorders>
              <w:left w:val="single" w:sz="4" w:space="0" w:color="auto"/>
              <w:right w:val="single" w:sz="4" w:space="0" w:color="auto"/>
            </w:tcBorders>
          </w:tcPr>
          <w:p w14:paraId="15621703" w14:textId="77777777" w:rsidR="00987FD0" w:rsidRPr="00232277" w:rsidRDefault="00987FD0" w:rsidP="00323D34">
            <w:pPr>
              <w:pStyle w:val="Tabelle6pt"/>
            </w:pPr>
            <w:r w:rsidRPr="00232277">
              <w:t>Kompetenz:</w:t>
            </w:r>
          </w:p>
          <w:p w14:paraId="739E46BC" w14:textId="6F1977F9" w:rsidR="00987FD0" w:rsidRPr="00E313AF" w:rsidRDefault="00987FD0"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1A0C903D" w14:textId="77777777" w:rsidR="00987FD0" w:rsidRPr="00BB2474" w:rsidRDefault="00987FD0"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87FD0" w:rsidRPr="00246134" w14:paraId="59A17018" w14:textId="77777777" w:rsidTr="002A2627">
              <w:trPr>
                <w:trHeight w:val="284"/>
              </w:trPr>
              <w:tc>
                <w:tcPr>
                  <w:tcW w:w="2090" w:type="dxa"/>
                  <w:shd w:val="clear" w:color="auto" w:fill="auto"/>
                </w:tcPr>
                <w:p w14:paraId="6F062409" w14:textId="77777777" w:rsidR="00987FD0" w:rsidRPr="00246134" w:rsidRDefault="00987FD0" w:rsidP="002A2627">
                  <w:pPr>
                    <w:pStyle w:val="Textkrpermitte"/>
                    <w:rPr>
                      <w:lang w:val="en-GB"/>
                    </w:rPr>
                  </w:pPr>
                  <w:r w:rsidRPr="00246134">
                    <w:rPr>
                      <w:lang w:val="en-GB"/>
                    </w:rPr>
                    <w:t>LernPROJEKT</w:t>
                  </w:r>
                </w:p>
              </w:tc>
            </w:tr>
            <w:tr w:rsidR="00987FD0" w:rsidRPr="00246134" w14:paraId="01530FCC" w14:textId="77777777" w:rsidTr="002A2627">
              <w:trPr>
                <w:trHeight w:val="284"/>
              </w:trPr>
              <w:tc>
                <w:tcPr>
                  <w:tcW w:w="2090" w:type="dxa"/>
                  <w:shd w:val="clear" w:color="auto" w:fill="auto"/>
                </w:tcPr>
                <w:p w14:paraId="21562841" w14:textId="77777777" w:rsidR="00987FD0" w:rsidRPr="00246134" w:rsidRDefault="00987FD0" w:rsidP="002A2627">
                  <w:pPr>
                    <w:pStyle w:val="Textkrpermitte"/>
                    <w:rPr>
                      <w:lang w:val="en-GB"/>
                    </w:rPr>
                  </w:pPr>
                  <w:r w:rsidRPr="00246134">
                    <w:rPr>
                      <w:lang w:val="en-GB"/>
                    </w:rPr>
                    <w:t>LernTHEMA</w:t>
                  </w:r>
                </w:p>
              </w:tc>
            </w:tr>
            <w:tr w:rsidR="00987FD0" w:rsidRPr="00246134" w14:paraId="72606FCD" w14:textId="77777777" w:rsidTr="002A2627">
              <w:trPr>
                <w:trHeight w:val="284"/>
              </w:trPr>
              <w:tc>
                <w:tcPr>
                  <w:tcW w:w="2090" w:type="dxa"/>
                  <w:shd w:val="clear" w:color="auto" w:fill="D9D9D9" w:themeFill="background1" w:themeFillShade="D9"/>
                </w:tcPr>
                <w:p w14:paraId="6A91B1D7" w14:textId="77777777" w:rsidR="00987FD0" w:rsidRPr="00246134" w:rsidRDefault="00987FD0" w:rsidP="002A2627">
                  <w:pPr>
                    <w:pStyle w:val="TabelleKopfmitte"/>
                    <w:rPr>
                      <w:lang w:val="en-GB"/>
                    </w:rPr>
                  </w:pPr>
                  <w:r w:rsidRPr="00246134">
                    <w:rPr>
                      <w:lang w:val="en-GB"/>
                    </w:rPr>
                    <w:t>LernSCHRITT</w:t>
                  </w:r>
                </w:p>
              </w:tc>
            </w:tr>
          </w:tbl>
          <w:p w14:paraId="78AE09F3" w14:textId="77777777" w:rsidR="00987FD0" w:rsidRPr="00246134" w:rsidRDefault="00987FD0" w:rsidP="002A2627">
            <w:pPr>
              <w:pStyle w:val="TabelleKopfmitte"/>
              <w:rPr>
                <w:lang w:val="en-GB"/>
              </w:rPr>
            </w:pPr>
          </w:p>
        </w:tc>
      </w:tr>
      <w:tr w:rsidR="00987FD0" w:rsidRPr="00246134" w14:paraId="0B4F3F47" w14:textId="77777777" w:rsidTr="002A2627">
        <w:tc>
          <w:tcPr>
            <w:tcW w:w="7348" w:type="dxa"/>
            <w:gridSpan w:val="3"/>
            <w:tcBorders>
              <w:left w:val="single" w:sz="4" w:space="0" w:color="auto"/>
              <w:right w:val="single" w:sz="4" w:space="0" w:color="auto"/>
            </w:tcBorders>
          </w:tcPr>
          <w:p w14:paraId="427D62DE" w14:textId="77777777" w:rsidR="00987FD0" w:rsidRPr="00232277" w:rsidRDefault="00987FD0" w:rsidP="00323D34">
            <w:pPr>
              <w:pStyle w:val="Tabelle6pt"/>
            </w:pPr>
            <w:r w:rsidRPr="00232277">
              <w:t>Hauptbezug:</w:t>
            </w:r>
          </w:p>
          <w:p w14:paraId="5F46B138" w14:textId="77777777" w:rsidR="00987FD0" w:rsidRPr="00F57D9F" w:rsidRDefault="00987FD0" w:rsidP="00982E47">
            <w:pPr>
              <w:pStyle w:val="TabelleAufzhlung"/>
            </w:pPr>
            <w:r w:rsidRPr="00F57D9F">
              <w:t>Ich kann Texte über verschiedene Migrantenfamilien lesen und verstehen.</w:t>
            </w:r>
          </w:p>
          <w:p w14:paraId="07118258" w14:textId="360991A1" w:rsidR="00987FD0" w:rsidRPr="00E313AF" w:rsidRDefault="00987FD0"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45C21D85"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2F34FF5" w14:textId="77777777" w:rsidR="00987FD0" w:rsidRPr="00BB2474" w:rsidRDefault="00987FD0" w:rsidP="002A2627">
            <w:pPr>
              <w:pStyle w:val="TabelleKopfmitte"/>
            </w:pPr>
          </w:p>
        </w:tc>
      </w:tr>
      <w:tr w:rsidR="00987FD0" w:rsidRPr="00246134" w14:paraId="400272AE" w14:textId="77777777" w:rsidTr="002A2627">
        <w:tc>
          <w:tcPr>
            <w:tcW w:w="7348" w:type="dxa"/>
            <w:gridSpan w:val="3"/>
            <w:tcBorders>
              <w:left w:val="single" w:sz="4" w:space="0" w:color="auto"/>
              <w:right w:val="single" w:sz="4" w:space="0" w:color="auto"/>
            </w:tcBorders>
            <w:tcMar>
              <w:bottom w:w="0" w:type="dxa"/>
            </w:tcMar>
          </w:tcPr>
          <w:p w14:paraId="1DCD1A60" w14:textId="77777777" w:rsidR="00987FD0" w:rsidRPr="00232277" w:rsidRDefault="00987FD0" w:rsidP="00323D34">
            <w:pPr>
              <w:pStyle w:val="Tabelle6pt"/>
            </w:pPr>
            <w:r w:rsidRPr="00232277">
              <w:t>Weitere Bezüge:</w:t>
            </w:r>
          </w:p>
          <w:p w14:paraId="60799CF4" w14:textId="77777777" w:rsidR="00987FD0" w:rsidRDefault="00987FD0" w:rsidP="00982E47">
            <w:pPr>
              <w:pStyle w:val="TabelleAufzhlung"/>
            </w:pPr>
            <w:r w:rsidRPr="00F57D9F">
              <w:t>Ich kann kurze Sätze schreiben.</w:t>
            </w:r>
          </w:p>
          <w:p w14:paraId="4B880E23" w14:textId="348732CE" w:rsidR="00987FD0" w:rsidRPr="00982E47" w:rsidRDefault="00987FD0"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3D933273"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3034888" w14:textId="77777777" w:rsidR="00987FD0" w:rsidRPr="00BB2474" w:rsidRDefault="00987FD0" w:rsidP="002A2627">
            <w:pPr>
              <w:pStyle w:val="TabelleKopfmitte"/>
            </w:pPr>
          </w:p>
        </w:tc>
      </w:tr>
    </w:tbl>
    <w:p w14:paraId="752A94AB" w14:textId="77777777" w:rsidR="00121F33" w:rsidRPr="00232277" w:rsidRDefault="00121F33" w:rsidP="00ED32ED">
      <w:pPr>
        <w:pStyle w:val="Textkrper"/>
      </w:pPr>
    </w:p>
    <w:p w14:paraId="52E52E7F" w14:textId="77777777" w:rsidR="009E148D" w:rsidRDefault="009E148D" w:rsidP="003B036E">
      <w:pPr>
        <w:pStyle w:val="Autoren"/>
        <w:framePr w:wrap="around" w:x="8713" w:y="211"/>
        <w:jc w:val="left"/>
      </w:pPr>
      <w:r>
        <w:t>Quelle:</w:t>
      </w:r>
    </w:p>
    <w:p w14:paraId="7D3677A6" w14:textId="138EE8D5" w:rsidR="00D62312" w:rsidRDefault="003B036E" w:rsidP="003B036E">
      <w:pPr>
        <w:pStyle w:val="Autoren"/>
        <w:framePr w:wrap="around" w:x="8713" w:y="211"/>
        <w:jc w:val="left"/>
      </w:pPr>
      <w:r>
        <w:t xml:space="preserve">Jung </w:t>
      </w:r>
      <w:r w:rsidR="006275E4">
        <w:t>Mann</w:t>
      </w:r>
      <w:r>
        <w:t xml:space="preserve"> Menschen</w:t>
      </w:r>
      <w:r w:rsidR="009E148D">
        <w:t xml:space="preserve">, </w:t>
      </w:r>
      <w:r w:rsidR="006275E4" w:rsidRPr="007637B9">
        <w:t>https://pixabay.com/get/71615ff6a1a99f5668ff/1441797965/young-691485_1280.jpg?direct</w:t>
      </w:r>
      <w:r w:rsidR="006275E4">
        <w:t>, CC0,</w:t>
      </w:r>
    </w:p>
    <w:p w14:paraId="67286BBB" w14:textId="70A85F92" w:rsidR="00D62312" w:rsidRPr="00232277" w:rsidRDefault="009E148D" w:rsidP="00D62312">
      <w:pPr>
        <w:pStyle w:val="Autoren"/>
        <w:framePr w:wrap="around" w:x="8713" w:y="211"/>
      </w:pPr>
      <w:r>
        <w:t>ab</w:t>
      </w:r>
      <w:r w:rsidR="003B036E">
        <w:t>gerufen: 09.09.2015</w:t>
      </w:r>
    </w:p>
    <w:tbl>
      <w:tblPr>
        <w:tblStyle w:val="Tabellenraster"/>
        <w:tblW w:w="7371" w:type="dxa"/>
        <w:tblInd w:w="108" w:type="dxa"/>
        <w:tblLook w:val="04A0" w:firstRow="1" w:lastRow="0" w:firstColumn="1" w:lastColumn="0" w:noHBand="0" w:noVBand="1"/>
      </w:tblPr>
      <w:tblGrid>
        <w:gridCol w:w="7371"/>
      </w:tblGrid>
      <w:tr w:rsidR="00ED32ED" w:rsidRPr="00246134" w14:paraId="1AB2B3E6" w14:textId="77777777" w:rsidTr="00232277">
        <w:trPr>
          <w:trHeight w:val="4536"/>
        </w:trPr>
        <w:tc>
          <w:tcPr>
            <w:tcW w:w="7371" w:type="dxa"/>
          </w:tcPr>
          <w:p w14:paraId="701BFCDF" w14:textId="5FA07D1E" w:rsidR="00ED32ED" w:rsidRPr="006275E4" w:rsidRDefault="006275E4" w:rsidP="007F59A7">
            <w:r>
              <w:rPr>
                <w:noProof/>
              </w:rPr>
              <w:drawing>
                <wp:anchor distT="0" distB="0" distL="114300" distR="114300" simplePos="0" relativeHeight="252363776" behindDoc="0" locked="0" layoutInCell="1" allowOverlap="1" wp14:anchorId="3B8C31A7" wp14:editId="35DC4DC6">
                  <wp:simplePos x="0" y="0"/>
                  <wp:positionH relativeFrom="margin">
                    <wp:posOffset>306238</wp:posOffset>
                  </wp:positionH>
                  <wp:positionV relativeFrom="margin">
                    <wp:posOffset>139065</wp:posOffset>
                  </wp:positionV>
                  <wp:extent cx="3912080" cy="2606947"/>
                  <wp:effectExtent l="0" t="0" r="0" b="3175"/>
                  <wp:wrapNone/>
                  <wp:docPr id="42" name="Grafik 42" descr="C:\Users\hk331ls\Desktop\young-691485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k331ls\Desktop\young-691485_128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12080" cy="26069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D32ED" w:rsidRPr="00281BAF" w14:paraId="12B93D76" w14:textId="77777777" w:rsidTr="00232277">
        <w:tc>
          <w:tcPr>
            <w:tcW w:w="7371" w:type="dxa"/>
          </w:tcPr>
          <w:p w14:paraId="54AC3F11" w14:textId="77777777" w:rsidR="00ED32ED" w:rsidRPr="007637B9" w:rsidRDefault="00ED32ED" w:rsidP="00ED32ED">
            <w:pPr>
              <w:pStyle w:val="Textkrper"/>
              <w:rPr>
                <w:lang w:val="en-US"/>
              </w:rPr>
            </w:pPr>
          </w:p>
          <w:p w14:paraId="6EFC5813" w14:textId="77777777" w:rsidR="00ED32ED" w:rsidRPr="00246134" w:rsidRDefault="00ED32ED" w:rsidP="00ED32ED">
            <w:pPr>
              <w:pStyle w:val="Textkrper"/>
              <w:rPr>
                <w:lang w:val="en-GB"/>
              </w:rPr>
            </w:pPr>
            <w:r w:rsidRPr="00246134">
              <w:rPr>
                <w:lang w:val="en-GB"/>
              </w:rPr>
              <w:t>He guys,</w:t>
            </w:r>
          </w:p>
          <w:p w14:paraId="61CBB621" w14:textId="77777777" w:rsidR="00ED32ED" w:rsidRPr="00246134" w:rsidRDefault="00ED32ED" w:rsidP="00ED32ED">
            <w:pPr>
              <w:pStyle w:val="Textkrper"/>
              <w:rPr>
                <w:lang w:val="en-GB"/>
              </w:rPr>
            </w:pPr>
          </w:p>
          <w:p w14:paraId="5F16F91C" w14:textId="77777777" w:rsidR="00ED32ED" w:rsidRPr="00246134" w:rsidRDefault="00ED32ED" w:rsidP="00ED32ED">
            <w:pPr>
              <w:pStyle w:val="Textkrper"/>
              <w:rPr>
                <w:lang w:val="en-GB"/>
              </w:rPr>
            </w:pPr>
            <w:r w:rsidRPr="00246134">
              <w:rPr>
                <w:lang w:val="en-GB"/>
              </w:rPr>
              <w:t xml:space="preserve">My name is Emre and I am 18 years old. I live together with my mum and my sister Tuba in Stuttgart. I love my city, I was born in Stuttgart and I have many friends here. </w:t>
            </w:r>
          </w:p>
          <w:p w14:paraId="0F5FA14F" w14:textId="77777777" w:rsidR="00ED32ED" w:rsidRPr="00246134" w:rsidRDefault="00ED32ED" w:rsidP="00ED32ED">
            <w:pPr>
              <w:pStyle w:val="Textkrper"/>
              <w:rPr>
                <w:lang w:val="en-GB"/>
              </w:rPr>
            </w:pPr>
            <w:r w:rsidRPr="00246134">
              <w:rPr>
                <w:lang w:val="en-GB"/>
              </w:rPr>
              <w:t xml:space="preserve">Kevin, my best friend, is German and he is 17 years old. We often go out together and we have a lot of fun. He likes Kebab, but unfortunately he doesn’t understand when we have a cultural feast like </w:t>
            </w:r>
            <w:r w:rsidRPr="00246134">
              <w:rPr>
                <w:i/>
                <w:lang w:val="en-GB"/>
              </w:rPr>
              <w:t>Idu-l-Adha</w:t>
            </w:r>
            <w:r w:rsidRPr="00246134">
              <w:rPr>
                <w:lang w:val="en-GB"/>
              </w:rPr>
              <w:t xml:space="preserve"> at the end of Ramadan. </w:t>
            </w:r>
          </w:p>
          <w:p w14:paraId="62BC0A05" w14:textId="77777777" w:rsidR="00ED32ED" w:rsidRPr="00246134" w:rsidRDefault="00ED32ED" w:rsidP="00ED32ED">
            <w:pPr>
              <w:pStyle w:val="Textkrper"/>
              <w:rPr>
                <w:lang w:val="en-GB"/>
              </w:rPr>
            </w:pPr>
            <w:r w:rsidRPr="00246134">
              <w:rPr>
                <w:lang w:val="en-GB"/>
              </w:rPr>
              <w:t>I am caught in two cultures. I was born in Germany, but my family lives with Turkish traditions. It is difficult for me to find my own way.</w:t>
            </w:r>
          </w:p>
          <w:p w14:paraId="62D9561A" w14:textId="77777777" w:rsidR="00ED32ED" w:rsidRPr="00246134" w:rsidRDefault="00ED32ED" w:rsidP="00ED32ED">
            <w:pPr>
              <w:pStyle w:val="Textkrper"/>
              <w:rPr>
                <w:lang w:val="en-GB"/>
              </w:rPr>
            </w:pPr>
            <w:r w:rsidRPr="00246134">
              <w:rPr>
                <w:lang w:val="en-GB"/>
              </w:rPr>
              <w:t>As I am 18 years old now I have to decide whether I want to be a German citizen or a Turkish citizen.</w:t>
            </w:r>
          </w:p>
          <w:p w14:paraId="46C9200D" w14:textId="77777777" w:rsidR="00ED32ED" w:rsidRPr="00246134" w:rsidRDefault="00ED32ED" w:rsidP="00ED32ED">
            <w:pPr>
              <w:pStyle w:val="Textkrper"/>
              <w:rPr>
                <w:lang w:val="en-GB"/>
              </w:rPr>
            </w:pPr>
            <w:r w:rsidRPr="00246134">
              <w:rPr>
                <w:lang w:val="en-GB"/>
              </w:rPr>
              <w:t>That’s the hardest decision I’ve had to take!</w:t>
            </w:r>
          </w:p>
          <w:p w14:paraId="2CDF6F30" w14:textId="77777777" w:rsidR="00ED32ED" w:rsidRPr="00246134" w:rsidRDefault="00ED32ED" w:rsidP="00ED32ED">
            <w:pPr>
              <w:pStyle w:val="Textkrper"/>
              <w:rPr>
                <w:lang w:val="en-GB"/>
              </w:rPr>
            </w:pPr>
          </w:p>
        </w:tc>
      </w:tr>
    </w:tbl>
    <w:p w14:paraId="33839651" w14:textId="77777777" w:rsidR="00ED32ED" w:rsidRPr="00246134" w:rsidRDefault="00ED32ED" w:rsidP="00ED32ED">
      <w:pPr>
        <w:pStyle w:val="Textkrper"/>
        <w:rPr>
          <w:lang w:val="en-GB"/>
        </w:rPr>
      </w:pPr>
    </w:p>
    <w:p w14:paraId="5A2A7A5D" w14:textId="1B5D96CE" w:rsidR="00BA1FD3" w:rsidRDefault="00BA1FD3"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FC3" w:rsidRPr="00246134" w14:paraId="5B9AC381"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5C17ED99" w14:textId="77777777" w:rsidR="00811FC3" w:rsidRPr="00246134" w:rsidRDefault="00811FC3" w:rsidP="002A2627">
            <w:pPr>
              <w:pStyle w:val="Tabelle6pt"/>
              <w:rPr>
                <w:color w:val="000000"/>
                <w:lang w:val="en-GB"/>
              </w:rPr>
            </w:pPr>
            <w:r w:rsidRPr="00246134">
              <w:rPr>
                <w:lang w:val="en-GB"/>
              </w:rPr>
              <w:lastRenderedPageBreak/>
              <w:t>Kompetenzbereich</w:t>
            </w:r>
          </w:p>
          <w:p w14:paraId="1D02FC26" w14:textId="77777777" w:rsidR="00811FC3" w:rsidRPr="00246134" w:rsidRDefault="00811FC3"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68FF10F" w14:textId="77777777" w:rsidR="00811FC3" w:rsidRPr="00246134" w:rsidRDefault="00811FC3" w:rsidP="002A2627">
            <w:pPr>
              <w:pStyle w:val="Tabelle6pt"/>
              <w:rPr>
                <w:color w:val="000000"/>
                <w:lang w:val="en-GB"/>
              </w:rPr>
            </w:pPr>
            <w:r w:rsidRPr="00246134">
              <w:rPr>
                <w:lang w:val="en-GB"/>
              </w:rPr>
              <w:t>Lernfortschritt</w:t>
            </w:r>
          </w:p>
          <w:p w14:paraId="2B1F8938" w14:textId="77777777" w:rsidR="00811FC3" w:rsidRPr="00246134" w:rsidRDefault="00811FC3"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73DFE8BB" w14:textId="77777777" w:rsidR="00811FC3" w:rsidRPr="00246134" w:rsidRDefault="00811FC3" w:rsidP="002A2627">
            <w:pPr>
              <w:pStyle w:val="Tabelle6pt"/>
              <w:rPr>
                <w:color w:val="000000"/>
                <w:lang w:val="en-GB"/>
              </w:rPr>
            </w:pPr>
            <w:r w:rsidRPr="00246134">
              <w:rPr>
                <w:lang w:val="en-GB"/>
              </w:rPr>
              <w:t>Materialien/Titel</w:t>
            </w:r>
          </w:p>
          <w:p w14:paraId="6FF04165" w14:textId="77777777" w:rsidR="00811FC3" w:rsidRPr="00246134" w:rsidRDefault="00811FC3"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6F09BC72" w14:textId="77777777" w:rsidR="00811FC3" w:rsidRPr="00246134" w:rsidRDefault="00811FC3"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2BBB7FF" w14:textId="77777777" w:rsidR="004333C4" w:rsidRPr="00246134" w:rsidRDefault="004333C4" w:rsidP="004333C4">
            <w:pPr>
              <w:pStyle w:val="TabelleKopfmitte"/>
              <w:rPr>
                <w:lang w:val="en-GB"/>
              </w:rPr>
            </w:pPr>
            <w:r w:rsidRPr="00246134">
              <w:rPr>
                <w:lang w:val="en-GB"/>
              </w:rPr>
              <w:t>Englisch</w:t>
            </w:r>
          </w:p>
          <w:p w14:paraId="0B5F21A7" w14:textId="695C901C" w:rsidR="00811FC3" w:rsidRPr="00246134" w:rsidRDefault="00811FC3" w:rsidP="002A2627">
            <w:pPr>
              <w:pStyle w:val="TabelleKopfmitte"/>
              <w:rPr>
                <w:rFonts w:eastAsia="Calibri"/>
                <w:lang w:val="en-GB"/>
              </w:rPr>
            </w:pPr>
            <w:r w:rsidRPr="00246134">
              <w:rPr>
                <w:lang w:val="en-GB"/>
              </w:rPr>
              <w:t>E2.03.1</w:t>
            </w:r>
            <w:r w:rsidR="00727BF4">
              <w:rPr>
                <w:lang w:val="en-GB"/>
              </w:rPr>
              <w:t>8</w:t>
            </w:r>
          </w:p>
        </w:tc>
      </w:tr>
      <w:tr w:rsidR="00323D34" w:rsidRPr="00246134" w14:paraId="5C550325" w14:textId="77777777" w:rsidTr="002A2627">
        <w:tc>
          <w:tcPr>
            <w:tcW w:w="7348" w:type="dxa"/>
            <w:gridSpan w:val="3"/>
            <w:tcBorders>
              <w:left w:val="single" w:sz="4" w:space="0" w:color="auto"/>
              <w:right w:val="single" w:sz="4" w:space="0" w:color="auto"/>
            </w:tcBorders>
          </w:tcPr>
          <w:p w14:paraId="4450B35F" w14:textId="77777777" w:rsidR="00323D34" w:rsidRPr="00232277" w:rsidRDefault="00323D34" w:rsidP="00323D34">
            <w:pPr>
              <w:pStyle w:val="Tabelle6pt"/>
            </w:pPr>
            <w:r w:rsidRPr="00232277">
              <w:t>Kompetenz:</w:t>
            </w:r>
          </w:p>
          <w:p w14:paraId="4EF668C7" w14:textId="66FE17CE" w:rsidR="00323D34" w:rsidRPr="00E313AF" w:rsidRDefault="00323D34"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5E1E86DD" w14:textId="77777777" w:rsidR="00323D34" w:rsidRPr="00BB2474" w:rsidRDefault="00323D34"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23D34" w:rsidRPr="00246134" w14:paraId="379C3E3C" w14:textId="77777777" w:rsidTr="002A2627">
              <w:trPr>
                <w:trHeight w:val="284"/>
              </w:trPr>
              <w:tc>
                <w:tcPr>
                  <w:tcW w:w="2090" w:type="dxa"/>
                  <w:shd w:val="clear" w:color="auto" w:fill="auto"/>
                </w:tcPr>
                <w:p w14:paraId="5428ADB1" w14:textId="77777777" w:rsidR="00323D34" w:rsidRPr="00246134" w:rsidRDefault="00323D34" w:rsidP="002A2627">
                  <w:pPr>
                    <w:pStyle w:val="Textkrpermitte"/>
                    <w:rPr>
                      <w:lang w:val="en-GB"/>
                    </w:rPr>
                  </w:pPr>
                  <w:r w:rsidRPr="00246134">
                    <w:rPr>
                      <w:lang w:val="en-GB"/>
                    </w:rPr>
                    <w:t>LernPROJEKT</w:t>
                  </w:r>
                </w:p>
              </w:tc>
            </w:tr>
            <w:tr w:rsidR="00323D34" w:rsidRPr="00246134" w14:paraId="763D1EB4" w14:textId="77777777" w:rsidTr="002A2627">
              <w:trPr>
                <w:trHeight w:val="284"/>
              </w:trPr>
              <w:tc>
                <w:tcPr>
                  <w:tcW w:w="2090" w:type="dxa"/>
                  <w:shd w:val="clear" w:color="auto" w:fill="auto"/>
                </w:tcPr>
                <w:p w14:paraId="000C62F6" w14:textId="77777777" w:rsidR="00323D34" w:rsidRPr="00246134" w:rsidRDefault="00323D34" w:rsidP="002A2627">
                  <w:pPr>
                    <w:pStyle w:val="Textkrpermitte"/>
                    <w:rPr>
                      <w:lang w:val="en-GB"/>
                    </w:rPr>
                  </w:pPr>
                  <w:r w:rsidRPr="00246134">
                    <w:rPr>
                      <w:lang w:val="en-GB"/>
                    </w:rPr>
                    <w:t>LernTHEMA</w:t>
                  </w:r>
                </w:p>
              </w:tc>
            </w:tr>
            <w:tr w:rsidR="00323D34" w:rsidRPr="00246134" w14:paraId="3B15B3F8" w14:textId="77777777" w:rsidTr="002A2627">
              <w:trPr>
                <w:trHeight w:val="284"/>
              </w:trPr>
              <w:tc>
                <w:tcPr>
                  <w:tcW w:w="2090" w:type="dxa"/>
                  <w:shd w:val="clear" w:color="auto" w:fill="D9D9D9" w:themeFill="background1" w:themeFillShade="D9"/>
                </w:tcPr>
                <w:p w14:paraId="21CFC718" w14:textId="77777777" w:rsidR="00323D34" w:rsidRPr="00246134" w:rsidRDefault="00323D34" w:rsidP="002A2627">
                  <w:pPr>
                    <w:pStyle w:val="TabelleKopfmitte"/>
                    <w:rPr>
                      <w:lang w:val="en-GB"/>
                    </w:rPr>
                  </w:pPr>
                  <w:r w:rsidRPr="00246134">
                    <w:rPr>
                      <w:lang w:val="en-GB"/>
                    </w:rPr>
                    <w:t>LernSCHRITT</w:t>
                  </w:r>
                </w:p>
              </w:tc>
            </w:tr>
          </w:tbl>
          <w:p w14:paraId="4AA5F92D" w14:textId="77777777" w:rsidR="00323D34" w:rsidRPr="00246134" w:rsidRDefault="00323D34" w:rsidP="002A2627">
            <w:pPr>
              <w:pStyle w:val="TabelleKopfmitte"/>
              <w:rPr>
                <w:lang w:val="en-GB"/>
              </w:rPr>
            </w:pPr>
          </w:p>
        </w:tc>
      </w:tr>
      <w:tr w:rsidR="00323D34" w:rsidRPr="00246134" w14:paraId="77EE9D2E" w14:textId="77777777" w:rsidTr="002A2627">
        <w:tc>
          <w:tcPr>
            <w:tcW w:w="7348" w:type="dxa"/>
            <w:gridSpan w:val="3"/>
            <w:tcBorders>
              <w:left w:val="single" w:sz="4" w:space="0" w:color="auto"/>
              <w:right w:val="single" w:sz="4" w:space="0" w:color="auto"/>
            </w:tcBorders>
          </w:tcPr>
          <w:p w14:paraId="16D06EA2" w14:textId="77777777" w:rsidR="00323D34" w:rsidRPr="00232277" w:rsidRDefault="00323D34" w:rsidP="00323D34">
            <w:pPr>
              <w:pStyle w:val="Tabelle6pt"/>
            </w:pPr>
            <w:r w:rsidRPr="00232277">
              <w:t>Hauptbezug:</w:t>
            </w:r>
          </w:p>
          <w:p w14:paraId="5530EF5A" w14:textId="77777777" w:rsidR="00323D34" w:rsidRPr="00F57D9F" w:rsidRDefault="00323D34" w:rsidP="00982E47">
            <w:pPr>
              <w:pStyle w:val="TabelleAufzhlung"/>
            </w:pPr>
            <w:r w:rsidRPr="00F57D9F">
              <w:t>Ich kann Texte über verschiedene Migrantenfamilien lesen und verstehen.</w:t>
            </w:r>
          </w:p>
          <w:p w14:paraId="7AC2025D" w14:textId="515B39DE" w:rsidR="00323D34" w:rsidRPr="00E313AF" w:rsidRDefault="00323D34"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7FE1A770" w14:textId="77777777" w:rsidR="00323D34" w:rsidRPr="00BB2474" w:rsidRDefault="00323D34"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EE1650F" w14:textId="77777777" w:rsidR="00323D34" w:rsidRPr="00BB2474" w:rsidRDefault="00323D34" w:rsidP="002A2627">
            <w:pPr>
              <w:pStyle w:val="TabelleKopfmitte"/>
            </w:pPr>
          </w:p>
        </w:tc>
      </w:tr>
      <w:tr w:rsidR="00323D34" w:rsidRPr="00246134" w14:paraId="49CE3DD6" w14:textId="77777777" w:rsidTr="002A2627">
        <w:tc>
          <w:tcPr>
            <w:tcW w:w="7348" w:type="dxa"/>
            <w:gridSpan w:val="3"/>
            <w:tcBorders>
              <w:left w:val="single" w:sz="4" w:space="0" w:color="auto"/>
              <w:right w:val="single" w:sz="4" w:space="0" w:color="auto"/>
            </w:tcBorders>
            <w:tcMar>
              <w:bottom w:w="0" w:type="dxa"/>
            </w:tcMar>
          </w:tcPr>
          <w:p w14:paraId="163F7A9C" w14:textId="77777777" w:rsidR="00323D34" w:rsidRPr="00232277" w:rsidRDefault="00323D34" w:rsidP="00323D34">
            <w:pPr>
              <w:pStyle w:val="Tabelle6pt"/>
            </w:pPr>
            <w:r w:rsidRPr="00232277">
              <w:t>Weitere Bezüge:</w:t>
            </w:r>
          </w:p>
          <w:p w14:paraId="1C4F5F7B" w14:textId="77777777" w:rsidR="00323D34" w:rsidRDefault="00323D34" w:rsidP="00982E47">
            <w:pPr>
              <w:pStyle w:val="TabelleAufzhlung"/>
            </w:pPr>
            <w:r w:rsidRPr="00F57D9F">
              <w:t>Ich kann kurze Sätze schreiben.</w:t>
            </w:r>
          </w:p>
          <w:p w14:paraId="594B00CC" w14:textId="2C0EBCFD" w:rsidR="00323D34" w:rsidRPr="00982E47" w:rsidRDefault="00323D34"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2D6A64FB" w14:textId="77777777" w:rsidR="00323D34" w:rsidRPr="00BB2474" w:rsidRDefault="00323D34"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5B0C6F9" w14:textId="77777777" w:rsidR="00323D34" w:rsidRPr="00BB2474" w:rsidRDefault="00323D34" w:rsidP="002A2627">
            <w:pPr>
              <w:pStyle w:val="TabelleKopfmitte"/>
            </w:pPr>
          </w:p>
        </w:tc>
      </w:tr>
    </w:tbl>
    <w:p w14:paraId="440943D7" w14:textId="370BC22B" w:rsidR="00ED32ED" w:rsidRPr="00232277" w:rsidRDefault="001C14BF" w:rsidP="00ED32ED">
      <w:pPr>
        <w:pStyle w:val="Textkrper"/>
      </w:pPr>
      <w:r w:rsidRPr="00246134">
        <w:rPr>
          <w:noProof/>
        </w:rPr>
        <w:drawing>
          <wp:anchor distT="0" distB="0" distL="114300" distR="114300" simplePos="0" relativeHeight="251765760" behindDoc="0" locked="0" layoutInCell="0" allowOverlap="1" wp14:anchorId="2B611A86" wp14:editId="18D70DC3">
            <wp:simplePos x="0" y="0"/>
            <wp:positionH relativeFrom="rightMargin">
              <wp:posOffset>594360</wp:posOffset>
            </wp:positionH>
            <wp:positionV relativeFrom="paragraph">
              <wp:posOffset>103876</wp:posOffset>
            </wp:positionV>
            <wp:extent cx="345600" cy="324000"/>
            <wp:effectExtent l="0" t="0" r="0" b="0"/>
            <wp:wrapNone/>
            <wp:docPr id="9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64736" behindDoc="0" locked="0" layoutInCell="0" allowOverlap="1" wp14:anchorId="7F2B1C5D" wp14:editId="42C5E917">
            <wp:simplePos x="0" y="0"/>
            <wp:positionH relativeFrom="rightMargin">
              <wp:posOffset>234315</wp:posOffset>
            </wp:positionH>
            <wp:positionV relativeFrom="paragraph">
              <wp:posOffset>111760</wp:posOffset>
            </wp:positionV>
            <wp:extent cx="302400" cy="324000"/>
            <wp:effectExtent l="0" t="0" r="2540" b="0"/>
            <wp:wrapNone/>
            <wp:docPr id="9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C56F6" w14:textId="3B0A22CD" w:rsidR="00ED32ED" w:rsidRPr="00246134" w:rsidRDefault="00ED32ED" w:rsidP="004B510D">
      <w:pPr>
        <w:pStyle w:val="Textkrper"/>
        <w:numPr>
          <w:ilvl w:val="0"/>
          <w:numId w:val="11"/>
        </w:numPr>
        <w:rPr>
          <w:lang w:val="en-GB"/>
        </w:rPr>
      </w:pPr>
      <w:r w:rsidRPr="00246134">
        <w:rPr>
          <w:lang w:val="en-GB"/>
        </w:rPr>
        <w:t>Finish the sentences with information from the text.</w:t>
      </w:r>
    </w:p>
    <w:p w14:paraId="6720FC9F" w14:textId="2BF04169" w:rsidR="00ED32ED" w:rsidRPr="00BB2474" w:rsidRDefault="00ED32ED" w:rsidP="00FB7159">
      <w:pPr>
        <w:pStyle w:val="Textkrper"/>
        <w:ind w:left="708"/>
        <w:outlineLvl w:val="0"/>
      </w:pPr>
      <w:r w:rsidRPr="00BB2474">
        <w:t>Beenden Sie die Sätze mit Informationen aus dem Text.</w:t>
      </w:r>
    </w:p>
    <w:p w14:paraId="7788571F" w14:textId="77777777" w:rsidR="00ED32ED" w:rsidRPr="00BB2474" w:rsidRDefault="00ED32ED" w:rsidP="00ED32ED">
      <w:pPr>
        <w:pStyle w:val="Textkrper"/>
        <w:ind w:left="708"/>
      </w:pPr>
    </w:p>
    <w:p w14:paraId="448327AA" w14:textId="0A598BDF" w:rsidR="00ED32ED" w:rsidRPr="00246134" w:rsidRDefault="00ED32ED" w:rsidP="00281BAF">
      <w:pPr>
        <w:pStyle w:val="AufgabeLckentext"/>
        <w:numPr>
          <w:ilvl w:val="0"/>
          <w:numId w:val="50"/>
        </w:numPr>
        <w:rPr>
          <w:lang w:val="en-GB"/>
        </w:rPr>
      </w:pPr>
      <w:r w:rsidRPr="00246134">
        <w:rPr>
          <w:lang w:val="en-GB"/>
        </w:rPr>
        <w:t>Emre is 18 years old and lives ______________________</w:t>
      </w:r>
      <w:r w:rsidR="00070878">
        <w:rPr>
          <w:lang w:val="en-GB"/>
        </w:rPr>
        <w:t>___</w:t>
      </w:r>
      <w:r w:rsidRPr="00246134">
        <w:rPr>
          <w:lang w:val="en-GB"/>
        </w:rPr>
        <w:t>__</w:t>
      </w:r>
      <w:r w:rsidR="00070878">
        <w:rPr>
          <w:lang w:val="en-GB"/>
        </w:rPr>
        <w:t>________</w:t>
      </w:r>
      <w:r w:rsidRPr="00246134">
        <w:rPr>
          <w:lang w:val="en-GB"/>
        </w:rPr>
        <w:t>_.</w:t>
      </w:r>
    </w:p>
    <w:p w14:paraId="769571B5" w14:textId="7B6847B5" w:rsidR="00ED32ED" w:rsidRPr="00246134" w:rsidRDefault="00ED32ED" w:rsidP="00281BAF">
      <w:pPr>
        <w:pStyle w:val="AufgabeLckentext"/>
        <w:numPr>
          <w:ilvl w:val="0"/>
          <w:numId w:val="50"/>
        </w:numPr>
        <w:rPr>
          <w:lang w:val="en-GB"/>
        </w:rPr>
      </w:pPr>
      <w:r w:rsidRPr="00246134">
        <w:rPr>
          <w:lang w:val="en-GB"/>
        </w:rPr>
        <w:t xml:space="preserve">His best friend’s name </w:t>
      </w:r>
      <w:r w:rsidR="00DF3F38">
        <w:rPr>
          <w:lang w:val="en-GB"/>
        </w:rPr>
        <w:t>_</w:t>
      </w:r>
      <w:r w:rsidRPr="00246134">
        <w:rPr>
          <w:lang w:val="en-GB"/>
        </w:rPr>
        <w:t>______________________________</w:t>
      </w:r>
      <w:r w:rsidR="00070878">
        <w:rPr>
          <w:lang w:val="en-GB"/>
        </w:rPr>
        <w:t>_______</w:t>
      </w:r>
      <w:r w:rsidRPr="00246134">
        <w:rPr>
          <w:lang w:val="en-GB"/>
        </w:rPr>
        <w:t>____.</w:t>
      </w:r>
    </w:p>
    <w:p w14:paraId="5E381B7F" w14:textId="34A687A9" w:rsidR="00ED32ED" w:rsidRPr="00246134" w:rsidRDefault="00ED32ED" w:rsidP="00281BAF">
      <w:pPr>
        <w:pStyle w:val="AufgabeLckentext"/>
        <w:numPr>
          <w:ilvl w:val="0"/>
          <w:numId w:val="50"/>
        </w:numPr>
        <w:rPr>
          <w:lang w:val="en-GB"/>
        </w:rPr>
      </w:pPr>
      <w:r w:rsidRPr="00246134">
        <w:rPr>
          <w:i/>
          <w:lang w:val="en-GB"/>
        </w:rPr>
        <w:t>Idu-l-Adha</w:t>
      </w:r>
      <w:r w:rsidRPr="00246134">
        <w:rPr>
          <w:lang w:val="en-GB"/>
        </w:rPr>
        <w:t xml:space="preserve"> is a </w:t>
      </w:r>
      <w:r w:rsidR="00DF3F38">
        <w:rPr>
          <w:lang w:val="en-GB"/>
        </w:rPr>
        <w:t>_</w:t>
      </w:r>
      <w:r w:rsidRPr="00246134">
        <w:rPr>
          <w:lang w:val="en-GB"/>
        </w:rPr>
        <w:t>________________________________________________.</w:t>
      </w:r>
    </w:p>
    <w:p w14:paraId="2983C2F6" w14:textId="74ADEC6B" w:rsidR="00ED32ED" w:rsidRPr="00246134" w:rsidRDefault="00ED32ED" w:rsidP="00281BAF">
      <w:pPr>
        <w:pStyle w:val="AufgabeLckentext"/>
        <w:numPr>
          <w:ilvl w:val="0"/>
          <w:numId w:val="50"/>
        </w:numPr>
        <w:rPr>
          <w:lang w:val="en-GB"/>
        </w:rPr>
      </w:pPr>
      <w:r w:rsidRPr="00246134">
        <w:rPr>
          <w:lang w:val="en-GB"/>
        </w:rPr>
        <w:t xml:space="preserve">Emre has to decide whether </w:t>
      </w:r>
      <w:r w:rsidR="00DF3F38">
        <w:rPr>
          <w:lang w:val="en-GB"/>
        </w:rPr>
        <w:t>_</w:t>
      </w:r>
      <w:r w:rsidR="00070878">
        <w:rPr>
          <w:lang w:val="en-GB"/>
        </w:rPr>
        <w:t>____________________________________</w:t>
      </w:r>
      <w:r w:rsidRPr="00246134">
        <w:rPr>
          <w:lang w:val="en-GB"/>
        </w:rPr>
        <w:t>.</w:t>
      </w:r>
    </w:p>
    <w:p w14:paraId="359C3126" w14:textId="0DB2920B" w:rsidR="00ED32ED" w:rsidRPr="00246134" w:rsidRDefault="00ED32ED" w:rsidP="00070878">
      <w:pPr>
        <w:pStyle w:val="Textkrper"/>
        <w:rPr>
          <w:lang w:val="en-GB"/>
        </w:rPr>
      </w:pPr>
    </w:p>
    <w:p w14:paraId="4416495C" w14:textId="7F2FF2D1" w:rsidR="00ED32ED" w:rsidRDefault="001C14BF" w:rsidP="004B510D">
      <w:pPr>
        <w:pStyle w:val="Textkrper"/>
        <w:numPr>
          <w:ilvl w:val="0"/>
          <w:numId w:val="11"/>
        </w:numPr>
        <w:rPr>
          <w:lang w:val="en-GB"/>
        </w:rPr>
      </w:pPr>
      <w:r w:rsidRPr="00246134">
        <w:rPr>
          <w:noProof/>
        </w:rPr>
        <w:drawing>
          <wp:anchor distT="0" distB="0" distL="114300" distR="114300" simplePos="0" relativeHeight="251766784" behindDoc="0" locked="0" layoutInCell="0" allowOverlap="1" wp14:anchorId="0A79B768" wp14:editId="6A726CD4">
            <wp:simplePos x="0" y="0"/>
            <wp:positionH relativeFrom="rightMargin">
              <wp:posOffset>234315</wp:posOffset>
            </wp:positionH>
            <wp:positionV relativeFrom="paragraph">
              <wp:posOffset>15875</wp:posOffset>
            </wp:positionV>
            <wp:extent cx="302400" cy="324000"/>
            <wp:effectExtent l="0" t="0" r="2540" b="0"/>
            <wp:wrapNone/>
            <wp:docPr id="9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67808" behindDoc="0" locked="0" layoutInCell="0" allowOverlap="1" wp14:anchorId="03DDCBF4" wp14:editId="3E68A90D">
            <wp:simplePos x="0" y="0"/>
            <wp:positionH relativeFrom="rightMargin">
              <wp:posOffset>594360</wp:posOffset>
            </wp:positionH>
            <wp:positionV relativeFrom="paragraph">
              <wp:posOffset>25612</wp:posOffset>
            </wp:positionV>
            <wp:extent cx="345600" cy="324000"/>
            <wp:effectExtent l="0" t="0" r="0" b="0"/>
            <wp:wrapNone/>
            <wp:docPr id="9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Answer the questions i</w:t>
      </w:r>
      <w:r w:rsidR="00F041BA">
        <w:rPr>
          <w:lang w:val="en-GB"/>
        </w:rPr>
        <w:t>n complete English sentences.</w:t>
      </w:r>
    </w:p>
    <w:p w14:paraId="6D8332AF" w14:textId="77777777" w:rsidR="00F041BA" w:rsidRPr="00246134" w:rsidRDefault="00F041BA" w:rsidP="00F041BA">
      <w:pPr>
        <w:pStyle w:val="Textkrper"/>
        <w:ind w:left="643"/>
        <w:rPr>
          <w:lang w:val="en-GB"/>
        </w:rPr>
      </w:pPr>
    </w:p>
    <w:p w14:paraId="46D095BB"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What is the name of Emre’s sister?</w:t>
      </w:r>
    </w:p>
    <w:p w14:paraId="4B0CF575"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Which city was he born in?</w:t>
      </w:r>
    </w:p>
    <w:p w14:paraId="4B317121"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What does he do with his friend Kevin?</w:t>
      </w:r>
    </w:p>
    <w:p w14:paraId="42CDE0D8"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Which decision does Emre have to take?</w:t>
      </w:r>
    </w:p>
    <w:p w14:paraId="7D399D6F" w14:textId="2EAB68C3" w:rsidR="00ED32ED" w:rsidRPr="00246134" w:rsidRDefault="00E75890" w:rsidP="00ED32ED">
      <w:pPr>
        <w:pStyle w:val="Textkrper"/>
        <w:rPr>
          <w:lang w:val="en-GB"/>
        </w:rPr>
      </w:pPr>
      <w:r w:rsidRPr="00246134">
        <w:rPr>
          <w:noProof/>
        </w:rPr>
        <w:drawing>
          <wp:anchor distT="0" distB="0" distL="114300" distR="114300" simplePos="0" relativeHeight="251768832" behindDoc="0" locked="0" layoutInCell="0" allowOverlap="1" wp14:anchorId="0C3B9B08" wp14:editId="75737C3F">
            <wp:simplePos x="0" y="0"/>
            <wp:positionH relativeFrom="rightMargin">
              <wp:posOffset>234315</wp:posOffset>
            </wp:positionH>
            <wp:positionV relativeFrom="paragraph">
              <wp:posOffset>126365</wp:posOffset>
            </wp:positionV>
            <wp:extent cx="302400" cy="324000"/>
            <wp:effectExtent l="0" t="0" r="2540" b="0"/>
            <wp:wrapNone/>
            <wp:docPr id="118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69856" behindDoc="0" locked="0" layoutInCell="0" allowOverlap="1" wp14:anchorId="491AC467" wp14:editId="3D8BFCA9">
            <wp:simplePos x="0" y="0"/>
            <wp:positionH relativeFrom="rightMargin">
              <wp:posOffset>594783</wp:posOffset>
            </wp:positionH>
            <wp:positionV relativeFrom="paragraph">
              <wp:posOffset>136525</wp:posOffset>
            </wp:positionV>
            <wp:extent cx="345600" cy="324000"/>
            <wp:effectExtent l="0" t="0" r="0" b="0"/>
            <wp:wrapNone/>
            <wp:docPr id="9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59A443" w14:textId="77777777" w:rsidR="00ED32ED" w:rsidRPr="003228D0" w:rsidRDefault="00ED32ED" w:rsidP="002A2627">
      <w:pPr>
        <w:pStyle w:val="Textkrper"/>
        <w:ind w:left="360"/>
      </w:pPr>
      <w:r w:rsidRPr="003228D0">
        <w:t>Entscheiden Sie ob folgende Aussagen zum Text richtig oder falsch sind und b</w:t>
      </w:r>
      <w:r w:rsidRPr="003228D0">
        <w:t>e</w:t>
      </w:r>
      <w:r w:rsidRPr="003228D0">
        <w:t xml:space="preserve">gründen Sie Ihre Entscheidung auf Deutsch. </w:t>
      </w:r>
    </w:p>
    <w:p w14:paraId="57FF5868" w14:textId="77777777" w:rsidR="00ED32ED" w:rsidRPr="00BB2474" w:rsidRDefault="00ED32ED" w:rsidP="00ED32ED">
      <w:pPr>
        <w:pStyle w:val="Textkrper"/>
        <w:ind w:left="720"/>
      </w:pPr>
    </w:p>
    <w:p w14:paraId="79EF8537" w14:textId="45687002" w:rsidR="00ED32ED" w:rsidRPr="00246134" w:rsidRDefault="00ED32ED" w:rsidP="004B510D">
      <w:pPr>
        <w:pStyle w:val="Textkrper"/>
        <w:numPr>
          <w:ilvl w:val="0"/>
          <w:numId w:val="12"/>
        </w:numPr>
        <w:spacing w:line="360" w:lineRule="auto"/>
        <w:rPr>
          <w:lang w:val="en-GB"/>
        </w:rPr>
      </w:pPr>
      <w:r w:rsidRPr="00246134">
        <w:rPr>
          <w:lang w:val="en-GB"/>
        </w:rPr>
        <w:t>Emre lives together with his mum and his sister.</w:t>
      </w:r>
    </w:p>
    <w:p w14:paraId="6393AE99" w14:textId="160FBF3A" w:rsidR="00ED32ED" w:rsidRPr="00246134" w:rsidRDefault="00ED32ED" w:rsidP="00F041BA">
      <w:pPr>
        <w:pStyle w:val="Textkrper"/>
        <w:spacing w:line="360" w:lineRule="auto"/>
        <w:ind w:left="1080"/>
        <w:rPr>
          <w:lang w:val="en-GB"/>
        </w:rPr>
      </w:pPr>
      <w:r w:rsidRPr="00246134">
        <w:rPr>
          <w:lang w:val="en-GB"/>
        </w:rPr>
        <w:t>___________________________________________________</w:t>
      </w:r>
      <w:r w:rsidR="00000FDB">
        <w:rPr>
          <w:lang w:val="en-GB"/>
        </w:rPr>
        <w:t>__________</w:t>
      </w:r>
    </w:p>
    <w:p w14:paraId="339E19BF" w14:textId="77777777" w:rsidR="00ED32ED" w:rsidRPr="00246134" w:rsidRDefault="00ED32ED" w:rsidP="004B510D">
      <w:pPr>
        <w:pStyle w:val="Textkrper"/>
        <w:numPr>
          <w:ilvl w:val="0"/>
          <w:numId w:val="12"/>
        </w:numPr>
        <w:spacing w:line="360" w:lineRule="auto"/>
        <w:rPr>
          <w:lang w:val="en-GB"/>
        </w:rPr>
      </w:pPr>
      <w:r w:rsidRPr="00246134">
        <w:rPr>
          <w:lang w:val="en-GB"/>
        </w:rPr>
        <w:t>His best friend Kevin loves Kebab and the Turkish culture.</w:t>
      </w:r>
    </w:p>
    <w:p w14:paraId="04859D58" w14:textId="57CA36D9" w:rsidR="00ED32ED" w:rsidRDefault="00ED32ED" w:rsidP="00F041BA">
      <w:pPr>
        <w:pStyle w:val="Textkrper"/>
        <w:spacing w:line="360" w:lineRule="auto"/>
        <w:ind w:left="1080"/>
        <w:rPr>
          <w:lang w:val="en-GB"/>
        </w:rPr>
      </w:pPr>
      <w:r w:rsidRPr="00246134">
        <w:rPr>
          <w:lang w:val="en-GB"/>
        </w:rPr>
        <w:t>________________________________</w:t>
      </w:r>
      <w:r w:rsidR="00000FDB">
        <w:rPr>
          <w:lang w:val="en-GB"/>
        </w:rPr>
        <w:t>_____________________________</w:t>
      </w:r>
    </w:p>
    <w:p w14:paraId="14F1FB5C" w14:textId="77777777" w:rsidR="00ED32ED" w:rsidRDefault="00ED32ED" w:rsidP="004B510D">
      <w:pPr>
        <w:pStyle w:val="Textkrper"/>
        <w:numPr>
          <w:ilvl w:val="0"/>
          <w:numId w:val="12"/>
        </w:numPr>
        <w:spacing w:line="360" w:lineRule="auto"/>
        <w:rPr>
          <w:lang w:val="en-GB"/>
        </w:rPr>
      </w:pPr>
      <w:r w:rsidRPr="00246134">
        <w:rPr>
          <w:lang w:val="en-GB"/>
        </w:rPr>
        <w:t>Because Emre is 17 he has to decide which citizenship he wants to have.</w:t>
      </w:r>
    </w:p>
    <w:p w14:paraId="085C10E6" w14:textId="119626D5" w:rsidR="00F041BA" w:rsidRDefault="00F041BA" w:rsidP="00F041BA">
      <w:pPr>
        <w:pStyle w:val="Textkrper"/>
        <w:spacing w:line="360" w:lineRule="auto"/>
        <w:ind w:left="1068"/>
        <w:rPr>
          <w:lang w:val="en-GB"/>
        </w:rPr>
      </w:pPr>
      <w:r w:rsidRPr="00246134">
        <w:rPr>
          <w:lang w:val="en-GB"/>
        </w:rPr>
        <w:t>____________________________________________</w:t>
      </w:r>
      <w:r>
        <w:rPr>
          <w:lang w:val="en-GB"/>
        </w:rPr>
        <w:t>_________________</w:t>
      </w:r>
    </w:p>
    <w:p w14:paraId="4BCB5BC5" w14:textId="58A9E251" w:rsidR="00F041BA" w:rsidRPr="00246134" w:rsidRDefault="00F041BA" w:rsidP="004B510D">
      <w:pPr>
        <w:pStyle w:val="Textkrper"/>
        <w:numPr>
          <w:ilvl w:val="0"/>
          <w:numId w:val="12"/>
        </w:numPr>
        <w:spacing w:line="360" w:lineRule="auto"/>
        <w:rPr>
          <w:lang w:val="en-GB"/>
        </w:rPr>
      </w:pPr>
      <w:r w:rsidRPr="00246134">
        <w:rPr>
          <w:lang w:val="en-GB"/>
        </w:rPr>
        <w:t>Emre wants to be a German citizen.</w:t>
      </w:r>
    </w:p>
    <w:p w14:paraId="2244A95A" w14:textId="283566F9" w:rsidR="00ED32ED" w:rsidRDefault="00ED32ED" w:rsidP="00F041BA">
      <w:pPr>
        <w:pStyle w:val="Textkrper"/>
        <w:spacing w:line="360" w:lineRule="auto"/>
        <w:ind w:left="1080"/>
        <w:rPr>
          <w:lang w:val="en-GB"/>
        </w:rPr>
      </w:pPr>
      <w:r w:rsidRPr="00246134">
        <w:rPr>
          <w:lang w:val="en-GB"/>
        </w:rPr>
        <w:t>____________________________________________</w:t>
      </w:r>
      <w:r w:rsidR="00000FDB">
        <w:rPr>
          <w:lang w:val="en-GB"/>
        </w:rPr>
        <w:t>_________________</w:t>
      </w:r>
    </w:p>
    <w:p w14:paraId="438DBAA1" w14:textId="77777777" w:rsidR="00EF0441" w:rsidRDefault="00EF0441" w:rsidP="00ED32ED">
      <w:pPr>
        <w:pStyle w:val="Textkrper"/>
        <w:rPr>
          <w:lang w:val="en-GB"/>
        </w:rPr>
      </w:pPr>
    </w:p>
    <w:p w14:paraId="2A5727B7" w14:textId="2A8B5CDF" w:rsidR="00232277" w:rsidRDefault="00232277"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011AEC96"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6535675E" w14:textId="77777777" w:rsidR="002A2627" w:rsidRPr="00246134" w:rsidRDefault="002A2627" w:rsidP="002A2627">
            <w:pPr>
              <w:pStyle w:val="Tabelle6pt"/>
              <w:rPr>
                <w:color w:val="000000"/>
                <w:lang w:val="en-GB"/>
              </w:rPr>
            </w:pPr>
            <w:r w:rsidRPr="00246134">
              <w:rPr>
                <w:lang w:val="en-GB"/>
              </w:rPr>
              <w:lastRenderedPageBreak/>
              <w:t>Kompetenzbereich</w:t>
            </w:r>
          </w:p>
          <w:p w14:paraId="4CCB5C1C"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30998BA5" w14:textId="77777777" w:rsidR="002A2627" w:rsidRPr="00246134" w:rsidRDefault="002A2627" w:rsidP="002A2627">
            <w:pPr>
              <w:pStyle w:val="Tabelle6pt"/>
              <w:rPr>
                <w:color w:val="000000"/>
                <w:lang w:val="en-GB"/>
              </w:rPr>
            </w:pPr>
            <w:r w:rsidRPr="00246134">
              <w:rPr>
                <w:lang w:val="en-GB"/>
              </w:rPr>
              <w:t>Lernfortschritt</w:t>
            </w:r>
          </w:p>
          <w:p w14:paraId="0D8EFAE2"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413B5D95" w14:textId="77777777" w:rsidR="002A2627" w:rsidRPr="00246134" w:rsidRDefault="002A2627" w:rsidP="002A2627">
            <w:pPr>
              <w:pStyle w:val="Tabelle6pt"/>
              <w:rPr>
                <w:color w:val="000000"/>
                <w:lang w:val="en-GB"/>
              </w:rPr>
            </w:pPr>
            <w:r w:rsidRPr="00246134">
              <w:rPr>
                <w:lang w:val="en-GB"/>
              </w:rPr>
              <w:t>Materialien/Titel</w:t>
            </w:r>
          </w:p>
          <w:p w14:paraId="1D8200C9"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1F64E8D4"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56870C9" w14:textId="77777777" w:rsidR="004333C4" w:rsidRPr="00246134" w:rsidRDefault="004333C4" w:rsidP="004333C4">
            <w:pPr>
              <w:pStyle w:val="TabelleKopfmitte"/>
              <w:rPr>
                <w:lang w:val="en-GB"/>
              </w:rPr>
            </w:pPr>
            <w:r w:rsidRPr="00246134">
              <w:rPr>
                <w:lang w:val="en-GB"/>
              </w:rPr>
              <w:t>Englisch</w:t>
            </w:r>
          </w:p>
          <w:p w14:paraId="511DD901" w14:textId="7B7908ED" w:rsidR="002A2627" w:rsidRPr="00246134" w:rsidRDefault="002A2627" w:rsidP="002A2627">
            <w:pPr>
              <w:pStyle w:val="TabelleKopfmitte"/>
              <w:rPr>
                <w:rFonts w:eastAsia="Calibri"/>
                <w:lang w:val="en-GB"/>
              </w:rPr>
            </w:pPr>
            <w:r w:rsidRPr="00246134">
              <w:rPr>
                <w:lang w:val="en-GB"/>
              </w:rPr>
              <w:t>E2.03.1</w:t>
            </w:r>
            <w:r w:rsidR="00727BF4">
              <w:rPr>
                <w:lang w:val="en-GB"/>
              </w:rPr>
              <w:t>9</w:t>
            </w:r>
          </w:p>
        </w:tc>
      </w:tr>
      <w:tr w:rsidR="00BD004E" w:rsidRPr="00246134" w14:paraId="6D498C89" w14:textId="77777777" w:rsidTr="002A2627">
        <w:tc>
          <w:tcPr>
            <w:tcW w:w="7348" w:type="dxa"/>
            <w:gridSpan w:val="3"/>
            <w:tcBorders>
              <w:left w:val="single" w:sz="4" w:space="0" w:color="auto"/>
              <w:right w:val="single" w:sz="4" w:space="0" w:color="auto"/>
            </w:tcBorders>
          </w:tcPr>
          <w:p w14:paraId="27BFE98B" w14:textId="77777777" w:rsidR="00BD004E" w:rsidRPr="00232277" w:rsidRDefault="00BD004E" w:rsidP="009C2B92">
            <w:pPr>
              <w:pStyle w:val="Tabelle6pt"/>
            </w:pPr>
            <w:r w:rsidRPr="00232277">
              <w:t>Kompetenz:</w:t>
            </w:r>
          </w:p>
          <w:p w14:paraId="0121D062" w14:textId="086F3046" w:rsidR="00BD004E" w:rsidRPr="00E313AF" w:rsidRDefault="00BD004E"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0943EA8A" w14:textId="77777777" w:rsidR="00BD004E" w:rsidRPr="00BB2474" w:rsidRDefault="00BD004E"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D004E" w:rsidRPr="00246134" w14:paraId="6B350F8A" w14:textId="77777777" w:rsidTr="002A2627">
              <w:trPr>
                <w:trHeight w:val="284"/>
              </w:trPr>
              <w:tc>
                <w:tcPr>
                  <w:tcW w:w="2090" w:type="dxa"/>
                  <w:shd w:val="clear" w:color="auto" w:fill="auto"/>
                </w:tcPr>
                <w:p w14:paraId="0D8966AF" w14:textId="77777777" w:rsidR="00BD004E" w:rsidRPr="00246134" w:rsidRDefault="00BD004E" w:rsidP="002A2627">
                  <w:pPr>
                    <w:pStyle w:val="Textkrpermitte"/>
                    <w:rPr>
                      <w:lang w:val="en-GB"/>
                    </w:rPr>
                  </w:pPr>
                  <w:r w:rsidRPr="00246134">
                    <w:rPr>
                      <w:lang w:val="en-GB"/>
                    </w:rPr>
                    <w:t>LernPROJEKT</w:t>
                  </w:r>
                </w:p>
              </w:tc>
            </w:tr>
            <w:tr w:rsidR="00BD004E" w:rsidRPr="00246134" w14:paraId="7FB36436" w14:textId="77777777" w:rsidTr="002A2627">
              <w:trPr>
                <w:trHeight w:val="284"/>
              </w:trPr>
              <w:tc>
                <w:tcPr>
                  <w:tcW w:w="2090" w:type="dxa"/>
                  <w:shd w:val="clear" w:color="auto" w:fill="auto"/>
                </w:tcPr>
                <w:p w14:paraId="6DA22005" w14:textId="77777777" w:rsidR="00BD004E" w:rsidRPr="00246134" w:rsidRDefault="00BD004E" w:rsidP="002A2627">
                  <w:pPr>
                    <w:pStyle w:val="Textkrpermitte"/>
                    <w:rPr>
                      <w:lang w:val="en-GB"/>
                    </w:rPr>
                  </w:pPr>
                  <w:r w:rsidRPr="00246134">
                    <w:rPr>
                      <w:lang w:val="en-GB"/>
                    </w:rPr>
                    <w:t>LernTHEMA</w:t>
                  </w:r>
                </w:p>
              </w:tc>
            </w:tr>
            <w:tr w:rsidR="00BD004E" w:rsidRPr="00246134" w14:paraId="63B3AB9F" w14:textId="77777777" w:rsidTr="002A2627">
              <w:trPr>
                <w:trHeight w:val="284"/>
              </w:trPr>
              <w:tc>
                <w:tcPr>
                  <w:tcW w:w="2090" w:type="dxa"/>
                  <w:shd w:val="clear" w:color="auto" w:fill="D9D9D9" w:themeFill="background1" w:themeFillShade="D9"/>
                </w:tcPr>
                <w:p w14:paraId="20186A53" w14:textId="77777777" w:rsidR="00BD004E" w:rsidRPr="00246134" w:rsidRDefault="00BD004E" w:rsidP="002A2627">
                  <w:pPr>
                    <w:pStyle w:val="TabelleKopfmitte"/>
                    <w:rPr>
                      <w:lang w:val="en-GB"/>
                    </w:rPr>
                  </w:pPr>
                  <w:r w:rsidRPr="00246134">
                    <w:rPr>
                      <w:lang w:val="en-GB"/>
                    </w:rPr>
                    <w:t>LernSCHRITT</w:t>
                  </w:r>
                </w:p>
              </w:tc>
            </w:tr>
          </w:tbl>
          <w:p w14:paraId="7ECBD8CF" w14:textId="77777777" w:rsidR="00BD004E" w:rsidRPr="00246134" w:rsidRDefault="00BD004E" w:rsidP="002A2627">
            <w:pPr>
              <w:pStyle w:val="TabelleKopfmitte"/>
              <w:rPr>
                <w:lang w:val="en-GB"/>
              </w:rPr>
            </w:pPr>
          </w:p>
        </w:tc>
      </w:tr>
      <w:tr w:rsidR="00BD004E" w:rsidRPr="00246134" w14:paraId="35CDB0C8" w14:textId="77777777" w:rsidTr="002A2627">
        <w:tc>
          <w:tcPr>
            <w:tcW w:w="7348" w:type="dxa"/>
            <w:gridSpan w:val="3"/>
            <w:tcBorders>
              <w:left w:val="single" w:sz="4" w:space="0" w:color="auto"/>
              <w:right w:val="single" w:sz="4" w:space="0" w:color="auto"/>
            </w:tcBorders>
          </w:tcPr>
          <w:p w14:paraId="6833E491" w14:textId="77777777" w:rsidR="00BD004E" w:rsidRPr="00232277" w:rsidRDefault="00BD004E" w:rsidP="009C2B92">
            <w:pPr>
              <w:pStyle w:val="Tabelle6pt"/>
            </w:pPr>
            <w:r w:rsidRPr="00232277">
              <w:t>Hauptbezug:</w:t>
            </w:r>
          </w:p>
          <w:p w14:paraId="29D46D63" w14:textId="77777777" w:rsidR="00BD004E" w:rsidRPr="00F57D9F" w:rsidRDefault="00BD004E" w:rsidP="00982E47">
            <w:pPr>
              <w:pStyle w:val="TabelleAufzhlung"/>
            </w:pPr>
            <w:r w:rsidRPr="00F57D9F">
              <w:t>Ich kann Texte über verschiedene Migrantenfamilien lesen und verstehen.</w:t>
            </w:r>
          </w:p>
          <w:p w14:paraId="1AFAB956" w14:textId="55753938" w:rsidR="00BD004E" w:rsidRPr="00E313AF" w:rsidRDefault="00BD004E"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1FA4CB6C" w14:textId="77777777" w:rsidR="00BD004E" w:rsidRPr="00BB2474" w:rsidRDefault="00BD004E"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01CA409" w14:textId="77777777" w:rsidR="00BD004E" w:rsidRPr="00BB2474" w:rsidRDefault="00BD004E" w:rsidP="002A2627">
            <w:pPr>
              <w:pStyle w:val="TabelleKopfmitte"/>
            </w:pPr>
          </w:p>
        </w:tc>
      </w:tr>
      <w:tr w:rsidR="00BD004E" w:rsidRPr="00246134" w14:paraId="7513F7CE" w14:textId="77777777" w:rsidTr="002A2627">
        <w:tc>
          <w:tcPr>
            <w:tcW w:w="7348" w:type="dxa"/>
            <w:gridSpan w:val="3"/>
            <w:tcBorders>
              <w:left w:val="single" w:sz="4" w:space="0" w:color="auto"/>
              <w:right w:val="single" w:sz="4" w:space="0" w:color="auto"/>
            </w:tcBorders>
            <w:tcMar>
              <w:bottom w:w="0" w:type="dxa"/>
            </w:tcMar>
          </w:tcPr>
          <w:p w14:paraId="4426C35C" w14:textId="77777777" w:rsidR="00BD004E" w:rsidRPr="00232277" w:rsidRDefault="00BD004E" w:rsidP="009C2B92">
            <w:pPr>
              <w:pStyle w:val="Tabelle6pt"/>
            </w:pPr>
            <w:r w:rsidRPr="00232277">
              <w:t>Weitere Bezüge:</w:t>
            </w:r>
          </w:p>
          <w:p w14:paraId="1E216D73" w14:textId="77777777" w:rsidR="00BD004E" w:rsidRDefault="00BD004E" w:rsidP="00982E47">
            <w:pPr>
              <w:pStyle w:val="TabelleAufzhlung"/>
            </w:pPr>
            <w:r w:rsidRPr="00F57D9F">
              <w:t>Ich kann kurze Sätze schreiben.</w:t>
            </w:r>
          </w:p>
          <w:p w14:paraId="3C524A71" w14:textId="0370A421" w:rsidR="00BD004E" w:rsidRPr="00982E47" w:rsidRDefault="00BD004E"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3BFEA2B9" w14:textId="77777777" w:rsidR="00BD004E" w:rsidRPr="00BB2474" w:rsidRDefault="00BD004E"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2B56C99" w14:textId="77777777" w:rsidR="00BD004E" w:rsidRPr="00BB2474" w:rsidRDefault="00BD004E" w:rsidP="002A2627">
            <w:pPr>
              <w:pStyle w:val="TabelleKopfmitte"/>
            </w:pPr>
          </w:p>
        </w:tc>
      </w:tr>
    </w:tbl>
    <w:p w14:paraId="2BF4B0F5" w14:textId="77777777" w:rsidR="002A2627" w:rsidRDefault="002A2627" w:rsidP="00ED32ED">
      <w:pPr>
        <w:pStyle w:val="Textkrper"/>
      </w:pPr>
    </w:p>
    <w:p w14:paraId="410AF40B" w14:textId="77777777" w:rsidR="00D62312" w:rsidRPr="00232277" w:rsidRDefault="00D62312" w:rsidP="00ED32ED">
      <w:pPr>
        <w:pStyle w:val="Textkrper"/>
      </w:pPr>
    </w:p>
    <w:p w14:paraId="066748AC" w14:textId="77777777" w:rsidR="009E148D" w:rsidRDefault="009E148D" w:rsidP="0097142B">
      <w:pPr>
        <w:pStyle w:val="Autoren"/>
        <w:framePr w:wrap="around" w:x="8608" w:y="95"/>
      </w:pPr>
      <w:r>
        <w:t xml:space="preserve">Quelle: </w:t>
      </w:r>
    </w:p>
    <w:p w14:paraId="6226FC35" w14:textId="742FC015" w:rsidR="0097142B" w:rsidRDefault="00EE286E" w:rsidP="0097142B">
      <w:pPr>
        <w:pStyle w:val="Autoren"/>
        <w:framePr w:wrap="around" w:x="8608" w:y="95"/>
      </w:pPr>
      <w:r>
        <w:t>Paar Weiblich Männlich</w:t>
      </w:r>
      <w:r w:rsidR="009E148D">
        <w:t>,</w:t>
      </w:r>
    </w:p>
    <w:p w14:paraId="1AB630B0" w14:textId="5BD6FC1C" w:rsidR="00EE286E" w:rsidRDefault="00EE286E" w:rsidP="0097142B">
      <w:pPr>
        <w:pStyle w:val="Autoren"/>
        <w:framePr w:wrap="around" w:x="8608" w:y="95"/>
      </w:pPr>
      <w:r w:rsidRPr="007637B9">
        <w:t>https://pixabay.com/get/073d63063b4f37d34a22/1441798617/pair-161399_1280.png?direct</w:t>
      </w:r>
      <w:r w:rsidR="007637B9">
        <w:t>, CC0,</w:t>
      </w:r>
    </w:p>
    <w:p w14:paraId="7EF611AB" w14:textId="52B876BD" w:rsidR="0097142B" w:rsidRDefault="009E148D" w:rsidP="0097142B">
      <w:pPr>
        <w:pStyle w:val="Autoren"/>
        <w:framePr w:wrap="around" w:x="8608" w:y="95"/>
      </w:pPr>
      <w:r>
        <w:t>ab</w:t>
      </w:r>
      <w:r w:rsidR="0097142B">
        <w:t xml:space="preserve">gerufen: </w:t>
      </w:r>
      <w:r w:rsidR="003B036E">
        <w:t>09.09.2015</w:t>
      </w:r>
    </w:p>
    <w:tbl>
      <w:tblPr>
        <w:tblStyle w:val="Tabellenraster"/>
        <w:tblW w:w="7371" w:type="dxa"/>
        <w:tblInd w:w="108" w:type="dxa"/>
        <w:tblLayout w:type="fixed"/>
        <w:tblLook w:val="04A0" w:firstRow="1" w:lastRow="0" w:firstColumn="1" w:lastColumn="0" w:noHBand="0" w:noVBand="1"/>
      </w:tblPr>
      <w:tblGrid>
        <w:gridCol w:w="7371"/>
      </w:tblGrid>
      <w:tr w:rsidR="0097142B" w:rsidRPr="00D62312" w14:paraId="67027254" w14:textId="77777777" w:rsidTr="00232277">
        <w:tc>
          <w:tcPr>
            <w:tcW w:w="7371" w:type="dxa"/>
          </w:tcPr>
          <w:p w14:paraId="63E8ECA3" w14:textId="77D246AA" w:rsidR="0097142B" w:rsidRPr="00B27655" w:rsidRDefault="0097142B" w:rsidP="00ED32ED">
            <w:pPr>
              <w:pStyle w:val="Textkrper"/>
            </w:pPr>
          </w:p>
          <w:p w14:paraId="79CB072C" w14:textId="7549CA91" w:rsidR="0097142B" w:rsidRDefault="00EE286E" w:rsidP="00ED32ED">
            <w:pPr>
              <w:pStyle w:val="Textkrper"/>
              <w:rPr>
                <w:lang w:val="en-GB"/>
              </w:rPr>
            </w:pPr>
            <w:r>
              <w:rPr>
                <w:noProof/>
              </w:rPr>
              <w:drawing>
                <wp:inline distT="0" distB="0" distL="0" distR="0" wp14:anchorId="2AED1A08" wp14:editId="3E93C192">
                  <wp:extent cx="4511615" cy="2918451"/>
                  <wp:effectExtent l="0" t="0" r="3810" b="0"/>
                  <wp:docPr id="43" name="Grafik 43" descr="C:\Users\hk331ls\Desktop\pair-161399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k331ls\Desktop\pair-161399_1280.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30883" cy="2930915"/>
                          </a:xfrm>
                          <a:prstGeom prst="rect">
                            <a:avLst/>
                          </a:prstGeom>
                          <a:noFill/>
                          <a:ln>
                            <a:noFill/>
                          </a:ln>
                        </pic:spPr>
                      </pic:pic>
                    </a:graphicData>
                  </a:graphic>
                </wp:inline>
              </w:drawing>
            </w:r>
          </w:p>
          <w:p w14:paraId="7A0D304A" w14:textId="77777777" w:rsidR="0097142B" w:rsidRPr="00246134" w:rsidRDefault="0097142B" w:rsidP="00ED32ED">
            <w:pPr>
              <w:pStyle w:val="Textkrper"/>
              <w:rPr>
                <w:lang w:val="en-GB"/>
              </w:rPr>
            </w:pPr>
          </w:p>
        </w:tc>
      </w:tr>
      <w:tr w:rsidR="00ED32ED" w:rsidRPr="00281BAF" w14:paraId="286CFB96" w14:textId="77777777" w:rsidTr="00232277">
        <w:tc>
          <w:tcPr>
            <w:tcW w:w="7371" w:type="dxa"/>
          </w:tcPr>
          <w:p w14:paraId="028AC3A8" w14:textId="77777777" w:rsidR="00ED32ED" w:rsidRPr="00246134" w:rsidRDefault="00ED32ED" w:rsidP="00ED32ED">
            <w:pPr>
              <w:pStyle w:val="Textkrper"/>
              <w:rPr>
                <w:lang w:val="en-GB"/>
              </w:rPr>
            </w:pPr>
          </w:p>
          <w:p w14:paraId="2080C7B2" w14:textId="77777777" w:rsidR="00ED32ED" w:rsidRPr="00246134" w:rsidRDefault="00ED32ED" w:rsidP="00ED32ED">
            <w:pPr>
              <w:pStyle w:val="Textkrper"/>
              <w:rPr>
                <w:lang w:val="en-GB"/>
              </w:rPr>
            </w:pPr>
            <w:r w:rsidRPr="00246134">
              <w:rPr>
                <w:lang w:val="en-GB"/>
              </w:rPr>
              <w:t>Hi everybody,</w:t>
            </w:r>
          </w:p>
          <w:p w14:paraId="0779ABF8" w14:textId="77777777" w:rsidR="00ED32ED" w:rsidRPr="00246134" w:rsidRDefault="00ED32ED" w:rsidP="00ED32ED">
            <w:pPr>
              <w:pStyle w:val="Textkrper"/>
              <w:rPr>
                <w:lang w:val="en-GB"/>
              </w:rPr>
            </w:pPr>
            <w:r w:rsidRPr="00246134">
              <w:rPr>
                <w:lang w:val="en-GB"/>
              </w:rPr>
              <w:t>We are Liang, 17 and Phuong, 12. We have been brother and sister for four years now. That sounds strange to you? We are going to explain.</w:t>
            </w:r>
          </w:p>
          <w:p w14:paraId="61C70B54" w14:textId="77777777" w:rsidR="00ED32ED" w:rsidRPr="00246134" w:rsidRDefault="00ED32ED" w:rsidP="00ED32ED">
            <w:pPr>
              <w:pStyle w:val="Textkrper"/>
              <w:rPr>
                <w:lang w:val="en-GB"/>
              </w:rPr>
            </w:pPr>
            <w:r w:rsidRPr="00246134">
              <w:rPr>
                <w:lang w:val="en-GB"/>
              </w:rPr>
              <w:t>I am the only son of my father Tao. As a little boy I lived with him in Frankfurt. Six years ago he met a woman called Mai – Lin. She had moved to Frankfurt with her li</w:t>
            </w:r>
            <w:r w:rsidRPr="00246134">
              <w:rPr>
                <w:lang w:val="en-GB"/>
              </w:rPr>
              <w:t>t</w:t>
            </w:r>
            <w:r w:rsidRPr="00246134">
              <w:rPr>
                <w:lang w:val="en-GB"/>
              </w:rPr>
              <w:t xml:space="preserve">tler girl Phuong a few </w:t>
            </w:r>
            <w:proofErr w:type="gramStart"/>
            <w:r w:rsidRPr="00246134">
              <w:rPr>
                <w:lang w:val="en-GB"/>
              </w:rPr>
              <w:t>month</w:t>
            </w:r>
            <w:proofErr w:type="gramEnd"/>
            <w:r w:rsidRPr="00246134">
              <w:rPr>
                <w:lang w:val="en-GB"/>
              </w:rPr>
              <w:t xml:space="preserve"> before. Tao helped Mai-Lin to cope with the new situ</w:t>
            </w:r>
            <w:r w:rsidRPr="00246134">
              <w:rPr>
                <w:lang w:val="en-GB"/>
              </w:rPr>
              <w:t>a</w:t>
            </w:r>
            <w:r w:rsidRPr="00246134">
              <w:rPr>
                <w:lang w:val="en-GB"/>
              </w:rPr>
              <w:t xml:space="preserve">tion in Germany. They went to official appointments together and soon they also met in the park and went out together. </w:t>
            </w:r>
          </w:p>
          <w:p w14:paraId="2C0A853C" w14:textId="77777777" w:rsidR="00ED32ED" w:rsidRPr="00246134" w:rsidRDefault="00ED32ED" w:rsidP="00ED32ED">
            <w:pPr>
              <w:pStyle w:val="Textkrper"/>
              <w:rPr>
                <w:lang w:val="en-GB"/>
              </w:rPr>
            </w:pPr>
            <w:r w:rsidRPr="00246134">
              <w:rPr>
                <w:lang w:val="en-GB"/>
              </w:rPr>
              <w:t>Four years ago they decided to get married and that is how we became brother and sister.</w:t>
            </w:r>
          </w:p>
          <w:p w14:paraId="2AA621F8" w14:textId="77777777" w:rsidR="00ED32ED" w:rsidRPr="00246134" w:rsidRDefault="00ED32ED" w:rsidP="00ED32ED">
            <w:pPr>
              <w:pStyle w:val="Textkrper"/>
              <w:rPr>
                <w:lang w:val="en-GB"/>
              </w:rPr>
            </w:pPr>
            <w:r w:rsidRPr="00246134">
              <w:rPr>
                <w:lang w:val="en-GB"/>
              </w:rPr>
              <w:t>It hasn’t always been easy to live in a patchwork family, but we are happy and have a lot of fun together!</w:t>
            </w:r>
          </w:p>
          <w:p w14:paraId="4271F266" w14:textId="77777777" w:rsidR="00ED32ED" w:rsidRPr="00246134" w:rsidRDefault="00ED32ED" w:rsidP="00ED32ED">
            <w:pPr>
              <w:pStyle w:val="Textkrper"/>
              <w:rPr>
                <w:lang w:val="en-GB"/>
              </w:rPr>
            </w:pPr>
          </w:p>
        </w:tc>
      </w:tr>
    </w:tbl>
    <w:p w14:paraId="77FC7CBC" w14:textId="77777777" w:rsidR="00ED32ED" w:rsidRPr="00246134" w:rsidRDefault="00ED32ED" w:rsidP="00ED32ED">
      <w:pPr>
        <w:pStyle w:val="Textkrper"/>
        <w:rPr>
          <w:lang w:val="en-GB"/>
        </w:rPr>
      </w:pPr>
    </w:p>
    <w:p w14:paraId="5ECB9755" w14:textId="77777777" w:rsidR="00ED32ED" w:rsidRPr="00246134" w:rsidRDefault="00ED32ED" w:rsidP="00ED32ED">
      <w:pPr>
        <w:pStyle w:val="Textkrper"/>
        <w:rPr>
          <w:lang w:val="en-GB"/>
        </w:rPr>
      </w:pPr>
    </w:p>
    <w:p w14:paraId="43798CB1" w14:textId="03528F6F" w:rsidR="00BA1FD3" w:rsidRDefault="00BA1FD3"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6FB08D37"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250FFD27" w14:textId="77777777" w:rsidR="002A2627" w:rsidRPr="00246134" w:rsidRDefault="002A2627" w:rsidP="002A2627">
            <w:pPr>
              <w:pStyle w:val="Tabelle6pt"/>
              <w:rPr>
                <w:color w:val="000000"/>
                <w:lang w:val="en-GB"/>
              </w:rPr>
            </w:pPr>
            <w:r w:rsidRPr="00246134">
              <w:rPr>
                <w:lang w:val="en-GB"/>
              </w:rPr>
              <w:lastRenderedPageBreak/>
              <w:t>Kompetenzbereich</w:t>
            </w:r>
          </w:p>
          <w:p w14:paraId="716F91B7"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035FD6F" w14:textId="77777777" w:rsidR="002A2627" w:rsidRPr="00246134" w:rsidRDefault="002A2627" w:rsidP="002A2627">
            <w:pPr>
              <w:pStyle w:val="Tabelle6pt"/>
              <w:rPr>
                <w:color w:val="000000"/>
                <w:lang w:val="en-GB"/>
              </w:rPr>
            </w:pPr>
            <w:r w:rsidRPr="00246134">
              <w:rPr>
                <w:lang w:val="en-GB"/>
              </w:rPr>
              <w:t>Lernfortschritt</w:t>
            </w:r>
          </w:p>
          <w:p w14:paraId="12487128"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0029B93E" w14:textId="77777777" w:rsidR="002A2627" w:rsidRPr="00246134" w:rsidRDefault="002A2627" w:rsidP="002A2627">
            <w:pPr>
              <w:pStyle w:val="Tabelle6pt"/>
              <w:rPr>
                <w:color w:val="000000"/>
                <w:lang w:val="en-GB"/>
              </w:rPr>
            </w:pPr>
            <w:r w:rsidRPr="00246134">
              <w:rPr>
                <w:lang w:val="en-GB"/>
              </w:rPr>
              <w:t>Materialien/Titel</w:t>
            </w:r>
          </w:p>
          <w:p w14:paraId="5BB42B5B"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29F025DE"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39C11EC" w14:textId="77777777" w:rsidR="004333C4" w:rsidRPr="00246134" w:rsidRDefault="004333C4" w:rsidP="004333C4">
            <w:pPr>
              <w:pStyle w:val="TabelleKopfmitte"/>
              <w:rPr>
                <w:lang w:val="en-GB"/>
              </w:rPr>
            </w:pPr>
            <w:r w:rsidRPr="00246134">
              <w:rPr>
                <w:lang w:val="en-GB"/>
              </w:rPr>
              <w:t>Englisch</w:t>
            </w:r>
          </w:p>
          <w:p w14:paraId="234A2D17" w14:textId="3CEB9FBE" w:rsidR="002A2627" w:rsidRPr="00246134" w:rsidRDefault="00727BF4" w:rsidP="002A2627">
            <w:pPr>
              <w:pStyle w:val="TabelleKopfmitte"/>
              <w:rPr>
                <w:rFonts w:eastAsia="Calibri"/>
                <w:lang w:val="en-GB"/>
              </w:rPr>
            </w:pPr>
            <w:r>
              <w:rPr>
                <w:lang w:val="en-GB"/>
              </w:rPr>
              <w:t>E2.03.20</w:t>
            </w:r>
          </w:p>
        </w:tc>
      </w:tr>
      <w:tr w:rsidR="00147B46" w:rsidRPr="00246134" w14:paraId="3BD3126A" w14:textId="77777777" w:rsidTr="002A2627">
        <w:tc>
          <w:tcPr>
            <w:tcW w:w="7348" w:type="dxa"/>
            <w:gridSpan w:val="3"/>
            <w:tcBorders>
              <w:left w:val="single" w:sz="4" w:space="0" w:color="auto"/>
              <w:right w:val="single" w:sz="4" w:space="0" w:color="auto"/>
            </w:tcBorders>
          </w:tcPr>
          <w:p w14:paraId="7E7F57F5" w14:textId="77777777" w:rsidR="00147B46" w:rsidRPr="00232277" w:rsidRDefault="00147B46" w:rsidP="009C2B92">
            <w:pPr>
              <w:pStyle w:val="Tabelle6pt"/>
            </w:pPr>
            <w:r w:rsidRPr="00232277">
              <w:t>Kompetenz:</w:t>
            </w:r>
          </w:p>
          <w:p w14:paraId="6687046E" w14:textId="765E416B" w:rsidR="00147B46" w:rsidRPr="00E313AF" w:rsidRDefault="00147B46"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64C1E838" w14:textId="77777777" w:rsidR="00147B46" w:rsidRPr="00BB2474" w:rsidRDefault="00147B46"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47B46" w:rsidRPr="00246134" w14:paraId="78974770" w14:textId="77777777" w:rsidTr="002A2627">
              <w:trPr>
                <w:trHeight w:val="284"/>
              </w:trPr>
              <w:tc>
                <w:tcPr>
                  <w:tcW w:w="2090" w:type="dxa"/>
                  <w:shd w:val="clear" w:color="auto" w:fill="auto"/>
                </w:tcPr>
                <w:p w14:paraId="7DF69AA2" w14:textId="77777777" w:rsidR="00147B46" w:rsidRPr="00246134" w:rsidRDefault="00147B46" w:rsidP="002A2627">
                  <w:pPr>
                    <w:pStyle w:val="Textkrpermitte"/>
                    <w:rPr>
                      <w:lang w:val="en-GB"/>
                    </w:rPr>
                  </w:pPr>
                  <w:r w:rsidRPr="00246134">
                    <w:rPr>
                      <w:lang w:val="en-GB"/>
                    </w:rPr>
                    <w:t>LernPROJEKT</w:t>
                  </w:r>
                </w:p>
              </w:tc>
            </w:tr>
            <w:tr w:rsidR="00147B46" w:rsidRPr="00246134" w14:paraId="35F3F9D2" w14:textId="77777777" w:rsidTr="002A2627">
              <w:trPr>
                <w:trHeight w:val="284"/>
              </w:trPr>
              <w:tc>
                <w:tcPr>
                  <w:tcW w:w="2090" w:type="dxa"/>
                  <w:shd w:val="clear" w:color="auto" w:fill="auto"/>
                </w:tcPr>
                <w:p w14:paraId="5E9C8700" w14:textId="77777777" w:rsidR="00147B46" w:rsidRPr="00246134" w:rsidRDefault="00147B46" w:rsidP="002A2627">
                  <w:pPr>
                    <w:pStyle w:val="Textkrpermitte"/>
                    <w:rPr>
                      <w:lang w:val="en-GB"/>
                    </w:rPr>
                  </w:pPr>
                  <w:r w:rsidRPr="00246134">
                    <w:rPr>
                      <w:lang w:val="en-GB"/>
                    </w:rPr>
                    <w:t>LernTHEMA</w:t>
                  </w:r>
                </w:p>
              </w:tc>
            </w:tr>
            <w:tr w:rsidR="00147B46" w:rsidRPr="00246134" w14:paraId="4EB2C611" w14:textId="77777777" w:rsidTr="002A2627">
              <w:trPr>
                <w:trHeight w:val="284"/>
              </w:trPr>
              <w:tc>
                <w:tcPr>
                  <w:tcW w:w="2090" w:type="dxa"/>
                  <w:shd w:val="clear" w:color="auto" w:fill="D9D9D9" w:themeFill="background1" w:themeFillShade="D9"/>
                </w:tcPr>
                <w:p w14:paraId="6BC3B990" w14:textId="77777777" w:rsidR="00147B46" w:rsidRPr="00246134" w:rsidRDefault="00147B46" w:rsidP="002A2627">
                  <w:pPr>
                    <w:pStyle w:val="TabelleKopfmitte"/>
                    <w:rPr>
                      <w:lang w:val="en-GB"/>
                    </w:rPr>
                  </w:pPr>
                  <w:r w:rsidRPr="00246134">
                    <w:rPr>
                      <w:lang w:val="en-GB"/>
                    </w:rPr>
                    <w:t>LernSCHRITT</w:t>
                  </w:r>
                </w:p>
              </w:tc>
            </w:tr>
          </w:tbl>
          <w:p w14:paraId="3B6564A6" w14:textId="77777777" w:rsidR="00147B46" w:rsidRPr="00246134" w:rsidRDefault="00147B46" w:rsidP="002A2627">
            <w:pPr>
              <w:pStyle w:val="TabelleKopfmitte"/>
              <w:rPr>
                <w:lang w:val="en-GB"/>
              </w:rPr>
            </w:pPr>
          </w:p>
        </w:tc>
      </w:tr>
      <w:tr w:rsidR="00147B46" w:rsidRPr="00246134" w14:paraId="2A0BAC8E" w14:textId="77777777" w:rsidTr="002A2627">
        <w:tc>
          <w:tcPr>
            <w:tcW w:w="7348" w:type="dxa"/>
            <w:gridSpan w:val="3"/>
            <w:tcBorders>
              <w:left w:val="single" w:sz="4" w:space="0" w:color="auto"/>
              <w:right w:val="single" w:sz="4" w:space="0" w:color="auto"/>
            </w:tcBorders>
          </w:tcPr>
          <w:p w14:paraId="498571ED" w14:textId="77777777" w:rsidR="00147B46" w:rsidRPr="00232277" w:rsidRDefault="00147B46" w:rsidP="009C2B92">
            <w:pPr>
              <w:pStyle w:val="Tabelle6pt"/>
            </w:pPr>
            <w:r w:rsidRPr="00232277">
              <w:t>Hauptbezug:</w:t>
            </w:r>
          </w:p>
          <w:p w14:paraId="1F705AFB" w14:textId="77777777" w:rsidR="00147B46" w:rsidRPr="00F57D9F" w:rsidRDefault="00147B46" w:rsidP="00982E47">
            <w:pPr>
              <w:pStyle w:val="TabelleAufzhlung"/>
            </w:pPr>
            <w:r w:rsidRPr="00F57D9F">
              <w:t>Ich kann Texte über verschiedene Migrantenfamilien lesen und verstehen.</w:t>
            </w:r>
          </w:p>
          <w:p w14:paraId="04D645E2" w14:textId="345F0668" w:rsidR="00147B46" w:rsidRPr="00E313AF" w:rsidRDefault="00147B46"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B43B204"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F10FECB" w14:textId="77777777" w:rsidR="00147B46" w:rsidRPr="00BB2474" w:rsidRDefault="00147B46" w:rsidP="002A2627">
            <w:pPr>
              <w:pStyle w:val="TabelleKopfmitte"/>
            </w:pPr>
          </w:p>
        </w:tc>
      </w:tr>
      <w:tr w:rsidR="00147B46" w:rsidRPr="00246134" w14:paraId="2A4555C8" w14:textId="77777777" w:rsidTr="002A2627">
        <w:tc>
          <w:tcPr>
            <w:tcW w:w="7348" w:type="dxa"/>
            <w:gridSpan w:val="3"/>
            <w:tcBorders>
              <w:left w:val="single" w:sz="4" w:space="0" w:color="auto"/>
              <w:right w:val="single" w:sz="4" w:space="0" w:color="auto"/>
            </w:tcBorders>
            <w:tcMar>
              <w:bottom w:w="0" w:type="dxa"/>
            </w:tcMar>
          </w:tcPr>
          <w:p w14:paraId="6C3C1719" w14:textId="77777777" w:rsidR="00147B46" w:rsidRPr="00232277" w:rsidRDefault="00147B46" w:rsidP="009C2B92">
            <w:pPr>
              <w:pStyle w:val="Tabelle6pt"/>
            </w:pPr>
            <w:r w:rsidRPr="00232277">
              <w:t>Weitere Bezüge:</w:t>
            </w:r>
          </w:p>
          <w:p w14:paraId="584EFB0A" w14:textId="77777777" w:rsidR="00147B46" w:rsidRDefault="00147B46" w:rsidP="00982E47">
            <w:pPr>
              <w:pStyle w:val="TabelleAufzhlung"/>
            </w:pPr>
            <w:r w:rsidRPr="00F57D9F">
              <w:t>Ich kann kurze Sätze schreiben.</w:t>
            </w:r>
          </w:p>
          <w:p w14:paraId="7AE2E389" w14:textId="69018A45" w:rsidR="00147B46" w:rsidRPr="00982E47" w:rsidRDefault="00147B46"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6D3FFEBF"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B1CC884" w14:textId="77777777" w:rsidR="00147B46" w:rsidRPr="00BB2474" w:rsidRDefault="00147B46" w:rsidP="002A2627">
            <w:pPr>
              <w:pStyle w:val="TabelleKopfmitte"/>
            </w:pPr>
          </w:p>
        </w:tc>
      </w:tr>
    </w:tbl>
    <w:p w14:paraId="2BC561F8" w14:textId="3507583C" w:rsidR="00ED32ED" w:rsidRPr="00232277" w:rsidRDefault="007F59A7" w:rsidP="00ED32ED">
      <w:pPr>
        <w:pStyle w:val="Textkrper"/>
      </w:pPr>
      <w:r w:rsidRPr="00246134">
        <w:rPr>
          <w:noProof/>
        </w:rPr>
        <w:drawing>
          <wp:anchor distT="0" distB="0" distL="114300" distR="114300" simplePos="0" relativeHeight="251776000" behindDoc="0" locked="0" layoutInCell="0" allowOverlap="1" wp14:anchorId="69C9BBBD" wp14:editId="03177FBE">
            <wp:simplePos x="0" y="0"/>
            <wp:positionH relativeFrom="rightMargin">
              <wp:posOffset>637540</wp:posOffset>
            </wp:positionH>
            <wp:positionV relativeFrom="paragraph">
              <wp:posOffset>129911</wp:posOffset>
            </wp:positionV>
            <wp:extent cx="345440" cy="323850"/>
            <wp:effectExtent l="0" t="0" r="0" b="0"/>
            <wp:wrapNone/>
            <wp:docPr id="118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5890" w:rsidRPr="00246134">
        <w:rPr>
          <w:noProof/>
        </w:rPr>
        <w:drawing>
          <wp:anchor distT="0" distB="0" distL="114300" distR="114300" simplePos="0" relativeHeight="251774976" behindDoc="0" locked="0" layoutInCell="0" allowOverlap="1" wp14:anchorId="1E1A751B" wp14:editId="75D0D6FA">
            <wp:simplePos x="0" y="0"/>
            <wp:positionH relativeFrom="rightMargin">
              <wp:posOffset>277495</wp:posOffset>
            </wp:positionH>
            <wp:positionV relativeFrom="paragraph">
              <wp:posOffset>125730</wp:posOffset>
            </wp:positionV>
            <wp:extent cx="302400" cy="324000"/>
            <wp:effectExtent l="0" t="0" r="2540" b="0"/>
            <wp:wrapNone/>
            <wp:docPr id="9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AC41CB" w14:textId="28A51AC4" w:rsidR="00ED32ED" w:rsidRPr="00BB2474" w:rsidRDefault="00ED32ED" w:rsidP="00281BAF">
      <w:pPr>
        <w:pStyle w:val="AufgabeEbene1"/>
        <w:numPr>
          <w:ilvl w:val="0"/>
          <w:numId w:val="52"/>
        </w:numPr>
      </w:pPr>
      <w:r w:rsidRPr="00DF3F38">
        <w:rPr>
          <w:lang w:val="en-GB"/>
        </w:rPr>
        <w:t>Finish the sentences with information from the text.</w:t>
      </w:r>
      <w:r w:rsidRPr="00DF3F38">
        <w:rPr>
          <w:noProof/>
          <w:lang w:val="en-GB"/>
        </w:rPr>
        <w:t xml:space="preserve"> </w:t>
      </w:r>
      <w:r w:rsidRPr="00BB2474">
        <w:t>Beenden Sie die Sätze mit Informationen aus dem Text.</w:t>
      </w:r>
    </w:p>
    <w:p w14:paraId="7A64E1FC" w14:textId="77777777" w:rsidR="00ED32ED" w:rsidRPr="00BB2474" w:rsidRDefault="00ED32ED" w:rsidP="00ED32ED">
      <w:pPr>
        <w:pStyle w:val="Textkrper"/>
        <w:ind w:left="708"/>
      </w:pPr>
    </w:p>
    <w:p w14:paraId="0B3E6734" w14:textId="28F87241" w:rsidR="00ED32ED" w:rsidRPr="00246134" w:rsidRDefault="00DF3F38" w:rsidP="004B510D">
      <w:pPr>
        <w:pStyle w:val="Textkrper"/>
        <w:numPr>
          <w:ilvl w:val="0"/>
          <w:numId w:val="15"/>
        </w:numPr>
        <w:spacing w:line="360" w:lineRule="auto"/>
        <w:ind w:left="1066" w:hanging="357"/>
        <w:jc w:val="left"/>
        <w:rPr>
          <w:lang w:val="en-GB"/>
        </w:rPr>
      </w:pPr>
      <w:r>
        <w:rPr>
          <w:lang w:val="en-GB"/>
        </w:rPr>
        <w:t>Liang is Tao’s</w:t>
      </w:r>
      <w:r w:rsidR="00B27655">
        <w:rPr>
          <w:lang w:val="en-GB"/>
        </w:rPr>
        <w:t xml:space="preserve"> </w:t>
      </w:r>
      <w:r>
        <w:rPr>
          <w:lang w:val="en-GB"/>
        </w:rPr>
        <w:t>______________</w:t>
      </w:r>
      <w:r w:rsidR="00B27655">
        <w:rPr>
          <w:lang w:val="en-GB"/>
        </w:rPr>
        <w:t xml:space="preserve"> </w:t>
      </w:r>
      <w:r>
        <w:rPr>
          <w:lang w:val="en-GB"/>
        </w:rPr>
        <w:t>and</w:t>
      </w:r>
      <w:r w:rsidR="00D34F4E">
        <w:rPr>
          <w:lang w:val="en-GB"/>
        </w:rPr>
        <w:t xml:space="preserve"> </w:t>
      </w:r>
      <w:r w:rsidR="00ED32ED" w:rsidRPr="00246134">
        <w:rPr>
          <w:lang w:val="en-GB"/>
        </w:rPr>
        <w:t>Ph</w:t>
      </w:r>
      <w:r w:rsidR="00D34F4E">
        <w:rPr>
          <w:lang w:val="en-GB"/>
        </w:rPr>
        <w:t>u</w:t>
      </w:r>
      <w:r w:rsidR="00ED32ED" w:rsidRPr="00246134">
        <w:rPr>
          <w:lang w:val="en-GB"/>
        </w:rPr>
        <w:t>ong’s</w:t>
      </w:r>
      <w:r>
        <w:rPr>
          <w:lang w:val="en-GB"/>
        </w:rPr>
        <w:t xml:space="preserve"> </w:t>
      </w:r>
      <w:r w:rsidR="00ED32ED" w:rsidRPr="00246134">
        <w:rPr>
          <w:lang w:val="en-GB"/>
        </w:rPr>
        <w:t>_</w:t>
      </w:r>
      <w:r>
        <w:rPr>
          <w:lang w:val="en-GB"/>
        </w:rPr>
        <w:t>_____________________</w:t>
      </w:r>
      <w:r w:rsidR="00B27655">
        <w:rPr>
          <w:lang w:val="en-GB"/>
        </w:rPr>
        <w:t>.</w:t>
      </w:r>
    </w:p>
    <w:p w14:paraId="7409E3AB" w14:textId="7182B61D" w:rsidR="00ED32ED" w:rsidRPr="00246134" w:rsidRDefault="00ED32ED" w:rsidP="004B510D">
      <w:pPr>
        <w:pStyle w:val="Textkrper"/>
        <w:numPr>
          <w:ilvl w:val="0"/>
          <w:numId w:val="15"/>
        </w:numPr>
        <w:spacing w:line="360" w:lineRule="auto"/>
        <w:ind w:left="1066" w:hanging="357"/>
        <w:jc w:val="left"/>
        <w:rPr>
          <w:lang w:val="en-GB"/>
        </w:rPr>
      </w:pPr>
      <w:r w:rsidRPr="00246134">
        <w:rPr>
          <w:lang w:val="en-GB"/>
        </w:rPr>
        <w:t>They live in ______________________________________________</w:t>
      </w:r>
      <w:r w:rsidR="00B27655">
        <w:rPr>
          <w:lang w:val="en-GB"/>
        </w:rPr>
        <w:t>_</w:t>
      </w:r>
      <w:r w:rsidRPr="00246134">
        <w:rPr>
          <w:lang w:val="en-GB"/>
        </w:rPr>
        <w:t>_</w:t>
      </w:r>
      <w:r w:rsidR="00DF3F38">
        <w:rPr>
          <w:lang w:val="en-GB"/>
        </w:rPr>
        <w:t>__.</w:t>
      </w:r>
    </w:p>
    <w:p w14:paraId="3A7016A6" w14:textId="3E915F6F" w:rsidR="00ED32ED" w:rsidRPr="00246134" w:rsidRDefault="00ED32ED" w:rsidP="004B510D">
      <w:pPr>
        <w:pStyle w:val="Textkrper"/>
        <w:numPr>
          <w:ilvl w:val="0"/>
          <w:numId w:val="15"/>
        </w:numPr>
        <w:spacing w:line="360" w:lineRule="auto"/>
        <w:ind w:left="1066" w:hanging="357"/>
        <w:jc w:val="left"/>
        <w:rPr>
          <w:lang w:val="en-GB"/>
        </w:rPr>
      </w:pPr>
      <w:r w:rsidRPr="00246134">
        <w:rPr>
          <w:lang w:val="en-GB"/>
        </w:rPr>
        <w:t>Mai – Lin came to Germany ______</w:t>
      </w:r>
      <w:r w:rsidR="00DF3F38">
        <w:rPr>
          <w:lang w:val="en-GB"/>
        </w:rPr>
        <w:t>____________________________</w:t>
      </w:r>
      <w:r w:rsidR="00B27655">
        <w:rPr>
          <w:lang w:val="en-GB"/>
        </w:rPr>
        <w:t>_</w:t>
      </w:r>
      <w:r w:rsidR="00DF3F38">
        <w:rPr>
          <w:lang w:val="en-GB"/>
        </w:rPr>
        <w:t>__.</w:t>
      </w:r>
    </w:p>
    <w:p w14:paraId="7921BE23" w14:textId="6A070A8D" w:rsidR="00ED32ED" w:rsidRPr="00246134" w:rsidRDefault="00ED32ED" w:rsidP="004B510D">
      <w:pPr>
        <w:pStyle w:val="Textkrper"/>
        <w:numPr>
          <w:ilvl w:val="0"/>
          <w:numId w:val="15"/>
        </w:numPr>
        <w:spacing w:line="360" w:lineRule="auto"/>
        <w:ind w:left="1066" w:hanging="357"/>
        <w:jc w:val="left"/>
        <w:rPr>
          <w:lang w:val="en-GB"/>
        </w:rPr>
      </w:pPr>
      <w:r w:rsidRPr="00246134">
        <w:rPr>
          <w:lang w:val="en-GB"/>
        </w:rPr>
        <w:t>They are a</w:t>
      </w:r>
      <w:r w:rsidR="00DF3F38">
        <w:rPr>
          <w:lang w:val="en-GB"/>
        </w:rPr>
        <w:t xml:space="preserve"> </w:t>
      </w:r>
      <w:r w:rsidRPr="00246134">
        <w:rPr>
          <w:lang w:val="en-GB"/>
        </w:rPr>
        <w:t>______________________</w:t>
      </w:r>
      <w:r w:rsidR="00DF3F38">
        <w:rPr>
          <w:lang w:val="en-GB"/>
        </w:rPr>
        <w:t>___________________________</w:t>
      </w:r>
      <w:r w:rsidR="00B27655">
        <w:rPr>
          <w:lang w:val="en-GB"/>
        </w:rPr>
        <w:t>_</w:t>
      </w:r>
      <w:r w:rsidR="00DF3F38">
        <w:rPr>
          <w:lang w:val="en-GB"/>
        </w:rPr>
        <w:t>_.</w:t>
      </w:r>
    </w:p>
    <w:p w14:paraId="2B2CAC46" w14:textId="77777777" w:rsidR="00B27655" w:rsidRDefault="00B27655" w:rsidP="00DF3F38">
      <w:pPr>
        <w:pStyle w:val="Textkrper"/>
        <w:rPr>
          <w:lang w:val="en-GB"/>
        </w:rPr>
      </w:pPr>
    </w:p>
    <w:p w14:paraId="68DD8A53" w14:textId="410E7C6E" w:rsidR="00ED32ED" w:rsidRPr="00246134" w:rsidRDefault="00E75890" w:rsidP="00DF3F38">
      <w:pPr>
        <w:pStyle w:val="Textkrper"/>
        <w:rPr>
          <w:lang w:val="en-GB"/>
        </w:rPr>
      </w:pPr>
      <w:r w:rsidRPr="00246134">
        <w:rPr>
          <w:noProof/>
        </w:rPr>
        <w:drawing>
          <wp:anchor distT="0" distB="0" distL="114300" distR="114300" simplePos="0" relativeHeight="251780096" behindDoc="0" locked="0" layoutInCell="0" allowOverlap="1" wp14:anchorId="67095003" wp14:editId="1D4F12DF">
            <wp:simplePos x="0" y="0"/>
            <wp:positionH relativeFrom="rightMargin">
              <wp:posOffset>637540</wp:posOffset>
            </wp:positionH>
            <wp:positionV relativeFrom="paragraph">
              <wp:posOffset>127371</wp:posOffset>
            </wp:positionV>
            <wp:extent cx="345600" cy="324000"/>
            <wp:effectExtent l="0" t="0" r="0" b="0"/>
            <wp:wrapNone/>
            <wp:docPr id="9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79072" behindDoc="0" locked="0" layoutInCell="0" allowOverlap="1" wp14:anchorId="6078D370" wp14:editId="64A23E2D">
            <wp:simplePos x="0" y="0"/>
            <wp:positionH relativeFrom="rightMargin">
              <wp:posOffset>278977</wp:posOffset>
            </wp:positionH>
            <wp:positionV relativeFrom="paragraph">
              <wp:posOffset>130175</wp:posOffset>
            </wp:positionV>
            <wp:extent cx="302400" cy="324000"/>
            <wp:effectExtent l="0" t="0" r="2540" b="0"/>
            <wp:wrapNone/>
            <wp:docPr id="96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108C4A" w14:textId="6B691153" w:rsidR="00ED32ED" w:rsidRPr="00246134" w:rsidRDefault="00ED32ED" w:rsidP="004B510D">
      <w:pPr>
        <w:pStyle w:val="AufgabeEbene1"/>
        <w:rPr>
          <w:lang w:val="en-GB"/>
        </w:rPr>
      </w:pPr>
      <w:r w:rsidRPr="00246134">
        <w:rPr>
          <w:lang w:val="en-GB"/>
        </w:rPr>
        <w:t xml:space="preserve">Answer the questions in complete English sentences. </w:t>
      </w:r>
    </w:p>
    <w:p w14:paraId="13E2A935" w14:textId="77777777" w:rsidR="00ED32ED" w:rsidRPr="00246134" w:rsidRDefault="00ED32ED" w:rsidP="00ED32ED">
      <w:pPr>
        <w:pStyle w:val="Textkrper"/>
        <w:ind w:left="643"/>
        <w:rPr>
          <w:lang w:val="en-GB"/>
        </w:rPr>
      </w:pPr>
    </w:p>
    <w:p w14:paraId="7982242D"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Where does the family live?</w:t>
      </w:r>
    </w:p>
    <w:p w14:paraId="10B2CEF5"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Why is Phuong Liang’s sister?</w:t>
      </w:r>
    </w:p>
    <w:p w14:paraId="36BA432E"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When did Mai-Lin come to Germany?</w:t>
      </w:r>
    </w:p>
    <w:p w14:paraId="22AFFBB4"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How did she get to know Tao?</w:t>
      </w:r>
      <w:r w:rsidRPr="00246134">
        <w:rPr>
          <w:lang w:val="en-GB"/>
        </w:rPr>
        <w:tab/>
      </w:r>
    </w:p>
    <w:p w14:paraId="01D2B967" w14:textId="77777777" w:rsidR="00ED32ED" w:rsidRPr="00246134" w:rsidRDefault="00ED32ED" w:rsidP="00ED32ED">
      <w:pPr>
        <w:pStyle w:val="Textkrper"/>
        <w:rPr>
          <w:lang w:val="en-GB"/>
        </w:rPr>
      </w:pPr>
    </w:p>
    <w:p w14:paraId="0C1F6383" w14:textId="58A9DE6C" w:rsidR="00ED32ED" w:rsidRPr="00246134" w:rsidRDefault="007F59A7" w:rsidP="00ED32ED">
      <w:pPr>
        <w:pStyle w:val="Textkrper"/>
        <w:rPr>
          <w:lang w:val="en-GB"/>
        </w:rPr>
      </w:pPr>
      <w:r w:rsidRPr="00246134">
        <w:rPr>
          <w:noProof/>
        </w:rPr>
        <w:drawing>
          <wp:anchor distT="0" distB="0" distL="114300" distR="114300" simplePos="0" relativeHeight="251778048" behindDoc="0" locked="0" layoutInCell="0" allowOverlap="1" wp14:anchorId="3F35DC6F" wp14:editId="706969DF">
            <wp:simplePos x="0" y="0"/>
            <wp:positionH relativeFrom="rightMargin">
              <wp:posOffset>638810</wp:posOffset>
            </wp:positionH>
            <wp:positionV relativeFrom="paragraph">
              <wp:posOffset>67574</wp:posOffset>
            </wp:positionV>
            <wp:extent cx="345600" cy="324000"/>
            <wp:effectExtent l="0" t="0" r="0" b="0"/>
            <wp:wrapNone/>
            <wp:docPr id="9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5890" w:rsidRPr="00246134">
        <w:rPr>
          <w:noProof/>
        </w:rPr>
        <w:drawing>
          <wp:anchor distT="0" distB="0" distL="114300" distR="114300" simplePos="0" relativeHeight="251777024" behindDoc="0" locked="0" layoutInCell="0" allowOverlap="1" wp14:anchorId="5C5A36C6" wp14:editId="07C6B658">
            <wp:simplePos x="0" y="0"/>
            <wp:positionH relativeFrom="rightMargin">
              <wp:posOffset>277495</wp:posOffset>
            </wp:positionH>
            <wp:positionV relativeFrom="paragraph">
              <wp:posOffset>73025</wp:posOffset>
            </wp:positionV>
            <wp:extent cx="302400" cy="324000"/>
            <wp:effectExtent l="0" t="0" r="2540" b="0"/>
            <wp:wrapNone/>
            <wp:docPr id="96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3949D2" w14:textId="77777777" w:rsidR="00ED32ED" w:rsidRPr="00BB2474" w:rsidRDefault="00ED32ED" w:rsidP="00DF3F38">
      <w:pPr>
        <w:pStyle w:val="Textkrper"/>
        <w:ind w:left="643"/>
      </w:pPr>
      <w:r w:rsidRPr="00BB2474">
        <w:t>Entscheiden Sie ob folgende Aussagen zum Text richtig oder falsch sind und begründen Sie Ihre Entscheidung auf Deutsch.</w:t>
      </w:r>
      <w:r w:rsidRPr="00BB2474">
        <w:rPr>
          <w:noProof/>
        </w:rPr>
        <w:t xml:space="preserve"> </w:t>
      </w:r>
    </w:p>
    <w:p w14:paraId="4FD1D4B8" w14:textId="77777777" w:rsidR="00ED32ED" w:rsidRPr="00BB2474" w:rsidRDefault="00ED32ED" w:rsidP="00ED32ED">
      <w:pPr>
        <w:pStyle w:val="Textkrper"/>
        <w:ind w:left="720"/>
      </w:pPr>
    </w:p>
    <w:p w14:paraId="3FDA86D3" w14:textId="1EA69970" w:rsidR="00ED32ED" w:rsidRPr="00246134" w:rsidRDefault="00ED32ED" w:rsidP="004B510D">
      <w:pPr>
        <w:pStyle w:val="Textkrper"/>
        <w:numPr>
          <w:ilvl w:val="0"/>
          <w:numId w:val="16"/>
        </w:numPr>
        <w:spacing w:line="360" w:lineRule="auto"/>
        <w:rPr>
          <w:lang w:val="en-GB"/>
        </w:rPr>
      </w:pPr>
      <w:r w:rsidRPr="00246134">
        <w:rPr>
          <w:lang w:val="en-GB"/>
        </w:rPr>
        <w:t>Tao and Mai-Lin are siblings.</w:t>
      </w:r>
    </w:p>
    <w:p w14:paraId="0561E3E8" w14:textId="11ECAF10"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1770EFE2" w14:textId="77777777" w:rsidR="00ED32ED" w:rsidRPr="00246134" w:rsidRDefault="00ED32ED" w:rsidP="004B510D">
      <w:pPr>
        <w:pStyle w:val="Textkrper"/>
        <w:numPr>
          <w:ilvl w:val="0"/>
          <w:numId w:val="16"/>
        </w:numPr>
        <w:spacing w:line="360" w:lineRule="auto"/>
        <w:rPr>
          <w:lang w:val="en-GB"/>
        </w:rPr>
      </w:pPr>
      <w:r w:rsidRPr="00246134">
        <w:rPr>
          <w:lang w:val="en-GB"/>
        </w:rPr>
        <w:t>Phuong is twelve years old and Liang is seventeen years old.</w:t>
      </w:r>
    </w:p>
    <w:p w14:paraId="00A3718F" w14:textId="10A849A8"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1948286F" w14:textId="77777777" w:rsidR="00ED32ED" w:rsidRPr="00246134" w:rsidRDefault="00ED32ED" w:rsidP="004B510D">
      <w:pPr>
        <w:pStyle w:val="Textkrper"/>
        <w:numPr>
          <w:ilvl w:val="0"/>
          <w:numId w:val="16"/>
        </w:numPr>
        <w:spacing w:line="360" w:lineRule="auto"/>
        <w:rPr>
          <w:lang w:val="en-GB"/>
        </w:rPr>
      </w:pPr>
      <w:r w:rsidRPr="00246134">
        <w:rPr>
          <w:lang w:val="en-GB"/>
        </w:rPr>
        <w:t>They like their new life as a patchwork family.</w:t>
      </w:r>
    </w:p>
    <w:p w14:paraId="48196DB4" w14:textId="4665B9DD" w:rsidR="00ED32ED" w:rsidRPr="00246134" w:rsidRDefault="00ED32ED" w:rsidP="00DF3F38">
      <w:pPr>
        <w:pStyle w:val="Textkrper"/>
        <w:spacing w:line="360" w:lineRule="auto"/>
        <w:ind w:left="720"/>
        <w:rPr>
          <w:lang w:val="en-GB"/>
        </w:rPr>
      </w:pPr>
      <w:r w:rsidRPr="00246134">
        <w:rPr>
          <w:lang w:val="en-GB"/>
        </w:rPr>
        <w:t>________________________________________</w:t>
      </w:r>
      <w:r w:rsidR="00DF3F38">
        <w:rPr>
          <w:lang w:val="en-GB"/>
        </w:rPr>
        <w:t>________________________</w:t>
      </w:r>
    </w:p>
    <w:p w14:paraId="129277A9" w14:textId="77777777" w:rsidR="00ED32ED" w:rsidRPr="00246134" w:rsidRDefault="00ED32ED" w:rsidP="004B510D">
      <w:pPr>
        <w:pStyle w:val="Textkrper"/>
        <w:numPr>
          <w:ilvl w:val="0"/>
          <w:numId w:val="16"/>
        </w:numPr>
        <w:spacing w:line="360" w:lineRule="auto"/>
        <w:rPr>
          <w:lang w:val="en-GB"/>
        </w:rPr>
      </w:pPr>
      <w:r w:rsidRPr="00246134">
        <w:rPr>
          <w:lang w:val="en-GB"/>
        </w:rPr>
        <w:t>It is the best thing which could have happened to them.</w:t>
      </w:r>
    </w:p>
    <w:p w14:paraId="18054FBC" w14:textId="77777777" w:rsidR="00ED32ED" w:rsidRPr="00246134" w:rsidRDefault="00ED32ED" w:rsidP="00DF3F38">
      <w:pPr>
        <w:pStyle w:val="Textkrper"/>
        <w:spacing w:line="360" w:lineRule="auto"/>
        <w:ind w:firstLine="708"/>
        <w:rPr>
          <w:lang w:val="en-GB"/>
        </w:rPr>
      </w:pPr>
      <w:r w:rsidRPr="00246134">
        <w:rPr>
          <w:lang w:val="en-GB"/>
        </w:rPr>
        <w:t>________________________________________________________________</w:t>
      </w:r>
    </w:p>
    <w:p w14:paraId="5477AA83" w14:textId="77777777" w:rsidR="00262159" w:rsidRDefault="00262159" w:rsidP="00ED32ED">
      <w:pPr>
        <w:pStyle w:val="Textkrper"/>
        <w:rPr>
          <w:lang w:val="en-GB"/>
        </w:rPr>
      </w:pPr>
    </w:p>
    <w:p w14:paraId="2F3D8177" w14:textId="64004F9B" w:rsidR="00232277" w:rsidRDefault="00232277"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23BD600F"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31316502" w14:textId="77777777" w:rsidR="002A2627" w:rsidRPr="00246134" w:rsidRDefault="002A2627" w:rsidP="002A2627">
            <w:pPr>
              <w:pStyle w:val="Tabelle6pt"/>
              <w:rPr>
                <w:color w:val="000000"/>
                <w:lang w:val="en-GB"/>
              </w:rPr>
            </w:pPr>
            <w:r w:rsidRPr="00246134">
              <w:rPr>
                <w:lang w:val="en-GB"/>
              </w:rPr>
              <w:lastRenderedPageBreak/>
              <w:t>Kompetenzbereich</w:t>
            </w:r>
          </w:p>
          <w:p w14:paraId="4EFCD578"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54962AF8" w14:textId="77777777" w:rsidR="002A2627" w:rsidRPr="00246134" w:rsidRDefault="002A2627" w:rsidP="002A2627">
            <w:pPr>
              <w:pStyle w:val="Tabelle6pt"/>
              <w:rPr>
                <w:color w:val="000000"/>
                <w:lang w:val="en-GB"/>
              </w:rPr>
            </w:pPr>
            <w:r w:rsidRPr="00246134">
              <w:rPr>
                <w:lang w:val="en-GB"/>
              </w:rPr>
              <w:t>Lernfortschritt</w:t>
            </w:r>
          </w:p>
          <w:p w14:paraId="1FFB45C9"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05B0F3C2" w14:textId="77777777" w:rsidR="002A2627" w:rsidRPr="00246134" w:rsidRDefault="002A2627" w:rsidP="002A2627">
            <w:pPr>
              <w:pStyle w:val="Tabelle6pt"/>
              <w:rPr>
                <w:color w:val="000000"/>
                <w:lang w:val="en-GB"/>
              </w:rPr>
            </w:pPr>
            <w:r w:rsidRPr="00246134">
              <w:rPr>
                <w:lang w:val="en-GB"/>
              </w:rPr>
              <w:t>Materialien/Titel</w:t>
            </w:r>
          </w:p>
          <w:p w14:paraId="708414BE"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161CB0DE"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A7FCB03" w14:textId="77777777" w:rsidR="004333C4" w:rsidRPr="00246134" w:rsidRDefault="004333C4" w:rsidP="004333C4">
            <w:pPr>
              <w:pStyle w:val="TabelleKopfmitte"/>
              <w:rPr>
                <w:lang w:val="en-GB"/>
              </w:rPr>
            </w:pPr>
            <w:r w:rsidRPr="00246134">
              <w:rPr>
                <w:lang w:val="en-GB"/>
              </w:rPr>
              <w:t>Englisch</w:t>
            </w:r>
          </w:p>
          <w:p w14:paraId="27027132" w14:textId="0551446F" w:rsidR="002A2627" w:rsidRPr="00246134" w:rsidRDefault="002A2627" w:rsidP="002A2627">
            <w:pPr>
              <w:pStyle w:val="TabelleKopfmitte"/>
              <w:rPr>
                <w:rFonts w:eastAsia="Calibri"/>
                <w:lang w:val="en-GB"/>
              </w:rPr>
            </w:pPr>
            <w:r w:rsidRPr="00246134">
              <w:rPr>
                <w:lang w:val="en-GB"/>
              </w:rPr>
              <w:t>E2.03.</w:t>
            </w:r>
            <w:r w:rsidR="00727BF4">
              <w:rPr>
                <w:lang w:val="en-GB"/>
              </w:rPr>
              <w:t>21</w:t>
            </w:r>
          </w:p>
        </w:tc>
      </w:tr>
      <w:tr w:rsidR="00147B46" w:rsidRPr="00246134" w14:paraId="79438EB1" w14:textId="77777777" w:rsidTr="002A2627">
        <w:tc>
          <w:tcPr>
            <w:tcW w:w="7348" w:type="dxa"/>
            <w:gridSpan w:val="3"/>
            <w:tcBorders>
              <w:left w:val="single" w:sz="4" w:space="0" w:color="auto"/>
              <w:right w:val="single" w:sz="4" w:space="0" w:color="auto"/>
            </w:tcBorders>
          </w:tcPr>
          <w:p w14:paraId="671DB88A" w14:textId="77777777" w:rsidR="00147B46" w:rsidRPr="00232277" w:rsidRDefault="00147B46" w:rsidP="009C2B92">
            <w:pPr>
              <w:pStyle w:val="Tabelle6pt"/>
            </w:pPr>
            <w:r w:rsidRPr="00232277">
              <w:t>Kompetenz:</w:t>
            </w:r>
          </w:p>
          <w:p w14:paraId="71EF4F3C" w14:textId="5F1537B1" w:rsidR="00147B46" w:rsidRPr="00E313AF" w:rsidRDefault="00147B46" w:rsidP="00281BAF">
            <w:pPr>
              <w:pStyle w:val="Kopf8ptafz"/>
              <w:numPr>
                <w:ilvl w:val="0"/>
                <w:numId w:val="49"/>
              </w:numPr>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04BFA52A" w14:textId="77777777" w:rsidR="00147B46" w:rsidRPr="00BB2474" w:rsidRDefault="00147B46"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47B46" w:rsidRPr="00246134" w14:paraId="15910B06" w14:textId="77777777" w:rsidTr="002A2627">
              <w:trPr>
                <w:trHeight w:val="284"/>
              </w:trPr>
              <w:tc>
                <w:tcPr>
                  <w:tcW w:w="2090" w:type="dxa"/>
                  <w:shd w:val="clear" w:color="auto" w:fill="auto"/>
                </w:tcPr>
                <w:p w14:paraId="472FF32E" w14:textId="77777777" w:rsidR="00147B46" w:rsidRPr="00246134" w:rsidRDefault="00147B46" w:rsidP="002A2627">
                  <w:pPr>
                    <w:pStyle w:val="Textkrpermitte"/>
                    <w:rPr>
                      <w:lang w:val="en-GB"/>
                    </w:rPr>
                  </w:pPr>
                  <w:r w:rsidRPr="00246134">
                    <w:rPr>
                      <w:lang w:val="en-GB"/>
                    </w:rPr>
                    <w:t>LernPROJEKT</w:t>
                  </w:r>
                </w:p>
              </w:tc>
            </w:tr>
            <w:tr w:rsidR="00147B46" w:rsidRPr="00246134" w14:paraId="2D12339A" w14:textId="77777777" w:rsidTr="002A2627">
              <w:trPr>
                <w:trHeight w:val="284"/>
              </w:trPr>
              <w:tc>
                <w:tcPr>
                  <w:tcW w:w="2090" w:type="dxa"/>
                  <w:shd w:val="clear" w:color="auto" w:fill="auto"/>
                </w:tcPr>
                <w:p w14:paraId="78609A73" w14:textId="77777777" w:rsidR="00147B46" w:rsidRPr="00246134" w:rsidRDefault="00147B46" w:rsidP="002A2627">
                  <w:pPr>
                    <w:pStyle w:val="Textkrpermitte"/>
                    <w:rPr>
                      <w:lang w:val="en-GB"/>
                    </w:rPr>
                  </w:pPr>
                  <w:r w:rsidRPr="00246134">
                    <w:rPr>
                      <w:lang w:val="en-GB"/>
                    </w:rPr>
                    <w:t>LernTHEMA</w:t>
                  </w:r>
                </w:p>
              </w:tc>
            </w:tr>
            <w:tr w:rsidR="00147B46" w:rsidRPr="00246134" w14:paraId="28F8BB7E" w14:textId="77777777" w:rsidTr="002A2627">
              <w:trPr>
                <w:trHeight w:val="284"/>
              </w:trPr>
              <w:tc>
                <w:tcPr>
                  <w:tcW w:w="2090" w:type="dxa"/>
                  <w:shd w:val="clear" w:color="auto" w:fill="D9D9D9" w:themeFill="background1" w:themeFillShade="D9"/>
                </w:tcPr>
                <w:p w14:paraId="2E525E4F" w14:textId="77777777" w:rsidR="00147B46" w:rsidRPr="00246134" w:rsidRDefault="00147B46" w:rsidP="002A2627">
                  <w:pPr>
                    <w:pStyle w:val="TabelleKopfmitte"/>
                    <w:rPr>
                      <w:lang w:val="en-GB"/>
                    </w:rPr>
                  </w:pPr>
                  <w:r w:rsidRPr="00246134">
                    <w:rPr>
                      <w:lang w:val="en-GB"/>
                    </w:rPr>
                    <w:t>LernSCHRITT</w:t>
                  </w:r>
                </w:p>
              </w:tc>
            </w:tr>
          </w:tbl>
          <w:p w14:paraId="693D8C7D" w14:textId="77777777" w:rsidR="00147B46" w:rsidRPr="00246134" w:rsidRDefault="00147B46" w:rsidP="002A2627">
            <w:pPr>
              <w:pStyle w:val="TabelleKopfmitte"/>
              <w:rPr>
                <w:lang w:val="en-GB"/>
              </w:rPr>
            </w:pPr>
          </w:p>
        </w:tc>
      </w:tr>
      <w:tr w:rsidR="00147B46" w:rsidRPr="00246134" w14:paraId="1F28EB92" w14:textId="77777777" w:rsidTr="002A2627">
        <w:tc>
          <w:tcPr>
            <w:tcW w:w="7348" w:type="dxa"/>
            <w:gridSpan w:val="3"/>
            <w:tcBorders>
              <w:left w:val="single" w:sz="4" w:space="0" w:color="auto"/>
              <w:right w:val="single" w:sz="4" w:space="0" w:color="auto"/>
            </w:tcBorders>
          </w:tcPr>
          <w:p w14:paraId="73F55618" w14:textId="77777777" w:rsidR="00147B46" w:rsidRPr="00232277" w:rsidRDefault="00147B46" w:rsidP="009C2B92">
            <w:pPr>
              <w:pStyle w:val="Tabelle6pt"/>
            </w:pPr>
            <w:r w:rsidRPr="00232277">
              <w:t>Hauptbezug:</w:t>
            </w:r>
          </w:p>
          <w:p w14:paraId="25F4BDF9" w14:textId="77777777" w:rsidR="00147B46" w:rsidRPr="00F57D9F" w:rsidRDefault="00147B46" w:rsidP="00281BAF">
            <w:pPr>
              <w:pStyle w:val="Kopf8ptafz"/>
              <w:numPr>
                <w:ilvl w:val="0"/>
                <w:numId w:val="48"/>
              </w:numPr>
            </w:pPr>
            <w:r w:rsidRPr="00F57D9F">
              <w:t>Ich kann Texte über verschiedene Migrantenfamilien lesen und verstehen.</w:t>
            </w:r>
          </w:p>
          <w:p w14:paraId="4CE27168" w14:textId="3928B89F" w:rsidR="00147B46" w:rsidRPr="00E313AF" w:rsidRDefault="00147B46" w:rsidP="00281BAF">
            <w:pPr>
              <w:pStyle w:val="Kopf8ptafz"/>
              <w:numPr>
                <w:ilvl w:val="0"/>
                <w:numId w:val="48"/>
              </w:numPr>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6258DDB"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9BFD3B1" w14:textId="77777777" w:rsidR="00147B46" w:rsidRPr="00BB2474" w:rsidRDefault="00147B46" w:rsidP="002A2627">
            <w:pPr>
              <w:pStyle w:val="TabelleKopfmitte"/>
            </w:pPr>
          </w:p>
        </w:tc>
      </w:tr>
      <w:tr w:rsidR="00147B46" w:rsidRPr="00246134" w14:paraId="31543DA8" w14:textId="77777777" w:rsidTr="002A2627">
        <w:tc>
          <w:tcPr>
            <w:tcW w:w="7348" w:type="dxa"/>
            <w:gridSpan w:val="3"/>
            <w:tcBorders>
              <w:left w:val="single" w:sz="4" w:space="0" w:color="auto"/>
              <w:right w:val="single" w:sz="4" w:space="0" w:color="auto"/>
            </w:tcBorders>
            <w:tcMar>
              <w:bottom w:w="0" w:type="dxa"/>
            </w:tcMar>
          </w:tcPr>
          <w:p w14:paraId="22AA4E79" w14:textId="77777777" w:rsidR="00147B46" w:rsidRPr="00232277" w:rsidRDefault="00147B46" w:rsidP="009C2B92">
            <w:pPr>
              <w:pStyle w:val="Tabelle6pt"/>
            </w:pPr>
            <w:r w:rsidRPr="00232277">
              <w:t>Weitere Bezüge:</w:t>
            </w:r>
          </w:p>
          <w:p w14:paraId="6F21E630" w14:textId="77777777" w:rsidR="00F041BA" w:rsidRPr="00F041BA" w:rsidRDefault="00147B46" w:rsidP="00281BAF">
            <w:pPr>
              <w:pStyle w:val="Kopf8ptafz"/>
              <w:numPr>
                <w:ilvl w:val="0"/>
                <w:numId w:val="48"/>
              </w:numPr>
            </w:pPr>
            <w:r w:rsidRPr="00F57D9F">
              <w:rPr>
                <w:i/>
              </w:rPr>
              <w:t>Ich kann kurze Sätze schreiben.</w:t>
            </w:r>
          </w:p>
          <w:p w14:paraId="19F48461" w14:textId="0288ACD6" w:rsidR="00147B46" w:rsidRPr="00BB2474" w:rsidRDefault="00147B46" w:rsidP="00281BAF">
            <w:pPr>
              <w:pStyle w:val="Kopf8ptafz"/>
              <w:numPr>
                <w:ilvl w:val="0"/>
                <w:numId w:val="48"/>
              </w:numPr>
            </w:pPr>
            <w:r>
              <w:rPr>
                <w:i/>
              </w:rPr>
              <w:t>Ich kann mit anderen Informationen austauschen.</w:t>
            </w:r>
          </w:p>
        </w:tc>
        <w:tc>
          <w:tcPr>
            <w:tcW w:w="188" w:type="dxa"/>
            <w:vMerge/>
            <w:tcBorders>
              <w:left w:val="single" w:sz="4" w:space="0" w:color="auto"/>
              <w:bottom w:val="nil"/>
              <w:right w:val="nil"/>
            </w:tcBorders>
            <w:vAlign w:val="center"/>
          </w:tcPr>
          <w:p w14:paraId="548734C2"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1FFE72B" w14:textId="77777777" w:rsidR="00147B46" w:rsidRPr="00BB2474" w:rsidRDefault="00147B46" w:rsidP="002A2627">
            <w:pPr>
              <w:pStyle w:val="TabelleKopfmitte"/>
            </w:pPr>
          </w:p>
        </w:tc>
      </w:tr>
    </w:tbl>
    <w:p w14:paraId="78336B12" w14:textId="77777777" w:rsidR="00262159" w:rsidRPr="00232277" w:rsidRDefault="00262159" w:rsidP="00ED32ED">
      <w:pPr>
        <w:pStyle w:val="Textkrper"/>
      </w:pPr>
    </w:p>
    <w:p w14:paraId="09B00DCD" w14:textId="77777777" w:rsidR="009E148D" w:rsidRDefault="009E148D" w:rsidP="00D62312">
      <w:pPr>
        <w:pStyle w:val="Autoren"/>
        <w:framePr w:wrap="around" w:x="8683" w:y="46"/>
      </w:pPr>
      <w:r>
        <w:t xml:space="preserve">Quelle: </w:t>
      </w:r>
    </w:p>
    <w:p w14:paraId="5A95F57E" w14:textId="10EB6570" w:rsidR="004E5F23" w:rsidRDefault="004E5F23" w:rsidP="00D62312">
      <w:pPr>
        <w:pStyle w:val="Autoren"/>
        <w:framePr w:wrap="around" w:x="8683" w:y="46"/>
      </w:pPr>
      <w:r>
        <w:t>Strand Sonne Sonnenunte</w:t>
      </w:r>
      <w:r>
        <w:t>r</w:t>
      </w:r>
      <w:r w:rsidR="009E148D">
        <w:t>gang,</w:t>
      </w:r>
    </w:p>
    <w:p w14:paraId="23B2C36E" w14:textId="5B813CBA" w:rsidR="00D62312" w:rsidRPr="004E5F23" w:rsidRDefault="004E5F23" w:rsidP="00D62312">
      <w:pPr>
        <w:pStyle w:val="Autoren"/>
        <w:framePr w:wrap="around" w:x="8683" w:y="46"/>
      </w:pPr>
      <w:r w:rsidRPr="007637B9">
        <w:t>https://pixabay.com/get/611b63edec131b679fe4/1441799662/beach-323453_1280.jpg?direct</w:t>
      </w:r>
      <w:r w:rsidRPr="004E5F23">
        <w:t>, CC0</w:t>
      </w:r>
      <w:r w:rsidR="00D9012C">
        <w:t>,</w:t>
      </w:r>
    </w:p>
    <w:p w14:paraId="16CFB558" w14:textId="429D158B" w:rsidR="007637B9" w:rsidRDefault="00D9012C" w:rsidP="00D62312">
      <w:pPr>
        <w:pStyle w:val="Autoren"/>
        <w:framePr w:wrap="around" w:x="8683" w:y="46"/>
      </w:pPr>
      <w:r>
        <w:t>a</w:t>
      </w:r>
      <w:r w:rsidR="004E5F23">
        <w:t>bgerufen: 09.09.2015</w:t>
      </w:r>
      <w:r w:rsidR="009E148D">
        <w:t>,</w:t>
      </w:r>
    </w:p>
    <w:p w14:paraId="0113FD64" w14:textId="55D60E5F" w:rsidR="008437AA" w:rsidRPr="004E5F23" w:rsidRDefault="009E148D" w:rsidP="00D62312">
      <w:pPr>
        <w:pStyle w:val="Autoren"/>
        <w:framePr w:wrap="around" w:x="8683" w:y="46"/>
      </w:pPr>
      <w:r>
        <w:t>b</w:t>
      </w:r>
      <w:r w:rsidR="007637B9">
        <w:t xml:space="preserve">earbeitet: </w:t>
      </w:r>
      <w:r>
        <w:t>09.09.2015: v</w:t>
      </w:r>
      <w:r w:rsidR="008437AA">
        <w:t>e</w:t>
      </w:r>
      <w:r w:rsidR="008437AA">
        <w:t>r</w:t>
      </w:r>
      <w:r w:rsidR="008437AA">
        <w:t>doppelt, gespiegelt und z</w:t>
      </w:r>
      <w:r w:rsidR="008437AA">
        <w:t>u</w:t>
      </w:r>
      <w:r w:rsidR="008437AA">
        <w:t>rechtgeschnit</w:t>
      </w:r>
      <w:r w:rsidR="00D9012C">
        <w:t>ten</w:t>
      </w:r>
    </w:p>
    <w:tbl>
      <w:tblPr>
        <w:tblStyle w:val="Tabellenraster"/>
        <w:tblW w:w="7371" w:type="dxa"/>
        <w:tblInd w:w="108" w:type="dxa"/>
        <w:tblLook w:val="04A0" w:firstRow="1" w:lastRow="0" w:firstColumn="1" w:lastColumn="0" w:noHBand="0" w:noVBand="1"/>
      </w:tblPr>
      <w:tblGrid>
        <w:gridCol w:w="7371"/>
      </w:tblGrid>
      <w:tr w:rsidR="00ED32ED" w:rsidRPr="008437AA" w14:paraId="12E34ACE" w14:textId="77777777" w:rsidTr="00232277">
        <w:trPr>
          <w:trHeight w:val="4536"/>
        </w:trPr>
        <w:tc>
          <w:tcPr>
            <w:tcW w:w="7371" w:type="dxa"/>
          </w:tcPr>
          <w:p w14:paraId="40FE1D89" w14:textId="01B16B75" w:rsidR="00D62312" w:rsidRPr="008437AA" w:rsidRDefault="004E5F23" w:rsidP="004E5F23">
            <w:r>
              <w:rPr>
                <w:noProof/>
              </w:rPr>
              <w:drawing>
                <wp:anchor distT="0" distB="0" distL="114300" distR="114300" simplePos="0" relativeHeight="252366848" behindDoc="0" locked="0" layoutInCell="1" allowOverlap="1" wp14:anchorId="70BAB3E6" wp14:editId="0FF26C99">
                  <wp:simplePos x="0" y="0"/>
                  <wp:positionH relativeFrom="margin">
                    <wp:posOffset>2178685</wp:posOffset>
                  </wp:positionH>
                  <wp:positionV relativeFrom="margin">
                    <wp:posOffset>180975</wp:posOffset>
                  </wp:positionV>
                  <wp:extent cx="2044065" cy="2251075"/>
                  <wp:effectExtent l="0" t="0" r="0" b="0"/>
                  <wp:wrapSquare wrapText="bothSides"/>
                  <wp:docPr id="46" name="Grafik 46" descr="C:\Users\hk331ls\Desktop\beach-323453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esktop\beach-323453_1280.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3940" r="32279" b="5948"/>
                          <a:stretch/>
                        </pic:blipFill>
                        <pic:spPr bwMode="auto">
                          <a:xfrm flipH="1">
                            <a:off x="0" y="0"/>
                            <a:ext cx="2044065" cy="225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5824" behindDoc="0" locked="0" layoutInCell="1" allowOverlap="1" wp14:anchorId="35C22F2D" wp14:editId="0E74070D">
                  <wp:simplePos x="0" y="0"/>
                  <wp:positionH relativeFrom="margin">
                    <wp:posOffset>107950</wp:posOffset>
                  </wp:positionH>
                  <wp:positionV relativeFrom="margin">
                    <wp:posOffset>182245</wp:posOffset>
                  </wp:positionV>
                  <wp:extent cx="3001645" cy="2251075"/>
                  <wp:effectExtent l="0" t="0" r="8255" b="0"/>
                  <wp:wrapSquare wrapText="bothSides"/>
                  <wp:docPr id="44" name="Grafik 44" descr="C:\Users\hk331ls\Desktop\beach-323453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esktop\beach-323453_128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01645" cy="2251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D32ED" w:rsidRPr="00281BAF" w14:paraId="1EAF3472" w14:textId="77777777" w:rsidTr="00232277">
        <w:tc>
          <w:tcPr>
            <w:tcW w:w="7371" w:type="dxa"/>
          </w:tcPr>
          <w:p w14:paraId="01CDB7D1" w14:textId="77777777" w:rsidR="00ED32ED" w:rsidRPr="008437AA" w:rsidRDefault="00ED32ED" w:rsidP="00ED32ED">
            <w:pPr>
              <w:pStyle w:val="Textkrper"/>
            </w:pPr>
          </w:p>
          <w:p w14:paraId="4C118FC3" w14:textId="77777777" w:rsidR="00ED32ED" w:rsidRPr="00246134" w:rsidRDefault="00ED32ED" w:rsidP="00ED32ED">
            <w:pPr>
              <w:pStyle w:val="Textkrper"/>
              <w:rPr>
                <w:lang w:val="en-GB"/>
              </w:rPr>
            </w:pPr>
            <w:r w:rsidRPr="00246134">
              <w:rPr>
                <w:lang w:val="en-GB"/>
              </w:rPr>
              <w:t>Our little family,</w:t>
            </w:r>
          </w:p>
          <w:p w14:paraId="58C50694" w14:textId="77777777" w:rsidR="00ED32ED" w:rsidRPr="00246134" w:rsidRDefault="00ED32ED" w:rsidP="00ED32ED">
            <w:pPr>
              <w:pStyle w:val="Textkrper"/>
              <w:rPr>
                <w:lang w:val="en-GB"/>
              </w:rPr>
            </w:pPr>
            <w:r w:rsidRPr="00246134">
              <w:rPr>
                <w:lang w:val="en-GB"/>
              </w:rPr>
              <w:t>To me and my partner Natasha our little family is nothing special. We moved to Ge</w:t>
            </w:r>
            <w:r w:rsidRPr="00246134">
              <w:rPr>
                <w:lang w:val="en-GB"/>
              </w:rPr>
              <w:t>r</w:t>
            </w:r>
            <w:r w:rsidRPr="00246134">
              <w:rPr>
                <w:lang w:val="en-GB"/>
              </w:rPr>
              <w:t xml:space="preserve">many three years ago, because it wasn’t possible to live in Russia as a lesbian couple. The people around us had a lot of prejudices. </w:t>
            </w:r>
          </w:p>
          <w:p w14:paraId="199A4B56" w14:textId="77777777" w:rsidR="00ED32ED" w:rsidRPr="00246134" w:rsidRDefault="00ED32ED" w:rsidP="00ED32ED">
            <w:pPr>
              <w:pStyle w:val="Textkrper"/>
              <w:rPr>
                <w:lang w:val="en-GB"/>
              </w:rPr>
            </w:pPr>
            <w:r w:rsidRPr="00246134">
              <w:rPr>
                <w:lang w:val="en-GB"/>
              </w:rPr>
              <w:t>Like many other couples we wanted to have a family and so we adopted Viktor and Alexander. It was a hard way and some people don’t like our family. But we are very happy with our two lovely boys. Luckily the parents in the kindergarten accept our lifestyle and we don’t regret our decision to go to Germany to live as a rainbow family!</w:t>
            </w:r>
          </w:p>
          <w:p w14:paraId="4F48E77A" w14:textId="77777777" w:rsidR="00ED32ED" w:rsidRPr="00246134" w:rsidRDefault="00ED32ED" w:rsidP="00ED32ED">
            <w:pPr>
              <w:pStyle w:val="Textkrper"/>
              <w:rPr>
                <w:lang w:val="en-GB"/>
              </w:rPr>
            </w:pPr>
          </w:p>
          <w:p w14:paraId="3AE506DE" w14:textId="77777777" w:rsidR="00ED32ED" w:rsidRPr="00246134" w:rsidRDefault="00ED32ED" w:rsidP="00ED32ED">
            <w:pPr>
              <w:pStyle w:val="Textkrper"/>
              <w:rPr>
                <w:lang w:val="en-GB"/>
              </w:rPr>
            </w:pPr>
          </w:p>
          <w:p w14:paraId="7F453A6D" w14:textId="77777777" w:rsidR="00ED32ED" w:rsidRPr="00246134" w:rsidRDefault="00ED32ED" w:rsidP="00ED32ED">
            <w:pPr>
              <w:pStyle w:val="Textkrper"/>
              <w:rPr>
                <w:lang w:val="en-GB"/>
              </w:rPr>
            </w:pPr>
          </w:p>
          <w:p w14:paraId="1DDF6840" w14:textId="77777777" w:rsidR="00ED32ED" w:rsidRPr="00246134" w:rsidRDefault="00ED32ED" w:rsidP="00ED32ED">
            <w:pPr>
              <w:pStyle w:val="Textkrper"/>
              <w:rPr>
                <w:lang w:val="en-GB"/>
              </w:rPr>
            </w:pPr>
          </w:p>
        </w:tc>
      </w:tr>
    </w:tbl>
    <w:p w14:paraId="3E8BC4AE" w14:textId="77777777" w:rsidR="00EF0441" w:rsidRPr="00246134" w:rsidRDefault="00EF0441" w:rsidP="00ED32ED">
      <w:pPr>
        <w:pStyle w:val="Textkrper"/>
        <w:rPr>
          <w:lang w:val="en-GB"/>
        </w:rPr>
      </w:pPr>
    </w:p>
    <w:p w14:paraId="7DA2140F" w14:textId="36C8FE93" w:rsidR="00232277" w:rsidRDefault="00232277"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206BB816"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3F3E8F5F" w14:textId="77777777" w:rsidR="002A2627" w:rsidRPr="00246134" w:rsidRDefault="002A2627" w:rsidP="002A2627">
            <w:pPr>
              <w:pStyle w:val="Tabelle6pt"/>
              <w:rPr>
                <w:color w:val="000000"/>
                <w:lang w:val="en-GB"/>
              </w:rPr>
            </w:pPr>
            <w:r w:rsidRPr="00246134">
              <w:rPr>
                <w:lang w:val="en-GB"/>
              </w:rPr>
              <w:lastRenderedPageBreak/>
              <w:t>Kompetenzbereich</w:t>
            </w:r>
          </w:p>
          <w:p w14:paraId="5E0F0275"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00DE1F45" w14:textId="77777777" w:rsidR="002A2627" w:rsidRPr="00246134" w:rsidRDefault="002A2627" w:rsidP="002A2627">
            <w:pPr>
              <w:pStyle w:val="Tabelle6pt"/>
              <w:rPr>
                <w:color w:val="000000"/>
                <w:lang w:val="en-GB"/>
              </w:rPr>
            </w:pPr>
            <w:r w:rsidRPr="00246134">
              <w:rPr>
                <w:lang w:val="en-GB"/>
              </w:rPr>
              <w:t>Lernfortschritt</w:t>
            </w:r>
          </w:p>
          <w:p w14:paraId="64624898"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2987E7B5" w14:textId="77777777" w:rsidR="002A2627" w:rsidRPr="00246134" w:rsidRDefault="002A2627" w:rsidP="002A2627">
            <w:pPr>
              <w:pStyle w:val="Tabelle6pt"/>
              <w:rPr>
                <w:color w:val="000000"/>
                <w:lang w:val="en-GB"/>
              </w:rPr>
            </w:pPr>
            <w:r w:rsidRPr="00246134">
              <w:rPr>
                <w:lang w:val="en-GB"/>
              </w:rPr>
              <w:t>Materialien/Titel</w:t>
            </w:r>
          </w:p>
          <w:p w14:paraId="5DD0CCB0"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2E497626"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4D6AB8A" w14:textId="77777777" w:rsidR="004333C4" w:rsidRPr="00246134" w:rsidRDefault="004333C4" w:rsidP="004333C4">
            <w:pPr>
              <w:pStyle w:val="TabelleKopfmitte"/>
              <w:rPr>
                <w:lang w:val="en-GB"/>
              </w:rPr>
            </w:pPr>
            <w:r w:rsidRPr="00246134">
              <w:rPr>
                <w:lang w:val="en-GB"/>
              </w:rPr>
              <w:t>Englisch</w:t>
            </w:r>
          </w:p>
          <w:p w14:paraId="4B0881E3" w14:textId="3828E6FF" w:rsidR="002A2627" w:rsidRPr="00246134" w:rsidRDefault="002A2627" w:rsidP="002A2627">
            <w:pPr>
              <w:pStyle w:val="TabelleKopfmitte"/>
              <w:rPr>
                <w:rFonts w:eastAsia="Calibri"/>
                <w:lang w:val="en-GB"/>
              </w:rPr>
            </w:pPr>
            <w:r w:rsidRPr="00246134">
              <w:rPr>
                <w:lang w:val="en-GB"/>
              </w:rPr>
              <w:t>E2.03.</w:t>
            </w:r>
            <w:r>
              <w:rPr>
                <w:lang w:val="en-GB"/>
              </w:rPr>
              <w:t>2</w:t>
            </w:r>
            <w:r w:rsidR="00727BF4">
              <w:rPr>
                <w:lang w:val="en-GB"/>
              </w:rPr>
              <w:t>2</w:t>
            </w:r>
          </w:p>
        </w:tc>
      </w:tr>
      <w:tr w:rsidR="008E0270" w:rsidRPr="00246134" w14:paraId="2A9F15B4" w14:textId="77777777" w:rsidTr="002A2627">
        <w:tc>
          <w:tcPr>
            <w:tcW w:w="7348" w:type="dxa"/>
            <w:gridSpan w:val="3"/>
            <w:tcBorders>
              <w:left w:val="single" w:sz="4" w:space="0" w:color="auto"/>
              <w:right w:val="single" w:sz="4" w:space="0" w:color="auto"/>
            </w:tcBorders>
          </w:tcPr>
          <w:p w14:paraId="4FF265EA" w14:textId="77777777" w:rsidR="008E0270" w:rsidRPr="00232277" w:rsidRDefault="008E0270" w:rsidP="009C2B92">
            <w:pPr>
              <w:pStyle w:val="Tabelle6pt"/>
            </w:pPr>
            <w:r w:rsidRPr="00232277">
              <w:t>Kompetenz:</w:t>
            </w:r>
          </w:p>
          <w:p w14:paraId="1E155B68" w14:textId="585DE001" w:rsidR="008E0270" w:rsidRPr="00E313AF" w:rsidRDefault="008E0270" w:rsidP="00281BAF">
            <w:pPr>
              <w:pStyle w:val="Kopf8ptafz"/>
              <w:numPr>
                <w:ilvl w:val="0"/>
                <w:numId w:val="48"/>
              </w:numPr>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34606E83" w14:textId="77777777" w:rsidR="008E0270" w:rsidRPr="00BB2474" w:rsidRDefault="008E0270"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E0270" w:rsidRPr="00246134" w14:paraId="29916C39" w14:textId="77777777" w:rsidTr="002A2627">
              <w:trPr>
                <w:trHeight w:val="284"/>
              </w:trPr>
              <w:tc>
                <w:tcPr>
                  <w:tcW w:w="2090" w:type="dxa"/>
                  <w:shd w:val="clear" w:color="auto" w:fill="auto"/>
                </w:tcPr>
                <w:p w14:paraId="727C673C" w14:textId="77777777" w:rsidR="008E0270" w:rsidRPr="00246134" w:rsidRDefault="008E0270" w:rsidP="002A2627">
                  <w:pPr>
                    <w:pStyle w:val="Textkrpermitte"/>
                    <w:rPr>
                      <w:lang w:val="en-GB"/>
                    </w:rPr>
                  </w:pPr>
                  <w:r w:rsidRPr="00246134">
                    <w:rPr>
                      <w:lang w:val="en-GB"/>
                    </w:rPr>
                    <w:t>LernPROJEKT</w:t>
                  </w:r>
                </w:p>
              </w:tc>
            </w:tr>
            <w:tr w:rsidR="008E0270" w:rsidRPr="00246134" w14:paraId="305E86EA" w14:textId="77777777" w:rsidTr="002A2627">
              <w:trPr>
                <w:trHeight w:val="284"/>
              </w:trPr>
              <w:tc>
                <w:tcPr>
                  <w:tcW w:w="2090" w:type="dxa"/>
                  <w:shd w:val="clear" w:color="auto" w:fill="auto"/>
                </w:tcPr>
                <w:p w14:paraId="4AF19143" w14:textId="77777777" w:rsidR="008E0270" w:rsidRPr="00246134" w:rsidRDefault="008E0270" w:rsidP="002A2627">
                  <w:pPr>
                    <w:pStyle w:val="Textkrpermitte"/>
                    <w:rPr>
                      <w:lang w:val="en-GB"/>
                    </w:rPr>
                  </w:pPr>
                  <w:r w:rsidRPr="00246134">
                    <w:rPr>
                      <w:lang w:val="en-GB"/>
                    </w:rPr>
                    <w:t>LernTHEMA</w:t>
                  </w:r>
                </w:p>
              </w:tc>
            </w:tr>
            <w:tr w:rsidR="008E0270" w:rsidRPr="00246134" w14:paraId="54E6D4F8" w14:textId="77777777" w:rsidTr="002A2627">
              <w:trPr>
                <w:trHeight w:val="284"/>
              </w:trPr>
              <w:tc>
                <w:tcPr>
                  <w:tcW w:w="2090" w:type="dxa"/>
                  <w:shd w:val="clear" w:color="auto" w:fill="D9D9D9" w:themeFill="background1" w:themeFillShade="D9"/>
                </w:tcPr>
                <w:p w14:paraId="356A951A" w14:textId="77777777" w:rsidR="008E0270" w:rsidRPr="00246134" w:rsidRDefault="008E0270" w:rsidP="002A2627">
                  <w:pPr>
                    <w:pStyle w:val="TabelleKopfmitte"/>
                    <w:rPr>
                      <w:lang w:val="en-GB"/>
                    </w:rPr>
                  </w:pPr>
                  <w:r w:rsidRPr="00246134">
                    <w:rPr>
                      <w:lang w:val="en-GB"/>
                    </w:rPr>
                    <w:t>LernSCHRITT</w:t>
                  </w:r>
                </w:p>
              </w:tc>
            </w:tr>
          </w:tbl>
          <w:p w14:paraId="368515B8" w14:textId="77777777" w:rsidR="008E0270" w:rsidRPr="00246134" w:rsidRDefault="008E0270" w:rsidP="002A2627">
            <w:pPr>
              <w:pStyle w:val="TabelleKopfmitte"/>
              <w:rPr>
                <w:lang w:val="en-GB"/>
              </w:rPr>
            </w:pPr>
          </w:p>
        </w:tc>
      </w:tr>
      <w:tr w:rsidR="008E0270" w:rsidRPr="00246134" w14:paraId="005748C2" w14:textId="77777777" w:rsidTr="002A2627">
        <w:tc>
          <w:tcPr>
            <w:tcW w:w="7348" w:type="dxa"/>
            <w:gridSpan w:val="3"/>
            <w:tcBorders>
              <w:left w:val="single" w:sz="4" w:space="0" w:color="auto"/>
              <w:right w:val="single" w:sz="4" w:space="0" w:color="auto"/>
            </w:tcBorders>
          </w:tcPr>
          <w:p w14:paraId="2F5B1E15" w14:textId="77777777" w:rsidR="008E0270" w:rsidRPr="00232277" w:rsidRDefault="008E0270" w:rsidP="009C2B92">
            <w:pPr>
              <w:pStyle w:val="Tabelle6pt"/>
            </w:pPr>
            <w:r w:rsidRPr="00232277">
              <w:t>Hauptbezug:</w:t>
            </w:r>
          </w:p>
          <w:p w14:paraId="559DE4B8" w14:textId="07E66B1A" w:rsidR="008E0270" w:rsidRPr="00F57D9F" w:rsidRDefault="008E0270" w:rsidP="00281BAF">
            <w:pPr>
              <w:pStyle w:val="Kopf8ptafz"/>
              <w:numPr>
                <w:ilvl w:val="0"/>
                <w:numId w:val="48"/>
              </w:numPr>
            </w:pPr>
            <w:r w:rsidRPr="00F57D9F">
              <w:t>Ich kann Texte über verschiedene Migrantenfamilien lesen und verstehen.</w:t>
            </w:r>
          </w:p>
          <w:p w14:paraId="4A1BBDB7" w14:textId="0C2390BF" w:rsidR="008E0270" w:rsidRPr="00E313AF" w:rsidRDefault="008E0270" w:rsidP="00281BAF">
            <w:pPr>
              <w:pStyle w:val="Kopf8ptafz"/>
              <w:numPr>
                <w:ilvl w:val="0"/>
                <w:numId w:val="48"/>
              </w:numPr>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549E821" w14:textId="77777777" w:rsidR="008E0270" w:rsidRPr="00BB2474" w:rsidRDefault="008E027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F5AFAE1" w14:textId="77777777" w:rsidR="008E0270" w:rsidRPr="00BB2474" w:rsidRDefault="008E0270" w:rsidP="002A2627">
            <w:pPr>
              <w:pStyle w:val="TabelleKopfmitte"/>
            </w:pPr>
          </w:p>
        </w:tc>
      </w:tr>
      <w:tr w:rsidR="008E0270" w:rsidRPr="00246134" w14:paraId="13C9AF86" w14:textId="77777777" w:rsidTr="002A2627">
        <w:tc>
          <w:tcPr>
            <w:tcW w:w="7348" w:type="dxa"/>
            <w:gridSpan w:val="3"/>
            <w:tcBorders>
              <w:left w:val="single" w:sz="4" w:space="0" w:color="auto"/>
              <w:right w:val="single" w:sz="4" w:space="0" w:color="auto"/>
            </w:tcBorders>
            <w:tcMar>
              <w:bottom w:w="0" w:type="dxa"/>
            </w:tcMar>
          </w:tcPr>
          <w:p w14:paraId="7E7554EA" w14:textId="77777777" w:rsidR="008E0270" w:rsidRPr="00232277" w:rsidRDefault="008E0270" w:rsidP="009C2B92">
            <w:pPr>
              <w:pStyle w:val="Tabelle6pt"/>
            </w:pPr>
            <w:r w:rsidRPr="00232277">
              <w:t>Weitere Bezüge:</w:t>
            </w:r>
          </w:p>
          <w:p w14:paraId="3EBB3654" w14:textId="77777777" w:rsidR="00F041BA" w:rsidRPr="00F041BA" w:rsidRDefault="008E0270" w:rsidP="00281BAF">
            <w:pPr>
              <w:pStyle w:val="Kopf8ptafz"/>
              <w:numPr>
                <w:ilvl w:val="0"/>
                <w:numId w:val="48"/>
              </w:numPr>
            </w:pPr>
            <w:r w:rsidRPr="00F57D9F">
              <w:rPr>
                <w:i/>
              </w:rPr>
              <w:t>Ich kann kurze Sätze schreiben.</w:t>
            </w:r>
          </w:p>
          <w:p w14:paraId="17E9EB39" w14:textId="2F200E6E" w:rsidR="008E0270" w:rsidRPr="00BB2474" w:rsidRDefault="008E0270" w:rsidP="00281BAF">
            <w:pPr>
              <w:pStyle w:val="Kopf8ptafz"/>
              <w:numPr>
                <w:ilvl w:val="0"/>
                <w:numId w:val="48"/>
              </w:numPr>
            </w:pPr>
            <w:r>
              <w:rPr>
                <w:i/>
              </w:rPr>
              <w:t>Ich kann mit anderen Informationen austauschen.</w:t>
            </w:r>
          </w:p>
        </w:tc>
        <w:tc>
          <w:tcPr>
            <w:tcW w:w="188" w:type="dxa"/>
            <w:vMerge/>
            <w:tcBorders>
              <w:left w:val="single" w:sz="4" w:space="0" w:color="auto"/>
              <w:bottom w:val="nil"/>
              <w:right w:val="nil"/>
            </w:tcBorders>
            <w:vAlign w:val="center"/>
          </w:tcPr>
          <w:p w14:paraId="03F1B34A" w14:textId="77777777" w:rsidR="008E0270" w:rsidRPr="00BB2474" w:rsidRDefault="008E027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A77DF98" w14:textId="77777777" w:rsidR="008E0270" w:rsidRPr="00BB2474" w:rsidRDefault="008E0270" w:rsidP="002A2627">
            <w:pPr>
              <w:pStyle w:val="TabelleKopfmitte"/>
            </w:pPr>
          </w:p>
        </w:tc>
      </w:tr>
    </w:tbl>
    <w:p w14:paraId="64FAE00C" w14:textId="77777777" w:rsidR="00ED32ED" w:rsidRPr="00232277" w:rsidRDefault="00ED32ED" w:rsidP="00ED32ED">
      <w:pPr>
        <w:pStyle w:val="Textkrper"/>
      </w:pPr>
    </w:p>
    <w:p w14:paraId="07720FA5" w14:textId="1413C6FB" w:rsidR="00ED32ED" w:rsidRPr="00232277" w:rsidRDefault="00E75890" w:rsidP="00ED32ED">
      <w:pPr>
        <w:pStyle w:val="Textkrper"/>
      </w:pPr>
      <w:r w:rsidRPr="00246134">
        <w:rPr>
          <w:noProof/>
        </w:rPr>
        <w:drawing>
          <wp:anchor distT="0" distB="0" distL="114300" distR="114300" simplePos="0" relativeHeight="251786240" behindDoc="0" locked="0" layoutInCell="0" allowOverlap="1" wp14:anchorId="33B87777" wp14:editId="02FCF936">
            <wp:simplePos x="0" y="0"/>
            <wp:positionH relativeFrom="rightMargin">
              <wp:posOffset>565150</wp:posOffset>
            </wp:positionH>
            <wp:positionV relativeFrom="paragraph">
              <wp:posOffset>13970</wp:posOffset>
            </wp:positionV>
            <wp:extent cx="345600" cy="324000"/>
            <wp:effectExtent l="0" t="0" r="0" b="0"/>
            <wp:wrapNone/>
            <wp:docPr id="9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4CF9" w:rsidRPr="00246134">
        <w:rPr>
          <w:noProof/>
        </w:rPr>
        <w:drawing>
          <wp:anchor distT="0" distB="0" distL="114300" distR="114300" simplePos="0" relativeHeight="251785216" behindDoc="0" locked="0" layoutInCell="0" allowOverlap="1" wp14:anchorId="61452ACC" wp14:editId="16CCAF12">
            <wp:simplePos x="0" y="0"/>
            <wp:positionH relativeFrom="rightMargin">
              <wp:posOffset>223520</wp:posOffset>
            </wp:positionH>
            <wp:positionV relativeFrom="paragraph">
              <wp:posOffset>13970</wp:posOffset>
            </wp:positionV>
            <wp:extent cx="302400" cy="320400"/>
            <wp:effectExtent l="0" t="0" r="2540" b="3810"/>
            <wp:wrapNone/>
            <wp:docPr id="9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ED3E8" w14:textId="0331443F" w:rsidR="00ED32ED" w:rsidRPr="00246134" w:rsidRDefault="00ED32ED" w:rsidP="004B510D">
      <w:pPr>
        <w:pStyle w:val="Textkrper"/>
        <w:numPr>
          <w:ilvl w:val="0"/>
          <w:numId w:val="19"/>
        </w:numPr>
        <w:rPr>
          <w:lang w:val="en-GB"/>
        </w:rPr>
      </w:pPr>
      <w:r w:rsidRPr="00246134">
        <w:rPr>
          <w:lang w:val="en-GB"/>
        </w:rPr>
        <w:t>Finish the sentences with information from the text.</w:t>
      </w:r>
      <w:r w:rsidRPr="00246134">
        <w:rPr>
          <w:noProof/>
          <w:lang w:val="en-GB"/>
        </w:rPr>
        <w:t xml:space="preserve"> </w:t>
      </w:r>
    </w:p>
    <w:p w14:paraId="42A43024" w14:textId="77777777" w:rsidR="00ED32ED" w:rsidRPr="00BB2474" w:rsidRDefault="00ED32ED" w:rsidP="00ED32ED">
      <w:pPr>
        <w:pStyle w:val="Textkrper"/>
        <w:ind w:left="708"/>
      </w:pPr>
      <w:r w:rsidRPr="00BB2474">
        <w:t>Beenden Sie die Sätze mit Informationen aus dem Text.</w:t>
      </w:r>
    </w:p>
    <w:p w14:paraId="2FD7AC25" w14:textId="77777777" w:rsidR="00ED32ED" w:rsidRPr="00BB2474" w:rsidRDefault="00ED32ED" w:rsidP="00ED32ED">
      <w:pPr>
        <w:pStyle w:val="Textkrper"/>
        <w:ind w:left="708"/>
      </w:pPr>
    </w:p>
    <w:p w14:paraId="7FF3E3D3" w14:textId="6FF0B8B0" w:rsidR="00ED32ED" w:rsidRPr="00246134" w:rsidRDefault="00407B18" w:rsidP="004B510D">
      <w:pPr>
        <w:pStyle w:val="Textkrper"/>
        <w:numPr>
          <w:ilvl w:val="0"/>
          <w:numId w:val="20"/>
        </w:numPr>
        <w:spacing w:line="360" w:lineRule="auto"/>
        <w:ind w:left="1066" w:hanging="357"/>
        <w:jc w:val="left"/>
        <w:rPr>
          <w:lang w:val="en-GB"/>
        </w:rPr>
      </w:pPr>
      <w:r>
        <w:rPr>
          <w:lang w:val="en-GB"/>
        </w:rPr>
        <w:t xml:space="preserve">Olga and Natasha are from </w:t>
      </w:r>
      <w:r w:rsidR="00ED32ED" w:rsidRPr="00246134">
        <w:rPr>
          <w:lang w:val="en-GB"/>
        </w:rPr>
        <w:t>__________________________________</w:t>
      </w:r>
      <w:r w:rsidR="00DF3F38">
        <w:rPr>
          <w:lang w:val="en-GB"/>
        </w:rPr>
        <w:t>_</w:t>
      </w:r>
      <w:r w:rsidR="00ED32ED" w:rsidRPr="00246134">
        <w:rPr>
          <w:lang w:val="en-GB"/>
        </w:rPr>
        <w:t>___.</w:t>
      </w:r>
    </w:p>
    <w:p w14:paraId="4A78146E" w14:textId="0BAF9AA8" w:rsidR="00ED32ED" w:rsidRPr="00246134" w:rsidRDefault="00ED32ED" w:rsidP="004B510D">
      <w:pPr>
        <w:pStyle w:val="Textkrper"/>
        <w:numPr>
          <w:ilvl w:val="0"/>
          <w:numId w:val="20"/>
        </w:numPr>
        <w:spacing w:line="360" w:lineRule="auto"/>
        <w:ind w:left="1066" w:hanging="357"/>
        <w:jc w:val="left"/>
        <w:rPr>
          <w:lang w:val="en-GB"/>
        </w:rPr>
      </w:pPr>
      <w:r w:rsidRPr="00246134">
        <w:rPr>
          <w:lang w:val="en-GB"/>
        </w:rPr>
        <w:t xml:space="preserve">They are </w:t>
      </w:r>
      <w:proofErr w:type="gramStart"/>
      <w:r w:rsidRPr="00246134">
        <w:rPr>
          <w:lang w:val="en-GB"/>
        </w:rPr>
        <w:t>a  _</w:t>
      </w:r>
      <w:proofErr w:type="gramEnd"/>
      <w:r w:rsidRPr="00246134">
        <w:rPr>
          <w:lang w:val="en-GB"/>
        </w:rPr>
        <w:t xml:space="preserve">__________________________________________________. </w:t>
      </w:r>
    </w:p>
    <w:p w14:paraId="7BB4A6AF" w14:textId="0058F6C8" w:rsidR="00ED32ED" w:rsidRPr="00246134" w:rsidRDefault="00ED32ED" w:rsidP="004B510D">
      <w:pPr>
        <w:pStyle w:val="Textkrper"/>
        <w:numPr>
          <w:ilvl w:val="0"/>
          <w:numId w:val="20"/>
        </w:numPr>
        <w:spacing w:line="360" w:lineRule="auto"/>
        <w:ind w:left="1066" w:hanging="357"/>
        <w:jc w:val="left"/>
        <w:rPr>
          <w:lang w:val="en-GB"/>
        </w:rPr>
      </w:pPr>
      <w:r w:rsidRPr="00246134">
        <w:rPr>
          <w:lang w:val="en-GB"/>
        </w:rPr>
        <w:t xml:space="preserve">Their two boys are called _______________________________________. </w:t>
      </w:r>
    </w:p>
    <w:p w14:paraId="5C6B88E6" w14:textId="56F0D38D" w:rsidR="00ED32ED" w:rsidRPr="00246134" w:rsidRDefault="00ED32ED" w:rsidP="004B510D">
      <w:pPr>
        <w:pStyle w:val="Textkrper"/>
        <w:numPr>
          <w:ilvl w:val="0"/>
          <w:numId w:val="20"/>
        </w:numPr>
        <w:spacing w:line="360" w:lineRule="auto"/>
        <w:ind w:left="1066" w:hanging="357"/>
        <w:jc w:val="left"/>
        <w:rPr>
          <w:lang w:val="en-GB"/>
        </w:rPr>
      </w:pPr>
      <w:r w:rsidRPr="00246134">
        <w:rPr>
          <w:lang w:val="en-GB"/>
        </w:rPr>
        <w:t xml:space="preserve">They are a ___________________________________________________. </w:t>
      </w:r>
    </w:p>
    <w:p w14:paraId="246FCD2D" w14:textId="77777777" w:rsidR="00ED32ED" w:rsidRPr="00246134" w:rsidRDefault="00ED32ED" w:rsidP="00DF3F38">
      <w:pPr>
        <w:pStyle w:val="Textkrper"/>
        <w:rPr>
          <w:lang w:val="en-GB"/>
        </w:rPr>
      </w:pPr>
    </w:p>
    <w:p w14:paraId="701F0738" w14:textId="54B41DA4" w:rsidR="00ED32ED" w:rsidRPr="00246134" w:rsidRDefault="00ED32ED" w:rsidP="00DF3F38">
      <w:pPr>
        <w:pStyle w:val="Textkrper"/>
        <w:rPr>
          <w:lang w:val="en-GB"/>
        </w:rPr>
      </w:pPr>
    </w:p>
    <w:p w14:paraId="7164E14F" w14:textId="1CE1F1ED" w:rsidR="00ED32ED" w:rsidRPr="00246134" w:rsidRDefault="00E75890" w:rsidP="004B510D">
      <w:pPr>
        <w:pStyle w:val="Textkrper"/>
        <w:numPr>
          <w:ilvl w:val="0"/>
          <w:numId w:val="19"/>
        </w:numPr>
        <w:rPr>
          <w:lang w:val="en-GB"/>
        </w:rPr>
      </w:pPr>
      <w:r w:rsidRPr="00246134">
        <w:rPr>
          <w:noProof/>
        </w:rPr>
        <w:drawing>
          <wp:anchor distT="0" distB="0" distL="114300" distR="114300" simplePos="0" relativeHeight="251790336" behindDoc="0" locked="0" layoutInCell="0" allowOverlap="1" wp14:anchorId="14F9E794" wp14:editId="1306B290">
            <wp:simplePos x="0" y="0"/>
            <wp:positionH relativeFrom="rightMargin">
              <wp:posOffset>565150</wp:posOffset>
            </wp:positionH>
            <wp:positionV relativeFrom="paragraph">
              <wp:posOffset>32756</wp:posOffset>
            </wp:positionV>
            <wp:extent cx="345600" cy="324000"/>
            <wp:effectExtent l="0" t="0" r="0" b="0"/>
            <wp:wrapNone/>
            <wp:docPr id="97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4CF9" w:rsidRPr="00246134">
        <w:rPr>
          <w:noProof/>
        </w:rPr>
        <w:drawing>
          <wp:anchor distT="0" distB="0" distL="114300" distR="114300" simplePos="0" relativeHeight="251789312" behindDoc="0" locked="0" layoutInCell="0" allowOverlap="1" wp14:anchorId="78F409A3" wp14:editId="2FBA3D41">
            <wp:simplePos x="0" y="0"/>
            <wp:positionH relativeFrom="rightMargin">
              <wp:posOffset>223520</wp:posOffset>
            </wp:positionH>
            <wp:positionV relativeFrom="paragraph">
              <wp:posOffset>33020</wp:posOffset>
            </wp:positionV>
            <wp:extent cx="302400" cy="320400"/>
            <wp:effectExtent l="0" t="0" r="2540" b="3810"/>
            <wp:wrapNone/>
            <wp:docPr id="9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 xml:space="preserve">Answer the questions in complete English sentences. </w:t>
      </w:r>
    </w:p>
    <w:p w14:paraId="4624782E" w14:textId="77777777" w:rsidR="00ED32ED" w:rsidRPr="00246134" w:rsidRDefault="00ED32ED" w:rsidP="00ED32ED">
      <w:pPr>
        <w:pStyle w:val="Textkrper"/>
        <w:ind w:left="643"/>
        <w:rPr>
          <w:lang w:val="en-GB"/>
        </w:rPr>
      </w:pPr>
    </w:p>
    <w:p w14:paraId="00234685" w14:textId="77777777" w:rsidR="00ED32ED" w:rsidRPr="00246134" w:rsidRDefault="00ED32ED" w:rsidP="004B510D">
      <w:pPr>
        <w:pStyle w:val="Textkrper"/>
        <w:numPr>
          <w:ilvl w:val="0"/>
          <w:numId w:val="21"/>
        </w:numPr>
        <w:spacing w:line="360" w:lineRule="auto"/>
        <w:ind w:left="998" w:hanging="357"/>
        <w:rPr>
          <w:lang w:val="en-GB"/>
        </w:rPr>
      </w:pPr>
      <w:r w:rsidRPr="00246134">
        <w:rPr>
          <w:lang w:val="en-GB"/>
        </w:rPr>
        <w:t>Who are Olga and Natasha?</w:t>
      </w:r>
    </w:p>
    <w:p w14:paraId="64550C91" w14:textId="77777777" w:rsidR="00ED32ED" w:rsidRPr="00246134" w:rsidRDefault="00ED32ED" w:rsidP="004B510D">
      <w:pPr>
        <w:pStyle w:val="Textkrper"/>
        <w:numPr>
          <w:ilvl w:val="0"/>
          <w:numId w:val="21"/>
        </w:numPr>
        <w:spacing w:line="360" w:lineRule="auto"/>
        <w:ind w:left="998" w:hanging="357"/>
        <w:rPr>
          <w:lang w:val="en-GB"/>
        </w:rPr>
      </w:pPr>
      <w:r w:rsidRPr="00246134">
        <w:rPr>
          <w:lang w:val="en-GB"/>
        </w:rPr>
        <w:t>Why did they come to Germany?</w:t>
      </w:r>
    </w:p>
    <w:p w14:paraId="2DD015FB" w14:textId="77777777" w:rsidR="00ED32ED" w:rsidRPr="00246134" w:rsidRDefault="00ED32ED" w:rsidP="004B510D">
      <w:pPr>
        <w:pStyle w:val="Textkrper"/>
        <w:numPr>
          <w:ilvl w:val="0"/>
          <w:numId w:val="21"/>
        </w:numPr>
        <w:spacing w:line="360" w:lineRule="auto"/>
        <w:ind w:left="998" w:hanging="357"/>
        <w:rPr>
          <w:lang w:val="en-GB"/>
        </w:rPr>
      </w:pPr>
      <w:r w:rsidRPr="00246134">
        <w:rPr>
          <w:lang w:val="en-GB"/>
        </w:rPr>
        <w:t>What are the names of their children?</w:t>
      </w:r>
    </w:p>
    <w:p w14:paraId="22E8175A" w14:textId="5DAB7090" w:rsidR="00ED32ED" w:rsidRPr="00246134" w:rsidRDefault="00ED32ED" w:rsidP="004B510D">
      <w:pPr>
        <w:pStyle w:val="Textkrper"/>
        <w:numPr>
          <w:ilvl w:val="0"/>
          <w:numId w:val="21"/>
        </w:numPr>
        <w:spacing w:line="360" w:lineRule="auto"/>
        <w:ind w:left="998" w:hanging="357"/>
        <w:rPr>
          <w:lang w:val="en-GB"/>
        </w:rPr>
      </w:pPr>
      <w:r w:rsidRPr="00246134">
        <w:rPr>
          <w:lang w:val="en-GB"/>
        </w:rPr>
        <w:t>Do they regret the</w:t>
      </w:r>
      <w:r w:rsidR="00D749D4">
        <w:rPr>
          <w:lang w:val="en-GB"/>
        </w:rPr>
        <w:t>ir decision to come to Germany?</w:t>
      </w:r>
    </w:p>
    <w:p w14:paraId="3CD49104" w14:textId="77777777" w:rsidR="00ED32ED" w:rsidRPr="00246134" w:rsidRDefault="00ED32ED" w:rsidP="00ED32ED">
      <w:pPr>
        <w:pStyle w:val="Textkrper"/>
        <w:rPr>
          <w:lang w:val="en-GB"/>
        </w:rPr>
      </w:pPr>
    </w:p>
    <w:p w14:paraId="41CC1E92" w14:textId="6A6363DF" w:rsidR="00ED32ED" w:rsidRPr="00246134" w:rsidRDefault="00E75890" w:rsidP="00224CF9">
      <w:pPr>
        <w:pStyle w:val="Textkrper"/>
        <w:ind w:right="993"/>
        <w:rPr>
          <w:lang w:val="en-GB"/>
        </w:rPr>
      </w:pPr>
      <w:r w:rsidRPr="00246134">
        <w:rPr>
          <w:noProof/>
        </w:rPr>
        <w:drawing>
          <wp:anchor distT="0" distB="0" distL="114300" distR="114300" simplePos="0" relativeHeight="251788288" behindDoc="0" locked="0" layoutInCell="0" allowOverlap="1" wp14:anchorId="4960129D" wp14:editId="0F16CEE7">
            <wp:simplePos x="0" y="0"/>
            <wp:positionH relativeFrom="rightMargin">
              <wp:posOffset>578114</wp:posOffset>
            </wp:positionH>
            <wp:positionV relativeFrom="paragraph">
              <wp:posOffset>128905</wp:posOffset>
            </wp:positionV>
            <wp:extent cx="345440" cy="323850"/>
            <wp:effectExtent l="0" t="0" r="0" b="0"/>
            <wp:wrapNone/>
            <wp:docPr id="9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224CF9" w:rsidRPr="00246134">
        <w:rPr>
          <w:noProof/>
        </w:rPr>
        <w:drawing>
          <wp:anchor distT="0" distB="0" distL="114300" distR="114300" simplePos="0" relativeHeight="251787264" behindDoc="0" locked="0" layoutInCell="0" allowOverlap="1" wp14:anchorId="5B3571E1" wp14:editId="6A0831EE">
            <wp:simplePos x="0" y="0"/>
            <wp:positionH relativeFrom="rightMargin">
              <wp:posOffset>225213</wp:posOffset>
            </wp:positionH>
            <wp:positionV relativeFrom="paragraph">
              <wp:posOffset>124460</wp:posOffset>
            </wp:positionV>
            <wp:extent cx="302400" cy="320400"/>
            <wp:effectExtent l="0" t="0" r="2540" b="3810"/>
            <wp:wrapNone/>
            <wp:docPr id="9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BD91E4" w14:textId="1807480A" w:rsidR="00ED32ED" w:rsidRPr="00BB2474" w:rsidRDefault="00ED32ED" w:rsidP="00407B18">
      <w:pPr>
        <w:pStyle w:val="Textkrper"/>
      </w:pPr>
      <w:r w:rsidRPr="00BB2474">
        <w:t>Entscheiden Sie ob folgende Aussagen zum Text richtig oder falsch sind und begrü</w:t>
      </w:r>
      <w:r w:rsidRPr="00BB2474">
        <w:t>n</w:t>
      </w:r>
      <w:r w:rsidRPr="00BB2474">
        <w:t>den Sie Ihre Entscheidung auf Deutsch.</w:t>
      </w:r>
      <w:r w:rsidRPr="00BB2474">
        <w:rPr>
          <w:noProof/>
        </w:rPr>
        <w:t xml:space="preserve"> </w:t>
      </w:r>
    </w:p>
    <w:p w14:paraId="5992C346" w14:textId="77777777" w:rsidR="00ED32ED" w:rsidRPr="00BB2474" w:rsidRDefault="00ED32ED" w:rsidP="00DF3F38">
      <w:pPr>
        <w:pStyle w:val="Textkrper"/>
        <w:spacing w:line="360" w:lineRule="auto"/>
        <w:ind w:left="720"/>
      </w:pPr>
    </w:p>
    <w:p w14:paraId="6E5A4066" w14:textId="469459C5" w:rsidR="00ED32ED" w:rsidRPr="00246134" w:rsidRDefault="00ED32ED" w:rsidP="004B510D">
      <w:pPr>
        <w:pStyle w:val="Textkrper"/>
        <w:numPr>
          <w:ilvl w:val="0"/>
          <w:numId w:val="21"/>
        </w:numPr>
        <w:spacing w:line="360" w:lineRule="auto"/>
        <w:rPr>
          <w:lang w:val="en-GB"/>
        </w:rPr>
      </w:pPr>
      <w:r w:rsidRPr="00246134">
        <w:rPr>
          <w:lang w:val="en-GB"/>
        </w:rPr>
        <w:t xml:space="preserve">Olga and Natasha </w:t>
      </w:r>
      <w:proofErr w:type="gramStart"/>
      <w:r w:rsidRPr="00246134">
        <w:rPr>
          <w:lang w:val="en-GB"/>
        </w:rPr>
        <w:t>are</w:t>
      </w:r>
      <w:proofErr w:type="gramEnd"/>
      <w:r w:rsidRPr="00246134">
        <w:rPr>
          <w:lang w:val="en-GB"/>
        </w:rPr>
        <w:t xml:space="preserve"> a homosexual couple.</w:t>
      </w:r>
    </w:p>
    <w:p w14:paraId="2BD6EB97" w14:textId="083CE5EA"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6F18DC04" w14:textId="77777777" w:rsidR="00ED32ED" w:rsidRPr="00246134" w:rsidRDefault="00ED32ED" w:rsidP="004B510D">
      <w:pPr>
        <w:pStyle w:val="Textkrper"/>
        <w:numPr>
          <w:ilvl w:val="0"/>
          <w:numId w:val="21"/>
        </w:numPr>
        <w:spacing w:line="360" w:lineRule="auto"/>
        <w:rPr>
          <w:lang w:val="en-GB"/>
        </w:rPr>
      </w:pPr>
      <w:r w:rsidRPr="00246134">
        <w:rPr>
          <w:lang w:val="en-GB"/>
        </w:rPr>
        <w:t>People in Germany have a lot of prejudices.</w:t>
      </w:r>
    </w:p>
    <w:p w14:paraId="2964B652" w14:textId="5A92064B"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17B3223C" w14:textId="77777777" w:rsidR="00ED32ED" w:rsidRPr="00246134" w:rsidRDefault="00ED32ED" w:rsidP="004B510D">
      <w:pPr>
        <w:pStyle w:val="Textkrper"/>
        <w:numPr>
          <w:ilvl w:val="0"/>
          <w:numId w:val="21"/>
        </w:numPr>
        <w:spacing w:line="360" w:lineRule="auto"/>
        <w:rPr>
          <w:lang w:val="en-GB"/>
        </w:rPr>
      </w:pPr>
      <w:r w:rsidRPr="00246134">
        <w:rPr>
          <w:lang w:val="en-GB"/>
        </w:rPr>
        <w:t>They like their new life as a family.</w:t>
      </w:r>
    </w:p>
    <w:p w14:paraId="67E6A118" w14:textId="3F56DDFE"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5C742A87" w14:textId="765F510F" w:rsidR="00450366" w:rsidRDefault="00ED32ED" w:rsidP="004B510D">
      <w:pPr>
        <w:pStyle w:val="Textkrper"/>
        <w:numPr>
          <w:ilvl w:val="0"/>
          <w:numId w:val="21"/>
        </w:numPr>
        <w:spacing w:line="360" w:lineRule="auto"/>
        <w:rPr>
          <w:lang w:val="en-GB"/>
        </w:rPr>
      </w:pPr>
      <w:r w:rsidRPr="00246134">
        <w:rPr>
          <w:lang w:val="en-GB"/>
        </w:rPr>
        <w:t>They miss Russia and sometimes regret their decision.</w:t>
      </w:r>
    </w:p>
    <w:p w14:paraId="41875981" w14:textId="2ACD87BD" w:rsidR="00407B18" w:rsidRDefault="00407B18" w:rsidP="00DF3F38">
      <w:pPr>
        <w:pStyle w:val="Textkrper"/>
        <w:spacing w:line="360" w:lineRule="auto"/>
        <w:ind w:left="643" w:firstLine="65"/>
        <w:rPr>
          <w:lang w:val="en-GB"/>
        </w:rPr>
      </w:pPr>
      <w:r>
        <w:rPr>
          <w:lang w:val="en-GB"/>
        </w:rPr>
        <w:t>_________________________________________________________________</w:t>
      </w:r>
    </w:p>
    <w:p w14:paraId="1F2F6920" w14:textId="00818774" w:rsidR="00232277" w:rsidRDefault="00232277" w:rsidP="00407B18">
      <w:pPr>
        <w:pStyle w:val="Textkrper"/>
        <w:ind w:left="643" w:firstLine="65"/>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450366" w:rsidRPr="00246134" w14:paraId="06CF9FAE"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78E0B781" w14:textId="77777777" w:rsidR="00450366" w:rsidRPr="00246134" w:rsidRDefault="00450366" w:rsidP="00ED32ED">
            <w:pPr>
              <w:pStyle w:val="Tabelle6pt"/>
              <w:rPr>
                <w:color w:val="000000"/>
                <w:lang w:val="en-GB"/>
              </w:rPr>
            </w:pPr>
            <w:r w:rsidRPr="00246134">
              <w:rPr>
                <w:lang w:val="en-GB"/>
              </w:rPr>
              <w:lastRenderedPageBreak/>
              <w:t>Kompetenzbereich</w:t>
            </w:r>
          </w:p>
          <w:p w14:paraId="5FECC99F" w14:textId="77777777" w:rsidR="00450366" w:rsidRPr="00246134" w:rsidRDefault="00450366"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9FFB90C" w14:textId="77777777" w:rsidR="00450366" w:rsidRPr="00246134" w:rsidRDefault="00450366" w:rsidP="00ED32ED">
            <w:pPr>
              <w:pStyle w:val="Tabelle6pt"/>
              <w:rPr>
                <w:color w:val="000000"/>
                <w:lang w:val="en-GB"/>
              </w:rPr>
            </w:pPr>
            <w:r w:rsidRPr="00246134">
              <w:rPr>
                <w:lang w:val="en-GB"/>
              </w:rPr>
              <w:t>Lernfortschritt</w:t>
            </w:r>
          </w:p>
          <w:p w14:paraId="026AC480" w14:textId="77777777" w:rsidR="00450366" w:rsidRPr="00246134" w:rsidRDefault="00450366" w:rsidP="00ED32ED">
            <w:pPr>
              <w:pStyle w:val="TabelleKopflinks"/>
              <w:rPr>
                <w:lang w:val="en-GB"/>
              </w:rPr>
            </w:pPr>
            <w:r w:rsidRPr="00246134">
              <w:rPr>
                <w:lang w:val="en-GB"/>
              </w:rPr>
              <w:t>LFS 2-6</w:t>
            </w:r>
          </w:p>
        </w:tc>
        <w:tc>
          <w:tcPr>
            <w:tcW w:w="4229" w:type="dxa"/>
            <w:tcBorders>
              <w:left w:val="single" w:sz="4" w:space="0" w:color="auto"/>
              <w:bottom w:val="single" w:sz="4" w:space="0" w:color="auto"/>
              <w:right w:val="single" w:sz="4" w:space="0" w:color="auto"/>
            </w:tcBorders>
            <w:shd w:val="clear" w:color="auto" w:fill="D9D9D9"/>
          </w:tcPr>
          <w:p w14:paraId="55010C62" w14:textId="77777777" w:rsidR="00450366" w:rsidRPr="00246134" w:rsidRDefault="00450366" w:rsidP="00ED32ED">
            <w:pPr>
              <w:pStyle w:val="Tabelle6pt"/>
              <w:rPr>
                <w:color w:val="000000"/>
                <w:lang w:val="en-GB"/>
              </w:rPr>
            </w:pPr>
            <w:r w:rsidRPr="00246134">
              <w:rPr>
                <w:lang w:val="en-GB"/>
              </w:rPr>
              <w:t>Materialien/Titel</w:t>
            </w:r>
          </w:p>
          <w:p w14:paraId="2444FA0D" w14:textId="5FC11AC1" w:rsidR="00450366" w:rsidRPr="00246134" w:rsidRDefault="00450366" w:rsidP="0048720E">
            <w:pPr>
              <w:pStyle w:val="TabelleKopflinks"/>
              <w:rPr>
                <w:lang w:val="en-GB"/>
              </w:rPr>
            </w:pPr>
            <w:r w:rsidRPr="00246134">
              <w:rPr>
                <w:lang w:val="en-GB"/>
              </w:rPr>
              <w:t xml:space="preserve">Carnival of cultures </w:t>
            </w:r>
          </w:p>
        </w:tc>
        <w:tc>
          <w:tcPr>
            <w:tcW w:w="188" w:type="dxa"/>
            <w:tcBorders>
              <w:top w:val="nil"/>
              <w:left w:val="single" w:sz="4" w:space="0" w:color="auto"/>
              <w:bottom w:val="nil"/>
              <w:right w:val="single" w:sz="4" w:space="0" w:color="auto"/>
            </w:tcBorders>
            <w:shd w:val="clear" w:color="auto" w:fill="FFFFFF"/>
          </w:tcPr>
          <w:p w14:paraId="0539852A" w14:textId="77777777" w:rsidR="00450366" w:rsidRPr="00246134" w:rsidRDefault="00450366"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0AB657D4" w14:textId="77777777" w:rsidR="00450366" w:rsidRPr="00246134" w:rsidRDefault="00450366" w:rsidP="00ED32ED">
            <w:pPr>
              <w:pStyle w:val="TabelleKopfmitte"/>
              <w:rPr>
                <w:lang w:val="en-GB"/>
              </w:rPr>
            </w:pPr>
            <w:r w:rsidRPr="00246134">
              <w:rPr>
                <w:lang w:val="en-GB"/>
              </w:rPr>
              <w:t>Englisch</w:t>
            </w:r>
          </w:p>
          <w:p w14:paraId="10542301" w14:textId="2DAB1405" w:rsidR="00450366" w:rsidRPr="00246134" w:rsidRDefault="00CD4BA8" w:rsidP="00ED32ED">
            <w:pPr>
              <w:pStyle w:val="TabelleKopfmitte"/>
              <w:rPr>
                <w:rFonts w:eastAsia="Calibri"/>
                <w:lang w:val="en-GB"/>
              </w:rPr>
            </w:pPr>
            <w:r w:rsidRPr="00246134">
              <w:rPr>
                <w:lang w:val="en-GB"/>
              </w:rPr>
              <w:t>E2</w:t>
            </w:r>
            <w:r w:rsidR="00450366" w:rsidRPr="00246134">
              <w:rPr>
                <w:lang w:val="en-GB"/>
              </w:rPr>
              <w:t>.03.1</w:t>
            </w:r>
            <w:r w:rsidR="00727BF4">
              <w:rPr>
                <w:lang w:val="en-GB"/>
              </w:rPr>
              <w:t>5</w:t>
            </w:r>
            <w:r w:rsidR="001130D7">
              <w:rPr>
                <w:lang w:val="en-GB"/>
              </w:rPr>
              <w:t>-</w:t>
            </w:r>
            <w:r w:rsidR="00727BF4">
              <w:rPr>
                <w:lang w:val="en-GB"/>
              </w:rPr>
              <w:t>18</w:t>
            </w:r>
          </w:p>
        </w:tc>
      </w:tr>
    </w:tbl>
    <w:p w14:paraId="46D6E710" w14:textId="77777777" w:rsidR="00450366" w:rsidRPr="00BB2474" w:rsidRDefault="00450366" w:rsidP="00ED32ED">
      <w:pPr>
        <w:pStyle w:val="Textkrper"/>
        <w:ind w:firstLine="708"/>
      </w:pPr>
    </w:p>
    <w:tbl>
      <w:tblPr>
        <w:tblStyle w:val="Tabellenraster"/>
        <w:tblpPr w:leftFromText="141" w:rightFromText="141" w:vertAnchor="text" w:horzAnchor="page" w:tblpX="8723" w:tblpY="-38"/>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30D7" w:rsidRPr="00246134" w14:paraId="72BA0B48" w14:textId="77777777" w:rsidTr="001130D7">
        <w:trPr>
          <w:trHeight w:val="284"/>
        </w:trPr>
        <w:tc>
          <w:tcPr>
            <w:tcW w:w="2090" w:type="dxa"/>
            <w:tcBorders>
              <w:bottom w:val="single" w:sz="4" w:space="0" w:color="auto"/>
            </w:tcBorders>
            <w:shd w:val="clear" w:color="auto" w:fill="D9D9D9" w:themeFill="background1" w:themeFillShade="D9"/>
          </w:tcPr>
          <w:p w14:paraId="51EFAC83" w14:textId="77777777" w:rsidR="001130D7" w:rsidRPr="00246134" w:rsidRDefault="001130D7" w:rsidP="001130D7">
            <w:pPr>
              <w:pStyle w:val="TabelleKopfmitte"/>
              <w:rPr>
                <w:lang w:val="en-GB"/>
              </w:rPr>
            </w:pPr>
            <w:r w:rsidRPr="00246134">
              <w:rPr>
                <w:lang w:val="en-GB"/>
              </w:rPr>
              <w:t>L</w:t>
            </w:r>
            <w:r>
              <w:rPr>
                <w:lang w:val="en-GB"/>
              </w:rPr>
              <w:t>ösung</w:t>
            </w:r>
          </w:p>
        </w:tc>
      </w:tr>
    </w:tbl>
    <w:p w14:paraId="3D6B2794" w14:textId="77777777" w:rsidR="00450366" w:rsidRPr="00BB2474" w:rsidRDefault="00450366" w:rsidP="00ED32ED">
      <w:pPr>
        <w:pStyle w:val="Textkrper"/>
        <w:ind w:firstLine="708"/>
      </w:pPr>
    </w:p>
    <w:p w14:paraId="52DA3FA4" w14:textId="77777777" w:rsidR="00450366" w:rsidRDefault="00450366" w:rsidP="0047772B">
      <w:pPr>
        <w:pStyle w:val="Textkrper"/>
        <w:outlineLvl w:val="0"/>
        <w:rPr>
          <w:lang w:val="en-GB"/>
        </w:rPr>
      </w:pPr>
      <w:r w:rsidRPr="00246134">
        <w:rPr>
          <w:lang w:val="en-GB"/>
        </w:rPr>
        <w:t>Francesca</w:t>
      </w:r>
    </w:p>
    <w:p w14:paraId="39EC510D" w14:textId="39EE3212" w:rsidR="001130D7" w:rsidRPr="00246134" w:rsidRDefault="001130D7" w:rsidP="0047772B">
      <w:pPr>
        <w:pStyle w:val="Textkrper"/>
        <w:rPr>
          <w:lang w:val="en-GB"/>
        </w:rPr>
      </w:pPr>
      <w:r>
        <w:rPr>
          <w:lang w:val="en-GB"/>
        </w:rPr>
        <w:t>1.</w:t>
      </w:r>
    </w:p>
    <w:p w14:paraId="19C85F7B" w14:textId="3507540A" w:rsidR="00450366" w:rsidRPr="00246134" w:rsidRDefault="00450366" w:rsidP="004B510D">
      <w:pPr>
        <w:pStyle w:val="Textkrper"/>
        <w:numPr>
          <w:ilvl w:val="0"/>
          <w:numId w:val="13"/>
        </w:numPr>
        <w:rPr>
          <w:lang w:val="en-GB"/>
        </w:rPr>
      </w:pPr>
      <w:r w:rsidRPr="0047772B">
        <w:rPr>
          <w:noProof/>
        </w:rPr>
        <w:drawing>
          <wp:anchor distT="0" distB="0" distL="114300" distR="114300" simplePos="0" relativeHeight="252134400" behindDoc="0" locked="0" layoutInCell="0" allowOverlap="1" wp14:anchorId="540D142D" wp14:editId="4261012F">
            <wp:simplePos x="0" y="0"/>
            <wp:positionH relativeFrom="rightMargin">
              <wp:posOffset>367030</wp:posOffset>
            </wp:positionH>
            <wp:positionV relativeFrom="paragraph">
              <wp:posOffset>1270</wp:posOffset>
            </wp:positionV>
            <wp:extent cx="345600" cy="331200"/>
            <wp:effectExtent l="0" t="0" r="0" b="0"/>
            <wp:wrapNone/>
            <wp:docPr id="22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The girl’s name is Francesca and she is fourteen years old.</w:t>
      </w:r>
    </w:p>
    <w:p w14:paraId="3703B08D" w14:textId="5E0E9A4D" w:rsidR="00450366" w:rsidRPr="00246134" w:rsidRDefault="00450366" w:rsidP="004B510D">
      <w:pPr>
        <w:pStyle w:val="Textkrper"/>
        <w:numPr>
          <w:ilvl w:val="0"/>
          <w:numId w:val="13"/>
        </w:numPr>
        <w:rPr>
          <w:lang w:val="en-GB"/>
        </w:rPr>
      </w:pPr>
      <w:r w:rsidRPr="00246134">
        <w:rPr>
          <w:lang w:val="en-GB"/>
        </w:rPr>
        <w:t xml:space="preserve">The family has restaurant with the name </w:t>
      </w:r>
      <w:r w:rsidRPr="00232277">
        <w:rPr>
          <w:i/>
          <w:iCs/>
          <w:lang w:val="en-US"/>
        </w:rPr>
        <w:t>La Sardegna</w:t>
      </w:r>
      <w:r w:rsidRPr="0047772B">
        <w:rPr>
          <w:lang w:val="en-GB"/>
        </w:rPr>
        <w:t>.</w:t>
      </w:r>
    </w:p>
    <w:p w14:paraId="2398D3E9" w14:textId="1AD9E79B" w:rsidR="00450366" w:rsidRPr="00246134" w:rsidRDefault="00450366" w:rsidP="004B510D">
      <w:pPr>
        <w:pStyle w:val="Textkrper"/>
        <w:numPr>
          <w:ilvl w:val="0"/>
          <w:numId w:val="13"/>
        </w:numPr>
        <w:rPr>
          <w:lang w:val="en-GB"/>
        </w:rPr>
      </w:pPr>
      <w:r w:rsidRPr="00246134">
        <w:rPr>
          <w:lang w:val="en-GB"/>
        </w:rPr>
        <w:t xml:space="preserve">Luigi came to Germany as a guest worker. </w:t>
      </w:r>
    </w:p>
    <w:p w14:paraId="39065E72" w14:textId="1B211C05" w:rsidR="00450366" w:rsidRPr="00246134" w:rsidRDefault="00450366" w:rsidP="004B510D">
      <w:pPr>
        <w:pStyle w:val="Textkrper"/>
        <w:numPr>
          <w:ilvl w:val="0"/>
          <w:numId w:val="13"/>
        </w:numPr>
        <w:rPr>
          <w:lang w:val="en-GB"/>
        </w:rPr>
      </w:pPr>
      <w:r w:rsidRPr="00246134">
        <w:rPr>
          <w:lang w:val="en-GB"/>
        </w:rPr>
        <w:t>Paola came to Germany in the 1970ies.</w:t>
      </w:r>
    </w:p>
    <w:p w14:paraId="1FE69BF6" w14:textId="09956316" w:rsidR="001130D7" w:rsidRDefault="00450366" w:rsidP="004B510D">
      <w:pPr>
        <w:pStyle w:val="Textkrper"/>
        <w:numPr>
          <w:ilvl w:val="0"/>
          <w:numId w:val="13"/>
        </w:numPr>
        <w:rPr>
          <w:lang w:val="en-GB"/>
        </w:rPr>
      </w:pPr>
      <w:r w:rsidRPr="00246134">
        <w:rPr>
          <w:lang w:val="en-GB"/>
        </w:rPr>
        <w:t>Francesca’s dad was born in Esslingen.</w:t>
      </w:r>
    </w:p>
    <w:p w14:paraId="7DF921F3" w14:textId="483C5A9E" w:rsidR="001130D7" w:rsidRPr="001130D7" w:rsidRDefault="001130D7" w:rsidP="0047772B">
      <w:pPr>
        <w:pStyle w:val="Textkrper"/>
        <w:rPr>
          <w:lang w:val="en-GB"/>
        </w:rPr>
      </w:pPr>
      <w:r>
        <w:rPr>
          <w:lang w:val="en-GB"/>
        </w:rPr>
        <w:t>2.</w:t>
      </w:r>
    </w:p>
    <w:p w14:paraId="02E18443" w14:textId="683597D3" w:rsidR="00450366" w:rsidRPr="00246134" w:rsidRDefault="00450366" w:rsidP="004B510D">
      <w:pPr>
        <w:pStyle w:val="Textkrper"/>
        <w:numPr>
          <w:ilvl w:val="0"/>
          <w:numId w:val="36"/>
        </w:numPr>
        <w:rPr>
          <w:lang w:val="en-GB"/>
        </w:rPr>
      </w:pPr>
      <w:r w:rsidRPr="0047772B">
        <w:rPr>
          <w:noProof/>
        </w:rPr>
        <w:drawing>
          <wp:anchor distT="0" distB="0" distL="114300" distR="114300" simplePos="0" relativeHeight="252135424" behindDoc="0" locked="0" layoutInCell="0" allowOverlap="1" wp14:anchorId="6EFE2A40" wp14:editId="7803BC70">
            <wp:simplePos x="0" y="0"/>
            <wp:positionH relativeFrom="rightMargin">
              <wp:posOffset>367030</wp:posOffset>
            </wp:positionH>
            <wp:positionV relativeFrom="paragraph">
              <wp:posOffset>74930</wp:posOffset>
            </wp:positionV>
            <wp:extent cx="345600" cy="331200"/>
            <wp:effectExtent l="0" t="0" r="0" b="0"/>
            <wp:wrapNone/>
            <wp:docPr id="22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She is fourteen years old.</w:t>
      </w:r>
    </w:p>
    <w:p w14:paraId="209BB1BE" w14:textId="1ACA59C5" w:rsidR="00450366" w:rsidRPr="00246134" w:rsidRDefault="00450366" w:rsidP="004B510D">
      <w:pPr>
        <w:pStyle w:val="Textkrper"/>
        <w:numPr>
          <w:ilvl w:val="0"/>
          <w:numId w:val="36"/>
        </w:numPr>
        <w:rPr>
          <w:lang w:val="en-GB"/>
        </w:rPr>
      </w:pPr>
      <w:r w:rsidRPr="00246134">
        <w:rPr>
          <w:lang w:val="en-GB"/>
        </w:rPr>
        <w:t>He came to Germany in the 1960ies.</w:t>
      </w:r>
    </w:p>
    <w:p w14:paraId="0FFE90BC" w14:textId="11D1C946" w:rsidR="00450366" w:rsidRPr="00246134" w:rsidRDefault="00450366" w:rsidP="004B510D">
      <w:pPr>
        <w:pStyle w:val="Textkrper"/>
        <w:numPr>
          <w:ilvl w:val="0"/>
          <w:numId w:val="36"/>
        </w:numPr>
        <w:rPr>
          <w:lang w:val="en-GB"/>
        </w:rPr>
      </w:pPr>
      <w:r w:rsidRPr="00246134">
        <w:rPr>
          <w:lang w:val="en-GB"/>
        </w:rPr>
        <w:t>She came to Germany in the 1970ies.</w:t>
      </w:r>
    </w:p>
    <w:p w14:paraId="34032416" w14:textId="3BC640B6" w:rsidR="00450366" w:rsidRPr="00246134" w:rsidRDefault="00450366" w:rsidP="004B510D">
      <w:pPr>
        <w:pStyle w:val="Textkrper"/>
        <w:numPr>
          <w:ilvl w:val="0"/>
          <w:numId w:val="36"/>
        </w:numPr>
        <w:rPr>
          <w:lang w:val="en-GB"/>
        </w:rPr>
      </w:pPr>
      <w:r w:rsidRPr="00246134">
        <w:rPr>
          <w:lang w:val="en-GB"/>
        </w:rPr>
        <w:t xml:space="preserve">He was born in Esslingen. </w:t>
      </w:r>
    </w:p>
    <w:p w14:paraId="566BB664" w14:textId="47E5AEF5" w:rsidR="00450366" w:rsidRDefault="00450366" w:rsidP="004B510D">
      <w:pPr>
        <w:pStyle w:val="Textkrper"/>
        <w:numPr>
          <w:ilvl w:val="0"/>
          <w:numId w:val="36"/>
        </w:numPr>
        <w:rPr>
          <w:lang w:val="en-GB"/>
        </w:rPr>
      </w:pPr>
      <w:r w:rsidRPr="00246134">
        <w:rPr>
          <w:lang w:val="en-GB"/>
        </w:rPr>
        <w:t xml:space="preserve">The name of the restaurant is </w:t>
      </w:r>
      <w:r w:rsidRPr="00232277">
        <w:rPr>
          <w:i/>
          <w:iCs/>
          <w:lang w:val="en-US"/>
        </w:rPr>
        <w:t>La Sardegna</w:t>
      </w:r>
      <w:r w:rsidRPr="0047772B">
        <w:rPr>
          <w:lang w:val="en-GB"/>
        </w:rPr>
        <w:t>.</w:t>
      </w:r>
    </w:p>
    <w:p w14:paraId="1DFBBDD5" w14:textId="77777777" w:rsidR="0047772B" w:rsidRDefault="0047772B" w:rsidP="0047772B">
      <w:pPr>
        <w:pStyle w:val="Textkrper"/>
        <w:ind w:left="720"/>
        <w:rPr>
          <w:lang w:val="en-GB"/>
        </w:rPr>
      </w:pPr>
    </w:p>
    <w:p w14:paraId="21A7B4D9" w14:textId="77777777" w:rsidR="001130D7" w:rsidRPr="00232277" w:rsidRDefault="001130D7" w:rsidP="004B510D">
      <w:pPr>
        <w:pStyle w:val="Textkrper"/>
        <w:numPr>
          <w:ilvl w:val="0"/>
          <w:numId w:val="36"/>
        </w:numPr>
      </w:pPr>
      <w:r w:rsidRPr="0047772B">
        <w:rPr>
          <w:noProof/>
        </w:rPr>
        <w:drawing>
          <wp:anchor distT="0" distB="0" distL="114300" distR="114300" simplePos="0" relativeHeight="252213248" behindDoc="0" locked="0" layoutInCell="0" allowOverlap="1" wp14:anchorId="39D1B436" wp14:editId="0A04DFA0">
            <wp:simplePos x="0" y="0"/>
            <wp:positionH relativeFrom="rightMargin">
              <wp:posOffset>367030</wp:posOffset>
            </wp:positionH>
            <wp:positionV relativeFrom="paragraph">
              <wp:posOffset>40005</wp:posOffset>
            </wp:positionV>
            <wp:extent cx="345600" cy="331200"/>
            <wp:effectExtent l="0" t="0" r="0" b="0"/>
            <wp:wrapNone/>
            <wp:docPr id="222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2277">
        <w:t>Falsch. Francesca ist vierzehn Jahre alt.</w:t>
      </w:r>
    </w:p>
    <w:p w14:paraId="5E97F1D3" w14:textId="77777777" w:rsidR="001130D7" w:rsidRPr="00232277" w:rsidRDefault="001130D7" w:rsidP="004B510D">
      <w:pPr>
        <w:pStyle w:val="Textkrper"/>
        <w:numPr>
          <w:ilvl w:val="0"/>
          <w:numId w:val="36"/>
        </w:numPr>
      </w:pPr>
      <w:r w:rsidRPr="00232277">
        <w:t>Richtig. Er kam nach Deutschland und arbeitete in der Automobilindustrie.</w:t>
      </w:r>
    </w:p>
    <w:p w14:paraId="57530D4B" w14:textId="77777777" w:rsidR="001130D7" w:rsidRPr="00232277" w:rsidRDefault="001130D7" w:rsidP="004B510D">
      <w:pPr>
        <w:pStyle w:val="Textkrper"/>
        <w:numPr>
          <w:ilvl w:val="0"/>
          <w:numId w:val="36"/>
        </w:numPr>
      </w:pPr>
      <w:r w:rsidRPr="00232277">
        <w:t>Falsch. Luigi kam in den 60iger Jahren, seine Frau Paola in den 70iger Jahren.</w:t>
      </w:r>
    </w:p>
    <w:p w14:paraId="1E66DB5C" w14:textId="77777777" w:rsidR="001130D7" w:rsidRPr="00232277" w:rsidRDefault="001130D7" w:rsidP="004B510D">
      <w:pPr>
        <w:pStyle w:val="Textkrper"/>
        <w:numPr>
          <w:ilvl w:val="0"/>
          <w:numId w:val="36"/>
        </w:numPr>
      </w:pPr>
      <w:r w:rsidRPr="00232277">
        <w:t>Richtig. Das Restaurant wurde 1985 eröffnet.</w:t>
      </w:r>
    </w:p>
    <w:p w14:paraId="758C9511" w14:textId="77777777" w:rsidR="001130D7" w:rsidRPr="00232277" w:rsidRDefault="001130D7" w:rsidP="00D749D4">
      <w:pPr>
        <w:pStyle w:val="AufgabeEbene2"/>
        <w:numPr>
          <w:ilvl w:val="0"/>
          <w:numId w:val="0"/>
        </w:numPr>
      </w:pPr>
    </w:p>
    <w:p w14:paraId="7C04AA02" w14:textId="77777777" w:rsidR="00450366" w:rsidRPr="00BB2474" w:rsidRDefault="00450366" w:rsidP="00450366">
      <w:pPr>
        <w:pStyle w:val="Textkrper"/>
      </w:pPr>
    </w:p>
    <w:p w14:paraId="16CF5AE9" w14:textId="77777777" w:rsidR="001130D7" w:rsidRDefault="00450366" w:rsidP="00450366">
      <w:pPr>
        <w:pStyle w:val="Textkrper"/>
        <w:outlineLvl w:val="0"/>
        <w:rPr>
          <w:lang w:val="en-GB"/>
        </w:rPr>
      </w:pPr>
      <w:r w:rsidRPr="00246134">
        <w:rPr>
          <w:lang w:val="en-GB"/>
        </w:rPr>
        <w:t>Emre</w:t>
      </w:r>
      <w:r w:rsidRPr="00246134">
        <w:rPr>
          <w:lang w:val="en-GB"/>
        </w:rPr>
        <w:tab/>
      </w:r>
    </w:p>
    <w:p w14:paraId="458859B3" w14:textId="73203BD6" w:rsidR="0047772B" w:rsidRDefault="001130D7" w:rsidP="0047772B">
      <w:pPr>
        <w:pStyle w:val="Textkrper"/>
        <w:outlineLvl w:val="0"/>
        <w:rPr>
          <w:lang w:val="en-GB"/>
        </w:rPr>
      </w:pPr>
      <w:r>
        <w:rPr>
          <w:lang w:val="en-GB"/>
        </w:rPr>
        <w:t>1.</w:t>
      </w:r>
    </w:p>
    <w:p w14:paraId="75E98EC5" w14:textId="37E451B1" w:rsidR="00450366" w:rsidRPr="00246134" w:rsidRDefault="003B44E0" w:rsidP="0047772B">
      <w:pPr>
        <w:pStyle w:val="Textkrper"/>
        <w:ind w:left="360"/>
        <w:rPr>
          <w:lang w:val="en-GB"/>
        </w:rPr>
      </w:pPr>
      <w:r>
        <w:rPr>
          <w:lang w:val="en-GB"/>
        </w:rPr>
        <w:t>a)</w:t>
      </w:r>
      <w:r>
        <w:rPr>
          <w:lang w:val="en-GB"/>
        </w:rPr>
        <w:tab/>
      </w:r>
      <w:r w:rsidR="00450366" w:rsidRPr="00246134">
        <w:rPr>
          <w:lang w:val="en-GB"/>
        </w:rPr>
        <w:t>Emre is 18 years old and lives in Stuttgart.</w:t>
      </w:r>
      <w:r w:rsidR="00450366" w:rsidRPr="00246134">
        <w:rPr>
          <w:lang w:val="en-GB"/>
        </w:rPr>
        <w:tab/>
      </w:r>
      <w:r w:rsidR="00450366" w:rsidRPr="00246134">
        <w:rPr>
          <w:lang w:val="en-GB"/>
        </w:rPr>
        <w:tab/>
      </w:r>
      <w:r w:rsidR="00450366" w:rsidRPr="00246134">
        <w:rPr>
          <w:lang w:val="en-GB"/>
        </w:rPr>
        <w:tab/>
      </w:r>
      <w:r w:rsidR="00450366" w:rsidRPr="00246134">
        <w:rPr>
          <w:lang w:val="en-GB"/>
        </w:rPr>
        <w:tab/>
      </w:r>
      <w:r w:rsidR="00450366" w:rsidRPr="00246134">
        <w:rPr>
          <w:lang w:val="en-GB"/>
        </w:rPr>
        <w:tab/>
      </w:r>
    </w:p>
    <w:p w14:paraId="1C171F5E" w14:textId="67584C26" w:rsidR="00450366" w:rsidRPr="00246134" w:rsidRDefault="00450366" w:rsidP="004B510D">
      <w:pPr>
        <w:pStyle w:val="Textkrper"/>
        <w:numPr>
          <w:ilvl w:val="0"/>
          <w:numId w:val="35"/>
        </w:numPr>
        <w:rPr>
          <w:lang w:val="en-GB"/>
        </w:rPr>
      </w:pPr>
      <w:r w:rsidRPr="00246134">
        <w:rPr>
          <w:lang w:val="en-GB"/>
        </w:rPr>
        <w:t>Hi</w:t>
      </w:r>
      <w:r w:rsidR="00407B18">
        <w:rPr>
          <w:lang w:val="en-GB"/>
        </w:rPr>
        <w:t>s</w:t>
      </w:r>
      <w:r w:rsidRPr="00246134">
        <w:rPr>
          <w:lang w:val="en-GB"/>
        </w:rPr>
        <w:t xml:space="preserve"> best friend’s name is Kevin.</w:t>
      </w:r>
    </w:p>
    <w:p w14:paraId="3E1B201B" w14:textId="77777777" w:rsidR="00450366" w:rsidRPr="00246134" w:rsidRDefault="00450366" w:rsidP="004B510D">
      <w:pPr>
        <w:pStyle w:val="Textkrper"/>
        <w:numPr>
          <w:ilvl w:val="0"/>
          <w:numId w:val="35"/>
        </w:numPr>
        <w:rPr>
          <w:lang w:val="en-GB"/>
        </w:rPr>
      </w:pPr>
      <w:r w:rsidRPr="00246134">
        <w:rPr>
          <w:lang w:val="en-GB"/>
        </w:rPr>
        <w:t>Idu-l-Adha is a cultural feast at the end of Ramadan.</w:t>
      </w:r>
    </w:p>
    <w:p w14:paraId="31AB862C" w14:textId="16FAD1C8" w:rsidR="00450366" w:rsidRPr="00246134" w:rsidRDefault="00450366" w:rsidP="004B510D">
      <w:pPr>
        <w:pStyle w:val="Textkrper"/>
        <w:numPr>
          <w:ilvl w:val="0"/>
          <w:numId w:val="35"/>
        </w:numPr>
        <w:rPr>
          <w:lang w:val="en-GB"/>
        </w:rPr>
      </w:pPr>
      <w:r w:rsidRPr="00246134">
        <w:rPr>
          <w:lang w:val="en-GB"/>
        </w:rPr>
        <w:t>Emre has to decide whether he wants to be a German or a Turkish citizen.</w:t>
      </w:r>
      <w:r w:rsidR="0047772B" w:rsidRPr="0047772B">
        <w:rPr>
          <w:lang w:val="en-GB"/>
        </w:rPr>
        <w:t xml:space="preserve"> </w:t>
      </w:r>
    </w:p>
    <w:p w14:paraId="74C18567" w14:textId="45105D22" w:rsidR="001130D7" w:rsidRPr="001130D7" w:rsidRDefault="001130D7" w:rsidP="001130D7">
      <w:pPr>
        <w:pStyle w:val="AufgabeEbene2"/>
        <w:numPr>
          <w:ilvl w:val="0"/>
          <w:numId w:val="0"/>
        </w:numPr>
        <w:rPr>
          <w:lang w:val="en-GB"/>
        </w:rPr>
      </w:pPr>
      <w:r>
        <w:rPr>
          <w:lang w:val="en-GB"/>
        </w:rPr>
        <w:t>2.</w:t>
      </w:r>
    </w:p>
    <w:p w14:paraId="6FF2EF71" w14:textId="22E927AE" w:rsidR="00450366" w:rsidRPr="00246134" w:rsidRDefault="0047772B" w:rsidP="004B510D">
      <w:pPr>
        <w:pStyle w:val="Textkrper"/>
        <w:numPr>
          <w:ilvl w:val="0"/>
          <w:numId w:val="14"/>
        </w:numPr>
        <w:rPr>
          <w:lang w:val="en-GB"/>
        </w:rPr>
      </w:pPr>
      <w:r w:rsidRPr="00246134">
        <w:rPr>
          <w:noProof/>
        </w:rPr>
        <w:drawing>
          <wp:anchor distT="0" distB="0" distL="114300" distR="114300" simplePos="0" relativeHeight="252217344" behindDoc="0" locked="0" layoutInCell="0" allowOverlap="1" wp14:anchorId="3D22571D" wp14:editId="69E179A7">
            <wp:simplePos x="0" y="0"/>
            <wp:positionH relativeFrom="rightMargin">
              <wp:posOffset>367030</wp:posOffset>
            </wp:positionH>
            <wp:positionV relativeFrom="paragraph">
              <wp:posOffset>17145</wp:posOffset>
            </wp:positionV>
            <wp:extent cx="345600" cy="331200"/>
            <wp:effectExtent l="0" t="0" r="0" b="0"/>
            <wp:wrapNone/>
            <wp:docPr id="100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Emre’s sister is called Tuba.</w:t>
      </w:r>
      <w:r w:rsidR="00450366" w:rsidRPr="00246134">
        <w:rPr>
          <w:lang w:val="en-GB"/>
        </w:rPr>
        <w:tab/>
      </w:r>
      <w:r w:rsidR="00450366" w:rsidRPr="00246134">
        <w:rPr>
          <w:lang w:val="en-GB"/>
        </w:rPr>
        <w:tab/>
      </w:r>
      <w:r w:rsidR="00450366" w:rsidRPr="00246134">
        <w:rPr>
          <w:lang w:val="en-GB"/>
        </w:rPr>
        <w:tab/>
      </w:r>
      <w:r w:rsidR="00450366" w:rsidRPr="00246134">
        <w:rPr>
          <w:lang w:val="en-GB"/>
        </w:rPr>
        <w:tab/>
      </w:r>
      <w:r w:rsidR="00450366" w:rsidRPr="00246134">
        <w:rPr>
          <w:lang w:val="en-GB"/>
        </w:rPr>
        <w:tab/>
      </w:r>
      <w:r w:rsidR="00450366" w:rsidRPr="00246134">
        <w:rPr>
          <w:lang w:val="en-GB"/>
        </w:rPr>
        <w:tab/>
      </w:r>
    </w:p>
    <w:p w14:paraId="55D8B943" w14:textId="77777777" w:rsidR="00450366" w:rsidRPr="00246134" w:rsidRDefault="00450366" w:rsidP="004B510D">
      <w:pPr>
        <w:pStyle w:val="Textkrper"/>
        <w:numPr>
          <w:ilvl w:val="0"/>
          <w:numId w:val="14"/>
        </w:numPr>
        <w:rPr>
          <w:lang w:val="en-GB"/>
        </w:rPr>
      </w:pPr>
      <w:r w:rsidRPr="00246134">
        <w:rPr>
          <w:lang w:val="en-GB"/>
        </w:rPr>
        <w:t>He was born in Stuttgart.</w:t>
      </w:r>
    </w:p>
    <w:p w14:paraId="764818E0" w14:textId="77777777" w:rsidR="00450366" w:rsidRPr="00246134" w:rsidRDefault="00450366" w:rsidP="004B510D">
      <w:pPr>
        <w:pStyle w:val="Textkrper"/>
        <w:numPr>
          <w:ilvl w:val="0"/>
          <w:numId w:val="14"/>
        </w:numPr>
        <w:rPr>
          <w:lang w:val="en-GB"/>
        </w:rPr>
      </w:pPr>
      <w:r w:rsidRPr="00246134">
        <w:rPr>
          <w:lang w:val="en-GB"/>
        </w:rPr>
        <w:t>They often go out together.</w:t>
      </w:r>
    </w:p>
    <w:p w14:paraId="4EB5417D" w14:textId="77777777" w:rsidR="001130D7" w:rsidRPr="00232277" w:rsidRDefault="00450366" w:rsidP="004B510D">
      <w:pPr>
        <w:pStyle w:val="Textkrper"/>
        <w:numPr>
          <w:ilvl w:val="0"/>
          <w:numId w:val="14"/>
        </w:numPr>
        <w:rPr>
          <w:lang w:val="en-US"/>
        </w:rPr>
      </w:pPr>
      <w:r w:rsidRPr="00246134">
        <w:rPr>
          <w:lang w:val="en-GB"/>
        </w:rPr>
        <w:t>Emre has to decide whether he wants to be a German or a Turkish citizen.</w:t>
      </w:r>
    </w:p>
    <w:p w14:paraId="064A6591" w14:textId="77777777" w:rsidR="0047772B" w:rsidRPr="00232277" w:rsidRDefault="0047772B" w:rsidP="0047772B">
      <w:pPr>
        <w:pStyle w:val="Textkrper"/>
        <w:ind w:left="720"/>
        <w:rPr>
          <w:lang w:val="en-US"/>
        </w:rPr>
      </w:pPr>
    </w:p>
    <w:p w14:paraId="3A6C0CA8" w14:textId="416E48E9" w:rsidR="001130D7" w:rsidRDefault="0047772B" w:rsidP="004B510D">
      <w:pPr>
        <w:pStyle w:val="Textkrper"/>
        <w:numPr>
          <w:ilvl w:val="0"/>
          <w:numId w:val="14"/>
        </w:numPr>
      </w:pPr>
      <w:r w:rsidRPr="00246134">
        <w:rPr>
          <w:noProof/>
        </w:rPr>
        <w:drawing>
          <wp:anchor distT="0" distB="0" distL="114300" distR="114300" simplePos="0" relativeHeight="252218368" behindDoc="0" locked="0" layoutInCell="0" allowOverlap="1" wp14:anchorId="3E9648F7" wp14:editId="3DF13740">
            <wp:simplePos x="0" y="0"/>
            <wp:positionH relativeFrom="rightMargin">
              <wp:posOffset>368088</wp:posOffset>
            </wp:positionH>
            <wp:positionV relativeFrom="paragraph">
              <wp:posOffset>19050</wp:posOffset>
            </wp:positionV>
            <wp:extent cx="345600" cy="331200"/>
            <wp:effectExtent l="0" t="0" r="0" b="0"/>
            <wp:wrapNone/>
            <wp:docPr id="10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BB2474">
        <w:t>Richtig. Emre lebt mit seiner Mutter und seiner Schwester in Stuttgart.</w:t>
      </w:r>
    </w:p>
    <w:p w14:paraId="1F5906C0" w14:textId="77777777" w:rsidR="001130D7" w:rsidRDefault="00450366" w:rsidP="004B510D">
      <w:pPr>
        <w:pStyle w:val="Textkrper"/>
        <w:numPr>
          <w:ilvl w:val="0"/>
          <w:numId w:val="14"/>
        </w:numPr>
      </w:pPr>
      <w:r w:rsidRPr="001130D7">
        <w:t>Falsch. Sein bester Freund Kevin mag Kebab, für die türkische Kultur hat er wenig Verständnis.</w:t>
      </w:r>
    </w:p>
    <w:p w14:paraId="323BD611" w14:textId="77777777" w:rsidR="001130D7" w:rsidRDefault="00450366" w:rsidP="004B510D">
      <w:pPr>
        <w:pStyle w:val="Textkrper"/>
        <w:numPr>
          <w:ilvl w:val="0"/>
          <w:numId w:val="14"/>
        </w:numPr>
      </w:pPr>
      <w:r w:rsidRPr="001130D7">
        <w:t>Falsch. Weil Emre 18 ist muss er sich entscheiden, ob er die deutsche oder türkische Staatsbürgerschaft möchte.</w:t>
      </w:r>
    </w:p>
    <w:p w14:paraId="2B278BDD" w14:textId="3C902627" w:rsidR="00450366" w:rsidRDefault="00450366" w:rsidP="004B510D">
      <w:pPr>
        <w:pStyle w:val="Textkrper"/>
        <w:numPr>
          <w:ilvl w:val="0"/>
          <w:numId w:val="14"/>
        </w:numPr>
      </w:pPr>
      <w:r w:rsidRPr="001130D7">
        <w:t>Falsch. Darüber steht nichts im Text.</w:t>
      </w:r>
    </w:p>
    <w:p w14:paraId="78AA94A8" w14:textId="77777777" w:rsidR="0047772B" w:rsidRPr="001130D7" w:rsidRDefault="0047772B" w:rsidP="001130D7">
      <w:pPr>
        <w:pStyle w:val="Textkrper"/>
      </w:pPr>
    </w:p>
    <w:p w14:paraId="272D594C" w14:textId="745C5511" w:rsidR="00232277" w:rsidRDefault="00232277" w:rsidP="00450366">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47772B" w:rsidRPr="00246134" w14:paraId="28FBA36E" w14:textId="77777777" w:rsidTr="0047772B">
        <w:trPr>
          <w:trHeight w:val="523"/>
        </w:trPr>
        <w:tc>
          <w:tcPr>
            <w:tcW w:w="2268" w:type="dxa"/>
            <w:tcBorders>
              <w:left w:val="single" w:sz="4" w:space="0" w:color="auto"/>
              <w:bottom w:val="single" w:sz="4" w:space="0" w:color="auto"/>
              <w:right w:val="single" w:sz="4" w:space="0" w:color="auto"/>
            </w:tcBorders>
            <w:shd w:val="clear" w:color="auto" w:fill="D9D9D9"/>
          </w:tcPr>
          <w:p w14:paraId="136EF124" w14:textId="77777777" w:rsidR="0047772B" w:rsidRPr="00246134" w:rsidRDefault="0047772B" w:rsidP="0047772B">
            <w:pPr>
              <w:pStyle w:val="Tabelle6pt"/>
              <w:rPr>
                <w:color w:val="000000"/>
                <w:lang w:val="en-GB"/>
              </w:rPr>
            </w:pPr>
            <w:r w:rsidRPr="00246134">
              <w:rPr>
                <w:lang w:val="en-GB"/>
              </w:rPr>
              <w:lastRenderedPageBreak/>
              <w:t>Kompetenzbereich</w:t>
            </w:r>
          </w:p>
          <w:p w14:paraId="2225BDC2" w14:textId="77777777" w:rsidR="0047772B" w:rsidRPr="00246134" w:rsidRDefault="0047772B" w:rsidP="0047772B">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CED807D" w14:textId="77777777" w:rsidR="0047772B" w:rsidRPr="00246134" w:rsidRDefault="0047772B" w:rsidP="0047772B">
            <w:pPr>
              <w:pStyle w:val="Tabelle6pt"/>
              <w:rPr>
                <w:color w:val="000000"/>
                <w:lang w:val="en-GB"/>
              </w:rPr>
            </w:pPr>
            <w:r w:rsidRPr="00246134">
              <w:rPr>
                <w:lang w:val="en-GB"/>
              </w:rPr>
              <w:t>Lernfortschritt</w:t>
            </w:r>
          </w:p>
          <w:p w14:paraId="5E66FA0C" w14:textId="77777777" w:rsidR="0047772B" w:rsidRPr="00246134" w:rsidRDefault="0047772B" w:rsidP="0047772B">
            <w:pPr>
              <w:pStyle w:val="TabelleKopflinks"/>
              <w:rPr>
                <w:lang w:val="en-GB"/>
              </w:rPr>
            </w:pPr>
            <w:r w:rsidRPr="00246134">
              <w:rPr>
                <w:lang w:val="en-GB"/>
              </w:rPr>
              <w:t>LFS 2-6</w:t>
            </w:r>
          </w:p>
        </w:tc>
        <w:tc>
          <w:tcPr>
            <w:tcW w:w="4229" w:type="dxa"/>
            <w:tcBorders>
              <w:left w:val="single" w:sz="4" w:space="0" w:color="auto"/>
              <w:bottom w:val="single" w:sz="4" w:space="0" w:color="auto"/>
              <w:right w:val="single" w:sz="4" w:space="0" w:color="auto"/>
            </w:tcBorders>
            <w:shd w:val="clear" w:color="auto" w:fill="D9D9D9"/>
          </w:tcPr>
          <w:p w14:paraId="2F9398DE" w14:textId="77777777" w:rsidR="0047772B" w:rsidRPr="00246134" w:rsidRDefault="0047772B" w:rsidP="0047772B">
            <w:pPr>
              <w:pStyle w:val="Tabelle6pt"/>
              <w:rPr>
                <w:color w:val="000000"/>
                <w:lang w:val="en-GB"/>
              </w:rPr>
            </w:pPr>
            <w:r w:rsidRPr="00246134">
              <w:rPr>
                <w:lang w:val="en-GB"/>
              </w:rPr>
              <w:t>Materialien/Titel</w:t>
            </w:r>
          </w:p>
          <w:p w14:paraId="4C5C55D0" w14:textId="0E2C49CA" w:rsidR="0047772B" w:rsidRPr="00246134" w:rsidRDefault="0047772B" w:rsidP="0048720E">
            <w:pPr>
              <w:pStyle w:val="TabelleKopflinks"/>
              <w:rPr>
                <w:lang w:val="en-GB"/>
              </w:rPr>
            </w:pPr>
            <w:r w:rsidRPr="00246134">
              <w:rPr>
                <w:lang w:val="en-GB"/>
              </w:rPr>
              <w:t xml:space="preserve">Carnival of cultures </w:t>
            </w:r>
          </w:p>
        </w:tc>
        <w:tc>
          <w:tcPr>
            <w:tcW w:w="188" w:type="dxa"/>
            <w:tcBorders>
              <w:top w:val="nil"/>
              <w:left w:val="single" w:sz="4" w:space="0" w:color="auto"/>
              <w:bottom w:val="nil"/>
              <w:right w:val="single" w:sz="4" w:space="0" w:color="auto"/>
            </w:tcBorders>
            <w:shd w:val="clear" w:color="auto" w:fill="FFFFFF"/>
          </w:tcPr>
          <w:p w14:paraId="0D54EC40" w14:textId="77777777" w:rsidR="0047772B" w:rsidRPr="00246134" w:rsidRDefault="0047772B" w:rsidP="0047772B">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0DF80501" w14:textId="77777777" w:rsidR="0047772B" w:rsidRPr="00246134" w:rsidRDefault="0047772B" w:rsidP="0047772B">
            <w:pPr>
              <w:pStyle w:val="TabelleKopfmitte"/>
              <w:rPr>
                <w:lang w:val="en-GB"/>
              </w:rPr>
            </w:pPr>
            <w:r w:rsidRPr="00246134">
              <w:rPr>
                <w:lang w:val="en-GB"/>
              </w:rPr>
              <w:t>Englisch</w:t>
            </w:r>
          </w:p>
          <w:p w14:paraId="7EE4C237" w14:textId="1C87357B" w:rsidR="0047772B" w:rsidRPr="0084374E" w:rsidRDefault="0084374E" w:rsidP="0084374E">
            <w:pPr>
              <w:pStyle w:val="TabelleKopfmitte"/>
              <w:rPr>
                <w:lang w:val="en-GB"/>
              </w:rPr>
            </w:pPr>
            <w:r>
              <w:rPr>
                <w:lang w:val="en-GB"/>
              </w:rPr>
              <w:t>E2.03</w:t>
            </w:r>
            <w:r w:rsidR="0047772B" w:rsidRPr="00246134">
              <w:rPr>
                <w:lang w:val="en-GB"/>
              </w:rPr>
              <w:t>.1</w:t>
            </w:r>
            <w:r w:rsidR="00727BF4">
              <w:rPr>
                <w:lang w:val="en-GB"/>
              </w:rPr>
              <w:t>9</w:t>
            </w:r>
            <w:r w:rsidR="0047772B">
              <w:rPr>
                <w:lang w:val="en-GB"/>
              </w:rPr>
              <w:t>-2</w:t>
            </w:r>
            <w:r w:rsidR="00727BF4">
              <w:rPr>
                <w:lang w:val="en-GB"/>
              </w:rPr>
              <w:t>2</w:t>
            </w:r>
          </w:p>
        </w:tc>
      </w:tr>
    </w:tbl>
    <w:tbl>
      <w:tblPr>
        <w:tblStyle w:val="Tabellenraster"/>
        <w:tblpPr w:leftFromText="141" w:rightFromText="141" w:vertAnchor="text" w:horzAnchor="page" w:tblpX="8723" w:tblpY="179"/>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7772B" w:rsidRPr="00246134" w14:paraId="4F1AC58E" w14:textId="77777777" w:rsidTr="0047772B">
        <w:trPr>
          <w:trHeight w:val="284"/>
        </w:trPr>
        <w:tc>
          <w:tcPr>
            <w:tcW w:w="2090" w:type="dxa"/>
            <w:tcBorders>
              <w:bottom w:val="single" w:sz="4" w:space="0" w:color="auto"/>
            </w:tcBorders>
            <w:shd w:val="clear" w:color="auto" w:fill="D9D9D9" w:themeFill="background1" w:themeFillShade="D9"/>
          </w:tcPr>
          <w:p w14:paraId="0BE4443E" w14:textId="77777777" w:rsidR="0047772B" w:rsidRPr="00246134" w:rsidRDefault="0047772B" w:rsidP="0047772B">
            <w:pPr>
              <w:pStyle w:val="TabelleKopfmitte"/>
              <w:rPr>
                <w:lang w:val="en-GB"/>
              </w:rPr>
            </w:pPr>
            <w:r w:rsidRPr="00246134">
              <w:rPr>
                <w:lang w:val="en-GB"/>
              </w:rPr>
              <w:t>L</w:t>
            </w:r>
            <w:r>
              <w:rPr>
                <w:lang w:val="en-GB"/>
              </w:rPr>
              <w:t>ösung</w:t>
            </w:r>
          </w:p>
        </w:tc>
      </w:tr>
    </w:tbl>
    <w:p w14:paraId="79C36891" w14:textId="77777777" w:rsidR="0047772B" w:rsidRDefault="0047772B" w:rsidP="00450366"/>
    <w:p w14:paraId="588F7B02" w14:textId="77777777" w:rsidR="0047772B" w:rsidRPr="00BB2474" w:rsidRDefault="0047772B" w:rsidP="00450366"/>
    <w:p w14:paraId="11C79244" w14:textId="00062ADA" w:rsidR="00450366" w:rsidRPr="00246134" w:rsidRDefault="00E75890" w:rsidP="00450366">
      <w:pPr>
        <w:outlineLvl w:val="0"/>
        <w:rPr>
          <w:lang w:val="en-GB"/>
        </w:rPr>
      </w:pPr>
      <w:r w:rsidRPr="00246134">
        <w:rPr>
          <w:noProof/>
          <w:lang w:eastAsia="de-DE"/>
        </w:rPr>
        <w:drawing>
          <wp:anchor distT="0" distB="0" distL="114300" distR="114300" simplePos="0" relativeHeight="252139520" behindDoc="0" locked="0" layoutInCell="0" allowOverlap="1" wp14:anchorId="0C517BEB" wp14:editId="1E774284">
            <wp:simplePos x="0" y="0"/>
            <wp:positionH relativeFrom="rightMargin">
              <wp:posOffset>252942</wp:posOffset>
            </wp:positionH>
            <wp:positionV relativeFrom="paragraph">
              <wp:posOffset>127000</wp:posOffset>
            </wp:positionV>
            <wp:extent cx="345600" cy="324000"/>
            <wp:effectExtent l="0" t="0" r="0" b="0"/>
            <wp:wrapNone/>
            <wp:docPr id="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Liang and Phuong</w:t>
      </w:r>
    </w:p>
    <w:p w14:paraId="3042E7C6" w14:textId="1CB5A84C" w:rsidR="00450366" w:rsidRPr="00246134" w:rsidRDefault="0047772B" w:rsidP="00450366">
      <w:pPr>
        <w:pStyle w:val="Textkrper"/>
        <w:rPr>
          <w:lang w:val="en-GB"/>
        </w:rPr>
      </w:pPr>
      <w:r>
        <w:rPr>
          <w:lang w:val="en-GB"/>
        </w:rPr>
        <w:t>1.</w:t>
      </w:r>
    </w:p>
    <w:p w14:paraId="11C26771" w14:textId="77777777" w:rsidR="00450366" w:rsidRPr="00246134" w:rsidRDefault="00450366" w:rsidP="004B510D">
      <w:pPr>
        <w:pStyle w:val="Textkrper"/>
        <w:numPr>
          <w:ilvl w:val="0"/>
          <w:numId w:val="17"/>
        </w:numPr>
        <w:ind w:left="720"/>
        <w:rPr>
          <w:lang w:val="en-GB"/>
        </w:rPr>
      </w:pPr>
      <w:r w:rsidRPr="00246134">
        <w:rPr>
          <w:lang w:val="en-GB"/>
        </w:rPr>
        <w:t xml:space="preserve">Liang is Tao’s son and Phuong’s brother. </w:t>
      </w:r>
    </w:p>
    <w:p w14:paraId="6A072756" w14:textId="77777777" w:rsidR="00450366" w:rsidRPr="00246134" w:rsidRDefault="00450366" w:rsidP="004B510D">
      <w:pPr>
        <w:pStyle w:val="Textkrper"/>
        <w:numPr>
          <w:ilvl w:val="0"/>
          <w:numId w:val="17"/>
        </w:numPr>
        <w:ind w:left="720"/>
        <w:rPr>
          <w:lang w:val="en-GB"/>
        </w:rPr>
      </w:pPr>
      <w:r w:rsidRPr="00246134">
        <w:rPr>
          <w:lang w:val="en-GB"/>
        </w:rPr>
        <w:t>They live in Frankfurt.</w:t>
      </w:r>
    </w:p>
    <w:p w14:paraId="2F7D092A" w14:textId="24E542CD" w:rsidR="00450366" w:rsidRPr="00246134" w:rsidRDefault="00450366" w:rsidP="004B510D">
      <w:pPr>
        <w:pStyle w:val="Textkrper"/>
        <w:numPr>
          <w:ilvl w:val="0"/>
          <w:numId w:val="17"/>
        </w:numPr>
        <w:ind w:left="720"/>
        <w:rPr>
          <w:lang w:val="en-GB"/>
        </w:rPr>
      </w:pPr>
      <w:r w:rsidRPr="00246134">
        <w:rPr>
          <w:lang w:val="en-GB"/>
        </w:rPr>
        <w:t>Mai</w:t>
      </w:r>
      <w:r w:rsidR="00407B18">
        <w:rPr>
          <w:lang w:val="en-GB"/>
        </w:rPr>
        <w:t>-</w:t>
      </w:r>
      <w:r w:rsidRPr="00246134">
        <w:rPr>
          <w:lang w:val="en-GB"/>
        </w:rPr>
        <w:t>Lin came to Germany six years ago.</w:t>
      </w:r>
    </w:p>
    <w:p w14:paraId="155A5507" w14:textId="1C94607D" w:rsidR="00450366" w:rsidRDefault="00450366" w:rsidP="004B510D">
      <w:pPr>
        <w:pStyle w:val="Textkrper"/>
        <w:numPr>
          <w:ilvl w:val="0"/>
          <w:numId w:val="17"/>
        </w:numPr>
        <w:ind w:left="720"/>
        <w:rPr>
          <w:lang w:val="en-GB"/>
        </w:rPr>
      </w:pPr>
      <w:r w:rsidRPr="00246134">
        <w:rPr>
          <w:lang w:val="en-GB"/>
        </w:rPr>
        <w:t>They are a patchwork family.</w:t>
      </w:r>
    </w:p>
    <w:p w14:paraId="5B017734" w14:textId="3562F254" w:rsidR="0047772B" w:rsidRPr="0047772B" w:rsidRDefault="0047772B" w:rsidP="0047772B">
      <w:pPr>
        <w:pStyle w:val="Textkrper"/>
        <w:rPr>
          <w:lang w:val="en-GB"/>
        </w:rPr>
      </w:pPr>
      <w:r>
        <w:rPr>
          <w:lang w:val="en-GB"/>
        </w:rPr>
        <w:t>2.</w:t>
      </w:r>
    </w:p>
    <w:p w14:paraId="457CB28D" w14:textId="4DA703DA" w:rsidR="00450366" w:rsidRPr="00246134" w:rsidRDefault="0047772B" w:rsidP="004B510D">
      <w:pPr>
        <w:pStyle w:val="Textkrper"/>
        <w:numPr>
          <w:ilvl w:val="0"/>
          <w:numId w:val="18"/>
        </w:numPr>
        <w:rPr>
          <w:lang w:val="en-GB"/>
        </w:rPr>
      </w:pPr>
      <w:r w:rsidRPr="00246134">
        <w:rPr>
          <w:noProof/>
        </w:rPr>
        <w:drawing>
          <wp:anchor distT="0" distB="0" distL="114300" distR="114300" simplePos="0" relativeHeight="252141568" behindDoc="0" locked="0" layoutInCell="0" allowOverlap="1" wp14:anchorId="314AC94E" wp14:editId="603F7EA5">
            <wp:simplePos x="0" y="0"/>
            <wp:positionH relativeFrom="rightMargin">
              <wp:posOffset>252095</wp:posOffset>
            </wp:positionH>
            <wp:positionV relativeFrom="paragraph">
              <wp:posOffset>111760</wp:posOffset>
            </wp:positionV>
            <wp:extent cx="345600" cy="324000"/>
            <wp:effectExtent l="0" t="0" r="0" b="0"/>
            <wp:wrapNone/>
            <wp:docPr id="6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Where does the family live? Th</w:t>
      </w:r>
      <w:r w:rsidR="00407B18">
        <w:rPr>
          <w:lang w:val="en-GB"/>
        </w:rPr>
        <w:t>e</w:t>
      </w:r>
      <w:r w:rsidR="00450366" w:rsidRPr="00246134">
        <w:rPr>
          <w:lang w:val="en-GB"/>
        </w:rPr>
        <w:t>y live in Frankfurt.</w:t>
      </w:r>
    </w:p>
    <w:p w14:paraId="5BDAB03A" w14:textId="46F260D0" w:rsidR="00450366" w:rsidRPr="00246134" w:rsidRDefault="00450366" w:rsidP="004B510D">
      <w:pPr>
        <w:pStyle w:val="Textkrper"/>
        <w:numPr>
          <w:ilvl w:val="0"/>
          <w:numId w:val="18"/>
        </w:numPr>
        <w:rPr>
          <w:lang w:val="en-GB"/>
        </w:rPr>
      </w:pPr>
      <w:r w:rsidRPr="00246134">
        <w:rPr>
          <w:lang w:val="en-GB"/>
        </w:rPr>
        <w:t>Why is Phuong Liang’s sister? Because their parents married four years ago.</w:t>
      </w:r>
    </w:p>
    <w:p w14:paraId="6FA77536" w14:textId="051DF217" w:rsidR="00450366" w:rsidRPr="00246134" w:rsidRDefault="00450366" w:rsidP="004B510D">
      <w:pPr>
        <w:pStyle w:val="Textkrper"/>
        <w:numPr>
          <w:ilvl w:val="0"/>
          <w:numId w:val="18"/>
        </w:numPr>
        <w:rPr>
          <w:lang w:val="en-GB"/>
        </w:rPr>
      </w:pPr>
      <w:r w:rsidRPr="00246134">
        <w:rPr>
          <w:lang w:val="en-GB"/>
        </w:rPr>
        <w:t>When did Mai-Lin come to Germany? She came to Germany six years ago.</w:t>
      </w:r>
    </w:p>
    <w:p w14:paraId="3EEFFD31" w14:textId="77777777" w:rsidR="00407B18" w:rsidRDefault="00450366" w:rsidP="004B510D">
      <w:pPr>
        <w:pStyle w:val="Textkrper"/>
        <w:numPr>
          <w:ilvl w:val="0"/>
          <w:numId w:val="18"/>
        </w:numPr>
        <w:jc w:val="left"/>
        <w:rPr>
          <w:lang w:val="en-GB"/>
        </w:rPr>
      </w:pPr>
      <w:r w:rsidRPr="00246134">
        <w:rPr>
          <w:lang w:val="en-GB"/>
        </w:rPr>
        <w:t>How did she get to know Tao?</w:t>
      </w:r>
      <w:r w:rsidRPr="00246134">
        <w:rPr>
          <w:lang w:val="en-GB"/>
        </w:rPr>
        <w:tab/>
      </w:r>
    </w:p>
    <w:p w14:paraId="612B0300" w14:textId="17D125E2" w:rsidR="0047772B" w:rsidRPr="0047772B" w:rsidRDefault="00450366" w:rsidP="00407B18">
      <w:pPr>
        <w:pStyle w:val="Textkrper"/>
        <w:ind w:left="720"/>
        <w:jc w:val="left"/>
        <w:rPr>
          <w:lang w:val="en-GB"/>
        </w:rPr>
      </w:pPr>
      <w:r w:rsidRPr="00246134">
        <w:rPr>
          <w:lang w:val="en-GB"/>
        </w:rPr>
        <w:t>He helped her to cope with the new situation in Germany.</w:t>
      </w:r>
      <w:r w:rsidR="0047772B">
        <w:rPr>
          <w:lang w:val="en-GB"/>
        </w:rPr>
        <w:br/>
      </w:r>
    </w:p>
    <w:p w14:paraId="475BC48D" w14:textId="29107035" w:rsidR="0047772B" w:rsidRPr="00232277" w:rsidRDefault="0047772B" w:rsidP="004B510D">
      <w:pPr>
        <w:pStyle w:val="Textkrper"/>
        <w:numPr>
          <w:ilvl w:val="0"/>
          <w:numId w:val="18"/>
        </w:numPr>
      </w:pPr>
      <w:r w:rsidRPr="00246134">
        <w:rPr>
          <w:noProof/>
        </w:rPr>
        <w:drawing>
          <wp:anchor distT="0" distB="0" distL="114300" distR="114300" simplePos="0" relativeHeight="252215296" behindDoc="0" locked="0" layoutInCell="0" allowOverlap="1" wp14:anchorId="744C7D0F" wp14:editId="7EEA5EB9">
            <wp:simplePos x="0" y="0"/>
            <wp:positionH relativeFrom="rightMargin">
              <wp:posOffset>252095</wp:posOffset>
            </wp:positionH>
            <wp:positionV relativeFrom="paragraph">
              <wp:posOffset>49530</wp:posOffset>
            </wp:positionV>
            <wp:extent cx="345600" cy="331200"/>
            <wp:effectExtent l="0" t="0" r="0" b="0"/>
            <wp:wrapNone/>
            <wp:docPr id="100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t>F</w:t>
      </w:r>
      <w:r w:rsidR="00450366" w:rsidRPr="00BB2474">
        <w:t>alsch. Sie sind Mann und Frau.</w:t>
      </w:r>
    </w:p>
    <w:p w14:paraId="25694581" w14:textId="5149BFF0" w:rsidR="0047772B" w:rsidRPr="00232277" w:rsidRDefault="00450366" w:rsidP="004B510D">
      <w:pPr>
        <w:pStyle w:val="Textkrper"/>
        <w:numPr>
          <w:ilvl w:val="0"/>
          <w:numId w:val="18"/>
        </w:numPr>
      </w:pPr>
      <w:r w:rsidRPr="0047772B">
        <w:t>Richtig. Der Junge ist 17 Jahre alt, das Mädchen ist 12 Jahre alt.</w:t>
      </w:r>
    </w:p>
    <w:p w14:paraId="49D51F0F" w14:textId="7B3E57FF" w:rsidR="0047772B" w:rsidRPr="00232277" w:rsidRDefault="00450366" w:rsidP="004B510D">
      <w:pPr>
        <w:pStyle w:val="Textkrper"/>
        <w:numPr>
          <w:ilvl w:val="0"/>
          <w:numId w:val="18"/>
        </w:numPr>
      </w:pPr>
      <w:r w:rsidRPr="0047772B">
        <w:t>Richtig. Sie mögen ihr Zusammenleben und haben viel Spaß zusammen.</w:t>
      </w:r>
      <w:r w:rsidR="0047772B" w:rsidRPr="0047772B">
        <w:rPr>
          <w:noProof/>
        </w:rPr>
        <w:t xml:space="preserve"> </w:t>
      </w:r>
    </w:p>
    <w:p w14:paraId="3130FC00" w14:textId="10156B21" w:rsidR="00450366" w:rsidRPr="00232277" w:rsidRDefault="00450366" w:rsidP="004B510D">
      <w:pPr>
        <w:pStyle w:val="Textkrper"/>
        <w:numPr>
          <w:ilvl w:val="0"/>
          <w:numId w:val="18"/>
        </w:numPr>
      </w:pPr>
      <w:r w:rsidRPr="0047772B">
        <w:t>Falsch. Darüber steht nichts im Text.</w:t>
      </w:r>
      <w:r w:rsidRPr="0047772B">
        <w:tab/>
      </w:r>
    </w:p>
    <w:p w14:paraId="3F405940" w14:textId="77777777" w:rsidR="00450366" w:rsidRPr="00BB2474" w:rsidRDefault="00450366" w:rsidP="00450366">
      <w:pPr>
        <w:pStyle w:val="Textkrper"/>
      </w:pPr>
    </w:p>
    <w:p w14:paraId="22ACD082" w14:textId="2B923DF2" w:rsidR="00450366" w:rsidRPr="00246134" w:rsidRDefault="00450366" w:rsidP="00450366">
      <w:pPr>
        <w:pStyle w:val="Textkrper"/>
        <w:jc w:val="left"/>
        <w:outlineLvl w:val="0"/>
        <w:rPr>
          <w:lang w:val="en-GB"/>
        </w:rPr>
      </w:pPr>
      <w:proofErr w:type="gramStart"/>
      <w:r w:rsidRPr="00246134">
        <w:rPr>
          <w:lang w:val="en-GB"/>
        </w:rPr>
        <w:t>Olga and Natasha</w:t>
      </w:r>
      <w:r w:rsidRPr="00246134">
        <w:rPr>
          <w:lang w:val="en-GB"/>
        </w:rPr>
        <w:br/>
      </w:r>
      <w:r w:rsidR="009D2A0B">
        <w:rPr>
          <w:lang w:val="en-GB"/>
        </w:rPr>
        <w:t>1.</w:t>
      </w:r>
      <w:proofErr w:type="gramEnd"/>
    </w:p>
    <w:p w14:paraId="5AC7C00D" w14:textId="3C1E7488" w:rsidR="00450366" w:rsidRPr="00246134" w:rsidRDefault="0047772B" w:rsidP="004B510D">
      <w:pPr>
        <w:pStyle w:val="Textkrper"/>
        <w:numPr>
          <w:ilvl w:val="0"/>
          <w:numId w:val="22"/>
        </w:numPr>
        <w:ind w:left="709" w:hanging="283"/>
        <w:rPr>
          <w:lang w:val="en-GB"/>
        </w:rPr>
      </w:pPr>
      <w:r w:rsidRPr="00246134">
        <w:rPr>
          <w:noProof/>
        </w:rPr>
        <w:drawing>
          <wp:anchor distT="0" distB="0" distL="114300" distR="114300" simplePos="0" relativeHeight="252220416" behindDoc="0" locked="0" layoutInCell="0" allowOverlap="1" wp14:anchorId="73E6D315" wp14:editId="0040D6CC">
            <wp:simplePos x="0" y="0"/>
            <wp:positionH relativeFrom="rightMargin">
              <wp:posOffset>252095</wp:posOffset>
            </wp:positionH>
            <wp:positionV relativeFrom="paragraph">
              <wp:posOffset>74930</wp:posOffset>
            </wp:positionV>
            <wp:extent cx="345600" cy="324000"/>
            <wp:effectExtent l="0" t="0" r="0" b="0"/>
            <wp:wrapNone/>
            <wp:docPr id="101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Olga and Natasha are from Russia.</w:t>
      </w:r>
    </w:p>
    <w:p w14:paraId="3C1F8EBC" w14:textId="77777777" w:rsidR="00450366" w:rsidRPr="00246134" w:rsidRDefault="00450366" w:rsidP="004B510D">
      <w:pPr>
        <w:pStyle w:val="Textkrper"/>
        <w:numPr>
          <w:ilvl w:val="0"/>
          <w:numId w:val="22"/>
        </w:numPr>
        <w:ind w:left="709" w:hanging="283"/>
        <w:rPr>
          <w:lang w:val="en-GB"/>
        </w:rPr>
      </w:pPr>
      <w:r w:rsidRPr="00246134">
        <w:rPr>
          <w:lang w:val="en-GB"/>
        </w:rPr>
        <w:t xml:space="preserve">They are a lesbian couple. </w:t>
      </w:r>
    </w:p>
    <w:p w14:paraId="21B39E3C" w14:textId="77777777" w:rsidR="00450366" w:rsidRPr="00246134" w:rsidRDefault="00450366" w:rsidP="004B510D">
      <w:pPr>
        <w:pStyle w:val="Textkrper"/>
        <w:numPr>
          <w:ilvl w:val="0"/>
          <w:numId w:val="22"/>
        </w:numPr>
        <w:ind w:left="709" w:hanging="283"/>
        <w:rPr>
          <w:lang w:val="en-GB"/>
        </w:rPr>
      </w:pPr>
      <w:r w:rsidRPr="00246134">
        <w:rPr>
          <w:lang w:val="en-GB"/>
        </w:rPr>
        <w:t>Their two boys are called Viktor and Alexander.</w:t>
      </w:r>
    </w:p>
    <w:p w14:paraId="02CA38C5" w14:textId="77777777" w:rsidR="00450366" w:rsidRPr="00246134" w:rsidRDefault="00450366" w:rsidP="004B510D">
      <w:pPr>
        <w:pStyle w:val="Textkrper"/>
        <w:numPr>
          <w:ilvl w:val="0"/>
          <w:numId w:val="22"/>
        </w:numPr>
        <w:ind w:left="709" w:hanging="283"/>
        <w:rPr>
          <w:lang w:val="en-GB"/>
        </w:rPr>
      </w:pPr>
      <w:r w:rsidRPr="00246134">
        <w:rPr>
          <w:lang w:val="en-GB"/>
        </w:rPr>
        <w:t>They are a rainbow family.</w:t>
      </w:r>
    </w:p>
    <w:p w14:paraId="22F0904C" w14:textId="245F384B" w:rsidR="00450366" w:rsidRPr="00246134" w:rsidRDefault="009D2A0B" w:rsidP="009D2A0B">
      <w:pPr>
        <w:pStyle w:val="Textkrper"/>
        <w:rPr>
          <w:lang w:val="en-GB"/>
        </w:rPr>
      </w:pPr>
      <w:r>
        <w:rPr>
          <w:lang w:val="en-GB"/>
        </w:rPr>
        <w:t>2.</w:t>
      </w:r>
    </w:p>
    <w:p w14:paraId="01DC65F8" w14:textId="77777777" w:rsidR="00450366" w:rsidRPr="00246134" w:rsidRDefault="00450366" w:rsidP="004B510D">
      <w:pPr>
        <w:pStyle w:val="Textkrper"/>
        <w:numPr>
          <w:ilvl w:val="0"/>
          <w:numId w:val="23"/>
        </w:numPr>
        <w:ind w:left="709" w:hanging="283"/>
        <w:rPr>
          <w:lang w:val="en-GB"/>
        </w:rPr>
      </w:pPr>
      <w:r w:rsidRPr="00246134">
        <w:rPr>
          <w:noProof/>
        </w:rPr>
        <w:drawing>
          <wp:anchor distT="0" distB="0" distL="114300" distR="114300" simplePos="0" relativeHeight="252142592" behindDoc="0" locked="0" layoutInCell="0" allowOverlap="1" wp14:anchorId="0F5D3050" wp14:editId="527CFFB0">
            <wp:simplePos x="0" y="0"/>
            <wp:positionH relativeFrom="rightMargin">
              <wp:posOffset>252095</wp:posOffset>
            </wp:positionH>
            <wp:positionV relativeFrom="paragraph">
              <wp:posOffset>76835</wp:posOffset>
            </wp:positionV>
            <wp:extent cx="345600" cy="331200"/>
            <wp:effectExtent l="0" t="0" r="0" b="0"/>
            <wp:wrapNone/>
            <wp:docPr id="227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 xml:space="preserve">Olga and Natasha </w:t>
      </w:r>
      <w:proofErr w:type="gramStart"/>
      <w:r w:rsidRPr="00246134">
        <w:rPr>
          <w:lang w:val="en-GB"/>
        </w:rPr>
        <w:t>are</w:t>
      </w:r>
      <w:proofErr w:type="gramEnd"/>
      <w:r w:rsidRPr="00246134">
        <w:rPr>
          <w:lang w:val="en-GB"/>
        </w:rPr>
        <w:t xml:space="preserve"> a homosexual couple.</w:t>
      </w:r>
    </w:p>
    <w:p w14:paraId="7F40819A" w14:textId="77777777" w:rsidR="00450366" w:rsidRPr="00246134" w:rsidRDefault="00450366" w:rsidP="004B510D">
      <w:pPr>
        <w:pStyle w:val="Textkrper"/>
        <w:numPr>
          <w:ilvl w:val="0"/>
          <w:numId w:val="23"/>
        </w:numPr>
        <w:ind w:left="709" w:hanging="283"/>
        <w:rPr>
          <w:lang w:val="en-GB"/>
        </w:rPr>
      </w:pPr>
      <w:r w:rsidRPr="00246134">
        <w:rPr>
          <w:lang w:val="en-GB"/>
        </w:rPr>
        <w:t>Because people in Russia had a lot of prejudices.</w:t>
      </w:r>
    </w:p>
    <w:p w14:paraId="68B8FF16" w14:textId="77777777" w:rsidR="00450366" w:rsidRPr="00246134" w:rsidRDefault="00450366" w:rsidP="004B510D">
      <w:pPr>
        <w:pStyle w:val="Textkrper"/>
        <w:numPr>
          <w:ilvl w:val="0"/>
          <w:numId w:val="23"/>
        </w:numPr>
        <w:ind w:left="709" w:hanging="283"/>
        <w:rPr>
          <w:lang w:val="en-GB"/>
        </w:rPr>
      </w:pPr>
      <w:r w:rsidRPr="00246134">
        <w:rPr>
          <w:lang w:val="en-GB"/>
        </w:rPr>
        <w:t>The names are Viktor and Alexander.</w:t>
      </w:r>
    </w:p>
    <w:p w14:paraId="1996C852" w14:textId="77777777" w:rsidR="009D2A0B" w:rsidRDefault="00450366" w:rsidP="004B510D">
      <w:pPr>
        <w:pStyle w:val="Textkrper"/>
        <w:numPr>
          <w:ilvl w:val="0"/>
          <w:numId w:val="23"/>
        </w:numPr>
        <w:ind w:left="709" w:hanging="283"/>
        <w:rPr>
          <w:lang w:val="en-GB"/>
        </w:rPr>
      </w:pPr>
      <w:r w:rsidRPr="00246134">
        <w:rPr>
          <w:lang w:val="en-GB"/>
        </w:rPr>
        <w:t>No, they like the life in Germany.</w:t>
      </w:r>
    </w:p>
    <w:p w14:paraId="08544B0F" w14:textId="488FAEEE" w:rsidR="009D2A0B" w:rsidRDefault="00450366" w:rsidP="009D2A0B">
      <w:pPr>
        <w:pStyle w:val="Textkrper"/>
        <w:ind w:left="709"/>
        <w:rPr>
          <w:lang w:val="en-GB"/>
        </w:rPr>
      </w:pPr>
      <w:r w:rsidRPr="00246134">
        <w:rPr>
          <w:lang w:val="en-GB"/>
        </w:rPr>
        <w:tab/>
      </w:r>
    </w:p>
    <w:p w14:paraId="3E7C2FBA" w14:textId="76AD7984" w:rsidR="009D2A0B" w:rsidRPr="00232277" w:rsidRDefault="009D2A0B" w:rsidP="004B510D">
      <w:pPr>
        <w:pStyle w:val="Textkrper"/>
        <w:numPr>
          <w:ilvl w:val="0"/>
          <w:numId w:val="23"/>
        </w:numPr>
        <w:ind w:left="709" w:hanging="283"/>
      </w:pPr>
      <w:r w:rsidRPr="00246134">
        <w:rPr>
          <w:noProof/>
        </w:rPr>
        <w:drawing>
          <wp:anchor distT="0" distB="0" distL="114300" distR="114300" simplePos="0" relativeHeight="252222464" behindDoc="0" locked="0" layoutInCell="0" allowOverlap="1" wp14:anchorId="09EA3FD1" wp14:editId="2069E9E5">
            <wp:simplePos x="0" y="0"/>
            <wp:positionH relativeFrom="rightMargin">
              <wp:posOffset>252095</wp:posOffset>
            </wp:positionH>
            <wp:positionV relativeFrom="paragraph">
              <wp:posOffset>78740</wp:posOffset>
            </wp:positionV>
            <wp:extent cx="345600" cy="331200"/>
            <wp:effectExtent l="0" t="0" r="0" b="0"/>
            <wp:wrapNone/>
            <wp:docPr id="10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2A0B">
        <w:t>R</w:t>
      </w:r>
      <w:r w:rsidR="00450366" w:rsidRPr="009D2A0B">
        <w:t>ichtig. Sie leben als</w:t>
      </w:r>
      <w:r>
        <w:t xml:space="preserve"> lesbisches Paar in Deutschland.</w:t>
      </w:r>
    </w:p>
    <w:p w14:paraId="64CB4A10" w14:textId="77777777" w:rsidR="009D2A0B" w:rsidRPr="00232277" w:rsidRDefault="00450366" w:rsidP="004B510D">
      <w:pPr>
        <w:pStyle w:val="Textkrper"/>
        <w:numPr>
          <w:ilvl w:val="0"/>
          <w:numId w:val="23"/>
        </w:numPr>
        <w:ind w:left="709" w:hanging="283"/>
      </w:pPr>
      <w:r w:rsidRPr="009D2A0B">
        <w:t>Falsch. Nur manche Leute haben Vorurteile.</w:t>
      </w:r>
    </w:p>
    <w:p w14:paraId="04853395" w14:textId="77777777" w:rsidR="009D2A0B" w:rsidRPr="00232277" w:rsidRDefault="00450366" w:rsidP="004B510D">
      <w:pPr>
        <w:pStyle w:val="Textkrper"/>
        <w:numPr>
          <w:ilvl w:val="0"/>
          <w:numId w:val="23"/>
        </w:numPr>
        <w:ind w:left="709" w:hanging="283"/>
      </w:pPr>
      <w:r w:rsidRPr="009D2A0B">
        <w:t>Richtig. Sie leben gerne als Regenbogenfamilie in Deutschland.</w:t>
      </w:r>
    </w:p>
    <w:p w14:paraId="7A454DF6" w14:textId="05188AF0" w:rsidR="00450366" w:rsidRPr="00232277" w:rsidRDefault="00450366" w:rsidP="004B510D">
      <w:pPr>
        <w:pStyle w:val="Textkrper"/>
        <w:numPr>
          <w:ilvl w:val="0"/>
          <w:numId w:val="23"/>
        </w:numPr>
        <w:ind w:left="709" w:hanging="283"/>
      </w:pPr>
      <w:r w:rsidRPr="009D2A0B">
        <w:t>Falsch. Sie bereuen die Entscheidung nicht.</w:t>
      </w:r>
    </w:p>
    <w:p w14:paraId="37B95C34" w14:textId="0D6637CD" w:rsidR="00232277" w:rsidRDefault="00232277" w:rsidP="00727BF4">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450366" w:rsidRPr="00246134" w14:paraId="1975E134"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D131766" w14:textId="77777777" w:rsidR="00450366" w:rsidRPr="00246134" w:rsidRDefault="00450366" w:rsidP="00ED32ED">
            <w:pPr>
              <w:pStyle w:val="Tabelle6pt"/>
              <w:rPr>
                <w:color w:val="000000"/>
                <w:lang w:val="en-GB"/>
              </w:rPr>
            </w:pPr>
            <w:r w:rsidRPr="00246134">
              <w:rPr>
                <w:lang w:val="en-GB"/>
              </w:rPr>
              <w:lastRenderedPageBreak/>
              <w:t>Kompetenzbereich</w:t>
            </w:r>
          </w:p>
          <w:p w14:paraId="40757C19" w14:textId="77777777" w:rsidR="00450366" w:rsidRPr="00246134" w:rsidRDefault="00450366"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76268EF7" w14:textId="77777777" w:rsidR="00450366" w:rsidRPr="00246134" w:rsidRDefault="00450366" w:rsidP="00ED32ED">
            <w:pPr>
              <w:pStyle w:val="Tabelle6pt"/>
              <w:rPr>
                <w:color w:val="000000"/>
                <w:lang w:val="en-GB"/>
              </w:rPr>
            </w:pPr>
            <w:r w:rsidRPr="00246134">
              <w:rPr>
                <w:lang w:val="en-GB"/>
              </w:rPr>
              <w:t>Lernfortschritt</w:t>
            </w:r>
          </w:p>
          <w:p w14:paraId="4047894D" w14:textId="77777777" w:rsidR="00450366" w:rsidRPr="00246134" w:rsidRDefault="00450366" w:rsidP="00ED32ED">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136B1449" w14:textId="77777777" w:rsidR="00450366" w:rsidRPr="00246134" w:rsidRDefault="00450366" w:rsidP="00ED32ED">
            <w:pPr>
              <w:pStyle w:val="Tabelle6pt"/>
              <w:rPr>
                <w:color w:val="000000"/>
                <w:lang w:val="en-GB"/>
              </w:rPr>
            </w:pPr>
            <w:r w:rsidRPr="00246134">
              <w:rPr>
                <w:lang w:val="en-GB"/>
              </w:rPr>
              <w:t>Materialien/Titel</w:t>
            </w:r>
          </w:p>
          <w:p w14:paraId="0DF5E8AC" w14:textId="245E116F" w:rsidR="00450366" w:rsidRPr="00246134" w:rsidRDefault="00450366" w:rsidP="00CD4BA8">
            <w:pPr>
              <w:pStyle w:val="TabelleKopflinks"/>
              <w:rPr>
                <w:lang w:val="en-GB"/>
              </w:rPr>
            </w:pPr>
            <w:r w:rsidRPr="00246134">
              <w:rPr>
                <w:lang w:val="en-GB"/>
              </w:rPr>
              <w:t xml:space="preserve">Carnival of cultures </w:t>
            </w:r>
            <w:r w:rsidR="0048720E">
              <w:rPr>
                <w:lang w:val="en-GB"/>
              </w:rPr>
              <w:t>–</w:t>
            </w:r>
            <w:r w:rsidR="00D87D4E">
              <w:rPr>
                <w:lang w:val="en-GB"/>
              </w:rPr>
              <w:t xml:space="preserve"> grid</w:t>
            </w:r>
          </w:p>
        </w:tc>
        <w:tc>
          <w:tcPr>
            <w:tcW w:w="188" w:type="dxa"/>
            <w:vMerge w:val="restart"/>
            <w:tcBorders>
              <w:top w:val="nil"/>
              <w:left w:val="single" w:sz="4" w:space="0" w:color="auto"/>
              <w:bottom w:val="nil"/>
              <w:right w:val="single" w:sz="4" w:space="0" w:color="auto"/>
            </w:tcBorders>
            <w:shd w:val="clear" w:color="auto" w:fill="FFFFFF"/>
          </w:tcPr>
          <w:p w14:paraId="2DEBD225" w14:textId="77777777" w:rsidR="00450366" w:rsidRPr="00246134" w:rsidRDefault="00450366"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AE9B01B" w14:textId="38AC58DA" w:rsidR="00450366" w:rsidRPr="00246134" w:rsidRDefault="00E45997" w:rsidP="00ED32ED">
            <w:pPr>
              <w:pStyle w:val="TabelleKopfmitte"/>
              <w:rPr>
                <w:lang w:val="en-GB"/>
              </w:rPr>
            </w:pPr>
            <w:r>
              <w:rPr>
                <w:lang w:val="en-GB"/>
              </w:rPr>
              <w:t>Englisch</w:t>
            </w:r>
          </w:p>
          <w:p w14:paraId="0215CD69" w14:textId="31967285" w:rsidR="00450366" w:rsidRPr="00246134" w:rsidRDefault="00450366" w:rsidP="00ED32ED">
            <w:pPr>
              <w:pStyle w:val="TabelleKopfmitte"/>
              <w:rPr>
                <w:rFonts w:eastAsia="Calibri"/>
                <w:lang w:val="en-GB"/>
              </w:rPr>
            </w:pPr>
            <w:r w:rsidRPr="00246134">
              <w:rPr>
                <w:lang w:val="en-GB"/>
              </w:rPr>
              <w:t>E2.03.</w:t>
            </w:r>
            <w:r w:rsidR="009D2A0B">
              <w:rPr>
                <w:lang w:val="en-GB"/>
              </w:rPr>
              <w:t>2</w:t>
            </w:r>
            <w:r w:rsidR="00727BF4">
              <w:rPr>
                <w:lang w:val="en-GB"/>
              </w:rPr>
              <w:t>3</w:t>
            </w:r>
          </w:p>
        </w:tc>
      </w:tr>
      <w:tr w:rsidR="0009743A" w:rsidRPr="00246134" w14:paraId="45552A3E" w14:textId="77777777">
        <w:tc>
          <w:tcPr>
            <w:tcW w:w="7348" w:type="dxa"/>
            <w:gridSpan w:val="3"/>
            <w:tcBorders>
              <w:left w:val="single" w:sz="4" w:space="0" w:color="auto"/>
              <w:right w:val="single" w:sz="4" w:space="0" w:color="auto"/>
            </w:tcBorders>
          </w:tcPr>
          <w:p w14:paraId="397308E9" w14:textId="77777777" w:rsidR="0009743A" w:rsidRPr="00D749D4" w:rsidRDefault="0009743A" w:rsidP="009C2B92">
            <w:pPr>
              <w:pStyle w:val="Tabelle6pt"/>
            </w:pPr>
            <w:r w:rsidRPr="00D749D4">
              <w:t>Kompetenz:</w:t>
            </w:r>
          </w:p>
          <w:p w14:paraId="648BB88A" w14:textId="1D8707E1" w:rsidR="0009743A" w:rsidRPr="00D749D4" w:rsidRDefault="0009743A" w:rsidP="00281BAF">
            <w:pPr>
              <w:pStyle w:val="Kopf8ptafz"/>
              <w:numPr>
                <w:ilvl w:val="0"/>
                <w:numId w:val="47"/>
              </w:numPr>
              <w:ind w:left="227" w:hanging="170"/>
            </w:pPr>
            <w:r w:rsidRPr="00D749D4">
              <w:t>Ich kann Texte lesen und verstehen und wichtige und Detailinformationen entnehmen.</w:t>
            </w:r>
          </w:p>
        </w:tc>
        <w:tc>
          <w:tcPr>
            <w:tcW w:w="188" w:type="dxa"/>
            <w:vMerge/>
            <w:tcBorders>
              <w:left w:val="single" w:sz="4" w:space="0" w:color="auto"/>
              <w:bottom w:val="nil"/>
              <w:right w:val="nil"/>
            </w:tcBorders>
            <w:vAlign w:val="center"/>
          </w:tcPr>
          <w:p w14:paraId="5F3372ED" w14:textId="77777777" w:rsidR="0009743A" w:rsidRPr="00BB2474" w:rsidRDefault="0009743A"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9743A" w:rsidRPr="00246134" w14:paraId="766362B6" w14:textId="77777777">
              <w:trPr>
                <w:trHeight w:val="284"/>
              </w:trPr>
              <w:tc>
                <w:tcPr>
                  <w:tcW w:w="2090" w:type="dxa"/>
                  <w:shd w:val="clear" w:color="auto" w:fill="auto"/>
                </w:tcPr>
                <w:p w14:paraId="53CCE469" w14:textId="77777777" w:rsidR="0009743A" w:rsidRPr="00246134" w:rsidRDefault="0009743A" w:rsidP="00ED32ED">
                  <w:pPr>
                    <w:pStyle w:val="Textkrpermitte"/>
                    <w:rPr>
                      <w:lang w:val="en-GB"/>
                    </w:rPr>
                  </w:pPr>
                  <w:r w:rsidRPr="00246134">
                    <w:rPr>
                      <w:lang w:val="en-GB"/>
                    </w:rPr>
                    <w:t>LernPROJEKT</w:t>
                  </w:r>
                </w:p>
              </w:tc>
            </w:tr>
            <w:tr w:rsidR="0009743A" w:rsidRPr="00246134" w14:paraId="6577B069" w14:textId="77777777">
              <w:trPr>
                <w:trHeight w:val="284"/>
              </w:trPr>
              <w:tc>
                <w:tcPr>
                  <w:tcW w:w="2090" w:type="dxa"/>
                  <w:shd w:val="clear" w:color="auto" w:fill="auto"/>
                </w:tcPr>
                <w:p w14:paraId="5DCEE6C3" w14:textId="77777777" w:rsidR="0009743A" w:rsidRPr="00246134" w:rsidRDefault="0009743A" w:rsidP="00ED32ED">
                  <w:pPr>
                    <w:pStyle w:val="Textkrpermitte"/>
                    <w:rPr>
                      <w:lang w:val="en-GB"/>
                    </w:rPr>
                  </w:pPr>
                  <w:r w:rsidRPr="00246134">
                    <w:rPr>
                      <w:lang w:val="en-GB"/>
                    </w:rPr>
                    <w:t>LernTHEMA</w:t>
                  </w:r>
                </w:p>
              </w:tc>
            </w:tr>
            <w:tr w:rsidR="0009743A" w:rsidRPr="00246134" w14:paraId="0FF70889" w14:textId="77777777">
              <w:trPr>
                <w:trHeight w:val="284"/>
              </w:trPr>
              <w:tc>
                <w:tcPr>
                  <w:tcW w:w="2090" w:type="dxa"/>
                  <w:shd w:val="clear" w:color="auto" w:fill="D9D9D9" w:themeFill="background1" w:themeFillShade="D9"/>
                </w:tcPr>
                <w:p w14:paraId="3BB7A9BA" w14:textId="77777777" w:rsidR="0009743A" w:rsidRPr="00246134" w:rsidRDefault="0009743A" w:rsidP="00ED32ED">
                  <w:pPr>
                    <w:pStyle w:val="TabelleKopfmitte"/>
                    <w:rPr>
                      <w:lang w:val="en-GB"/>
                    </w:rPr>
                  </w:pPr>
                  <w:r w:rsidRPr="00246134">
                    <w:rPr>
                      <w:lang w:val="en-GB"/>
                    </w:rPr>
                    <w:t>LernSCHRITT</w:t>
                  </w:r>
                </w:p>
              </w:tc>
            </w:tr>
          </w:tbl>
          <w:p w14:paraId="130F1995" w14:textId="77777777" w:rsidR="0009743A" w:rsidRPr="00246134" w:rsidRDefault="0009743A" w:rsidP="00ED32ED">
            <w:pPr>
              <w:pStyle w:val="TabelleKopfmitte"/>
              <w:rPr>
                <w:lang w:val="en-GB"/>
              </w:rPr>
            </w:pPr>
          </w:p>
        </w:tc>
      </w:tr>
      <w:tr w:rsidR="0009743A" w:rsidRPr="00246134" w14:paraId="5205227E" w14:textId="77777777">
        <w:tc>
          <w:tcPr>
            <w:tcW w:w="7348" w:type="dxa"/>
            <w:gridSpan w:val="3"/>
            <w:tcBorders>
              <w:left w:val="single" w:sz="4" w:space="0" w:color="auto"/>
              <w:right w:val="single" w:sz="4" w:space="0" w:color="auto"/>
            </w:tcBorders>
          </w:tcPr>
          <w:p w14:paraId="139419AB" w14:textId="77777777" w:rsidR="0009743A" w:rsidRPr="00D749D4" w:rsidRDefault="0009743A" w:rsidP="009C2B92">
            <w:pPr>
              <w:pStyle w:val="Tabelle6pt"/>
            </w:pPr>
            <w:r w:rsidRPr="00D749D4">
              <w:t>Hauptbezug:</w:t>
            </w:r>
          </w:p>
          <w:p w14:paraId="000732CF" w14:textId="77777777" w:rsidR="00F041BA" w:rsidRPr="00D749D4" w:rsidRDefault="0009743A" w:rsidP="00281BAF">
            <w:pPr>
              <w:pStyle w:val="Kopf8ptafz"/>
              <w:numPr>
                <w:ilvl w:val="0"/>
                <w:numId w:val="47"/>
              </w:numPr>
              <w:ind w:left="227" w:hanging="170"/>
            </w:pPr>
            <w:r w:rsidRPr="00D749D4">
              <w:t>Ich kann Texte über verschiedene Migrantenfamilien lesen und verstehen.</w:t>
            </w:r>
          </w:p>
          <w:p w14:paraId="188F0345" w14:textId="2F34E706" w:rsidR="0009743A" w:rsidRPr="00D749D4" w:rsidRDefault="0009743A" w:rsidP="00281BAF">
            <w:pPr>
              <w:pStyle w:val="Kopf8ptafz"/>
              <w:numPr>
                <w:ilvl w:val="0"/>
                <w:numId w:val="47"/>
              </w:numPr>
              <w:ind w:left="227" w:hanging="170"/>
            </w:pPr>
            <w:r w:rsidRPr="00D749D4">
              <w:t>Ich kann den Texten wichtige und Detailinformationen entnehmen.</w:t>
            </w:r>
          </w:p>
        </w:tc>
        <w:tc>
          <w:tcPr>
            <w:tcW w:w="188" w:type="dxa"/>
            <w:vMerge/>
            <w:tcBorders>
              <w:left w:val="single" w:sz="4" w:space="0" w:color="auto"/>
              <w:bottom w:val="nil"/>
              <w:right w:val="nil"/>
            </w:tcBorders>
            <w:vAlign w:val="center"/>
          </w:tcPr>
          <w:p w14:paraId="417D3F5D" w14:textId="77777777" w:rsidR="0009743A" w:rsidRPr="00BB2474" w:rsidRDefault="0009743A"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CF4AFB1" w14:textId="77777777" w:rsidR="0009743A" w:rsidRPr="00BB2474" w:rsidRDefault="0009743A" w:rsidP="00ED32ED">
            <w:pPr>
              <w:pStyle w:val="TabelleKopfmitte"/>
            </w:pPr>
          </w:p>
        </w:tc>
      </w:tr>
      <w:tr w:rsidR="0009743A" w:rsidRPr="00246134" w14:paraId="180D8193" w14:textId="77777777">
        <w:tc>
          <w:tcPr>
            <w:tcW w:w="7348" w:type="dxa"/>
            <w:gridSpan w:val="3"/>
            <w:tcBorders>
              <w:left w:val="single" w:sz="4" w:space="0" w:color="auto"/>
              <w:right w:val="single" w:sz="4" w:space="0" w:color="auto"/>
            </w:tcBorders>
            <w:tcMar>
              <w:bottom w:w="0" w:type="dxa"/>
            </w:tcMar>
          </w:tcPr>
          <w:p w14:paraId="2BD9FF41" w14:textId="77777777" w:rsidR="0009743A" w:rsidRPr="00232277" w:rsidRDefault="0009743A" w:rsidP="009C2B92">
            <w:pPr>
              <w:pStyle w:val="Tabelle6pt"/>
            </w:pPr>
            <w:r w:rsidRPr="00232277">
              <w:t>Weitere Bezüge:</w:t>
            </w:r>
          </w:p>
          <w:p w14:paraId="3F2CAA4F" w14:textId="77777777" w:rsidR="00F041BA" w:rsidRPr="00F041BA" w:rsidRDefault="0009743A" w:rsidP="00281BAF">
            <w:pPr>
              <w:pStyle w:val="Kopf8ptafz"/>
              <w:numPr>
                <w:ilvl w:val="0"/>
                <w:numId w:val="47"/>
              </w:numPr>
              <w:ind w:left="227" w:hanging="170"/>
            </w:pPr>
            <w:r w:rsidRPr="00EE2947">
              <w:t>Ich kann kurze Sätze schreiben.</w:t>
            </w:r>
          </w:p>
          <w:p w14:paraId="3CED52E9" w14:textId="2F8E6F78" w:rsidR="0009743A" w:rsidRPr="00BB2474" w:rsidRDefault="0009743A" w:rsidP="00281BAF">
            <w:pPr>
              <w:pStyle w:val="Kopf8ptafz"/>
              <w:numPr>
                <w:ilvl w:val="0"/>
                <w:numId w:val="47"/>
              </w:numPr>
              <w:ind w:left="227" w:hanging="170"/>
            </w:pPr>
            <w:r w:rsidRPr="00EE2947">
              <w:t>Ich kann mit anderen Informationen austauschen.</w:t>
            </w:r>
          </w:p>
        </w:tc>
        <w:tc>
          <w:tcPr>
            <w:tcW w:w="188" w:type="dxa"/>
            <w:vMerge/>
            <w:tcBorders>
              <w:left w:val="single" w:sz="4" w:space="0" w:color="auto"/>
              <w:bottom w:val="nil"/>
              <w:right w:val="nil"/>
            </w:tcBorders>
            <w:vAlign w:val="center"/>
          </w:tcPr>
          <w:p w14:paraId="77928557" w14:textId="77777777" w:rsidR="0009743A" w:rsidRPr="00BB2474" w:rsidRDefault="0009743A"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B124C7F" w14:textId="77777777" w:rsidR="0009743A" w:rsidRPr="00BB2474" w:rsidRDefault="0009743A" w:rsidP="00ED32ED">
            <w:pPr>
              <w:pStyle w:val="TabelleKopfmitte"/>
            </w:pPr>
          </w:p>
        </w:tc>
      </w:tr>
    </w:tbl>
    <w:p w14:paraId="5930AB49" w14:textId="249BCBE9" w:rsidR="00450366" w:rsidRPr="00BB2474" w:rsidRDefault="006800F0" w:rsidP="00F041BA">
      <w:pPr>
        <w:pStyle w:val="Textkrper"/>
      </w:pPr>
      <w:r w:rsidRPr="00246134">
        <w:rPr>
          <w:noProof/>
        </w:rPr>
        <w:drawing>
          <wp:anchor distT="0" distB="0" distL="114300" distR="114300" simplePos="0" relativeHeight="252146688" behindDoc="0" locked="0" layoutInCell="0" allowOverlap="1" wp14:anchorId="31764722" wp14:editId="25B63713">
            <wp:simplePos x="0" y="0"/>
            <wp:positionH relativeFrom="rightMargin">
              <wp:posOffset>1018540</wp:posOffset>
            </wp:positionH>
            <wp:positionV relativeFrom="paragraph">
              <wp:posOffset>107950</wp:posOffset>
            </wp:positionV>
            <wp:extent cx="346710" cy="321310"/>
            <wp:effectExtent l="0" t="0" r="0" b="2540"/>
            <wp:wrapNone/>
            <wp:docPr id="22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145664" behindDoc="0" locked="0" layoutInCell="0" allowOverlap="1" wp14:anchorId="003DDC27" wp14:editId="7C5360D1">
            <wp:simplePos x="0" y="0"/>
            <wp:positionH relativeFrom="rightMargin">
              <wp:posOffset>662940</wp:posOffset>
            </wp:positionH>
            <wp:positionV relativeFrom="paragraph">
              <wp:posOffset>107950</wp:posOffset>
            </wp:positionV>
            <wp:extent cx="346710" cy="321310"/>
            <wp:effectExtent l="0" t="0" r="0" b="2540"/>
            <wp:wrapNone/>
            <wp:docPr id="22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144640" behindDoc="0" locked="0" layoutInCell="0" allowOverlap="1" wp14:anchorId="49E855E7" wp14:editId="084C9095">
            <wp:simplePos x="0" y="0"/>
            <wp:positionH relativeFrom="rightMargin">
              <wp:posOffset>299456</wp:posOffset>
            </wp:positionH>
            <wp:positionV relativeFrom="paragraph">
              <wp:posOffset>107950</wp:posOffset>
            </wp:positionV>
            <wp:extent cx="346710" cy="321310"/>
            <wp:effectExtent l="0" t="0" r="0" b="2540"/>
            <wp:wrapNone/>
            <wp:docPr id="22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p w14:paraId="3B27E2EA" w14:textId="36A47D20" w:rsidR="00ED32ED" w:rsidRPr="00246134" w:rsidRDefault="00ED32ED" w:rsidP="00FB7159">
      <w:pPr>
        <w:pStyle w:val="Textkrper"/>
        <w:outlineLvl w:val="0"/>
        <w:rPr>
          <w:lang w:val="en-GB"/>
        </w:rPr>
      </w:pPr>
      <w:r w:rsidRPr="00246134">
        <w:rPr>
          <w:lang w:val="en-GB"/>
        </w:rPr>
        <w:t>Go back together in your group and introduce your person. Fill in the grid with all the information you found out.</w:t>
      </w:r>
    </w:p>
    <w:p w14:paraId="04390B38" w14:textId="2E4937C9" w:rsidR="00ED32ED" w:rsidRPr="00246134" w:rsidRDefault="00ED32ED" w:rsidP="00992DA5">
      <w:pPr>
        <w:pStyle w:val="Abstandszeile"/>
        <w:rPr>
          <w:lang w:val="en-GB"/>
        </w:rPr>
      </w:pPr>
    </w:p>
    <w:p w14:paraId="3BC39125" w14:textId="29C2C14E" w:rsidR="00D87D4E" w:rsidRPr="00246134" w:rsidRDefault="00D87D4E" w:rsidP="00D87D4E">
      <w:pPr>
        <w:framePr w:w="718" w:h="303" w:hRule="exact" w:hSpace="198" w:wrap="around" w:vAnchor="text" w:hAnchor="page" w:x="9417" w:y="946"/>
        <w:rPr>
          <w:lang w:val="en-GB"/>
        </w:rPr>
      </w:pPr>
      <w:r>
        <w:rPr>
          <w:lang w:val="en-GB"/>
        </w:rPr>
        <w:t>10</w:t>
      </w:r>
      <w:r w:rsidRPr="00246134">
        <w:rPr>
          <w:lang w:val="en-GB"/>
        </w:rPr>
        <w:t xml:space="preserve"> min.</w:t>
      </w:r>
    </w:p>
    <w:tbl>
      <w:tblPr>
        <w:tblStyle w:val="Tabellenraster"/>
        <w:tblW w:w="7371" w:type="dxa"/>
        <w:tblInd w:w="108" w:type="dxa"/>
        <w:tblLook w:val="04A0" w:firstRow="1" w:lastRow="0" w:firstColumn="1" w:lastColumn="0" w:noHBand="0" w:noVBand="1"/>
      </w:tblPr>
      <w:tblGrid>
        <w:gridCol w:w="1588"/>
        <w:gridCol w:w="5783"/>
      </w:tblGrid>
      <w:tr w:rsidR="00ED32ED" w:rsidRPr="00246134" w14:paraId="655C6E81" w14:textId="77777777" w:rsidTr="00232277">
        <w:trPr>
          <w:trHeight w:hRule="exact" w:val="1701"/>
        </w:trPr>
        <w:tc>
          <w:tcPr>
            <w:tcW w:w="1588" w:type="dxa"/>
          </w:tcPr>
          <w:p w14:paraId="1B701F84" w14:textId="49EDDC55" w:rsidR="00ED32ED" w:rsidRPr="00246134" w:rsidRDefault="00E75890" w:rsidP="00ED32ED">
            <w:pPr>
              <w:pStyle w:val="Textkrper"/>
              <w:rPr>
                <w:lang w:val="en-GB"/>
              </w:rPr>
            </w:pPr>
            <w:r w:rsidRPr="00246134">
              <w:rPr>
                <w:noProof/>
              </w:rPr>
              <w:drawing>
                <wp:anchor distT="0" distB="0" distL="114300" distR="114300" simplePos="0" relativeHeight="251797504" behindDoc="0" locked="0" layoutInCell="0" allowOverlap="1" wp14:anchorId="3A9D202F" wp14:editId="5161118A">
                  <wp:simplePos x="0" y="0"/>
                  <wp:positionH relativeFrom="rightMargin">
                    <wp:posOffset>309457</wp:posOffset>
                  </wp:positionH>
                  <wp:positionV relativeFrom="paragraph">
                    <wp:posOffset>13970</wp:posOffset>
                  </wp:positionV>
                  <wp:extent cx="532765" cy="323850"/>
                  <wp:effectExtent l="0" t="0" r="635" b="6350"/>
                  <wp:wrapNone/>
                  <wp:docPr id="99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anchor>
              </w:drawing>
            </w:r>
            <w:r w:rsidR="00ED32ED" w:rsidRPr="00246134">
              <w:rPr>
                <w:lang w:val="en-GB"/>
              </w:rPr>
              <w:t>Francesca</w:t>
            </w:r>
          </w:p>
        </w:tc>
        <w:tc>
          <w:tcPr>
            <w:tcW w:w="5783" w:type="dxa"/>
          </w:tcPr>
          <w:p w14:paraId="3775B8F6" w14:textId="77777777" w:rsidR="00ED32ED" w:rsidRPr="00246134" w:rsidRDefault="00ED32ED" w:rsidP="00ED32ED">
            <w:pPr>
              <w:pStyle w:val="Textkrper"/>
              <w:rPr>
                <w:lang w:val="en-GB"/>
              </w:rPr>
            </w:pPr>
          </w:p>
          <w:p w14:paraId="3A457D13" w14:textId="77777777" w:rsidR="00ED32ED" w:rsidRPr="00246134" w:rsidRDefault="00ED32ED" w:rsidP="00ED32ED">
            <w:pPr>
              <w:pStyle w:val="Textkrper"/>
              <w:rPr>
                <w:lang w:val="en-GB"/>
              </w:rPr>
            </w:pPr>
          </w:p>
          <w:p w14:paraId="16DC153A" w14:textId="77777777" w:rsidR="00ED32ED" w:rsidRPr="00246134" w:rsidRDefault="00ED32ED" w:rsidP="00ED32ED">
            <w:pPr>
              <w:pStyle w:val="Textkrper"/>
              <w:rPr>
                <w:lang w:val="en-GB"/>
              </w:rPr>
            </w:pPr>
          </w:p>
          <w:p w14:paraId="142704F3" w14:textId="086FD22B" w:rsidR="00ED32ED" w:rsidRPr="00246134" w:rsidRDefault="00D87D4E" w:rsidP="00ED32ED">
            <w:pPr>
              <w:pStyle w:val="Textkrper"/>
              <w:rPr>
                <w:lang w:val="en-GB"/>
              </w:rPr>
            </w:pPr>
            <w:r w:rsidRPr="00246134">
              <w:rPr>
                <w:noProof/>
              </w:rPr>
              <w:drawing>
                <wp:anchor distT="0" distB="0" distL="114300" distR="114300" simplePos="0" relativeHeight="252324864" behindDoc="0" locked="0" layoutInCell="1" allowOverlap="1" wp14:anchorId="1EDF6A41" wp14:editId="44DE7458">
                  <wp:simplePos x="0" y="0"/>
                  <wp:positionH relativeFrom="column">
                    <wp:posOffset>3837940</wp:posOffset>
                  </wp:positionH>
                  <wp:positionV relativeFrom="paragraph">
                    <wp:posOffset>-635</wp:posOffset>
                  </wp:positionV>
                  <wp:extent cx="318770" cy="318770"/>
                  <wp:effectExtent l="0" t="0" r="11430" b="11430"/>
                  <wp:wrapNone/>
                  <wp:docPr id="1198" name="Bild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37F59E91" w14:textId="77777777" w:rsidR="00ED32ED" w:rsidRPr="00246134" w:rsidRDefault="00ED32ED" w:rsidP="00ED32ED">
            <w:pPr>
              <w:pStyle w:val="Textkrper"/>
              <w:rPr>
                <w:lang w:val="en-GB"/>
              </w:rPr>
            </w:pPr>
          </w:p>
          <w:p w14:paraId="64D0F4AB" w14:textId="77777777" w:rsidR="00ED32ED" w:rsidRPr="00246134" w:rsidRDefault="00ED32ED" w:rsidP="00ED32ED">
            <w:pPr>
              <w:pStyle w:val="Textkrper"/>
              <w:rPr>
                <w:lang w:val="en-GB"/>
              </w:rPr>
            </w:pPr>
          </w:p>
          <w:p w14:paraId="3F4735B6" w14:textId="77777777" w:rsidR="00ED32ED" w:rsidRPr="00246134" w:rsidRDefault="00ED32ED" w:rsidP="00ED32ED">
            <w:pPr>
              <w:pStyle w:val="Textkrper"/>
              <w:rPr>
                <w:lang w:val="en-GB"/>
              </w:rPr>
            </w:pPr>
          </w:p>
          <w:p w14:paraId="29E46F0B" w14:textId="77777777" w:rsidR="00ED32ED" w:rsidRPr="00246134" w:rsidRDefault="00ED32ED" w:rsidP="00ED32ED">
            <w:pPr>
              <w:pStyle w:val="Textkrper"/>
              <w:rPr>
                <w:lang w:val="en-GB"/>
              </w:rPr>
            </w:pPr>
          </w:p>
          <w:p w14:paraId="3B84D05D" w14:textId="77777777" w:rsidR="00ED32ED" w:rsidRPr="00246134" w:rsidRDefault="00ED32ED" w:rsidP="00ED32ED">
            <w:pPr>
              <w:pStyle w:val="Textkrper"/>
              <w:rPr>
                <w:lang w:val="en-GB"/>
              </w:rPr>
            </w:pPr>
          </w:p>
          <w:p w14:paraId="713A51AE" w14:textId="77777777" w:rsidR="00ED32ED" w:rsidRPr="00246134" w:rsidRDefault="00ED32ED" w:rsidP="00ED32ED">
            <w:pPr>
              <w:pStyle w:val="Textkrper"/>
              <w:rPr>
                <w:lang w:val="en-GB"/>
              </w:rPr>
            </w:pPr>
          </w:p>
        </w:tc>
      </w:tr>
      <w:tr w:rsidR="00ED32ED" w:rsidRPr="00246134" w14:paraId="7307294D" w14:textId="77777777" w:rsidTr="00232277">
        <w:trPr>
          <w:trHeight w:hRule="exact" w:val="1701"/>
        </w:trPr>
        <w:tc>
          <w:tcPr>
            <w:tcW w:w="1588" w:type="dxa"/>
          </w:tcPr>
          <w:p w14:paraId="26083317" w14:textId="77777777" w:rsidR="00ED32ED" w:rsidRPr="00246134" w:rsidRDefault="00ED32ED" w:rsidP="00ED32ED">
            <w:pPr>
              <w:pStyle w:val="Textkrper"/>
              <w:rPr>
                <w:lang w:val="en-GB"/>
              </w:rPr>
            </w:pPr>
            <w:r w:rsidRPr="00246134">
              <w:rPr>
                <w:lang w:val="en-GB"/>
              </w:rPr>
              <w:t>Emre</w:t>
            </w:r>
          </w:p>
        </w:tc>
        <w:tc>
          <w:tcPr>
            <w:tcW w:w="5783" w:type="dxa"/>
          </w:tcPr>
          <w:p w14:paraId="239CC63C" w14:textId="77777777" w:rsidR="00ED32ED" w:rsidRPr="00246134" w:rsidRDefault="00ED32ED" w:rsidP="00ED32ED">
            <w:pPr>
              <w:pStyle w:val="Textkrper"/>
              <w:rPr>
                <w:lang w:val="en-GB"/>
              </w:rPr>
            </w:pPr>
          </w:p>
          <w:p w14:paraId="506DAD35" w14:textId="77777777" w:rsidR="00ED32ED" w:rsidRPr="00246134" w:rsidRDefault="00ED32ED" w:rsidP="00ED32ED">
            <w:pPr>
              <w:pStyle w:val="Textkrper"/>
              <w:rPr>
                <w:lang w:val="en-GB"/>
              </w:rPr>
            </w:pPr>
          </w:p>
          <w:p w14:paraId="1A9ABA0D" w14:textId="77777777" w:rsidR="00ED32ED" w:rsidRPr="00246134" w:rsidRDefault="00ED32ED" w:rsidP="00ED32ED">
            <w:pPr>
              <w:pStyle w:val="Textkrper"/>
              <w:rPr>
                <w:lang w:val="en-GB"/>
              </w:rPr>
            </w:pPr>
          </w:p>
          <w:p w14:paraId="3CE03880" w14:textId="77777777" w:rsidR="00ED32ED" w:rsidRPr="00246134" w:rsidRDefault="00ED32ED" w:rsidP="00ED32ED">
            <w:pPr>
              <w:pStyle w:val="Textkrper"/>
              <w:rPr>
                <w:lang w:val="en-GB"/>
              </w:rPr>
            </w:pPr>
          </w:p>
          <w:p w14:paraId="00E44DB0" w14:textId="77777777" w:rsidR="00ED32ED" w:rsidRPr="00246134" w:rsidRDefault="00ED32ED" w:rsidP="00ED32ED">
            <w:pPr>
              <w:pStyle w:val="Textkrper"/>
              <w:rPr>
                <w:lang w:val="en-GB"/>
              </w:rPr>
            </w:pPr>
          </w:p>
          <w:p w14:paraId="5184FB7B" w14:textId="77777777" w:rsidR="00ED32ED" w:rsidRPr="00246134" w:rsidRDefault="00ED32ED" w:rsidP="00ED32ED">
            <w:pPr>
              <w:pStyle w:val="Textkrper"/>
              <w:rPr>
                <w:lang w:val="en-GB"/>
              </w:rPr>
            </w:pPr>
          </w:p>
          <w:p w14:paraId="75B06D68" w14:textId="77777777" w:rsidR="00ED32ED" w:rsidRPr="00246134" w:rsidRDefault="00ED32ED" w:rsidP="00ED32ED">
            <w:pPr>
              <w:pStyle w:val="Textkrper"/>
              <w:rPr>
                <w:lang w:val="en-GB"/>
              </w:rPr>
            </w:pPr>
          </w:p>
          <w:p w14:paraId="0C621E47" w14:textId="77777777" w:rsidR="00ED32ED" w:rsidRPr="00246134" w:rsidRDefault="00ED32ED" w:rsidP="00ED32ED">
            <w:pPr>
              <w:pStyle w:val="Textkrper"/>
              <w:rPr>
                <w:lang w:val="en-GB"/>
              </w:rPr>
            </w:pPr>
          </w:p>
          <w:p w14:paraId="2B30480F" w14:textId="77777777" w:rsidR="00ED32ED" w:rsidRPr="00246134" w:rsidRDefault="00ED32ED" w:rsidP="00ED32ED">
            <w:pPr>
              <w:pStyle w:val="Textkrper"/>
              <w:rPr>
                <w:lang w:val="en-GB"/>
              </w:rPr>
            </w:pPr>
          </w:p>
          <w:p w14:paraId="76493F1D" w14:textId="77777777" w:rsidR="00ED32ED" w:rsidRPr="00246134" w:rsidRDefault="00ED32ED" w:rsidP="00ED32ED">
            <w:pPr>
              <w:pStyle w:val="Textkrper"/>
              <w:rPr>
                <w:lang w:val="en-GB"/>
              </w:rPr>
            </w:pPr>
          </w:p>
        </w:tc>
      </w:tr>
      <w:tr w:rsidR="00ED32ED" w:rsidRPr="00246134" w14:paraId="62A229B8" w14:textId="77777777" w:rsidTr="00232277">
        <w:trPr>
          <w:trHeight w:hRule="exact" w:val="1701"/>
        </w:trPr>
        <w:tc>
          <w:tcPr>
            <w:tcW w:w="1588" w:type="dxa"/>
          </w:tcPr>
          <w:p w14:paraId="74C87338" w14:textId="77777777" w:rsidR="00ED32ED" w:rsidRPr="00246134" w:rsidRDefault="00ED32ED" w:rsidP="00ED32ED">
            <w:pPr>
              <w:pStyle w:val="Textkrper"/>
              <w:rPr>
                <w:lang w:val="en-GB"/>
              </w:rPr>
            </w:pPr>
            <w:r w:rsidRPr="00246134">
              <w:rPr>
                <w:lang w:val="en-GB"/>
              </w:rPr>
              <w:t>Liang and Ph</w:t>
            </w:r>
            <w:r w:rsidRPr="00246134">
              <w:rPr>
                <w:lang w:val="en-GB"/>
              </w:rPr>
              <w:t>u</w:t>
            </w:r>
            <w:r w:rsidRPr="00246134">
              <w:rPr>
                <w:lang w:val="en-GB"/>
              </w:rPr>
              <w:t>ong</w:t>
            </w:r>
          </w:p>
          <w:p w14:paraId="48F91C1C" w14:textId="77777777" w:rsidR="00ED32ED" w:rsidRPr="00246134" w:rsidRDefault="00ED32ED" w:rsidP="00ED32ED">
            <w:pPr>
              <w:pStyle w:val="Textkrper"/>
              <w:rPr>
                <w:lang w:val="en-GB"/>
              </w:rPr>
            </w:pPr>
          </w:p>
          <w:p w14:paraId="17B84640" w14:textId="77777777" w:rsidR="00ED32ED" w:rsidRPr="00246134" w:rsidRDefault="00ED32ED" w:rsidP="00ED32ED">
            <w:pPr>
              <w:pStyle w:val="Textkrper"/>
              <w:rPr>
                <w:lang w:val="en-GB"/>
              </w:rPr>
            </w:pPr>
          </w:p>
          <w:p w14:paraId="136BC431" w14:textId="77777777" w:rsidR="00ED32ED" w:rsidRPr="00246134" w:rsidRDefault="00ED32ED" w:rsidP="00ED32ED">
            <w:pPr>
              <w:pStyle w:val="Textkrper"/>
              <w:rPr>
                <w:lang w:val="en-GB"/>
              </w:rPr>
            </w:pPr>
          </w:p>
          <w:p w14:paraId="28525575" w14:textId="77777777" w:rsidR="00ED32ED" w:rsidRPr="00246134" w:rsidRDefault="00ED32ED" w:rsidP="00ED32ED">
            <w:pPr>
              <w:pStyle w:val="Textkrper"/>
              <w:rPr>
                <w:lang w:val="en-GB"/>
              </w:rPr>
            </w:pPr>
          </w:p>
          <w:p w14:paraId="79A5322E" w14:textId="77777777" w:rsidR="00ED32ED" w:rsidRPr="00246134" w:rsidRDefault="00ED32ED" w:rsidP="00ED32ED">
            <w:pPr>
              <w:pStyle w:val="Textkrper"/>
              <w:rPr>
                <w:lang w:val="en-GB"/>
              </w:rPr>
            </w:pPr>
          </w:p>
        </w:tc>
        <w:tc>
          <w:tcPr>
            <w:tcW w:w="5783" w:type="dxa"/>
          </w:tcPr>
          <w:p w14:paraId="51831641" w14:textId="77777777" w:rsidR="00ED32ED" w:rsidRPr="00246134" w:rsidRDefault="00ED32ED" w:rsidP="00ED32ED">
            <w:pPr>
              <w:pStyle w:val="Textkrper"/>
              <w:rPr>
                <w:lang w:val="en-GB"/>
              </w:rPr>
            </w:pPr>
          </w:p>
          <w:p w14:paraId="2CF9AC15" w14:textId="77777777" w:rsidR="00ED32ED" w:rsidRPr="00246134" w:rsidRDefault="00ED32ED" w:rsidP="00ED32ED">
            <w:pPr>
              <w:pStyle w:val="Textkrper"/>
              <w:rPr>
                <w:lang w:val="en-GB"/>
              </w:rPr>
            </w:pPr>
          </w:p>
          <w:p w14:paraId="014B6DC3" w14:textId="77777777" w:rsidR="00ED32ED" w:rsidRPr="00246134" w:rsidRDefault="00ED32ED" w:rsidP="00ED32ED">
            <w:pPr>
              <w:pStyle w:val="Textkrper"/>
              <w:rPr>
                <w:lang w:val="en-GB"/>
              </w:rPr>
            </w:pPr>
          </w:p>
          <w:p w14:paraId="45BE73EF" w14:textId="77777777" w:rsidR="00ED32ED" w:rsidRPr="00246134" w:rsidRDefault="00ED32ED" w:rsidP="00ED32ED">
            <w:pPr>
              <w:pStyle w:val="Textkrper"/>
              <w:rPr>
                <w:lang w:val="en-GB"/>
              </w:rPr>
            </w:pPr>
          </w:p>
          <w:p w14:paraId="3672641A" w14:textId="77777777" w:rsidR="00ED32ED" w:rsidRPr="00246134" w:rsidRDefault="00ED32ED" w:rsidP="00ED32ED">
            <w:pPr>
              <w:pStyle w:val="Textkrper"/>
              <w:rPr>
                <w:lang w:val="en-GB"/>
              </w:rPr>
            </w:pPr>
          </w:p>
          <w:p w14:paraId="5D771B4D" w14:textId="77777777" w:rsidR="00ED32ED" w:rsidRPr="00246134" w:rsidRDefault="00ED32ED" w:rsidP="00ED32ED">
            <w:pPr>
              <w:pStyle w:val="Textkrper"/>
              <w:rPr>
                <w:lang w:val="en-GB"/>
              </w:rPr>
            </w:pPr>
          </w:p>
          <w:p w14:paraId="3D5F3B5B" w14:textId="77777777" w:rsidR="00ED32ED" w:rsidRPr="00246134" w:rsidRDefault="00ED32ED" w:rsidP="00ED32ED">
            <w:pPr>
              <w:pStyle w:val="Textkrper"/>
              <w:rPr>
                <w:lang w:val="en-GB"/>
              </w:rPr>
            </w:pPr>
          </w:p>
          <w:p w14:paraId="0974D87F" w14:textId="77777777" w:rsidR="00ED32ED" w:rsidRPr="00246134" w:rsidRDefault="00ED32ED" w:rsidP="00ED32ED">
            <w:pPr>
              <w:pStyle w:val="Textkrper"/>
              <w:rPr>
                <w:lang w:val="en-GB"/>
              </w:rPr>
            </w:pPr>
          </w:p>
        </w:tc>
      </w:tr>
      <w:tr w:rsidR="00ED32ED" w:rsidRPr="00246134" w14:paraId="0CEDCEBA" w14:textId="77777777" w:rsidTr="00232277">
        <w:trPr>
          <w:trHeight w:hRule="exact" w:val="1701"/>
        </w:trPr>
        <w:tc>
          <w:tcPr>
            <w:tcW w:w="1588" w:type="dxa"/>
          </w:tcPr>
          <w:p w14:paraId="022770C8" w14:textId="77777777" w:rsidR="00ED32ED" w:rsidRPr="00246134" w:rsidRDefault="00ED32ED" w:rsidP="00ED32ED">
            <w:pPr>
              <w:pStyle w:val="Textkrper"/>
              <w:rPr>
                <w:lang w:val="en-GB"/>
              </w:rPr>
            </w:pPr>
            <w:r w:rsidRPr="00246134">
              <w:rPr>
                <w:lang w:val="en-GB"/>
              </w:rPr>
              <w:t xml:space="preserve">Olga and </w:t>
            </w:r>
          </w:p>
          <w:p w14:paraId="3E1E6294" w14:textId="77777777" w:rsidR="00ED32ED" w:rsidRPr="00246134" w:rsidRDefault="00ED32ED" w:rsidP="00ED32ED">
            <w:pPr>
              <w:pStyle w:val="Textkrper"/>
              <w:rPr>
                <w:lang w:val="en-GB"/>
              </w:rPr>
            </w:pPr>
            <w:r w:rsidRPr="00246134">
              <w:rPr>
                <w:lang w:val="en-GB"/>
              </w:rPr>
              <w:t>Natasha</w:t>
            </w:r>
          </w:p>
          <w:p w14:paraId="2EB88AE8" w14:textId="77777777" w:rsidR="00ED32ED" w:rsidRPr="00246134" w:rsidRDefault="00ED32ED" w:rsidP="00ED32ED">
            <w:pPr>
              <w:pStyle w:val="Textkrper"/>
              <w:rPr>
                <w:lang w:val="en-GB"/>
              </w:rPr>
            </w:pPr>
          </w:p>
          <w:p w14:paraId="78B5A72B" w14:textId="77777777" w:rsidR="00ED32ED" w:rsidRPr="00246134" w:rsidRDefault="00ED32ED" w:rsidP="00ED32ED">
            <w:pPr>
              <w:pStyle w:val="Textkrper"/>
              <w:rPr>
                <w:lang w:val="en-GB"/>
              </w:rPr>
            </w:pPr>
          </w:p>
          <w:p w14:paraId="6BDB01FF" w14:textId="77777777" w:rsidR="00ED32ED" w:rsidRPr="00246134" w:rsidRDefault="00ED32ED" w:rsidP="00ED32ED">
            <w:pPr>
              <w:pStyle w:val="Textkrper"/>
              <w:rPr>
                <w:lang w:val="en-GB"/>
              </w:rPr>
            </w:pPr>
          </w:p>
          <w:p w14:paraId="4BE88AB3" w14:textId="77777777" w:rsidR="00ED32ED" w:rsidRPr="00246134" w:rsidRDefault="00ED32ED" w:rsidP="00ED32ED">
            <w:pPr>
              <w:pStyle w:val="Textkrper"/>
              <w:rPr>
                <w:lang w:val="en-GB"/>
              </w:rPr>
            </w:pPr>
          </w:p>
          <w:p w14:paraId="331DC0A2" w14:textId="77777777" w:rsidR="00ED32ED" w:rsidRPr="00246134" w:rsidRDefault="00ED32ED" w:rsidP="00ED32ED">
            <w:pPr>
              <w:pStyle w:val="Textkrper"/>
              <w:rPr>
                <w:lang w:val="en-GB"/>
              </w:rPr>
            </w:pPr>
          </w:p>
        </w:tc>
        <w:tc>
          <w:tcPr>
            <w:tcW w:w="5783" w:type="dxa"/>
          </w:tcPr>
          <w:p w14:paraId="1773C4E5" w14:textId="77777777" w:rsidR="00ED32ED" w:rsidRPr="00246134" w:rsidRDefault="00ED32ED" w:rsidP="00ED32ED">
            <w:pPr>
              <w:pStyle w:val="Textkrper"/>
              <w:rPr>
                <w:lang w:val="en-GB"/>
              </w:rPr>
            </w:pPr>
          </w:p>
          <w:p w14:paraId="4F5547F4" w14:textId="77777777" w:rsidR="00ED32ED" w:rsidRPr="00246134" w:rsidRDefault="00ED32ED" w:rsidP="00ED32ED">
            <w:pPr>
              <w:pStyle w:val="Textkrper"/>
              <w:rPr>
                <w:lang w:val="en-GB"/>
              </w:rPr>
            </w:pPr>
          </w:p>
          <w:p w14:paraId="15B62F6A" w14:textId="77777777" w:rsidR="00ED32ED" w:rsidRPr="00246134" w:rsidRDefault="00ED32ED" w:rsidP="00ED32ED">
            <w:pPr>
              <w:pStyle w:val="Textkrper"/>
              <w:rPr>
                <w:lang w:val="en-GB"/>
              </w:rPr>
            </w:pPr>
          </w:p>
          <w:p w14:paraId="0945ABD6" w14:textId="77777777" w:rsidR="00ED32ED" w:rsidRPr="00246134" w:rsidRDefault="00ED32ED" w:rsidP="00ED32ED">
            <w:pPr>
              <w:pStyle w:val="Textkrper"/>
              <w:rPr>
                <w:lang w:val="en-GB"/>
              </w:rPr>
            </w:pPr>
          </w:p>
          <w:p w14:paraId="50DDD84E" w14:textId="77777777" w:rsidR="00ED32ED" w:rsidRPr="00246134" w:rsidRDefault="00ED32ED" w:rsidP="00ED32ED">
            <w:pPr>
              <w:pStyle w:val="Textkrper"/>
              <w:rPr>
                <w:lang w:val="en-GB"/>
              </w:rPr>
            </w:pPr>
          </w:p>
          <w:p w14:paraId="69BFFE94" w14:textId="77777777" w:rsidR="00ED32ED" w:rsidRPr="00246134" w:rsidRDefault="00ED32ED" w:rsidP="00ED32ED">
            <w:pPr>
              <w:pStyle w:val="Textkrper"/>
              <w:rPr>
                <w:lang w:val="en-GB"/>
              </w:rPr>
            </w:pPr>
          </w:p>
          <w:p w14:paraId="0596503B" w14:textId="77777777" w:rsidR="00ED32ED" w:rsidRPr="00246134" w:rsidRDefault="00ED32ED" w:rsidP="00ED32ED">
            <w:pPr>
              <w:pStyle w:val="Textkrper"/>
              <w:rPr>
                <w:lang w:val="en-GB"/>
              </w:rPr>
            </w:pPr>
          </w:p>
          <w:p w14:paraId="7290A074" w14:textId="77777777" w:rsidR="00ED32ED" w:rsidRPr="00246134" w:rsidRDefault="00ED32ED" w:rsidP="00ED32ED">
            <w:pPr>
              <w:pStyle w:val="Textkrper"/>
              <w:rPr>
                <w:lang w:val="en-GB"/>
              </w:rPr>
            </w:pPr>
          </w:p>
          <w:p w14:paraId="316864BF" w14:textId="77777777" w:rsidR="00ED32ED" w:rsidRPr="00246134" w:rsidRDefault="00ED32ED" w:rsidP="00ED32ED">
            <w:pPr>
              <w:pStyle w:val="Textkrper"/>
              <w:rPr>
                <w:lang w:val="en-GB"/>
              </w:rPr>
            </w:pPr>
          </w:p>
        </w:tc>
      </w:tr>
    </w:tbl>
    <w:p w14:paraId="2D98D90C" w14:textId="2D158C2B" w:rsidR="00232277" w:rsidRDefault="00232277" w:rsidP="003E3129">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9D2A0B" w:rsidRPr="00246134" w14:paraId="5506005F" w14:textId="77777777" w:rsidTr="009D2A0B">
        <w:trPr>
          <w:trHeight w:val="523"/>
        </w:trPr>
        <w:tc>
          <w:tcPr>
            <w:tcW w:w="2268" w:type="dxa"/>
            <w:tcBorders>
              <w:left w:val="single" w:sz="4" w:space="0" w:color="auto"/>
              <w:bottom w:val="single" w:sz="4" w:space="0" w:color="auto"/>
              <w:right w:val="single" w:sz="4" w:space="0" w:color="auto"/>
            </w:tcBorders>
            <w:shd w:val="clear" w:color="auto" w:fill="D9D9D9"/>
          </w:tcPr>
          <w:p w14:paraId="645B9B40" w14:textId="77777777" w:rsidR="009D2A0B" w:rsidRPr="00246134" w:rsidRDefault="009D2A0B" w:rsidP="009D2A0B">
            <w:pPr>
              <w:pStyle w:val="Tabelle6pt"/>
              <w:rPr>
                <w:color w:val="000000"/>
                <w:lang w:val="en-GB"/>
              </w:rPr>
            </w:pPr>
            <w:r w:rsidRPr="00246134">
              <w:rPr>
                <w:lang w:val="en-GB"/>
              </w:rPr>
              <w:lastRenderedPageBreak/>
              <w:t>Kompetenzbereich</w:t>
            </w:r>
          </w:p>
          <w:p w14:paraId="295FC20A" w14:textId="77777777" w:rsidR="009D2A0B" w:rsidRPr="00246134" w:rsidRDefault="009D2A0B" w:rsidP="009D2A0B">
            <w:pPr>
              <w:pStyle w:val="TabelleKopflinks"/>
              <w:rPr>
                <w:lang w:val="en-GB"/>
              </w:rPr>
            </w:pPr>
            <w:r w:rsidRPr="00246134">
              <w:rPr>
                <w:lang w:val="en-GB"/>
              </w:rPr>
              <w:t>Kompetenzbereich 2-4</w:t>
            </w:r>
          </w:p>
        </w:tc>
        <w:tc>
          <w:tcPr>
            <w:tcW w:w="851" w:type="dxa"/>
            <w:tcBorders>
              <w:left w:val="single" w:sz="4" w:space="0" w:color="auto"/>
              <w:bottom w:val="single" w:sz="4" w:space="0" w:color="auto"/>
              <w:right w:val="single" w:sz="4" w:space="0" w:color="auto"/>
            </w:tcBorders>
            <w:shd w:val="clear" w:color="auto" w:fill="D9D9D9"/>
          </w:tcPr>
          <w:p w14:paraId="59A3C0AA" w14:textId="77777777" w:rsidR="009D2A0B" w:rsidRPr="00246134" w:rsidRDefault="009D2A0B" w:rsidP="009D2A0B">
            <w:pPr>
              <w:pStyle w:val="Tabelle6pt"/>
              <w:rPr>
                <w:color w:val="000000"/>
                <w:lang w:val="en-GB"/>
              </w:rPr>
            </w:pPr>
            <w:r w:rsidRPr="00246134">
              <w:rPr>
                <w:lang w:val="en-GB"/>
              </w:rPr>
              <w:t>Lernfortschritt</w:t>
            </w:r>
          </w:p>
          <w:p w14:paraId="7A231B16" w14:textId="77777777" w:rsidR="009D2A0B" w:rsidRPr="00246134" w:rsidRDefault="009D2A0B" w:rsidP="009D2A0B">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2FD31953" w14:textId="77777777" w:rsidR="009D2A0B" w:rsidRPr="00232277" w:rsidRDefault="009D2A0B" w:rsidP="009D2A0B">
            <w:pPr>
              <w:pStyle w:val="Tabelle6pt"/>
              <w:rPr>
                <w:color w:val="000000"/>
              </w:rPr>
            </w:pPr>
            <w:r w:rsidRPr="00232277">
              <w:t>Materialien/Titel</w:t>
            </w:r>
          </w:p>
          <w:p w14:paraId="507F4238" w14:textId="404D25A1" w:rsidR="009D2A0B" w:rsidRPr="00232277" w:rsidRDefault="009D2A0B" w:rsidP="0048720E">
            <w:pPr>
              <w:pStyle w:val="TabelleKopflinks"/>
            </w:pPr>
            <w:r w:rsidRPr="00232277">
              <w:t>Selbsteinschätzung</w:t>
            </w:r>
            <w:r w:rsidR="0048720E">
              <w:t xml:space="preserve"> – </w:t>
            </w:r>
            <w:r w:rsidR="00DD5741" w:rsidRPr="00232277">
              <w:t>Carnival of cultures</w:t>
            </w:r>
          </w:p>
        </w:tc>
        <w:tc>
          <w:tcPr>
            <w:tcW w:w="188" w:type="dxa"/>
            <w:tcBorders>
              <w:top w:val="nil"/>
              <w:left w:val="single" w:sz="4" w:space="0" w:color="auto"/>
              <w:bottom w:val="nil"/>
              <w:right w:val="single" w:sz="4" w:space="0" w:color="auto"/>
            </w:tcBorders>
            <w:shd w:val="clear" w:color="auto" w:fill="FFFFFF"/>
          </w:tcPr>
          <w:p w14:paraId="3D1C399B" w14:textId="77777777" w:rsidR="009D2A0B" w:rsidRPr="00232277" w:rsidRDefault="009D2A0B" w:rsidP="009D2A0B">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EDAD249" w14:textId="77777777" w:rsidR="009D2A0B" w:rsidRPr="00246134" w:rsidRDefault="009D2A0B" w:rsidP="009D2A0B">
            <w:pPr>
              <w:pStyle w:val="TabelleKopfmitte"/>
              <w:rPr>
                <w:lang w:val="en-GB"/>
              </w:rPr>
            </w:pPr>
            <w:r w:rsidRPr="00246134">
              <w:rPr>
                <w:lang w:val="en-GB"/>
              </w:rPr>
              <w:t>Englisch</w:t>
            </w:r>
          </w:p>
          <w:p w14:paraId="2BC238B3" w14:textId="60151B4F" w:rsidR="009D2A0B" w:rsidRPr="00246134" w:rsidRDefault="009D2A0B" w:rsidP="009D2A0B">
            <w:pPr>
              <w:pStyle w:val="TabelleKopfmitte"/>
              <w:rPr>
                <w:rFonts w:eastAsia="Calibri"/>
                <w:lang w:val="en-GB"/>
              </w:rPr>
            </w:pPr>
            <w:r>
              <w:rPr>
                <w:lang w:val="en-GB"/>
              </w:rPr>
              <w:t>E2.01.2</w:t>
            </w:r>
            <w:r w:rsidR="00727BF4">
              <w:rPr>
                <w:lang w:val="en-GB"/>
              </w:rPr>
              <w:t>4</w:t>
            </w:r>
          </w:p>
        </w:tc>
      </w:tr>
    </w:tbl>
    <w:p w14:paraId="7A3C3DB0" w14:textId="7558FEA4" w:rsidR="009D2A0B" w:rsidRPr="00246134" w:rsidRDefault="00E75890" w:rsidP="009D2A0B">
      <w:pPr>
        <w:pStyle w:val="Textkrper"/>
        <w:rPr>
          <w:lang w:val="en-GB"/>
        </w:rPr>
      </w:pPr>
      <w:r w:rsidRPr="00246134">
        <w:rPr>
          <w:noProof/>
        </w:rPr>
        <w:drawing>
          <wp:anchor distT="0" distB="0" distL="114300" distR="114300" simplePos="0" relativeHeight="252224512" behindDoc="0" locked="0" layoutInCell="0" allowOverlap="1" wp14:anchorId="10369B4B" wp14:editId="2AD12D33">
            <wp:simplePos x="0" y="0"/>
            <wp:positionH relativeFrom="rightMargin">
              <wp:posOffset>231775</wp:posOffset>
            </wp:positionH>
            <wp:positionV relativeFrom="paragraph">
              <wp:posOffset>102870</wp:posOffset>
            </wp:positionV>
            <wp:extent cx="349885" cy="320675"/>
            <wp:effectExtent l="0" t="0" r="5715" b="9525"/>
            <wp:wrapNone/>
            <wp:docPr id="10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2225536" behindDoc="0" locked="0" layoutInCell="0" allowOverlap="1" wp14:anchorId="747560DE" wp14:editId="5DB2AE2F">
            <wp:simplePos x="0" y="0"/>
            <wp:positionH relativeFrom="rightMargin">
              <wp:posOffset>591820</wp:posOffset>
            </wp:positionH>
            <wp:positionV relativeFrom="paragraph">
              <wp:posOffset>102870</wp:posOffset>
            </wp:positionV>
            <wp:extent cx="349885" cy="320675"/>
            <wp:effectExtent l="0" t="0" r="5715" b="9525"/>
            <wp:wrapNone/>
            <wp:docPr id="101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2226560" behindDoc="0" locked="0" layoutInCell="0" allowOverlap="1" wp14:anchorId="0B202BB5" wp14:editId="740778D0">
            <wp:simplePos x="0" y="0"/>
            <wp:positionH relativeFrom="rightMargin">
              <wp:posOffset>951865</wp:posOffset>
            </wp:positionH>
            <wp:positionV relativeFrom="paragraph">
              <wp:posOffset>102870</wp:posOffset>
            </wp:positionV>
            <wp:extent cx="348615" cy="320040"/>
            <wp:effectExtent l="0" t="0" r="6985" b="10160"/>
            <wp:wrapNone/>
            <wp:docPr id="10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p>
    <w:p w14:paraId="54E403A5" w14:textId="77777777" w:rsidR="00E75890" w:rsidRPr="00246134" w:rsidRDefault="00E75890" w:rsidP="00180632">
      <w:pPr>
        <w:framePr w:w="718" w:h="303" w:hRule="exact" w:hSpace="198" w:wrap="around" w:vAnchor="text" w:hAnchor="page" w:x="9896" w:y="600"/>
        <w:rPr>
          <w:lang w:val="en-GB"/>
        </w:rPr>
      </w:pPr>
      <w:r>
        <w:rPr>
          <w:lang w:val="en-GB"/>
        </w:rPr>
        <w:t>5</w:t>
      </w:r>
      <w:r w:rsidRPr="00246134">
        <w:rPr>
          <w:lang w:val="en-GB"/>
        </w:rPr>
        <w:t xml:space="preserve"> min.</w:t>
      </w:r>
    </w:p>
    <w:p w14:paraId="7417913B" w14:textId="3E7CC0AB" w:rsidR="009D2A0B" w:rsidRPr="00D30012" w:rsidRDefault="00180632" w:rsidP="00D30012">
      <w:pPr>
        <w:pStyle w:val="berschrift2"/>
      </w:pPr>
      <w:r w:rsidRPr="00246134">
        <w:rPr>
          <w:noProof/>
        </w:rPr>
        <w:drawing>
          <wp:anchor distT="0" distB="0" distL="114300" distR="114300" simplePos="0" relativeHeight="252326912" behindDoc="0" locked="0" layoutInCell="1" allowOverlap="1" wp14:anchorId="55F196AF" wp14:editId="319B004A">
            <wp:simplePos x="0" y="0"/>
            <wp:positionH relativeFrom="column">
              <wp:posOffset>5196469</wp:posOffset>
            </wp:positionH>
            <wp:positionV relativeFrom="paragraph">
              <wp:posOffset>316865</wp:posOffset>
            </wp:positionV>
            <wp:extent cx="318770" cy="318770"/>
            <wp:effectExtent l="0" t="0" r="5080" b="5080"/>
            <wp:wrapNone/>
            <wp:docPr id="1199" name="Bild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D87D4E" w:rsidRPr="00D30012">
        <w:rPr>
          <w:noProof/>
        </w:rPr>
        <w:drawing>
          <wp:anchor distT="0" distB="0" distL="114300" distR="114300" simplePos="0" relativeHeight="252227584" behindDoc="0" locked="0" layoutInCell="0" allowOverlap="1" wp14:anchorId="07CD12EB" wp14:editId="468C19FB">
            <wp:simplePos x="0" y="0"/>
            <wp:positionH relativeFrom="rightMargin">
              <wp:posOffset>252466</wp:posOffset>
            </wp:positionH>
            <wp:positionV relativeFrom="paragraph">
              <wp:posOffset>309245</wp:posOffset>
            </wp:positionV>
            <wp:extent cx="302260" cy="323850"/>
            <wp:effectExtent l="0" t="0" r="2540" b="0"/>
            <wp:wrapNone/>
            <wp:docPr id="10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00B27655">
        <w:t>Selbsteinschätzung Lernthema</w:t>
      </w:r>
    </w:p>
    <w:p w14:paraId="472B6DDC" w14:textId="6DE3ACE3" w:rsidR="009D2A0B" w:rsidRPr="00D30012" w:rsidRDefault="00DD5741" w:rsidP="00D30012">
      <w:pPr>
        <w:pStyle w:val="berschrift2"/>
      </w:pPr>
      <w:r w:rsidRPr="00D30012">
        <w:t>Carnival of cultures</w:t>
      </w:r>
    </w:p>
    <w:tbl>
      <w:tblPr>
        <w:tblStyle w:val="Tabellenraster"/>
        <w:tblW w:w="9452" w:type="dxa"/>
        <w:tblInd w:w="108" w:type="dxa"/>
        <w:tblLayout w:type="fixed"/>
        <w:tblCellMar>
          <w:top w:w="57" w:type="dxa"/>
          <w:bottom w:w="57" w:type="dxa"/>
        </w:tblCellMar>
        <w:tblLook w:val="04A0" w:firstRow="1" w:lastRow="0" w:firstColumn="1" w:lastColumn="0" w:noHBand="0" w:noVBand="1"/>
      </w:tblPr>
      <w:tblGrid>
        <w:gridCol w:w="7088"/>
        <w:gridCol w:w="2364"/>
      </w:tblGrid>
      <w:tr w:rsidR="009D2A0B" w:rsidRPr="00246134" w14:paraId="0F65BCCE" w14:textId="77777777" w:rsidTr="009D2A0B">
        <w:trPr>
          <w:trHeight w:val="1252"/>
        </w:trPr>
        <w:tc>
          <w:tcPr>
            <w:tcW w:w="7088" w:type="dxa"/>
            <w:shd w:val="clear" w:color="auto" w:fill="D9D9D9" w:themeFill="background1" w:themeFillShade="D9"/>
          </w:tcPr>
          <w:p w14:paraId="68225A46" w14:textId="77777777" w:rsidR="009D2A0B" w:rsidRPr="00246134" w:rsidRDefault="009D2A0B" w:rsidP="009D2A0B">
            <w:pPr>
              <w:pStyle w:val="berschrift4"/>
              <w:outlineLvl w:val="3"/>
              <w:rPr>
                <w:lang w:val="en-GB"/>
              </w:rPr>
            </w:pPr>
            <w:r w:rsidRPr="00246134">
              <w:rPr>
                <w:lang w:val="en-GB"/>
              </w:rPr>
              <w:t>Exercise /Aufgabe</w:t>
            </w:r>
          </w:p>
        </w:tc>
        <w:tc>
          <w:tcPr>
            <w:tcW w:w="2364" w:type="dxa"/>
            <w:shd w:val="clear" w:color="auto" w:fill="D9D9D9" w:themeFill="background1" w:themeFillShade="D9"/>
          </w:tcPr>
          <w:p w14:paraId="08EE28F8" w14:textId="3A1507ED" w:rsidR="009D2A0B" w:rsidRPr="00A20507" w:rsidRDefault="00DF3F38" w:rsidP="009D2A0B">
            <w:pPr>
              <w:pStyle w:val="berschrift4"/>
              <w:outlineLvl w:val="3"/>
              <w:rPr>
                <w:lang w:val="en-GB"/>
              </w:rPr>
            </w:pPr>
            <w:r>
              <w:rPr>
                <w:lang w:val="en-GB"/>
              </w:rPr>
              <w:t>Q</w:t>
            </w:r>
            <w:r w:rsidR="009D2A0B" w:rsidRPr="00A20507">
              <w:rPr>
                <w:lang w:val="en-GB"/>
              </w:rPr>
              <w:t>uestions/ I want to know more about…</w:t>
            </w:r>
          </w:p>
          <w:p w14:paraId="33A65709" w14:textId="77777777" w:rsidR="009D2A0B" w:rsidRPr="00232277" w:rsidRDefault="009D2A0B" w:rsidP="009D2A0B">
            <w:pPr>
              <w:pStyle w:val="berschrift4"/>
              <w:outlineLvl w:val="3"/>
            </w:pPr>
            <w:r w:rsidRPr="00232277">
              <w:t>Fragen/ Ich will mehr wissen über…</w:t>
            </w:r>
          </w:p>
        </w:tc>
      </w:tr>
      <w:tr w:rsidR="009D2A0B" w:rsidRPr="00281BAF" w14:paraId="390D854D" w14:textId="77777777" w:rsidTr="009D2A0B">
        <w:trPr>
          <w:trHeight w:val="1521"/>
        </w:trPr>
        <w:tc>
          <w:tcPr>
            <w:tcW w:w="7088" w:type="dxa"/>
          </w:tcPr>
          <w:p w14:paraId="4D08D7B8" w14:textId="584F2E62" w:rsidR="009D2A0B" w:rsidRPr="00F20C51" w:rsidRDefault="004C13C9" w:rsidP="00EF0441">
            <w:pPr>
              <w:pStyle w:val="AufgabeEbene1"/>
              <w:numPr>
                <w:ilvl w:val="0"/>
                <w:numId w:val="0"/>
              </w:numPr>
              <w:jc w:val="left"/>
            </w:pPr>
            <w:r w:rsidRPr="00EF0441">
              <w:rPr>
                <w:b/>
              </w:rPr>
              <w:t>Tick the correct statement</w:t>
            </w:r>
            <w:r w:rsidR="009D2A0B" w:rsidRPr="00F20C51">
              <w:t xml:space="preserve">. </w:t>
            </w:r>
            <w:r w:rsidR="009D2A0B" w:rsidRPr="00EF0441">
              <w:rPr>
                <w:b/>
              </w:rPr>
              <w:t>Kreuzen Sie die richti</w:t>
            </w:r>
            <w:r w:rsidRPr="00EF0441">
              <w:rPr>
                <w:b/>
              </w:rPr>
              <w:t>ge Aussage</w:t>
            </w:r>
            <w:r w:rsidR="009D2A0B" w:rsidRPr="00EF0441">
              <w:rPr>
                <w:b/>
              </w:rPr>
              <w:t xml:space="preserve"> an.</w:t>
            </w:r>
            <w:r w:rsidR="00EF0441">
              <w:rPr>
                <w:b/>
              </w:rPr>
              <w:br/>
            </w:r>
          </w:p>
          <w:p w14:paraId="7FC6C5EA" w14:textId="77777777" w:rsidR="004C13C9" w:rsidRDefault="004C13C9" w:rsidP="004B510D">
            <w:pPr>
              <w:pStyle w:val="Textkrper"/>
              <w:numPr>
                <w:ilvl w:val="0"/>
                <w:numId w:val="41"/>
              </w:numPr>
              <w:rPr>
                <w:lang w:val="en-GB"/>
              </w:rPr>
            </w:pPr>
            <w:r w:rsidRPr="00246134">
              <w:rPr>
                <w:lang w:val="en-GB"/>
              </w:rPr>
              <w:t>In my opinion I know a lot about the four different families and can talk about them in a group.</w:t>
            </w:r>
          </w:p>
          <w:p w14:paraId="2A341325" w14:textId="474567A1" w:rsidR="004C13C9" w:rsidRDefault="004C13C9" w:rsidP="004C13C9">
            <w:pPr>
              <w:pStyle w:val="Textkrper"/>
              <w:rPr>
                <w:lang w:val="en-GB"/>
              </w:rPr>
            </w:pPr>
            <w:r>
              <w:rPr>
                <w:lang w:val="en-GB"/>
              </w:rPr>
              <w:t xml:space="preserve">                  What I know is ….</w:t>
            </w:r>
          </w:p>
          <w:p w14:paraId="700A5D3D" w14:textId="7877822B" w:rsidR="004C13C9" w:rsidRDefault="004C13C9" w:rsidP="004B510D">
            <w:pPr>
              <w:pStyle w:val="Textkrper"/>
              <w:numPr>
                <w:ilvl w:val="0"/>
                <w:numId w:val="39"/>
              </w:numPr>
              <w:rPr>
                <w:lang w:val="en-GB"/>
              </w:rPr>
            </w:pPr>
            <w:proofErr w:type="gramStart"/>
            <w:r>
              <w:rPr>
                <w:lang w:val="en-GB"/>
              </w:rPr>
              <w:t>students</w:t>
            </w:r>
            <w:proofErr w:type="gramEnd"/>
            <w:r>
              <w:rPr>
                <w:lang w:val="en-GB"/>
              </w:rPr>
              <w:t xml:space="preserve"> give keywords in English.</w:t>
            </w:r>
          </w:p>
          <w:p w14:paraId="58A7EBDD" w14:textId="47C1A97A" w:rsidR="004C13C9" w:rsidRDefault="004C13C9" w:rsidP="004B510D">
            <w:pPr>
              <w:pStyle w:val="Textkrper"/>
              <w:numPr>
                <w:ilvl w:val="0"/>
                <w:numId w:val="39"/>
              </w:numPr>
              <w:rPr>
                <w:lang w:val="en-GB"/>
              </w:rPr>
            </w:pPr>
            <w:proofErr w:type="gramStart"/>
            <w:r>
              <w:rPr>
                <w:lang w:val="en-GB"/>
              </w:rPr>
              <w:t>and</w:t>
            </w:r>
            <w:proofErr w:type="gramEnd"/>
            <w:r>
              <w:rPr>
                <w:lang w:val="en-GB"/>
              </w:rPr>
              <w:t xml:space="preserve"> C-students: give full English sentences.</w:t>
            </w:r>
          </w:p>
          <w:p w14:paraId="1BC99319" w14:textId="77777777" w:rsidR="004C13C9" w:rsidRDefault="004C13C9" w:rsidP="004C13C9">
            <w:pPr>
              <w:pStyle w:val="Textkrper"/>
              <w:rPr>
                <w:lang w:val="en-GB"/>
              </w:rPr>
            </w:pPr>
          </w:p>
          <w:p w14:paraId="1F1CFA14" w14:textId="77777777" w:rsidR="004C13C9" w:rsidRDefault="004C13C9" w:rsidP="004C13C9">
            <w:pPr>
              <w:pStyle w:val="Textkrper"/>
              <w:rPr>
                <w:lang w:val="en-GB"/>
              </w:rPr>
            </w:pPr>
          </w:p>
          <w:p w14:paraId="35B29C7F" w14:textId="77777777" w:rsidR="004C13C9" w:rsidRDefault="004C13C9" w:rsidP="004C13C9">
            <w:pPr>
              <w:pStyle w:val="Textkrper"/>
              <w:rPr>
                <w:lang w:val="en-GB"/>
              </w:rPr>
            </w:pPr>
          </w:p>
          <w:p w14:paraId="17F22B66" w14:textId="77777777" w:rsidR="004C13C9" w:rsidRDefault="004C13C9" w:rsidP="004C13C9">
            <w:pPr>
              <w:pStyle w:val="Textkrper"/>
              <w:rPr>
                <w:lang w:val="en-GB"/>
              </w:rPr>
            </w:pPr>
          </w:p>
          <w:p w14:paraId="40779397" w14:textId="77777777" w:rsidR="004C13C9" w:rsidRDefault="004C13C9" w:rsidP="004C13C9">
            <w:pPr>
              <w:pStyle w:val="Textkrper"/>
              <w:rPr>
                <w:lang w:val="en-GB"/>
              </w:rPr>
            </w:pPr>
          </w:p>
          <w:p w14:paraId="202A75B4" w14:textId="77777777" w:rsidR="004C13C9" w:rsidRDefault="004C13C9" w:rsidP="004C13C9">
            <w:pPr>
              <w:pStyle w:val="Textkrper"/>
              <w:rPr>
                <w:lang w:val="en-GB"/>
              </w:rPr>
            </w:pPr>
          </w:p>
          <w:p w14:paraId="0D105CB8" w14:textId="77777777" w:rsidR="004C13C9" w:rsidRPr="00246134" w:rsidRDefault="004C13C9" w:rsidP="004C13C9">
            <w:pPr>
              <w:pStyle w:val="Textkrper"/>
              <w:ind w:left="1080"/>
              <w:rPr>
                <w:lang w:val="en-GB"/>
              </w:rPr>
            </w:pPr>
          </w:p>
          <w:p w14:paraId="69B5553F" w14:textId="1D9D88F8" w:rsidR="004C13C9" w:rsidRPr="00246134" w:rsidRDefault="004C13C9" w:rsidP="004B510D">
            <w:pPr>
              <w:pStyle w:val="Textkrper"/>
              <w:numPr>
                <w:ilvl w:val="0"/>
                <w:numId w:val="42"/>
              </w:numPr>
              <w:rPr>
                <w:lang w:val="en-GB"/>
              </w:rPr>
            </w:pPr>
            <w:r w:rsidRPr="00246134">
              <w:rPr>
                <w:lang w:val="en-GB"/>
              </w:rPr>
              <w:t>In my opinion I don’t know enough about the four different families and I can’t talk about them in a group.</w:t>
            </w:r>
            <w:r>
              <w:rPr>
                <w:lang w:val="en-GB"/>
              </w:rPr>
              <w:t xml:space="preserve"> Reasons?</w:t>
            </w:r>
          </w:p>
          <w:p w14:paraId="5A82AAF9" w14:textId="3AF212D8" w:rsidR="004C13C9" w:rsidRDefault="004C13C9" w:rsidP="004B510D">
            <w:pPr>
              <w:pStyle w:val="Textkrper"/>
              <w:numPr>
                <w:ilvl w:val="0"/>
                <w:numId w:val="40"/>
              </w:numPr>
              <w:rPr>
                <w:lang w:val="en-GB"/>
              </w:rPr>
            </w:pPr>
            <w:r>
              <w:rPr>
                <w:lang w:val="en-GB"/>
              </w:rPr>
              <w:t>Students give keywords in English.</w:t>
            </w:r>
          </w:p>
          <w:p w14:paraId="61E5E63A" w14:textId="73C9BE7C" w:rsidR="004C13C9" w:rsidRDefault="004C13C9" w:rsidP="004B510D">
            <w:pPr>
              <w:pStyle w:val="Textkrper"/>
              <w:numPr>
                <w:ilvl w:val="0"/>
                <w:numId w:val="40"/>
              </w:numPr>
              <w:rPr>
                <w:lang w:val="en-GB"/>
              </w:rPr>
            </w:pPr>
            <w:proofErr w:type="gramStart"/>
            <w:r>
              <w:rPr>
                <w:lang w:val="en-GB"/>
              </w:rPr>
              <w:t>and</w:t>
            </w:r>
            <w:proofErr w:type="gramEnd"/>
            <w:r>
              <w:rPr>
                <w:lang w:val="en-GB"/>
              </w:rPr>
              <w:t xml:space="preserve"> C- students: give full English sentences.</w:t>
            </w:r>
          </w:p>
          <w:p w14:paraId="6367C34E" w14:textId="1EC3D9AE" w:rsidR="009D2A0B" w:rsidRDefault="009D2A0B" w:rsidP="004C13C9">
            <w:pPr>
              <w:pStyle w:val="AufgabeKasten"/>
              <w:numPr>
                <w:ilvl w:val="0"/>
                <w:numId w:val="0"/>
              </w:numPr>
              <w:rPr>
                <w:lang w:val="en-GB"/>
              </w:rPr>
            </w:pPr>
          </w:p>
          <w:p w14:paraId="4665CFC9" w14:textId="77777777" w:rsidR="004C13C9" w:rsidRDefault="004C13C9" w:rsidP="004C13C9">
            <w:pPr>
              <w:pStyle w:val="AufgabeKasten"/>
              <w:numPr>
                <w:ilvl w:val="0"/>
                <w:numId w:val="0"/>
              </w:numPr>
              <w:rPr>
                <w:lang w:val="en-GB"/>
              </w:rPr>
            </w:pPr>
          </w:p>
          <w:p w14:paraId="4AE13A3F" w14:textId="77777777" w:rsidR="004C13C9" w:rsidRDefault="004C13C9" w:rsidP="004C13C9">
            <w:pPr>
              <w:pStyle w:val="AufgabeKasten"/>
              <w:numPr>
                <w:ilvl w:val="0"/>
                <w:numId w:val="0"/>
              </w:numPr>
              <w:rPr>
                <w:lang w:val="en-GB"/>
              </w:rPr>
            </w:pPr>
          </w:p>
          <w:p w14:paraId="3D844FC3" w14:textId="77777777" w:rsidR="004C13C9" w:rsidRDefault="004C13C9" w:rsidP="004C13C9">
            <w:pPr>
              <w:pStyle w:val="AufgabeKasten"/>
              <w:numPr>
                <w:ilvl w:val="0"/>
                <w:numId w:val="0"/>
              </w:numPr>
              <w:rPr>
                <w:lang w:val="en-GB"/>
              </w:rPr>
            </w:pPr>
          </w:p>
          <w:p w14:paraId="17F4D39E" w14:textId="77777777" w:rsidR="004C13C9" w:rsidRDefault="004C13C9" w:rsidP="004C13C9">
            <w:pPr>
              <w:pStyle w:val="AufgabeKasten"/>
              <w:numPr>
                <w:ilvl w:val="0"/>
                <w:numId w:val="0"/>
              </w:numPr>
              <w:rPr>
                <w:lang w:val="en-GB"/>
              </w:rPr>
            </w:pPr>
          </w:p>
          <w:p w14:paraId="26671DD4" w14:textId="77777777" w:rsidR="004C13C9" w:rsidRPr="00246134" w:rsidRDefault="004C13C9" w:rsidP="004C13C9">
            <w:pPr>
              <w:pStyle w:val="AufgabeKasten"/>
              <w:numPr>
                <w:ilvl w:val="0"/>
                <w:numId w:val="0"/>
              </w:numPr>
              <w:rPr>
                <w:lang w:val="en-GB"/>
              </w:rPr>
            </w:pPr>
          </w:p>
          <w:p w14:paraId="1EBC8152" w14:textId="0FCF413C" w:rsidR="009D2A0B" w:rsidRPr="00246134" w:rsidRDefault="009D2A0B" w:rsidP="004C13C9">
            <w:pPr>
              <w:pStyle w:val="AufgabeKasten"/>
              <w:numPr>
                <w:ilvl w:val="0"/>
                <w:numId w:val="0"/>
              </w:numPr>
              <w:ind w:left="1004"/>
              <w:rPr>
                <w:lang w:val="en-GB"/>
              </w:rPr>
            </w:pPr>
          </w:p>
        </w:tc>
        <w:tc>
          <w:tcPr>
            <w:tcW w:w="2364" w:type="dxa"/>
          </w:tcPr>
          <w:p w14:paraId="40B9F58A" w14:textId="77777777" w:rsidR="009D2A0B" w:rsidRPr="00232277" w:rsidRDefault="009D2A0B" w:rsidP="009D2A0B">
            <w:pPr>
              <w:pStyle w:val="Textkrper"/>
              <w:rPr>
                <w:lang w:val="en-US"/>
              </w:rPr>
            </w:pPr>
          </w:p>
        </w:tc>
      </w:tr>
    </w:tbl>
    <w:p w14:paraId="372AEC0F" w14:textId="4A28C4DB" w:rsidR="00232277" w:rsidRDefault="00232277" w:rsidP="00913FB5">
      <w:pPr>
        <w:rPr>
          <w:rFonts w:eastAsia="Times New Roman" w:cs="Times New Roman"/>
          <w:lang w:val="en-GB" w:eastAsia="de-DE"/>
        </w:rPr>
      </w:pPr>
      <w:r>
        <w:rPr>
          <w:rFonts w:eastAsia="Times New Roman" w:cs="Times New Roman"/>
          <w:lang w:val="en-GB"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048EE" w:rsidRPr="00246134" w14:paraId="2BAC6D63"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1FC251B" w14:textId="77777777" w:rsidR="00E048EE" w:rsidRPr="00246134" w:rsidRDefault="00E048EE" w:rsidP="0019249F">
            <w:pPr>
              <w:pStyle w:val="Tabelle6pt"/>
              <w:rPr>
                <w:color w:val="000000"/>
                <w:lang w:val="en-GB"/>
              </w:rPr>
            </w:pPr>
            <w:r w:rsidRPr="00246134">
              <w:rPr>
                <w:lang w:val="en-GB"/>
              </w:rPr>
              <w:lastRenderedPageBreak/>
              <w:t>Kompetenzbereich</w:t>
            </w:r>
          </w:p>
          <w:p w14:paraId="3128481D" w14:textId="77777777" w:rsidR="00E048EE" w:rsidRPr="00246134" w:rsidRDefault="00E048EE"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71634910" w14:textId="77777777" w:rsidR="00E048EE" w:rsidRPr="00246134" w:rsidRDefault="00E048EE" w:rsidP="0019249F">
            <w:pPr>
              <w:pStyle w:val="Tabelle6pt"/>
              <w:rPr>
                <w:color w:val="000000"/>
                <w:lang w:val="en-GB"/>
              </w:rPr>
            </w:pPr>
            <w:r w:rsidRPr="00246134">
              <w:rPr>
                <w:lang w:val="en-GB"/>
              </w:rPr>
              <w:t>Lernfortschritt</w:t>
            </w:r>
          </w:p>
          <w:p w14:paraId="08F6E46D" w14:textId="77777777" w:rsidR="00E048EE" w:rsidRPr="00246134" w:rsidRDefault="00E048EE"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2A5D596" w14:textId="77777777" w:rsidR="00E048EE" w:rsidRPr="0048720E" w:rsidRDefault="00E048EE" w:rsidP="0019249F">
            <w:pPr>
              <w:pStyle w:val="Tabelle6pt"/>
              <w:rPr>
                <w:color w:val="000000"/>
              </w:rPr>
            </w:pPr>
            <w:r w:rsidRPr="0048720E">
              <w:t>Materialien/Titel</w:t>
            </w:r>
          </w:p>
          <w:p w14:paraId="2EFF8082" w14:textId="3476325B" w:rsidR="00E048EE" w:rsidRPr="0048720E" w:rsidRDefault="0048720E" w:rsidP="0019249F">
            <w:pPr>
              <w:pStyle w:val="TabelleKopflinks"/>
            </w:pPr>
            <w:r w:rsidRPr="0048720E">
              <w:t xml:space="preserve">Is everybody different? </w:t>
            </w:r>
            <w:r>
              <w:t xml:space="preserve">– </w:t>
            </w:r>
            <w:r w:rsidR="00E048EE" w:rsidRPr="0048720E">
              <w:t>Teamfindung</w:t>
            </w:r>
          </w:p>
        </w:tc>
        <w:tc>
          <w:tcPr>
            <w:tcW w:w="188" w:type="dxa"/>
            <w:vMerge w:val="restart"/>
            <w:tcBorders>
              <w:top w:val="nil"/>
              <w:left w:val="single" w:sz="4" w:space="0" w:color="auto"/>
              <w:bottom w:val="nil"/>
              <w:right w:val="single" w:sz="4" w:space="0" w:color="auto"/>
            </w:tcBorders>
            <w:shd w:val="clear" w:color="auto" w:fill="FFFFFF"/>
          </w:tcPr>
          <w:p w14:paraId="1AF1CABB" w14:textId="77777777" w:rsidR="00E048EE" w:rsidRPr="0048720E" w:rsidRDefault="00E048EE" w:rsidP="0019249F">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8FB27B3" w14:textId="77777777" w:rsidR="00E048EE" w:rsidRPr="0048720E" w:rsidRDefault="00E048EE" w:rsidP="0019249F">
            <w:pPr>
              <w:pStyle w:val="TabelleKopfmitte"/>
            </w:pPr>
            <w:r w:rsidRPr="0048720E">
              <w:t>Englisch</w:t>
            </w:r>
          </w:p>
          <w:p w14:paraId="662EC79B" w14:textId="6B54CEAC" w:rsidR="00E048EE" w:rsidRPr="0048720E" w:rsidRDefault="00C616AE" w:rsidP="0019249F">
            <w:pPr>
              <w:pStyle w:val="TabelleKopfmitte"/>
              <w:rPr>
                <w:rFonts w:eastAsia="Calibri"/>
              </w:rPr>
            </w:pPr>
            <w:r w:rsidRPr="0048720E">
              <w:t>E2.01</w:t>
            </w:r>
            <w:r w:rsidR="00E048EE" w:rsidRPr="0048720E">
              <w:t>.</w:t>
            </w:r>
            <w:r w:rsidR="00727BF4" w:rsidRPr="0048720E">
              <w:t>25</w:t>
            </w:r>
          </w:p>
        </w:tc>
      </w:tr>
      <w:tr w:rsidR="00E048EE" w:rsidRPr="00246134" w14:paraId="7621763F" w14:textId="77777777">
        <w:tc>
          <w:tcPr>
            <w:tcW w:w="7348" w:type="dxa"/>
            <w:gridSpan w:val="3"/>
            <w:tcBorders>
              <w:left w:val="single" w:sz="4" w:space="0" w:color="auto"/>
              <w:right w:val="single" w:sz="4" w:space="0" w:color="auto"/>
            </w:tcBorders>
          </w:tcPr>
          <w:p w14:paraId="10ED2DE8" w14:textId="77777777" w:rsidR="00E048EE" w:rsidRPr="00BB2474" w:rsidRDefault="00E048EE" w:rsidP="0019249F">
            <w:pPr>
              <w:pStyle w:val="Tabelle6pt"/>
            </w:pPr>
            <w:r w:rsidRPr="00BB2474">
              <w:t>Kompetenz:</w:t>
            </w:r>
          </w:p>
          <w:p w14:paraId="7606E6EF" w14:textId="0B8B440E" w:rsidR="00E048EE" w:rsidRPr="00F041BA" w:rsidRDefault="00A818C4" w:rsidP="00992DA5">
            <w:pPr>
              <w:pStyle w:val="TabelleAufzhlung"/>
              <w:rPr>
                <w:szCs w:val="16"/>
              </w:rPr>
            </w:pPr>
            <w:r w:rsidRPr="00F041BA">
              <w:t>Ich kann Texte lesen und verstehen.</w:t>
            </w:r>
          </w:p>
        </w:tc>
        <w:tc>
          <w:tcPr>
            <w:tcW w:w="188" w:type="dxa"/>
            <w:vMerge/>
            <w:tcBorders>
              <w:left w:val="single" w:sz="4" w:space="0" w:color="auto"/>
              <w:bottom w:val="nil"/>
              <w:right w:val="nil"/>
            </w:tcBorders>
            <w:vAlign w:val="center"/>
          </w:tcPr>
          <w:p w14:paraId="01D64DDF" w14:textId="77777777" w:rsidR="00E048EE" w:rsidRPr="00BB2474" w:rsidRDefault="00E048EE"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E048EE" w:rsidRPr="00246134" w14:paraId="6F8F5B26" w14:textId="77777777">
              <w:trPr>
                <w:trHeight w:val="284"/>
              </w:trPr>
              <w:tc>
                <w:tcPr>
                  <w:tcW w:w="2090" w:type="dxa"/>
                  <w:shd w:val="clear" w:color="auto" w:fill="auto"/>
                </w:tcPr>
                <w:p w14:paraId="15761EFC" w14:textId="77777777" w:rsidR="00E048EE" w:rsidRPr="0048720E" w:rsidRDefault="00E048EE" w:rsidP="0019249F">
                  <w:pPr>
                    <w:pStyle w:val="Textkrpermitte"/>
                  </w:pPr>
                  <w:r w:rsidRPr="0048720E">
                    <w:t>LernPROJEKT</w:t>
                  </w:r>
                </w:p>
              </w:tc>
            </w:tr>
            <w:tr w:rsidR="00E048EE" w:rsidRPr="00246134" w14:paraId="091E259E" w14:textId="77777777">
              <w:trPr>
                <w:trHeight w:val="284"/>
              </w:trPr>
              <w:tc>
                <w:tcPr>
                  <w:tcW w:w="2090" w:type="dxa"/>
                  <w:shd w:val="clear" w:color="auto" w:fill="auto"/>
                </w:tcPr>
                <w:p w14:paraId="69A8BB16" w14:textId="77777777" w:rsidR="00E048EE" w:rsidRPr="0048720E" w:rsidRDefault="00E048EE" w:rsidP="0019249F">
                  <w:pPr>
                    <w:pStyle w:val="Textkrpermitte"/>
                  </w:pPr>
                  <w:r w:rsidRPr="0048720E">
                    <w:t>LernTHEMA</w:t>
                  </w:r>
                </w:p>
              </w:tc>
            </w:tr>
            <w:tr w:rsidR="00E048EE" w:rsidRPr="00246134" w14:paraId="655BD09E" w14:textId="77777777">
              <w:trPr>
                <w:trHeight w:val="284"/>
              </w:trPr>
              <w:tc>
                <w:tcPr>
                  <w:tcW w:w="2090" w:type="dxa"/>
                  <w:shd w:val="clear" w:color="auto" w:fill="D9D9D9" w:themeFill="background1" w:themeFillShade="D9"/>
                </w:tcPr>
                <w:p w14:paraId="6495E414" w14:textId="77777777" w:rsidR="00E048EE" w:rsidRPr="0048720E" w:rsidRDefault="00E048EE" w:rsidP="0019249F">
                  <w:pPr>
                    <w:pStyle w:val="TabelleKopfmitte"/>
                  </w:pPr>
                  <w:r w:rsidRPr="0048720E">
                    <w:t>LernSCHRITT</w:t>
                  </w:r>
                </w:p>
              </w:tc>
            </w:tr>
          </w:tbl>
          <w:p w14:paraId="0E5F392F" w14:textId="77777777" w:rsidR="00E048EE" w:rsidRPr="0048720E" w:rsidRDefault="00E048EE" w:rsidP="0019249F">
            <w:pPr>
              <w:pStyle w:val="TabelleKopfmitte"/>
            </w:pPr>
          </w:p>
        </w:tc>
      </w:tr>
      <w:tr w:rsidR="00E048EE" w:rsidRPr="00246134" w14:paraId="4545ED78" w14:textId="77777777">
        <w:tc>
          <w:tcPr>
            <w:tcW w:w="7348" w:type="dxa"/>
            <w:gridSpan w:val="3"/>
            <w:tcBorders>
              <w:left w:val="single" w:sz="4" w:space="0" w:color="auto"/>
              <w:right w:val="single" w:sz="4" w:space="0" w:color="auto"/>
            </w:tcBorders>
          </w:tcPr>
          <w:p w14:paraId="7CC2353C" w14:textId="77777777" w:rsidR="00C616AE" w:rsidRPr="00BB2474" w:rsidRDefault="00E048EE" w:rsidP="00C616AE">
            <w:pPr>
              <w:pStyle w:val="Tabelle6pt"/>
              <w:rPr>
                <w:sz w:val="16"/>
              </w:rPr>
            </w:pPr>
            <w:r w:rsidRPr="00BB2474">
              <w:t>Hauptbezug:</w:t>
            </w:r>
          </w:p>
          <w:p w14:paraId="418143CB" w14:textId="1C34EDF3" w:rsidR="00E048EE" w:rsidRPr="00A818C4" w:rsidRDefault="00A818C4" w:rsidP="00281BAF">
            <w:pPr>
              <w:pStyle w:val="Kopf8ptafz"/>
              <w:numPr>
                <w:ilvl w:val="0"/>
                <w:numId w:val="47"/>
              </w:numPr>
              <w:ind w:left="227" w:hanging="170"/>
              <w:rPr>
                <w:sz w:val="18"/>
                <w:szCs w:val="18"/>
              </w:rPr>
            </w:pPr>
            <w:r w:rsidRPr="00F041BA">
              <w:t>Ich kann die Arbeitsanweisung zum Teamfindungspiel lesen und verstehen.</w:t>
            </w:r>
          </w:p>
        </w:tc>
        <w:tc>
          <w:tcPr>
            <w:tcW w:w="188" w:type="dxa"/>
            <w:vMerge/>
            <w:tcBorders>
              <w:left w:val="single" w:sz="4" w:space="0" w:color="auto"/>
              <w:bottom w:val="nil"/>
              <w:right w:val="nil"/>
            </w:tcBorders>
            <w:vAlign w:val="center"/>
          </w:tcPr>
          <w:p w14:paraId="1712AC79" w14:textId="77777777" w:rsidR="00E048EE" w:rsidRPr="00BB2474" w:rsidRDefault="00E048EE"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26F5CBF" w14:textId="77777777" w:rsidR="00E048EE" w:rsidRPr="00BB2474" w:rsidRDefault="00E048EE" w:rsidP="0019249F">
            <w:pPr>
              <w:pStyle w:val="TabelleKopfmitte"/>
            </w:pPr>
          </w:p>
        </w:tc>
      </w:tr>
    </w:tbl>
    <w:p w14:paraId="6BF21BE6" w14:textId="6BD9C63B" w:rsidR="007A16B4" w:rsidRPr="00246134" w:rsidRDefault="00C616AE" w:rsidP="00D30012">
      <w:pPr>
        <w:pStyle w:val="berschrift2"/>
        <w:rPr>
          <w:lang w:val="en-GB"/>
        </w:rPr>
      </w:pPr>
      <w:r w:rsidRPr="00246134">
        <w:rPr>
          <w:noProof/>
        </w:rPr>
        <w:drawing>
          <wp:anchor distT="0" distB="0" distL="114300" distR="114300" simplePos="0" relativeHeight="251988992" behindDoc="0" locked="0" layoutInCell="1" allowOverlap="1" wp14:anchorId="47A80010" wp14:editId="13174D97">
            <wp:simplePos x="0" y="0"/>
            <wp:positionH relativeFrom="column">
              <wp:posOffset>4822190</wp:posOffset>
            </wp:positionH>
            <wp:positionV relativeFrom="paragraph">
              <wp:posOffset>149013</wp:posOffset>
            </wp:positionV>
            <wp:extent cx="321310" cy="321734"/>
            <wp:effectExtent l="25400" t="0" r="8890" b="0"/>
            <wp:wrapNone/>
            <wp:docPr id="2283" name="Grafik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310" cy="321734"/>
                    </a:xfrm>
                    <a:prstGeom prst="rect">
                      <a:avLst/>
                    </a:prstGeom>
                    <a:noFill/>
                    <a:ln>
                      <a:noFill/>
                    </a:ln>
                  </pic:spPr>
                </pic:pic>
              </a:graphicData>
            </a:graphic>
          </wp:anchor>
        </w:drawing>
      </w:r>
      <w:r w:rsidR="00E048EE" w:rsidRPr="00246134">
        <w:rPr>
          <w:lang w:val="en-GB"/>
        </w:rPr>
        <w:t>When is your birthday?</w:t>
      </w:r>
    </w:p>
    <w:p w14:paraId="42252EC8" w14:textId="77777777" w:rsidR="007A16B4" w:rsidRPr="00246134" w:rsidRDefault="007A16B4" w:rsidP="00595456">
      <w:pPr>
        <w:rPr>
          <w:lang w:val="en-GB"/>
        </w:rPr>
      </w:pPr>
    </w:p>
    <w:p w14:paraId="27807B9C" w14:textId="77777777" w:rsidR="007A16B4" w:rsidRPr="00246134" w:rsidRDefault="007A16B4" w:rsidP="004B510D">
      <w:pPr>
        <w:pStyle w:val="Listenabsatz"/>
        <w:numPr>
          <w:ilvl w:val="3"/>
          <w:numId w:val="34"/>
        </w:numPr>
        <w:ind w:left="567" w:hanging="567"/>
        <w:rPr>
          <w:lang w:val="en-GB"/>
        </w:rPr>
      </w:pPr>
      <w:r w:rsidRPr="00246134">
        <w:rPr>
          <w:lang w:val="en-GB"/>
        </w:rPr>
        <w:t>Form a row with your chairs.</w:t>
      </w:r>
    </w:p>
    <w:p w14:paraId="0712D80E" w14:textId="77777777" w:rsidR="003D7342" w:rsidRPr="00BB2474" w:rsidRDefault="007A16B4" w:rsidP="003D7342">
      <w:pPr>
        <w:pStyle w:val="Listenabsatz"/>
        <w:ind w:left="567"/>
      </w:pPr>
      <w:r w:rsidRPr="00BB2474">
        <w:t>Bilden Sie mit ihren Stühlen eine Reihe.</w:t>
      </w:r>
    </w:p>
    <w:p w14:paraId="78F75664" w14:textId="77777777" w:rsidR="007A16B4" w:rsidRPr="00BB2474" w:rsidRDefault="007A16B4" w:rsidP="003D7342">
      <w:pPr>
        <w:pStyle w:val="Listenabsatz"/>
        <w:ind w:left="567"/>
      </w:pPr>
    </w:p>
    <w:p w14:paraId="43BA3B34" w14:textId="77777777" w:rsidR="007A16B4" w:rsidRPr="00246134" w:rsidRDefault="007A16B4" w:rsidP="004B510D">
      <w:pPr>
        <w:pStyle w:val="Listenabsatz"/>
        <w:numPr>
          <w:ilvl w:val="3"/>
          <w:numId w:val="34"/>
        </w:numPr>
        <w:ind w:left="567" w:hanging="567"/>
        <w:rPr>
          <w:lang w:val="en-GB"/>
        </w:rPr>
      </w:pPr>
      <w:r w:rsidRPr="00246134">
        <w:rPr>
          <w:lang w:val="en-GB"/>
        </w:rPr>
        <w:t>Stand on your chairs. One chair, one person.</w:t>
      </w:r>
    </w:p>
    <w:p w14:paraId="5A7E23EA" w14:textId="77777777" w:rsidR="003D7342" w:rsidRPr="00BB2474" w:rsidRDefault="007A16B4" w:rsidP="003D7342">
      <w:pPr>
        <w:pStyle w:val="Listenabsatz"/>
        <w:ind w:left="567"/>
      </w:pPr>
      <w:r w:rsidRPr="00BB2474">
        <w:t>Stellen Sie sich auf ihre Stühle; pro Stuhl nur eine Person.</w:t>
      </w:r>
    </w:p>
    <w:p w14:paraId="3434A2AC" w14:textId="77777777" w:rsidR="007A16B4" w:rsidRPr="00BB2474" w:rsidRDefault="007A16B4" w:rsidP="003D7342">
      <w:pPr>
        <w:pStyle w:val="Listenabsatz"/>
        <w:ind w:left="567"/>
      </w:pPr>
    </w:p>
    <w:p w14:paraId="62517214" w14:textId="77777777" w:rsidR="007A16B4" w:rsidRPr="00246134" w:rsidRDefault="007A16B4" w:rsidP="004B510D">
      <w:pPr>
        <w:pStyle w:val="Listenabsatz"/>
        <w:numPr>
          <w:ilvl w:val="3"/>
          <w:numId w:val="34"/>
        </w:numPr>
        <w:ind w:left="567" w:hanging="567"/>
        <w:rPr>
          <w:lang w:val="en-GB"/>
        </w:rPr>
      </w:pPr>
      <w:r w:rsidRPr="00246134">
        <w:rPr>
          <w:lang w:val="en-GB"/>
        </w:rPr>
        <w:t>Now, you have to line up according to your birthdays – oldest student on the left, youngest student on the right.</w:t>
      </w:r>
    </w:p>
    <w:p w14:paraId="6992620C" w14:textId="77777777" w:rsidR="003D7342" w:rsidRPr="00BB2474" w:rsidRDefault="007A16B4" w:rsidP="003D7342">
      <w:pPr>
        <w:pStyle w:val="Listenabsatz"/>
        <w:ind w:left="567"/>
      </w:pPr>
      <w:r w:rsidRPr="00BB2474">
        <w:t>Sie sollen sich nun nach ihrem Alter aufstellen. Der älteste Schüler steht am li</w:t>
      </w:r>
      <w:r w:rsidRPr="00BB2474">
        <w:t>n</w:t>
      </w:r>
      <w:r w:rsidRPr="00BB2474">
        <w:t>ken Ende der Reihe und der jüngste Schüler am rechten Ende.</w:t>
      </w:r>
    </w:p>
    <w:p w14:paraId="2FC85F12" w14:textId="77777777" w:rsidR="007A16B4" w:rsidRPr="00BB2474" w:rsidRDefault="007A16B4" w:rsidP="003D7342">
      <w:pPr>
        <w:pStyle w:val="Listenabsatz"/>
        <w:ind w:left="567"/>
      </w:pPr>
    </w:p>
    <w:p w14:paraId="34F400EB" w14:textId="77777777" w:rsidR="007A16B4" w:rsidRPr="00246134" w:rsidRDefault="007A16B4" w:rsidP="004B510D">
      <w:pPr>
        <w:pStyle w:val="Listenabsatz"/>
        <w:numPr>
          <w:ilvl w:val="3"/>
          <w:numId w:val="34"/>
        </w:numPr>
        <w:ind w:left="567" w:hanging="567"/>
        <w:rPr>
          <w:lang w:val="en-GB"/>
        </w:rPr>
      </w:pPr>
      <w:r w:rsidRPr="00246134">
        <w:rPr>
          <w:lang w:val="en-GB"/>
        </w:rPr>
        <w:t>CHALLENGE: You are not allowed to talk to each other and not to touch the floor.  :o)</w:t>
      </w:r>
    </w:p>
    <w:p w14:paraId="0FD406E0" w14:textId="77777777" w:rsidR="003D7342" w:rsidRPr="00BB2474" w:rsidRDefault="007A16B4" w:rsidP="003D7342">
      <w:pPr>
        <w:pStyle w:val="Listenabsatz"/>
        <w:ind w:left="567"/>
      </w:pPr>
      <w:r w:rsidRPr="00BB2474">
        <w:t>Nun kommt die Herausforderung: Sie dürfen dabei nicht miteinander sprechen und auch nicht den Boden berühren. :o)</w:t>
      </w:r>
    </w:p>
    <w:p w14:paraId="54186823" w14:textId="77777777" w:rsidR="007A16B4" w:rsidRPr="00BB2474" w:rsidRDefault="007A16B4" w:rsidP="003D7342">
      <w:pPr>
        <w:pStyle w:val="Listenabsatz"/>
        <w:ind w:left="567"/>
      </w:pPr>
    </w:p>
    <w:p w14:paraId="475FD95C" w14:textId="77777777" w:rsidR="003D7342" w:rsidRPr="00246134" w:rsidRDefault="003D7342" w:rsidP="004B510D">
      <w:pPr>
        <w:pStyle w:val="Listenabsatz"/>
        <w:numPr>
          <w:ilvl w:val="3"/>
          <w:numId w:val="34"/>
        </w:numPr>
        <w:ind w:left="567" w:hanging="567"/>
        <w:rPr>
          <w:lang w:val="en-GB"/>
        </w:rPr>
      </w:pPr>
      <w:r w:rsidRPr="00246134">
        <w:rPr>
          <w:lang w:val="en-GB"/>
        </w:rPr>
        <w:t>Finished? Now let’</w:t>
      </w:r>
      <w:r w:rsidR="007A16B4" w:rsidRPr="00246134">
        <w:rPr>
          <w:lang w:val="en-GB"/>
        </w:rPr>
        <w:t xml:space="preserve">s check if </w:t>
      </w:r>
      <w:r w:rsidRPr="00246134">
        <w:rPr>
          <w:lang w:val="en-GB"/>
        </w:rPr>
        <w:t>you are right.</w:t>
      </w:r>
    </w:p>
    <w:p w14:paraId="432285AC" w14:textId="77777777" w:rsidR="003D7342" w:rsidRPr="00BB2474" w:rsidRDefault="003D7342" w:rsidP="003D7342">
      <w:pPr>
        <w:pStyle w:val="Listenabsatz"/>
        <w:ind w:left="567"/>
      </w:pPr>
      <w:r w:rsidRPr="00BB2474">
        <w:t>Ihr habt es geschafft? Lasst uns schauen, ob ihr richtig steht.</w:t>
      </w:r>
    </w:p>
    <w:p w14:paraId="1E6EFCDD" w14:textId="77777777" w:rsidR="007A16B4" w:rsidRPr="00BB2474" w:rsidRDefault="007A16B4" w:rsidP="003D7342">
      <w:pPr>
        <w:pStyle w:val="Listenabsatz"/>
        <w:ind w:left="567" w:hanging="567"/>
      </w:pPr>
    </w:p>
    <w:p w14:paraId="22E77AE9" w14:textId="77777777" w:rsidR="003D7342" w:rsidRPr="00246134" w:rsidRDefault="003D7342" w:rsidP="004B510D">
      <w:pPr>
        <w:pStyle w:val="Listenabsatz"/>
        <w:numPr>
          <w:ilvl w:val="3"/>
          <w:numId w:val="34"/>
        </w:numPr>
        <w:ind w:left="567" w:hanging="567"/>
        <w:rPr>
          <w:lang w:val="en-GB"/>
        </w:rPr>
      </w:pPr>
      <w:r w:rsidRPr="00246134">
        <w:rPr>
          <w:lang w:val="en-GB"/>
        </w:rPr>
        <w:t>Mission completed? Check, you got it!</w:t>
      </w:r>
    </w:p>
    <w:p w14:paraId="25630135" w14:textId="77777777" w:rsidR="003D7342" w:rsidRPr="00BB2474" w:rsidRDefault="003D7342" w:rsidP="003D7342">
      <w:pPr>
        <w:pStyle w:val="Listenabsatz"/>
        <w:ind w:left="567"/>
      </w:pPr>
      <w:r w:rsidRPr="00BB2474">
        <w:t>Ihr habt es geschafft? Ihr seid spitze!</w:t>
      </w:r>
    </w:p>
    <w:p w14:paraId="62320972" w14:textId="77777777" w:rsidR="003D7342" w:rsidRPr="00246134" w:rsidRDefault="00764BC1" w:rsidP="003D7342">
      <w:pPr>
        <w:pStyle w:val="Listenabsatz"/>
        <w:ind w:left="567"/>
        <w:rPr>
          <w:lang w:val="en-GB"/>
        </w:rPr>
      </w:pPr>
      <w:r w:rsidRPr="00246134">
        <w:rPr>
          <w:lang w:val="en-GB"/>
        </w:rPr>
        <w:t>Little mistake? No problem</w:t>
      </w:r>
      <w:r w:rsidR="003D7342" w:rsidRPr="00246134">
        <w:rPr>
          <w:lang w:val="en-GB"/>
        </w:rPr>
        <w:t>; let’s help your classmates to find their position.</w:t>
      </w:r>
    </w:p>
    <w:p w14:paraId="34A14749" w14:textId="07D952C0" w:rsidR="003D7342" w:rsidRPr="00BB2474" w:rsidRDefault="003D7342" w:rsidP="003D7342">
      <w:pPr>
        <w:pStyle w:val="Listenabsatz"/>
        <w:ind w:left="567"/>
      </w:pPr>
      <w:r w:rsidRPr="00BB2474">
        <w:t>Euch ist ein kleiner Fehler un</w:t>
      </w:r>
      <w:r w:rsidR="00246134" w:rsidRPr="00BB2474">
        <w:t>terlaufen? Kein Problem; helft e</w:t>
      </w:r>
      <w:r w:rsidRPr="00BB2474">
        <w:t xml:space="preserve">uren </w:t>
      </w:r>
      <w:r w:rsidR="008979FF">
        <w:t>Mitschüleri</w:t>
      </w:r>
      <w:r w:rsidR="008979FF">
        <w:t>n</w:t>
      </w:r>
      <w:r w:rsidR="008979FF">
        <w:t xml:space="preserve">nen und </w:t>
      </w:r>
      <w:r w:rsidRPr="00BB2474">
        <w:t>Mitschülern die richtige Position zu finden.</w:t>
      </w:r>
    </w:p>
    <w:p w14:paraId="2A389270" w14:textId="77777777" w:rsidR="003D7342" w:rsidRPr="00BB2474" w:rsidRDefault="003D7342" w:rsidP="003D7342">
      <w:pPr>
        <w:ind w:left="567" w:hanging="567"/>
      </w:pPr>
    </w:p>
    <w:p w14:paraId="5756A123" w14:textId="77777777" w:rsidR="003D7342" w:rsidRPr="00246134" w:rsidRDefault="003D7342" w:rsidP="004B510D">
      <w:pPr>
        <w:pStyle w:val="Listenabsatz"/>
        <w:numPr>
          <w:ilvl w:val="3"/>
          <w:numId w:val="34"/>
        </w:numPr>
        <w:ind w:left="567" w:hanging="567"/>
        <w:rPr>
          <w:lang w:val="en-GB"/>
        </w:rPr>
      </w:pPr>
      <w:r w:rsidRPr="00246134">
        <w:rPr>
          <w:lang w:val="en-GB"/>
        </w:rPr>
        <w:t>Let’s find your teams. The youngest student starts counting. We count to 4 and then we start again with 1. So the numbers 1 to 4 always form a team.</w:t>
      </w:r>
    </w:p>
    <w:p w14:paraId="31709C60" w14:textId="30778489" w:rsidR="007A16B4" w:rsidRPr="008979FF" w:rsidRDefault="003D7342" w:rsidP="003D7342">
      <w:pPr>
        <w:pStyle w:val="Listenabsatz"/>
        <w:ind w:left="567"/>
      </w:pPr>
      <w:r w:rsidRPr="00BB2474">
        <w:t xml:space="preserve">Jetzt können wir Teams bilden. </w:t>
      </w:r>
      <w:r w:rsidR="008979FF">
        <w:t>Die jüngste Schülerin/d</w:t>
      </w:r>
      <w:r w:rsidRPr="00BB2474">
        <w:t xml:space="preserve">er jüngste Schüler fängt an zu zählen; wir zählen bis 4, dann fangen wir wieder bei 1 an. </w:t>
      </w:r>
      <w:r w:rsidRPr="008979FF">
        <w:t>Die Nummern 1 bis 4 bilden immer jeweils ein Team.</w:t>
      </w:r>
    </w:p>
    <w:p w14:paraId="482BCE7D" w14:textId="77777777" w:rsidR="00E048EE" w:rsidRPr="008979FF" w:rsidRDefault="00E048EE" w:rsidP="00F041BA"/>
    <w:p w14:paraId="2EF3ADE9" w14:textId="314414A0" w:rsidR="00232277" w:rsidRPr="008979FF" w:rsidRDefault="00232277" w:rsidP="00595456">
      <w:r w:rsidRPr="008979F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95456" w:rsidRPr="00246134" w14:paraId="20517BA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563A01B" w14:textId="77777777" w:rsidR="00595456" w:rsidRPr="00246134" w:rsidRDefault="00595456" w:rsidP="0019249F">
            <w:pPr>
              <w:pStyle w:val="Tabelle6pt"/>
              <w:rPr>
                <w:color w:val="000000"/>
                <w:lang w:val="en-GB"/>
              </w:rPr>
            </w:pPr>
            <w:r w:rsidRPr="00246134">
              <w:rPr>
                <w:lang w:val="en-GB"/>
              </w:rPr>
              <w:lastRenderedPageBreak/>
              <w:t>Kompetenzbereich</w:t>
            </w:r>
          </w:p>
          <w:p w14:paraId="6A020B31" w14:textId="77777777" w:rsidR="00595456" w:rsidRPr="00246134" w:rsidRDefault="00595456"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B743967" w14:textId="77777777" w:rsidR="00595456" w:rsidRPr="00246134" w:rsidRDefault="00595456" w:rsidP="0019249F">
            <w:pPr>
              <w:pStyle w:val="Tabelle6pt"/>
              <w:rPr>
                <w:color w:val="000000"/>
                <w:lang w:val="en-GB"/>
              </w:rPr>
            </w:pPr>
            <w:r w:rsidRPr="00246134">
              <w:rPr>
                <w:lang w:val="en-GB"/>
              </w:rPr>
              <w:t>Lernfortschritt</w:t>
            </w:r>
          </w:p>
          <w:p w14:paraId="64CB261E" w14:textId="77777777" w:rsidR="00595456" w:rsidRPr="00246134" w:rsidRDefault="00595456"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608236EC" w14:textId="77777777" w:rsidR="00595456" w:rsidRPr="0048720E" w:rsidRDefault="00595456" w:rsidP="0019249F">
            <w:pPr>
              <w:pStyle w:val="Tabelle6pt"/>
              <w:rPr>
                <w:color w:val="000000"/>
              </w:rPr>
            </w:pPr>
            <w:r w:rsidRPr="0048720E">
              <w:t>Materialien/Titel</w:t>
            </w:r>
          </w:p>
          <w:p w14:paraId="7E81D665" w14:textId="30B2ED73" w:rsidR="00595456" w:rsidRPr="0048720E" w:rsidRDefault="002D5E10" w:rsidP="0019249F">
            <w:pPr>
              <w:pStyle w:val="TabelleKopflinks"/>
            </w:pPr>
            <w:r w:rsidRPr="0048720E">
              <w:t>Is everybody different?</w:t>
            </w:r>
            <w:r w:rsidR="0048720E" w:rsidRPr="0048720E">
              <w:t xml:space="preserve"> </w:t>
            </w:r>
            <w:r w:rsidR="0048720E">
              <w:t xml:space="preserve">– </w:t>
            </w:r>
            <w:r w:rsidR="00E048EE" w:rsidRPr="0048720E">
              <w:t>Teambildung</w:t>
            </w:r>
          </w:p>
        </w:tc>
        <w:tc>
          <w:tcPr>
            <w:tcW w:w="188" w:type="dxa"/>
            <w:vMerge w:val="restart"/>
            <w:tcBorders>
              <w:top w:val="nil"/>
              <w:left w:val="single" w:sz="4" w:space="0" w:color="auto"/>
              <w:bottom w:val="nil"/>
              <w:right w:val="single" w:sz="4" w:space="0" w:color="auto"/>
            </w:tcBorders>
            <w:shd w:val="clear" w:color="auto" w:fill="FFFFFF"/>
          </w:tcPr>
          <w:p w14:paraId="560AD8A7" w14:textId="77777777" w:rsidR="00595456" w:rsidRPr="0048720E" w:rsidRDefault="00595456" w:rsidP="0019249F">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9265129" w14:textId="77777777" w:rsidR="00595456" w:rsidRPr="0048720E" w:rsidRDefault="00595456" w:rsidP="0019249F">
            <w:pPr>
              <w:pStyle w:val="TabelleKopfmitte"/>
            </w:pPr>
            <w:r w:rsidRPr="0048720E">
              <w:t>Englisch</w:t>
            </w:r>
          </w:p>
          <w:p w14:paraId="4E049192" w14:textId="70523C2F" w:rsidR="00595456" w:rsidRPr="0048720E" w:rsidRDefault="00287F0B" w:rsidP="0019249F">
            <w:pPr>
              <w:pStyle w:val="TabelleKopfmitte"/>
              <w:rPr>
                <w:rFonts w:eastAsia="Calibri"/>
              </w:rPr>
            </w:pPr>
            <w:r w:rsidRPr="0048720E">
              <w:t>E2.01</w:t>
            </w:r>
            <w:r w:rsidR="00595456" w:rsidRPr="0048720E">
              <w:t>.</w:t>
            </w:r>
            <w:r w:rsidR="00727BF4" w:rsidRPr="0048720E">
              <w:t>26</w:t>
            </w:r>
          </w:p>
        </w:tc>
      </w:tr>
      <w:tr w:rsidR="00287F0B" w:rsidRPr="00246134" w14:paraId="6128A61A" w14:textId="77777777">
        <w:tc>
          <w:tcPr>
            <w:tcW w:w="7348" w:type="dxa"/>
            <w:gridSpan w:val="3"/>
            <w:tcBorders>
              <w:left w:val="single" w:sz="4" w:space="0" w:color="auto"/>
              <w:right w:val="single" w:sz="4" w:space="0" w:color="auto"/>
            </w:tcBorders>
          </w:tcPr>
          <w:p w14:paraId="7101D244" w14:textId="77777777" w:rsidR="00287F0B" w:rsidRPr="00BB2474" w:rsidRDefault="00287F0B" w:rsidP="0019249F">
            <w:pPr>
              <w:pStyle w:val="Tabelle6pt"/>
            </w:pPr>
            <w:r w:rsidRPr="00BB2474">
              <w:t>Kompetenz:</w:t>
            </w:r>
          </w:p>
          <w:p w14:paraId="2211C09A" w14:textId="376AC5E1" w:rsidR="00287F0B" w:rsidRPr="00F041BA" w:rsidRDefault="00A818C4" w:rsidP="00992DA5">
            <w:pPr>
              <w:pStyle w:val="TabelleAufzhlung"/>
            </w:pPr>
            <w:r w:rsidRPr="00F041BA">
              <w:t>Ich kann Texte lesen und verstehen.</w:t>
            </w:r>
          </w:p>
        </w:tc>
        <w:tc>
          <w:tcPr>
            <w:tcW w:w="188" w:type="dxa"/>
            <w:vMerge/>
            <w:tcBorders>
              <w:left w:val="single" w:sz="4" w:space="0" w:color="auto"/>
              <w:bottom w:val="nil"/>
              <w:right w:val="nil"/>
            </w:tcBorders>
            <w:vAlign w:val="center"/>
          </w:tcPr>
          <w:p w14:paraId="1E169DC1" w14:textId="77777777" w:rsidR="00287F0B" w:rsidRPr="00BB2474" w:rsidRDefault="00287F0B"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7F0B" w:rsidRPr="00246134" w14:paraId="1B0AE017" w14:textId="77777777">
              <w:trPr>
                <w:trHeight w:val="284"/>
              </w:trPr>
              <w:tc>
                <w:tcPr>
                  <w:tcW w:w="2090" w:type="dxa"/>
                  <w:shd w:val="clear" w:color="auto" w:fill="auto"/>
                </w:tcPr>
                <w:p w14:paraId="64AEA55D" w14:textId="77777777" w:rsidR="00287F0B" w:rsidRPr="0048720E" w:rsidRDefault="00287F0B" w:rsidP="0019249F">
                  <w:pPr>
                    <w:pStyle w:val="Textkrpermitte"/>
                  </w:pPr>
                  <w:r w:rsidRPr="0048720E">
                    <w:t>LernPROJEKT</w:t>
                  </w:r>
                </w:p>
              </w:tc>
            </w:tr>
            <w:tr w:rsidR="00287F0B" w:rsidRPr="00246134" w14:paraId="3BF005D5" w14:textId="77777777">
              <w:trPr>
                <w:trHeight w:val="284"/>
              </w:trPr>
              <w:tc>
                <w:tcPr>
                  <w:tcW w:w="2090" w:type="dxa"/>
                  <w:shd w:val="clear" w:color="auto" w:fill="auto"/>
                </w:tcPr>
                <w:p w14:paraId="0B439D23" w14:textId="77777777" w:rsidR="00287F0B" w:rsidRPr="0048720E" w:rsidRDefault="00287F0B" w:rsidP="0019249F">
                  <w:pPr>
                    <w:pStyle w:val="Textkrpermitte"/>
                  </w:pPr>
                  <w:r w:rsidRPr="0048720E">
                    <w:t>LernTHEMA</w:t>
                  </w:r>
                </w:p>
              </w:tc>
            </w:tr>
            <w:tr w:rsidR="00287F0B" w:rsidRPr="00246134" w14:paraId="1B51AFD3" w14:textId="77777777">
              <w:trPr>
                <w:trHeight w:val="284"/>
              </w:trPr>
              <w:tc>
                <w:tcPr>
                  <w:tcW w:w="2090" w:type="dxa"/>
                  <w:shd w:val="clear" w:color="auto" w:fill="D9D9D9" w:themeFill="background1" w:themeFillShade="D9"/>
                </w:tcPr>
                <w:p w14:paraId="021C861D" w14:textId="77777777" w:rsidR="00287F0B" w:rsidRPr="0048720E" w:rsidRDefault="00287F0B" w:rsidP="0019249F">
                  <w:pPr>
                    <w:pStyle w:val="TabelleKopfmitte"/>
                  </w:pPr>
                  <w:r w:rsidRPr="0048720E">
                    <w:t>LernSCHRITT</w:t>
                  </w:r>
                </w:p>
              </w:tc>
            </w:tr>
          </w:tbl>
          <w:p w14:paraId="27D2E85B" w14:textId="77777777" w:rsidR="00287F0B" w:rsidRPr="0048720E" w:rsidRDefault="00287F0B" w:rsidP="0019249F">
            <w:pPr>
              <w:pStyle w:val="TabelleKopfmitte"/>
            </w:pPr>
          </w:p>
        </w:tc>
      </w:tr>
      <w:tr w:rsidR="00287F0B" w:rsidRPr="00246134" w14:paraId="1B668F2C" w14:textId="77777777">
        <w:tc>
          <w:tcPr>
            <w:tcW w:w="7348" w:type="dxa"/>
            <w:gridSpan w:val="3"/>
            <w:tcBorders>
              <w:left w:val="single" w:sz="4" w:space="0" w:color="auto"/>
              <w:right w:val="single" w:sz="4" w:space="0" w:color="auto"/>
            </w:tcBorders>
          </w:tcPr>
          <w:p w14:paraId="14C9321C" w14:textId="059425AE" w:rsidR="00A818C4" w:rsidRPr="00A818C4" w:rsidRDefault="00287F0B" w:rsidP="00A818C4">
            <w:pPr>
              <w:pStyle w:val="Tabelle6pt"/>
            </w:pPr>
            <w:r w:rsidRPr="00BB2474">
              <w:t>Hauptbezug:</w:t>
            </w:r>
          </w:p>
          <w:p w14:paraId="01F238B5" w14:textId="77777777" w:rsidR="00F041BA" w:rsidRDefault="00A818C4" w:rsidP="00281BAF">
            <w:pPr>
              <w:pStyle w:val="Kopf8ptafz"/>
              <w:numPr>
                <w:ilvl w:val="0"/>
                <w:numId w:val="47"/>
              </w:numPr>
              <w:ind w:left="227" w:hanging="170"/>
            </w:pPr>
            <w:r w:rsidRPr="00F041BA">
              <w:t>Ich kann die Arbeitsanweisung zum Teambildungsaufgabe lesen und verstehen.</w:t>
            </w:r>
          </w:p>
          <w:p w14:paraId="12C2F266" w14:textId="44761F8A" w:rsidR="00A818C4" w:rsidRPr="00BB2474" w:rsidRDefault="00A818C4" w:rsidP="00281BAF">
            <w:pPr>
              <w:pStyle w:val="Kopf8ptafz"/>
              <w:numPr>
                <w:ilvl w:val="0"/>
                <w:numId w:val="47"/>
              </w:numPr>
              <w:ind w:left="227" w:hanging="170"/>
            </w:pPr>
            <w:r w:rsidRPr="00F041BA">
              <w:t>Ich kann verschiedene Symbole und Verhaltensweisen erkennen.</w:t>
            </w:r>
          </w:p>
        </w:tc>
        <w:tc>
          <w:tcPr>
            <w:tcW w:w="188" w:type="dxa"/>
            <w:vMerge/>
            <w:tcBorders>
              <w:left w:val="single" w:sz="4" w:space="0" w:color="auto"/>
              <w:bottom w:val="nil"/>
              <w:right w:val="nil"/>
            </w:tcBorders>
            <w:vAlign w:val="center"/>
          </w:tcPr>
          <w:p w14:paraId="5BDA00E7" w14:textId="77777777" w:rsidR="00287F0B" w:rsidRPr="00BB2474" w:rsidRDefault="00287F0B"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561938E" w14:textId="77777777" w:rsidR="00287F0B" w:rsidRPr="00BB2474" w:rsidRDefault="00287F0B" w:rsidP="0019249F">
            <w:pPr>
              <w:pStyle w:val="TabelleKopfmitte"/>
            </w:pPr>
          </w:p>
        </w:tc>
      </w:tr>
      <w:tr w:rsidR="00595456" w:rsidRPr="00246134" w14:paraId="6281D37E" w14:textId="77777777">
        <w:tc>
          <w:tcPr>
            <w:tcW w:w="7348" w:type="dxa"/>
            <w:gridSpan w:val="3"/>
            <w:tcBorders>
              <w:left w:val="single" w:sz="4" w:space="0" w:color="auto"/>
              <w:right w:val="single" w:sz="4" w:space="0" w:color="auto"/>
            </w:tcBorders>
            <w:tcMar>
              <w:bottom w:w="0" w:type="dxa"/>
            </w:tcMar>
          </w:tcPr>
          <w:p w14:paraId="488F43A1" w14:textId="77777777" w:rsidR="00595456" w:rsidRPr="00232277" w:rsidRDefault="00595456" w:rsidP="0019249F">
            <w:pPr>
              <w:pStyle w:val="Tabelle6pt"/>
            </w:pPr>
            <w:r w:rsidRPr="00232277">
              <w:t>Weitere Bezüge:</w:t>
            </w:r>
          </w:p>
          <w:p w14:paraId="3B225D9E" w14:textId="09A39D43" w:rsidR="00595456" w:rsidRPr="00992DA5" w:rsidRDefault="00000FDB" w:rsidP="00992DA5">
            <w:pPr>
              <w:pStyle w:val="TabelleAufzhlung"/>
              <w:rPr>
                <w:i/>
              </w:rPr>
            </w:pPr>
            <w:r w:rsidRPr="00992DA5">
              <w:rPr>
                <w:i/>
              </w:rPr>
              <w:t>Ich erkenne kulturelle Unterschiede.</w:t>
            </w:r>
          </w:p>
        </w:tc>
        <w:tc>
          <w:tcPr>
            <w:tcW w:w="188" w:type="dxa"/>
            <w:vMerge/>
            <w:tcBorders>
              <w:left w:val="single" w:sz="4" w:space="0" w:color="auto"/>
              <w:bottom w:val="nil"/>
              <w:right w:val="nil"/>
            </w:tcBorders>
            <w:vAlign w:val="center"/>
          </w:tcPr>
          <w:p w14:paraId="306E3FFB" w14:textId="77777777" w:rsidR="00595456" w:rsidRPr="00232277" w:rsidRDefault="00595456"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09941E6" w14:textId="77777777" w:rsidR="00595456" w:rsidRPr="00232277" w:rsidRDefault="00595456" w:rsidP="0019249F">
            <w:pPr>
              <w:pStyle w:val="TabelleKopfmitte"/>
            </w:pPr>
          </w:p>
        </w:tc>
      </w:tr>
    </w:tbl>
    <w:p w14:paraId="299B78CB" w14:textId="3F58C856" w:rsidR="002D5E10" w:rsidRPr="00246134" w:rsidRDefault="00E75890" w:rsidP="00D30012">
      <w:pPr>
        <w:pStyle w:val="berschrift2"/>
        <w:rPr>
          <w:lang w:val="en-GB"/>
        </w:rPr>
      </w:pPr>
      <w:r w:rsidRPr="00246134">
        <w:rPr>
          <w:rFonts w:cs="Gill Sans"/>
          <w:noProof/>
          <w:color w:val="000000"/>
          <w:szCs w:val="48"/>
        </w:rPr>
        <w:drawing>
          <wp:anchor distT="0" distB="0" distL="114300" distR="114300" simplePos="0" relativeHeight="252154880" behindDoc="0" locked="0" layoutInCell="1" allowOverlap="1" wp14:anchorId="0008634A" wp14:editId="4A4BC884">
            <wp:simplePos x="0" y="0"/>
            <wp:positionH relativeFrom="column">
              <wp:posOffset>4817110</wp:posOffset>
            </wp:positionH>
            <wp:positionV relativeFrom="paragraph">
              <wp:posOffset>132503</wp:posOffset>
            </wp:positionV>
            <wp:extent cx="321310" cy="321310"/>
            <wp:effectExtent l="0" t="0" r="8890" b="8890"/>
            <wp:wrapNone/>
            <wp:docPr id="2303" name="Grafik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2D5E10" w:rsidRPr="00246134">
        <w:rPr>
          <w:lang w:val="en-GB"/>
        </w:rPr>
        <w:t>Is everybody different? – Test yourself.</w:t>
      </w:r>
    </w:p>
    <w:p w14:paraId="4C75CC6D" w14:textId="72DD946F" w:rsidR="002D5E10" w:rsidRPr="00BB2474" w:rsidRDefault="0009638C" w:rsidP="002D5E10">
      <w:pPr>
        <w:spacing w:after="200"/>
        <w:rPr>
          <w:rFonts w:cs="Gill Sans"/>
          <w:color w:val="000000"/>
          <w:szCs w:val="48"/>
        </w:rPr>
      </w:pPr>
      <w:r w:rsidRPr="0009638C">
        <w:rPr>
          <w:rFonts w:cs="Gill Sans"/>
          <w:noProof/>
          <w:color w:val="000000"/>
          <w:szCs w:val="48"/>
          <w:lang w:eastAsia="de-DE"/>
        </w:rPr>
        <mc:AlternateContent>
          <mc:Choice Requires="wpg">
            <w:drawing>
              <wp:anchor distT="0" distB="0" distL="114300" distR="114300" simplePos="0" relativeHeight="252353536" behindDoc="0" locked="0" layoutInCell="1" allowOverlap="1" wp14:anchorId="57BF0489" wp14:editId="7063C618">
                <wp:simplePos x="0" y="0"/>
                <wp:positionH relativeFrom="column">
                  <wp:posOffset>2924</wp:posOffset>
                </wp:positionH>
                <wp:positionV relativeFrom="paragraph">
                  <wp:posOffset>687148</wp:posOffset>
                </wp:positionV>
                <wp:extent cx="3130551" cy="1550208"/>
                <wp:effectExtent l="0" t="0" r="0" b="0"/>
                <wp:wrapNone/>
                <wp:docPr id="982" name="Gruppieren 70"/>
                <wp:cNvGraphicFramePr/>
                <a:graphic xmlns:a="http://schemas.openxmlformats.org/drawingml/2006/main">
                  <a:graphicData uri="http://schemas.microsoft.com/office/word/2010/wordprocessingGroup">
                    <wpg:wgp>
                      <wpg:cNvGrpSpPr/>
                      <wpg:grpSpPr>
                        <a:xfrm>
                          <a:off x="0" y="0"/>
                          <a:ext cx="3130551" cy="1550208"/>
                          <a:chOff x="0" y="0"/>
                          <a:chExt cx="3242841" cy="1625600"/>
                        </a:xfrm>
                      </wpg:grpSpPr>
                      <wpg:grpSp>
                        <wpg:cNvPr id="983" name="Gruppieren 983"/>
                        <wpg:cNvGrpSpPr/>
                        <wpg:grpSpPr>
                          <a:xfrm>
                            <a:off x="0" y="0"/>
                            <a:ext cx="3242841" cy="1625600"/>
                            <a:chOff x="0" y="0"/>
                            <a:chExt cx="3242841" cy="1625600"/>
                          </a:xfrm>
                        </wpg:grpSpPr>
                        <wpg:grpSp>
                          <wpg:cNvPr id="984" name="Gruppieren 984"/>
                          <wpg:cNvGrpSpPr/>
                          <wpg:grpSpPr>
                            <a:xfrm>
                              <a:off x="0" y="0"/>
                              <a:ext cx="3242841" cy="1625600"/>
                              <a:chOff x="0" y="0"/>
                              <a:chExt cx="3242841" cy="1625600"/>
                            </a:xfrm>
                          </wpg:grpSpPr>
                          <wps:wsp>
                            <wps:cNvPr id="179" name="Rechteck 179"/>
                            <wps:cNvSpPr/>
                            <wps:spPr>
                              <a:xfrm>
                                <a:off x="0" y="0"/>
                                <a:ext cx="1625600" cy="1625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 name="Rechteck 288"/>
                            <wps:cNvSpPr/>
                            <wps:spPr>
                              <a:xfrm>
                                <a:off x="1617241" y="0"/>
                                <a:ext cx="1625600" cy="1625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89" name="Gruppieren 289"/>
                          <wpg:cNvGrpSpPr/>
                          <wpg:grpSpPr>
                            <a:xfrm>
                              <a:off x="811945" y="75392"/>
                              <a:ext cx="2319119" cy="529306"/>
                              <a:chOff x="811945" y="75392"/>
                              <a:chExt cx="2319119" cy="529306"/>
                            </a:xfrm>
                          </wpg:grpSpPr>
                          <wps:wsp>
                            <wps:cNvPr id="290" name="Ellipse 290"/>
                            <wps:cNvSpPr/>
                            <wps:spPr>
                              <a:xfrm>
                                <a:off x="946961" y="75392"/>
                                <a:ext cx="432048" cy="45276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Ellipse 291"/>
                            <wps:cNvSpPr/>
                            <wps:spPr>
                              <a:xfrm>
                                <a:off x="2699016" y="98137"/>
                                <a:ext cx="432048" cy="45276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 name="Ellipse 292"/>
                            <wps:cNvSpPr/>
                            <wps:spPr>
                              <a:xfrm>
                                <a:off x="811945" y="454173"/>
                                <a:ext cx="135015" cy="13718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 name="Ellipse 293"/>
                            <wps:cNvSpPr/>
                            <wps:spPr>
                              <a:xfrm>
                                <a:off x="2622174" y="467516"/>
                                <a:ext cx="135015" cy="13718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94" name="Gruppieren 294"/>
                          <wpg:cNvGrpSpPr/>
                          <wpg:grpSpPr>
                            <a:xfrm>
                              <a:off x="330598" y="668825"/>
                              <a:ext cx="2486322" cy="773486"/>
                              <a:chOff x="330598" y="668825"/>
                              <a:chExt cx="2486322" cy="773486"/>
                            </a:xfrm>
                          </wpg:grpSpPr>
                          <wpg:grpSp>
                            <wpg:cNvPr id="295" name="Gruppieren 295"/>
                            <wpg:cNvGrpSpPr/>
                            <wpg:grpSpPr>
                              <a:xfrm>
                                <a:off x="330598" y="722231"/>
                                <a:ext cx="679323" cy="720080"/>
                                <a:chOff x="330598" y="722231"/>
                                <a:chExt cx="679323" cy="720080"/>
                              </a:xfrm>
                            </wpg:grpSpPr>
                            <wpg:grpSp>
                              <wpg:cNvPr id="296" name="Gruppieren 296"/>
                              <wpg:cNvGrpSpPr/>
                              <wpg:grpSpPr>
                                <a:xfrm>
                                  <a:off x="366600" y="722231"/>
                                  <a:ext cx="604243" cy="720080"/>
                                  <a:chOff x="366600" y="722231"/>
                                  <a:chExt cx="469227" cy="720080"/>
                                </a:xfrm>
                              </wpg:grpSpPr>
                              <wps:wsp>
                                <wps:cNvPr id="297" name="Ellipse 297"/>
                                <wps:cNvSpPr/>
                                <wps:spPr>
                                  <a:xfrm>
                                    <a:off x="366600" y="722231"/>
                                    <a:ext cx="469227"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 name="Bogen 298"/>
                                <wps:cNvSpPr/>
                                <wps:spPr>
                                  <a:xfrm flipH="1">
                                    <a:off x="528125" y="1175734"/>
                                    <a:ext cx="161265" cy="137479"/>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299" name="Ellipse 299"/>
                              <wps:cNvSpPr/>
                              <wps:spPr>
                                <a:xfrm>
                                  <a:off x="330598" y="1031718"/>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0" name="Ellipse 300"/>
                              <wps:cNvSpPr/>
                              <wps:spPr>
                                <a:xfrm>
                                  <a:off x="964202" y="1028865"/>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01" name="Gruppieren 301"/>
                            <wpg:cNvGrpSpPr/>
                            <wpg:grpSpPr>
                              <a:xfrm>
                                <a:off x="2130109" y="668825"/>
                                <a:ext cx="686811" cy="720080"/>
                                <a:chOff x="2130109" y="668825"/>
                                <a:chExt cx="686811" cy="720080"/>
                              </a:xfrm>
                            </wpg:grpSpPr>
                            <wps:wsp>
                              <wps:cNvPr id="302" name="Ellipse 302"/>
                              <wps:cNvSpPr/>
                              <wps:spPr>
                                <a:xfrm>
                                  <a:off x="2176828" y="668825"/>
                                  <a:ext cx="604243"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 name="Bogen 303"/>
                              <wps:cNvSpPr/>
                              <wps:spPr>
                                <a:xfrm rot="10800000" flipH="1">
                                  <a:off x="2414789" y="1028865"/>
                                  <a:ext cx="161047" cy="146311"/>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s:wsp>
                              <wps:cNvPr id="304" name="Ellipse 304"/>
                              <wps:cNvSpPr/>
                              <wps:spPr>
                                <a:xfrm>
                                  <a:off x="2130109" y="940849"/>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5" name="Ellipse 305"/>
                              <wps:cNvSpPr/>
                              <wps:spPr>
                                <a:xfrm>
                                  <a:off x="2771201" y="940849"/>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grpSp>
                        <wpg:cNvPr id="306" name="Gruppieren 306"/>
                        <wpg:cNvGrpSpPr/>
                        <wpg:grpSpPr>
                          <a:xfrm>
                            <a:off x="1054597" y="166173"/>
                            <a:ext cx="1979638" cy="301343"/>
                            <a:chOff x="1054597" y="166173"/>
                            <a:chExt cx="1979638" cy="301343"/>
                          </a:xfrm>
                        </wpg:grpSpPr>
                        <wpg:grpSp>
                          <wpg:cNvPr id="308" name="Gruppieren 308"/>
                          <wpg:cNvGrpSpPr/>
                          <wpg:grpSpPr>
                            <a:xfrm>
                              <a:off x="1054597" y="190535"/>
                              <a:ext cx="244004" cy="276981"/>
                              <a:chOff x="1054597" y="190535"/>
                              <a:chExt cx="679323" cy="720080"/>
                            </a:xfrm>
                          </wpg:grpSpPr>
                          <wpg:grpSp>
                            <wpg:cNvPr id="309" name="Gruppieren 309"/>
                            <wpg:cNvGrpSpPr/>
                            <wpg:grpSpPr>
                              <a:xfrm>
                                <a:off x="1100316" y="190535"/>
                                <a:ext cx="604243" cy="720080"/>
                                <a:chOff x="1100316" y="190535"/>
                                <a:chExt cx="469227" cy="720080"/>
                              </a:xfrm>
                            </wpg:grpSpPr>
                            <wps:wsp>
                              <wps:cNvPr id="310" name="Ellipse 310"/>
                              <wps:cNvSpPr/>
                              <wps:spPr>
                                <a:xfrm>
                                  <a:off x="1100316" y="190535"/>
                                  <a:ext cx="469227"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Bogen 311"/>
                              <wps:cNvSpPr/>
                              <wps:spPr>
                                <a:xfrm flipH="1">
                                  <a:off x="1254295" y="614385"/>
                                  <a:ext cx="161265" cy="137479"/>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312" name="Ellipse 312"/>
                            <wps:cNvSpPr/>
                            <wps:spPr>
                              <a:xfrm>
                                <a:off x="1054597" y="470369"/>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 name="Ellipse 313"/>
                            <wps:cNvSpPr/>
                            <wps:spPr>
                              <a:xfrm>
                                <a:off x="1688201" y="467516"/>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14" name="Gruppieren 314"/>
                          <wpg:cNvGrpSpPr/>
                          <wpg:grpSpPr>
                            <a:xfrm>
                              <a:off x="2790231" y="166173"/>
                              <a:ext cx="244004" cy="276981"/>
                              <a:chOff x="2790230" y="166173"/>
                              <a:chExt cx="679323" cy="720080"/>
                            </a:xfrm>
                          </wpg:grpSpPr>
                          <wpg:grpSp>
                            <wpg:cNvPr id="315" name="Gruppieren 315"/>
                            <wpg:cNvGrpSpPr/>
                            <wpg:grpSpPr>
                              <a:xfrm>
                                <a:off x="2835949" y="166173"/>
                                <a:ext cx="604243" cy="720080"/>
                                <a:chOff x="2835949" y="166173"/>
                                <a:chExt cx="469227" cy="720080"/>
                              </a:xfrm>
                            </wpg:grpSpPr>
                            <wps:wsp>
                              <wps:cNvPr id="316" name="Ellipse 316"/>
                              <wps:cNvSpPr/>
                              <wps:spPr>
                                <a:xfrm>
                                  <a:off x="2835949" y="166173"/>
                                  <a:ext cx="469227"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 name="Bogen 317"/>
                              <wps:cNvSpPr/>
                              <wps:spPr>
                                <a:xfrm flipH="1">
                                  <a:off x="2989928" y="590023"/>
                                  <a:ext cx="161265" cy="137479"/>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318" name="Ellipse 318"/>
                            <wps:cNvSpPr/>
                            <wps:spPr>
                              <a:xfrm>
                                <a:off x="2790230" y="446007"/>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 name="Ellipse 319"/>
                            <wps:cNvSpPr/>
                            <wps:spPr>
                              <a:xfrm>
                                <a:off x="3423834" y="443154"/>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14:sizeRelH relativeFrom="margin">
                  <wp14:pctWidth>0</wp14:pctWidth>
                </wp14:sizeRelH>
                <wp14:sizeRelV relativeFrom="margin">
                  <wp14:pctHeight>0</wp14:pctHeight>
                </wp14:sizeRelV>
              </wp:anchor>
            </w:drawing>
          </mc:Choice>
          <mc:Fallback>
            <w:pict>
              <v:group id="Gruppieren 70" o:spid="_x0000_s1026" style="position:absolute;margin-left:.25pt;margin-top:54.1pt;width:246.5pt;height:122.05pt;z-index:252353536;mso-width-relative:margin;mso-height-relative:margin" coordsize="32428,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">
                <v:group id="Gruppieren 983" o:spid="_x0000_s1027" style="position:absolute;width:32428;height:16256" coordsize="32428,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eQsYAAADcAAAADwAAAGRycy9kb3ducmV2LnhtbESPQWvCQBSE7wX/w/IK&#10;3ppNlJaYZhWRKh5CoSqU3h7ZZxLMvg3ZbRL/fbdQ6HGYmW+YfDOZVgzUu8aygiSKQRCXVjdcKbic&#10;908pCOeRNbaWScGdHGzWs4ccM21H/qDh5CsRIOwyVFB732VSurImgy6yHXHwrrY36IPsK6l7HAPc&#10;tHIRxy/SYMNhocaOdjWVt9O3UXAYcdwuk7ehuF1396/z8/tnkZBS88dp+wrC0+T/w3/to1awS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215CxgAAANwA&#10;AAAPAAAAAAAAAAAAAAAAAKoCAABkcnMvZG93bnJldi54bWxQSwUGAAAAAAQABAD6AAAAnQMAAAAA&#10;">
                  <v:group id="Gruppieren 984" o:spid="_x0000_s1028" style="position:absolute;width:32428;height:16256" coordsize="32428,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rect id="Rechteck 179" o:spid="_x0000_s1029" style="position:absolute;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Qj8QA&#10;AADcAAAADwAAAGRycy9kb3ducmV2LnhtbERPTWvCQBC9F/wPywi91Y0etKauUkTBgyA1iu1tyI5J&#10;MDsbs5uY9te7gtDbPN7nzBadKUVLtSssKxgOIhDEqdUFZwoOyfrtHYTzyBpLy6Tglxws5r2XGcba&#10;3viL2r3PRAhhF6OC3PsqltKlORl0A1sRB+5sa4M+wDqTusZbCDelHEXRWBosODTkWNEyp/Syb4yC&#10;3bZNltfR9zHdNZOfy2n7d6ZVotRrv/v8AOGp8//ip3ujw/zJFB7PhA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Z0I/EAAAA3AAAAA8AAAAAAAAAAAAAAAAAmAIAAGRycy9k&#10;b3ducmV2LnhtbFBLBQYAAAAABAAEAPUAAACJAwAAAAA=&#10;" fillcolor="#f79646 [3209]" stroked="f" strokeweight="2pt"/>
                    <v:rect id="Rechteck 288" o:spid="_x0000_s1030" style="position:absolute;left:16172;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4A2cEA&#10;AADcAAAADwAAAGRycy9kb3ducmV2LnhtbERPz2uDMBS+F/Y/hDfYrY2VbRXXWEph0MEusz2428O8&#10;qmheJEnV/ffLYbDjx/d7f1jMICZyvrOsYLtJQBDXVnfcKLhe3tcZCB+QNQ6WScEPeTgUD6s95trO&#10;/EVTGRoRQ9jnqKANYcyl9HVLBv3GjsSRu1lnMEToGqkdzjHcDDJNkldpsOPY0OJIp5bqvrwbBbtj&#10;n1r7melnbD7OJYfq+0VXSj09Lsc3EIGW8C/+c5+1gjSLa+OZeAR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ANnBAAAA3AAAAA8AAAAAAAAAAAAAAAAAmAIAAGRycy9kb3du&#10;cmV2LnhtbFBLBQYAAAAABAAEAPUAAACGAwAAAAA=&#10;" fillcolor="#00b0f0" stroked="f" strokeweight="2pt"/>
                  </v:group>
                  <v:group id="Gruppieren 289" o:spid="_x0000_s1031" style="position:absolute;left:8119;top:753;width:23191;height:5293" coordorigin="8119,753" coordsize="23191,5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oval id="Ellipse 290" o:spid="_x0000_s1032" style="position:absolute;left:9469;top:753;width:4321;height: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7J/MQA&#10;AADcAAAADwAAAGRycy9kb3ducmV2LnhtbESPwWrCQBCG74W+wzIFb3VTEdHUVUqroAcLah9gyI7J&#10;YnY2ZNcYfXrnIPQ4/PN/88182ftaddRGF9jAxzADRVwE67g08Hdcv09BxYRssQ5MBm4UYbl4fZlj&#10;bsOV99QdUqkEwjFHA1VKTa51LCryGIehIZbsFFqPSca21LbFq8B9rUdZNtEeHcuFChv6rqg4Hy5e&#10;NKa738nq1N3DPTk33px/yv32aMzgrf/6BJWoT//Lz/bGGhjNRF+eEQLo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eyfzEAAAA3AAAAA8AAAAAAAAAAAAAAAAAmAIAAGRycy9k&#10;b3ducmV2LnhtbFBLBQYAAAAABAAEAPUAAACJAwAAAAA=&#10;" fillcolor="white [3212]" stroked="f" strokeweight="2pt"/>
                    <v:oval id="Ellipse 291" o:spid="_x0000_s1033" style="position:absolute;left:26990;top:981;width:4320;height:4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sZ8QA&#10;AADcAAAADwAAAGRycy9kb3ducmV2LnhtbESPUYvCMBCE3w/8D2EF385UEdFqFNE70AcPqv6ApVnb&#10;YLMpTaw9f/1FEO5xmJ1vdpbrzlaipcYbxwpGwwQEce604ULB5fz9OQPhA7LGyjEp+CUP61XvY4mp&#10;dg/OqD2FQkQI+xQVlCHUqZQ+L8miH7qaOHpX11gMUTaF1A0+ItxWcpwkU2nRcGwosaZtSfntdLfx&#10;jdnxZ/p1bZ/uGYyZ7G+7IjuclRr0u80CRKAu/B+/03utYDwfwWtMJI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SbGfEAAAA3AAAAA8AAAAAAAAAAAAAAAAAmAIAAGRycy9k&#10;b3ducmV2LnhtbFBLBQYAAAAABAAEAPUAAACJAwAAAAA=&#10;" fillcolor="white [3212]" stroked="f" strokeweight="2pt"/>
                    <v:oval id="Ellipse 292" o:spid="_x0000_s1034" style="position:absolute;left:8119;top:4541;width:1350;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yEMQA&#10;AADcAAAADwAAAGRycy9kb3ducmV2LnhtbESP3YrCMBCF74V9hzCCd5paRLQaRdZd0IsV/HmAoRnb&#10;YDMpTaxdn34jLHh5OHO+M2e57mwlWmq8caxgPEpAEOdOGy4UXM7fwxkIH5A1Vo5JwS95WK8+ekvM&#10;tHvwkdpTKESEsM9QQRlCnUnp85Is+pGriaN3dY3FEGVTSN3gI8JtJdMkmUqLhmNDiTV9lpTfTncb&#10;35j9HKZf1/bpnsGYye62LY77s1KDfrdZgAjUhffxf3qnFaTzFF5jIgH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A8hDEAAAA3AAAAA8AAAAAAAAAAAAAAAAAmAIAAGRycy9k&#10;b3ducmV2LnhtbFBLBQYAAAAABAAEAPUAAACJAwAAAAA=&#10;" fillcolor="white [3212]" stroked="f" strokeweight="2pt"/>
                    <v:oval id="Ellipse 293" o:spid="_x0000_s1035" style="position:absolute;left:26221;top:4675;width:1350;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xXi8UA&#10;AADcAAAADwAAAGRycy9kb3ducmV2LnhtbESP3YrCMBCF74V9hzCCd5r6g7hdoyz+gHvhgroPMDRj&#10;G2wmpYm1+vRmQfDycOZ8Z8582dpSNFR741jBcJCAIM6cNpwr+Dtt+zMQPiBrLB2Tgjt5WC4+OnNM&#10;tbvxgZpjyEWEsE9RQRFClUrps4Is+oGriKN3drXFEGWdS13jLcJtKUdJMpUWDceGAitaFZRdjlcb&#10;35jtf6ebc/Nwj2DMZHdZ54efk1K9bvv9BSJQG97Hr/ROKxh9juF/TCS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FeLxQAAANwAAAAPAAAAAAAAAAAAAAAAAJgCAABkcnMv&#10;ZG93bnJldi54bWxQSwUGAAAAAAQABAD1AAAAigMAAAAA&#10;" fillcolor="white [3212]" stroked="f" strokeweight="2pt"/>
                  </v:group>
                  <v:group id="Gruppieren 294" o:spid="_x0000_s1036" style="position:absolute;left:3305;top:6688;width:24864;height:7735" coordorigin="3305,6688" coordsize="24863,7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Gruppieren 295" o:spid="_x0000_s1037" style="position:absolute;left:3305;top:7222;width:6794;height:7201" coordorigin="3305,7222" coordsize="6793,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group id="Gruppieren 296" o:spid="_x0000_s1038" style="position:absolute;left:3666;top:7222;width:6042;height:7201" coordorigin="3666,7222" coordsize="469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oval id="Ellipse 297" o:spid="_x0000_s1039" style="position:absolute;left:3666;top:7222;width:469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IAsQA&#10;AADcAAAADwAAAGRycy9kb3ducmV2LnhtbESPQWvCQBSE7wX/w/IK3upGD7FGN6EoQulBaPQHPLLP&#10;bDT7NmS3Sfz3bqHQ4zAz3zC7YrKtGKj3jWMFy0UCgrhyuuFaweV8fHsH4QOyxtYxKXiQhyKfveww&#10;027kbxrKUIsIYZ+hAhNCl0npK0MW/cJ1xNG7ut5iiLKvpe5xjHDbylWSpNJiw3HBYEd7Q9W9/LEK&#10;0lCa5n47PTbJ/jB+LY9XefNSqfnr9LEFEWgK/+G/9qdWsNqs4fdMPAIy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JyALEAAAA3AAAAA8AAAAAAAAAAAAAAAAAmAIAAGRycy9k&#10;b3ducmV2LnhtbFBLBQYAAAAABAAEAPUAAACJAwAAAAA=&#10;" fillcolor="black [3213]" stroked="f" strokeweight="2pt"/>
                        <v:shape id="Bogen 298" o:spid="_x0000_s1040" style="position:absolute;left:5281;top:11757;width:1612;height:1375;flip:x;visibility:visible;mso-wrap-style:square;v-text-anchor:middle" coordsize="161265,13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Pp8MA&#10;AADcAAAADwAAAGRycy9kb3ducmV2LnhtbERPz2vCMBS+C/sfwhvsZtM5cLMzyiYUdLvYTsHjo3lr&#10;y5qXmkSt//1yEDx+fL/ny8F04kzOt5YVPCcpCOLK6pZrBbuffPwGwgdkjZ1lUnAlD8vFw2iOmbYX&#10;LuhchlrEEPYZKmhC6DMpfdWQQZ/Ynjhyv9YZDBG6WmqHlxhuOjlJ06k02HJsaLCnVUPVX3kyCjbf&#10;h6IM9Or2ny95vzXVMS+uX0o9PQ4f7yACDeEuvrnXWsFkFtfG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fPp8MAAADcAAAADwAAAAAAAAAAAAAAAACYAgAAZHJzL2Rv&#10;d25yZXYueG1sUEsFBgAAAAAEAAQA9QAAAIgDAAAAAA==&#10;" path="m477,61271nsc5080,25367,41492,-1377,83826,54v43256,1461,77440,31781,77440,68686l80633,68740,477,61271xem477,61271nfc5080,25367,41492,-1377,83826,54v43256,1461,77440,31781,77440,68686e" filled="f" strokecolor="white [3212]" strokeweight="1.25pt">
                          <v:path arrowok="t" o:connecttype="custom" o:connectlocs="477,61271;83826,54;161266,68740" o:connectangles="0,0,0"/>
                        </v:shape>
                      </v:group>
                      <v:oval id="Ellipse 299" o:spid="_x0000_s1041" style="position:absolute;left:3305;top:10317;width:458;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vLEcQA&#10;AADcAAAADwAAAGRycy9kb3ducmV2LnhtbESPQYvCMBSE78L+h/AWvIimVhCtRlmEZT140fYHPJJn&#10;W21euk3U+u+NsLDHYWa+Ydbb3jbiTp2vHSuYThIQxNqZmksFRf49XoDwAdlg45gUPMnDdvMxWGNm&#10;3IOPdD+FUkQI+wwVVCG0mZReV2TRT1xLHL2z6yyGKLtSmg4fEW4bmSbJXFqsOS5U2NKuIn093ayC&#10;/Hzw3h4L/czn6U3/utlltPhRavjZf61ABOrDf/ivvTcK0uUS3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yxHEAAAA3AAAAA8AAAAAAAAAAAAAAAAAmAIAAGRycy9k&#10;b3ducmV2LnhtbFBLBQYAAAAABAAEAPUAAACJAwAAAAA=&#10;" fillcolor="black [3213]" strokecolor="black [3213]" strokeweight="2pt"/>
                      <v:oval id="Ellipse 300" o:spid="_x0000_s1042" style="position:absolute;left:9642;top:10288;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r4lr0A&#10;AADcAAAADwAAAGRycy9kb3ducmV2LnhtbERPzQ4BMRC+S7xDMxIXoYtEZCkRiXBwYT3ApB27y3a6&#10;tsV6ez1IHL98/8t1ayvxosaXjhWMRwkIYu1MybmCS7YbzkH4gGywckwKPuRhvep2lpga9+YTvc4h&#10;FzGEfYoKihDqVEqvC7LoR64mjtzVNRZDhE0uTYPvGG4rOUmSmbRYcmwosKZtQfp+floF2fXovT1d&#10;9CebTZ764aa3wXyvVL/XbhYgArXhL/65D0bBNInz45l4BO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Fr4lr0AAADcAAAADwAAAAAAAAAAAAAAAACYAgAAZHJzL2Rvd25yZXYu&#10;eG1sUEsFBgAAAAAEAAQA9QAAAIIDAAAAAA==&#10;" fillcolor="black [3213]" strokecolor="black [3213]" strokeweight="2pt"/>
                    </v:group>
                    <v:group id="Gruppieren 301" o:spid="_x0000_s1043" style="position:absolute;left:21301;top:6688;width:6868;height:7201" coordorigin="21301,6688" coordsize="6868,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oval id="Ellipse 302" o:spid="_x0000_s1044" style="position:absolute;left:21768;top:6688;width:604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xgMIA&#10;AADcAAAADwAAAGRycy9kb3ducmV2LnhtbESP0YrCMBRE3xf8h3AF39ZEBVmrUUQRZB+E7e4HXJpr&#10;U21uShNt/fuNIPg4zMwZZrXpXS3u1IbKs4bJWIEgLrypuNTw93v4/AIRIrLB2jNpeFCAzXrwscLM&#10;+I5/6J7HUiQIhww12BibTMpQWHIYxr4hTt7Ztw5jkm0pTYtdgrtaTpWaS4cVpwWLDe0sFdf85jTM&#10;Y26r6+X0WKjdvvueHM7yEqTWo2G/XYKI1Md3+NU+Gg0zNYXnmXQ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fGAwgAAANwAAAAPAAAAAAAAAAAAAAAAAJgCAABkcnMvZG93&#10;bnJldi54bWxQSwUGAAAAAAQABAD1AAAAhwMAAAAA&#10;" fillcolor="black [3213]" stroked="f" strokeweight="2pt"/>
                      <v:shape id="Bogen 303" o:spid="_x0000_s1045" style="position:absolute;left:24147;top:10288;width:1611;height:1463;rotation:180;flip:x;visibility:visible;mso-wrap-style:square;v-text-anchor:middle" coordsize="161047,146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l4cYA&#10;AADcAAAADwAAAGRycy9kb3ducmV2LnhtbESPQWsCMRSE7wX/Q3hCbzVZBdtujSJCqQdB3Erb42Pz&#10;utm6eVk26br+eyMUehxm5htmsRpcI3rqQu1ZQzZRIIhLb2quNBzfXx+eQISIbLDxTBouFGC1HN0t&#10;MDf+zAfqi1iJBOGQowYbY5tLGUpLDsPEt8TJ+/adw5hkV0nT4TnBXSOnSs2lw5rTgsWWNpbKU/Hr&#10;NPQ/+/C4/Tray0e2K1T2ZuLw+az1/XhYv4CINMT/8F97azTM1AxuZ9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hl4cYAAADcAAAADwAAAAAAAAAAAAAAAACYAgAAZHJz&#10;L2Rvd25yZXYueG1sUEsFBgAAAAAEAAQA9QAAAIsDAAAAAA==&#10;" path="m420,65692nsc4766,27195,41363,-1568,83922,65v43112,1654,77126,33889,77126,73091l80524,73156,420,65692xem420,65692nfc4766,27195,41363,-1568,83922,65v43112,1654,77126,33889,77126,73091e" filled="f" strokecolor="white [3212]" strokeweight="1.25pt">
                        <v:path arrowok="t" o:connecttype="custom" o:connectlocs="420,65692;83922,65;161048,73156" o:connectangles="0,0,0"/>
                      </v:shape>
                      <v:oval id="Ellipse 304" o:spid="_x0000_s1046" style="position:absolute;left:21301;top:9408;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lcIA&#10;AADcAAAADwAAAGRycy9kb3ducmV2LnhtbESPwarCMBRE9w/8h3AFNw9N1YdINYoIogs3Wj/gklzb&#10;anNTm6j1740gvOUwM2eY+bK1lXhQ40vHCoaDBASxdqbkXMEp2/SnIHxANlg5JgUv8rBcdH7mmBr3&#10;5AM9jiEXEcI+RQVFCHUqpdcFWfQDVxNH7+waiyHKJpemwWeE20qOkmQiLZYcFwqsaV2Qvh7vVkF2&#10;3ntvDyf9yiaju7658eV3ulWq121XMxCB2vAf/rZ3RsE4+YPPmXg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f6VwgAAANwAAAAPAAAAAAAAAAAAAAAAAJgCAABkcnMvZG93&#10;bnJldi54bWxQSwUGAAAAAAQABAD1AAAAhwMAAAAA&#10;" fillcolor="black [3213]" strokecolor="black [3213]" strokeweight="2pt"/>
                      <v:oval id="Ellipse 305" o:spid="_x0000_s1047" style="position:absolute;left:27712;top:9408;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bDsIA&#10;AADcAAAADwAAAGRycy9kb3ducmV2LnhtbESPwarCMBRE9w/8h3AFNw9NVZ5INYoIogs3Wj/gklzb&#10;anNTm6j1740gvOUwM2eY+bK1lXhQ40vHCoaDBASxdqbkXMEp2/SnIHxANlg5JgUv8rBcdH7mmBr3&#10;5AM9jiEXEcI+RQVFCHUqpdcFWfQDVxNH7+waiyHKJpemwWeE20qOkmQiLZYcFwqsaV2Qvh7vVkF2&#10;3ntvDyf9yiaju7658eV3ulWq121XMxCB2vAf/rZ3RsE4+YPPmXg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VsOwgAAANwAAAAPAAAAAAAAAAAAAAAAAJgCAABkcnMvZG93&#10;bnJldi54bWxQSwUGAAAAAAQABAD1AAAAhwMAAAAA&#10;" fillcolor="black [3213]" strokecolor="black [3213]" strokeweight="2pt"/>
                    </v:group>
                  </v:group>
                </v:group>
                <v:group id="Gruppieren 306" o:spid="_x0000_s1048" style="position:absolute;left:10545;top:1661;width:19797;height:3014" coordorigin="10545,1661" coordsize="19796,3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group id="Gruppieren 308" o:spid="_x0000_s1049" style="position:absolute;left:10545;top:1905;width:2441;height:2770" coordorigin="10545,1905" coordsize="6793,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group id="Gruppieren 309" o:spid="_x0000_s1050" style="position:absolute;left:11003;top:1905;width:6042;height:7201" coordorigin="11003,1905" coordsize="469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oval id="Ellipse 310" o:spid="_x0000_s1051" style="position:absolute;left:11003;top:1905;width:469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cscEA&#10;AADcAAAADwAAAGRycy9kb3ducmV2LnhtbERP3WqDMBS+L+wdwinsrkY3kM2ZltJRGLsYzPYBDuZo&#10;tOZETFb17ZeLwS4/vv/ysNhB3GnynWMFWZKCIK6d7rhVcL2cdy8gfEDWODgmBSt5OOwfNiUW2s38&#10;TfcqtCKGsC9QgQlhLKT0tSGLPnEjceQaN1kMEU6t1BPOMdwO8ilNc2mx49hgcKSTofpW/VgFeahM&#10;d+u/1tf09D5/ZudG9l4q9bhdjm8gAi3hX/zn/tAKnrM4P56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SXLHBAAAA3AAAAA8AAAAAAAAAAAAAAAAAmAIAAGRycy9kb3du&#10;cmV2LnhtbFBLBQYAAAAABAAEAPUAAACGAwAAAAA=&#10;" fillcolor="black [3213]" stroked="f" strokeweight="2pt"/>
                      <v:shape id="Bogen 311" o:spid="_x0000_s1052" style="position:absolute;left:12542;top:6143;width:1613;height:1375;flip:x;visibility:visible;mso-wrap-style:square;v-text-anchor:middle" coordsize="161265,13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9q/cUA&#10;AADcAAAADwAAAGRycy9kb3ducmV2LnhtbESPQWvCQBSE7wX/w/KE3uomCq2krtIWAm29mKjg8ZF9&#10;TUKzb+PuVuO/d4WCx2FmvmEWq8F04kTOt5YVpJMEBHFldcu1gt02f5qD8AFZY2eZFFzIw2o5elhg&#10;pu2ZCzqVoRYRwj5DBU0IfSalrxoy6Ce2J47ej3UGQ5SultrhOcJNJ6dJ8iwNthwXGuzpo6Hqt/wz&#10;Cr7Wh6IM9OL277O835jqmBeXb6Uex8PbK4hAQ7iH/9ufWsEsTe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2r9xQAAANwAAAAPAAAAAAAAAAAAAAAAAJgCAABkcnMv&#10;ZG93bnJldi54bWxQSwUGAAAAAAQABAD1AAAAigMAAAAA&#10;" path="m477,61271nsc5080,25367,41492,-1377,83826,54v43256,1461,77440,31781,77440,68686l80633,68740,477,61271xem477,61271nfc5080,25367,41492,-1377,83826,54v43256,1461,77440,31781,77440,68686e" filled="f" strokecolor="white [3212]" strokeweight="1.25pt">
                        <v:path arrowok="t" o:connecttype="custom" o:connectlocs="477,61271;83826,54;161266,68740" o:connectangles="0,0,0"/>
                      </v:shape>
                    </v:group>
                    <v:oval id="Ellipse 312" o:spid="_x0000_s1053" style="position:absolute;left:10545;top:4703;width:458;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1Vp8UA&#10;AADcAAAADwAAAGRycy9kb3ducmV2LnhtbESPwWrDMBBE74X+g9hCLiWRY0MIjuVQCqU99OI4H7BI&#10;G9uttXItJbb/PioUehxm5g1THGfbixuNvnOsYLtJQBBrZzpuFJzrt/UehA/IBnvHpGAhD8fy8aHA&#10;3LiJK7qdQiMihH2OCtoQhlxKr1uy6DduII7exY0WQ5RjI82IU4TbXqZJspMWO44LLQ702pL+Pl2t&#10;gvry6b2tznqpd+lV/7js63n/rtTqaX45gAg0h//wX/vDKMi2KfyeiUd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VWnxQAAANwAAAAPAAAAAAAAAAAAAAAAAJgCAABkcnMv&#10;ZG93bnJldi54bWxQSwUGAAAAAAQABAD1AAAAigMAAAAA&#10;" fillcolor="black [3213]" strokecolor="black [3213]" strokeweight="2pt"/>
                    <v:oval id="Ellipse 313" o:spid="_x0000_s1054" style="position:absolute;left:16882;top:4675;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wPMUA&#10;AADcAAAADwAAAGRycy9kb3ducmV2LnhtbESPwWrDMBBE74X+g9hCL6WRE4MJruVQCqU95BI7H7BI&#10;G8uJtXItJXH+vgoUehxm5g1TbWY3iAtNofesYLnIQBBrb3ruFOzbz9c1iBCRDQ6eScGNAmzqx4cK&#10;S+OvvKNLEzuRIBxKVGBjHEspg7bkMCz8SJy8g58cxiSnTpoJrwnuBrnKskI67DktWBzpw5I+NWen&#10;oD1sQ3C7vb61xeqsf3x+fFl/KfX8NL+/gYg0x//wX/vbKMiXOdzPpCMg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fA8xQAAANwAAAAPAAAAAAAAAAAAAAAAAJgCAABkcnMv&#10;ZG93bnJldi54bWxQSwUGAAAAAAQABAD1AAAAigMAAAAA&#10;" fillcolor="black [3213]" strokecolor="black [3213]" strokeweight="2pt"/>
                  </v:group>
                  <v:group id="Gruppieren 314" o:spid="_x0000_s1055" style="position:absolute;left:27902;top:1661;width:2440;height:2770" coordorigin="27902,1661" coordsize="6793,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group id="Gruppieren 315" o:spid="_x0000_s1056" style="position:absolute;left:28359;top:1661;width:6042;height:7201" coordorigin="28359,1661" coordsize="469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oval id="Ellipse 316" o:spid="_x0000_s1057" style="position:absolute;left:28359;top:1661;width:469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hXsMA&#10;AADcAAAADwAAAGRycy9kb3ducmV2LnhtbESP0YrCMBRE3xf8h3AF39a0CmWtRhFFEB8WtvoBl+ba&#10;VJub0kRb/94sLOzjMDNnmNVmsI14UudrxwrSaQKCuHS65krB5Xz4/ALhA7LGxjEpeJGHzXr0scJc&#10;u55/6FmESkQI+xwVmBDaXEpfGrLop64ljt7VdRZDlF0ldYd9hNtGzpIkkxZrjgsGW9oZKu/FwyrI&#10;QmHq++37tUh2+/6UHq7y5qVSk/GwXYIINIT/8F/7qBXM0wx+z8Qj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dhXsMAAADcAAAADwAAAAAAAAAAAAAAAACYAgAAZHJzL2Rv&#10;d25yZXYueG1sUEsFBgAAAAAEAAQA9QAAAIgDAAAAAA==&#10;" fillcolor="black [3213]" stroked="f" strokeweight="2pt"/>
                      <v:shape id="Bogen 317" o:spid="_x0000_s1058" style="position:absolute;left:29899;top:5900;width:1612;height:1375;flip:x;visibility:visible;mso-wrap-style:square;v-text-anchor:middle" coordsize="161265,13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pXEsUA&#10;AADcAAAADwAAAGRycy9kb3ducmV2LnhtbESPQWvCQBSE70L/w/KE3nRjhVqiq9hCoK0Xkyp4fGSf&#10;STD7Nt3davz3XUHwOMzMN8xi1ZtWnMn5xrKCyTgBQVxa3XClYPeTjd5A+ICssbVMCq7kYbV8Giww&#10;1fbCOZ2LUIkIYZ+igjqELpXSlzUZ9GPbEUfvaJ3BEKWrpHZ4iXDTypckeZUGG44LNXb0UVN5Kv6M&#10;gq/NIS8Czdz+fZp1W1P+Zvn1W6nnYb+egwjUh0f43v7UCqaTGdzO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2lcSxQAAANwAAAAPAAAAAAAAAAAAAAAAAJgCAABkcnMv&#10;ZG93bnJldi54bWxQSwUGAAAAAAQABAD1AAAAigMAAAAA&#10;" path="m477,61271nsc5080,25367,41492,-1377,83826,54v43256,1461,77440,31781,77440,68686l80633,68740,477,61271xem477,61271nfc5080,25367,41492,-1377,83826,54v43256,1461,77440,31781,77440,68686e" filled="f" strokecolor="white [3212]" strokeweight="1.25pt">
                        <v:path arrowok="t" o:connecttype="custom" o:connectlocs="477,61271;83826,54;161266,68740" o:connectangles="0,0,0"/>
                      </v:shape>
                    </v:group>
                    <v:oval id="Ellipse 318" o:spid="_x0000_s1059" style="position:absolute;left:27902;top:4460;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Tb0A&#10;AADcAAAADwAAAGRycy9kb3ducmV2LnhtbERPzQ4BMRC+S7xDMxIXoYtEZCkRiXBwYT3ApB27y3a6&#10;tsV6ez1IHL98/8t1ayvxosaXjhWMRwkIYu1MybmCS7YbzkH4gGywckwKPuRhvep2lpga9+YTvc4h&#10;FzGEfYoKihDqVEqvC7LoR64mjtzVNRZDhE0uTYPvGG4rOUmSmbRYcmwosKZtQfp+floF2fXovT1d&#10;9CebTZ764aa3wXyvVL/XbhYgArXhL/65D0bBdBzXxjPx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ViTb0AAADcAAAADwAAAAAAAAAAAAAAAACYAgAAZHJzL2Rvd25yZXYu&#10;eG1sUEsFBgAAAAAEAAQA9QAAAIIDAAAAAA==&#10;" fillcolor="black [3213]" strokecolor="black [3213]" strokeweight="2pt"/>
                    <v:oval id="Ellipse 319" o:spid="_x0000_s1060" style="position:absolute;left:34238;top:4431;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H1sQA&#10;AADcAAAADwAAAGRycy9kb3ducmV2LnhtbESPzYoCMRCE7wv7DqEXvCw7GRVEZ40iguhhLzo+QJP0&#10;/OikM06ijm9vFgSPRVV9Rc2XvW3EjTpfO1YwTFIQxNqZmksFx3zzMwXhA7LBxjEpeJCH5eLzY46Z&#10;cXfe0+0QShEh7DNUUIXQZlJ6XZFFn7iWOHqF6yyGKLtSmg7vEW4bOUrTibRYc1yosKV1Rfp8uFoF&#10;efHnvd0f9SOfjK764san7+lWqcFXv/oFEagP7/CrvTMKxsMZ/J+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5x9bEAAAA3AAAAA8AAAAAAAAAAAAAAAAAmAIAAGRycy9k&#10;b3ducmV2LnhtbFBLBQYAAAAABAAEAPUAAACJAwAAAAA=&#10;" fillcolor="black [3213]" strokecolor="black [3213]" strokeweight="2pt"/>
                  </v:group>
                </v:group>
              </v:group>
            </w:pict>
          </mc:Fallback>
        </mc:AlternateContent>
      </w:r>
      <w:r w:rsidR="00E75890" w:rsidRPr="00246134">
        <w:rPr>
          <w:rFonts w:cs="Gill Sans"/>
          <w:noProof/>
          <w:color w:val="000000"/>
          <w:szCs w:val="48"/>
          <w:lang w:eastAsia="de-DE"/>
        </w:rPr>
        <w:drawing>
          <wp:anchor distT="0" distB="0" distL="114300" distR="114300" simplePos="0" relativeHeight="251987968" behindDoc="0" locked="0" layoutInCell="1" allowOverlap="1" wp14:anchorId="0F733795" wp14:editId="58584E70">
            <wp:simplePos x="0" y="0"/>
            <wp:positionH relativeFrom="column">
              <wp:posOffset>4817110</wp:posOffset>
            </wp:positionH>
            <wp:positionV relativeFrom="paragraph">
              <wp:posOffset>550333</wp:posOffset>
            </wp:positionV>
            <wp:extent cx="302260" cy="321310"/>
            <wp:effectExtent l="0" t="0" r="2540" b="8890"/>
            <wp:wrapNone/>
            <wp:docPr id="2282" name="Grafik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1310"/>
                    </a:xfrm>
                    <a:prstGeom prst="rect">
                      <a:avLst/>
                    </a:prstGeom>
                    <a:noFill/>
                    <a:ln>
                      <a:noFill/>
                    </a:ln>
                  </pic:spPr>
                </pic:pic>
              </a:graphicData>
            </a:graphic>
          </wp:anchor>
        </w:drawing>
      </w:r>
      <w:r w:rsidR="002D5E10" w:rsidRPr="00246134">
        <w:rPr>
          <w:rFonts w:cs="Gill Sans"/>
          <w:color w:val="000000"/>
          <w:szCs w:val="84"/>
          <w:lang w:val="en-GB"/>
        </w:rPr>
        <w:t xml:space="preserve">Think about it the pictures on your own. </w:t>
      </w:r>
      <w:r w:rsidR="00251A96" w:rsidRPr="00246134">
        <w:rPr>
          <w:rFonts w:cs="Gill Sans"/>
          <w:color w:val="000000"/>
          <w:szCs w:val="84"/>
          <w:lang w:val="en-GB"/>
        </w:rPr>
        <w:t xml:space="preserve"> Have a guess which country is represented by the orange and which by the blue pictures? </w:t>
      </w:r>
      <w:r w:rsidR="002D5E10" w:rsidRPr="00246134">
        <w:rPr>
          <w:rFonts w:cs="Gill Sans"/>
          <w:color w:val="000000"/>
          <w:szCs w:val="48"/>
          <w:lang w:val="en-GB"/>
        </w:rPr>
        <w:br/>
      </w:r>
      <w:r w:rsidR="00595456" w:rsidRPr="00BB2474">
        <w:rPr>
          <w:rFonts w:cs="Gill Sans"/>
          <w:color w:val="000000"/>
          <w:szCs w:val="48"/>
        </w:rPr>
        <w:t>Denke</w:t>
      </w:r>
      <w:r w:rsidR="006D51DE">
        <w:rPr>
          <w:rFonts w:cs="Gill Sans"/>
          <w:color w:val="000000"/>
          <w:szCs w:val="48"/>
        </w:rPr>
        <w:t xml:space="preserve"> über die Bilder jeweils eine</w:t>
      </w:r>
      <w:r w:rsidR="002D5E10" w:rsidRPr="00BB2474">
        <w:rPr>
          <w:rFonts w:cs="Gill Sans"/>
          <w:color w:val="000000"/>
          <w:szCs w:val="48"/>
        </w:rPr>
        <w:t xml:space="preserve"> Minute alleine nach und versuche zu erraten, we</w:t>
      </w:r>
      <w:r w:rsidR="002D5E10" w:rsidRPr="00BB2474">
        <w:rPr>
          <w:rFonts w:cs="Gill Sans"/>
          <w:color w:val="000000"/>
          <w:szCs w:val="48"/>
        </w:rPr>
        <w:t>l</w:t>
      </w:r>
      <w:r w:rsidR="002D5E10" w:rsidRPr="00BB2474">
        <w:rPr>
          <w:rFonts w:cs="Gill Sans"/>
          <w:color w:val="000000"/>
          <w:szCs w:val="48"/>
        </w:rPr>
        <w:t>ch</w:t>
      </w:r>
      <w:r w:rsidR="00246134" w:rsidRPr="00BB2474">
        <w:rPr>
          <w:rFonts w:cs="Gill Sans"/>
          <w:color w:val="000000"/>
          <w:szCs w:val="48"/>
        </w:rPr>
        <w:t>es Land jeweils von den orangenen und b</w:t>
      </w:r>
      <w:r w:rsidR="002D5E10" w:rsidRPr="00BB2474">
        <w:rPr>
          <w:rFonts w:cs="Gill Sans"/>
          <w:color w:val="000000"/>
          <w:szCs w:val="48"/>
        </w:rPr>
        <w:t>l</w:t>
      </w:r>
      <w:r w:rsidR="00246134" w:rsidRPr="00BB2474">
        <w:rPr>
          <w:rFonts w:cs="Gill Sans"/>
          <w:color w:val="000000"/>
          <w:szCs w:val="48"/>
        </w:rPr>
        <w:t>a</w:t>
      </w:r>
      <w:r w:rsidR="002D5E10" w:rsidRPr="00BB2474">
        <w:rPr>
          <w:rFonts w:cs="Gill Sans"/>
          <w:color w:val="000000"/>
          <w:szCs w:val="48"/>
        </w:rPr>
        <w:t>uen Bildern repräsentiert wird.</w:t>
      </w:r>
      <w:r w:rsidR="00BF17DF" w:rsidRPr="00BB2474">
        <w:rPr>
          <w:noProof/>
        </w:rPr>
        <w:t xml:space="preserve"> </w:t>
      </w:r>
    </w:p>
    <w:p w14:paraId="5E3052C7" w14:textId="39D30F64" w:rsidR="00251A96" w:rsidRPr="00BB2474" w:rsidRDefault="00E313AF" w:rsidP="00251A96">
      <w:pPr>
        <w:pStyle w:val="Listenabsatz"/>
        <w:spacing w:after="200"/>
        <w:ind w:left="284"/>
        <w:rPr>
          <w:rFonts w:cs="Gill Sans"/>
          <w:color w:val="000000"/>
          <w:szCs w:val="48"/>
        </w:rPr>
      </w:pPr>
      <w:r>
        <w:rPr>
          <w:rFonts w:cs="Gill Sans"/>
          <w:noProof/>
          <w:color w:val="000000"/>
          <w:szCs w:val="48"/>
          <w:lang w:eastAsia="de-DE"/>
        </w:rPr>
        <mc:AlternateContent>
          <mc:Choice Requires="wps">
            <w:drawing>
              <wp:anchor distT="0" distB="0" distL="114300" distR="114300" simplePos="0" relativeHeight="251984896" behindDoc="0" locked="0" layoutInCell="1" allowOverlap="1" wp14:anchorId="0BA197B6" wp14:editId="5145C801">
                <wp:simplePos x="0" y="0"/>
                <wp:positionH relativeFrom="column">
                  <wp:posOffset>3314700</wp:posOffset>
                </wp:positionH>
                <wp:positionV relativeFrom="paragraph">
                  <wp:posOffset>43180</wp:posOffset>
                </wp:positionV>
                <wp:extent cx="1425575" cy="342900"/>
                <wp:effectExtent l="0" t="3810" r="0" b="0"/>
                <wp:wrapTight wrapText="bothSides">
                  <wp:wrapPolygon edited="0">
                    <wp:start x="0" y="0"/>
                    <wp:lineTo x="21600" y="0"/>
                    <wp:lineTo x="21600" y="21600"/>
                    <wp:lineTo x="0" y="21600"/>
                    <wp:lineTo x="0" y="0"/>
                  </wp:wrapPolygon>
                </wp:wrapTight>
                <wp:docPr id="99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4FE58" w14:textId="77777777" w:rsidR="003B0BA5" w:rsidRDefault="003B0BA5">
                            <w:r>
                              <w:t>picture 1 =&gt; 1 min.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3" type="#_x0000_t202" style="position:absolute;left:0;text-align:left;margin-left:261pt;margin-top:3.4pt;width:112.25pt;height:27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" filled="f" stroked="f">
                <v:textbox inset=",7.2pt,,7.2pt">
                  <w:txbxContent>
                    <w:p w14:paraId="4614FE58" w14:textId="77777777" w:rsidR="003B0BA5" w:rsidRDefault="003B0BA5">
                      <w:r>
                        <w:t>picture 1 =&gt; 1 min.</w:t>
                      </w:r>
                    </w:p>
                  </w:txbxContent>
                </v:textbox>
                <w10:wrap type="tight"/>
              </v:shape>
            </w:pict>
          </mc:Fallback>
        </mc:AlternateContent>
      </w:r>
    </w:p>
    <w:p w14:paraId="7EE48CAF" w14:textId="77777777" w:rsidR="00251A96" w:rsidRPr="00BB2474" w:rsidRDefault="00251A96" w:rsidP="00251A96">
      <w:pPr>
        <w:pStyle w:val="Listenabsatz"/>
        <w:spacing w:after="200"/>
        <w:ind w:left="284"/>
        <w:rPr>
          <w:rFonts w:cs="Gill Sans"/>
          <w:color w:val="000000"/>
          <w:szCs w:val="48"/>
        </w:rPr>
      </w:pPr>
    </w:p>
    <w:p w14:paraId="20F60119" w14:textId="77777777" w:rsidR="00595456" w:rsidRPr="00BB2474" w:rsidRDefault="00595456" w:rsidP="00251A96">
      <w:pPr>
        <w:pStyle w:val="Listenabsatz"/>
        <w:spacing w:after="200"/>
        <w:ind w:left="284"/>
        <w:rPr>
          <w:rFonts w:cs="Gill Sans"/>
          <w:color w:val="000000"/>
          <w:szCs w:val="48"/>
        </w:rPr>
      </w:pPr>
    </w:p>
    <w:p w14:paraId="1894E8BD" w14:textId="77777777" w:rsidR="00595456" w:rsidRPr="00BB2474" w:rsidRDefault="00595456" w:rsidP="00595456">
      <w:pPr>
        <w:rPr>
          <w:rFonts w:cs="Gill Sans"/>
          <w:color w:val="000000"/>
          <w:szCs w:val="48"/>
        </w:rPr>
      </w:pPr>
    </w:p>
    <w:p w14:paraId="23B1472B" w14:textId="77777777" w:rsidR="00595456" w:rsidRPr="00BB2474" w:rsidRDefault="00595456" w:rsidP="00595456">
      <w:pPr>
        <w:rPr>
          <w:rFonts w:cs="Gill Sans"/>
          <w:color w:val="000000"/>
          <w:szCs w:val="48"/>
        </w:rPr>
      </w:pPr>
    </w:p>
    <w:p w14:paraId="6304126A" w14:textId="77777777" w:rsidR="00595456" w:rsidRPr="00BB2474" w:rsidRDefault="00595456" w:rsidP="00595456">
      <w:pPr>
        <w:rPr>
          <w:rFonts w:cs="Gill Sans"/>
          <w:color w:val="000000"/>
          <w:szCs w:val="48"/>
        </w:rPr>
      </w:pPr>
    </w:p>
    <w:p w14:paraId="2E434586" w14:textId="77777777" w:rsidR="00595456" w:rsidRPr="00BB2474" w:rsidRDefault="00595456" w:rsidP="00595456">
      <w:pPr>
        <w:rPr>
          <w:rFonts w:cs="Gill Sans"/>
          <w:color w:val="000000"/>
          <w:szCs w:val="48"/>
        </w:rPr>
      </w:pPr>
    </w:p>
    <w:p w14:paraId="65CEF76D" w14:textId="77777777" w:rsidR="00595456" w:rsidRPr="00BB2474" w:rsidRDefault="00595456" w:rsidP="00595456">
      <w:pPr>
        <w:rPr>
          <w:rFonts w:cs="Gill Sans"/>
          <w:color w:val="000000"/>
          <w:szCs w:val="48"/>
        </w:rPr>
      </w:pPr>
    </w:p>
    <w:p w14:paraId="4FF6F0F4" w14:textId="0E750A0E" w:rsidR="00595456" w:rsidRPr="00BB2474" w:rsidRDefault="0009638C" w:rsidP="00595456">
      <w:pPr>
        <w:rPr>
          <w:rFonts w:cs="Gill Sans"/>
          <w:color w:val="000000"/>
          <w:szCs w:val="48"/>
        </w:rPr>
      </w:pPr>
      <w:r w:rsidRPr="0009638C">
        <w:rPr>
          <w:rFonts w:cs="Gill Sans"/>
          <w:noProof/>
          <w:color w:val="000000"/>
          <w:szCs w:val="48"/>
          <w:lang w:eastAsia="de-DE"/>
        </w:rPr>
        <mc:AlternateContent>
          <mc:Choice Requires="wpg">
            <w:drawing>
              <wp:anchor distT="0" distB="0" distL="114300" distR="114300" simplePos="0" relativeHeight="252355584" behindDoc="0" locked="0" layoutInCell="1" allowOverlap="1" wp14:anchorId="4061D8FE" wp14:editId="6B32A288">
                <wp:simplePos x="0" y="0"/>
                <wp:positionH relativeFrom="column">
                  <wp:posOffset>2540</wp:posOffset>
                </wp:positionH>
                <wp:positionV relativeFrom="paragraph">
                  <wp:posOffset>47802</wp:posOffset>
                </wp:positionV>
                <wp:extent cx="3130550" cy="1572034"/>
                <wp:effectExtent l="0" t="0" r="0" b="9525"/>
                <wp:wrapNone/>
                <wp:docPr id="2183" name="Gruppieren 1"/>
                <wp:cNvGraphicFramePr/>
                <a:graphic xmlns:a="http://schemas.openxmlformats.org/drawingml/2006/main">
                  <a:graphicData uri="http://schemas.microsoft.com/office/word/2010/wordprocessingGroup">
                    <wpg:wgp>
                      <wpg:cNvGrpSpPr/>
                      <wpg:grpSpPr>
                        <a:xfrm>
                          <a:off x="0" y="0"/>
                          <a:ext cx="3130550" cy="1572034"/>
                          <a:chOff x="0" y="0"/>
                          <a:chExt cx="3251200" cy="1625600"/>
                        </a:xfrm>
                      </wpg:grpSpPr>
                      <wpg:grpSp>
                        <wpg:cNvPr id="2185" name="Gruppieren 2185"/>
                        <wpg:cNvGrpSpPr/>
                        <wpg:grpSpPr>
                          <a:xfrm>
                            <a:off x="0" y="0"/>
                            <a:ext cx="3251200" cy="1625600"/>
                            <a:chOff x="0" y="0"/>
                            <a:chExt cx="3251200" cy="1625600"/>
                          </a:xfrm>
                        </wpg:grpSpPr>
                        <wps:wsp>
                          <wps:cNvPr id="2188" name="Rechteck 2188"/>
                          <wps:cNvSpPr/>
                          <wps:spPr>
                            <a:xfrm>
                              <a:off x="0" y="0"/>
                              <a:ext cx="1625600" cy="1625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9" name="Rechteck 2189"/>
                          <wps:cNvSpPr/>
                          <wps:spPr>
                            <a:xfrm>
                              <a:off x="1625600" y="0"/>
                              <a:ext cx="1625600" cy="1625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190" name="Gruppieren 2190"/>
                        <wpg:cNvGrpSpPr/>
                        <wpg:grpSpPr>
                          <a:xfrm>
                            <a:off x="546298" y="53566"/>
                            <a:ext cx="1985037" cy="216024"/>
                            <a:chOff x="546298" y="53566"/>
                            <a:chExt cx="1985037" cy="216024"/>
                          </a:xfrm>
                        </wpg:grpSpPr>
                        <wps:wsp>
                          <wps:cNvPr id="2191" name="Rechteck 2191"/>
                          <wps:cNvSpPr/>
                          <wps:spPr>
                            <a:xfrm>
                              <a:off x="546298" y="53566"/>
                              <a:ext cx="400861" cy="2160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0" name="Rechteck 2200"/>
                          <wps:cNvSpPr/>
                          <wps:spPr>
                            <a:xfrm>
                              <a:off x="2130474" y="53566"/>
                              <a:ext cx="400861" cy="2160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201" name="Gruppieren 2201"/>
                        <wpg:cNvGrpSpPr/>
                        <wpg:grpSpPr>
                          <a:xfrm>
                            <a:off x="594896" y="309148"/>
                            <a:ext cx="2208027" cy="1242789"/>
                            <a:chOff x="594896" y="309148"/>
                            <a:chExt cx="2208027" cy="1242789"/>
                          </a:xfrm>
                        </wpg:grpSpPr>
                        <wpg:grpSp>
                          <wpg:cNvPr id="2205" name="Gruppieren 2205"/>
                          <wpg:cNvGrpSpPr/>
                          <wpg:grpSpPr>
                            <a:xfrm>
                              <a:off x="594896" y="309148"/>
                              <a:ext cx="250162" cy="1242789"/>
                              <a:chOff x="594896" y="309148"/>
                              <a:chExt cx="250162" cy="1242789"/>
                            </a:xfrm>
                          </wpg:grpSpPr>
                          <wps:wsp>
                            <wps:cNvPr id="2206" name="Ellipse 2206"/>
                            <wps:cNvSpPr/>
                            <wps:spPr>
                              <a:xfrm>
                                <a:off x="617260" y="30914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7" name="Ellipse 2207"/>
                            <wps:cNvSpPr/>
                            <wps:spPr>
                              <a:xfrm>
                                <a:off x="689268" y="39221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9" name="Ellipse 2209"/>
                            <wps:cNvSpPr/>
                            <wps:spPr>
                              <a:xfrm>
                                <a:off x="617260" y="46422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8" name="Ellipse 2218"/>
                            <wps:cNvSpPr/>
                            <wps:spPr>
                              <a:xfrm>
                                <a:off x="685898" y="56765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24" name="Ellipse 2224"/>
                            <wps:cNvSpPr/>
                            <wps:spPr>
                              <a:xfrm>
                                <a:off x="594896" y="69045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25" name="Ellipse 2225"/>
                            <wps:cNvSpPr/>
                            <wps:spPr>
                              <a:xfrm>
                                <a:off x="685898" y="74175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4" name="Ellipse 2244"/>
                            <wps:cNvSpPr/>
                            <wps:spPr>
                              <a:xfrm>
                                <a:off x="629034" y="879445"/>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1" name="Ellipse 2251"/>
                            <wps:cNvSpPr/>
                            <wps:spPr>
                              <a:xfrm>
                                <a:off x="671568" y="1029786"/>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9" name="Ellipse 2269"/>
                            <wps:cNvSpPr/>
                            <wps:spPr>
                              <a:xfrm>
                                <a:off x="645319" y="117380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1" name="Ellipse 2281"/>
                            <wps:cNvSpPr/>
                            <wps:spPr>
                              <a:xfrm>
                                <a:off x="725272" y="131781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5" name="Ellipse 2285"/>
                            <wps:cNvSpPr/>
                            <wps:spPr>
                              <a:xfrm>
                                <a:off x="773050" y="147992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286" name="Gruppieren 2286"/>
                          <wpg:cNvGrpSpPr/>
                          <wpg:grpSpPr>
                            <a:xfrm>
                              <a:off x="1914433" y="346993"/>
                              <a:ext cx="888490" cy="793639"/>
                              <a:chOff x="1914433" y="346993"/>
                              <a:chExt cx="888490" cy="793639"/>
                            </a:xfrm>
                          </wpg:grpSpPr>
                          <wps:wsp>
                            <wps:cNvPr id="2287" name="Ellipse 2287"/>
                            <wps:cNvSpPr/>
                            <wps:spPr>
                              <a:xfrm>
                                <a:off x="2059041" y="36906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8" name="Ellipse 2288"/>
                            <wps:cNvSpPr/>
                            <wps:spPr>
                              <a:xfrm>
                                <a:off x="2398742" y="38299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0" name="Ellipse 2290"/>
                            <wps:cNvSpPr/>
                            <wps:spPr>
                              <a:xfrm>
                                <a:off x="2246095" y="37685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1" name="Ellipse 2291"/>
                            <wps:cNvSpPr/>
                            <wps:spPr>
                              <a:xfrm>
                                <a:off x="2526226" y="34699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3" name="Ellipse 2293"/>
                            <wps:cNvSpPr/>
                            <wps:spPr>
                              <a:xfrm>
                                <a:off x="2059041" y="55556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6" name="Ellipse 456"/>
                            <wps:cNvSpPr/>
                            <wps:spPr>
                              <a:xfrm>
                                <a:off x="2246095" y="51955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3" name="Ellipse 463"/>
                            <wps:cNvSpPr/>
                            <wps:spPr>
                              <a:xfrm>
                                <a:off x="1948724" y="455005"/>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4" name="Ellipse 464"/>
                            <wps:cNvSpPr/>
                            <wps:spPr>
                              <a:xfrm>
                                <a:off x="2174087" y="64236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5" name="Ellipse 465"/>
                            <wps:cNvSpPr/>
                            <wps:spPr>
                              <a:xfrm>
                                <a:off x="2360395" y="49100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07" name="Ellipse 2307"/>
                            <wps:cNvSpPr/>
                            <wps:spPr>
                              <a:xfrm>
                                <a:off x="2517842" y="48302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08" name="Ellipse 2308"/>
                            <wps:cNvSpPr/>
                            <wps:spPr>
                              <a:xfrm>
                                <a:off x="2329438" y="61533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7" name="Ellipse 2317"/>
                            <wps:cNvSpPr/>
                            <wps:spPr>
                              <a:xfrm>
                                <a:off x="2470750" y="64236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8" name="Ellipse 2318"/>
                            <wps:cNvSpPr/>
                            <wps:spPr>
                              <a:xfrm>
                                <a:off x="2670242" y="39535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9" name="Ellipse 2319"/>
                            <wps:cNvSpPr/>
                            <wps:spPr>
                              <a:xfrm>
                                <a:off x="2120582" y="44492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0" name="Ellipse 2320"/>
                            <wps:cNvSpPr/>
                            <wps:spPr>
                              <a:xfrm>
                                <a:off x="2634238" y="60636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Ellipse 2323"/>
                            <wps:cNvSpPr/>
                            <wps:spPr>
                              <a:xfrm>
                                <a:off x="2568990" y="749821"/>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4" name="Ellipse 2324"/>
                            <wps:cNvSpPr/>
                            <wps:spPr>
                              <a:xfrm>
                                <a:off x="2706246" y="51693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2" name="Ellipse 2332"/>
                            <wps:cNvSpPr/>
                            <wps:spPr>
                              <a:xfrm>
                                <a:off x="1914433" y="57734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8" name="Ellipse 2338"/>
                            <wps:cNvSpPr/>
                            <wps:spPr>
                              <a:xfrm>
                                <a:off x="2391078" y="95860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9" name="Ellipse 2339"/>
                            <wps:cNvSpPr/>
                            <wps:spPr>
                              <a:xfrm>
                                <a:off x="2548377" y="88659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0" name="Ellipse 2340"/>
                            <wps:cNvSpPr/>
                            <wps:spPr>
                              <a:xfrm>
                                <a:off x="2246095" y="100471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2" name="Ellipse 2342"/>
                            <wps:cNvSpPr/>
                            <wps:spPr>
                              <a:xfrm>
                                <a:off x="2084578" y="884275"/>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3" name="Ellipse 2343"/>
                            <wps:cNvSpPr/>
                            <wps:spPr>
                              <a:xfrm>
                                <a:off x="2724627" y="66779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5" name="Ellipse 2345"/>
                            <wps:cNvSpPr/>
                            <wps:spPr>
                              <a:xfrm>
                                <a:off x="2331151" y="858391"/>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6" name="Ellipse 2346"/>
                            <wps:cNvSpPr/>
                            <wps:spPr>
                              <a:xfrm>
                                <a:off x="2246095" y="83135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0" name="Ellipse 2360"/>
                            <wps:cNvSpPr/>
                            <wps:spPr>
                              <a:xfrm>
                                <a:off x="2053116" y="79535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1" name="Ellipse 2361"/>
                            <wps:cNvSpPr/>
                            <wps:spPr>
                              <a:xfrm>
                                <a:off x="1965964" y="65349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2" name="Ellipse 2362"/>
                            <wps:cNvSpPr/>
                            <wps:spPr>
                              <a:xfrm>
                                <a:off x="2192590" y="749821"/>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3" name="Ellipse 2363"/>
                            <wps:cNvSpPr/>
                            <wps:spPr>
                              <a:xfrm>
                                <a:off x="2329438" y="72966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4" name="Ellipse 2364"/>
                            <wps:cNvSpPr/>
                            <wps:spPr>
                              <a:xfrm>
                                <a:off x="2493076" y="78638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5" name="Ellipse 2365"/>
                            <wps:cNvSpPr/>
                            <wps:spPr>
                              <a:xfrm>
                                <a:off x="1961483" y="84695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6" name="Ellipse 2366"/>
                            <wps:cNvSpPr/>
                            <wps:spPr>
                              <a:xfrm>
                                <a:off x="2156586" y="99629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7" name="Ellipse 2367"/>
                            <wps:cNvSpPr/>
                            <wps:spPr>
                              <a:xfrm>
                                <a:off x="2379743" y="106862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1" name="Ellipse 2371"/>
                            <wps:cNvSpPr/>
                            <wps:spPr>
                              <a:xfrm>
                                <a:off x="2711865" y="99588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2" name="Ellipse 2372"/>
                            <wps:cNvSpPr/>
                            <wps:spPr>
                              <a:xfrm>
                                <a:off x="2532986" y="103005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3" name="Ellipse 2373"/>
                            <wps:cNvSpPr/>
                            <wps:spPr>
                              <a:xfrm>
                                <a:off x="2634238" y="87419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Ellipse 2374"/>
                            <wps:cNvSpPr/>
                            <wps:spPr>
                              <a:xfrm>
                                <a:off x="2730915" y="814586"/>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14:sizeRelH relativeFrom="margin">
                  <wp14:pctWidth>0</wp14:pctWidth>
                </wp14:sizeRelH>
                <wp14:sizeRelV relativeFrom="margin">
                  <wp14:pctHeight>0</wp14:pctHeight>
                </wp14:sizeRelV>
              </wp:anchor>
            </w:drawing>
          </mc:Choice>
          <mc:Fallback>
            <w:pict>
              <v:group id="Gruppieren 1" o:spid="_x0000_s1026" style="position:absolute;margin-left:.2pt;margin-top:3.75pt;width:246.5pt;height:123.8pt;z-index:252355584;mso-width-relative:margin;mso-height-relative:margin" coordsize="32512,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">
                <v:group id="Gruppieren 2185" o:spid="_x0000_s1027" style="position:absolute;width:32512;height:16256" coordsize="32512,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W7LcYAAADdAAAADwAAAGRycy9kb3ducmV2LnhtbESPQWvCQBSE74X+h+UV&#10;vNVNlJSQuoqISg+hUFMovT2yzySYfRuyaxL/fbcgeBxm5htmtZlMKwbqXWNZQTyPQBCXVjdcKfgu&#10;Dq8pCOeRNbaWScGNHGzWz08rzLQd+YuGk69EgLDLUEHtfZdJ6cqaDLq57YiDd7a9QR9kX0nd4xjg&#10;ppWLKHqTBhsOCzV2tKupvJyuRsFxxHG7jPdDfjnvbr9F8vmTx6TU7GXavoPwNPlH+N7+0AoWcZrA&#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tbstxgAAAN0A&#10;AAAPAAAAAAAAAAAAAAAAAKoCAABkcnMvZG93bnJldi54bWxQSwUGAAAAAAQABAD6AAAAnQMAAAAA&#10;">
                  <v:rect id="Rechteck 2188" o:spid="_x0000_s1028" style="position:absolute;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1LsUA&#10;AADdAAAADwAAAGRycy9kb3ducmV2LnhtbERPTWvCQBC9F/wPyxS81Y05tJK6hiIWeghITYv2NmTH&#10;JCQ7m2Y3Mfrr3UOhx8f7XqeTacVIvastK1guIhDEhdU1lwq+8venFQjnkTW2lknBlRykm9nDGhNt&#10;L/xJ48GXIoSwS1BB5X2XSOmKigy6he2IA3e2vUEfYF9K3eMlhJtWxlH0LA3WHBoq7GhbUdEcBqNg&#10;n4359jc+fRf74eWnOWa3M+1ypeaP09srCE+T/xf/uT+0gni5CnPDm/A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U/UuxQAAAN0AAAAPAAAAAAAAAAAAAAAAAJgCAABkcnMv&#10;ZG93bnJldi54bWxQSwUGAAAAAAQABAD1AAAAigMAAAAA&#10;" fillcolor="#f79646 [3209]" stroked="f" strokeweight="2pt"/>
                  <v:rect id="Rechteck 2189" o:spid="_x0000_s1029" style="position:absolute;left:16256;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6FsUA&#10;AADdAAAADwAAAGRycy9kb3ducmV2LnhtbESPQWvCQBSE7wX/w/IK3uomwbYxdQ0iCCl4aepBb4/s&#10;Mwlm34bsatJ/3xUKPQ4z8w2zzifTiTsNrrWsIF5EIIgrq1uuFRy/9y8pCOeRNXaWScEPOcg3s6c1&#10;ZtqO/EX30tciQNhlqKDxvs+kdFVDBt3C9sTBu9jBoA9yqKUecAxw08kkit6kwZbDQoM97RqqruXN&#10;KHjfXhNrD6leYv1ZlOxP51d9Umr+PG0/QHia/H/4r11oBUmcruDxJj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3oWxQAAAN0AAAAPAAAAAAAAAAAAAAAAAJgCAABkcnMv&#10;ZG93bnJldi54bWxQSwUGAAAAAAQABAD1AAAAigMAAAAA&#10;" fillcolor="#00b0f0" stroked="f" strokeweight="2pt"/>
                </v:group>
                <v:group id="Gruppieren 2190" o:spid="_x0000_s1030" style="position:absolute;left:5462;top:535;width:19851;height:2160" coordorigin="5462,535" coordsize="19850,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uOaMQAAADdAAAADwAAAGRycy9kb3ducmV2LnhtbERPy2rCQBTdF/yH4Qrd&#10;1UlSWmp0FAlWXIRCVRB3l8w1CWbuhMw0j7/vLApdHs57vR1NI3rqXG1ZQbyIQBAXVtdcKricP18+&#10;QDiPrLGxTAomcrDdzJ7WmGo78Df1J1+KEMIuRQWV920qpSsqMugWtiUO3N12Bn2AXSl1h0MIN41M&#10;ouhdGqw5NFTYUlZR8Tj9GAWHAYfda7zv88c9m27nt69rHpNSz/NxtwLhafT/4j/3UStI4mX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BuOaMQAAADdAAAA&#10;DwAAAAAAAAAAAAAAAACqAgAAZHJzL2Rvd25yZXYueG1sUEsFBgAAAAAEAAQA+gAAAJsDAAAAAA==&#10;">
                  <v:rect id="Rechteck 2191" o:spid="_x0000_s1031" style="position:absolute;left:5462;top:535;width:4009;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YxQcYA&#10;AADdAAAADwAAAGRycy9kb3ducmV2LnhtbESPQWvCQBSE7wX/w/KE3uomFmtNs4pIK9qbsfH8yL4m&#10;wezbmF1j+u+7QqHHYWa+YdLVYBrRU+dqywriSQSCuLC65lLB1/Hj6RWE88gaG8uk4IccrJajhxQT&#10;bW98oD7zpQgQdgkqqLxvEyldUZFBN7EtcfC+bWfQB9mVUnd4C3DTyGkUvUiDNYeFClvaVFScs6tR&#10;cJ3N9+/D6bJ9zqN8/pk3s53ftko9jof1GwhPg/8P/7V3WsE0XsRwf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YxQcYAAADdAAAADwAAAAAAAAAAAAAAAACYAgAAZHJz&#10;L2Rvd25yZXYueG1sUEsFBgAAAAAEAAQA9QAAAIsDAAAAAA==&#10;" fillcolor="white [3212]" stroked="f" strokeweight="2pt"/>
                  <v:rect id="Rechteck 2200" o:spid="_x0000_s1032" style="position:absolute;left:21304;top:535;width:4009;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gIcUA&#10;AADdAAAADwAAAGRycy9kb3ducmV2LnhtbESPQWvCQBSE7wX/w/KE3pqNSqrErCJSJe2tajw/ss8k&#10;mH2bZldN/323UOhxmJlvmGw9mFbcqXeNZQWTKAZBXFrdcKXgdNy9LEA4j6yxtUwKvsnBejV6yjDV&#10;9sGfdD/4SgQIuxQV1N53qZSurMmgi2xHHLyL7Q36IPtK6h4fAW5aOY3jV2mw4bBQY0fbmsrr4WYU&#10;3JL5+9tw/trPiriYfxRtkvt9p9TzeNgsQXga/H/4r51rBdOAhN834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hWAhxQAAAN0AAAAPAAAAAAAAAAAAAAAAAJgCAABkcnMv&#10;ZG93bnJldi54bWxQSwUGAAAAAAQABAD1AAAAigMAAAAA&#10;" fillcolor="white [3212]" stroked="f" strokeweight="2pt"/>
                </v:group>
                <v:group id="Gruppieren 2201" o:spid="_x0000_s1033" style="position:absolute;left:5948;top:3091;width:22081;height:12428" coordorigin="5948,3091" coordsize="22080,1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jfCMcAAADdAAAADwAAAGRycy9kb3ducmV2LnhtbESPzWrDMBCE74W+g9hC&#10;b41sh5biRgkhtKEHE6hdCLkt1sY2sVbGUv3z9lUgkOMwM98wq81kWjFQ7xrLCuJFBIK4tLrhSsFv&#10;8fXyDsJ5ZI2tZVIwk4PN+vFhham2I//QkPtKBAi7FBXU3neplK6syaBb2I44eGfbG/RB9pXUPY4B&#10;blqZRNGbNNhwWKixo11N5SX/Mwr2I47bZfw5ZJfzbj4Vr4djFpNSz0/T9gOEp8nfw7f2t1aQJFEM&#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HjfCMcAAADd&#10;AAAADwAAAAAAAAAAAAAAAACqAgAAZHJzL2Rvd25yZXYueG1sUEsFBgAAAAAEAAQA+gAAAJ4DAAAA&#10;AA==&#10;">
                  <v:group id="Gruppieren 2205" o:spid="_x0000_s1034" style="position:absolute;left:5948;top:3091;width:2502;height:12428" coordorigin="5948,3091" coordsize="2501,1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PZC8UAAADdAAAADwAAAGRycy9kb3ducmV2LnhtbESPQYvCMBSE7wv+h/CE&#10;va1pu7hINYqIigcRVgXx9miebbF5KU1s6783wsIeh5n5hpktelOJlhpXWlYQjyIQxJnVJecKzqfN&#10;1wSE88gaK8uk4EkOFvPBxwxTbTv+pfbocxEg7FJUUHhfp1K6rCCDbmRr4uDdbGPQB9nkUjfYBbip&#10;ZBJFP9JgyWGhwJpWBWX348Mo2HbYLb/jdbu/31bP62l8uOxjUupz2C+nIDz1/j/8195pBUkSje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D2QvFAAAA3QAA&#10;AA8AAAAAAAAAAAAAAAAAqgIAAGRycy9kb3ducmV2LnhtbFBLBQYAAAAABAAEAPoAAACcAwAAAAA=&#10;">
                    <v:oval id="Ellipse 2206" o:spid="_x0000_s1035" style="position:absolute;left:6172;top:3091;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0RMQA&#10;AADdAAAADwAAAGRycy9kb3ducmV2LnhtbESPQYvCMBSE7wv+h/AWvCyaWqFINcqysOjBi7Y/4JE8&#10;22rzUpuo9d8bYWGPw8x8w6w2g23FnXrfOFYwmyYgiLUzDVcKyuJ3sgDhA7LB1jEpeJKHzXr0scLc&#10;uAcf6H4MlYgQ9jkqqEPocim9rsmin7qOOHon11sMUfaVND0+Ity2Mk2STFpsOC7U2NFPTfpyvFkF&#10;xWnvvT2U+llk6U1f3fz8tdgqNf4cvpcgAg3hP/zX3hkFaZpk8H4Tn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ftETEAAAA3QAAAA8AAAAAAAAAAAAAAAAAmAIAAGRycy9k&#10;b3ducmV2LnhtbFBLBQYAAAAABAAEAPUAAACJAwAAAAA=&#10;" fillcolor="black [3213]" strokecolor="black [3213]" strokeweight="2pt"/>
                    <v:oval id="Ellipse 2207" o:spid="_x0000_s1036" style="position:absolute;left:6892;top:392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MR38QA&#10;AADdAAAADwAAAGRycy9kb3ducmV2LnhtbESPQYvCMBSE74L/ITxhL6KpFVSqURZh2T140fYHPJJn&#10;W21euk3U+u+NsLDHYWa+YTa73jbiTp2vHSuYTRMQxNqZmksFRf41WYHwAdlg45gUPMnDbjscbDAz&#10;7sFHup9CKSKEfYYKqhDaTEqvK7Lop64ljt7ZdRZDlF0pTYePCLeNTJNkIS3WHBcqbGlfkb6eblZB&#10;fj54b4+FfuaL9KZ/3fwyXn0r9THqP9cgAvXhP/zX/jEK0jRZwvtNfA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TEd/EAAAA3QAAAA8AAAAAAAAAAAAAAAAAmAIAAGRycy9k&#10;b3ducmV2LnhtbFBLBQYAAAAABAAEAPUAAACJAwAAAAA=&#10;" fillcolor="black [3213]" strokecolor="black [3213]" strokeweight="2pt"/>
                    <v:oval id="Ellipse 2209" o:spid="_x0000_s1037" style="position:absolute;left:6172;top:464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gNsQA&#10;AADdAAAADwAAAGRycy9kb3ducmV2LnhtbESPQYvCMBSE74L/ITxhL6KpFUSrURZh2T140fYHPJJn&#10;W21euk3U+u+NsLDHYWa+YTa73jbiTp2vHSuYTRMQxNqZmksFRf41WYLwAdlg45gUPMnDbjscbDAz&#10;7sFHup9CKSKEfYYKqhDaTEqvK7Lop64ljt7ZdRZDlF0pTYePCLeNTJNkIS3WHBcqbGlfkb6eblZB&#10;fj54b4+FfuaL9KZ/3fwyXn4r9THqP9cgAvXhP/zX/jEK0jRZwftNfA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AIDbEAAAA3QAAAA8AAAAAAAAAAAAAAAAAmAIAAGRycy9k&#10;b3ducmV2LnhtbFBLBQYAAAAABAAEAPUAAACJAwAAAAA=&#10;" fillcolor="black [3213]" strokecolor="black [3213]" strokeweight="2pt"/>
                    <v:oval id="Ellipse 2218" o:spid="_x0000_s1038" style="position:absolute;left:6858;top:5676;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UTcMEA&#10;AADdAAAADwAAAGRycy9kb3ducmV2LnhtbERPzYrCMBC+C/sOYRb2Ija1gkhtlEUQPexF2wcYkrGt&#10;NpNuE7W+/eaw4PHj+y+2o+3EgwbfOlYwT1IQxNqZlmsFVbmfrUD4gGywc0wKXuRhu/mYFJgb9+QT&#10;Pc6hFjGEfY4KmhD6XEqvG7LoE9cTR+7iBoshwqGWZsBnDLedzNJ0KS22HBsa7GnXkL6d71ZBefnx&#10;3p4q/SqX2V3/usV1ujoo9fU5fq9BBBrDW/zvPhoFWTaPc+Ob+AT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VE3DBAAAA3QAAAA8AAAAAAAAAAAAAAAAAmAIAAGRycy9kb3du&#10;cmV2LnhtbFBLBQYAAAAABAAEAPUAAACGAwAAAAA=&#10;" fillcolor="black [3213]" strokecolor="black [3213]" strokeweight="2pt"/>
                    <v:oval id="Ellipse 2224" o:spid="_x0000_s1039" style="position:absolute;left:5948;top:6904;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TyMQA&#10;AADdAAAADwAAAGRycy9kb3ducmV2LnhtbESPQWsCMRSE74X+h/AKXopmTUVkNUopiB560fUHPJLn&#10;7trNy3YTdf33RhA8DjPzDbNY9a4RF+pC7VnDeJSBIDbe1lxqOBTr4QxEiMgWG8+k4UYBVsv3twXm&#10;1l95R5d9LEWCcMhRQxVjm0sZTEUOw8i3xMk7+s5hTLIrpe3wmuCukSrLptJhzWmhwpZ+KjJ/+7PT&#10;UBx/Q3C7g7kVU3U2//7r9DnbaD346L/nICL18RV+trdWg1JqAo836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08jEAAAA3QAAAA8AAAAAAAAAAAAAAAAAmAIAAGRycy9k&#10;b3ducmV2LnhtbFBLBQYAAAAABAAEAPUAAACJAwAAAAA=&#10;" fillcolor="black [3213]" strokecolor="black [3213]" strokeweight="2pt"/>
                    <v:oval id="Ellipse 2225" o:spid="_x0000_s1040" style="position:absolute;left:6858;top:7417;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2U8QA&#10;AADdAAAADwAAAGRycy9kb3ducmV2LnhtbESPQWsCMRSE74X+h/AKXopmTVFkNUopiB560fUHPJLn&#10;7trNy3YTdf33RhA8DjPzDbNY9a4RF+pC7VnDeJSBIDbe1lxqOBTr4QxEiMgWG8+k4UYBVsv3twXm&#10;1l95R5d9LEWCcMhRQxVjm0sZTEUOw8i3xMk7+s5hTLIrpe3wmuCukSrLptJhzWmhwpZ+KjJ/+7PT&#10;UBx/Q3C7g7kVU3U2//7r9DnbaD346L/nICL18RV+trdWg1JqAo836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4dlPEAAAA3QAAAA8AAAAAAAAAAAAAAAAAmAIAAGRycy9k&#10;b3ducmV2LnhtbFBLBQYAAAAABAAEAPUAAACJAwAAAAA=&#10;" fillcolor="black [3213]" strokecolor="black [3213]" strokeweight="2pt"/>
                    <v:oval id="Ellipse 2244" o:spid="_x0000_s1041" style="position:absolute;left:6290;top:8794;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2aMYA&#10;AADdAAAADwAAAGRycy9kb3ducmV2LnhtbESPQWvCQBSE7wX/w/KEXkrdNA0iqatIQeyhFxN/wGP3&#10;mU2bfRuzq8Z/3y0IHoeZ+YZZrkfXiQsNofWs4G2WgSDW3rTcKDjU29cFiBCRDXaeScGNAqxXk6cl&#10;lsZfeU+XKjYiQTiUqMDG2JdSBm3JYZj5njh5Rz84jEkOjTQDXhPcdTLPsrl02HJasNjTpyX9W52d&#10;gvr4HYLbH/StnudnffLvPy+LnVLP03HzASLSGB/he/vLKMjzooD/N+k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s2aMYAAADdAAAADwAAAAAAAAAAAAAAAACYAgAAZHJz&#10;L2Rvd25yZXYueG1sUEsFBgAAAAAEAAQA9QAAAIsDAAAAAA==&#10;" fillcolor="black [3213]" strokecolor="black [3213]" strokeweight="2pt"/>
                    <v:oval id="Ellipse 2251" o:spid="_x0000_s1042" style="position:absolute;left:6715;top:10297;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DLcYA&#10;AADdAAAADwAAAGRycy9kb3ducmV2LnhtbESPQWvCQBSE74X+h+UVeil1kxRFUtdQCqUeetH4Ax67&#10;zySafZtmV5P8e1cQPA4z8w2zKkbbigv1vnGsIJ0lIIi1Mw1XCvblz/sShA/IBlvHpGAiD8X6+WmF&#10;uXEDb+myC5WIEPY5KqhD6HIpva7Jop+5jjh6B9dbDFH2lTQ9DhFuW5klyUJabDgu1NjRd036tDtb&#10;BeXhz3u73eupXGRn/e8+jm/LX6VeX8avTxCBxvAI39sboyDL5inc3sQn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UDLcYAAADdAAAADwAAAAAAAAAAAAAAAACYAgAAZHJz&#10;L2Rvd25yZXYueG1sUEsFBgAAAAAEAAQA9QAAAIsDAAAAAA==&#10;" fillcolor="black [3213]" strokecolor="black [3213]" strokeweight="2pt"/>
                    <v:oval id="Ellipse 2269" o:spid="_x0000_s1043" style="position:absolute;left:6453;top:1173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lsQA&#10;AADdAAAADwAAAGRycy9kb3ducmV2LnhtbESPQYvCMBSE7wv+h/AEL4um24Wi1SiyIHrwovUHPJJn&#10;W21eahO1/nuzsLDHYWa+YRar3jbiQZ2vHSv4miQgiLUzNZcKTsVmPAXhA7LBxjEpeJGH1XLwscDc&#10;uCcf6HEMpYgQ9jkqqEJocym9rsiin7iWOHpn11kMUXalNB0+I9w2Mk2STFqsOS5U2NJPRfp6vFsF&#10;xXnvvT2c9KvI0ru+ue/L53Sr1GjYr+cgAvXhP/zX3hkFaZrN4PdNf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fxZbEAAAA3QAAAA8AAAAAAAAAAAAAAAAAmAIAAGRycy9k&#10;b3ducmV2LnhtbFBLBQYAAAAABAAEAPUAAACJAwAAAAA=&#10;" fillcolor="black [3213]" strokecolor="black [3213]" strokeweight="2pt"/>
                    <v:oval id="Ellipse 2281" o:spid="_x0000_s1044" style="position:absolute;left:7252;top:1317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vasMA&#10;AADdAAAADwAAAGRycy9kb3ducmV2LnhtbESPQYvCMBSE7wv+h/AEL4umdkFKNYoIooe9aP0Bj+TZ&#10;VpuX2kSt/36zIHgcZuYbZrHqbSMe1PnasYLpJAFBrJ2puVRwKrbjDIQPyAYbx6TgRR5Wy8HXAnPj&#10;nnygxzGUIkLY56igCqHNpfS6Iot+4lri6J1dZzFE2ZXSdPiMcNvINElm0mLNcaHCljYV6evxbhUU&#10;51/v7eGkX8Usveub+7l8ZzulRsN+PQcRqA+f8Lu9NwrSNJvC/5v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UvasMAAADdAAAADwAAAAAAAAAAAAAAAACYAgAAZHJzL2Rv&#10;d25yZXYueG1sUEsFBgAAAAAEAAQA9QAAAIgDAAAAAA==&#10;" fillcolor="black [3213]" strokecolor="black [3213]" strokeweight="2pt"/>
                    <v:oval id="Ellipse 2285" o:spid="_x0000_s1045" style="position:absolute;left:7730;top:1479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4pacQA&#10;AADdAAAADwAAAGRycy9kb3ducmV2LnhtbESPQYvCMBSE7wv+h/AEL4umVpRSjbIsiHvwovUHPJJn&#10;W21eahO1/vvNwoLHYWa+YVab3jbiQZ2vHSuYThIQxNqZmksFp2I7zkD4gGywcUwKXuRhsx58rDA3&#10;7skHehxDKSKEfY4KqhDaXEqvK7LoJ64ljt7ZdRZDlF0pTYfPCLeNTJNkIS3WHBcqbOm7In093q2C&#10;4rz33h5O+lUs0ru+udnlM9spNRr2X0sQgfrwDv+3f4yCNM3m8Pc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eKWnEAAAA3QAAAA8AAAAAAAAAAAAAAAAAmAIAAGRycy9k&#10;b3ducmV2LnhtbFBLBQYAAAAABAAEAPUAAACJAwAAAAA=&#10;" fillcolor="black [3213]" strokecolor="black [3213]" strokeweight="2pt"/>
                  </v:group>
                  <v:group id="Gruppieren 2286" o:spid="_x0000_s1046" style="position:absolute;left:19144;top:3469;width:8885;height:7937" coordorigin="19144,3469" coordsize="8884,7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JEJsUAAADdAAAADwAAAGRycy9kb3ducmV2LnhtbESPQYvCMBSE7wv+h/AE&#10;b2vayopUo4ioeBBhdWHx9miebbF5KU1s6783C8Ieh5n5hlmselOJlhpXWlYQjyMQxJnVJecKfi67&#10;zxkI55E1VpZJwZMcrJaDjwWm2nb8Te3Z5yJA2KWooPC+TqV0WUEG3djWxMG72cagD7LJpW6wC3BT&#10;ySSKptJgyWGhwJo2BWX388Mo2HfYrSfxtj3eb5vn9fJ1+j3GpNRo2K/nIDz1/j/8bh+0giSZTeH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CRCbFAAAA3QAA&#10;AA8AAAAAAAAAAAAAAAAAqgIAAGRycy9kb3ducmV2LnhtbFBLBQYAAAAABAAEAPoAAACcAwAAAAA=&#10;">
                    <v:oval id="Ellipse 2287" o:spid="_x0000_s1047" style="position:absolute;left:20590;top:369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ShcQA&#10;AADdAAAADwAAAGRycy9kb3ducmV2LnhtbESPQYvCMBSE74L/ITzBi6ypFbR0jSLCsh68aP0Bj+TZ&#10;drd5qU3U+u+NsLDHYWa+YVab3jbiTp2vHSuYTRMQxNqZmksF5+LrIwPhA7LBxjEpeJKHzXo4WGFu&#10;3IOPdD+FUkQI+xwVVCG0uZReV2TRT11LHL2L6yyGKLtSmg4fEW4bmSbJQlqsOS5U2NKuIv17ulkF&#10;xeXgvT2e9bNYpDd9dfOfSfat1HjUbz9BBOrDf/ivvTcK0jRbwvtNf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AEoXEAAAA3QAAAA8AAAAAAAAAAAAAAAAAmAIAAGRycy9k&#10;b3ducmV2LnhtbFBLBQYAAAAABAAEAPUAAACJAwAAAAA=&#10;" fillcolor="black [3213]" strokecolor="black [3213]" strokeweight="2pt"/>
                    <v:oval id="Ellipse 2288" o:spid="_x0000_s1048" style="position:absolute;left:23987;top:3829;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98AA&#10;AADdAAAADwAAAGRycy9kb3ducmV2LnhtbERPzYrCMBC+C75DGMGLaGoFKdUoiyB62IvWBxiSsa3b&#10;TGoTtb69OSx4/Pj+19veNuJJna8dK5jPEhDE2pmaSwWXYj/NQPiAbLBxTAre5GG7GQ7WmBv34hM9&#10;z6EUMYR9jgqqENpcSq8rsuhnriWO3NV1FkOEXSlNh68YbhuZJslSWqw5NlTY0q4i/Xd+WAXF9dd7&#10;e7rod7FMH/ruFrdJdlBqPOp/ViAC9eEr/ncfjYI0zeLc+CY+Ab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l+G98AAAADdAAAADwAAAAAAAAAAAAAAAACYAgAAZHJzL2Rvd25y&#10;ZXYueG1sUEsFBgAAAAAEAAQA9QAAAIUDAAAAAA==&#10;" fillcolor="black [3213]" strokecolor="black [3213]" strokeweight="2pt"/>
                    <v:oval id="Ellipse 2290" o:spid="_x0000_s1049" style="position:absolute;left:22460;top:3768;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cLMMA&#10;AADdAAAADwAAAGRycy9kb3ducmV2LnhtbERPzWrCQBC+F3yHZQQvpW6agqTRNZRCsYdeNHmAYXdM&#10;otnZmN1ofPvuQfD48f1visl24kqDbx0reF8mIIi1My3XCqry5y0D4QOywc4xKbiTh2I7e9lgbtyN&#10;93Q9hFrEEPY5KmhC6HMpvW7Iol+6njhyRzdYDBEOtTQD3mK47WSaJCtpseXY0GBP3w3p82G0Csrj&#10;n/d2X+l7uUpHfXEfp9dsp9RiPn2tQQSawlP8cP8aBWn6GffHN/EJ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AcLMMAAADdAAAADwAAAAAAAAAAAAAAAACYAgAAZHJzL2Rv&#10;d25yZXYueG1sUEsFBgAAAAAEAAQA9QAAAIgDAAAAAA==&#10;" fillcolor="black [3213]" strokecolor="black [3213]" strokeweight="2pt"/>
                    <v:oval id="Ellipse 2291" o:spid="_x0000_s1050" style="position:absolute;left:25262;top:3469;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y5t8YA&#10;AADdAAAADwAAAGRycy9kb3ducmV2LnhtbESPzWrDMBCE74W+g9hCLyWR44Jx3CghBEp76CW2H2CR&#10;1j+ttXItJXHevioEchxm5htms5vtIM40+d6xgtUyAUGsnem5VVBX74schA/IBgfHpOBKHnbbx4cN&#10;FsZd+EjnMrQiQtgXqKALYSyk9Loji37pRuLoNW6yGKKcWmkmvES4HWSaJJm02HNc6HCkQ0f6pzxZ&#10;BVXz5b091vpaZelJ/7rX75f8Q6nnp3n/BiLQHO7hW/vTKEjT9Qr+38Qn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y5t8YAAADdAAAADwAAAAAAAAAAAAAAAACYAgAAZHJz&#10;L2Rvd25yZXYueG1sUEsFBgAAAAAEAAQA9QAAAIsDAAAAAA==&#10;" fillcolor="black [3213]" strokecolor="black [3213]" strokeweight="2pt"/>
                    <v:oval id="Ellipse 2293" o:spid="_x0000_s1051" style="position:absolute;left:20590;top:5555;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CW8YA&#10;AADdAAAADwAAAGRycy9kb3ducmV2LnhtbESPQWvCQBSE70L/w/KEXqRumoDY6CqlUNqDlxh/wGP3&#10;mUSzb9PsJsZ/3xUKPQ4z8w2z3U+2FSP1vnGs4HWZgCDWzjRcKTiVny9rED4gG2wdk4I7edjvnmZb&#10;zI27cUHjMVQiQtjnqKAOocul9Lomi37pOuLonV1vMUTZV9L0eItw28o0SVbSYsNxocaOPmrS1+Ng&#10;FZTng/e2OOl7uUoH/eOyy2L9pdTzfHrfgAg0hf/wX/vbKEjTtwweb+IT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KCW8YAAADdAAAADwAAAAAAAAAAAAAAAACYAgAAZHJz&#10;L2Rvd25yZXYueG1sUEsFBgAAAAAEAAQA9QAAAIsDAAAAAA==&#10;" fillcolor="black [3213]" strokecolor="black [3213]" strokeweight="2pt"/>
                    <v:oval id="Ellipse 456" o:spid="_x0000_s1052" style="position:absolute;left:22460;top:5195;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nAcQA&#10;AADcAAAADwAAAGRycy9kb3ducmV2LnhtbESP3YrCMBSE7wXfIZyFvRFN/StSjSILy3qxN1of4JAc&#10;27rNSW2i1rc3woKXw8x8w6w2na3FjVpfOVYwHiUgiLUzFRcKjvn3cAHCB2SDtWNS8CAPm3W/t8LM&#10;uDvv6XYIhYgQ9hkqKENoMim9LsmiH7mGOHon11oMUbaFNC3eI9zWcpIkqbRYcVwosaGvkvTf4WoV&#10;5Kdf7+3+qB95Ornqi5ueB4sfpT4/uu0SRKAuvMP/7Z1RMJun8DoTj4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mJwHEAAAA3AAAAA8AAAAAAAAAAAAAAAAAmAIAAGRycy9k&#10;b3ducmV2LnhtbFBLBQYAAAAABAAEAPUAAACJAwAAAAA=&#10;" fillcolor="black [3213]" strokecolor="black [3213]" strokeweight="2pt"/>
                    <v:oval id="Ellipse 463" o:spid="_x0000_s1053" style="position:absolute;left:19487;top:455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OJMUA&#10;AADcAAAADwAAAGRycy9kb3ducmV2LnhtbESPQWvCQBSE7wX/w/KEXkrdaEqQ1FVEEHvoJYk/4LH7&#10;TNJm38bsqsm/7xYKPQ4z8w2z2Y22E3cafOtYwXKRgCDWzrRcKzhXx9c1CB+QDXaOScFEHnbb2dMG&#10;c+MeXNC9DLWIEPY5KmhC6HMpvW7Iol+4njh6FzdYDFEOtTQDPiLcdnKVJJm02HJcaLCnQ0P6u7xZ&#10;BdXl03tbnPVUZaubvrr062V9Uup5Pu7fQQQaw3/4r/1hFLxl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4kxQAAANwAAAAPAAAAAAAAAAAAAAAAAJgCAABkcnMv&#10;ZG93bnJldi54bWxQSwUGAAAAAAQABAD1AAAAigMAAAAA&#10;" fillcolor="black [3213]" strokecolor="black [3213]" strokeweight="2pt"/>
                    <v:oval id="Ellipse 464" o:spid="_x0000_s1054" style="position:absolute;left:21740;top:642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WUMUA&#10;AADcAAAADwAAAGRycy9kb3ducmV2LnhtbESPQWvCQBSE7wX/w/KEXkrdaEOQ1FVEEHvoJYk/4LH7&#10;TNJm38bsqsm/7xYKPQ4z8w2z2Y22E3cafOtYwXKRgCDWzrRcKzhXx9c1CB+QDXaOScFEHnbb2dMG&#10;c+MeXNC9DLWIEPY5KmhC6HMpvW7Iol+4njh6FzdYDFEOtTQDPiLcdnKVJJm02HJcaLCnQ0P6u7xZ&#10;BdXl03tbnPVUZaubvrq3r5f1Sann+bh/BxFoDP/hv/aHUZBm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NZQxQAAANwAAAAPAAAAAAAAAAAAAAAAAJgCAABkcnMv&#10;ZG93bnJldi54bWxQSwUGAAAAAAQABAD1AAAAigMAAAAA&#10;" fillcolor="black [3213]" strokecolor="black [3213]" strokeweight="2pt"/>
                    <v:oval id="Ellipse 465" o:spid="_x0000_s1055" style="position:absolute;left:23603;top:4910;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hzy8QA&#10;AADcAAAADwAAAGRycy9kb3ducmV2LnhtbESP3YrCMBSE7wXfIZyFvRFN/StSjSILy3qxN1of4JAc&#10;27rNSW2i1rc3woKXw8x8w6w2na3FjVpfOVYwHiUgiLUzFRcKjvn3cAHCB2SDtWNS8CAPm3W/t8LM&#10;uDvv6XYIhYgQ9hkqKENoMim9LsmiH7mGOHon11oMUbaFNC3eI9zWcpIkqbRYcVwosaGvkvTf4WoV&#10;5Kdf7+3+qB95Ornqi5ueB4sfpT4/uu0SRKAuvMP/7Z1RMEvn8DoTj4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Yc8vEAAAA3AAAAA8AAAAAAAAAAAAAAAAAmAIAAGRycy9k&#10;b3ducmV2LnhtbFBLBQYAAAAABAAEAPUAAACJAwAAAAA=&#10;" fillcolor="black [3213]" strokecolor="black [3213]" strokeweight="2pt"/>
                    <v:oval id="Ellipse 2307" o:spid="_x0000_s1056" style="position:absolute;left:25178;top:483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IeQsQA&#10;AADdAAAADwAAAGRycy9kb3ducmV2LnhtbESPQYvCMBSE78L+h/CEvciaWsGVahQRZD140fYHPJJn&#10;W21euk3U+u+NsLDHYWa+YZbr3jbiTp2vHSuYjBMQxNqZmksFRb77moPwAdlg45gUPMnDevUxWGJm&#10;3IOPdD+FUkQI+wwVVCG0mZReV2TRj11LHL2z6yyGKLtSmg4fEW4bmSbJTFqsOS5U2NK2In093ayC&#10;/Hzw3h4L/cxn6U3/uullNP9R6nPYbxYgAvXhP/zX3hsF6TT5hveb+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yHkLEAAAA3QAAAA8AAAAAAAAAAAAAAAAAmAIAAGRycy9k&#10;b3ducmV2LnhtbFBLBQYAAAAABAAEAPUAAACJAwAAAAA=&#10;" fillcolor="black [3213]" strokecolor="black [3213]" strokeweight="2pt"/>
                    <v:oval id="Ellipse 2308" o:spid="_x0000_s1057" style="position:absolute;left:23294;top:615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2KMMEA&#10;AADdAAAADwAAAGRycy9kb3ducmV2LnhtbERPzYrCMBC+C75DGGEvsk2tINJtFBHEPexF2wcYkrGt&#10;NpPaRK1vvzks7PHj+y+2o+3EkwbfOlawSFIQxNqZlmsFVXn4XIPwAdlg55gUvMnDdjOdFJgb9+IT&#10;Pc+hFjGEfY4KmhD6XEqvG7LoE9cTR+7iBoshwqGWZsBXDLedzNJ0JS22HBsa7GnfkL6dH1ZBefnx&#10;3p4q/S5X2UPf3fI6Xx+V+piNuy8QgcbwL/5zfxsF2TKNc+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tijDBAAAA3QAAAA8AAAAAAAAAAAAAAAAAmAIAAGRycy9kb3du&#10;cmV2LnhtbFBLBQYAAAAABAAEAPUAAACGAwAAAAA=&#10;" fillcolor="black [3213]" strokecolor="black [3213]" strokeweight="2pt"/>
                    <v:oval id="Ellipse 2317" o:spid="_x0000_s1058" style="position:absolute;left:24707;top:642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uIn8QA&#10;AADdAAAADwAAAGRycy9kb3ducmV2LnhtbESPQYvCMBSE7wv+h/AEL4umVlCpRpGFRQ970foDHsmz&#10;rTYvtYla/71ZEDwOM/MNs1x3thZ3an3lWMF4lIAg1s5UXCg45r/DOQgfkA3WjknBkzysV72vJWbG&#10;PXhP90MoRISwz1BBGUKTSel1SRb9yDXE0Tu51mKIsi2kafER4baWaZJMpcWK40KJDf2UpC+Hm1WQ&#10;n/68t/ujfubT9KavbnL+nm+VGvS7zQJEoC58wu/2zihIJ+MZ/L+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riJ/EAAAA3QAAAA8AAAAAAAAAAAAAAAAAmAIAAGRycy9k&#10;b3ducmV2LnhtbFBLBQYAAAAABAAEAPUAAACJAwAAAAA=&#10;" fillcolor="black [3213]" strokecolor="black [3213]" strokeweight="2pt"/>
                    <v:oval id="Ellipse 2318" o:spid="_x0000_s1059" style="position:absolute;left:26702;top:395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Qc7cIA&#10;AADdAAAADwAAAGRycy9kb3ducmV2LnhtbERPy4rCMBTdD/gP4QpuBk2tIKUaZRCGcTEbrR9wSW4f&#10;TnNTm9jWv58sBmZ5OO/9cbKtGKj3jWMF61UCglg703Cl4FZ8LjMQPiAbbB2Tghd5OB5mb3vMjRv5&#10;QsM1VCKGsM9RQR1Cl0vpdU0W/cp1xJErXW8xRNhX0vQ4xnDbyjRJttJiw7Ghxo5ONemf69MqKMpv&#10;7+3lpl/FNn3qh9vc37MvpRbz6WMHItAU/sV/7rNRkG7WcW58E5+AP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tBztwgAAAN0AAAAPAAAAAAAAAAAAAAAAAJgCAABkcnMvZG93&#10;bnJldi54bWxQSwUGAAAAAAQABAD1AAAAhwMAAAAA&#10;" fillcolor="black [3213]" strokecolor="black [3213]" strokeweight="2pt"/>
                    <v:oval id="Ellipse 2319" o:spid="_x0000_s1060" style="position:absolute;left:21205;top:444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dsQA&#10;AADdAAAADwAAAGRycy9kb3ducmV2LnhtbESPQYvCMBSE7wv+h/AEL4umVhCtRpGFRQ970foDHsmz&#10;rTYvtYla/71ZEDwOM/MNs1x3thZ3an3lWMF4lIAg1s5UXCg45r/DGQgfkA3WjknBkzysV72vJWbG&#10;PXhP90MoRISwz1BBGUKTSel1SRb9yDXE0Tu51mKIsi2kafER4baWaZJMpcWK40KJDf2UpC+Hm1WQ&#10;n/68t/ujfubT9KavbnL+nm2VGvS7zQJEoC58wu/2zihIJ+M5/L+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4uXbEAAAA3QAAAA8AAAAAAAAAAAAAAAAAmAIAAGRycy9k&#10;b3ducmV2LnhtbFBLBQYAAAAABAAEAPUAAACJAwAAAAA=&#10;" fillcolor="black [3213]" strokecolor="black [3213]" strokeweight="2pt"/>
                    <v:oval id="Ellipse 2320" o:spid="_x0000_s1061" style="position:absolute;left:26342;top:606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aVsEA&#10;AADdAAAADwAAAGRycy9kb3ducmV2LnhtbERPzYrCMBC+L+w7hFnwsth0K4jURlkEWQ9etH2AIRnb&#10;ajPpNlHr25uD4PHj+y/Wo+3EjQbfOlbwk6QgiLUzLdcKqnI7XYDwAdlg55gUPMjDevX5UWBu3J0P&#10;dDuGWsQQ9jkqaELocym9bsiiT1xPHLmTGyyGCIdamgHvMdx2MkvTubTYcmxosKdNQ/pyvFoF5Wnv&#10;vT1U+lHOs6v+d7Pz9+JPqcnX+LsEEWgMb/HLvTMKslkW98c38Qn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u2lbBAAAA3QAAAA8AAAAAAAAAAAAAAAAAmAIAAGRycy9kb3du&#10;cmV2LnhtbFBLBQYAAAAABAAEAPUAAACGAwAAAAA=&#10;" fillcolor="black [3213]" strokecolor="black [3213]" strokeweight="2pt"/>
                    <v:oval id="Ellipse 2323" o:spid="_x0000_s1062" style="position:absolute;left:25689;top:749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xEIcMA&#10;AADdAAAADwAAAGRycy9kb3ducmV2LnhtbESPQYvCMBSE74L/ITxhL6KpLYhUo4gguwcvWn/AI3m2&#10;1ealNlHrv98IC3scZuYbZrXpbSOe1PnasYLZNAFBrJ2puVRwLvaTBQgfkA02jknBmzxs1sPBCnPj&#10;Xnyk5ymUIkLY56igCqHNpfS6Iot+6lri6F1cZzFE2ZXSdPiKcNvINEnm0mLNcaHClnYV6dvpYRUU&#10;l4P39njW72KePvTdZdfx4lupr1G/XYII1If/8F/7xyhIszSD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xEIcMAAADdAAAADwAAAAAAAAAAAAAAAACYAgAAZHJzL2Rv&#10;d25yZXYueG1sUEsFBgAAAAAEAAQA9QAAAIgDAAAAAA==&#10;" fillcolor="black [3213]" strokecolor="black [3213]" strokeweight="2pt"/>
                    <v:oval id="Ellipse 2324" o:spid="_x0000_s1063" style="position:absolute;left:27062;top:516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XcVcYA&#10;AADdAAAADwAAAGRycy9kb3ducmV2LnhtbESPQWvCQBSE7wX/w/KEXkrdNIpI6ipSEHvoJYk/4LH7&#10;zKbNvo3ZVeO/7xYKHoeZ+YZZb0fXiSsNofWs4G2WgSDW3rTcKDjW+9cViBCRDXaeScGdAmw3k6c1&#10;FsbfuKRrFRuRIBwKVGBj7Aspg7bkMMx8T5y8kx8cxiSHRpoBbwnuOpln2VI6bDktWOzpw5L+qS5O&#10;QX36CsGVR32vl/lFn/38+2V1UOp5Ou7eQUQa4yP83/40CvJ5voC/N+k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XcVcYAAADdAAAADwAAAAAAAAAAAAAAAACYAgAAZHJz&#10;L2Rvd25yZXYueG1sUEsFBgAAAAAEAAQA9QAAAIsDAAAAAA==&#10;" fillcolor="black [3213]" strokecolor="black [3213]" strokeweight="2pt"/>
                    <v:oval id="Ellipse 2332" o:spid="_x0000_s1064" style="position:absolute;left:19144;top:577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l3Z8MA&#10;AADdAAAADwAAAGRycy9kb3ducmV2LnhtbESPQYvCMBSE74L/ITxhL6KpLYhUo4gguwcvWn/AI3m2&#10;1ealNlHrv98IC3scZuYbZrXpbSOe1PnasYLZNAFBrJ2puVRwLvaTBQgfkA02jknBmzxs1sPBCnPj&#10;Xnyk5ymUIkLY56igCqHNpfS6Iot+6lri6F1cZzFE2ZXSdPiKcNvINEnm0mLNcaHClnYV6dvpYRUU&#10;l4P39njW72KePvTdZdfx4lupr1G/XYII1If/8F/7xyhIsyyF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l3Z8MAAADdAAAADwAAAAAAAAAAAAAAAACYAgAAZHJzL2Rv&#10;d25yZXYueG1sUEsFBgAAAAAEAAQA9QAAAIgDAAAAAA==&#10;" fillcolor="black [3213]" strokecolor="black [3213]" strokeweight="2pt"/>
                    <v:oval id="Ellipse 2338" o:spid="_x0000_s1065" style="position:absolute;left:23910;top:9586;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FAjcEA&#10;AADdAAAADwAAAGRycy9kb3ducmV2LnhtbERPzYrCMBC+L/gOYRb2sqypLYh0m8oiiHvwovUBhmRs&#10;q82kNlHr25uD4PHj+y+Wo+3EjQbfOlYwmyYgiLUzLdcKDtX6ZwHCB2SDnWNS8CAPy3LyUWBu3J13&#10;dNuHWsQQ9jkqaELocym9bsiin7qeOHJHN1gMEQ61NAPeY7jtZJokc2mx5djQYE+rhvR5f7UKquPW&#10;e7s76Ec1T6/64rLT92Kj1Nfn+PcLItAY3uKX+98oSLMszo1v4hOQ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BQI3BAAAA3QAAAA8AAAAAAAAAAAAAAAAAmAIAAGRycy9kb3du&#10;cmV2LnhtbFBLBQYAAAAABAAEAPUAAACGAwAAAAA=&#10;" fillcolor="black [3213]" strokecolor="black [3213]" strokeweight="2pt"/>
                    <v:oval id="Ellipse 2339" o:spid="_x0000_s1066" style="position:absolute;left:25483;top:8865;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3lFsQA&#10;AADdAAAADwAAAGRycy9kb3ducmV2LnhtbESPQYvCMBSE7wv+h/CEvSya2oJoNcqyILsHL1p/wCN5&#10;ttXmpTZR67/fCILHYWa+YZbr3jbiRp2vHSuYjBMQxNqZmksFh2IzmoHwAdlg45gUPMjDejX4WGJu&#10;3J13dNuHUkQI+xwVVCG0uZReV2TRj11LHL2j6yyGKLtSmg7vEW4bmSbJVFqsOS5U2NJPRfq8v1oF&#10;xXHrvd0d9KOYpld9cdnpa/ar1Oew/16ACNSHd/jV/jMK0iybw/N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N5RbEAAAA3QAAAA8AAAAAAAAAAAAAAAAAmAIAAGRycy9k&#10;b3ducmV2LnhtbFBLBQYAAAAABAAEAPUAAACJAwAAAAA=&#10;" fillcolor="black [3213]" strokecolor="black [3213]" strokeweight="2pt"/>
                    <v:oval id="Ellipse 2340" o:spid="_x0000_s1067" style="position:absolute;left:22460;top:10047;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9sIA&#10;AADdAAAADwAAAGRycy9kb3ducmV2LnhtbERPzYrCMBC+L/gOYYS9LDa1iki3UZYFWQ9etD7AkIxt&#10;12ZSm6j17c1B8Pjx/RfrwbbiRr1vHCuYJikIYu1Mw5WCY7mZLEH4gGywdUwKHuRhvRp9FJgbd+c9&#10;3Q6hEjGEfY4K6hC6XEqva7LoE9cRR+7keoshwr6Spsd7DLetzNJ0IS02HBtq7Oi3Jn0+XK2C8rTz&#10;3u6P+lEusqu+uNn/1/JPqc/x8PMNItAQ3uKXe2sUZLN53B/fxCc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T/2wgAAAN0AAAAPAAAAAAAAAAAAAAAAAJgCAABkcnMvZG93&#10;bnJldi54bWxQSwUGAAAAAAQABAD1AAAAhwMAAAAA&#10;" fillcolor="black [3213]" strokecolor="black [3213]" strokeweight="2pt"/>
                    <v:oval id="Ellipse 2342" o:spid="_x0000_s1068" style="position:absolute;left:20845;top:884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8EGsYA&#10;AADdAAAADwAAAGRycy9kb3ducmV2LnhtbESPQWvCQBSE7wX/w/KEXkrdNIpI6ipSEHvoJYk/4LH7&#10;zKbNvo3ZVeO/7xYKHoeZ+YZZb0fXiSsNofWs4G2WgSDW3rTcKDjW+9cViBCRDXaeScGdAmw3k6c1&#10;FsbfuKRrFRuRIBwKVGBj7Aspg7bkMMx8T5y8kx8cxiSHRpoBbwnuOpln2VI6bDktWOzpw5L+qS5O&#10;QX36CsGVR32vl/lFn/38+2V1UOp5Ou7eQUQa4yP83/40CvL5Ioe/N+k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8EGsYAAADdAAAADwAAAAAAAAAAAAAAAACYAgAAZHJz&#10;L2Rvd25yZXYueG1sUEsFBgAAAAAEAAQA9QAAAIsDAAAAAA==&#10;" fillcolor="black [3213]" strokecolor="black [3213]" strokeweight="2pt"/>
                    <v:oval id="Ellipse 2343" o:spid="_x0000_s1069" style="position:absolute;left:27246;top:6677;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hgcQA&#10;AADdAAAADwAAAGRycy9kb3ducmV2LnhtbESPQYvCMBSE7wv+h/CEvSxruq2IdI0iC+IevGj9AY/k&#10;2Vabl9pErf/eCILHYWa+YWaL3jbiSp2vHSv4GSUgiLUzNZcK9sXqewrCB2SDjWNScCcPi/ngY4a5&#10;cTfe0nUXShEh7HNUUIXQ5lJ6XZFFP3ItcfQOrrMYouxKaTq8RbhtZJokE2mx5rhQYUt/FenT7mIV&#10;FIeN93a71/dikl702WXHr+laqc9hv/wFEagP7/Cr/W8UpNk4g+eb+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joYHEAAAA3QAAAA8AAAAAAAAAAAAAAAAAmAIAAGRycy9k&#10;b3ducmV2LnhtbFBLBQYAAAAABAAEAPUAAACJAwAAAAA=&#10;" fillcolor="black [3213]" strokecolor="black [3213]" strokeweight="2pt"/>
                    <v:oval id="Ellipse 2345" o:spid="_x0000_s1070" style="position:absolute;left:23311;top:858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acbsUA&#10;AADdAAAADwAAAGRycy9kb3ducmV2LnhtbESPQYvCMBSE7wv+h/AEL4um1lWkGkUEcQ970foDHsmz&#10;rTYvtYla/71ZWNjjMDPfMMt1Z2vxoNZXjhWMRwkIYu1MxYWCU74bzkH4gGywdkwKXuRhvep9LDEz&#10;7skHehxDISKEfYYKyhCaTEqvS7LoR64hjt7ZtRZDlG0hTYvPCLe1TJNkJi1WHBdKbGhbkr4e71ZB&#10;fv7x3h5O+pXP0ru+ucnlc75XatDvNgsQgbrwH/5rfxsF6eRrCr9v4hOQq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pxuxQAAAN0AAAAPAAAAAAAAAAAAAAAAAJgCAABkcnMv&#10;ZG93bnJldi54bWxQSwUGAAAAAAQABAD1AAAAigMAAAAA&#10;" fillcolor="black [3213]" strokecolor="black [3213]" strokeweight="2pt"/>
                    <v:oval id="Ellipse 2346" o:spid="_x0000_s1071" style="position:absolute;left:22460;top:8313;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CGcQA&#10;AADdAAAADwAAAGRycy9kb3ducmV2LnhtbESPQYvCMBSE7wv+h/AEL8uabpUiXaPIgujBi9Yf8Eie&#10;bbV5qU3U+u/NwoLHYWa+YebL3jbiTp2vHSv4HicgiLUzNZcKjsX6awbCB2SDjWNS8CQPy8XgY465&#10;cQ/e0/0QShEh7HNUUIXQ5lJ6XZFFP3YtcfROrrMYouxKaTp8RLhtZJokmbRYc1yosKXfivTlcLMK&#10;itPOe7s/6meRpTd9dZPz52yj1GjYr35ABOrDO/zf3hoF6WSawd+b+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UAhnEAAAA3QAAAA8AAAAAAAAAAAAAAAAAmAIAAGRycy9k&#10;b3ducmV2LnhtbFBLBQYAAAAABAAEAPUAAACJAwAAAAA=&#10;" fillcolor="black [3213]" strokecolor="black [3213]" strokeweight="2pt"/>
                    <v:oval id="Ellipse 2360" o:spid="_x0000_s1072" style="position:absolute;left:20531;top:795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jlsEA&#10;AADdAAAADwAAAGRycy9kb3ducmV2LnhtbERPzYrCMBC+L/gOYRb2sqypFYp0m8oiiHvwovUBhmRs&#10;q82kNlHr25uD4PHj+y+Wo+3EjQbfOlYwmyYgiLUzLdcKDtX6ZwHCB2SDnWNS8CAPy3LyUWBu3J13&#10;dNuHWsQQ9jkqaELocym9bsiin7qeOHJHN1gMEQ61NAPeY7jtZJokmbTYcmxosKdVQ/q8v1oF1XHr&#10;vd0d9KPK0qu+uPnpe7FR6utz/PsFEWgMb/HL/W8UpPMs7o9v4hOQ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EY5bBAAAA3QAAAA8AAAAAAAAAAAAAAAAAmAIAAGRycy9kb3du&#10;cmV2LnhtbFBLBQYAAAAABAAEAPUAAACGAwAAAAA=&#10;" fillcolor="black [3213]" strokecolor="black [3213]" strokeweight="2pt"/>
                    <v:oval id="Ellipse 2361" o:spid="_x0000_s1073" style="position:absolute;left:19659;top:6534;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jGDcQA&#10;AADdAAAADwAAAGRycy9kb3ducmV2LnhtbESPQYvCMBSE7wv+h/AEL4umVihSjSKC7B68aP0Bj+TZ&#10;VpuX2kSt/94IC3scZuYbZrnubSMe1PnasYLpJAFBrJ2puVRwKnbjOQgfkA02jknBizysV4OvJebG&#10;PflAj2MoRYSwz1FBFUKbS+l1RRb9xLXE0Tu7zmKIsiul6fAZ4baRaZJk0mLNcaHClrYV6evxbhUU&#10;57339nDSryJL7/rmZpfv+Y9So2G/WYAI1If/8F/71yhIZ9kUPm/iE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Ixg3EAAAA3QAAAA8AAAAAAAAAAAAAAAAAmAIAAGRycy9k&#10;b3ducmV2LnhtbFBLBQYAAAAABAAEAPUAAACJAwAAAAA=&#10;" fillcolor="black [3213]" strokecolor="black [3213]" strokeweight="2pt"/>
                    <v:oval id="Ellipse 2362" o:spid="_x0000_s1074" style="position:absolute;left:21925;top:749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YesMA&#10;AADdAAAADwAAAGRycy9kb3ducmV2LnhtbESPQYvCMBSE74L/ITxhL6KpFYpUo4gguwcvWn/AI3m2&#10;1ealNlHrv98IC3scZuYbZrXpbSOe1PnasYLZNAFBrJ2puVRwLvaTBQgfkA02jknBmzxs1sPBCnPj&#10;Xnyk5ymUIkLY56igCqHNpfS6Iot+6lri6F1cZzFE2ZXSdPiKcNvINEkyabHmuFBhS7uK9O30sAqK&#10;y8F7ezzrd5GlD3138+t48a3U16jfLkEE6sN/+K/9YxSk8yyF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pYesMAAADdAAAADwAAAAAAAAAAAAAAAACYAgAAZHJzL2Rv&#10;d25yZXYueG1sUEsFBgAAAAAEAAQA9QAAAIgDAAAAAA==&#10;" fillcolor="black [3213]" strokecolor="black [3213]" strokeweight="2pt"/>
                    <v:oval id="Ellipse 2363" o:spid="_x0000_s1075" style="position:absolute;left:23294;top:7296;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94cQA&#10;AADdAAAADwAAAGRycy9kb3ducmV2LnhtbESPQYvCMBSE74L/ITxhL6LptlCkGmURFj140foDHsmz&#10;rdu81CZq/fcbYWGPw8x8w6w2g23Fg3rfOFbwOU9AEGtnGq4UnMvv2QKED8gGW8ek4EUeNuvxaIWF&#10;cU8+0uMUKhEh7AtUUIfQFVJ6XZNFP3cdcfQurrcYouwraXp8RrhtZZokubTYcFyosaNtTfrndLcK&#10;ysvBe3s861eZp3d9c9l1utgp9TEZvpYgAg3hP/zX3hsFaZZn8H4Tn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W/eHEAAAA3QAAAA8AAAAAAAAAAAAAAAAAmAIAAGRycy9k&#10;b3ducmV2LnhtbFBLBQYAAAAABAAEAPUAAACJAwAAAAA=&#10;" fillcolor="black [3213]" strokecolor="black [3213]" strokeweight="2pt"/>
                    <v:oval id="Ellipse 2364" o:spid="_x0000_s1076" style="position:absolute;left:24930;top:786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9llcQA&#10;AADdAAAADwAAAGRycy9kb3ducmV2LnhtbESPQYvCMBSE7wv+h/AEL8uabpUiXaPIgujBi9Yf8Eie&#10;bbV5qU3U+u/NwoLHYWa+YebL3jbiTp2vHSv4HicgiLUzNZcKjsX6awbCB2SDjWNS8CQPy8XgY465&#10;cQ/e0/0QShEh7HNUUIXQ5lJ6XZFFP3YtcfROrrMYouxKaTp8RLhtZJokmbRYc1yosKXfivTlcLMK&#10;itPOe7s/6meRpTd9dZPz52yj1GjYr35ABOrDO/zf3hoF6SSbwt+b+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ZZXEAAAA3QAAAA8AAAAAAAAAAAAAAAAAmAIAAGRycy9k&#10;b3ducmV2LnhtbFBLBQYAAAAABAAEAPUAAACJAwAAAAA=&#10;" fillcolor="black [3213]" strokecolor="black [3213]" strokeweight="2pt"/>
                    <v:oval id="Ellipse 2365" o:spid="_x0000_s1077" style="position:absolute;left:19614;top:846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ADsQA&#10;AADdAAAADwAAAGRycy9kb3ducmV2LnhtbESPQYvCMBSE7wv+h/AEL8uabsUiXaPIgujBi9Yf8Eie&#10;bbV5qU3U+u/NwoLHYWa+YebL3jbiTp2vHSv4HicgiLUzNZcKjsX6awbCB2SDjWNS8CQPy8XgY465&#10;cQ/e0/0QShEh7HNUUIXQ5lJ6XZFFP3YtcfROrrMYouxKaTp8RLhtZJokmbRYc1yosKXfivTlcLMK&#10;itPOe7s/6meRpTd9dZPz52yj1GjYr35ABOrDO/zf3hoF6SSbwt+b+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zwA7EAAAA3QAAAA8AAAAAAAAAAAAAAAAAmAIAAGRycy9k&#10;b3ducmV2LnhtbFBLBQYAAAAABAAEAPUAAACJAwAAAAA=&#10;" fillcolor="black [3213]" strokecolor="black [3213]" strokeweight="2pt"/>
                    <v:oval id="Ellipse 2366" o:spid="_x0000_s1078" style="position:absolute;left:21565;top:9962;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eecMA&#10;AADdAAAADwAAAGRycy9kb3ducmV2LnhtbESPQYvCMBSE74L/ITxhL6KpFYpUo4gguwcvWn/AI3m2&#10;1ealNlHrv98IC3scZuYbZrXpbSOe1PnasYLZNAFBrJ2puVRwLvaTBQgfkA02jknBmzxs1sPBCnPj&#10;Xnyk5ymUIkLY56igCqHNpfS6Iot+6lri6F1cZzFE2ZXSdPiKcNvINEkyabHmuFBhS7uK9O30sAqK&#10;y8F7ezzrd5GlD3138+t48a3U16jfLkEE6sN/+K/9YxSk8yyD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FeecMAAADdAAAADwAAAAAAAAAAAAAAAACYAgAAZHJzL2Rv&#10;d25yZXYueG1sUEsFBgAAAAAEAAQA9QAAAIgDAAAAAA==&#10;" fillcolor="black [3213]" strokecolor="black [3213]" strokeweight="2pt"/>
                    <v:oval id="Ellipse 2367" o:spid="_x0000_s1079" style="position:absolute;left:23797;top:10686;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374sQA&#10;AADdAAAADwAAAGRycy9kb3ducmV2LnhtbESPQYvCMBSE7wv+h/CEvSyaWqFKNcqyILsHL1p/wCN5&#10;ttXmpTZR67/fCILHYWa+YZbr3jbiRp2vHSuYjBMQxNqZmksFh2IzmoPwAdlg45gUPMjDejX4WGJu&#10;3J13dNuHUkQI+xwVVCG0uZReV2TRj11LHL2j6yyGKLtSmg7vEW4bmSZJJi3WHBcqbOmnIn3eX62C&#10;4rj13u4O+lFk6VVf3PT0Nf9V6nPYfy9ABOrDO/xq/xkF6TSbwfN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t++LEAAAA3QAAAA8AAAAAAAAAAAAAAAAAmAIAAGRycy9k&#10;b3ducmV2LnhtbFBLBQYAAAAABAAEAPUAAACJAwAAAAA=&#10;" fillcolor="black [3213]" strokecolor="black [3213]" strokeweight="2pt"/>
                    <v:oval id="Ellipse 2371" o:spid="_x0000_s1080" style="position:absolute;left:27118;top:995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Q0MQA&#10;AADdAAAADwAAAGRycy9kb3ducmV2LnhtbESPQYvCMBSE7wv+h/AEL4umVlCpRpGFRQ970foDHsmz&#10;rTYvtYla/71ZEDwOM/MNs1x3thZ3an3lWMF4lIAg1s5UXCg45r/DOQgfkA3WjknBkzysV72vJWbG&#10;PXhP90MoRISwz1BBGUKTSel1SRb9yDXE0Tu51mKIsi2kafER4baWaZJMpcWK40KJDf2UpC+Hm1WQ&#10;n/68t/ujfubT9KavbnL+nm+VGvS7zQJEoC58wu/2zihIJ7Mx/L+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UNDEAAAA3QAAAA8AAAAAAAAAAAAAAAAAmAIAAGRycy9k&#10;b3ducmV2LnhtbFBLBQYAAAAABAAEAPUAAACJAwAAAAA=&#10;" fillcolor="black [3213]" strokecolor="black [3213]" strokeweight="2pt"/>
                    <v:oval id="Ellipse 2372" o:spid="_x0000_s1081" style="position:absolute;left:25329;top:1030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Op8QA&#10;AADdAAAADwAAAGRycy9kb3ducmV2LnhtbESPQYvCMBSE78L+h/CEvciaWsGVahQRZD140fYHPJJn&#10;W21euk3U+u+NsLDHYWa+YZbr3jbiTp2vHSuYjBMQxNqZmksFRb77moPwAdlg45gUPMnDevUxWGJm&#10;3IOPdD+FUkQI+wwVVCG0mZReV2TRj11LHL2z6yyGKLtSmg4fEW4bmSbJTFqsOS5U2NK2In093ayC&#10;/Hzw3h4L/cxn6U3/uullNP9R6nPYbxYgAvXhP/zX3hsF6fQ7hfeb+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DzqfEAAAA3QAAAA8AAAAAAAAAAAAAAAAAmAIAAGRycy9k&#10;b3ducmV2LnhtbFBLBQYAAAAABAAEAPUAAACJAwAAAAA=&#10;" fillcolor="black [3213]" strokecolor="black [3213]" strokeweight="2pt"/>
                    <v:oval id="Ellipse 2373" o:spid="_x0000_s1082" style="position:absolute;left:26342;top:8741;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rPMQA&#10;AADdAAAADwAAAGRycy9kb3ducmV2LnhtbESPQYvCMBSE7wv+h/CEvSya2oJKNcqyILsHL1p/wCN5&#10;ttXmpTZR67/fCILHYWa+YZbr3jbiRp2vHSuYjBMQxNqZmksFh2IzmoPwAdlg45gUPMjDejX4WGJu&#10;3J13dNuHUkQI+xwVVCG0uZReV2TRj11LHL2j6yyGKLtSmg7vEW4bmSbJVFqsOS5U2NJPRfq8v1oF&#10;xXHrvd0d9KOYpld9cdnpa/6r1Oew/16ACNSHd/jV/jMK0myWwfN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PazzEAAAA3QAAAA8AAAAAAAAAAAAAAAAAmAIAAGRycy9k&#10;b3ducmV2LnhtbFBLBQYAAAAABAAEAPUAAACJAwAAAAA=&#10;" fillcolor="black [3213]" strokecolor="black [3213]" strokeweight="2pt"/>
                    <v:oval id="Ellipse 2374" o:spid="_x0000_s1083" style="position:absolute;left:27309;top:8145;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zSMUA&#10;AADdAAAADwAAAGRycy9kb3ducmV2LnhtbESPQYvCMBSE7wv+h/AEL4um1kWlGkUEcQ970foDHsmz&#10;rTYvtYla/71ZWNjjMDPfMMt1Z2vxoNZXjhWMRwkIYu1MxYWCU74bzkH4gGywdkwKXuRhvep9LDEz&#10;7skHehxDISKEfYYKyhCaTEqvS7LoR64hjt7ZtRZDlG0hTYvPCLe1TJNkKi1WHBdKbGhbkr4e71ZB&#10;fv7x3h5O+pVP07u+ucnlc75XatDvNgsQgbrwH/5rfxsF6WT2Bb9v4hOQq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JvNIxQAAAN0AAAAPAAAAAAAAAAAAAAAAAJgCAABkcnMv&#10;ZG93bnJldi54bWxQSwUGAAAAAAQABAD1AAAAigMAAAAA&#10;" fillcolor="black [3213]" strokecolor="black [3213]" strokeweight="2pt"/>
                  </v:group>
                </v:group>
              </v:group>
            </w:pict>
          </mc:Fallback>
        </mc:AlternateContent>
      </w:r>
      <w:r w:rsidR="00E313AF">
        <w:rPr>
          <w:rFonts w:cs="Gill Sans"/>
          <w:noProof/>
          <w:color w:val="000000"/>
          <w:szCs w:val="48"/>
          <w:lang w:eastAsia="de-DE"/>
        </w:rPr>
        <mc:AlternateContent>
          <mc:Choice Requires="wps">
            <w:drawing>
              <wp:anchor distT="0" distB="0" distL="114300" distR="114300" simplePos="0" relativeHeight="251985920" behindDoc="0" locked="0" layoutInCell="1" allowOverlap="1" wp14:anchorId="7D16B29D" wp14:editId="3B0F7741">
                <wp:simplePos x="0" y="0"/>
                <wp:positionH relativeFrom="column">
                  <wp:posOffset>3348990</wp:posOffset>
                </wp:positionH>
                <wp:positionV relativeFrom="paragraph">
                  <wp:posOffset>51435</wp:posOffset>
                </wp:positionV>
                <wp:extent cx="1425575" cy="342900"/>
                <wp:effectExtent l="1905" t="1270" r="1270" b="0"/>
                <wp:wrapTight wrapText="bothSides">
                  <wp:wrapPolygon edited="0">
                    <wp:start x="0" y="0"/>
                    <wp:lineTo x="21600" y="0"/>
                    <wp:lineTo x="21600" y="21600"/>
                    <wp:lineTo x="0" y="21600"/>
                    <wp:lineTo x="0" y="0"/>
                  </wp:wrapPolygon>
                </wp:wrapTight>
                <wp:docPr id="99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232CB" w14:textId="77777777" w:rsidR="003B0BA5" w:rsidRDefault="003B0BA5" w:rsidP="002D5E10">
                            <w:r>
                              <w:t>picture 2 =&gt; 1 min.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4" type="#_x0000_t202" style="position:absolute;margin-left:263.7pt;margin-top:4.05pt;width:112.25pt;height:2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" filled="f" stroked="f">
                <v:textbox inset=",7.2pt,,7.2pt">
                  <w:txbxContent>
                    <w:p w14:paraId="583232CB" w14:textId="77777777" w:rsidR="003B0BA5" w:rsidRDefault="003B0BA5" w:rsidP="002D5E10">
                      <w:r>
                        <w:t>picture 2 =&gt; 1 min.</w:t>
                      </w:r>
                    </w:p>
                  </w:txbxContent>
                </v:textbox>
                <w10:wrap type="tight"/>
              </v:shape>
            </w:pict>
          </mc:Fallback>
        </mc:AlternateContent>
      </w:r>
    </w:p>
    <w:p w14:paraId="4F86B11B" w14:textId="77777777" w:rsidR="00595456" w:rsidRPr="00BB2474" w:rsidRDefault="00595456" w:rsidP="00595456">
      <w:pPr>
        <w:rPr>
          <w:rFonts w:cs="Gill Sans"/>
          <w:color w:val="000000"/>
          <w:szCs w:val="48"/>
        </w:rPr>
      </w:pPr>
    </w:p>
    <w:p w14:paraId="7D454B4C" w14:textId="77777777" w:rsidR="00595456" w:rsidRPr="00BB2474" w:rsidRDefault="00595456" w:rsidP="00595456">
      <w:pPr>
        <w:rPr>
          <w:rFonts w:cs="Gill Sans"/>
          <w:color w:val="000000"/>
          <w:szCs w:val="48"/>
        </w:rPr>
      </w:pPr>
    </w:p>
    <w:p w14:paraId="6666916D" w14:textId="77777777" w:rsidR="00595456" w:rsidRPr="00BB2474" w:rsidRDefault="00595456" w:rsidP="002D5E10">
      <w:pPr>
        <w:spacing w:after="200"/>
        <w:ind w:left="360"/>
        <w:rPr>
          <w:rFonts w:cs="Gill Sans"/>
          <w:color w:val="000000"/>
          <w:szCs w:val="48"/>
        </w:rPr>
      </w:pPr>
    </w:p>
    <w:p w14:paraId="07E5F551" w14:textId="77777777" w:rsidR="00595456" w:rsidRPr="00BB2474" w:rsidRDefault="00595456" w:rsidP="00595456">
      <w:pPr>
        <w:ind w:left="284" w:hanging="284"/>
        <w:rPr>
          <w:rFonts w:cs="Gill Sans"/>
          <w:color w:val="000000"/>
          <w:szCs w:val="48"/>
        </w:rPr>
      </w:pPr>
    </w:p>
    <w:p w14:paraId="1C00DB6D" w14:textId="77777777" w:rsidR="00595456" w:rsidRPr="00BB2474" w:rsidRDefault="00595456" w:rsidP="00595456">
      <w:pPr>
        <w:ind w:left="284" w:hanging="284"/>
        <w:rPr>
          <w:rFonts w:cs="Gill Sans"/>
          <w:color w:val="000000"/>
          <w:szCs w:val="48"/>
        </w:rPr>
      </w:pPr>
    </w:p>
    <w:p w14:paraId="67EEA482" w14:textId="77777777" w:rsidR="00595456" w:rsidRPr="00BB2474" w:rsidRDefault="00595456" w:rsidP="00595456">
      <w:pPr>
        <w:ind w:left="284" w:hanging="284"/>
        <w:rPr>
          <w:rFonts w:cs="Gill Sans"/>
          <w:color w:val="000000"/>
          <w:szCs w:val="48"/>
        </w:rPr>
      </w:pPr>
    </w:p>
    <w:p w14:paraId="492A0D1B" w14:textId="77777777" w:rsidR="00595456" w:rsidRPr="00BB2474" w:rsidRDefault="00595456" w:rsidP="00595456">
      <w:pPr>
        <w:ind w:left="284" w:hanging="284"/>
        <w:rPr>
          <w:rFonts w:cs="Gill Sans"/>
          <w:color w:val="000000"/>
          <w:szCs w:val="48"/>
        </w:rPr>
      </w:pPr>
    </w:p>
    <w:p w14:paraId="6D45A4A4" w14:textId="7A735383" w:rsidR="00595456" w:rsidRPr="00BB2474" w:rsidRDefault="00E313AF" w:rsidP="00595456">
      <w:pPr>
        <w:ind w:left="284" w:hanging="284"/>
        <w:rPr>
          <w:rFonts w:cs="Gill Sans"/>
          <w:color w:val="000000"/>
          <w:szCs w:val="48"/>
        </w:rPr>
      </w:pPr>
      <w:r>
        <w:rPr>
          <w:rFonts w:cs="Gill Sans"/>
          <w:noProof/>
          <w:color w:val="000000"/>
          <w:szCs w:val="48"/>
          <w:lang w:eastAsia="de-DE"/>
        </w:rPr>
        <mc:AlternateContent>
          <mc:Choice Requires="wps">
            <w:drawing>
              <wp:anchor distT="0" distB="0" distL="114300" distR="114300" simplePos="0" relativeHeight="251986944" behindDoc="0" locked="0" layoutInCell="1" allowOverlap="1" wp14:anchorId="659EC733" wp14:editId="0500D703">
                <wp:simplePos x="0" y="0"/>
                <wp:positionH relativeFrom="column">
                  <wp:posOffset>3348990</wp:posOffset>
                </wp:positionH>
                <wp:positionV relativeFrom="paragraph">
                  <wp:posOffset>137160</wp:posOffset>
                </wp:positionV>
                <wp:extent cx="1425575" cy="342900"/>
                <wp:effectExtent l="1905" t="1905" r="1270" b="0"/>
                <wp:wrapTight wrapText="bothSides">
                  <wp:wrapPolygon edited="0">
                    <wp:start x="0" y="0"/>
                    <wp:lineTo x="21600" y="0"/>
                    <wp:lineTo x="21600" y="21600"/>
                    <wp:lineTo x="0" y="21600"/>
                    <wp:lineTo x="0" y="0"/>
                  </wp:wrapPolygon>
                </wp:wrapTight>
                <wp:docPr id="99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9E4A8" w14:textId="77777777" w:rsidR="003B0BA5" w:rsidRDefault="003B0BA5" w:rsidP="002D5E10">
                            <w:r>
                              <w:t>picture 3 =&gt; 1 min.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5" type="#_x0000_t202" style="position:absolute;left:0;text-align:left;margin-left:263.7pt;margin-top:10.8pt;width:112.25pt;height:27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" filled="f" stroked="f">
                <v:textbox inset=",7.2pt,,7.2pt">
                  <w:txbxContent>
                    <w:p w14:paraId="04B9E4A8" w14:textId="77777777" w:rsidR="003B0BA5" w:rsidRDefault="003B0BA5" w:rsidP="002D5E10">
                      <w:r>
                        <w:t>picture 3 =&gt; 1 min.</w:t>
                      </w:r>
                    </w:p>
                  </w:txbxContent>
                </v:textbox>
                <w10:wrap type="tight"/>
              </v:shape>
            </w:pict>
          </mc:Fallback>
        </mc:AlternateContent>
      </w:r>
    </w:p>
    <w:p w14:paraId="23CA0DA2" w14:textId="3557D12F" w:rsidR="00BE00F7" w:rsidRPr="00BB2474" w:rsidRDefault="0009638C" w:rsidP="00BE00F7">
      <w:r w:rsidRPr="0009638C">
        <w:rPr>
          <w:noProof/>
          <w:lang w:eastAsia="de-DE"/>
        </w:rPr>
        <mc:AlternateContent>
          <mc:Choice Requires="wpg">
            <w:drawing>
              <wp:anchor distT="0" distB="0" distL="114300" distR="114300" simplePos="0" relativeHeight="252357632" behindDoc="0" locked="0" layoutInCell="1" allowOverlap="1" wp14:anchorId="6DB1A694" wp14:editId="0C4546E4">
                <wp:simplePos x="0" y="0"/>
                <wp:positionH relativeFrom="column">
                  <wp:posOffset>6350</wp:posOffset>
                </wp:positionH>
                <wp:positionV relativeFrom="paragraph">
                  <wp:posOffset>3175</wp:posOffset>
                </wp:positionV>
                <wp:extent cx="3127375" cy="1805940"/>
                <wp:effectExtent l="0" t="0" r="0" b="3810"/>
                <wp:wrapNone/>
                <wp:docPr id="2375" name="Gruppieren 1"/>
                <wp:cNvGraphicFramePr/>
                <a:graphic xmlns:a="http://schemas.openxmlformats.org/drawingml/2006/main">
                  <a:graphicData uri="http://schemas.microsoft.com/office/word/2010/wordprocessingGroup">
                    <wpg:wgp>
                      <wpg:cNvGrpSpPr/>
                      <wpg:grpSpPr>
                        <a:xfrm>
                          <a:off x="0" y="0"/>
                          <a:ext cx="3127375" cy="1805940"/>
                          <a:chOff x="0" y="0"/>
                          <a:chExt cx="3251200" cy="1625600"/>
                        </a:xfrm>
                      </wpg:grpSpPr>
                      <wpg:grpSp>
                        <wpg:cNvPr id="2376" name="Gruppieren 2376"/>
                        <wpg:cNvGrpSpPr/>
                        <wpg:grpSpPr>
                          <a:xfrm>
                            <a:off x="0" y="0"/>
                            <a:ext cx="3251200" cy="1625600"/>
                            <a:chOff x="0" y="0"/>
                            <a:chExt cx="3251200" cy="1625600"/>
                          </a:xfrm>
                        </wpg:grpSpPr>
                        <wpg:grpSp>
                          <wpg:cNvPr id="2377" name="Gruppieren 2377"/>
                          <wpg:cNvGrpSpPr/>
                          <wpg:grpSpPr>
                            <a:xfrm>
                              <a:off x="0" y="0"/>
                              <a:ext cx="3251200" cy="1625600"/>
                              <a:chOff x="0" y="0"/>
                              <a:chExt cx="3251200" cy="1625600"/>
                            </a:xfrm>
                          </wpg:grpSpPr>
                          <wps:wsp>
                            <wps:cNvPr id="2378" name="Rechteck 2378"/>
                            <wps:cNvSpPr/>
                            <wps:spPr>
                              <a:xfrm>
                                <a:off x="0" y="0"/>
                                <a:ext cx="1625600" cy="1625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9" name="Rechteck 2379"/>
                            <wps:cNvSpPr/>
                            <wps:spPr>
                              <a:xfrm>
                                <a:off x="1625600" y="0"/>
                                <a:ext cx="1625600" cy="1625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80" name="Gruppieren 2380"/>
                          <wpg:cNvGrpSpPr/>
                          <wpg:grpSpPr>
                            <a:xfrm>
                              <a:off x="539204" y="669837"/>
                              <a:ext cx="432048" cy="481665"/>
                              <a:chOff x="539204" y="669837"/>
                              <a:chExt cx="432048" cy="549709"/>
                            </a:xfrm>
                          </wpg:grpSpPr>
                          <wps:wsp>
                            <wps:cNvPr id="2381" name="Flussdiagramm: Manuelle Verarbeitung 2381"/>
                            <wps:cNvSpPr/>
                            <wps:spPr>
                              <a:xfrm>
                                <a:off x="539204"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382" name="Freihandform 2382"/>
                            <wps:cNvSpPr/>
                            <wps:spPr>
                              <a:xfrm>
                                <a:off x="630658"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3" name="Freihandform 2383"/>
                            <wps:cNvSpPr/>
                            <wps:spPr>
                              <a:xfrm>
                                <a:off x="737479"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Freihandform 2384"/>
                            <wps:cNvSpPr/>
                            <wps:spPr>
                              <a:xfrm>
                                <a:off x="839527"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85" name="Gruppieren 2385"/>
                          <wpg:cNvGrpSpPr/>
                          <wpg:grpSpPr>
                            <a:xfrm>
                              <a:off x="2724424" y="669837"/>
                              <a:ext cx="432048" cy="481665"/>
                              <a:chOff x="2724424" y="669837"/>
                              <a:chExt cx="432048" cy="549709"/>
                            </a:xfrm>
                          </wpg:grpSpPr>
                          <wps:wsp>
                            <wps:cNvPr id="2386" name="Flussdiagramm: Manuelle Verarbeitung 2386"/>
                            <wps:cNvSpPr/>
                            <wps:spPr>
                              <a:xfrm>
                                <a:off x="2724424"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387" name="Freihandform 2387"/>
                            <wps:cNvSpPr/>
                            <wps:spPr>
                              <a:xfrm>
                                <a:off x="2815878"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8" name="Freihandform 2388"/>
                            <wps:cNvSpPr/>
                            <wps:spPr>
                              <a:xfrm>
                                <a:off x="2922699"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9" name="Freihandform 2389"/>
                            <wps:cNvSpPr/>
                            <wps:spPr>
                              <a:xfrm>
                                <a:off x="3024747"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90" name="Gruppieren 2390"/>
                          <wpg:cNvGrpSpPr/>
                          <wpg:grpSpPr>
                            <a:xfrm>
                              <a:off x="2183867" y="669837"/>
                              <a:ext cx="432048" cy="481665"/>
                              <a:chOff x="2183867" y="669837"/>
                              <a:chExt cx="432048" cy="549709"/>
                            </a:xfrm>
                          </wpg:grpSpPr>
                          <wps:wsp>
                            <wps:cNvPr id="2391" name="Flussdiagramm: Manuelle Verarbeitung 2391"/>
                            <wps:cNvSpPr/>
                            <wps:spPr>
                              <a:xfrm>
                                <a:off x="2183867"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392" name="Freihandform 2392"/>
                            <wps:cNvSpPr/>
                            <wps:spPr>
                              <a:xfrm>
                                <a:off x="2275321"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3" name="Freihandform 2393"/>
                            <wps:cNvSpPr/>
                            <wps:spPr>
                              <a:xfrm>
                                <a:off x="2382142"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4" name="Freihandform 2394"/>
                            <wps:cNvSpPr/>
                            <wps:spPr>
                              <a:xfrm>
                                <a:off x="2484190"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95" name="Gruppieren 2395"/>
                          <wpg:cNvGrpSpPr/>
                          <wpg:grpSpPr>
                            <a:xfrm>
                              <a:off x="1653009" y="669837"/>
                              <a:ext cx="432048" cy="481665"/>
                              <a:chOff x="1653009" y="669837"/>
                              <a:chExt cx="432048" cy="549709"/>
                            </a:xfrm>
                          </wpg:grpSpPr>
                          <wps:wsp>
                            <wps:cNvPr id="2400" name="Flussdiagramm: Manuelle Verarbeitung 2400"/>
                            <wps:cNvSpPr/>
                            <wps:spPr>
                              <a:xfrm>
                                <a:off x="1653009"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402" name="Freihandform 2402"/>
                            <wps:cNvSpPr/>
                            <wps:spPr>
                              <a:xfrm>
                                <a:off x="1744463"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8" name="Freihandform 2408"/>
                            <wps:cNvSpPr/>
                            <wps:spPr>
                              <a:xfrm>
                                <a:off x="1851284"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9" name="Freihandform 2409"/>
                            <wps:cNvSpPr/>
                            <wps:spPr>
                              <a:xfrm>
                                <a:off x="1953332"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pic:pic xmlns:pic="http://schemas.openxmlformats.org/drawingml/2006/picture">
                        <pic:nvPicPr>
                          <pic:cNvPr id="2410" name="Grafik 2410"/>
                          <pic:cNvPicPr>
                            <a:picLocks noChangeAspect="1"/>
                          </pic:cNvPicPr>
                        </pic:nvPicPr>
                        <pic:blipFill>
                          <a:blip r:embed="rId103" cstate="print">
                            <a:lum bright="70000" contrast="-70000"/>
                            <a:extLst>
                              <a:ext uri="{28A0092B-C50C-407E-A947-70E740481C1C}">
                                <a14:useLocalDpi xmlns:a14="http://schemas.microsoft.com/office/drawing/2010/main" val="0"/>
                              </a:ext>
                            </a:extLst>
                          </a:blip>
                          <a:stretch>
                            <a:fillRect/>
                          </a:stretch>
                        </pic:blipFill>
                        <pic:spPr>
                          <a:xfrm flipV="1">
                            <a:off x="112862" y="852581"/>
                            <a:ext cx="316012" cy="364467"/>
                          </a:xfrm>
                          <a:prstGeom prst="rect">
                            <a:avLst/>
                          </a:prstGeom>
                        </pic:spPr>
                      </pic:pic>
                      <pic:pic xmlns:pic="http://schemas.openxmlformats.org/drawingml/2006/picture">
                        <pic:nvPicPr>
                          <pic:cNvPr id="2411" name="Grafik 2411"/>
                          <pic:cNvPicPr>
                            <a:picLocks noChangeAspect="1"/>
                          </pic:cNvPicPr>
                        </pic:nvPicPr>
                        <pic:blipFill>
                          <a:blip r:embed="rId103" cstate="print">
                            <a:lum bright="70000" contrast="-70000"/>
                            <a:extLst>
                              <a:ext uri="{28A0092B-C50C-407E-A947-70E740481C1C}">
                                <a14:useLocalDpi xmlns:a14="http://schemas.microsoft.com/office/drawing/2010/main" val="0"/>
                              </a:ext>
                            </a:extLst>
                          </a:blip>
                          <a:stretch>
                            <a:fillRect/>
                          </a:stretch>
                        </pic:blipFill>
                        <pic:spPr>
                          <a:xfrm flipV="1">
                            <a:off x="1141054" y="852581"/>
                            <a:ext cx="316012" cy="36446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 o:spid="_x0000_s1026" style="position:absolute;margin-left:.5pt;margin-top:.25pt;width:246.25pt;height:142.2pt;z-index:252357632;mso-width-relative:margin;mso-height-relative:margin" coordsize="32512,16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">
                <v:group id="Gruppieren 2376" o:spid="_x0000_s1027" style="position:absolute;width:32512;height:16256" coordsize="32512,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Y7nMYAAADdAAAADwAAAGRycy9kb3ducmV2LnhtbESPT4vCMBTE7wv7HcJb&#10;8KZpFXWpRhHRZQ8i+AcWb4/m2Rabl9LEtn57Iwh7HGbmN8x82ZlSNFS7wrKCeBCBIE6tLjhTcD5t&#10;+98gnEfWWFomBQ9ysFx8fswx0bblAzVHn4kAYZeggtz7KpHSpTkZdANbEQfvamuDPsg6k7rGNsBN&#10;KYdRNJEGCw4LOVa0zim9He9GwU+L7WoUb5rd7bp+XE7j/d8uJqV6X91qBsJT5//D7/avVjAcTS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djucxgAAAN0A&#10;AAAPAAAAAAAAAAAAAAAAAKoCAABkcnMvZG93bnJldi54bWxQSwUGAAAAAAQABAD6AAAAnQMAAAAA&#10;">
                  <v:group id="Gruppieren 2377" o:spid="_x0000_s1028" style="position:absolute;width:32512;height:16256" coordsize="32512,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qeB8YAAADdAAAADwAAAGRycy9kb3ducmV2LnhtbESPT4vCMBTE78J+h/AW&#10;9qZpFXWpRhFxlz2I4B9YvD2aZ1tsXkoT2/rtjSB4HGbmN8x82ZlSNFS7wrKCeBCBIE6tLjhTcDr+&#10;9L9BOI+ssbRMCu7kYLn46M0x0bblPTUHn4kAYZeggtz7KpHSpTkZdANbEQfvYmuDPsg6k7rGNsBN&#10;KYdRNJEGCw4LOVa0zim9Hm5GwW+L7WoUb5rt9bK+n4/j3f82JqW+PrvVDISnzr/Dr/afVjAcTa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Op4HxgAAAN0A&#10;AAAPAAAAAAAAAAAAAAAAAKoCAABkcnMvZG93bnJldi54bWxQSwUGAAAAAAQABAD6AAAAnQMAAAAA&#10;">
                    <v:rect id="Rechteck 2378" o:spid="_x0000_s1029" style="position:absolute;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r6MUA&#10;AADdAAAADwAAAGRycy9kb3ducmV2LnhtbERPTWvCQBC9C/0PyxS8mY0RqqSuItJCD4JolLa3ITsm&#10;wexsml1j6q93D4LHx/ueL3tTi45aV1lWMI5iEMS51RUXCg7Z52gGwnlkjbVlUvBPDpaLl8EcU22v&#10;vKNu7wsRQtilqKD0vkmldHlJBl1kG+LAnWxr0AfYFlK3eA3hppZJHL9JgxWHhhIbWpeUn/cXo2C7&#10;6bL1X/JzzLeX6e/5e3M70Uem1PC1X72D8NT7p/jh/tIKksk0zA1vw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uvoxQAAAN0AAAAPAAAAAAAAAAAAAAAAAJgCAABkcnMv&#10;ZG93bnJldi54bWxQSwUGAAAAAAQABAD1AAAAigMAAAAA&#10;" fillcolor="#f79646 [3209]" stroked="f" strokeweight="2pt"/>
                    <v:rect id="Rechteck 2379" o:spid="_x0000_s1030" style="position:absolute;left:16256;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k0MQA&#10;AADdAAAADwAAAGRycy9kb3ducmV2LnhtbESPT4vCMBTE74LfITzBm6bWv1uNIoKgsBfrHtzbo3nb&#10;FpuX0kSt394ICx6HmfkNs9q0phJ3alxpWcFoGIEgzqwuOVfwc94PFiCcR9ZYWSYFT3KwWXc7K0y0&#10;ffCJ7qnPRYCwS1BB4X2dSOmyggy6oa2Jg/dnG4M+yCaXusFHgJtKxlE0kwZLDgsF1rQrKLumN6Ng&#10;vr3G1n4v9ATz4yFlf/md6otS/V67XYLw1PpP+L990Ari8fwL3m/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qZNDEAAAA3QAAAA8AAAAAAAAAAAAAAAAAmAIAAGRycy9k&#10;b3ducmV2LnhtbFBLBQYAAAAABAAEAPUAAACJAwAAAAA=&#10;" fillcolor="#00b0f0" stroked="f" strokeweight="2pt"/>
                  </v:group>
                  <v:group id="Gruppieren 2380" o:spid="_x0000_s1031" style="position:absolute;left:5392;top:6698;width:4320;height:4817" coordorigin="5392,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Z2VMMAAADdAAAADwAAAGRycy9kb3ducmV2LnhtbERPTYvCMBC9L/gfwgje&#10;1rTKLlJNRcQVDyKsCuJtaMa2tJmUJtvWf28OCx4f73u1HkwtOmpdaVlBPI1AEGdWl5wruF5+Phcg&#10;nEfWWFsmBU9ysE5HHytMtO35l7qzz0UIYZeggsL7JpHSZQUZdFPbEAfuYVuDPsA2l7rFPoSbWs6i&#10;6FsaLDk0FNjQtqCsOv8ZBfse+8083nXH6rF93i9fp9sxJqUm42GzBOFp8G/xv/ugFczmi7A/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BnZUwwAAAN0AAAAP&#10;AAAAAAAAAAAAAAAAAKoCAABkcnMvZG93bnJldi54bWxQSwUGAAAAAAQABAD6AAAAmgMAAAAA&#10;">
                    <v:shapetype id="_x0000_t119" coordsize="21600,21600" o:spt="119" path="m,l21600,,17240,21600r-12880,xe">
                      <v:stroke joinstyle="miter"/>
                      <v:path gradientshapeok="t" o:connecttype="custom" o:connectlocs="10800,0;2180,10800;10800,21600;19420,10800" textboxrect="4321,0,17204,21600"/>
                    </v:shapetype>
                    <v:shape id="Flussdiagramm: Manuelle Verarbeitung 2381" o:spid="_x0000_s1032" type="#_x0000_t119" style="position:absolute;left:5392;top:9315;width:432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MicQA&#10;AADdAAAADwAAAGRycy9kb3ducmV2LnhtbESPQYvCMBSE7wv+h/AEb2tahW2pRlFBEFcWtB48Pppn&#10;W2xeShO1++83grDHYWa+YebL3jTiQZ2rLSuIxxEI4sLqmksF53z7mYJwHlljY5kU/JKD5WLwMcdM&#10;2ycf6XHypQgQdhkqqLxvMyldUZFBN7YtcfCutjPog+xKqTt8Brhp5CSKvqTBmsNChS1tKipup7tR&#10;wMklOfz49VR+X10ex0m6j/KDUqNhv5qB8NT7//C7vdMKJtM0hteb8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VzInEAAAA3QAAAA8AAAAAAAAAAAAAAAAAmAIAAGRycy9k&#10;b3ducmV2LnhtbFBLBQYAAAAABAAEAPUAAACJAwAAAAA=&#10;" fillcolor="black [3200]" strokecolor="black [1600]" strokeweight="2pt"/>
                    <v:shape id="Freihandform 2382" o:spid="_x0000_s1033" style="position:absolute;left:6306;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0KOMcA&#10;AADdAAAADwAAAGRycy9kb3ducmV2LnhtbESPQWsCMRSE74X+h/AKvRTNNkKR1ShlS6UHWagWvT42&#10;z93FzcuSRN366xtB6HGYmW+Y+XKwnTiTD61jDa/jDARx5UzLtYaf7edoCiJEZIOdY9LwSwGWi8eH&#10;OebGXfibzptYiwThkKOGJsY+lzJUDVkMY9cTJ+/gvMWYpK+l8XhJcNtJlWVv0mLLaaHBnoqGquPm&#10;ZDXsB7VS65ei+LiWvPXXXSkn61Lr56fhfQYi0hD/w/f2l9GgJlMFtzfp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NCjj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3" o:spid="_x0000_s1034" style="position:absolute;left:7374;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vo8YA&#10;AADdAAAADwAAAGRycy9kb3ducmV2LnhtbESPQWvCQBSE74L/YXlCL6KbJlAkdRWJVHqQQLXY6yP7&#10;moRm34bdVaO/3i0Uehxm5htmuR5MJy7kfGtZwfM8AUFcWd1yreDz+DZbgPABWWNnmRTcyMN6NR4t&#10;Mdf2yh90OYRaRAj7HBU0IfS5lL5qyKCf2544et/WGQxRulpqh9cIN51Mk+RFGmw5LjTYU9FQ9XM4&#10;GwVfQ7pL99Oi2N5LPrr7qZTZvlTqaTJsXkEEGsJ/+K/9rhWk2SKD3zfxCc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Gvo8YAAADdAAAADwAAAAAAAAAAAAAAAACYAgAAZHJz&#10;L2Rvd25yZXYueG1sUEsFBgAAAAAEAAQA9QAAAIsDA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4" o:spid="_x0000_s1035" style="position:absolute;left:8395;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g318cA&#10;AADdAAAADwAAAGRycy9kb3ducmV2LnhtbESPQWvCQBSE7wX/w/KEXqRujKVI6ioSafEgAWNpr4/s&#10;axKafRt2V0399W5B6HGYmW+Y5XownTiT861lBbNpAoK4srrlWsHH8e1pAcIHZI2dZVLwSx7Wq9HD&#10;EjNtL3ygcxlqESHsM1TQhNBnUvqqIYN+anvi6H1bZzBE6WqpHV4i3HQyTZIXabDluNBgT3lD1U95&#10;Mgq+hvQ93U/yfHst+Oiun4Wc7wulHsfD5hVEoCH8h+/tnVaQzhfP8PcmP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N9f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id="Gruppieren 2385" o:spid="_x0000_s1036" style="position:absolute;left:27244;top:6698;width:4320;height:4817" coordorigin="27244,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HVzMUAAADdAAAADwAAAGRycy9kb3ducmV2LnhtbESPQYvCMBSE7wv+h/AE&#10;b2taxUWqUURc8SDCqiDeHs2zLTYvpcm29d8bQfA4zMw3zHzZmVI0VLvCsoJ4GIEgTq0uOFNwPv1+&#10;T0E4j6yxtEwKHuRgueh9zTHRtuU/ao4+EwHCLkEFufdVIqVLczLohrYiDt7N1gZ9kHUmdY1tgJtS&#10;jqLoRxosOCzkWNE6p/R+/DcKti22q3G8afb32/pxPU0Ol31MSg363WoGwlPnP+F3e6cVjMbTC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x1czFAAAA3QAA&#10;AA8AAAAAAAAAAAAAAAAAqgIAAGRycy9kb3ducmV2LnhtbFBLBQYAAAAABAAEAPoAAACcAwAAAAA=&#10;">
                    <v:shape id="Flussdiagramm: Manuelle Verarbeitung 2386" o:spid="_x0000_s1037" type="#_x0000_t119" style="position:absolute;left:27244;top:9315;width:432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xU/cUA&#10;AADdAAAADwAAAGRycy9kb3ducmV2LnhtbESPQYvCMBSE78L+h/AW9qZpFWypRnEXhGUVQevB46N5&#10;tsXmpTRRu//eCILHYWa+YebL3jTiRp2rLSuIRxEI4sLqmksFx3w9TEE4j6yxsUwK/snBcvExmGOm&#10;7Z33dDv4UgQIuwwVVN63mZSuqMigG9mWOHhn2xn0QXal1B3eA9w0chxFU2mw5rBQYUs/FRWXw9Uo&#10;4OSUbHf+eyI3Z5fHcZL+RflWqa/PfjUD4an37/Cr/asVjCfpFJ5vw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FT9xQAAAN0AAAAPAAAAAAAAAAAAAAAAAJgCAABkcnMv&#10;ZG93bnJldi54bWxQSwUGAAAAAAQABAD1AAAAigMAAAAA&#10;" fillcolor="black [3200]" strokecolor="black [1600]" strokeweight="2pt"/>
                    <v:shape id="Freihandform 2387" o:spid="_x0000_s1038" style="position:absolute;left:28158;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qpoMcA&#10;AADdAAAADwAAAGRycy9kb3ducmV2LnhtbESPQWvCQBSE7wX/w/KEXqRujNBK6ioSafEgAWNpr4/s&#10;axKafRt2V0399W5B6HGYmW+Y5XownTiT861lBbNpAoK4srrlWsHH8e1pAcIHZI2dZVLwSx7Wq9HD&#10;EjNtL3ygcxlqESHsM1TQhNBnUvqqIYN+anvi6H1bZzBE6WqpHV4i3HQyTZJnabDluNBgT3lD1U95&#10;Mgq+hvQ93U/yfHst+Oiun4Wc7wulHsfD5hVEoCH8h+/tnVaQzhcv8PcmP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6qaD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8" o:spid="_x0000_s1039" style="position:absolute;left:29226;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U90sMA&#10;AADdAAAADwAAAGRycy9kb3ducmV2LnhtbERPz2vCMBS+D/wfwhN2GZquwpBqFKlMdpDCVPT6aJ5t&#10;sXkpSdTOv345CB4/vt/zZW9acSPnG8sKPscJCOLS6oYrBYf992gKwgdkja1lUvBHHpaLwdscM23v&#10;/Eu3XahEDGGfoYI6hC6T0pc1GfRj2xFH7mydwRChq6R2eI/hppVpknxJgw3Hhho7ymsqL7urUXDq&#10;0026/cjz9aPgvXscCznZFkq9D/vVDESgPrzET/ePVpBOpnFufBOf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U90sMAAADdAAAADwAAAAAAAAAAAAAAAACYAgAAZHJzL2Rv&#10;d25yZXYueG1sUEsFBgAAAAAEAAQA9QAAAIgDA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9" o:spid="_x0000_s1040" style="position:absolute;left:30247;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mYSccA&#10;AADdAAAADwAAAGRycy9kb3ducmV2LnhtbESPQWvCQBSE7wX/w/IKXkrdGKHY1FUkUvEgAaO010f2&#10;NQnNvg27W43++m6h4HGYmW+YxWownTiT861lBdNJAoK4srrlWsHp+P48B+EDssbOMim4kofVcvSw&#10;wEzbCx/oXIZaRAj7DBU0IfSZlL5qyKCf2J44el/WGQxRulpqh5cIN51Mk+RFGmw5LjTYU95Q9V3+&#10;GAWfQ7pN9095vrkVfHS3j0LO9oVS48dh/QYi0BDu4f/2TitIZ/NX+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pmEn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id="Gruppieren 2390" o:spid="_x0000_s1041" style="position:absolute;left:21838;top:6698;width:4321;height:4817" coordorigin="21838,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gicQAAADdAAAADwAAAGRycy9kb3ducmV2LnhtbERPy2rCQBTdF/yH4Qrd&#10;NZMYWmzqKCJWXEhBI5TuLplrEszcCZkxj7/vLApdHs57tRlNI3rqXG1ZQRLFIIgLq2suFVzzz5cl&#10;COeRNTaWScFEDjbr2dMKM20HPlN/8aUIIewyVFB532ZSuqIigy6yLXHgbrYz6APsSqk7HEK4aeQi&#10;jt+kwZpDQ4Ut7Soq7peHUXAYcNimyb4/3W+76Sd//fo+JaTU83zcfoDwNPp/8Z/7qBUs0ve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gicQAAADdAAAA&#10;DwAAAAAAAAAAAAAAAACqAgAAZHJzL2Rvd25yZXYueG1sUEsFBgAAAAAEAAQA+gAAAJsDAAAAAA==&#10;">
                    <v:shape id="Flussdiagramm: Manuelle Verarbeitung 2391" o:spid="_x0000_s1042" type="#_x0000_t119" style="position:absolute;left:21838;top:9315;width:432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xaVMUA&#10;AADdAAAADwAAAGRycy9kb3ducmV2LnhtbESPQYvCMBSE7wv+h/CEva1pFaxWo7gLwqIiaD14fDTP&#10;tti8lCZq/fdGWNjjMDPfMPNlZ2pxp9ZVlhXEgwgEcW51xYWCU7b+moBwHlljbZkUPMnBctH7mGOq&#10;7YMPdD/6QgQIuxQVlN43qZQuL8mgG9iGOHgX2xr0QbaF1C0+AtzUchhFY2mw4rBQYkM/JeXX480o&#10;4OSc7Pb+eyS3F5fFcTLZRNlOqc9+t5qB8NT5//Bf+1crGI6mMbz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FpUxQAAAN0AAAAPAAAAAAAAAAAAAAAAAJgCAABkcnMv&#10;ZG93bnJldi54bWxQSwUGAAAAAAQABAD1AAAAigMAAAAA&#10;" fillcolor="black [3200]" strokecolor="black [1600]" strokeweight="2pt"/>
                    <v:shape id="Freihandform 2392" o:spid="_x0000_s1043" style="position:absolute;left:22753;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c5ccA&#10;AADdAAAADwAAAGRycy9kb3ducmV2LnhtbESPQWsCMRSE70L/Q3iFXkSzjVDqapSypaUHWaiKXh+b&#10;192lm5clSXXrr28KgsdhZr5hluvBduJEPrSONTxOMxDElTMt1xr2u7fJM4gQkQ12jknDLwVYr+5G&#10;S8yNO/MnnbaxFgnCIUcNTYx9LmWoGrIYpq4nTt6X8xZjkr6WxuM5wW0nVZY9SYstp4UGeyoaqr63&#10;P1bDcVDvajMuitdLyTt/OZRytim1frgfXhYgIg3xFr62P4wGNZsr+H+Tn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UnOX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93" o:spid="_x0000_s1044" style="position:absolute;left:23821;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5fscA&#10;AADdAAAADwAAAGRycy9kb3ducmV2LnhtbESPQWvCQBSE7wX/w/KEXqRumoDY1FVKpMWDBNTSXh/Z&#10;1yQ0+zbsrpr6611B6HGYmW+YxWownTiR861lBc/TBARxZXXLtYLPw/vTHIQPyBo7y6TgjzyslqOH&#10;BebannlHp32oRYSwz1FBE0KfS+mrhgz6qe2Jo/djncEQpauldniOcNPJNElm0mDLcaHBnoqGqt/9&#10;0Sj4HtKPdDspivWl5IO7fJUy25ZKPY6Ht1cQgYbwH763N1pBmr1kcHs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YOX7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94" o:spid="_x0000_s1045" style="position:absolute;left:24841;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GhCscA&#10;AADdAAAADwAAAGRycy9kb3ducmV2LnhtbESPQWvCQBSE7wX/w/IEL0U3jaXY1FUkpaUHCVTFXh/Z&#10;1ySYfRt2V0399a4g9DjMzDfMfNmbVpzI+caygqdJAoK4tLrhSsFu+zGegfABWWNrmRT8kYflYvAw&#10;x0zbM3/TaRMqESHsM1RQh9BlUvqyJoN+Yjvi6P1aZzBE6SqpHZ4j3LQyTZIXabDhuFBjR3lN5WFz&#10;NAp++vQzXT/m+ful4K277As5XRdKjYb96g1EoD78h+/tL60gnb4+w+1Nf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xoQr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id="Gruppieren 2395" o:spid="_x0000_s1046" style="position:absolute;left:16530;top:6698;width:4320;height:4817" coordorigin="16530,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hDEcYAAADdAAAADwAAAGRycy9kb3ducmV2LnhtbESPT4vCMBTE78J+h/AW&#10;9qZpFcWtRhFxlz2I4B9YvD2aZ1tsXkoT2/rtjSB4HGbmN8x82ZlSNFS7wrKCeBCBIE6tLjhTcDr+&#10;9KcgnEfWWFomBXdysFx89OaYaNvynpqDz0SAsEtQQe59lUjp0pwMuoGtiIN3sbVBH2SdSV1jG+Cm&#10;lMMomkiDBYeFHCta55ReDzej4LfFdjWKN832elnfz8fx7n8bk1Jfn91qBsJT59/hV/tPKxiOv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EMRxgAAAN0A&#10;AAAPAAAAAAAAAAAAAAAAAKoCAABkcnMvZG93bnJldi54bWxQSwUGAAAAAAQABAD6AAAAnQMAAAAA&#10;">
                    <v:shape id="Flussdiagramm: Manuelle Verarbeitung 2400" o:spid="_x0000_s1047" type="#_x0000_t119" style="position:absolute;left:16530;top:9315;width:432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CnLcMA&#10;AADdAAAADwAAAGRycy9kb3ducmV2LnhtbERPz2vCMBS+C/4P4Qm72aQqVjqj6EAYmwjaHXZ8NM+2&#10;rHkpTabdf28OA48f3+/1drCtuFHvG8ca0kSBIC6dabjS8FUcpisQPiAbbB2Thj/ysN2MR2vMjbvz&#10;mW6XUIkYwj5HDXUIXS6lL2uy6BPXEUfu6nqLIcK+kqbHewy3rZwptZQWG44NNXb0VlP5c/m1Gjj7&#10;zo6nsJ/Lz6sv0jRbfajiqPXLZNi9ggg0hKf43/1uNMwWKu6Pb+IT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CnLcMAAADdAAAADwAAAAAAAAAAAAAAAACYAgAAZHJzL2Rv&#10;d25yZXYueG1sUEsFBgAAAAAEAAQA9QAAAIgDAAAAAA==&#10;" fillcolor="black [3200]" strokecolor="black [1600]" strokeweight="2pt"/>
                    <v:shape id="Freihandform 2402" o:spid="_x0000_s1048" style="position:absolute;left:17444;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TEB8cA&#10;AADdAAAADwAAAGRycy9kb3ducmV2LnhtbESPQWsCMRSE70L/Q3gFL6Vmm0opW6OULRUPsqAWvT42&#10;r7tLNy9Lkurqr2+EgsdhZr5hZovBduJIPrSONTxNMhDElTMt1xq+dp+PryBCRDbYOSYNZwqwmN+N&#10;Zpgbd+INHbexFgnCIUcNTYx9LmWoGrIYJq4nTt638xZjkr6WxuMpwW0nVZa9SIstp4UGeyoaqn62&#10;v1bDYVBLtX4oio9LyTt/2ZfyeV1qPb4f3t9ARBriLfzfXhkNapopuL5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0xAf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408" o:spid="_x0000_s1049" style="position:absolute;left:18512;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zz7cQA&#10;AADdAAAADwAAAGRycy9kb3ducmV2LnhtbERPz2vCMBS+C/4P4Qm7jJmuG0M60zIqkx2kMJXt+mie&#10;bbF5KUnU6l+/HAYeP77fy2I0vTiT851lBc/zBARxbXXHjYL97vNpAcIHZI29ZVJwJQ9FPp0sMdP2&#10;wt903oZGxBD2GSpoQxgyKX3dkkE/twNx5A7WGQwRukZqh5cYbnqZJsmbNNhxbGhxoLKl+rg9GQW/&#10;Y7pON49lubpVvHO3n0q+bCqlHmbjxzuIQGO4i//dX1pB+prEufFNf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8+3EAAAA3QAAAA8AAAAAAAAAAAAAAAAAmAIAAGRycy9k&#10;b3ducmV2LnhtbFBLBQYAAAAABAAEAPUAAACJ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409" o:spid="_x0000_s1050" style="position:absolute;left:19533;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WdsgA&#10;AADdAAAADwAAAGRycy9kb3ducmV2LnhtbESPT2vCQBTE74V+h+UVeim6aVpEo6uUlJYeJOAf9PrI&#10;PpNg9m3Y3Wrqp3cFocdhZn7DzBa9acWJnG8sK3gdJiCIS6sbrhRsN1+DMQgfkDW2lknBH3lYzB8f&#10;Zphpe+YVndahEhHCPkMFdQhdJqUvazLoh7Yjjt7BOoMhSldJ7fAc4aaVaZKMpMGG40KNHeU1lcf1&#10;r1Gw79PvdPmS55+Xgjfusivk27JQ6vmp/5iCCNSH//C9/aMVpO/JBG5v4hO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0FZ2yAAAAN0AAAAPAAAAAAAAAAAAAAAAAJgCAABk&#10;cnMvZG93bnJldi54bWxQSwUGAAAAAAQABAD1AAAAjQM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410" o:spid="_x0000_s1051" type="#_x0000_t75" style="position:absolute;left:1128;top:8525;width:3160;height:3645;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f5MzBAAAA3QAAAA8AAABkcnMvZG93bnJldi54bWxET0trwkAQvhf8D8sIXkrdqMVKdBURCr0I&#10;vsDrsDsmwexsyG5j/Pedg9Djx/debXpfq47aWAU2MBlnoIhtcBUXBi7n748FqJiQHdaBycCTImzW&#10;g7cV5i48+EjdKRVKQjjmaKBMqcm1jrYkj3EcGmLhbqH1mAS2hXYtPiTc13qaZXPtsWJpKLGhXUn2&#10;fvr1UnLuPO/u+/01fd2a95m2B2cXxoyG/XYJKlGf/sUv948zMP2cyH55I09A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f5MzBAAAA3QAAAA8AAAAAAAAAAAAAAAAAnwIA&#10;AGRycy9kb3ducmV2LnhtbFBLBQYAAAAABAAEAPcAAACNAwAAAAA=&#10;">
                  <v:imagedata r:id="rId104" o:title="" gain="19661f" blacklevel="22938f"/>
                  <v:path arrowok="t"/>
                </v:shape>
                <v:shape id="Grafik 2411" o:spid="_x0000_s1052" type="#_x0000_t75" style="position:absolute;left:11410;top:8525;width:3160;height:3645;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TQVfDAAAA3QAAAA8AAABkcnMvZG93bnJldi54bWxEj82KwjAUhffCvEO4A25E06rMSDXKIAhu&#10;BK0Ds70k17bY3JQmU+vbG0FweTg/H2e16W0tOmp95VhBOklAEGtnKi4U/J534wUIH5AN1o5JwZ08&#10;bNYfgxVmxt34RF0eChFH2GeooAyhyaT0uiSLfuIa4uhdXGsxRNkW0rR4i+O2ltMk+ZIWK46EEhva&#10;lqSv+b+NkHNneXs9HP7C96UZzaQ+Gr1QavjZ/yxBBOrDO/xq742C6TxN4fkmPgG5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NBV8MAAADdAAAADwAAAAAAAAAAAAAAAACf&#10;AgAAZHJzL2Rvd25yZXYueG1sUEsFBgAAAAAEAAQA9wAAAI8DAAAAAA==&#10;">
                  <v:imagedata r:id="rId104" o:title="" gain="19661f" blacklevel="22938f"/>
                  <v:path arrowok="t"/>
                </v:shape>
              </v:group>
            </w:pict>
          </mc:Fallback>
        </mc:AlternateContent>
      </w:r>
    </w:p>
    <w:p w14:paraId="1979C29E" w14:textId="77777777" w:rsidR="00595456" w:rsidRPr="00BB2474" w:rsidRDefault="00595456" w:rsidP="00595456">
      <w:pPr>
        <w:ind w:left="284" w:hanging="284"/>
        <w:rPr>
          <w:rFonts w:cs="Gill Sans"/>
          <w:color w:val="000000"/>
          <w:szCs w:val="48"/>
        </w:rPr>
      </w:pPr>
    </w:p>
    <w:p w14:paraId="6F2BD4CD" w14:textId="77777777" w:rsidR="00595456" w:rsidRPr="00BB2474" w:rsidRDefault="00595456" w:rsidP="00595456">
      <w:pPr>
        <w:ind w:left="284" w:hanging="284"/>
        <w:rPr>
          <w:rFonts w:cs="Gill Sans"/>
          <w:color w:val="000000"/>
          <w:szCs w:val="48"/>
        </w:rPr>
      </w:pPr>
    </w:p>
    <w:p w14:paraId="7F8FBF85" w14:textId="77777777" w:rsidR="00595456" w:rsidRPr="00BB2474" w:rsidRDefault="00595456" w:rsidP="00595456">
      <w:pPr>
        <w:rPr>
          <w:rFonts w:cs="Gill Sans"/>
          <w:color w:val="000000"/>
          <w:szCs w:val="48"/>
        </w:rPr>
      </w:pPr>
    </w:p>
    <w:p w14:paraId="48B345AE" w14:textId="77777777" w:rsidR="00595456" w:rsidRPr="00BB2474" w:rsidRDefault="00595456" w:rsidP="002D5E10">
      <w:pPr>
        <w:pStyle w:val="Listenabsatz"/>
        <w:spacing w:after="200"/>
        <w:ind w:left="284"/>
        <w:rPr>
          <w:rFonts w:cs="Gill Sans"/>
          <w:color w:val="000000"/>
          <w:szCs w:val="48"/>
        </w:rPr>
      </w:pPr>
    </w:p>
    <w:p w14:paraId="20850180" w14:textId="77777777" w:rsidR="00595456" w:rsidRPr="00BB2474" w:rsidRDefault="00595456" w:rsidP="00595456">
      <w:pPr>
        <w:pStyle w:val="Listenabsatz"/>
        <w:ind w:left="284" w:hanging="284"/>
        <w:rPr>
          <w:rFonts w:cs="Gill Sans"/>
          <w:color w:val="000000"/>
          <w:szCs w:val="48"/>
        </w:rPr>
      </w:pPr>
    </w:p>
    <w:p w14:paraId="7BA2F5E1" w14:textId="77777777" w:rsidR="006D51DE" w:rsidRPr="006D51DE" w:rsidRDefault="006D51DE" w:rsidP="006D51DE">
      <w:pPr>
        <w:pStyle w:val="Marginaliegrau"/>
        <w:framePr w:wrap="around" w:x="8674" w:y="196"/>
        <w:rPr>
          <w:lang w:val="en-US"/>
        </w:rPr>
      </w:pPr>
      <w:proofErr w:type="gramStart"/>
      <w:r w:rsidRPr="006D51DE">
        <w:rPr>
          <w:lang w:val="en-US"/>
        </w:rPr>
        <w:t>orange</w:t>
      </w:r>
      <w:proofErr w:type="gramEnd"/>
      <w:r w:rsidRPr="006D51DE">
        <w:rPr>
          <w:lang w:val="en-US"/>
        </w:rPr>
        <w:t xml:space="preserve"> pictures: Germany,</w:t>
      </w:r>
    </w:p>
    <w:p w14:paraId="35BFAA2E" w14:textId="698632A2" w:rsidR="006D51DE" w:rsidRPr="006D51DE" w:rsidRDefault="006D51DE" w:rsidP="006D51DE">
      <w:pPr>
        <w:pStyle w:val="Marginaliegrau"/>
        <w:framePr w:wrap="around" w:x="8674" w:y="196"/>
        <w:rPr>
          <w:lang w:val="en-US"/>
        </w:rPr>
      </w:pPr>
      <w:proofErr w:type="gramStart"/>
      <w:r w:rsidRPr="006D51DE">
        <w:rPr>
          <w:lang w:val="en-US"/>
        </w:rPr>
        <w:t>blue</w:t>
      </w:r>
      <w:proofErr w:type="gramEnd"/>
      <w:r w:rsidRPr="006D51DE">
        <w:rPr>
          <w:lang w:val="en-US"/>
        </w:rPr>
        <w:t xml:space="preserve"> pictures: China</w:t>
      </w:r>
    </w:p>
    <w:p w14:paraId="29974472" w14:textId="77777777" w:rsidR="00595456" w:rsidRPr="006D51DE" w:rsidRDefault="00595456" w:rsidP="00595456">
      <w:pPr>
        <w:pStyle w:val="Listenabsatz"/>
        <w:ind w:left="284" w:hanging="284"/>
        <w:rPr>
          <w:lang w:val="en-US"/>
        </w:rPr>
      </w:pPr>
    </w:p>
    <w:p w14:paraId="2B29A50E" w14:textId="77777777" w:rsidR="00595456" w:rsidRPr="006D51DE" w:rsidRDefault="00595456" w:rsidP="00595456">
      <w:pPr>
        <w:pStyle w:val="Listenabsatz"/>
        <w:ind w:left="284" w:hanging="284"/>
        <w:rPr>
          <w:lang w:val="en-US"/>
        </w:rPr>
      </w:pPr>
    </w:p>
    <w:p w14:paraId="77ADC32E" w14:textId="77777777" w:rsidR="00595456" w:rsidRPr="006D51DE" w:rsidRDefault="00595456" w:rsidP="00595456">
      <w:pPr>
        <w:pStyle w:val="Listenabsatz"/>
        <w:ind w:left="284" w:hanging="284"/>
        <w:rPr>
          <w:lang w:val="en-US"/>
        </w:rPr>
      </w:pPr>
    </w:p>
    <w:p w14:paraId="6025A549" w14:textId="77777777" w:rsidR="00595456" w:rsidRPr="006D51DE" w:rsidRDefault="00595456" w:rsidP="002D5E10">
      <w:pPr>
        <w:rPr>
          <w:lang w:val="en-US"/>
        </w:rPr>
      </w:pPr>
    </w:p>
    <w:p w14:paraId="58BD402A" w14:textId="77777777" w:rsidR="0009638C" w:rsidRPr="006D51DE" w:rsidRDefault="0009638C" w:rsidP="002D5E10">
      <w:pPr>
        <w:rPr>
          <w:lang w:val="en-US"/>
        </w:rPr>
      </w:pPr>
    </w:p>
    <w:p w14:paraId="74244366" w14:textId="77777777" w:rsidR="008979FF" w:rsidRPr="006D51DE" w:rsidRDefault="008979FF" w:rsidP="002D5E10">
      <w:pPr>
        <w:rPr>
          <w:lang w:val="en-US"/>
        </w:rPr>
      </w:pPr>
    </w:p>
    <w:p w14:paraId="1F42B8D0" w14:textId="69965BA5" w:rsidR="002D5E10" w:rsidRDefault="00E75890" w:rsidP="004B510D">
      <w:pPr>
        <w:pStyle w:val="Listenabsatz"/>
        <w:numPr>
          <w:ilvl w:val="0"/>
          <w:numId w:val="28"/>
        </w:numPr>
        <w:ind w:left="284" w:hanging="284"/>
      </w:pPr>
      <w:r w:rsidRPr="00246134">
        <w:rPr>
          <w:noProof/>
          <w:lang w:eastAsia="de-DE"/>
        </w:rPr>
        <w:drawing>
          <wp:anchor distT="0" distB="0" distL="114300" distR="114300" simplePos="0" relativeHeight="251979776" behindDoc="0" locked="0" layoutInCell="0" allowOverlap="1" wp14:anchorId="520BF4A1" wp14:editId="4846A960">
            <wp:simplePos x="0" y="0"/>
            <wp:positionH relativeFrom="rightMargin">
              <wp:posOffset>203464</wp:posOffset>
            </wp:positionH>
            <wp:positionV relativeFrom="paragraph">
              <wp:posOffset>29845</wp:posOffset>
            </wp:positionV>
            <wp:extent cx="504190" cy="245110"/>
            <wp:effectExtent l="0" t="0" r="0" b="2540"/>
            <wp:wrapNone/>
            <wp:docPr id="228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4190" cy="245110"/>
                    </a:xfrm>
                    <a:prstGeom prst="rect">
                      <a:avLst/>
                    </a:prstGeom>
                    <a:noFill/>
                    <a:ln>
                      <a:noFill/>
                    </a:ln>
                  </pic:spPr>
                </pic:pic>
              </a:graphicData>
            </a:graphic>
          </wp:anchor>
        </w:drawing>
      </w:r>
      <w:r w:rsidR="00E048EE" w:rsidRPr="00246134">
        <w:rPr>
          <w:lang w:val="en-GB"/>
        </w:rPr>
        <w:t xml:space="preserve">Share your ideas with one teammate. </w:t>
      </w:r>
      <w:r w:rsidR="00E048EE" w:rsidRPr="00BB2474">
        <w:t>(1 min.)</w:t>
      </w:r>
      <w:r w:rsidR="00E048EE" w:rsidRPr="00BB2474">
        <w:br/>
        <w:t xml:space="preserve">Tauschen Sie ihre Ideen mit einem Teammitglied </w:t>
      </w:r>
      <w:r w:rsidR="00595456" w:rsidRPr="00BB2474">
        <w:t xml:space="preserve"> aus.</w:t>
      </w:r>
    </w:p>
    <w:p w14:paraId="1C0D095B" w14:textId="77777777" w:rsidR="006D51DE" w:rsidRPr="00BB2474" w:rsidRDefault="006D51DE" w:rsidP="006D51DE">
      <w:pPr>
        <w:pStyle w:val="Listenabsatz"/>
        <w:ind w:left="284"/>
      </w:pPr>
    </w:p>
    <w:p w14:paraId="15D683D4" w14:textId="5C51685C" w:rsidR="00595456" w:rsidRDefault="006D51DE" w:rsidP="004B510D">
      <w:pPr>
        <w:pStyle w:val="Kopf8ptlinksnr"/>
        <w:numPr>
          <w:ilvl w:val="0"/>
          <w:numId w:val="28"/>
        </w:numPr>
        <w:ind w:left="284" w:hanging="284"/>
        <w:rPr>
          <w:sz w:val="20"/>
        </w:rPr>
      </w:pPr>
      <w:r w:rsidRPr="00246134">
        <w:rPr>
          <w:noProof/>
          <w:lang w:eastAsia="de-DE"/>
        </w:rPr>
        <w:drawing>
          <wp:anchor distT="0" distB="0" distL="114300" distR="114300" simplePos="0" relativeHeight="251980800" behindDoc="0" locked="0" layoutInCell="0" allowOverlap="1" wp14:anchorId="7B363628" wp14:editId="3AF595D2">
            <wp:simplePos x="0" y="0"/>
            <wp:positionH relativeFrom="rightMargin">
              <wp:posOffset>200240</wp:posOffset>
            </wp:positionH>
            <wp:positionV relativeFrom="paragraph">
              <wp:posOffset>5715</wp:posOffset>
            </wp:positionV>
            <wp:extent cx="532765" cy="321310"/>
            <wp:effectExtent l="0" t="0" r="635" b="2540"/>
            <wp:wrapNone/>
            <wp:docPr id="227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765" cy="321310"/>
                    </a:xfrm>
                    <a:prstGeom prst="rect">
                      <a:avLst/>
                    </a:prstGeom>
                    <a:noFill/>
                    <a:ln>
                      <a:noFill/>
                    </a:ln>
                  </pic:spPr>
                </pic:pic>
              </a:graphicData>
            </a:graphic>
          </wp:anchor>
        </w:drawing>
      </w:r>
      <w:r w:rsidR="00595456" w:rsidRPr="00246134">
        <w:rPr>
          <w:sz w:val="20"/>
          <w:lang w:val="en-GB"/>
        </w:rPr>
        <w:t>Share your ideas with all team</w:t>
      </w:r>
      <w:r w:rsidR="00E048EE" w:rsidRPr="00246134">
        <w:rPr>
          <w:sz w:val="20"/>
          <w:lang w:val="en-GB"/>
        </w:rPr>
        <w:t xml:space="preserve"> members. </w:t>
      </w:r>
      <w:r w:rsidR="008979FF">
        <w:rPr>
          <w:sz w:val="20"/>
        </w:rPr>
        <w:t>(1 min.)</w:t>
      </w:r>
      <w:r w:rsidR="008979FF">
        <w:rPr>
          <w:sz w:val="20"/>
        </w:rPr>
        <w:br/>
        <w:t xml:space="preserve">Tauschen </w:t>
      </w:r>
      <w:r w:rsidR="00E048EE" w:rsidRPr="00BB2474">
        <w:rPr>
          <w:sz w:val="20"/>
        </w:rPr>
        <w:t>Sie ihre</w:t>
      </w:r>
      <w:r w:rsidR="00595456" w:rsidRPr="00BB2474">
        <w:rPr>
          <w:sz w:val="20"/>
        </w:rPr>
        <w:t xml:space="preserve"> Ideen mit allen Teammildgliedern aus.</w:t>
      </w:r>
    </w:p>
    <w:p w14:paraId="2E3A92C5" w14:textId="77777777" w:rsidR="008979FF" w:rsidRPr="00BB2474" w:rsidRDefault="008979FF" w:rsidP="008979FF">
      <w:pPr>
        <w:pStyle w:val="Kopf8ptlinksnr"/>
        <w:numPr>
          <w:ilvl w:val="0"/>
          <w:numId w:val="0"/>
        </w:numPr>
        <w:rPr>
          <w:sz w:val="20"/>
        </w:rPr>
      </w:pPr>
    </w:p>
    <w:p w14:paraId="618C1D80" w14:textId="0356D19A" w:rsidR="00BA1FD3" w:rsidRDefault="00E048EE" w:rsidP="004B510D">
      <w:pPr>
        <w:pStyle w:val="Kopf8ptlinksnr"/>
        <w:numPr>
          <w:ilvl w:val="0"/>
          <w:numId w:val="28"/>
        </w:numPr>
        <w:ind w:left="284" w:hanging="284"/>
        <w:rPr>
          <w:rFonts w:cs="Gill Sans"/>
          <w:color w:val="000000"/>
          <w:sz w:val="20"/>
          <w:szCs w:val="48"/>
        </w:rPr>
      </w:pPr>
      <w:r w:rsidRPr="00246134">
        <w:rPr>
          <w:rFonts w:cs="Gill Sans"/>
          <w:color w:val="000000"/>
          <w:sz w:val="20"/>
          <w:szCs w:val="84"/>
          <w:lang w:val="en-GB"/>
        </w:rPr>
        <w:t xml:space="preserve">You choose a speaker for your team. </w:t>
      </w:r>
      <w:r w:rsidR="00595456" w:rsidRPr="00BB2474">
        <w:rPr>
          <w:rFonts w:cs="Gill Sans"/>
          <w:color w:val="000000"/>
          <w:sz w:val="20"/>
          <w:szCs w:val="84"/>
        </w:rPr>
        <w:t xml:space="preserve">All the speakers inform the class </w:t>
      </w:r>
      <w:r w:rsidR="00595456" w:rsidRPr="00BB2474">
        <w:rPr>
          <w:rFonts w:cs="Gill Sans"/>
          <w:color w:val="000000"/>
          <w:sz w:val="20"/>
          <w:szCs w:val="48"/>
        </w:rPr>
        <w:t>(a 30sec)</w:t>
      </w:r>
      <w:r w:rsidR="00595456" w:rsidRPr="00BB2474">
        <w:rPr>
          <w:rFonts w:cs="Gill Sans"/>
          <w:color w:val="000000"/>
          <w:sz w:val="20"/>
          <w:szCs w:val="48"/>
        </w:rPr>
        <w:br/>
      </w:r>
      <w:r w:rsidRPr="00BB2474">
        <w:rPr>
          <w:rFonts w:cs="Gill Sans"/>
          <w:color w:val="000000"/>
          <w:sz w:val="20"/>
          <w:szCs w:val="48"/>
        </w:rPr>
        <w:t>Sie wählen einen Teamsprecher; alle Teams</w:t>
      </w:r>
      <w:r w:rsidR="00595456" w:rsidRPr="00BB2474">
        <w:rPr>
          <w:rFonts w:cs="Gill Sans"/>
          <w:color w:val="000000"/>
          <w:sz w:val="20"/>
          <w:szCs w:val="48"/>
        </w:rPr>
        <w:t>precher informieren die Klasse.</w:t>
      </w:r>
      <w:r w:rsidR="00BA1FD3">
        <w:rPr>
          <w:rFonts w:cs="Gill Sans"/>
          <w:color w:val="000000"/>
          <w:sz w:val="20"/>
          <w:szCs w:val="48"/>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E1609" w:rsidRPr="00246134" w14:paraId="43096B3D"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754AE43" w14:textId="77777777" w:rsidR="001E1609" w:rsidRPr="00246134" w:rsidRDefault="001E1609" w:rsidP="001A255F">
            <w:pPr>
              <w:pStyle w:val="Tabelle6pt"/>
              <w:rPr>
                <w:color w:val="000000"/>
                <w:lang w:val="en-GB"/>
              </w:rPr>
            </w:pPr>
            <w:r w:rsidRPr="00246134">
              <w:rPr>
                <w:lang w:val="en-GB"/>
              </w:rPr>
              <w:lastRenderedPageBreak/>
              <w:t>Kompetenzbereich</w:t>
            </w:r>
          </w:p>
          <w:p w14:paraId="66AE165B" w14:textId="77777777" w:rsidR="001E1609" w:rsidRPr="00246134" w:rsidRDefault="001E1609" w:rsidP="00A86F6D">
            <w:pPr>
              <w:pStyle w:val="TabelleKopflinks"/>
              <w:rPr>
                <w:lang w:val="en-GB"/>
              </w:rPr>
            </w:pPr>
            <w:r w:rsidRPr="00246134">
              <w:rPr>
                <w:lang w:val="en-GB"/>
              </w:rPr>
              <w:t xml:space="preserve">Kompetenzbereich </w:t>
            </w:r>
            <w:r w:rsidR="00C02AA9" w:rsidRPr="00246134">
              <w:rPr>
                <w:lang w:val="en-GB"/>
              </w:rPr>
              <w:t>2</w:t>
            </w:r>
          </w:p>
        </w:tc>
        <w:tc>
          <w:tcPr>
            <w:tcW w:w="851" w:type="dxa"/>
            <w:tcBorders>
              <w:left w:val="single" w:sz="4" w:space="0" w:color="auto"/>
              <w:bottom w:val="single" w:sz="4" w:space="0" w:color="auto"/>
              <w:right w:val="single" w:sz="4" w:space="0" w:color="auto"/>
            </w:tcBorders>
            <w:shd w:val="clear" w:color="auto" w:fill="D9D9D9"/>
          </w:tcPr>
          <w:p w14:paraId="3F9C8EFB" w14:textId="77777777" w:rsidR="001E1609" w:rsidRPr="00246134" w:rsidRDefault="001E1609" w:rsidP="001A255F">
            <w:pPr>
              <w:pStyle w:val="Tabelle6pt"/>
              <w:rPr>
                <w:color w:val="000000"/>
                <w:lang w:val="en-GB"/>
              </w:rPr>
            </w:pPr>
            <w:r w:rsidRPr="00246134">
              <w:rPr>
                <w:lang w:val="en-GB"/>
              </w:rPr>
              <w:t>Lernfortschritt</w:t>
            </w:r>
          </w:p>
          <w:p w14:paraId="7425F890" w14:textId="77777777" w:rsidR="001E1609" w:rsidRPr="00246134" w:rsidRDefault="00C02AA9" w:rsidP="00A86F6D">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6FBDB428" w14:textId="77777777" w:rsidR="001E1609" w:rsidRPr="00246134" w:rsidRDefault="001E1609" w:rsidP="001A255F">
            <w:pPr>
              <w:pStyle w:val="Tabelle6pt"/>
              <w:rPr>
                <w:color w:val="000000"/>
                <w:lang w:val="en-GB"/>
              </w:rPr>
            </w:pPr>
            <w:r w:rsidRPr="00246134">
              <w:rPr>
                <w:lang w:val="en-GB"/>
              </w:rPr>
              <w:t>Materialien/Titel</w:t>
            </w:r>
          </w:p>
          <w:p w14:paraId="5BB54882" w14:textId="3D743F17" w:rsidR="001E1609" w:rsidRPr="00246134" w:rsidRDefault="000F7A01" w:rsidP="001A255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tc>
        <w:tc>
          <w:tcPr>
            <w:tcW w:w="188" w:type="dxa"/>
            <w:vMerge w:val="restart"/>
            <w:tcBorders>
              <w:top w:val="nil"/>
              <w:left w:val="single" w:sz="4" w:space="0" w:color="auto"/>
              <w:bottom w:val="nil"/>
              <w:right w:val="single" w:sz="4" w:space="0" w:color="auto"/>
            </w:tcBorders>
            <w:shd w:val="clear" w:color="auto" w:fill="FFFFFF"/>
          </w:tcPr>
          <w:p w14:paraId="54AB854F" w14:textId="77777777" w:rsidR="001E1609" w:rsidRPr="00246134" w:rsidRDefault="001E1609"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325F89F" w14:textId="77777777" w:rsidR="001E1609" w:rsidRPr="00246134" w:rsidRDefault="001E1609" w:rsidP="001A255F">
            <w:pPr>
              <w:pStyle w:val="TabelleKopfmitte"/>
              <w:rPr>
                <w:lang w:val="en-GB"/>
              </w:rPr>
            </w:pPr>
            <w:r w:rsidRPr="00246134">
              <w:rPr>
                <w:lang w:val="en-GB"/>
              </w:rPr>
              <w:t>Englisch</w:t>
            </w:r>
          </w:p>
          <w:p w14:paraId="72BFCC31" w14:textId="3A4B7F23" w:rsidR="001E1609" w:rsidRPr="00246134" w:rsidRDefault="00C02AA9" w:rsidP="001A255F">
            <w:pPr>
              <w:pStyle w:val="TabelleKopfmitte"/>
              <w:rPr>
                <w:rFonts w:eastAsia="Calibri"/>
                <w:lang w:val="en-GB"/>
              </w:rPr>
            </w:pPr>
            <w:r w:rsidRPr="00246134">
              <w:rPr>
                <w:rFonts w:eastAsia="Calibri"/>
                <w:lang w:val="en-GB"/>
              </w:rPr>
              <w:t>E2.02</w:t>
            </w:r>
            <w:r w:rsidR="00682118" w:rsidRPr="00246134">
              <w:rPr>
                <w:rFonts w:eastAsia="Calibri"/>
                <w:lang w:val="en-GB"/>
              </w:rPr>
              <w:t>.</w:t>
            </w:r>
            <w:r w:rsidR="00727BF4">
              <w:rPr>
                <w:rFonts w:eastAsia="Calibri"/>
                <w:lang w:val="en-GB"/>
              </w:rPr>
              <w:t>27</w:t>
            </w:r>
          </w:p>
        </w:tc>
      </w:tr>
      <w:tr w:rsidR="000F7A01" w:rsidRPr="00246134" w14:paraId="454E70FF" w14:textId="77777777">
        <w:tc>
          <w:tcPr>
            <w:tcW w:w="7348" w:type="dxa"/>
            <w:gridSpan w:val="3"/>
            <w:tcBorders>
              <w:left w:val="single" w:sz="4" w:space="0" w:color="auto"/>
              <w:right w:val="single" w:sz="4" w:space="0" w:color="auto"/>
            </w:tcBorders>
          </w:tcPr>
          <w:p w14:paraId="5B63CB51" w14:textId="77777777" w:rsidR="000F7A01" w:rsidRPr="00BB2474" w:rsidRDefault="000F7A01" w:rsidP="00A86F6D">
            <w:pPr>
              <w:pStyle w:val="Tabelle6pt"/>
            </w:pPr>
            <w:r w:rsidRPr="00BB2474">
              <w:t xml:space="preserve">Kompetenz: </w:t>
            </w:r>
          </w:p>
          <w:p w14:paraId="1E7BB932" w14:textId="143D7549" w:rsidR="000F7A01" w:rsidRPr="00BB2474" w:rsidRDefault="00A818C4" w:rsidP="00992DA5">
            <w:pPr>
              <w:pStyle w:val="TabelleAufzhlung"/>
            </w:pPr>
            <w:r w:rsidRPr="00BB2474">
              <w:t>Ich kann Texte lesen und verstehen.</w:t>
            </w:r>
          </w:p>
        </w:tc>
        <w:tc>
          <w:tcPr>
            <w:tcW w:w="188" w:type="dxa"/>
            <w:vMerge/>
            <w:tcBorders>
              <w:left w:val="single" w:sz="4" w:space="0" w:color="auto"/>
              <w:bottom w:val="nil"/>
              <w:right w:val="nil"/>
            </w:tcBorders>
            <w:vAlign w:val="center"/>
          </w:tcPr>
          <w:p w14:paraId="0B7C73AE" w14:textId="77777777" w:rsidR="000F7A01" w:rsidRPr="00BB2474" w:rsidRDefault="000F7A01"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F7A01" w:rsidRPr="00246134" w14:paraId="6E80309D" w14:textId="77777777">
              <w:trPr>
                <w:trHeight w:val="284"/>
              </w:trPr>
              <w:tc>
                <w:tcPr>
                  <w:tcW w:w="2090" w:type="dxa"/>
                  <w:shd w:val="clear" w:color="auto" w:fill="auto"/>
                </w:tcPr>
                <w:p w14:paraId="406E9CBF" w14:textId="77777777" w:rsidR="000F7A01" w:rsidRPr="00246134" w:rsidRDefault="000F7A01" w:rsidP="001A255F">
                  <w:pPr>
                    <w:pStyle w:val="Textkrpermitte"/>
                    <w:rPr>
                      <w:lang w:val="en-GB"/>
                    </w:rPr>
                  </w:pPr>
                  <w:r w:rsidRPr="00246134">
                    <w:rPr>
                      <w:lang w:val="en-GB"/>
                    </w:rPr>
                    <w:t>LernPROJEKT</w:t>
                  </w:r>
                </w:p>
              </w:tc>
            </w:tr>
            <w:tr w:rsidR="000F7A01" w:rsidRPr="00246134" w14:paraId="160278F2" w14:textId="77777777">
              <w:trPr>
                <w:trHeight w:val="284"/>
              </w:trPr>
              <w:tc>
                <w:tcPr>
                  <w:tcW w:w="2090" w:type="dxa"/>
                  <w:shd w:val="clear" w:color="auto" w:fill="D9D9D9" w:themeFill="background1" w:themeFillShade="D9"/>
                </w:tcPr>
                <w:p w14:paraId="46D5E016" w14:textId="77777777" w:rsidR="000F7A01" w:rsidRPr="00246134" w:rsidRDefault="000F7A01" w:rsidP="001A255F">
                  <w:pPr>
                    <w:pStyle w:val="TabelleKopfmitte"/>
                    <w:rPr>
                      <w:lang w:val="en-GB"/>
                    </w:rPr>
                  </w:pPr>
                  <w:r w:rsidRPr="00246134">
                    <w:rPr>
                      <w:lang w:val="en-GB"/>
                    </w:rPr>
                    <w:t>LernTHEMA</w:t>
                  </w:r>
                </w:p>
              </w:tc>
            </w:tr>
            <w:tr w:rsidR="000F7A01" w:rsidRPr="00246134" w14:paraId="6639BCEB" w14:textId="77777777">
              <w:trPr>
                <w:trHeight w:val="258"/>
              </w:trPr>
              <w:tc>
                <w:tcPr>
                  <w:tcW w:w="2090" w:type="dxa"/>
                </w:tcPr>
                <w:p w14:paraId="77E6A44B" w14:textId="77777777" w:rsidR="000F7A01" w:rsidRPr="00246134" w:rsidRDefault="000F7A01" w:rsidP="001A255F">
                  <w:pPr>
                    <w:pStyle w:val="Textkrpermitte"/>
                    <w:rPr>
                      <w:lang w:val="en-GB"/>
                    </w:rPr>
                  </w:pPr>
                  <w:r w:rsidRPr="00246134">
                    <w:rPr>
                      <w:lang w:val="en-GB"/>
                    </w:rPr>
                    <w:t>LernSCHRITT</w:t>
                  </w:r>
                </w:p>
              </w:tc>
            </w:tr>
          </w:tbl>
          <w:p w14:paraId="50115DF5" w14:textId="77777777" w:rsidR="000F7A01" w:rsidRPr="00246134" w:rsidRDefault="000F7A01" w:rsidP="001A255F">
            <w:pPr>
              <w:pStyle w:val="TabelleKopfmitte"/>
              <w:rPr>
                <w:lang w:val="en-GB"/>
              </w:rPr>
            </w:pPr>
          </w:p>
        </w:tc>
      </w:tr>
      <w:tr w:rsidR="000F7A01" w:rsidRPr="00246134" w14:paraId="229B44E1" w14:textId="77777777">
        <w:tc>
          <w:tcPr>
            <w:tcW w:w="7348" w:type="dxa"/>
            <w:gridSpan w:val="3"/>
            <w:tcBorders>
              <w:left w:val="single" w:sz="4" w:space="0" w:color="auto"/>
              <w:right w:val="single" w:sz="4" w:space="0" w:color="auto"/>
            </w:tcBorders>
          </w:tcPr>
          <w:p w14:paraId="5F23C738" w14:textId="77777777" w:rsidR="00992DA5" w:rsidRDefault="000F7A01" w:rsidP="00992DA5">
            <w:pPr>
              <w:pStyle w:val="Tabelle6pt"/>
            </w:pPr>
            <w:r w:rsidRPr="00BB2474">
              <w:t>Hauptbezug:</w:t>
            </w:r>
          </w:p>
          <w:p w14:paraId="6D51BD2D" w14:textId="7A9EA9D9" w:rsidR="000F7A01" w:rsidRPr="00BB2474" w:rsidRDefault="00A818C4" w:rsidP="00992DA5">
            <w:pPr>
              <w:pStyle w:val="TabelleAufzhlung"/>
            </w:pPr>
            <w:r w:rsidRPr="00BB2474">
              <w:t>Ich kann einen einfachen Text lesen und die für die Lernthemen wichtige Schritte  verstehen.</w:t>
            </w:r>
          </w:p>
        </w:tc>
        <w:tc>
          <w:tcPr>
            <w:tcW w:w="188" w:type="dxa"/>
            <w:vMerge/>
            <w:tcBorders>
              <w:left w:val="single" w:sz="4" w:space="0" w:color="auto"/>
              <w:bottom w:val="nil"/>
              <w:right w:val="nil"/>
            </w:tcBorders>
            <w:vAlign w:val="center"/>
          </w:tcPr>
          <w:p w14:paraId="73D35FAE" w14:textId="77777777" w:rsidR="000F7A01" w:rsidRPr="00BB2474" w:rsidRDefault="000F7A01"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F0A8BA0" w14:textId="77777777" w:rsidR="000F7A01" w:rsidRPr="00BB2474" w:rsidRDefault="000F7A01" w:rsidP="001A255F">
            <w:pPr>
              <w:pStyle w:val="TabelleKopfmitte"/>
            </w:pPr>
          </w:p>
        </w:tc>
      </w:tr>
    </w:tbl>
    <w:p w14:paraId="4B7CB554" w14:textId="09F2E925" w:rsidR="001E1609" w:rsidRPr="00246134" w:rsidRDefault="00180632" w:rsidP="00D30012">
      <w:pPr>
        <w:pStyle w:val="berschrift2"/>
        <w:rPr>
          <w:lang w:val="en-GB"/>
        </w:rPr>
      </w:pPr>
      <w:r w:rsidRPr="00246134">
        <w:rPr>
          <w:noProof/>
          <w:sz w:val="24"/>
        </w:rPr>
        <w:drawing>
          <wp:anchor distT="0" distB="0" distL="114300" distR="114300" simplePos="0" relativeHeight="251854848" behindDoc="0" locked="0" layoutInCell="0" allowOverlap="1" wp14:anchorId="4ADD8124" wp14:editId="5398F245">
            <wp:simplePos x="0" y="0"/>
            <wp:positionH relativeFrom="rightMargin">
              <wp:posOffset>916940</wp:posOffset>
            </wp:positionH>
            <wp:positionV relativeFrom="paragraph">
              <wp:posOffset>95885</wp:posOffset>
            </wp:positionV>
            <wp:extent cx="348615" cy="320040"/>
            <wp:effectExtent l="0" t="0" r="0" b="3810"/>
            <wp:wrapNone/>
            <wp:docPr id="224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sz w:val="24"/>
        </w:rPr>
        <w:drawing>
          <wp:anchor distT="0" distB="0" distL="114300" distR="114300" simplePos="0" relativeHeight="251853824" behindDoc="0" locked="0" layoutInCell="0" allowOverlap="1" wp14:anchorId="33E146EB" wp14:editId="520637D6">
            <wp:simplePos x="0" y="0"/>
            <wp:positionH relativeFrom="rightMargin">
              <wp:posOffset>556895</wp:posOffset>
            </wp:positionH>
            <wp:positionV relativeFrom="paragraph">
              <wp:posOffset>95885</wp:posOffset>
            </wp:positionV>
            <wp:extent cx="349885" cy="320675"/>
            <wp:effectExtent l="0" t="0" r="0" b="3175"/>
            <wp:wrapNone/>
            <wp:docPr id="224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sz w:val="24"/>
        </w:rPr>
        <w:drawing>
          <wp:anchor distT="0" distB="0" distL="114300" distR="114300" simplePos="0" relativeHeight="251852800" behindDoc="0" locked="0" layoutInCell="0" allowOverlap="1" wp14:anchorId="60D657DF" wp14:editId="702B8E7D">
            <wp:simplePos x="0" y="0"/>
            <wp:positionH relativeFrom="rightMargin">
              <wp:posOffset>197221</wp:posOffset>
            </wp:positionH>
            <wp:positionV relativeFrom="paragraph">
              <wp:posOffset>95885</wp:posOffset>
            </wp:positionV>
            <wp:extent cx="349885" cy="320675"/>
            <wp:effectExtent l="0" t="0" r="0" b="3175"/>
            <wp:wrapNone/>
            <wp:docPr id="224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001E1609" w:rsidRPr="00246134">
        <w:rPr>
          <w:lang w:val="en-GB"/>
        </w:rPr>
        <w:t>Dear students,</w:t>
      </w:r>
    </w:p>
    <w:p w14:paraId="40AB55E8" w14:textId="04762EFE" w:rsidR="000F7A01" w:rsidRPr="00DB26B6" w:rsidRDefault="00180632" w:rsidP="00363DE1">
      <w:pPr>
        <w:pStyle w:val="Textkrper"/>
        <w:rPr>
          <w:lang w:val="en-US"/>
        </w:rPr>
      </w:pPr>
      <w:r w:rsidRPr="00246134">
        <w:rPr>
          <w:noProof/>
        </w:rPr>
        <w:drawing>
          <wp:anchor distT="0" distB="0" distL="114300" distR="114300" simplePos="0" relativeHeight="251992064" behindDoc="0" locked="0" layoutInCell="1" allowOverlap="1" wp14:anchorId="09B05354" wp14:editId="071A5F53">
            <wp:simplePos x="0" y="0"/>
            <wp:positionH relativeFrom="column">
              <wp:posOffset>4814306</wp:posOffset>
            </wp:positionH>
            <wp:positionV relativeFrom="paragraph">
              <wp:posOffset>55880</wp:posOffset>
            </wp:positionV>
            <wp:extent cx="302260" cy="321310"/>
            <wp:effectExtent l="0" t="0" r="2540" b="2540"/>
            <wp:wrapNone/>
            <wp:docPr id="2295" name="Grafik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1310"/>
                    </a:xfrm>
                    <a:prstGeom prst="rect">
                      <a:avLst/>
                    </a:prstGeom>
                    <a:noFill/>
                    <a:ln>
                      <a:noFill/>
                    </a:ln>
                  </pic:spPr>
                </pic:pic>
              </a:graphicData>
            </a:graphic>
          </wp:anchor>
        </w:drawing>
      </w:r>
      <w:r w:rsidR="00D30012">
        <w:rPr>
          <w:lang w:val="en-GB"/>
        </w:rPr>
        <w:t>O</w:t>
      </w:r>
      <w:r w:rsidR="000F7A01" w:rsidRPr="00246134">
        <w:rPr>
          <w:lang w:val="en-GB"/>
        </w:rPr>
        <w:t>u</w:t>
      </w:r>
      <w:r w:rsidR="00CF5795" w:rsidRPr="00246134">
        <w:rPr>
          <w:lang w:val="en-GB"/>
        </w:rPr>
        <w:t xml:space="preserve">r next two topics are </w:t>
      </w:r>
      <w:r w:rsidR="001E1609" w:rsidRPr="00246134">
        <w:rPr>
          <w:lang w:val="en-GB"/>
        </w:rPr>
        <w:t>called</w:t>
      </w:r>
      <w:r w:rsidR="000F7A01" w:rsidRPr="00246134">
        <w:rPr>
          <w:lang w:val="en-GB"/>
        </w:rPr>
        <w:t xml:space="preserve"> </w:t>
      </w:r>
      <w:r w:rsidR="000F7A01" w:rsidRPr="00246134">
        <w:rPr>
          <w:rStyle w:val="Fett"/>
          <w:bCs w:val="0"/>
          <w:lang w:val="en-GB"/>
        </w:rPr>
        <w:t xml:space="preserve">‘How to say </w:t>
      </w:r>
      <w:r w:rsidR="00170151">
        <w:rPr>
          <w:rStyle w:val="Fett"/>
          <w:bCs w:val="0"/>
          <w:lang w:val="en-GB"/>
        </w:rPr>
        <w:t>hello</w:t>
      </w:r>
      <w:r w:rsidR="000F7A01" w:rsidRPr="00246134">
        <w:rPr>
          <w:rStyle w:val="Fett"/>
          <w:bCs w:val="0"/>
          <w:lang w:val="en-GB"/>
        </w:rPr>
        <w:t xml:space="preserve"> all over the world</w:t>
      </w:r>
      <w:r w:rsidR="00CF36D8" w:rsidRPr="00246134">
        <w:rPr>
          <w:rStyle w:val="Fett"/>
          <w:bCs w:val="0"/>
          <w:lang w:val="en-GB"/>
        </w:rPr>
        <w:t>?</w:t>
      </w:r>
      <w:r w:rsidR="000F7A01" w:rsidRPr="00246134">
        <w:rPr>
          <w:rStyle w:val="Fett"/>
          <w:bCs w:val="0"/>
          <w:lang w:val="en-GB"/>
        </w:rPr>
        <w:t>’</w:t>
      </w:r>
      <w:r w:rsidR="001E1609" w:rsidRPr="00246134">
        <w:rPr>
          <w:lang w:val="en-GB"/>
        </w:rPr>
        <w:t xml:space="preserve"> </w:t>
      </w:r>
      <w:r w:rsidR="00CF5795" w:rsidRPr="00246134">
        <w:rPr>
          <w:rStyle w:val="Fett"/>
          <w:lang w:val="en-GB"/>
        </w:rPr>
        <w:t>and ‘All about kisses’</w:t>
      </w:r>
      <w:r w:rsidR="00CF5795" w:rsidRPr="0048720E">
        <w:rPr>
          <w:rStyle w:val="Fett"/>
          <w:b w:val="0"/>
          <w:lang w:val="en-GB"/>
        </w:rPr>
        <w:t>.</w:t>
      </w:r>
      <w:r w:rsidR="000F7A01" w:rsidRPr="00246134">
        <w:rPr>
          <w:lang w:val="en-GB"/>
        </w:rPr>
        <w:t>First of all: You work in your team; it does not matter if you work on A, B or C. All team members help each other and are responsible for the results.</w:t>
      </w:r>
    </w:p>
    <w:p w14:paraId="080B69FF" w14:textId="67669EDD" w:rsidR="000F7A01" w:rsidRPr="00BB2474" w:rsidRDefault="000F7A01" w:rsidP="001E1609">
      <w:pPr>
        <w:pStyle w:val="Textkrper"/>
      </w:pPr>
      <w:r w:rsidRPr="00BB2474">
        <w:t>Zu allererst sollte</w:t>
      </w:r>
      <w:r w:rsidR="008979FF">
        <w:t>n</w:t>
      </w:r>
      <w:r w:rsidRPr="00BB2474">
        <w:t xml:space="preserve"> Sie wissen, dass Sie unabhängi</w:t>
      </w:r>
      <w:r w:rsidR="006D51DE">
        <w:t>g davon, ob Sie die A, B oder C-</w:t>
      </w:r>
      <w:r w:rsidRPr="00BB2474">
        <w:t>Aufgaben bearbeiten, in ihrem Team arbeiten. Alle Teammitglieder helfen sich gege</w:t>
      </w:r>
      <w:r w:rsidRPr="00BB2474">
        <w:t>n</w:t>
      </w:r>
      <w:r w:rsidRPr="00BB2474">
        <w:t>seitig und sind gemeinsam für die Ergebnisse verantwortlich.</w:t>
      </w:r>
    </w:p>
    <w:p w14:paraId="38EDFE67" w14:textId="77777777" w:rsidR="00C02AA9" w:rsidRPr="00BB2474" w:rsidRDefault="00C02AA9" w:rsidP="00C02AA9">
      <w:pPr>
        <w:pStyle w:val="Textkrper"/>
      </w:pPr>
    </w:p>
    <w:p w14:paraId="1D459A0D" w14:textId="1CEADA26" w:rsidR="00CF36D8" w:rsidRPr="00246134" w:rsidRDefault="00CF36D8" w:rsidP="00C02AA9">
      <w:pPr>
        <w:pStyle w:val="Textkrper"/>
        <w:rPr>
          <w:b/>
          <w:lang w:val="en-GB"/>
        </w:rPr>
      </w:pPr>
      <w:r w:rsidRPr="00246134">
        <w:rPr>
          <w:b/>
          <w:lang w:val="en-GB"/>
        </w:rPr>
        <w:t>How t</w:t>
      </w:r>
      <w:r w:rsidR="007C59CD">
        <w:rPr>
          <w:b/>
          <w:lang w:val="en-GB"/>
        </w:rPr>
        <w:t xml:space="preserve">o say </w:t>
      </w:r>
      <w:r w:rsidR="00170151">
        <w:rPr>
          <w:b/>
          <w:lang w:val="en-GB"/>
        </w:rPr>
        <w:t>hello</w:t>
      </w:r>
      <w:r w:rsidRPr="00246134">
        <w:rPr>
          <w:b/>
          <w:lang w:val="en-GB"/>
        </w:rPr>
        <w:t xml:space="preserve"> all over the world?</w:t>
      </w:r>
    </w:p>
    <w:p w14:paraId="12339607" w14:textId="77777777" w:rsidR="00F707EE" w:rsidRPr="00FA22DD" w:rsidRDefault="00F707EE" w:rsidP="00FB7159">
      <w:pPr>
        <w:pStyle w:val="Textkrper"/>
        <w:outlineLvl w:val="0"/>
        <w:rPr>
          <w:b/>
          <w:lang w:val="en-GB"/>
        </w:rPr>
      </w:pPr>
      <w:r w:rsidRPr="00FA22DD">
        <w:rPr>
          <w:b/>
          <w:lang w:val="en-GB"/>
        </w:rPr>
        <w:t>Step 1</w:t>
      </w:r>
    </w:p>
    <w:p w14:paraId="600F51F3" w14:textId="225E8168" w:rsidR="00F707EE" w:rsidRPr="00246134" w:rsidRDefault="00F707EE" w:rsidP="00FB7159">
      <w:pPr>
        <w:pStyle w:val="Textkrper"/>
        <w:outlineLvl w:val="0"/>
        <w:rPr>
          <w:lang w:val="en-GB"/>
        </w:rPr>
      </w:pPr>
      <w:r w:rsidRPr="00246134">
        <w:rPr>
          <w:lang w:val="en-GB"/>
        </w:rPr>
        <w:t>Y</w:t>
      </w:r>
      <w:r w:rsidR="00CF5795" w:rsidRPr="00246134">
        <w:rPr>
          <w:lang w:val="en-GB"/>
        </w:rPr>
        <w:t xml:space="preserve">ou talk about </w:t>
      </w:r>
      <w:r w:rsidR="00363DE1">
        <w:rPr>
          <w:lang w:val="en-GB"/>
        </w:rPr>
        <w:t xml:space="preserve">how </w:t>
      </w:r>
      <w:r w:rsidR="00CF5795" w:rsidRPr="00246134">
        <w:rPr>
          <w:lang w:val="en-GB"/>
        </w:rPr>
        <w:t>y</w:t>
      </w:r>
      <w:r w:rsidR="002D65EF" w:rsidRPr="00246134">
        <w:rPr>
          <w:lang w:val="en-GB"/>
        </w:rPr>
        <w:t xml:space="preserve">ou say </w:t>
      </w:r>
      <w:r w:rsidR="00170151">
        <w:rPr>
          <w:lang w:val="en-GB"/>
        </w:rPr>
        <w:t>hello</w:t>
      </w:r>
      <w:r w:rsidR="002D65EF" w:rsidRPr="00246134">
        <w:rPr>
          <w:lang w:val="en-GB"/>
        </w:rPr>
        <w:t xml:space="preserve"> in your family/to your friends.</w:t>
      </w:r>
    </w:p>
    <w:p w14:paraId="46C7B516" w14:textId="77777777" w:rsidR="00CF5795" w:rsidRPr="00BB2474" w:rsidRDefault="002D65EF" w:rsidP="00FB7159">
      <w:pPr>
        <w:pStyle w:val="Textkrper"/>
        <w:outlineLvl w:val="0"/>
      </w:pPr>
      <w:r w:rsidRPr="00BB2474">
        <w:t xml:space="preserve">Zu Beginn </w:t>
      </w:r>
      <w:r w:rsidR="00F707EE" w:rsidRPr="00BB2474">
        <w:t xml:space="preserve">überlegen Sie und ihr </w:t>
      </w:r>
      <w:r w:rsidR="00CF5795" w:rsidRPr="00BB2474">
        <w:t>Team</w:t>
      </w:r>
      <w:r w:rsidRPr="00BB2474">
        <w:t xml:space="preserve"> sich</w:t>
      </w:r>
      <w:r w:rsidR="00CF5795" w:rsidRPr="00BB2474">
        <w:t>, wie Sie Familiena</w:t>
      </w:r>
      <w:r w:rsidRPr="00BB2474">
        <w:t>ngehörige/</w:t>
      </w:r>
      <w:r w:rsidR="00F707EE" w:rsidRPr="00BB2474">
        <w:t>Freunde b</w:t>
      </w:r>
      <w:r w:rsidR="00F707EE" w:rsidRPr="00BB2474">
        <w:t>e</w:t>
      </w:r>
      <w:r w:rsidR="00F707EE" w:rsidRPr="00BB2474">
        <w:t>grüßen</w:t>
      </w:r>
      <w:r w:rsidRPr="00BB2474">
        <w:t>.</w:t>
      </w:r>
    </w:p>
    <w:p w14:paraId="767AF6B7" w14:textId="77777777" w:rsidR="002D65EF" w:rsidRPr="00BB2474" w:rsidRDefault="002D65EF" w:rsidP="001E1609">
      <w:pPr>
        <w:pStyle w:val="Textkrper"/>
      </w:pPr>
    </w:p>
    <w:p w14:paraId="6657AFA2" w14:textId="77777777" w:rsidR="00F707EE" w:rsidRPr="00FA22DD" w:rsidRDefault="00F707EE" w:rsidP="001E1609">
      <w:pPr>
        <w:pStyle w:val="Textkrper"/>
        <w:rPr>
          <w:b/>
          <w:lang w:val="en-GB"/>
        </w:rPr>
      </w:pPr>
      <w:r w:rsidRPr="00FA22DD">
        <w:rPr>
          <w:b/>
          <w:lang w:val="en-GB"/>
        </w:rPr>
        <w:t>Step 2</w:t>
      </w:r>
      <w:r w:rsidR="00873890" w:rsidRPr="00FA22DD">
        <w:rPr>
          <w:b/>
          <w:lang w:val="en-GB"/>
        </w:rPr>
        <w:t xml:space="preserve"> </w:t>
      </w:r>
    </w:p>
    <w:p w14:paraId="4CF9BC15" w14:textId="77777777" w:rsidR="00F707EE" w:rsidRPr="00246134" w:rsidRDefault="00F707EE" w:rsidP="001E1609">
      <w:pPr>
        <w:pStyle w:val="Textkrper"/>
        <w:rPr>
          <w:lang w:val="en-GB"/>
        </w:rPr>
      </w:pPr>
      <w:r w:rsidRPr="00246134">
        <w:rPr>
          <w:lang w:val="en-GB"/>
        </w:rPr>
        <w:t>You prepare a short role play for your classmates.</w:t>
      </w:r>
    </w:p>
    <w:p w14:paraId="23B1507D" w14:textId="56D1573F" w:rsidR="00F707EE" w:rsidRPr="00BB2474" w:rsidRDefault="00F707EE" w:rsidP="001E1609">
      <w:pPr>
        <w:pStyle w:val="Textkrper"/>
      </w:pPr>
      <w:r w:rsidRPr="00BB2474">
        <w:t>Sie</w:t>
      </w:r>
      <w:r w:rsidR="00873890" w:rsidRPr="00BB2474">
        <w:t xml:space="preserve"> bereiten als Teamergebnis ein kurzes Rollenspiel vor und</w:t>
      </w:r>
      <w:r w:rsidRPr="00BB2474">
        <w:t xml:space="preserve"> präsentieren </w:t>
      </w:r>
      <w:r w:rsidR="00873890" w:rsidRPr="00BB2474">
        <w:t xml:space="preserve">es ihren </w:t>
      </w:r>
      <w:r w:rsidR="008979FF">
        <w:t xml:space="preserve">Mitschülerinnen und </w:t>
      </w:r>
      <w:r w:rsidR="00873890" w:rsidRPr="00BB2474">
        <w:t>Mitschülern.</w:t>
      </w:r>
    </w:p>
    <w:p w14:paraId="6469A399" w14:textId="77777777" w:rsidR="00F707EE" w:rsidRPr="00BB2474" w:rsidRDefault="00F707EE" w:rsidP="001E1609">
      <w:pPr>
        <w:pStyle w:val="Textkrper"/>
      </w:pPr>
    </w:p>
    <w:p w14:paraId="43B61CC4" w14:textId="77777777" w:rsidR="00F707EE" w:rsidRPr="00FA22DD" w:rsidRDefault="00F707EE" w:rsidP="001E1609">
      <w:pPr>
        <w:pStyle w:val="Textkrper"/>
        <w:rPr>
          <w:b/>
          <w:lang w:val="en-GB"/>
        </w:rPr>
      </w:pPr>
      <w:r w:rsidRPr="00FA22DD">
        <w:rPr>
          <w:b/>
          <w:lang w:val="en-GB"/>
        </w:rPr>
        <w:t>Step 3</w:t>
      </w:r>
    </w:p>
    <w:p w14:paraId="3C7A7288" w14:textId="77777777" w:rsidR="00F707EE" w:rsidRPr="00246134" w:rsidRDefault="00F707EE" w:rsidP="001E1609">
      <w:pPr>
        <w:pStyle w:val="Textkrper"/>
        <w:rPr>
          <w:lang w:val="en-GB"/>
        </w:rPr>
      </w:pPr>
      <w:r w:rsidRPr="00246134">
        <w:rPr>
          <w:lang w:val="en-GB"/>
        </w:rPr>
        <w:t>You have to learn some new words.  :o)</w:t>
      </w:r>
    </w:p>
    <w:p w14:paraId="40889164" w14:textId="77777777" w:rsidR="00F707EE" w:rsidRPr="00BB2474" w:rsidRDefault="00F707EE" w:rsidP="001E1609">
      <w:pPr>
        <w:pStyle w:val="Textkrper"/>
      </w:pPr>
      <w:r w:rsidRPr="00BB2474">
        <w:t>Nun lernen Sie einige neue Wörter.</w:t>
      </w:r>
    </w:p>
    <w:p w14:paraId="523E75D4" w14:textId="77777777" w:rsidR="00F707EE" w:rsidRPr="00BB2474" w:rsidRDefault="00F707EE" w:rsidP="001E1609">
      <w:pPr>
        <w:pStyle w:val="Textkrper"/>
      </w:pPr>
    </w:p>
    <w:p w14:paraId="413B3150" w14:textId="77777777" w:rsidR="00F707EE" w:rsidRPr="00FA22DD" w:rsidRDefault="00F707EE" w:rsidP="001E1609">
      <w:pPr>
        <w:pStyle w:val="Textkrper"/>
        <w:rPr>
          <w:b/>
          <w:lang w:val="en-GB"/>
        </w:rPr>
      </w:pPr>
      <w:r w:rsidRPr="00FA22DD">
        <w:rPr>
          <w:b/>
          <w:lang w:val="en-GB"/>
        </w:rPr>
        <w:t>Step 4</w:t>
      </w:r>
    </w:p>
    <w:p w14:paraId="16DFA81A" w14:textId="4D1EB6E3" w:rsidR="00CF36D8" w:rsidRPr="00246134" w:rsidRDefault="00CF36D8" w:rsidP="001E1609">
      <w:pPr>
        <w:pStyle w:val="Textkrper"/>
        <w:rPr>
          <w:lang w:val="en-GB"/>
        </w:rPr>
      </w:pPr>
      <w:r w:rsidRPr="00246134">
        <w:rPr>
          <w:lang w:val="en-GB"/>
        </w:rPr>
        <w:t xml:space="preserve">It is time for a short film. </w:t>
      </w:r>
      <w:r w:rsidR="00484AA3" w:rsidRPr="00246134">
        <w:rPr>
          <w:lang w:val="en-GB"/>
        </w:rPr>
        <w:t>But watch it carefully</w:t>
      </w:r>
      <w:r w:rsidRPr="00246134">
        <w:rPr>
          <w:lang w:val="en-GB"/>
        </w:rPr>
        <w:t xml:space="preserve"> – especially watch out for the kisses.</w:t>
      </w:r>
    </w:p>
    <w:p w14:paraId="1D409F5A" w14:textId="77777777" w:rsidR="00CF36D8" w:rsidRPr="00BB2474" w:rsidRDefault="002D65EF" w:rsidP="001E1609">
      <w:pPr>
        <w:pStyle w:val="Textkrper"/>
      </w:pPr>
      <w:r w:rsidRPr="00BB2474">
        <w:t>Filmzeit! S</w:t>
      </w:r>
      <w:r w:rsidR="00CF36D8" w:rsidRPr="00BB2474">
        <w:t>chauen Sie sic</w:t>
      </w:r>
      <w:r w:rsidRPr="00BB2474">
        <w:t xml:space="preserve">h den Film aufmerksam an </w:t>
      </w:r>
      <w:r w:rsidR="00CF36D8" w:rsidRPr="00BB2474">
        <w:t>–</w:t>
      </w:r>
      <w:r w:rsidRPr="00BB2474">
        <w:t xml:space="preserve"> </w:t>
      </w:r>
      <w:r w:rsidR="00CF36D8" w:rsidRPr="00BB2474">
        <w:t>achten Sie b</w:t>
      </w:r>
      <w:r w:rsidRPr="00BB2474">
        <w:t>e</w:t>
      </w:r>
      <w:r w:rsidR="00CF36D8" w:rsidRPr="00BB2474">
        <w:t>sonders auf die Küsse.</w:t>
      </w:r>
    </w:p>
    <w:p w14:paraId="532DF21F" w14:textId="77777777" w:rsidR="00CF36D8" w:rsidRPr="00BB2474" w:rsidRDefault="00CF36D8" w:rsidP="001E1609">
      <w:pPr>
        <w:pStyle w:val="Textkrper"/>
      </w:pPr>
    </w:p>
    <w:p w14:paraId="24AE7278" w14:textId="77777777" w:rsidR="00CF36D8" w:rsidRPr="00246134" w:rsidRDefault="00CF36D8" w:rsidP="001E1609">
      <w:pPr>
        <w:pStyle w:val="Textkrper"/>
        <w:rPr>
          <w:b/>
          <w:lang w:val="en-GB"/>
        </w:rPr>
      </w:pPr>
      <w:r w:rsidRPr="00246134">
        <w:rPr>
          <w:b/>
          <w:lang w:val="en-GB"/>
        </w:rPr>
        <w:t>All about kisses</w:t>
      </w:r>
    </w:p>
    <w:p w14:paraId="536A2BF3" w14:textId="77777777" w:rsidR="00CF36D8" w:rsidRPr="00FA22DD" w:rsidRDefault="00CF36D8" w:rsidP="001E1609">
      <w:pPr>
        <w:pStyle w:val="Textkrper"/>
        <w:rPr>
          <w:b/>
          <w:lang w:val="en-GB"/>
        </w:rPr>
      </w:pPr>
      <w:r w:rsidRPr="00FA22DD">
        <w:rPr>
          <w:b/>
          <w:lang w:val="en-GB"/>
        </w:rPr>
        <w:t>Step 5</w:t>
      </w:r>
    </w:p>
    <w:p w14:paraId="2B24F89F" w14:textId="77777777" w:rsidR="00484AA3" w:rsidRPr="00246134" w:rsidRDefault="002D65EF" w:rsidP="001E1609">
      <w:pPr>
        <w:pStyle w:val="Textkrper"/>
        <w:rPr>
          <w:lang w:val="en-GB"/>
        </w:rPr>
      </w:pPr>
      <w:r w:rsidRPr="00246134">
        <w:rPr>
          <w:lang w:val="en-GB"/>
        </w:rPr>
        <w:t xml:space="preserve">Let’s see what you </w:t>
      </w:r>
      <w:r w:rsidR="00484AA3" w:rsidRPr="00246134">
        <w:rPr>
          <w:lang w:val="en-GB"/>
        </w:rPr>
        <w:t>can remember.</w:t>
      </w:r>
    </w:p>
    <w:p w14:paraId="4462C274" w14:textId="77777777" w:rsidR="00484AA3" w:rsidRPr="00BB2474" w:rsidRDefault="00484AA3" w:rsidP="001E1609">
      <w:pPr>
        <w:pStyle w:val="Textkrper"/>
      </w:pPr>
      <w:r w:rsidRPr="00BB2474">
        <w:t>An was können Sie sich erinnern?</w:t>
      </w:r>
    </w:p>
    <w:p w14:paraId="1BCABC0D" w14:textId="77777777" w:rsidR="002D65EF" w:rsidRPr="00BB2474" w:rsidRDefault="002D65EF" w:rsidP="001E1609">
      <w:pPr>
        <w:pStyle w:val="Textkrper"/>
      </w:pPr>
    </w:p>
    <w:p w14:paraId="4B9D0561" w14:textId="77777777" w:rsidR="002D65EF" w:rsidRPr="00FA22DD" w:rsidRDefault="002D65EF" w:rsidP="001E1609">
      <w:pPr>
        <w:pStyle w:val="Textkrper"/>
        <w:rPr>
          <w:b/>
          <w:lang w:val="en-GB"/>
        </w:rPr>
      </w:pPr>
      <w:r w:rsidRPr="00FA22DD">
        <w:rPr>
          <w:b/>
          <w:lang w:val="en-GB"/>
        </w:rPr>
        <w:t>Step 6</w:t>
      </w:r>
    </w:p>
    <w:p w14:paraId="61E43F17" w14:textId="77777777" w:rsidR="002D65EF" w:rsidRPr="00246134" w:rsidRDefault="002D65EF" w:rsidP="001E1609">
      <w:pPr>
        <w:pStyle w:val="Textkrper"/>
        <w:rPr>
          <w:lang w:val="en-GB"/>
        </w:rPr>
      </w:pPr>
      <w:r w:rsidRPr="00246134">
        <w:rPr>
          <w:lang w:val="en-GB"/>
        </w:rPr>
        <w:t>You work on text ‘How to kiss in …?</w:t>
      </w:r>
      <w:proofErr w:type="gramStart"/>
      <w:r w:rsidRPr="00246134">
        <w:rPr>
          <w:lang w:val="en-GB"/>
        </w:rPr>
        <w:t>’.</w:t>
      </w:r>
      <w:proofErr w:type="gramEnd"/>
      <w:r w:rsidRPr="00246134">
        <w:rPr>
          <w:lang w:val="en-GB"/>
        </w:rPr>
        <w:t xml:space="preserve">  Be careful: The text is in German, but the tasks can be a little bit tricky.</w:t>
      </w:r>
    </w:p>
    <w:p w14:paraId="0C5541EE" w14:textId="4DC13123" w:rsidR="002D65EF" w:rsidRPr="00BB2474" w:rsidRDefault="002D65EF" w:rsidP="001E1609">
      <w:pPr>
        <w:pStyle w:val="Textkrper"/>
      </w:pPr>
      <w:r w:rsidRPr="00BB2474">
        <w:t>Sie les</w:t>
      </w:r>
      <w:r w:rsidR="006D51DE">
        <w:t>en und bearbeiten nun den Text „How to kiss in …?“</w:t>
      </w:r>
      <w:r w:rsidRPr="00BB2474">
        <w:t>. Doch seien Sie aufmer</w:t>
      </w:r>
      <w:r w:rsidRPr="00BB2474">
        <w:t>k</w:t>
      </w:r>
      <w:r w:rsidR="009C2B92">
        <w:t>sam; zwar ist der Text auf D</w:t>
      </w:r>
      <w:r w:rsidRPr="00BB2474">
        <w:t xml:space="preserve">eutsch, </w:t>
      </w:r>
      <w:r w:rsidR="00484AA3" w:rsidRPr="00BB2474">
        <w:t>doch die Aufgabe kann etwas tricky sein.</w:t>
      </w:r>
    </w:p>
    <w:p w14:paraId="3DCF0281" w14:textId="77777777" w:rsidR="002D65EF" w:rsidRPr="00BB2474" w:rsidRDefault="002D65EF" w:rsidP="001E1609">
      <w:pPr>
        <w:pStyle w:val="Textkrper"/>
      </w:pPr>
    </w:p>
    <w:p w14:paraId="499FEDCC" w14:textId="77777777" w:rsidR="002D65EF" w:rsidRPr="00FA22DD" w:rsidRDefault="002D65EF" w:rsidP="001E1609">
      <w:pPr>
        <w:pStyle w:val="Textkrper"/>
        <w:rPr>
          <w:b/>
          <w:lang w:val="en-GB"/>
        </w:rPr>
      </w:pPr>
      <w:r w:rsidRPr="00FA22DD">
        <w:rPr>
          <w:b/>
          <w:lang w:val="en-GB"/>
        </w:rPr>
        <w:t>Step 7</w:t>
      </w:r>
    </w:p>
    <w:p w14:paraId="17728A45" w14:textId="77777777" w:rsidR="00484AA3" w:rsidRPr="00246134" w:rsidRDefault="002D65EF" w:rsidP="001E1609">
      <w:pPr>
        <w:pStyle w:val="Textkrper"/>
        <w:rPr>
          <w:lang w:val="en-GB"/>
        </w:rPr>
      </w:pPr>
      <w:r w:rsidRPr="00246134">
        <w:rPr>
          <w:lang w:val="en-GB"/>
        </w:rPr>
        <w:t>Now test yourself.  :o)</w:t>
      </w:r>
    </w:p>
    <w:p w14:paraId="202F46C5" w14:textId="77777777" w:rsidR="00BC31CF" w:rsidRDefault="00484AA3" w:rsidP="001E1609">
      <w:pPr>
        <w:pStyle w:val="Textkrper"/>
      </w:pPr>
      <w:r w:rsidRPr="00BB2474">
        <w:t>Testen Sie sich nun selbst – wie fit sind Sie</w:t>
      </w:r>
      <w:r w:rsidR="00F40679" w:rsidRPr="00BB2474">
        <w:t>?</w:t>
      </w:r>
    </w:p>
    <w:p w14:paraId="00CC3A1D" w14:textId="77777777" w:rsidR="00727BF4" w:rsidRPr="00BB2474" w:rsidRDefault="00727BF4" w:rsidP="001E1609">
      <w:pPr>
        <w:pStyle w:val="Textkrper"/>
      </w:pPr>
    </w:p>
    <w:p w14:paraId="50BAB4E7" w14:textId="5889ABC8" w:rsidR="00910E0B" w:rsidRDefault="00910E0B" w:rsidP="001E160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6D51DE" w:rsidRPr="00246134" w14:paraId="617E2C3C"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6984591C" w14:textId="77777777" w:rsidR="006D51DE" w:rsidRPr="00246134" w:rsidRDefault="006D51DE" w:rsidP="003228D0">
            <w:pPr>
              <w:pStyle w:val="Tabelle6pt"/>
              <w:rPr>
                <w:color w:val="000000"/>
                <w:lang w:val="en-GB"/>
              </w:rPr>
            </w:pPr>
            <w:r w:rsidRPr="00246134">
              <w:rPr>
                <w:lang w:val="en-GB"/>
              </w:rPr>
              <w:lastRenderedPageBreak/>
              <w:t>Kompetenzbereich</w:t>
            </w:r>
          </w:p>
          <w:p w14:paraId="6A76EF3B" w14:textId="155B7E89" w:rsidR="006D51DE" w:rsidRPr="00246134" w:rsidRDefault="006D51DE" w:rsidP="003228D0">
            <w:pPr>
              <w:pStyle w:val="TabelleKopflinks"/>
              <w:rPr>
                <w:lang w:val="en-GB"/>
              </w:rPr>
            </w:pPr>
            <w:r w:rsidRPr="00246134">
              <w:rPr>
                <w:lang w:val="en-GB"/>
              </w:rPr>
              <w:t>Kompetenzbereiche 1-5</w:t>
            </w:r>
          </w:p>
        </w:tc>
        <w:tc>
          <w:tcPr>
            <w:tcW w:w="851" w:type="dxa"/>
            <w:tcBorders>
              <w:left w:val="single" w:sz="4" w:space="0" w:color="auto"/>
              <w:bottom w:val="single" w:sz="4" w:space="0" w:color="auto"/>
              <w:right w:val="single" w:sz="4" w:space="0" w:color="auto"/>
            </w:tcBorders>
            <w:shd w:val="clear" w:color="auto" w:fill="D9D9D9"/>
          </w:tcPr>
          <w:p w14:paraId="39CEE827" w14:textId="77777777" w:rsidR="006D51DE" w:rsidRPr="00246134" w:rsidRDefault="006D51DE" w:rsidP="003228D0">
            <w:pPr>
              <w:pStyle w:val="Tabelle6pt"/>
              <w:rPr>
                <w:color w:val="000000"/>
                <w:lang w:val="en-GB"/>
              </w:rPr>
            </w:pPr>
            <w:r w:rsidRPr="00246134">
              <w:rPr>
                <w:lang w:val="en-GB"/>
              </w:rPr>
              <w:t>Lernfortschritt</w:t>
            </w:r>
          </w:p>
          <w:p w14:paraId="6596CF1C" w14:textId="51ACE89F" w:rsidR="006D51DE" w:rsidRPr="00246134" w:rsidRDefault="006D51DE" w:rsidP="003228D0">
            <w:pPr>
              <w:pStyle w:val="TabelleKopflinks"/>
              <w:rPr>
                <w:lang w:val="en-GB"/>
              </w:rPr>
            </w:pPr>
            <w:r w:rsidRPr="00246134">
              <w:rPr>
                <w:lang w:val="en-GB"/>
              </w:rPr>
              <w:t>LFS 1-4</w:t>
            </w:r>
          </w:p>
        </w:tc>
        <w:tc>
          <w:tcPr>
            <w:tcW w:w="4229" w:type="dxa"/>
            <w:tcBorders>
              <w:left w:val="single" w:sz="4" w:space="0" w:color="auto"/>
              <w:bottom w:val="single" w:sz="4" w:space="0" w:color="auto"/>
              <w:right w:val="single" w:sz="4" w:space="0" w:color="auto"/>
            </w:tcBorders>
            <w:shd w:val="clear" w:color="auto" w:fill="D9D9D9"/>
          </w:tcPr>
          <w:p w14:paraId="4CE65BCF" w14:textId="77777777" w:rsidR="006D51DE" w:rsidRPr="00246134" w:rsidRDefault="006D51DE" w:rsidP="003228D0">
            <w:pPr>
              <w:pStyle w:val="Tabelle6pt"/>
              <w:rPr>
                <w:color w:val="000000"/>
                <w:lang w:val="en-GB"/>
              </w:rPr>
            </w:pPr>
            <w:r w:rsidRPr="00246134">
              <w:rPr>
                <w:lang w:val="en-GB"/>
              </w:rPr>
              <w:t>Materialien/Titel</w:t>
            </w:r>
          </w:p>
          <w:p w14:paraId="3C5CFEAC" w14:textId="77777777" w:rsidR="006D51DE" w:rsidRPr="00246134" w:rsidRDefault="006D51DE" w:rsidP="003228D0">
            <w:pPr>
              <w:pStyle w:val="TabelleKopflinks"/>
              <w:rPr>
                <w:lang w:val="en-GB"/>
              </w:rPr>
            </w:pPr>
            <w:r w:rsidRPr="00246134">
              <w:rPr>
                <w:lang w:val="en-GB"/>
              </w:rPr>
              <w:t xml:space="preserve">How to say </w:t>
            </w:r>
            <w:r>
              <w:rPr>
                <w:lang w:val="en-GB"/>
              </w:rPr>
              <w:t>hello</w:t>
            </w:r>
            <w:r w:rsidRPr="00246134">
              <w:rPr>
                <w:lang w:val="en-GB"/>
              </w:rPr>
              <w:t xml:space="preserve"> all over the world?</w:t>
            </w:r>
          </w:p>
          <w:p w14:paraId="07E2727C" w14:textId="56A2EA98" w:rsidR="006D51DE" w:rsidRPr="00246134" w:rsidRDefault="006D51DE" w:rsidP="003228D0">
            <w:pPr>
              <w:pStyle w:val="TabelleKopflinks"/>
              <w:rPr>
                <w:lang w:val="en-GB"/>
              </w:rPr>
            </w:pPr>
            <w:r w:rsidRPr="00246134">
              <w:rPr>
                <w:lang w:val="en-GB"/>
              </w:rPr>
              <w:t>All about kisses</w:t>
            </w:r>
          </w:p>
        </w:tc>
        <w:tc>
          <w:tcPr>
            <w:tcW w:w="188" w:type="dxa"/>
            <w:vMerge w:val="restart"/>
            <w:tcBorders>
              <w:top w:val="nil"/>
              <w:left w:val="single" w:sz="4" w:space="0" w:color="auto"/>
              <w:bottom w:val="nil"/>
              <w:right w:val="single" w:sz="4" w:space="0" w:color="auto"/>
            </w:tcBorders>
            <w:shd w:val="clear" w:color="auto" w:fill="FFFFFF"/>
          </w:tcPr>
          <w:p w14:paraId="154EA82F" w14:textId="77777777" w:rsidR="006D51DE" w:rsidRPr="00246134" w:rsidRDefault="006D51DE" w:rsidP="003228D0">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0596E234" w14:textId="77777777" w:rsidR="006D51DE" w:rsidRPr="00246134" w:rsidRDefault="006D51DE" w:rsidP="00E45997">
            <w:pPr>
              <w:pStyle w:val="TabelleKopfmitte"/>
              <w:rPr>
                <w:lang w:val="en-GB"/>
              </w:rPr>
            </w:pPr>
            <w:r w:rsidRPr="00246134">
              <w:rPr>
                <w:lang w:val="en-GB"/>
              </w:rPr>
              <w:t>Englisch</w:t>
            </w:r>
          </w:p>
          <w:p w14:paraId="0870912D" w14:textId="18D6510E" w:rsidR="006D51DE" w:rsidRPr="00246134" w:rsidRDefault="006D51DE" w:rsidP="00E45997">
            <w:pPr>
              <w:pStyle w:val="TabelleKopfmitte"/>
              <w:rPr>
                <w:rFonts w:eastAsia="Calibri"/>
                <w:lang w:val="en-GB"/>
              </w:rPr>
            </w:pPr>
            <w:r w:rsidRPr="00246134">
              <w:rPr>
                <w:rFonts w:eastAsia="Calibri"/>
                <w:lang w:val="en-GB"/>
              </w:rPr>
              <w:t>E2.02.</w:t>
            </w:r>
            <w:r>
              <w:rPr>
                <w:rFonts w:eastAsia="Calibri"/>
                <w:lang w:val="en-GB"/>
              </w:rPr>
              <w:t>28</w:t>
            </w:r>
          </w:p>
        </w:tc>
      </w:tr>
      <w:tr w:rsidR="006D51DE" w:rsidRPr="00246134" w14:paraId="00B73C83" w14:textId="77777777" w:rsidTr="003228D0">
        <w:tc>
          <w:tcPr>
            <w:tcW w:w="7348" w:type="dxa"/>
            <w:gridSpan w:val="3"/>
            <w:tcBorders>
              <w:left w:val="single" w:sz="4" w:space="0" w:color="auto"/>
              <w:right w:val="single" w:sz="4" w:space="0" w:color="auto"/>
            </w:tcBorders>
          </w:tcPr>
          <w:p w14:paraId="4A81D047" w14:textId="77777777" w:rsidR="006D51DE" w:rsidRPr="00232277" w:rsidRDefault="006D51DE" w:rsidP="003228D0">
            <w:pPr>
              <w:pStyle w:val="Tabelle6pt"/>
            </w:pPr>
            <w:r w:rsidRPr="00232277">
              <w:t>Kompetenz:</w:t>
            </w:r>
          </w:p>
          <w:p w14:paraId="712014E6" w14:textId="238C575C" w:rsidR="006D51DE" w:rsidRPr="003228D0" w:rsidRDefault="006D51DE" w:rsidP="00281BAF">
            <w:pPr>
              <w:pStyle w:val="Kopf8ptafz"/>
              <w:numPr>
                <w:ilvl w:val="0"/>
                <w:numId w:val="46"/>
              </w:numPr>
              <w:ind w:left="227" w:hanging="170"/>
            </w:pPr>
            <w:r w:rsidRPr="003228D0">
              <w:t>Ich kann gesprochenes Englisch verstehen.</w:t>
            </w:r>
          </w:p>
          <w:p w14:paraId="76CEA4FA" w14:textId="77777777" w:rsidR="006D51DE" w:rsidRPr="003228D0" w:rsidRDefault="006D51DE" w:rsidP="00281BAF">
            <w:pPr>
              <w:pStyle w:val="Kopf8ptafz"/>
              <w:numPr>
                <w:ilvl w:val="0"/>
                <w:numId w:val="46"/>
              </w:numPr>
              <w:ind w:left="227" w:hanging="170"/>
            </w:pPr>
            <w:r w:rsidRPr="003228D0">
              <w:t>Ich kann Texte lesen und verstehen.</w:t>
            </w:r>
          </w:p>
          <w:p w14:paraId="709BFA89" w14:textId="7FC7C10C" w:rsidR="006D51DE" w:rsidRPr="003228D0" w:rsidRDefault="003228D0" w:rsidP="00281BAF">
            <w:pPr>
              <w:pStyle w:val="Kopf8ptafz"/>
              <w:numPr>
                <w:ilvl w:val="0"/>
                <w:numId w:val="46"/>
              </w:numPr>
              <w:ind w:left="227" w:hanging="170"/>
            </w:pPr>
            <w:r w:rsidRPr="003228D0">
              <w:t xml:space="preserve">Ich kann zu anderen </w:t>
            </w:r>
            <w:r w:rsidR="006D51DE" w:rsidRPr="003228D0">
              <w:t>sprechen.</w:t>
            </w:r>
          </w:p>
          <w:p w14:paraId="2AE75361" w14:textId="77777777" w:rsidR="006D51DE" w:rsidRPr="003228D0" w:rsidRDefault="006D51DE" w:rsidP="00281BAF">
            <w:pPr>
              <w:pStyle w:val="Kopf8ptafz"/>
              <w:numPr>
                <w:ilvl w:val="0"/>
                <w:numId w:val="46"/>
              </w:numPr>
              <w:ind w:left="227" w:hanging="170"/>
            </w:pPr>
            <w:r w:rsidRPr="003228D0">
              <w:t>Ich kann an Gesprächen teilnehmen.</w:t>
            </w:r>
          </w:p>
          <w:p w14:paraId="384591F9" w14:textId="07768297" w:rsidR="006D51DE" w:rsidRPr="00BB2474" w:rsidRDefault="006D51DE" w:rsidP="00281BAF">
            <w:pPr>
              <w:pStyle w:val="Kopf8ptafz"/>
              <w:numPr>
                <w:ilvl w:val="0"/>
                <w:numId w:val="46"/>
              </w:numPr>
              <w:ind w:left="227" w:hanging="170"/>
              <w:rPr>
                <w:rFonts w:eastAsia="Times New Roman" w:cs="Times New Roman"/>
                <w:lang w:eastAsia="de-DE"/>
              </w:rPr>
            </w:pPr>
            <w:r w:rsidRPr="003228D0">
              <w:t>Ich kann Texte schreiben.</w:t>
            </w:r>
          </w:p>
        </w:tc>
        <w:tc>
          <w:tcPr>
            <w:tcW w:w="188" w:type="dxa"/>
            <w:vMerge/>
            <w:tcBorders>
              <w:left w:val="single" w:sz="4" w:space="0" w:color="auto"/>
              <w:bottom w:val="nil"/>
              <w:right w:val="nil"/>
            </w:tcBorders>
            <w:vAlign w:val="center"/>
          </w:tcPr>
          <w:p w14:paraId="5FFDC204" w14:textId="77777777" w:rsidR="006D51DE" w:rsidRPr="00BB2474" w:rsidRDefault="006D51DE" w:rsidP="003228D0">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D51DE" w:rsidRPr="00246134" w14:paraId="63AC3A98" w14:textId="77777777" w:rsidTr="003228D0">
              <w:trPr>
                <w:trHeight w:val="284"/>
              </w:trPr>
              <w:tc>
                <w:tcPr>
                  <w:tcW w:w="2090" w:type="dxa"/>
                  <w:shd w:val="clear" w:color="auto" w:fill="auto"/>
                </w:tcPr>
                <w:p w14:paraId="2508F503" w14:textId="77777777" w:rsidR="006D51DE" w:rsidRPr="00246134" w:rsidRDefault="006D51DE" w:rsidP="003228D0">
                  <w:pPr>
                    <w:pStyle w:val="Textkrpermitte"/>
                    <w:rPr>
                      <w:lang w:val="en-GB"/>
                    </w:rPr>
                  </w:pPr>
                  <w:r w:rsidRPr="00246134">
                    <w:rPr>
                      <w:lang w:val="en-GB"/>
                    </w:rPr>
                    <w:t>LernPROJEKT</w:t>
                  </w:r>
                </w:p>
              </w:tc>
            </w:tr>
            <w:tr w:rsidR="006D51DE" w:rsidRPr="00246134" w14:paraId="7541BAF2" w14:textId="77777777" w:rsidTr="003228D0">
              <w:trPr>
                <w:trHeight w:val="284"/>
              </w:trPr>
              <w:tc>
                <w:tcPr>
                  <w:tcW w:w="2090" w:type="dxa"/>
                  <w:shd w:val="clear" w:color="auto" w:fill="D9D9D9" w:themeFill="background1" w:themeFillShade="D9"/>
                </w:tcPr>
                <w:p w14:paraId="6150D67F" w14:textId="77777777" w:rsidR="006D51DE" w:rsidRPr="00246134" w:rsidRDefault="006D51DE" w:rsidP="003228D0">
                  <w:pPr>
                    <w:pStyle w:val="TabelleKopfmitte"/>
                    <w:rPr>
                      <w:lang w:val="en-GB"/>
                    </w:rPr>
                  </w:pPr>
                  <w:r w:rsidRPr="00246134">
                    <w:rPr>
                      <w:lang w:val="en-GB"/>
                    </w:rPr>
                    <w:t>LernTHEMA</w:t>
                  </w:r>
                </w:p>
              </w:tc>
            </w:tr>
            <w:tr w:rsidR="006D51DE" w:rsidRPr="00246134" w14:paraId="2A01A2CE" w14:textId="77777777" w:rsidTr="003228D0">
              <w:trPr>
                <w:trHeight w:val="258"/>
              </w:trPr>
              <w:tc>
                <w:tcPr>
                  <w:tcW w:w="2090" w:type="dxa"/>
                </w:tcPr>
                <w:p w14:paraId="75ADDCEF" w14:textId="77777777" w:rsidR="006D51DE" w:rsidRPr="00246134" w:rsidRDefault="006D51DE" w:rsidP="003228D0">
                  <w:pPr>
                    <w:pStyle w:val="Textkrpermitte"/>
                    <w:rPr>
                      <w:lang w:val="en-GB"/>
                    </w:rPr>
                  </w:pPr>
                  <w:r w:rsidRPr="00246134">
                    <w:rPr>
                      <w:lang w:val="en-GB"/>
                    </w:rPr>
                    <w:t>LernSCHRITT</w:t>
                  </w:r>
                </w:p>
              </w:tc>
            </w:tr>
          </w:tbl>
          <w:p w14:paraId="1BCF748E" w14:textId="77777777" w:rsidR="006D51DE" w:rsidRPr="00246134" w:rsidRDefault="006D51DE" w:rsidP="003228D0">
            <w:pPr>
              <w:pStyle w:val="TabelleKopfmitte"/>
              <w:rPr>
                <w:lang w:val="en-GB"/>
              </w:rPr>
            </w:pPr>
          </w:p>
        </w:tc>
      </w:tr>
      <w:tr w:rsidR="006D51DE" w:rsidRPr="00246134" w14:paraId="7BF7F6F5" w14:textId="77777777" w:rsidTr="003228D0">
        <w:tc>
          <w:tcPr>
            <w:tcW w:w="7348" w:type="dxa"/>
            <w:gridSpan w:val="3"/>
            <w:tcBorders>
              <w:left w:val="single" w:sz="4" w:space="0" w:color="auto"/>
              <w:right w:val="single" w:sz="4" w:space="0" w:color="auto"/>
            </w:tcBorders>
          </w:tcPr>
          <w:p w14:paraId="0B425D84" w14:textId="77777777" w:rsidR="006D51DE" w:rsidRDefault="006D51DE" w:rsidP="003228D0">
            <w:pPr>
              <w:pStyle w:val="Tabelle6pt"/>
            </w:pPr>
            <w:r w:rsidRPr="00BB2474">
              <w:t>Hauptbezug:</w:t>
            </w:r>
          </w:p>
          <w:p w14:paraId="109927AA" w14:textId="0C0A39B8" w:rsidR="006D51DE" w:rsidRPr="00BB2474" w:rsidRDefault="006D51DE" w:rsidP="00281BAF">
            <w:pPr>
              <w:pStyle w:val="Kopf8ptafz"/>
              <w:numPr>
                <w:ilvl w:val="0"/>
                <w:numId w:val="46"/>
              </w:numPr>
              <w:ind w:left="227" w:hanging="170"/>
            </w:pPr>
            <w:r w:rsidRPr="003228D0">
              <w:t>Ich kann den Themenfahrplan lesen und verstehen.</w:t>
            </w:r>
          </w:p>
        </w:tc>
        <w:tc>
          <w:tcPr>
            <w:tcW w:w="188" w:type="dxa"/>
            <w:vMerge/>
            <w:tcBorders>
              <w:left w:val="single" w:sz="4" w:space="0" w:color="auto"/>
              <w:bottom w:val="nil"/>
              <w:right w:val="nil"/>
            </w:tcBorders>
            <w:vAlign w:val="center"/>
          </w:tcPr>
          <w:p w14:paraId="5E934F77" w14:textId="77777777" w:rsidR="006D51DE" w:rsidRPr="00BB2474" w:rsidRDefault="006D51DE" w:rsidP="003228D0">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45C821A" w14:textId="77777777" w:rsidR="006D51DE" w:rsidRPr="00BB2474" w:rsidRDefault="006D51DE" w:rsidP="003228D0">
            <w:pPr>
              <w:pStyle w:val="TabelleKopfmitte"/>
            </w:pPr>
          </w:p>
        </w:tc>
      </w:tr>
      <w:tr w:rsidR="006D51DE" w:rsidRPr="00246134" w14:paraId="6182679E" w14:textId="77777777" w:rsidTr="003228D0">
        <w:trPr>
          <w:trHeight w:val="639"/>
        </w:trPr>
        <w:tc>
          <w:tcPr>
            <w:tcW w:w="7348" w:type="dxa"/>
            <w:gridSpan w:val="3"/>
            <w:tcBorders>
              <w:left w:val="single" w:sz="4" w:space="0" w:color="auto"/>
              <w:right w:val="single" w:sz="4" w:space="0" w:color="auto"/>
            </w:tcBorders>
            <w:tcMar>
              <w:bottom w:w="0" w:type="dxa"/>
            </w:tcMar>
          </w:tcPr>
          <w:p w14:paraId="792656DF" w14:textId="77777777" w:rsidR="006D51DE" w:rsidRDefault="006D51DE" w:rsidP="003228D0">
            <w:pPr>
              <w:pStyle w:val="Tabelle6pt"/>
              <w:rPr>
                <w:sz w:val="18"/>
                <w:szCs w:val="18"/>
              </w:rPr>
            </w:pPr>
            <w:r w:rsidRPr="00232277">
              <w:t>Weitere Bezüge:</w:t>
            </w:r>
            <w:r w:rsidRPr="00DB7FE8">
              <w:rPr>
                <w:sz w:val="18"/>
                <w:szCs w:val="18"/>
              </w:rPr>
              <w:t xml:space="preserve"> </w:t>
            </w:r>
          </w:p>
          <w:p w14:paraId="72CA1B33" w14:textId="4EDFB4C1" w:rsidR="006D51DE" w:rsidRPr="006D51DE" w:rsidRDefault="006D51DE" w:rsidP="00281BAF">
            <w:pPr>
              <w:pStyle w:val="Kopf8ptafz"/>
              <w:numPr>
                <w:ilvl w:val="0"/>
                <w:numId w:val="46"/>
              </w:numPr>
              <w:ind w:left="227" w:hanging="170"/>
            </w:pPr>
            <w:r w:rsidRPr="003228D0">
              <w:t>Ich kenne die verschiedenen Arbeitsformen.</w:t>
            </w:r>
          </w:p>
        </w:tc>
        <w:tc>
          <w:tcPr>
            <w:tcW w:w="188" w:type="dxa"/>
            <w:vMerge/>
            <w:tcBorders>
              <w:left w:val="single" w:sz="4" w:space="0" w:color="auto"/>
              <w:bottom w:val="nil"/>
              <w:right w:val="nil"/>
            </w:tcBorders>
            <w:vAlign w:val="center"/>
          </w:tcPr>
          <w:p w14:paraId="4E8259A7" w14:textId="77777777" w:rsidR="006D51DE" w:rsidRPr="006D51DE" w:rsidRDefault="006D51DE" w:rsidP="003228D0">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9B64BAF" w14:textId="77777777" w:rsidR="006D51DE" w:rsidRPr="006D51DE" w:rsidRDefault="006D51DE" w:rsidP="003228D0">
            <w:pPr>
              <w:pStyle w:val="TabelleKopfmitte"/>
            </w:pPr>
          </w:p>
        </w:tc>
      </w:tr>
    </w:tbl>
    <w:p w14:paraId="5E45C059" w14:textId="289F2088" w:rsidR="00BC31CF" w:rsidRPr="00246134" w:rsidRDefault="00180632" w:rsidP="00D30012">
      <w:pPr>
        <w:pStyle w:val="berschrift2"/>
        <w:rPr>
          <w:lang w:val="en-GB"/>
        </w:rPr>
      </w:pPr>
      <w:r w:rsidRPr="00246134">
        <w:rPr>
          <w:noProof/>
        </w:rPr>
        <w:drawing>
          <wp:anchor distT="0" distB="0" distL="114300" distR="114300" simplePos="0" relativeHeight="252069888" behindDoc="0" locked="0" layoutInCell="0" allowOverlap="1" wp14:anchorId="232055D5" wp14:editId="5B957FC5">
            <wp:simplePos x="0" y="0"/>
            <wp:positionH relativeFrom="rightMargin">
              <wp:posOffset>192405</wp:posOffset>
            </wp:positionH>
            <wp:positionV relativeFrom="paragraph">
              <wp:posOffset>73660</wp:posOffset>
            </wp:positionV>
            <wp:extent cx="346710" cy="318135"/>
            <wp:effectExtent l="0" t="0" r="0" b="5715"/>
            <wp:wrapNone/>
            <wp:docPr id="23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18135"/>
                    </a:xfrm>
                    <a:prstGeom prst="rect">
                      <a:avLst/>
                    </a:prstGeom>
                    <a:noFill/>
                    <a:ln>
                      <a:noFill/>
                    </a:ln>
                  </pic:spPr>
                </pic:pic>
              </a:graphicData>
            </a:graphic>
          </wp:anchor>
        </w:drawing>
      </w:r>
      <w:r w:rsidRPr="00246134">
        <w:rPr>
          <w:noProof/>
        </w:rPr>
        <w:drawing>
          <wp:anchor distT="0" distB="0" distL="114300" distR="114300" simplePos="0" relativeHeight="252071936" behindDoc="0" locked="0" layoutInCell="0" allowOverlap="1" wp14:anchorId="654BA3BF" wp14:editId="11539CDC">
            <wp:simplePos x="0" y="0"/>
            <wp:positionH relativeFrom="rightMargin">
              <wp:posOffset>532765</wp:posOffset>
            </wp:positionH>
            <wp:positionV relativeFrom="paragraph">
              <wp:posOffset>73660</wp:posOffset>
            </wp:positionV>
            <wp:extent cx="346710" cy="318135"/>
            <wp:effectExtent l="0" t="0" r="0" b="5715"/>
            <wp:wrapNone/>
            <wp:docPr id="239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18135"/>
                    </a:xfrm>
                    <a:prstGeom prst="rect">
                      <a:avLst/>
                    </a:prstGeom>
                    <a:noFill/>
                    <a:ln>
                      <a:noFill/>
                    </a:ln>
                  </pic:spPr>
                </pic:pic>
              </a:graphicData>
            </a:graphic>
          </wp:anchor>
        </w:drawing>
      </w:r>
      <w:r w:rsidR="00E75890" w:rsidRPr="00246134">
        <w:rPr>
          <w:noProof/>
        </w:rPr>
        <w:drawing>
          <wp:anchor distT="0" distB="0" distL="114300" distR="114300" simplePos="0" relativeHeight="252073984" behindDoc="0" locked="0" layoutInCell="0" allowOverlap="1" wp14:anchorId="67754E86" wp14:editId="4FB553CD">
            <wp:simplePos x="0" y="0"/>
            <wp:positionH relativeFrom="rightMargin">
              <wp:posOffset>875785</wp:posOffset>
            </wp:positionH>
            <wp:positionV relativeFrom="paragraph">
              <wp:posOffset>73680</wp:posOffset>
            </wp:positionV>
            <wp:extent cx="346710" cy="317500"/>
            <wp:effectExtent l="0" t="0" r="0" b="6350"/>
            <wp:wrapNone/>
            <wp:docPr id="23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17500"/>
                    </a:xfrm>
                    <a:prstGeom prst="rect">
                      <a:avLst/>
                    </a:prstGeom>
                    <a:noFill/>
                    <a:ln>
                      <a:noFill/>
                    </a:ln>
                  </pic:spPr>
                </pic:pic>
              </a:graphicData>
            </a:graphic>
          </wp:anchor>
        </w:drawing>
      </w:r>
      <w:r w:rsidR="00BC31CF" w:rsidRPr="00246134">
        <w:rPr>
          <w:lang w:val="en-GB"/>
        </w:rPr>
        <w:t>Lernschrittplanung</w:t>
      </w:r>
      <w:r w:rsidR="00C32D61" w:rsidRPr="00246134">
        <w:rPr>
          <w:lang w:val="en-GB"/>
        </w:rPr>
        <w:t xml:space="preserve"> </w:t>
      </w:r>
    </w:p>
    <w:tbl>
      <w:tblPr>
        <w:tblW w:w="64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4961"/>
      </w:tblGrid>
      <w:tr w:rsidR="00F40679" w:rsidRPr="00246134" w14:paraId="21250E84" w14:textId="77777777">
        <w:trPr>
          <w:trHeight w:val="397"/>
        </w:trPr>
        <w:tc>
          <w:tcPr>
            <w:tcW w:w="1470" w:type="dxa"/>
            <w:shd w:val="clear" w:color="auto" w:fill="D9D9D9" w:themeFill="background1" w:themeFillShade="D9"/>
            <w:vAlign w:val="center"/>
          </w:tcPr>
          <w:p w14:paraId="34F11051" w14:textId="77777777" w:rsidR="00F40679" w:rsidRPr="00246134" w:rsidRDefault="00F40679" w:rsidP="00BC31CF">
            <w:pPr>
              <w:pStyle w:val="TabelleKopfmitte"/>
              <w:rPr>
                <w:lang w:val="en-GB"/>
              </w:rPr>
            </w:pPr>
            <w:r w:rsidRPr="00246134">
              <w:rPr>
                <w:lang w:val="en-GB"/>
              </w:rPr>
              <w:t>Phase</w:t>
            </w:r>
          </w:p>
        </w:tc>
        <w:tc>
          <w:tcPr>
            <w:tcW w:w="4961" w:type="dxa"/>
            <w:shd w:val="clear" w:color="auto" w:fill="D9D9D9" w:themeFill="background1" w:themeFillShade="D9"/>
            <w:vAlign w:val="center"/>
          </w:tcPr>
          <w:p w14:paraId="1F0BC22E" w14:textId="4F97362F" w:rsidR="00F40679" w:rsidRPr="00246134" w:rsidRDefault="00180632" w:rsidP="00BC31CF">
            <w:pPr>
              <w:pStyle w:val="TabelleKopfmitte"/>
              <w:rPr>
                <w:lang w:val="en-GB"/>
              </w:rPr>
            </w:pPr>
            <w:r w:rsidRPr="00246134">
              <w:rPr>
                <w:noProof/>
              </w:rPr>
              <w:drawing>
                <wp:anchor distT="0" distB="0" distL="114300" distR="114300" simplePos="0" relativeHeight="252076032" behindDoc="0" locked="0" layoutInCell="1" allowOverlap="1" wp14:anchorId="532BCBC8" wp14:editId="21760555">
                  <wp:simplePos x="0" y="0"/>
                  <wp:positionH relativeFrom="column">
                    <wp:posOffset>3810000</wp:posOffset>
                  </wp:positionH>
                  <wp:positionV relativeFrom="paragraph">
                    <wp:posOffset>-25400</wp:posOffset>
                  </wp:positionV>
                  <wp:extent cx="302260" cy="321310"/>
                  <wp:effectExtent l="0" t="0" r="2540" b="2540"/>
                  <wp:wrapNone/>
                  <wp:docPr id="2399" name="Grafik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1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0679" w:rsidRPr="00246134">
              <w:rPr>
                <w:lang w:val="en-GB"/>
              </w:rPr>
              <w:t>Aufgabe</w:t>
            </w:r>
          </w:p>
        </w:tc>
      </w:tr>
      <w:tr w:rsidR="00F40679" w:rsidRPr="00281BAF" w14:paraId="0E10BC9B" w14:textId="77777777">
        <w:trPr>
          <w:trHeight w:val="624"/>
        </w:trPr>
        <w:tc>
          <w:tcPr>
            <w:tcW w:w="1470" w:type="dxa"/>
            <w:shd w:val="clear" w:color="auto" w:fill="auto"/>
            <w:vAlign w:val="center"/>
          </w:tcPr>
          <w:p w14:paraId="25AAB373" w14:textId="77777777" w:rsidR="00F40679" w:rsidRPr="00246134" w:rsidRDefault="00F40679" w:rsidP="00BC31CF">
            <w:pPr>
              <w:pStyle w:val="Textkrpermitte"/>
              <w:rPr>
                <w:lang w:val="en-GB"/>
              </w:rPr>
            </w:pPr>
            <w:r w:rsidRPr="00246134">
              <w:rPr>
                <w:noProof/>
              </w:rPr>
              <w:drawing>
                <wp:inline distT="0" distB="0" distL="0" distR="0" wp14:anchorId="7A3C8C3C" wp14:editId="7FDCC2D8">
                  <wp:extent cx="318770" cy="318770"/>
                  <wp:effectExtent l="0" t="0" r="0" b="0"/>
                  <wp:docPr id="229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20B2FFEC" w14:textId="0862560C" w:rsidR="00F40679" w:rsidRPr="00246134" w:rsidRDefault="00F40679" w:rsidP="00BC31CF">
            <w:pPr>
              <w:pStyle w:val="Textkrper"/>
              <w:rPr>
                <w:noProof/>
                <w:lang w:val="en-GB"/>
              </w:rPr>
            </w:pPr>
            <w:r w:rsidRPr="00246134">
              <w:rPr>
                <w:noProof/>
                <w:lang w:val="en-GB"/>
              </w:rPr>
              <w:t>When is your birthday? (Teamfindung)</w:t>
            </w:r>
          </w:p>
        </w:tc>
      </w:tr>
      <w:tr w:rsidR="00F40679" w:rsidRPr="00246134" w14:paraId="2B30075E" w14:textId="77777777">
        <w:trPr>
          <w:trHeight w:val="624"/>
        </w:trPr>
        <w:tc>
          <w:tcPr>
            <w:tcW w:w="1470" w:type="dxa"/>
            <w:shd w:val="clear" w:color="auto" w:fill="auto"/>
            <w:vAlign w:val="center"/>
          </w:tcPr>
          <w:p w14:paraId="33203ECE" w14:textId="77777777" w:rsidR="00F40679" w:rsidRPr="00246134" w:rsidRDefault="00F40679" w:rsidP="00BC31CF">
            <w:pPr>
              <w:pStyle w:val="Textkrpermitte"/>
              <w:rPr>
                <w:noProof/>
                <w:lang w:val="en-GB"/>
              </w:rPr>
            </w:pPr>
            <w:r w:rsidRPr="00246134">
              <w:rPr>
                <w:noProof/>
              </w:rPr>
              <w:drawing>
                <wp:anchor distT="0" distB="0" distL="114300" distR="114300" simplePos="0" relativeHeight="251994112" behindDoc="0" locked="0" layoutInCell="1" allowOverlap="1" wp14:anchorId="6F406298" wp14:editId="14135DFA">
                  <wp:simplePos x="0" y="0"/>
                  <wp:positionH relativeFrom="column">
                    <wp:posOffset>42545</wp:posOffset>
                  </wp:positionH>
                  <wp:positionV relativeFrom="paragraph">
                    <wp:posOffset>26670</wp:posOffset>
                  </wp:positionV>
                  <wp:extent cx="120650" cy="128905"/>
                  <wp:effectExtent l="25400" t="0" r="6350" b="0"/>
                  <wp:wrapNone/>
                  <wp:docPr id="2302" name="Grafik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flipH="1">
                            <a:off x="0" y="0"/>
                            <a:ext cx="120650" cy="128905"/>
                          </a:xfrm>
                          <a:prstGeom prst="rect">
                            <a:avLst/>
                          </a:prstGeom>
                          <a:noFill/>
                          <a:ln>
                            <a:noFill/>
                          </a:ln>
                        </pic:spPr>
                      </pic:pic>
                    </a:graphicData>
                  </a:graphic>
                </wp:anchor>
              </w:drawing>
            </w:r>
            <w:r w:rsidRPr="00246134">
              <w:rPr>
                <w:noProof/>
              </w:rPr>
              <w:drawing>
                <wp:inline distT="0" distB="0" distL="0" distR="0" wp14:anchorId="460903EE" wp14:editId="62E89F92">
                  <wp:extent cx="311649" cy="154093"/>
                  <wp:effectExtent l="25400" t="0" r="0" b="0"/>
                  <wp:docPr id="229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4077" cy="155294"/>
                          </a:xfrm>
                          <a:prstGeom prst="rect">
                            <a:avLst/>
                          </a:prstGeom>
                          <a:noFill/>
                          <a:ln>
                            <a:noFill/>
                          </a:ln>
                        </pic:spPr>
                      </pic:pic>
                    </a:graphicData>
                  </a:graphic>
                </wp:inline>
              </w:drawing>
            </w:r>
            <w:r w:rsidRPr="00246134">
              <w:rPr>
                <w:noProof/>
              </w:rPr>
              <w:drawing>
                <wp:inline distT="0" distB="0" distL="0" distR="0" wp14:anchorId="113E8347" wp14:editId="263EE91A">
                  <wp:extent cx="318770" cy="318770"/>
                  <wp:effectExtent l="0" t="0" r="0" b="0"/>
                  <wp:docPr id="230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r w:rsidR="000C3B37" w:rsidRPr="00246134">
              <w:rPr>
                <w:noProof/>
              </w:rPr>
              <w:drawing>
                <wp:inline distT="0" distB="0" distL="0" distR="0" wp14:anchorId="568147A9" wp14:editId="38A70798">
                  <wp:extent cx="304217" cy="184997"/>
                  <wp:effectExtent l="25400" t="0" r="583" b="0"/>
                  <wp:docPr id="231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360" cy="186300"/>
                          </a:xfrm>
                          <a:prstGeom prst="rect">
                            <a:avLst/>
                          </a:prstGeom>
                          <a:noFill/>
                          <a:ln>
                            <a:noFill/>
                          </a:ln>
                        </pic:spPr>
                      </pic:pic>
                    </a:graphicData>
                  </a:graphic>
                </wp:inline>
              </w:drawing>
            </w:r>
          </w:p>
        </w:tc>
        <w:tc>
          <w:tcPr>
            <w:tcW w:w="4961" w:type="dxa"/>
            <w:shd w:val="clear" w:color="auto" w:fill="auto"/>
            <w:vAlign w:val="center"/>
          </w:tcPr>
          <w:p w14:paraId="77163D06" w14:textId="77777777" w:rsidR="00F40679" w:rsidRPr="00246134" w:rsidRDefault="00F40679" w:rsidP="00BC31CF">
            <w:pPr>
              <w:pStyle w:val="Textkrper"/>
              <w:rPr>
                <w:noProof/>
                <w:lang w:val="en-GB"/>
              </w:rPr>
            </w:pPr>
            <w:r w:rsidRPr="00246134">
              <w:rPr>
                <w:noProof/>
                <w:lang w:val="en-GB"/>
              </w:rPr>
              <w:t>Is everybody different? (Teambildung)</w:t>
            </w:r>
          </w:p>
        </w:tc>
      </w:tr>
      <w:tr w:rsidR="00F40679" w:rsidRPr="00281BAF" w14:paraId="1F0292F8" w14:textId="77777777">
        <w:trPr>
          <w:trHeight w:val="624"/>
        </w:trPr>
        <w:tc>
          <w:tcPr>
            <w:tcW w:w="1470" w:type="dxa"/>
            <w:shd w:val="clear" w:color="auto" w:fill="auto"/>
            <w:vAlign w:val="center"/>
          </w:tcPr>
          <w:p w14:paraId="6C97621C" w14:textId="77777777" w:rsidR="00F40679" w:rsidRPr="00246134" w:rsidRDefault="000C3B37" w:rsidP="00BC31CF">
            <w:pPr>
              <w:pStyle w:val="Textkrpermitte"/>
              <w:rPr>
                <w:noProof/>
                <w:lang w:val="en-GB"/>
              </w:rPr>
            </w:pPr>
            <w:r w:rsidRPr="00246134">
              <w:rPr>
                <w:noProof/>
              </w:rPr>
              <w:drawing>
                <wp:anchor distT="0" distB="0" distL="114300" distR="114300" simplePos="0" relativeHeight="251997184" behindDoc="0" locked="0" layoutInCell="1" allowOverlap="1" wp14:anchorId="7ADB2CF4" wp14:editId="45588B92">
                  <wp:simplePos x="0" y="0"/>
                  <wp:positionH relativeFrom="column">
                    <wp:posOffset>361950</wp:posOffset>
                  </wp:positionH>
                  <wp:positionV relativeFrom="paragraph">
                    <wp:posOffset>67945</wp:posOffset>
                  </wp:positionV>
                  <wp:extent cx="375920" cy="229235"/>
                  <wp:effectExtent l="25400" t="0" r="5080" b="0"/>
                  <wp:wrapNone/>
                  <wp:docPr id="2315" name="Grafik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920" cy="229235"/>
                          </a:xfrm>
                          <a:prstGeom prst="rect">
                            <a:avLst/>
                          </a:prstGeom>
                          <a:noFill/>
                          <a:ln>
                            <a:noFill/>
                          </a:ln>
                        </pic:spPr>
                      </pic:pic>
                    </a:graphicData>
                  </a:graphic>
                </wp:anchor>
              </w:drawing>
            </w:r>
            <w:r w:rsidRPr="00246134">
              <w:rPr>
                <w:noProof/>
              </w:rPr>
              <w:drawing>
                <wp:anchor distT="0" distB="0" distL="114300" distR="114300" simplePos="0" relativeHeight="251996160" behindDoc="0" locked="0" layoutInCell="1" allowOverlap="1" wp14:anchorId="70EF2E7C" wp14:editId="22D75212">
                  <wp:simplePos x="0" y="0"/>
                  <wp:positionH relativeFrom="column">
                    <wp:posOffset>52705</wp:posOffset>
                  </wp:positionH>
                  <wp:positionV relativeFrom="paragraph">
                    <wp:posOffset>60960</wp:posOffset>
                  </wp:positionV>
                  <wp:extent cx="224790" cy="236220"/>
                  <wp:effectExtent l="25400" t="0" r="3810" b="0"/>
                  <wp:wrapNone/>
                  <wp:docPr id="2311" name="Grafik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24790" cy="236220"/>
                          </a:xfrm>
                          <a:prstGeom prst="rect">
                            <a:avLst/>
                          </a:prstGeom>
                          <a:noFill/>
                          <a:ln>
                            <a:noFill/>
                          </a:ln>
                        </pic:spPr>
                      </pic:pic>
                    </a:graphicData>
                  </a:graphic>
                </wp:anchor>
              </w:drawing>
            </w:r>
          </w:p>
        </w:tc>
        <w:tc>
          <w:tcPr>
            <w:tcW w:w="4961" w:type="dxa"/>
            <w:shd w:val="clear" w:color="auto" w:fill="auto"/>
            <w:vAlign w:val="center"/>
          </w:tcPr>
          <w:p w14:paraId="069BB886" w14:textId="4C5FA5B7" w:rsidR="00F40679" w:rsidRPr="00246134" w:rsidRDefault="00F40679" w:rsidP="00BC31CF">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family and friends</w:t>
            </w:r>
          </w:p>
        </w:tc>
      </w:tr>
      <w:tr w:rsidR="00F40679" w:rsidRPr="00281BAF" w14:paraId="1ADA78B2" w14:textId="77777777">
        <w:trPr>
          <w:trHeight w:val="624"/>
        </w:trPr>
        <w:tc>
          <w:tcPr>
            <w:tcW w:w="1470" w:type="dxa"/>
            <w:shd w:val="clear" w:color="auto" w:fill="auto"/>
            <w:vAlign w:val="center"/>
          </w:tcPr>
          <w:p w14:paraId="40CD06F7" w14:textId="77777777" w:rsidR="00F40679" w:rsidRPr="00246134" w:rsidRDefault="000C3B37" w:rsidP="00BC31CF">
            <w:pPr>
              <w:pStyle w:val="Textkrpermitte"/>
              <w:rPr>
                <w:lang w:val="en-GB"/>
              </w:rPr>
            </w:pPr>
            <w:r w:rsidRPr="00246134">
              <w:rPr>
                <w:noProof/>
              </w:rPr>
              <w:drawing>
                <wp:inline distT="0" distB="0" distL="0" distR="0" wp14:anchorId="39743C4E" wp14:editId="3B3A45EB">
                  <wp:extent cx="318770" cy="318770"/>
                  <wp:effectExtent l="0" t="0" r="0" b="0"/>
                  <wp:docPr id="231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14910787" w14:textId="21923BC4"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role play</w:t>
            </w:r>
          </w:p>
        </w:tc>
      </w:tr>
      <w:tr w:rsidR="00F40679" w:rsidRPr="00281BAF" w14:paraId="4BB910F8" w14:textId="77777777">
        <w:trPr>
          <w:trHeight w:val="624"/>
        </w:trPr>
        <w:tc>
          <w:tcPr>
            <w:tcW w:w="1470" w:type="dxa"/>
            <w:shd w:val="clear" w:color="auto" w:fill="auto"/>
            <w:vAlign w:val="center"/>
          </w:tcPr>
          <w:p w14:paraId="4A551669" w14:textId="11414B53" w:rsidR="00F40679" w:rsidRPr="00246134" w:rsidRDefault="000C3B37" w:rsidP="00BC31CF">
            <w:pPr>
              <w:pStyle w:val="Textkrpermitte"/>
              <w:rPr>
                <w:lang w:val="en-GB"/>
              </w:rPr>
            </w:pPr>
            <w:r w:rsidRPr="00246134">
              <w:rPr>
                <w:noProof/>
              </w:rPr>
              <w:drawing>
                <wp:anchor distT="0" distB="0" distL="114300" distR="114300" simplePos="0" relativeHeight="252010496" behindDoc="0" locked="0" layoutInCell="1" allowOverlap="1" wp14:anchorId="45990A15" wp14:editId="1B24ACEF">
                  <wp:simplePos x="0" y="0"/>
                  <wp:positionH relativeFrom="column">
                    <wp:posOffset>391795</wp:posOffset>
                  </wp:positionH>
                  <wp:positionV relativeFrom="paragraph">
                    <wp:posOffset>110490</wp:posOffset>
                  </wp:positionV>
                  <wp:extent cx="375920" cy="228600"/>
                  <wp:effectExtent l="25400" t="0" r="5080" b="0"/>
                  <wp:wrapNone/>
                  <wp:docPr id="2326" name="Grafik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920" cy="228600"/>
                          </a:xfrm>
                          <a:prstGeom prst="rect">
                            <a:avLst/>
                          </a:prstGeom>
                          <a:noFill/>
                          <a:ln>
                            <a:noFill/>
                          </a:ln>
                        </pic:spPr>
                      </pic:pic>
                    </a:graphicData>
                  </a:graphic>
                </wp:anchor>
              </w:drawing>
            </w:r>
            <w:r w:rsidRPr="00246134">
              <w:rPr>
                <w:noProof/>
              </w:rPr>
              <w:drawing>
                <wp:anchor distT="0" distB="0" distL="114300" distR="114300" simplePos="0" relativeHeight="252008448" behindDoc="0" locked="0" layoutInCell="1" allowOverlap="1" wp14:anchorId="690B167A" wp14:editId="696A355D">
                  <wp:simplePos x="0" y="0"/>
                  <wp:positionH relativeFrom="column">
                    <wp:posOffset>48895</wp:posOffset>
                  </wp:positionH>
                  <wp:positionV relativeFrom="paragraph">
                    <wp:posOffset>110490</wp:posOffset>
                  </wp:positionV>
                  <wp:extent cx="224790" cy="236855"/>
                  <wp:effectExtent l="25400" t="0" r="3810" b="0"/>
                  <wp:wrapNone/>
                  <wp:docPr id="2325" name="Grafik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24790" cy="236855"/>
                          </a:xfrm>
                          <a:prstGeom prst="rect">
                            <a:avLst/>
                          </a:prstGeom>
                          <a:noFill/>
                          <a:ln>
                            <a:noFill/>
                          </a:ln>
                        </pic:spPr>
                      </pic:pic>
                    </a:graphicData>
                  </a:graphic>
                </wp:anchor>
              </w:drawing>
            </w:r>
          </w:p>
        </w:tc>
        <w:tc>
          <w:tcPr>
            <w:tcW w:w="4961" w:type="dxa"/>
            <w:shd w:val="clear" w:color="auto" w:fill="auto"/>
            <w:vAlign w:val="center"/>
          </w:tcPr>
          <w:p w14:paraId="3D499A81" w14:textId="10BC87E4"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words, words, words!</w:t>
            </w:r>
          </w:p>
        </w:tc>
      </w:tr>
      <w:tr w:rsidR="00F40679" w:rsidRPr="00281BAF" w14:paraId="2219B489" w14:textId="77777777">
        <w:trPr>
          <w:trHeight w:val="624"/>
        </w:trPr>
        <w:tc>
          <w:tcPr>
            <w:tcW w:w="1470" w:type="dxa"/>
            <w:shd w:val="clear" w:color="auto" w:fill="auto"/>
            <w:vAlign w:val="center"/>
          </w:tcPr>
          <w:p w14:paraId="15CCC639" w14:textId="77777777" w:rsidR="00F40679" w:rsidRPr="00246134" w:rsidRDefault="000C3B37" w:rsidP="00BC31CF">
            <w:pPr>
              <w:pStyle w:val="Textkrpermitte"/>
              <w:rPr>
                <w:lang w:val="en-GB"/>
              </w:rPr>
            </w:pPr>
            <w:r w:rsidRPr="00246134">
              <w:rPr>
                <w:noProof/>
              </w:rPr>
              <w:drawing>
                <wp:inline distT="0" distB="0" distL="0" distR="0" wp14:anchorId="60C7ECF3" wp14:editId="70DA07FC">
                  <wp:extent cx="318770" cy="318770"/>
                  <wp:effectExtent l="0" t="0" r="0" b="0"/>
                  <wp:docPr id="232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6BDD4129" w14:textId="7F0BC3C1"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Let’s watch a film.</w:t>
            </w:r>
          </w:p>
        </w:tc>
      </w:tr>
      <w:tr w:rsidR="00F40679" w:rsidRPr="00246134" w14:paraId="4E84AD2B" w14:textId="77777777">
        <w:trPr>
          <w:trHeight w:val="624"/>
        </w:trPr>
        <w:tc>
          <w:tcPr>
            <w:tcW w:w="1470" w:type="dxa"/>
            <w:shd w:val="clear" w:color="auto" w:fill="auto"/>
            <w:vAlign w:val="center"/>
          </w:tcPr>
          <w:p w14:paraId="4F2FC250" w14:textId="77777777" w:rsidR="00F40679" w:rsidRPr="00246134" w:rsidRDefault="000C3B37" w:rsidP="00BC31CF">
            <w:pPr>
              <w:pStyle w:val="Textkrpermitte"/>
              <w:rPr>
                <w:lang w:val="en-GB"/>
              </w:rPr>
            </w:pPr>
            <w:r w:rsidRPr="00246134">
              <w:rPr>
                <w:noProof/>
              </w:rPr>
              <w:drawing>
                <wp:inline distT="0" distB="0" distL="0" distR="0" wp14:anchorId="77713160" wp14:editId="4C802031">
                  <wp:extent cx="318770" cy="318770"/>
                  <wp:effectExtent l="0" t="0" r="0" b="0"/>
                  <wp:docPr id="232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763E4908" w14:textId="1E3E4FCC"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and All about kisses – What do you remember? (film)</w:t>
            </w:r>
          </w:p>
        </w:tc>
      </w:tr>
      <w:tr w:rsidR="00F40679" w:rsidRPr="0048720E" w14:paraId="2A6F606F" w14:textId="77777777">
        <w:trPr>
          <w:trHeight w:val="624"/>
        </w:trPr>
        <w:tc>
          <w:tcPr>
            <w:tcW w:w="1470" w:type="dxa"/>
            <w:shd w:val="clear" w:color="auto" w:fill="auto"/>
            <w:vAlign w:val="center"/>
          </w:tcPr>
          <w:p w14:paraId="52F42ECD" w14:textId="77777777" w:rsidR="00F40679" w:rsidRPr="00246134" w:rsidRDefault="004D2787" w:rsidP="00BC31CF">
            <w:pPr>
              <w:pStyle w:val="Textkrpermitte"/>
              <w:rPr>
                <w:lang w:val="en-GB"/>
              </w:rPr>
            </w:pPr>
            <w:r w:rsidRPr="00246134">
              <w:rPr>
                <w:noProof/>
              </w:rPr>
              <w:drawing>
                <wp:anchor distT="0" distB="0" distL="114300" distR="114300" simplePos="0" relativeHeight="252014592" behindDoc="0" locked="0" layoutInCell="1" allowOverlap="1" wp14:anchorId="6A5FDC6D" wp14:editId="7A983FA0">
                  <wp:simplePos x="0" y="0"/>
                  <wp:positionH relativeFrom="column">
                    <wp:posOffset>391795</wp:posOffset>
                  </wp:positionH>
                  <wp:positionV relativeFrom="paragraph">
                    <wp:posOffset>46990</wp:posOffset>
                  </wp:positionV>
                  <wp:extent cx="375920" cy="228600"/>
                  <wp:effectExtent l="25400" t="0" r="5080" b="0"/>
                  <wp:wrapNone/>
                  <wp:docPr id="2328" name="Grafik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920" cy="228600"/>
                          </a:xfrm>
                          <a:prstGeom prst="rect">
                            <a:avLst/>
                          </a:prstGeom>
                          <a:noFill/>
                          <a:ln>
                            <a:noFill/>
                          </a:ln>
                        </pic:spPr>
                      </pic:pic>
                    </a:graphicData>
                  </a:graphic>
                </wp:anchor>
              </w:drawing>
            </w:r>
            <w:r w:rsidR="000C3B37" w:rsidRPr="00246134">
              <w:rPr>
                <w:noProof/>
              </w:rPr>
              <w:drawing>
                <wp:anchor distT="0" distB="0" distL="114300" distR="114300" simplePos="0" relativeHeight="252012544" behindDoc="0" locked="0" layoutInCell="1" allowOverlap="1" wp14:anchorId="3DCDCAE5" wp14:editId="1AED9114">
                  <wp:simplePos x="0" y="0"/>
                  <wp:positionH relativeFrom="column">
                    <wp:posOffset>48895</wp:posOffset>
                  </wp:positionH>
                  <wp:positionV relativeFrom="paragraph">
                    <wp:posOffset>46990</wp:posOffset>
                  </wp:positionV>
                  <wp:extent cx="224790" cy="236855"/>
                  <wp:effectExtent l="25400" t="0" r="3810" b="0"/>
                  <wp:wrapNone/>
                  <wp:docPr id="2327" name="Grafik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24790" cy="236855"/>
                          </a:xfrm>
                          <a:prstGeom prst="rect">
                            <a:avLst/>
                          </a:prstGeom>
                          <a:noFill/>
                          <a:ln>
                            <a:noFill/>
                          </a:ln>
                        </pic:spPr>
                      </pic:pic>
                    </a:graphicData>
                  </a:graphic>
                </wp:anchor>
              </w:drawing>
            </w:r>
          </w:p>
        </w:tc>
        <w:tc>
          <w:tcPr>
            <w:tcW w:w="4961" w:type="dxa"/>
            <w:shd w:val="clear" w:color="auto" w:fill="auto"/>
            <w:vAlign w:val="center"/>
          </w:tcPr>
          <w:p w14:paraId="7CB442B0" w14:textId="299D1FCD" w:rsidR="00F40679" w:rsidRPr="00246134" w:rsidRDefault="00F40679" w:rsidP="0048720E">
            <w:pPr>
              <w:pStyle w:val="Textkrper"/>
              <w:rPr>
                <w:noProof/>
                <w:lang w:val="en-GB"/>
              </w:rPr>
            </w:pPr>
            <w:r w:rsidRPr="00246134">
              <w:rPr>
                <w:noProof/>
                <w:lang w:val="en-GB"/>
              </w:rPr>
              <w:t xml:space="preserve">All about kisses – </w:t>
            </w:r>
            <w:r w:rsidR="0048720E">
              <w:rPr>
                <w:noProof/>
                <w:lang w:val="en-GB"/>
              </w:rPr>
              <w:t>‘</w:t>
            </w:r>
            <w:r w:rsidRPr="00246134">
              <w:rPr>
                <w:noProof/>
                <w:lang w:val="en-GB"/>
              </w:rPr>
              <w:t>How to kiss in ...?’ (text)</w:t>
            </w:r>
          </w:p>
        </w:tc>
      </w:tr>
      <w:tr w:rsidR="00F40679" w:rsidRPr="00246134" w14:paraId="27C2D93A" w14:textId="77777777">
        <w:trPr>
          <w:trHeight w:val="624"/>
        </w:trPr>
        <w:tc>
          <w:tcPr>
            <w:tcW w:w="1470" w:type="dxa"/>
            <w:shd w:val="clear" w:color="auto" w:fill="auto"/>
            <w:vAlign w:val="center"/>
          </w:tcPr>
          <w:p w14:paraId="0DD35DF7" w14:textId="77777777" w:rsidR="00F40679" w:rsidRPr="00246134" w:rsidRDefault="004D2787" w:rsidP="00BC31CF">
            <w:pPr>
              <w:pStyle w:val="Textkrpermitte"/>
              <w:rPr>
                <w:noProof/>
                <w:lang w:val="en-GB"/>
              </w:rPr>
            </w:pPr>
            <w:r w:rsidRPr="00246134">
              <w:rPr>
                <w:noProof/>
              </w:rPr>
              <w:drawing>
                <wp:inline distT="0" distB="0" distL="0" distR="0" wp14:anchorId="26E37699" wp14:editId="7F49863F">
                  <wp:extent cx="240071" cy="256963"/>
                  <wp:effectExtent l="25400" t="0" r="0" b="0"/>
                  <wp:docPr id="232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1763" cy="258774"/>
                          </a:xfrm>
                          <a:prstGeom prst="rect">
                            <a:avLst/>
                          </a:prstGeom>
                          <a:noFill/>
                          <a:ln>
                            <a:noFill/>
                          </a:ln>
                        </pic:spPr>
                      </pic:pic>
                    </a:graphicData>
                  </a:graphic>
                </wp:inline>
              </w:drawing>
            </w:r>
          </w:p>
        </w:tc>
        <w:tc>
          <w:tcPr>
            <w:tcW w:w="4961" w:type="dxa"/>
            <w:shd w:val="clear" w:color="auto" w:fill="auto"/>
            <w:vAlign w:val="center"/>
          </w:tcPr>
          <w:p w14:paraId="00C885D4" w14:textId="77777777" w:rsidR="00F40679" w:rsidRPr="00246134" w:rsidRDefault="00F40679" w:rsidP="00BC31CF">
            <w:pPr>
              <w:pStyle w:val="Textkrper"/>
              <w:rPr>
                <w:noProof/>
                <w:lang w:val="en-GB"/>
              </w:rPr>
            </w:pPr>
            <w:r w:rsidRPr="00246134">
              <w:rPr>
                <w:noProof/>
                <w:lang w:val="en-GB"/>
              </w:rPr>
              <w:t>Test yourself!</w:t>
            </w:r>
          </w:p>
        </w:tc>
      </w:tr>
    </w:tbl>
    <w:p w14:paraId="79145D49" w14:textId="77777777" w:rsidR="00BC31CF" w:rsidRPr="00246134" w:rsidRDefault="00BC31CF" w:rsidP="00BC31CF">
      <w:pPr>
        <w:pStyle w:val="Textkrper"/>
        <w:rPr>
          <w:lang w:val="en-GB"/>
        </w:rPr>
      </w:pPr>
    </w:p>
    <w:p w14:paraId="6A9D43E8" w14:textId="60304913" w:rsidR="00E74B9B" w:rsidRDefault="00E74B9B">
      <w:pPr>
        <w:spacing w:line="240" w:lineRule="exact"/>
        <w:rPr>
          <w:lang w:val="en-GB" w:eastAsia="de-DE"/>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52"/>
        <w:gridCol w:w="165"/>
        <w:gridCol w:w="2103"/>
      </w:tblGrid>
      <w:tr w:rsidR="00810EF0" w:rsidRPr="00246134" w14:paraId="130C200B" w14:textId="77777777" w:rsidTr="00180632">
        <w:trPr>
          <w:trHeight w:val="523"/>
        </w:trPr>
        <w:tc>
          <w:tcPr>
            <w:tcW w:w="2268" w:type="dxa"/>
            <w:tcBorders>
              <w:left w:val="single" w:sz="4" w:space="0" w:color="auto"/>
              <w:bottom w:val="single" w:sz="4" w:space="0" w:color="auto"/>
              <w:right w:val="single" w:sz="4" w:space="0" w:color="auto"/>
            </w:tcBorders>
            <w:shd w:val="clear" w:color="auto" w:fill="D9D9D9"/>
          </w:tcPr>
          <w:p w14:paraId="6FF17123" w14:textId="77777777" w:rsidR="00810EF0" w:rsidRPr="00246134" w:rsidRDefault="00810EF0" w:rsidP="00810EF0">
            <w:pPr>
              <w:pStyle w:val="Tabelle6pt"/>
              <w:rPr>
                <w:color w:val="000000"/>
                <w:lang w:val="en-GB"/>
              </w:rPr>
            </w:pPr>
            <w:r w:rsidRPr="00246134">
              <w:rPr>
                <w:lang w:val="en-GB"/>
              </w:rPr>
              <w:lastRenderedPageBreak/>
              <w:t>Kompetenzbereich</w:t>
            </w:r>
          </w:p>
          <w:p w14:paraId="1C8E4121" w14:textId="77777777" w:rsidR="00810EF0" w:rsidRPr="00246134" w:rsidRDefault="00810EF0" w:rsidP="00810EF0">
            <w:pPr>
              <w:pStyle w:val="TabelleKopflinks"/>
              <w:rPr>
                <w:lang w:val="en-GB"/>
              </w:rPr>
            </w:pPr>
            <w:r w:rsidRPr="00246134">
              <w:rPr>
                <w:lang w:val="en-GB"/>
              </w:rPr>
              <w:t>Kompetenzbereiche 1-5</w:t>
            </w:r>
          </w:p>
        </w:tc>
        <w:tc>
          <w:tcPr>
            <w:tcW w:w="851" w:type="dxa"/>
            <w:tcBorders>
              <w:left w:val="single" w:sz="4" w:space="0" w:color="auto"/>
              <w:bottom w:val="single" w:sz="4" w:space="0" w:color="auto"/>
              <w:right w:val="single" w:sz="4" w:space="0" w:color="auto"/>
            </w:tcBorders>
            <w:shd w:val="clear" w:color="auto" w:fill="D9D9D9"/>
          </w:tcPr>
          <w:p w14:paraId="18655ABE" w14:textId="77777777" w:rsidR="00810EF0" w:rsidRPr="00246134" w:rsidRDefault="00810EF0" w:rsidP="00810EF0">
            <w:pPr>
              <w:pStyle w:val="Tabelle6pt"/>
              <w:rPr>
                <w:color w:val="000000"/>
                <w:lang w:val="en-GB"/>
              </w:rPr>
            </w:pPr>
            <w:r w:rsidRPr="00246134">
              <w:rPr>
                <w:lang w:val="en-GB"/>
              </w:rPr>
              <w:t>Lernfortschritt</w:t>
            </w:r>
          </w:p>
          <w:p w14:paraId="0356F701" w14:textId="77777777" w:rsidR="00810EF0" w:rsidRPr="00246134" w:rsidRDefault="00810EF0" w:rsidP="00810EF0">
            <w:pPr>
              <w:pStyle w:val="TabelleKopflinks"/>
              <w:rPr>
                <w:lang w:val="en-GB"/>
              </w:rPr>
            </w:pPr>
            <w:r w:rsidRPr="00246134">
              <w:rPr>
                <w:lang w:val="en-GB"/>
              </w:rPr>
              <w:t>LFS 1-4</w:t>
            </w:r>
          </w:p>
        </w:tc>
        <w:tc>
          <w:tcPr>
            <w:tcW w:w="4252" w:type="dxa"/>
            <w:tcBorders>
              <w:left w:val="single" w:sz="4" w:space="0" w:color="auto"/>
              <w:bottom w:val="single" w:sz="4" w:space="0" w:color="auto"/>
              <w:right w:val="single" w:sz="4" w:space="0" w:color="auto"/>
            </w:tcBorders>
            <w:shd w:val="clear" w:color="auto" w:fill="D9D9D9"/>
          </w:tcPr>
          <w:p w14:paraId="3A4E9BE2" w14:textId="77777777" w:rsidR="00810EF0" w:rsidRPr="00232277" w:rsidRDefault="00810EF0" w:rsidP="00810EF0">
            <w:pPr>
              <w:pStyle w:val="Tabelle6pt"/>
              <w:rPr>
                <w:color w:val="000000"/>
              </w:rPr>
            </w:pPr>
            <w:r w:rsidRPr="00232277">
              <w:t>Materialien/Titel</w:t>
            </w:r>
          </w:p>
          <w:p w14:paraId="25599EE4" w14:textId="5D79DFE1" w:rsidR="00810EF0" w:rsidRPr="00232277" w:rsidRDefault="005B1A34" w:rsidP="00810EF0">
            <w:pPr>
              <w:pStyle w:val="TabelleKopflinks"/>
            </w:pPr>
            <w:r w:rsidRPr="00232277">
              <w:t>Was Sie hier lernen können:</w:t>
            </w:r>
          </w:p>
          <w:p w14:paraId="74BF019E" w14:textId="175E03E6" w:rsidR="00810EF0" w:rsidRPr="00246134" w:rsidRDefault="00810EF0" w:rsidP="00810EF0">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5EAE0667" w14:textId="77777777" w:rsidR="00810EF0" w:rsidRPr="00246134" w:rsidRDefault="00810EF0" w:rsidP="00810EF0">
            <w:pPr>
              <w:pStyle w:val="TabelleKopflinks"/>
              <w:rPr>
                <w:lang w:val="en-GB"/>
              </w:rPr>
            </w:pPr>
            <w:r w:rsidRPr="00246134">
              <w:rPr>
                <w:lang w:val="en-GB"/>
              </w:rPr>
              <w:t>All about kisses</w:t>
            </w:r>
          </w:p>
        </w:tc>
        <w:tc>
          <w:tcPr>
            <w:tcW w:w="165" w:type="dxa"/>
            <w:tcBorders>
              <w:top w:val="nil"/>
              <w:left w:val="single" w:sz="4" w:space="0" w:color="auto"/>
              <w:bottom w:val="nil"/>
              <w:right w:val="single" w:sz="4" w:space="0" w:color="auto"/>
            </w:tcBorders>
            <w:shd w:val="clear" w:color="auto" w:fill="FFFFFF"/>
          </w:tcPr>
          <w:p w14:paraId="55388EEF" w14:textId="77777777" w:rsidR="00810EF0" w:rsidRPr="00246134" w:rsidRDefault="00810EF0" w:rsidP="00810EF0">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7B7452D" w14:textId="77777777" w:rsidR="00180632" w:rsidRDefault="00180632" w:rsidP="00810EF0">
            <w:pPr>
              <w:pStyle w:val="TabelleKopfmitte"/>
              <w:rPr>
                <w:lang w:val="en-GB"/>
              </w:rPr>
            </w:pPr>
          </w:p>
          <w:p w14:paraId="75D047C7" w14:textId="77777777" w:rsidR="00810EF0" w:rsidRPr="00246134" w:rsidRDefault="00810EF0" w:rsidP="00810EF0">
            <w:pPr>
              <w:pStyle w:val="TabelleKopfmitte"/>
              <w:rPr>
                <w:lang w:val="en-GB"/>
              </w:rPr>
            </w:pPr>
            <w:r w:rsidRPr="00246134">
              <w:rPr>
                <w:lang w:val="en-GB"/>
              </w:rPr>
              <w:t>Englisch</w:t>
            </w:r>
          </w:p>
          <w:p w14:paraId="525E9F25" w14:textId="74887B9B" w:rsidR="00810EF0" w:rsidRPr="00246134" w:rsidRDefault="00E74B9B" w:rsidP="00810EF0">
            <w:pPr>
              <w:pStyle w:val="TabelleKopfmitte"/>
              <w:rPr>
                <w:rFonts w:eastAsia="Calibri"/>
                <w:lang w:val="en-GB"/>
              </w:rPr>
            </w:pPr>
            <w:r>
              <w:rPr>
                <w:lang w:val="en-GB"/>
              </w:rPr>
              <w:t>E1</w:t>
            </w:r>
            <w:r w:rsidR="00810EF0" w:rsidRPr="00246134">
              <w:rPr>
                <w:lang w:val="en-GB"/>
              </w:rPr>
              <w:t>.01.</w:t>
            </w:r>
            <w:r w:rsidR="00810EF0">
              <w:rPr>
                <w:lang w:val="en-GB"/>
              </w:rPr>
              <w:t>2</w:t>
            </w:r>
            <w:r w:rsidR="00727BF4">
              <w:rPr>
                <w:lang w:val="en-GB"/>
              </w:rPr>
              <w:t>9</w:t>
            </w:r>
          </w:p>
        </w:tc>
      </w:tr>
      <w:tr w:rsidR="009D2A0B" w:rsidRPr="00246134" w14:paraId="2985872A" w14:textId="77777777" w:rsidTr="00180632">
        <w:tblPrEx>
          <w:shd w:val="clear" w:color="auto" w:fill="F2F2F2"/>
          <w:tblCellMar>
            <w:bottom w:w="28" w:type="dxa"/>
          </w:tblCellMar>
        </w:tblPrEx>
        <w:trPr>
          <w:gridAfter w:val="2"/>
          <w:wAfter w:w="2268" w:type="dxa"/>
          <w:trHeight w:val="201"/>
        </w:trPr>
        <w:tc>
          <w:tcPr>
            <w:tcW w:w="7371" w:type="dxa"/>
            <w:gridSpan w:val="3"/>
            <w:vMerge w:val="restart"/>
            <w:shd w:val="clear" w:color="auto" w:fill="auto"/>
          </w:tcPr>
          <w:p w14:paraId="060AD437" w14:textId="77777777" w:rsidR="009D2A0B" w:rsidRPr="00BB2474" w:rsidRDefault="009D2A0B" w:rsidP="002712D8">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Kompetenz:</w:t>
            </w:r>
          </w:p>
          <w:p w14:paraId="687BE4F8" w14:textId="5792E1E3" w:rsidR="009D2A0B" w:rsidRPr="003228D0" w:rsidRDefault="009D2A0B" w:rsidP="00992DA5">
            <w:pPr>
              <w:pStyle w:val="TabelleAufzhlung"/>
            </w:pPr>
            <w:r w:rsidRPr="003228D0">
              <w:t>Ich kann gesprochenes Englisch verstehen.</w:t>
            </w:r>
          </w:p>
          <w:p w14:paraId="4F45F6A1" w14:textId="77777777" w:rsidR="00CD4165" w:rsidRPr="003228D0" w:rsidRDefault="009D2A0B" w:rsidP="00992DA5">
            <w:pPr>
              <w:pStyle w:val="TabelleAufzhlung"/>
            </w:pPr>
            <w:r w:rsidRPr="003228D0">
              <w:t>Ich kann Texte lesen und verstehen.</w:t>
            </w:r>
          </w:p>
          <w:p w14:paraId="0A27A6CB" w14:textId="6632BD87" w:rsidR="009D2A0B" w:rsidRPr="003228D0" w:rsidRDefault="009D2A0B" w:rsidP="00992DA5">
            <w:pPr>
              <w:pStyle w:val="TabelleAufzhlung"/>
            </w:pPr>
            <w:r w:rsidRPr="003228D0">
              <w:t>Ich kann zu anderen sprechen.</w:t>
            </w:r>
          </w:p>
          <w:p w14:paraId="2E36825A" w14:textId="439DC586" w:rsidR="009D2A0B" w:rsidRPr="003228D0" w:rsidRDefault="009D2A0B" w:rsidP="00992DA5">
            <w:pPr>
              <w:pStyle w:val="TabelleAufzhlung"/>
            </w:pPr>
            <w:r w:rsidRPr="003228D0">
              <w:t>Ich kann an Gesprächen teilnehmen.</w:t>
            </w:r>
          </w:p>
          <w:p w14:paraId="7C3390E8" w14:textId="678AAE2A" w:rsidR="009D2A0B" w:rsidRPr="00246134" w:rsidRDefault="009D2A0B" w:rsidP="00992DA5">
            <w:pPr>
              <w:pStyle w:val="TabelleAufzhlung"/>
              <w:rPr>
                <w:szCs w:val="22"/>
                <w:lang w:val="en-GB"/>
              </w:rPr>
            </w:pPr>
            <w:r w:rsidRPr="003228D0">
              <w:t>Ich kann Texte schreiben.</w:t>
            </w:r>
          </w:p>
        </w:tc>
      </w:tr>
      <w:tr w:rsidR="002712D8" w:rsidRPr="00246134" w14:paraId="71C8F186" w14:textId="77777777" w:rsidTr="00180632">
        <w:tblPrEx>
          <w:shd w:val="clear" w:color="auto" w:fill="F2F2F2"/>
          <w:tblCellMar>
            <w:bottom w:w="28" w:type="dxa"/>
          </w:tblCellMar>
        </w:tblPrEx>
        <w:trPr>
          <w:gridAfter w:val="2"/>
          <w:wAfter w:w="2268" w:type="dxa"/>
          <w:trHeight w:val="260"/>
        </w:trPr>
        <w:tc>
          <w:tcPr>
            <w:tcW w:w="7371" w:type="dxa"/>
            <w:gridSpan w:val="3"/>
            <w:vMerge/>
            <w:shd w:val="clear" w:color="auto" w:fill="auto"/>
          </w:tcPr>
          <w:p w14:paraId="5AA7C8A3" w14:textId="77777777" w:rsidR="002712D8" w:rsidRPr="00BB2474" w:rsidRDefault="002712D8" w:rsidP="002712D8">
            <w:pPr>
              <w:spacing w:before="40" w:after="60" w:line="160" w:lineRule="exact"/>
              <w:rPr>
                <w:rFonts w:eastAsia="Times New Roman" w:cs="Times New Roman"/>
                <w:color w:val="000000"/>
                <w:sz w:val="12"/>
                <w:szCs w:val="22"/>
              </w:rPr>
            </w:pPr>
          </w:p>
        </w:tc>
      </w:tr>
      <w:tr w:rsidR="009D2A0B" w:rsidRPr="00246134" w14:paraId="68FA0A2B" w14:textId="77777777" w:rsidTr="00180632">
        <w:tblPrEx>
          <w:shd w:val="clear" w:color="auto" w:fill="F2F2F2"/>
          <w:tblCellMar>
            <w:bottom w:w="28" w:type="dxa"/>
          </w:tblCellMar>
        </w:tblPrEx>
        <w:trPr>
          <w:gridAfter w:val="2"/>
          <w:wAfter w:w="2268" w:type="dxa"/>
          <w:trHeight w:val="160"/>
        </w:trPr>
        <w:tc>
          <w:tcPr>
            <w:tcW w:w="7371" w:type="dxa"/>
            <w:gridSpan w:val="3"/>
            <w:vMerge/>
            <w:shd w:val="clear" w:color="auto" w:fill="auto"/>
          </w:tcPr>
          <w:p w14:paraId="029F0C49" w14:textId="77777777" w:rsidR="009D2A0B" w:rsidRPr="00246134" w:rsidRDefault="009D2A0B" w:rsidP="002712D8">
            <w:pPr>
              <w:spacing w:line="160" w:lineRule="exact"/>
              <w:rPr>
                <w:rFonts w:ascii="Univers 55" w:eastAsia="Times New Roman" w:hAnsi="Univers 55" w:cs="Times New Roman"/>
                <w:color w:val="000000"/>
                <w:sz w:val="12"/>
                <w:lang w:val="en-GB" w:eastAsia="de-DE"/>
              </w:rPr>
            </w:pPr>
          </w:p>
        </w:tc>
      </w:tr>
      <w:tr w:rsidR="009D2A0B" w:rsidRPr="00246134" w14:paraId="09F43B80" w14:textId="77777777" w:rsidTr="00180632">
        <w:tblPrEx>
          <w:shd w:val="clear" w:color="auto" w:fill="F2F2F2"/>
          <w:tblCellMar>
            <w:bottom w:w="28" w:type="dxa"/>
          </w:tblCellMar>
        </w:tblPrEx>
        <w:trPr>
          <w:gridAfter w:val="2"/>
          <w:wAfter w:w="2268" w:type="dxa"/>
          <w:trHeight w:val="220"/>
        </w:trPr>
        <w:tc>
          <w:tcPr>
            <w:tcW w:w="7371" w:type="dxa"/>
            <w:gridSpan w:val="3"/>
            <w:vMerge/>
            <w:shd w:val="clear" w:color="auto" w:fill="auto"/>
          </w:tcPr>
          <w:p w14:paraId="5B64F806" w14:textId="77777777" w:rsidR="009D2A0B" w:rsidRPr="00246134" w:rsidRDefault="009D2A0B" w:rsidP="002712D8">
            <w:pPr>
              <w:spacing w:line="220" w:lineRule="exact"/>
              <w:rPr>
                <w:rFonts w:ascii="Univers 55" w:eastAsia="Times New Roman" w:hAnsi="Univers 55" w:cs="Times New Roman"/>
                <w:color w:val="000000"/>
                <w:sz w:val="18"/>
                <w:lang w:val="en-GB" w:eastAsia="de-DE"/>
              </w:rPr>
            </w:pPr>
          </w:p>
        </w:tc>
      </w:tr>
    </w:tbl>
    <w:p w14:paraId="799B450F" w14:textId="77777777" w:rsidR="00BC31CF" w:rsidRPr="00E75890" w:rsidRDefault="00BC31CF" w:rsidP="006D51DE">
      <w:pPr>
        <w:pStyle w:val="berschrift4"/>
      </w:pPr>
      <w:r w:rsidRPr="00E75890">
        <w:t>Wofür Sie das brauchen:</w:t>
      </w:r>
    </w:p>
    <w:p w14:paraId="4A59EE9F" w14:textId="1F9FB594" w:rsidR="00BC31CF" w:rsidRPr="00363DE1" w:rsidRDefault="00731536" w:rsidP="00363DE1">
      <w:pPr>
        <w:pStyle w:val="Textkrper"/>
      </w:pPr>
      <w:r w:rsidRPr="00363DE1">
        <w:t>Es ist immer gut zu wissen, dass sich Menschen in anderen Ländern und Kulturen vie</w:t>
      </w:r>
      <w:r w:rsidRPr="00363DE1">
        <w:t>l</w:t>
      </w:r>
      <w:r w:rsidRPr="00363DE1">
        <w:t>leicht anders begrüßen, als wir es von unserer eigenen Kultur gewohnt sind. Gerade wenn man gerne in andere Länder reist, ist es dann natürlich auch wichtig zu wissen, wie die Menschen sich dort begrüßen. Zu wissen, ob die Menschen sich anders begr</w:t>
      </w:r>
      <w:r w:rsidRPr="00363DE1">
        <w:t>ü</w:t>
      </w:r>
      <w:r w:rsidRPr="00363DE1">
        <w:t>ßen und vor allem wie sie sich begrüßen, verhindert nicht nur, dass wir in komische und/oder unangenehme Situationen kommen, sondern zeigt, dass wir andere Kult</w:t>
      </w:r>
      <w:r w:rsidRPr="00363DE1">
        <w:t>u</w:t>
      </w:r>
      <w:r w:rsidRPr="00363DE1">
        <w:t>ren und ihre Besonderheiten respektieren. So können wir schnell auch in anderen Ländern Freunde gewinnen.</w:t>
      </w:r>
      <w:r w:rsidR="00256248" w:rsidRPr="00363DE1">
        <w:t xml:space="preserve"> </w:t>
      </w:r>
      <w:r w:rsidRPr="00363DE1">
        <w:t>Durch dieses Bewusstsein für andere Kulturen lernen wir dann auch nicht mehr zu erwarten, dass jeder in unserem Besuchsland unsere Mutte</w:t>
      </w:r>
      <w:r w:rsidRPr="00363DE1">
        <w:t>r</w:t>
      </w:r>
      <w:r w:rsidRPr="00363DE1">
        <w:t>sprache sprechen muss. Uns wird bewusst, dass wir für einen Besuch in einem anderen Land, aus Respekt und zur Kommunikati</w:t>
      </w:r>
      <w:r w:rsidR="00256248" w:rsidRPr="00363DE1">
        <w:t xml:space="preserve">on </w:t>
      </w:r>
      <w:r w:rsidRPr="00363DE1">
        <w:t>versuchen können, einfache Worte und Wendungen, wie „Danke“, „Bitte“, „Ich h</w:t>
      </w:r>
      <w:r w:rsidR="00256248" w:rsidRPr="00363DE1">
        <w:t>eiß</w:t>
      </w:r>
      <w:r w:rsidRPr="00363DE1">
        <w:t>e ...“ zu lernen.</w:t>
      </w:r>
    </w:p>
    <w:p w14:paraId="5CE5AB22" w14:textId="77777777" w:rsidR="00180632" w:rsidRPr="004B3594" w:rsidRDefault="00180632" w:rsidP="006D51DE">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4"/>
        <w:gridCol w:w="3968"/>
        <w:gridCol w:w="4867"/>
      </w:tblGrid>
      <w:tr w:rsidR="00BC31CF" w:rsidRPr="00246134" w14:paraId="1C6B6F58" w14:textId="77777777">
        <w:tc>
          <w:tcPr>
            <w:tcW w:w="804" w:type="dxa"/>
            <w:shd w:val="clear" w:color="auto" w:fill="auto"/>
          </w:tcPr>
          <w:p w14:paraId="7724301C" w14:textId="77777777" w:rsidR="00BC31CF" w:rsidRPr="00246134" w:rsidRDefault="00BC31CF" w:rsidP="00FB7159">
            <w:pPr>
              <w:pStyle w:val="Textkrper"/>
              <w:rPr>
                <w:rStyle w:val="Fett"/>
              </w:rPr>
            </w:pPr>
            <w:r w:rsidRPr="00246134">
              <w:rPr>
                <w:rStyle w:val="Fett"/>
                <w:lang w:val="en-GB"/>
              </w:rPr>
              <w:t>Wer?</w:t>
            </w:r>
          </w:p>
        </w:tc>
        <w:tc>
          <w:tcPr>
            <w:tcW w:w="3968" w:type="dxa"/>
            <w:shd w:val="clear" w:color="auto" w:fill="auto"/>
          </w:tcPr>
          <w:p w14:paraId="4256A705" w14:textId="77777777" w:rsidR="00BC31CF" w:rsidRPr="00246134" w:rsidRDefault="00BC31CF" w:rsidP="00FB7159">
            <w:pPr>
              <w:pStyle w:val="Textkrper"/>
              <w:rPr>
                <w:rStyle w:val="Fett"/>
              </w:rPr>
            </w:pPr>
            <w:r w:rsidRPr="00BB2474">
              <w:rPr>
                <w:rStyle w:val="Fett"/>
              </w:rPr>
              <w:t>Was Sie in LFS 4 lernen können</w:t>
            </w:r>
          </w:p>
        </w:tc>
        <w:tc>
          <w:tcPr>
            <w:tcW w:w="4867" w:type="dxa"/>
            <w:shd w:val="clear" w:color="auto" w:fill="auto"/>
          </w:tcPr>
          <w:p w14:paraId="1152469B" w14:textId="77777777" w:rsidR="00BC31CF" w:rsidRPr="00246134" w:rsidRDefault="00BC31CF" w:rsidP="00FB7159">
            <w:pPr>
              <w:pStyle w:val="Textkrper"/>
              <w:rPr>
                <w:rStyle w:val="Fett"/>
              </w:rPr>
            </w:pPr>
            <w:r w:rsidRPr="00246134">
              <w:rPr>
                <w:rStyle w:val="Fett"/>
                <w:lang w:val="en-GB"/>
              </w:rPr>
              <w:t>Lernmaterialien</w:t>
            </w:r>
          </w:p>
        </w:tc>
      </w:tr>
      <w:tr w:rsidR="00BC31CF" w:rsidRPr="00246134" w14:paraId="19213120" w14:textId="77777777">
        <w:tc>
          <w:tcPr>
            <w:tcW w:w="804" w:type="dxa"/>
            <w:shd w:val="clear" w:color="auto" w:fill="auto"/>
          </w:tcPr>
          <w:p w14:paraId="609B3DF0" w14:textId="77777777" w:rsidR="00961782" w:rsidRPr="00246134" w:rsidRDefault="00BC31CF" w:rsidP="00FB7159">
            <w:pPr>
              <w:pStyle w:val="Textkrper"/>
              <w:rPr>
                <w:color w:val="000000"/>
                <w:lang w:val="en-GB"/>
              </w:rPr>
            </w:pPr>
            <w:r w:rsidRPr="00246134">
              <w:rPr>
                <w:color w:val="000000"/>
                <w:lang w:val="en-GB"/>
              </w:rPr>
              <w:t>A, B, C</w:t>
            </w:r>
          </w:p>
          <w:p w14:paraId="3EA3F827" w14:textId="77777777" w:rsidR="00961782" w:rsidRPr="00246134" w:rsidRDefault="00961782" w:rsidP="00FB7159">
            <w:pPr>
              <w:pStyle w:val="Textkrper"/>
              <w:rPr>
                <w:color w:val="000000"/>
                <w:lang w:val="en-GB"/>
              </w:rPr>
            </w:pPr>
            <w:r w:rsidRPr="00246134">
              <w:rPr>
                <w:color w:val="000000"/>
                <w:lang w:val="en-GB"/>
              </w:rPr>
              <w:t>A</w:t>
            </w:r>
          </w:p>
          <w:p w14:paraId="3373D373" w14:textId="77777777" w:rsidR="00961782" w:rsidRPr="00246134" w:rsidRDefault="00961782" w:rsidP="00FB7159">
            <w:pPr>
              <w:pStyle w:val="Textkrper"/>
              <w:rPr>
                <w:color w:val="000000"/>
                <w:lang w:val="en-GB"/>
              </w:rPr>
            </w:pPr>
            <w:r w:rsidRPr="00246134">
              <w:rPr>
                <w:color w:val="000000"/>
                <w:lang w:val="en-GB"/>
              </w:rPr>
              <w:t>B</w:t>
            </w:r>
          </w:p>
          <w:p w14:paraId="7D83B01A" w14:textId="77777777" w:rsidR="00BC31CF" w:rsidRPr="00246134" w:rsidRDefault="00961782" w:rsidP="00FB7159">
            <w:pPr>
              <w:pStyle w:val="Textkrper"/>
              <w:rPr>
                <w:color w:val="000000"/>
                <w:lang w:val="en-GB"/>
              </w:rPr>
            </w:pPr>
            <w:r w:rsidRPr="00246134">
              <w:rPr>
                <w:color w:val="000000"/>
                <w:lang w:val="en-GB"/>
              </w:rPr>
              <w:t>C</w:t>
            </w:r>
          </w:p>
        </w:tc>
        <w:tc>
          <w:tcPr>
            <w:tcW w:w="3968" w:type="dxa"/>
            <w:shd w:val="clear" w:color="auto" w:fill="auto"/>
          </w:tcPr>
          <w:p w14:paraId="4007C0AB" w14:textId="61BEE346" w:rsidR="00961782" w:rsidRPr="00BB2474" w:rsidRDefault="00530268" w:rsidP="006D51DE">
            <w:r w:rsidRPr="00BB2474">
              <w:t>Ich kann an Gesprächen teilnehmen</w:t>
            </w:r>
            <w:r w:rsidR="008979FF">
              <w:t>.</w:t>
            </w:r>
          </w:p>
          <w:p w14:paraId="04773744" w14:textId="77777777" w:rsidR="00961782" w:rsidRPr="00BB2474" w:rsidRDefault="00961782" w:rsidP="006D51DE">
            <w:r w:rsidRPr="00BB2474">
              <w:t>Spickzettel mit ganzen Sätzen</w:t>
            </w:r>
          </w:p>
          <w:p w14:paraId="6C8FE8B1" w14:textId="77777777" w:rsidR="00961782" w:rsidRPr="00BB2474" w:rsidRDefault="00961782" w:rsidP="006D51DE">
            <w:r w:rsidRPr="00BB2474">
              <w:t>Spickzettel mit englische</w:t>
            </w:r>
            <w:r w:rsidR="00246134" w:rsidRPr="00BB2474">
              <w:t>n</w:t>
            </w:r>
            <w:r w:rsidRPr="00BB2474">
              <w:t xml:space="preserve"> Stichworten</w:t>
            </w:r>
          </w:p>
          <w:p w14:paraId="67DEC8F5" w14:textId="77777777" w:rsidR="00BC31CF" w:rsidRPr="00BB2474" w:rsidRDefault="00961782" w:rsidP="006D51DE">
            <w:r w:rsidRPr="00BB2474">
              <w:t>Spickzettel mit deutschen Stichworten</w:t>
            </w:r>
          </w:p>
        </w:tc>
        <w:tc>
          <w:tcPr>
            <w:tcW w:w="4867" w:type="dxa"/>
            <w:shd w:val="clear" w:color="auto" w:fill="auto"/>
          </w:tcPr>
          <w:p w14:paraId="68D0462E" w14:textId="60C7D4E8" w:rsidR="00BC31CF" w:rsidRPr="00246134" w:rsidRDefault="008B16C1" w:rsidP="00FB7159">
            <w:pPr>
              <w:pStyle w:val="Textkrper"/>
              <w:rPr>
                <w:color w:val="000000"/>
                <w:lang w:val="en-GB"/>
              </w:rPr>
            </w:pPr>
            <w:r>
              <w:rPr>
                <w:color w:val="000000"/>
                <w:lang w:val="en-GB"/>
              </w:rPr>
              <w:t>E4.01.3</w:t>
            </w:r>
            <w:r w:rsidR="00961782" w:rsidRPr="00246134">
              <w:rPr>
                <w:color w:val="000000"/>
                <w:lang w:val="en-GB"/>
              </w:rPr>
              <w:t>0</w:t>
            </w:r>
          </w:p>
        </w:tc>
      </w:tr>
      <w:tr w:rsidR="00BC31CF" w:rsidRPr="00246134" w14:paraId="408F7DDD" w14:textId="77777777">
        <w:tc>
          <w:tcPr>
            <w:tcW w:w="804" w:type="dxa"/>
            <w:shd w:val="clear" w:color="auto" w:fill="auto"/>
          </w:tcPr>
          <w:p w14:paraId="29664702" w14:textId="77777777" w:rsidR="0051470E" w:rsidRPr="00246134" w:rsidRDefault="0051470E" w:rsidP="00FB7159">
            <w:pPr>
              <w:pStyle w:val="Textkrper"/>
              <w:rPr>
                <w:color w:val="000000"/>
                <w:lang w:val="en-GB"/>
              </w:rPr>
            </w:pPr>
            <w:r w:rsidRPr="00246134">
              <w:rPr>
                <w:color w:val="000000"/>
                <w:lang w:val="en-GB"/>
              </w:rPr>
              <w:t xml:space="preserve">A, </w:t>
            </w:r>
            <w:r w:rsidR="00BC31CF" w:rsidRPr="00246134">
              <w:rPr>
                <w:color w:val="000000"/>
                <w:lang w:val="en-GB"/>
              </w:rPr>
              <w:t>B</w:t>
            </w:r>
            <w:r w:rsidRPr="00246134">
              <w:rPr>
                <w:color w:val="000000"/>
                <w:lang w:val="en-GB"/>
              </w:rPr>
              <w:t>, C</w:t>
            </w:r>
          </w:p>
          <w:p w14:paraId="53BEDBE9" w14:textId="77777777" w:rsidR="0051470E" w:rsidRPr="00246134" w:rsidRDefault="0051470E" w:rsidP="00FB7159">
            <w:pPr>
              <w:pStyle w:val="Textkrper"/>
              <w:rPr>
                <w:color w:val="000000"/>
                <w:lang w:val="en-GB"/>
              </w:rPr>
            </w:pPr>
          </w:p>
          <w:p w14:paraId="5C075EB9" w14:textId="77777777" w:rsidR="0051470E" w:rsidRPr="00246134" w:rsidRDefault="0051470E" w:rsidP="00FB7159">
            <w:pPr>
              <w:pStyle w:val="Textkrper"/>
              <w:rPr>
                <w:color w:val="000000"/>
                <w:lang w:val="en-GB"/>
              </w:rPr>
            </w:pPr>
            <w:r w:rsidRPr="00246134">
              <w:rPr>
                <w:color w:val="000000"/>
                <w:lang w:val="en-GB"/>
              </w:rPr>
              <w:t>A</w:t>
            </w:r>
          </w:p>
          <w:p w14:paraId="21C9BA52" w14:textId="77777777" w:rsidR="0051470E" w:rsidRPr="00246134" w:rsidRDefault="0051470E" w:rsidP="00FB7159">
            <w:pPr>
              <w:pStyle w:val="Textkrper"/>
              <w:rPr>
                <w:color w:val="000000"/>
                <w:lang w:val="en-GB"/>
              </w:rPr>
            </w:pPr>
            <w:r w:rsidRPr="00246134">
              <w:rPr>
                <w:color w:val="000000"/>
                <w:lang w:val="en-GB"/>
              </w:rPr>
              <w:t>B</w:t>
            </w:r>
          </w:p>
          <w:p w14:paraId="52FDB0D5" w14:textId="77777777" w:rsidR="00BC31CF" w:rsidRPr="00246134" w:rsidRDefault="0051470E" w:rsidP="00FB7159">
            <w:pPr>
              <w:pStyle w:val="Textkrper"/>
              <w:rPr>
                <w:color w:val="000000"/>
                <w:lang w:val="en-GB"/>
              </w:rPr>
            </w:pPr>
            <w:r w:rsidRPr="00246134">
              <w:rPr>
                <w:color w:val="000000"/>
                <w:lang w:val="en-GB"/>
              </w:rPr>
              <w:t>C</w:t>
            </w:r>
          </w:p>
        </w:tc>
        <w:tc>
          <w:tcPr>
            <w:tcW w:w="3968" w:type="dxa"/>
            <w:shd w:val="clear" w:color="auto" w:fill="auto"/>
          </w:tcPr>
          <w:p w14:paraId="6975BB6F" w14:textId="77777777" w:rsidR="0051470E" w:rsidRPr="00BB2474" w:rsidRDefault="0051470E" w:rsidP="006D51DE">
            <w:r w:rsidRPr="00BB2474">
              <w:t xml:space="preserve">Ich kann Vokabeln lesen, verstehen und korrekt wiedergeben. </w:t>
            </w:r>
          </w:p>
          <w:p w14:paraId="64A48C48" w14:textId="77777777" w:rsidR="0051470E" w:rsidRPr="00BB2474" w:rsidRDefault="0051470E" w:rsidP="006D51DE">
            <w:r w:rsidRPr="00BB2474">
              <w:t>Englisch =&gt; Deutsch</w:t>
            </w:r>
          </w:p>
          <w:p w14:paraId="17A682C5" w14:textId="77777777" w:rsidR="0051470E" w:rsidRPr="00BB2474" w:rsidRDefault="0051470E" w:rsidP="006D51DE">
            <w:r w:rsidRPr="00BB2474">
              <w:t>Deutsch =&gt; Englisch</w:t>
            </w:r>
          </w:p>
          <w:p w14:paraId="69F38685" w14:textId="77777777" w:rsidR="00BC31CF" w:rsidRPr="00BB2474" w:rsidRDefault="0051470E" w:rsidP="006D51DE">
            <w:r w:rsidRPr="00BB2474">
              <w:t>Deutsch =&gt; Englisch plus Beispielsatz</w:t>
            </w:r>
          </w:p>
        </w:tc>
        <w:tc>
          <w:tcPr>
            <w:tcW w:w="4867" w:type="dxa"/>
            <w:shd w:val="clear" w:color="auto" w:fill="auto"/>
          </w:tcPr>
          <w:p w14:paraId="3E7C9D0B" w14:textId="3E91618B" w:rsidR="00023769" w:rsidRPr="00246134" w:rsidRDefault="008B16C1" w:rsidP="00FB7159">
            <w:pPr>
              <w:pStyle w:val="Textkrper"/>
              <w:rPr>
                <w:color w:val="000000"/>
                <w:lang w:val="en-GB"/>
              </w:rPr>
            </w:pPr>
            <w:r>
              <w:rPr>
                <w:color w:val="000000"/>
                <w:lang w:val="en-GB"/>
              </w:rPr>
              <w:t>E3.01.31</w:t>
            </w:r>
          </w:p>
          <w:p w14:paraId="4DA18B15" w14:textId="4B1CC635" w:rsidR="00023769" w:rsidRPr="00246134" w:rsidRDefault="008B16C1" w:rsidP="00FB7159">
            <w:pPr>
              <w:pStyle w:val="Textkrper"/>
              <w:rPr>
                <w:color w:val="000000"/>
                <w:lang w:val="en-GB"/>
              </w:rPr>
            </w:pPr>
            <w:r>
              <w:rPr>
                <w:color w:val="000000"/>
                <w:lang w:val="en-GB"/>
              </w:rPr>
              <w:t>E2.01.3</w:t>
            </w:r>
            <w:r w:rsidR="00023769" w:rsidRPr="00246134">
              <w:rPr>
                <w:color w:val="000000"/>
                <w:lang w:val="en-GB"/>
              </w:rPr>
              <w:t>2</w:t>
            </w:r>
          </w:p>
          <w:p w14:paraId="49618789" w14:textId="773B39C5" w:rsidR="00023769" w:rsidRPr="00246134" w:rsidRDefault="008B16C1" w:rsidP="00FB7159">
            <w:pPr>
              <w:pStyle w:val="Textkrper"/>
              <w:rPr>
                <w:color w:val="000000"/>
                <w:lang w:val="en-GB"/>
              </w:rPr>
            </w:pPr>
            <w:r>
              <w:rPr>
                <w:color w:val="000000"/>
                <w:lang w:val="en-GB"/>
              </w:rPr>
              <w:t>E3.01.3</w:t>
            </w:r>
            <w:r w:rsidR="00023769" w:rsidRPr="00246134">
              <w:rPr>
                <w:color w:val="000000"/>
                <w:lang w:val="en-GB"/>
              </w:rPr>
              <w:t>3</w:t>
            </w:r>
          </w:p>
          <w:p w14:paraId="3D99639E" w14:textId="36243706" w:rsidR="00BC31CF" w:rsidRPr="00246134" w:rsidRDefault="00BC31CF" w:rsidP="00FB7159">
            <w:pPr>
              <w:pStyle w:val="Textkrper"/>
              <w:rPr>
                <w:color w:val="000000"/>
                <w:lang w:val="en-GB"/>
              </w:rPr>
            </w:pPr>
          </w:p>
        </w:tc>
      </w:tr>
      <w:tr w:rsidR="00BC31CF" w:rsidRPr="00246134" w14:paraId="0E40B4A8" w14:textId="77777777">
        <w:tc>
          <w:tcPr>
            <w:tcW w:w="804" w:type="dxa"/>
            <w:shd w:val="clear" w:color="auto" w:fill="auto"/>
          </w:tcPr>
          <w:p w14:paraId="5BDC5C7A" w14:textId="77777777" w:rsidR="00BC31CF" w:rsidRPr="00246134" w:rsidRDefault="00023769" w:rsidP="00FB7159">
            <w:pPr>
              <w:pStyle w:val="Textkrper"/>
              <w:rPr>
                <w:color w:val="000000"/>
                <w:lang w:val="en-GB"/>
              </w:rPr>
            </w:pPr>
            <w:r w:rsidRPr="00246134">
              <w:rPr>
                <w:color w:val="000000"/>
                <w:lang w:val="en-GB"/>
              </w:rPr>
              <w:t xml:space="preserve">A, B, </w:t>
            </w:r>
            <w:r w:rsidR="00BC31CF" w:rsidRPr="00246134">
              <w:rPr>
                <w:color w:val="000000"/>
                <w:lang w:val="en-GB"/>
              </w:rPr>
              <w:t>C</w:t>
            </w:r>
          </w:p>
        </w:tc>
        <w:tc>
          <w:tcPr>
            <w:tcW w:w="3968" w:type="dxa"/>
            <w:shd w:val="clear" w:color="auto" w:fill="auto"/>
          </w:tcPr>
          <w:p w14:paraId="2FD4A251" w14:textId="77777777" w:rsidR="00BC31CF" w:rsidRPr="00BB2474" w:rsidRDefault="00BC31CF" w:rsidP="006D51DE">
            <w:r w:rsidRPr="00BB2474">
              <w:t xml:space="preserve">Ich kann </w:t>
            </w:r>
            <w:r w:rsidR="0051470E" w:rsidRPr="00BB2474">
              <w:t>Fragen zu einem Film mündlich in einem ganzen Satz beantworten.</w:t>
            </w:r>
          </w:p>
        </w:tc>
        <w:tc>
          <w:tcPr>
            <w:tcW w:w="4867" w:type="dxa"/>
            <w:shd w:val="clear" w:color="auto" w:fill="auto"/>
          </w:tcPr>
          <w:p w14:paraId="0B63C9C8" w14:textId="288A0934" w:rsidR="00BC31CF" w:rsidRPr="00246134" w:rsidRDefault="008B16C1" w:rsidP="00FB7159">
            <w:pPr>
              <w:pStyle w:val="Textkrper"/>
              <w:rPr>
                <w:color w:val="000000"/>
                <w:lang w:val="en-GB"/>
              </w:rPr>
            </w:pPr>
            <w:r>
              <w:rPr>
                <w:color w:val="000000"/>
                <w:lang w:val="en-GB"/>
              </w:rPr>
              <w:t>E3.01.34</w:t>
            </w:r>
          </w:p>
        </w:tc>
      </w:tr>
      <w:tr w:rsidR="00BC31CF" w:rsidRPr="00246134" w14:paraId="63373215" w14:textId="77777777">
        <w:tc>
          <w:tcPr>
            <w:tcW w:w="804" w:type="dxa"/>
            <w:shd w:val="clear" w:color="auto" w:fill="auto"/>
          </w:tcPr>
          <w:p w14:paraId="635F50F1" w14:textId="77777777" w:rsidR="00BC31CF" w:rsidRPr="00246134" w:rsidRDefault="00BC31CF" w:rsidP="00FB7159">
            <w:pPr>
              <w:pStyle w:val="Textkrper"/>
              <w:rPr>
                <w:color w:val="000000"/>
                <w:lang w:val="en-GB"/>
              </w:rPr>
            </w:pPr>
            <w:r w:rsidRPr="00246134">
              <w:rPr>
                <w:color w:val="000000"/>
                <w:lang w:val="en-GB"/>
              </w:rPr>
              <w:t>A, B, C</w:t>
            </w:r>
          </w:p>
        </w:tc>
        <w:tc>
          <w:tcPr>
            <w:tcW w:w="3968" w:type="dxa"/>
            <w:shd w:val="clear" w:color="auto" w:fill="auto"/>
          </w:tcPr>
          <w:p w14:paraId="5AB12B6E" w14:textId="77777777" w:rsidR="00BC31CF" w:rsidRPr="00BB2474" w:rsidRDefault="00023769" w:rsidP="00363DE1">
            <w:r w:rsidRPr="00BB2474">
              <w:t>Ich kann Arbeitsanweisungen, die ich für die Aufgabe zu einem Text brauche, lesen und verstehen.</w:t>
            </w:r>
          </w:p>
        </w:tc>
        <w:tc>
          <w:tcPr>
            <w:tcW w:w="4867" w:type="dxa"/>
            <w:shd w:val="clear" w:color="auto" w:fill="auto"/>
          </w:tcPr>
          <w:p w14:paraId="59DBFACB" w14:textId="719CCF6E" w:rsidR="00BC31CF" w:rsidRPr="00246134" w:rsidRDefault="008B16C1" w:rsidP="00FB7159">
            <w:pPr>
              <w:pStyle w:val="Textkrper"/>
              <w:rPr>
                <w:color w:val="000000"/>
                <w:lang w:val="en-GB"/>
              </w:rPr>
            </w:pPr>
            <w:r>
              <w:rPr>
                <w:color w:val="000000"/>
                <w:lang w:val="en-GB"/>
              </w:rPr>
              <w:t>E2.01.35</w:t>
            </w:r>
          </w:p>
          <w:p w14:paraId="673123CC" w14:textId="77777777" w:rsidR="00BC31CF" w:rsidRPr="00246134" w:rsidRDefault="00BC31CF" w:rsidP="00023769">
            <w:pPr>
              <w:pStyle w:val="Textkrper"/>
              <w:rPr>
                <w:color w:val="000000"/>
                <w:lang w:val="en-GB"/>
              </w:rPr>
            </w:pPr>
          </w:p>
        </w:tc>
      </w:tr>
      <w:tr w:rsidR="00BC31CF" w:rsidRPr="00246134" w14:paraId="2A318CA0" w14:textId="77777777">
        <w:tc>
          <w:tcPr>
            <w:tcW w:w="804" w:type="dxa"/>
            <w:shd w:val="clear" w:color="auto" w:fill="auto"/>
          </w:tcPr>
          <w:p w14:paraId="57893BD3" w14:textId="77777777" w:rsidR="00BC31CF" w:rsidRPr="00246134" w:rsidRDefault="00BC31CF" w:rsidP="00FB7159">
            <w:pPr>
              <w:pStyle w:val="Textkrper"/>
              <w:rPr>
                <w:color w:val="000000"/>
                <w:lang w:val="en-GB"/>
              </w:rPr>
            </w:pPr>
            <w:r w:rsidRPr="00246134">
              <w:rPr>
                <w:color w:val="000000"/>
                <w:lang w:val="en-GB"/>
              </w:rPr>
              <w:t>A, B, C</w:t>
            </w:r>
          </w:p>
        </w:tc>
        <w:tc>
          <w:tcPr>
            <w:tcW w:w="3968" w:type="dxa"/>
            <w:shd w:val="clear" w:color="auto" w:fill="auto"/>
          </w:tcPr>
          <w:p w14:paraId="46C8F295" w14:textId="0DFB3A1B" w:rsidR="00BC31CF" w:rsidRPr="00BB2474" w:rsidRDefault="00BC31CF" w:rsidP="00363DE1">
            <w:r w:rsidRPr="00BB2474">
              <w:t xml:space="preserve">Ich </w:t>
            </w:r>
            <w:r w:rsidR="00023769" w:rsidRPr="00BB2474">
              <w:t>kann einem deutschen Text Informati</w:t>
            </w:r>
            <w:r w:rsidR="00023769" w:rsidRPr="00BB2474">
              <w:t>o</w:t>
            </w:r>
            <w:r w:rsidR="006D51DE">
              <w:t>nen entnehmen, damit ich die e</w:t>
            </w:r>
            <w:r w:rsidR="00023769" w:rsidRPr="00BB2474">
              <w:t>nglischen Aufgaben dazu bearbeiten kann.</w:t>
            </w:r>
          </w:p>
        </w:tc>
        <w:tc>
          <w:tcPr>
            <w:tcW w:w="4867" w:type="dxa"/>
            <w:shd w:val="clear" w:color="auto" w:fill="auto"/>
          </w:tcPr>
          <w:p w14:paraId="260F0B4F" w14:textId="5ED1BD59" w:rsidR="00BC31CF" w:rsidRPr="00246134" w:rsidRDefault="008B16C1" w:rsidP="00FB7159">
            <w:pPr>
              <w:pStyle w:val="Textkrper"/>
              <w:rPr>
                <w:color w:val="000000"/>
                <w:lang w:val="en-GB"/>
              </w:rPr>
            </w:pPr>
            <w:r>
              <w:rPr>
                <w:color w:val="000000"/>
                <w:lang w:val="en-GB"/>
              </w:rPr>
              <w:t>E2.01.36</w:t>
            </w:r>
          </w:p>
        </w:tc>
      </w:tr>
    </w:tbl>
    <w:p w14:paraId="71E324BF" w14:textId="1B272EE3" w:rsidR="00180632" w:rsidRDefault="00180632">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4"/>
        <w:gridCol w:w="3968"/>
        <w:gridCol w:w="4867"/>
      </w:tblGrid>
      <w:tr w:rsidR="00BC31CF" w:rsidRPr="00246134" w14:paraId="79EB055C" w14:textId="77777777">
        <w:tc>
          <w:tcPr>
            <w:tcW w:w="804" w:type="dxa"/>
            <w:shd w:val="clear" w:color="auto" w:fill="auto"/>
          </w:tcPr>
          <w:p w14:paraId="49EC8F12" w14:textId="77777777" w:rsidR="00BC31CF" w:rsidRPr="00246134" w:rsidRDefault="00BC31CF" w:rsidP="00FB7159">
            <w:pPr>
              <w:pStyle w:val="Textkrper"/>
              <w:rPr>
                <w:color w:val="000000"/>
                <w:lang w:val="en-GB"/>
              </w:rPr>
            </w:pPr>
            <w:r w:rsidRPr="00246134">
              <w:rPr>
                <w:color w:val="000000"/>
                <w:lang w:val="en-GB"/>
              </w:rPr>
              <w:lastRenderedPageBreak/>
              <w:t>A</w:t>
            </w:r>
          </w:p>
        </w:tc>
        <w:tc>
          <w:tcPr>
            <w:tcW w:w="3968" w:type="dxa"/>
            <w:shd w:val="clear" w:color="auto" w:fill="auto"/>
          </w:tcPr>
          <w:p w14:paraId="1339812E" w14:textId="0463F3C4" w:rsidR="00BC31CF" w:rsidRPr="00BB2474" w:rsidRDefault="00BC31CF" w:rsidP="00363DE1">
            <w:r w:rsidRPr="00BB2474">
              <w:t>Ich kann</w:t>
            </w:r>
            <w:r w:rsidR="008B16C1">
              <w:t xml:space="preserve"> die richtigen Antworten mit Hilfe des Textes ankreuzen und </w:t>
            </w:r>
            <w:r w:rsidR="00023769" w:rsidRPr="00BB2474">
              <w:t>mit</w:t>
            </w:r>
            <w:r w:rsidR="008979FF">
              <w:t xml:space="preserve"> einer Mitsch</w:t>
            </w:r>
            <w:r w:rsidR="008979FF">
              <w:t>ü</w:t>
            </w:r>
            <w:r w:rsidR="008979FF">
              <w:t>lerin/</w:t>
            </w:r>
            <w:r w:rsidR="00023769" w:rsidRPr="00BB2474">
              <w:t>einem Mit</w:t>
            </w:r>
            <w:r w:rsidR="008979FF">
              <w:t xml:space="preserve">schüler </w:t>
            </w:r>
            <w:r w:rsidR="00023769" w:rsidRPr="00BB2474">
              <w:t>und einer Musterl</w:t>
            </w:r>
            <w:r w:rsidR="00023769" w:rsidRPr="00BB2474">
              <w:t>ö</w:t>
            </w:r>
            <w:r w:rsidR="00023769" w:rsidRPr="00BB2474">
              <w:t>sung vergleichen.</w:t>
            </w:r>
          </w:p>
        </w:tc>
        <w:tc>
          <w:tcPr>
            <w:tcW w:w="4867" w:type="dxa"/>
            <w:shd w:val="clear" w:color="auto" w:fill="auto"/>
          </w:tcPr>
          <w:p w14:paraId="201D7ACF" w14:textId="2914CECF" w:rsidR="008B6A66" w:rsidRPr="00246134" w:rsidRDefault="008B16C1" w:rsidP="00FB7159">
            <w:pPr>
              <w:pStyle w:val="Textkrper"/>
              <w:rPr>
                <w:color w:val="000000"/>
                <w:lang w:val="en-GB"/>
              </w:rPr>
            </w:pPr>
            <w:r>
              <w:rPr>
                <w:color w:val="000000"/>
                <w:lang w:val="en-GB"/>
              </w:rPr>
              <w:t>E2.01.37</w:t>
            </w:r>
          </w:p>
          <w:p w14:paraId="25FD1A69" w14:textId="1E4E97F8" w:rsidR="00BC31CF" w:rsidRPr="00246134" w:rsidRDefault="00BC31CF" w:rsidP="00FB7159">
            <w:pPr>
              <w:pStyle w:val="Textkrper"/>
              <w:rPr>
                <w:color w:val="000000"/>
                <w:lang w:val="en-GB"/>
              </w:rPr>
            </w:pPr>
          </w:p>
        </w:tc>
      </w:tr>
      <w:tr w:rsidR="00BC31CF" w:rsidRPr="00246134" w14:paraId="5C6893C7" w14:textId="77777777">
        <w:tc>
          <w:tcPr>
            <w:tcW w:w="804" w:type="dxa"/>
            <w:shd w:val="clear" w:color="auto" w:fill="auto"/>
          </w:tcPr>
          <w:p w14:paraId="483984BF" w14:textId="3C12BC32" w:rsidR="00BC31CF" w:rsidRPr="00246134" w:rsidRDefault="00BC31CF" w:rsidP="00FB7159">
            <w:pPr>
              <w:pStyle w:val="Textkrper"/>
              <w:rPr>
                <w:color w:val="000000"/>
                <w:lang w:val="en-GB"/>
              </w:rPr>
            </w:pPr>
            <w:r w:rsidRPr="00246134">
              <w:rPr>
                <w:color w:val="000000"/>
                <w:lang w:val="en-GB"/>
              </w:rPr>
              <w:t>B</w:t>
            </w:r>
          </w:p>
        </w:tc>
        <w:tc>
          <w:tcPr>
            <w:tcW w:w="3968" w:type="dxa"/>
            <w:shd w:val="clear" w:color="auto" w:fill="auto"/>
          </w:tcPr>
          <w:p w14:paraId="61A663A2" w14:textId="2AAC6E2C" w:rsidR="00BC31CF" w:rsidRPr="00BB2474" w:rsidRDefault="00023769" w:rsidP="00363DE1">
            <w:r w:rsidRPr="00BB2474">
              <w:t>Ich kann</w:t>
            </w:r>
            <w:r w:rsidR="008B16C1">
              <w:t xml:space="preserve"> die richtige Anzahl an Küssen und auch weitere Informationen selbstständig nennen, den entsprechenden Ländern z</w:t>
            </w:r>
            <w:r w:rsidR="008B16C1">
              <w:t>u</w:t>
            </w:r>
            <w:r w:rsidR="008B16C1">
              <w:t xml:space="preserve">ordnen und </w:t>
            </w:r>
            <w:r w:rsidR="001619B1" w:rsidRPr="00BB2474">
              <w:t xml:space="preserve">mit </w:t>
            </w:r>
            <w:r w:rsidR="008979FF">
              <w:t>einer Mitschülerin/</w:t>
            </w:r>
            <w:r w:rsidR="001619B1" w:rsidRPr="00BB2474">
              <w:t>einem Mitschüler</w:t>
            </w:r>
            <w:r w:rsidRPr="00BB2474">
              <w:t xml:space="preserve"> und einer Musterlösung vergle</w:t>
            </w:r>
            <w:r w:rsidRPr="00BB2474">
              <w:t>i</w:t>
            </w:r>
            <w:r w:rsidRPr="00BB2474">
              <w:t>chen.</w:t>
            </w:r>
          </w:p>
        </w:tc>
        <w:tc>
          <w:tcPr>
            <w:tcW w:w="4867" w:type="dxa"/>
            <w:shd w:val="clear" w:color="auto" w:fill="auto"/>
          </w:tcPr>
          <w:p w14:paraId="47492C4C" w14:textId="78365157" w:rsidR="008B6A66" w:rsidRPr="00246134" w:rsidRDefault="008B6A66" w:rsidP="00FB7159">
            <w:pPr>
              <w:pStyle w:val="Textkrper"/>
              <w:rPr>
                <w:color w:val="000000"/>
                <w:lang w:val="en-GB"/>
              </w:rPr>
            </w:pPr>
            <w:r w:rsidRPr="00246134">
              <w:rPr>
                <w:color w:val="000000"/>
                <w:lang w:val="en-GB"/>
              </w:rPr>
              <w:t>E5</w:t>
            </w:r>
            <w:r w:rsidR="00023769" w:rsidRPr="00246134">
              <w:rPr>
                <w:color w:val="000000"/>
                <w:lang w:val="en-GB"/>
              </w:rPr>
              <w:t>.01.</w:t>
            </w:r>
            <w:r w:rsidR="008B16C1">
              <w:rPr>
                <w:color w:val="000000"/>
                <w:lang w:val="en-GB"/>
              </w:rPr>
              <w:t>38</w:t>
            </w:r>
          </w:p>
          <w:p w14:paraId="5D352F68" w14:textId="2669CA02" w:rsidR="00BC31CF" w:rsidRPr="00246134" w:rsidRDefault="00BC31CF" w:rsidP="00FB7159">
            <w:pPr>
              <w:pStyle w:val="Textkrper"/>
              <w:rPr>
                <w:color w:val="000000"/>
                <w:lang w:val="en-GB"/>
              </w:rPr>
            </w:pPr>
          </w:p>
        </w:tc>
      </w:tr>
      <w:tr w:rsidR="00BC31CF" w:rsidRPr="00246134" w14:paraId="14957FC8" w14:textId="77777777">
        <w:tc>
          <w:tcPr>
            <w:tcW w:w="804" w:type="dxa"/>
            <w:shd w:val="clear" w:color="auto" w:fill="auto"/>
          </w:tcPr>
          <w:p w14:paraId="32FA21D2" w14:textId="56E24C58" w:rsidR="00BC31CF" w:rsidRPr="00246134" w:rsidRDefault="00BC31CF" w:rsidP="00FB7159">
            <w:pPr>
              <w:pStyle w:val="Textkrper"/>
              <w:rPr>
                <w:color w:val="000000"/>
                <w:lang w:val="en-GB"/>
              </w:rPr>
            </w:pPr>
            <w:r w:rsidRPr="00246134">
              <w:rPr>
                <w:color w:val="000000"/>
                <w:lang w:val="en-GB"/>
              </w:rPr>
              <w:t>C</w:t>
            </w:r>
          </w:p>
        </w:tc>
        <w:tc>
          <w:tcPr>
            <w:tcW w:w="3968" w:type="dxa"/>
            <w:shd w:val="clear" w:color="auto" w:fill="auto"/>
          </w:tcPr>
          <w:p w14:paraId="40F037AD" w14:textId="158C903D" w:rsidR="00BC31CF" w:rsidRPr="00BB2474" w:rsidRDefault="008B16C1" w:rsidP="00363DE1">
            <w:r>
              <w:t xml:space="preserve">Ich kann, mit Hilfe des </w:t>
            </w:r>
            <w:r w:rsidR="008B6A66" w:rsidRPr="00BB2474">
              <w:t>Text</w:t>
            </w:r>
            <w:r>
              <w:t>es</w:t>
            </w:r>
            <w:r w:rsidR="008B6A66" w:rsidRPr="00BB2474">
              <w:t xml:space="preserve"> und </w:t>
            </w:r>
            <w:r>
              <w:t xml:space="preserve">des </w:t>
            </w:r>
            <w:r w:rsidR="008B6A66" w:rsidRPr="00BB2474">
              <w:t>Film</w:t>
            </w:r>
            <w:r>
              <w:t>s, bestimmte Begrüßungssituationen richti</w:t>
            </w:r>
            <w:r w:rsidR="006D51DE">
              <w:t>g einschätzen und das richtige V</w:t>
            </w:r>
            <w:r>
              <w:t>erhalten e</w:t>
            </w:r>
            <w:r>
              <w:t>r</w:t>
            </w:r>
            <w:r>
              <w:t>klären und meine Ideen mit</w:t>
            </w:r>
            <w:r w:rsidR="008979FF">
              <w:t xml:space="preserve"> einer Mitschül</w:t>
            </w:r>
            <w:r w:rsidR="008979FF">
              <w:t>e</w:t>
            </w:r>
            <w:r w:rsidR="008979FF">
              <w:t>rin/</w:t>
            </w:r>
            <w:r>
              <w:t xml:space="preserve">einem </w:t>
            </w:r>
            <w:r w:rsidR="008B6A66" w:rsidRPr="00BB2474">
              <w:t>Mitschüler  und einer Musterl</w:t>
            </w:r>
            <w:r w:rsidR="008B6A66" w:rsidRPr="00BB2474">
              <w:t>ö</w:t>
            </w:r>
            <w:r w:rsidR="008B6A66" w:rsidRPr="00BB2474">
              <w:t>sung vergleichen.</w:t>
            </w:r>
          </w:p>
        </w:tc>
        <w:tc>
          <w:tcPr>
            <w:tcW w:w="4867" w:type="dxa"/>
            <w:shd w:val="clear" w:color="auto" w:fill="auto"/>
          </w:tcPr>
          <w:p w14:paraId="5A94BF23" w14:textId="3B83BF4B" w:rsidR="00BC31CF" w:rsidRPr="00246134" w:rsidRDefault="008B16C1" w:rsidP="00FB7159">
            <w:pPr>
              <w:pStyle w:val="Textkrper"/>
              <w:rPr>
                <w:color w:val="000000"/>
                <w:lang w:val="en-GB"/>
              </w:rPr>
            </w:pPr>
            <w:r>
              <w:rPr>
                <w:color w:val="000000"/>
                <w:lang w:val="en-GB"/>
              </w:rPr>
              <w:t>E5.02.39</w:t>
            </w:r>
          </w:p>
          <w:p w14:paraId="17759302" w14:textId="484E7105" w:rsidR="00BC31CF" w:rsidRPr="00246134" w:rsidRDefault="00BC31CF" w:rsidP="00FB7159">
            <w:pPr>
              <w:pStyle w:val="Textkrper"/>
              <w:rPr>
                <w:color w:val="000000"/>
                <w:lang w:val="en-GB"/>
              </w:rPr>
            </w:pPr>
          </w:p>
        </w:tc>
      </w:tr>
      <w:tr w:rsidR="00187678" w:rsidRPr="00246134" w14:paraId="69676D2E" w14:textId="77777777">
        <w:tc>
          <w:tcPr>
            <w:tcW w:w="804" w:type="dxa"/>
            <w:shd w:val="clear" w:color="auto" w:fill="auto"/>
          </w:tcPr>
          <w:p w14:paraId="4653DD25" w14:textId="77777777" w:rsidR="00187678" w:rsidRPr="00246134" w:rsidRDefault="00187678" w:rsidP="00FB7159">
            <w:pPr>
              <w:pStyle w:val="Textkrper"/>
              <w:rPr>
                <w:color w:val="000000"/>
                <w:lang w:val="en-GB"/>
              </w:rPr>
            </w:pPr>
            <w:r w:rsidRPr="00246134">
              <w:rPr>
                <w:color w:val="000000"/>
                <w:lang w:val="en-GB"/>
              </w:rPr>
              <w:t>A, B, C</w:t>
            </w:r>
          </w:p>
        </w:tc>
        <w:tc>
          <w:tcPr>
            <w:tcW w:w="3968" w:type="dxa"/>
            <w:shd w:val="clear" w:color="auto" w:fill="auto"/>
          </w:tcPr>
          <w:p w14:paraId="1A57A4D8" w14:textId="77777777" w:rsidR="00187678" w:rsidRPr="00BB2474" w:rsidRDefault="00187678" w:rsidP="00363DE1">
            <w:r w:rsidRPr="00BB2474">
              <w:t>Ich kann meinen Kompetenzstand im Pr</w:t>
            </w:r>
            <w:r w:rsidRPr="00BB2474">
              <w:t>o</w:t>
            </w:r>
            <w:r w:rsidRPr="00BB2474">
              <w:t>jekt selbst einschätzen.</w:t>
            </w:r>
          </w:p>
        </w:tc>
        <w:tc>
          <w:tcPr>
            <w:tcW w:w="4867" w:type="dxa"/>
            <w:shd w:val="clear" w:color="auto" w:fill="auto"/>
          </w:tcPr>
          <w:p w14:paraId="2F5BA220" w14:textId="773F0915" w:rsidR="00187678" w:rsidRPr="00246134" w:rsidRDefault="008B16C1" w:rsidP="00E54D9F">
            <w:pPr>
              <w:pStyle w:val="Textkrper"/>
              <w:rPr>
                <w:color w:val="000000"/>
                <w:lang w:val="en-GB"/>
              </w:rPr>
            </w:pPr>
            <w:r>
              <w:rPr>
                <w:color w:val="000000"/>
                <w:lang w:val="en-GB"/>
              </w:rPr>
              <w:t>E1.01.40</w:t>
            </w:r>
          </w:p>
        </w:tc>
      </w:tr>
    </w:tbl>
    <w:p w14:paraId="6BB05554" w14:textId="64CC57F5" w:rsidR="00BA1FD3" w:rsidRDefault="00BA1FD3">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87678" w:rsidRPr="00246134" w14:paraId="38876881" w14:textId="77777777" w:rsidTr="00BA1FD3">
        <w:trPr>
          <w:trHeight w:val="523"/>
        </w:trPr>
        <w:tc>
          <w:tcPr>
            <w:tcW w:w="2268" w:type="dxa"/>
            <w:tcBorders>
              <w:left w:val="single" w:sz="4" w:space="0" w:color="auto"/>
              <w:bottom w:val="single" w:sz="4" w:space="0" w:color="auto"/>
              <w:right w:val="single" w:sz="4" w:space="0" w:color="auto"/>
            </w:tcBorders>
            <w:shd w:val="clear" w:color="auto" w:fill="D9D9D9"/>
          </w:tcPr>
          <w:p w14:paraId="4B8B052E" w14:textId="77777777" w:rsidR="00187678" w:rsidRPr="00246134" w:rsidRDefault="00187678" w:rsidP="0019249F">
            <w:pPr>
              <w:pStyle w:val="Tabelle6pt"/>
              <w:rPr>
                <w:color w:val="000000"/>
                <w:lang w:val="en-GB"/>
              </w:rPr>
            </w:pPr>
            <w:r w:rsidRPr="00246134">
              <w:rPr>
                <w:lang w:val="en-GB"/>
              </w:rPr>
              <w:lastRenderedPageBreak/>
              <w:t>Kompetenzbereich</w:t>
            </w:r>
          </w:p>
          <w:p w14:paraId="2F5289EF" w14:textId="77777777" w:rsidR="00187678" w:rsidRPr="00246134" w:rsidRDefault="00187678" w:rsidP="0019249F">
            <w:pPr>
              <w:pStyle w:val="TabelleKopflinks"/>
              <w:rPr>
                <w:lang w:val="en-GB"/>
              </w:rPr>
            </w:pPr>
            <w:r w:rsidRPr="00246134">
              <w:rPr>
                <w:lang w:val="en-GB"/>
              </w:rPr>
              <w:t>Kompetenzbereich 4</w:t>
            </w:r>
          </w:p>
        </w:tc>
        <w:tc>
          <w:tcPr>
            <w:tcW w:w="851" w:type="dxa"/>
            <w:tcBorders>
              <w:left w:val="single" w:sz="4" w:space="0" w:color="auto"/>
              <w:bottom w:val="single" w:sz="4" w:space="0" w:color="auto"/>
              <w:right w:val="single" w:sz="4" w:space="0" w:color="auto"/>
            </w:tcBorders>
            <w:shd w:val="clear" w:color="auto" w:fill="D9D9D9"/>
          </w:tcPr>
          <w:p w14:paraId="0C824F99" w14:textId="77777777" w:rsidR="00187678" w:rsidRPr="00246134" w:rsidRDefault="00187678" w:rsidP="0019249F">
            <w:pPr>
              <w:pStyle w:val="Tabelle6pt"/>
              <w:rPr>
                <w:color w:val="000000"/>
                <w:lang w:val="en-GB"/>
              </w:rPr>
            </w:pPr>
            <w:r w:rsidRPr="00246134">
              <w:rPr>
                <w:lang w:val="en-GB"/>
              </w:rPr>
              <w:t>Lernfortschritt</w:t>
            </w:r>
          </w:p>
          <w:p w14:paraId="7E3455C7" w14:textId="77777777" w:rsidR="00187678" w:rsidRPr="00246134" w:rsidRDefault="00187678" w:rsidP="0019249F">
            <w:pPr>
              <w:pStyle w:val="TabelleKopflinks"/>
              <w:rPr>
                <w:lang w:val="en-GB"/>
              </w:rPr>
            </w:pPr>
            <w:r w:rsidRPr="00246134">
              <w:rPr>
                <w:lang w:val="en-GB"/>
              </w:rPr>
              <w:t>LFS 1-4</w:t>
            </w:r>
          </w:p>
        </w:tc>
        <w:tc>
          <w:tcPr>
            <w:tcW w:w="4229" w:type="dxa"/>
            <w:tcBorders>
              <w:left w:val="single" w:sz="4" w:space="0" w:color="auto"/>
              <w:bottom w:val="single" w:sz="4" w:space="0" w:color="auto"/>
              <w:right w:val="single" w:sz="4" w:space="0" w:color="auto"/>
            </w:tcBorders>
            <w:shd w:val="clear" w:color="auto" w:fill="D9D9D9"/>
          </w:tcPr>
          <w:p w14:paraId="38CBB226" w14:textId="77777777" w:rsidR="00187678" w:rsidRPr="00246134" w:rsidRDefault="00187678" w:rsidP="0019249F">
            <w:pPr>
              <w:pStyle w:val="Tabelle6pt"/>
              <w:rPr>
                <w:color w:val="000000"/>
                <w:lang w:val="en-GB"/>
              </w:rPr>
            </w:pPr>
            <w:r w:rsidRPr="00246134">
              <w:rPr>
                <w:lang w:val="en-GB"/>
              </w:rPr>
              <w:t>Materialien/Titel</w:t>
            </w:r>
          </w:p>
          <w:p w14:paraId="797E2335" w14:textId="7D06B721" w:rsidR="00187678" w:rsidRPr="00246134" w:rsidRDefault="00187678" w:rsidP="0019249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 Role play</w:t>
            </w:r>
          </w:p>
        </w:tc>
        <w:tc>
          <w:tcPr>
            <w:tcW w:w="188" w:type="dxa"/>
            <w:vMerge w:val="restart"/>
            <w:tcBorders>
              <w:top w:val="nil"/>
              <w:left w:val="single" w:sz="4" w:space="0" w:color="auto"/>
              <w:bottom w:val="nil"/>
              <w:right w:val="single" w:sz="4" w:space="0" w:color="auto"/>
            </w:tcBorders>
            <w:shd w:val="clear" w:color="auto" w:fill="FFFFFF"/>
          </w:tcPr>
          <w:p w14:paraId="7719AC6D" w14:textId="77777777" w:rsidR="00187678" w:rsidRPr="00246134" w:rsidRDefault="00187678"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EF8BB53" w14:textId="77777777" w:rsidR="00187678" w:rsidRPr="00246134" w:rsidRDefault="00187678" w:rsidP="0019249F">
            <w:pPr>
              <w:pStyle w:val="TabelleKopfmitte"/>
              <w:rPr>
                <w:lang w:val="en-GB"/>
              </w:rPr>
            </w:pPr>
            <w:r w:rsidRPr="00246134">
              <w:rPr>
                <w:lang w:val="en-GB"/>
              </w:rPr>
              <w:t>Englisch</w:t>
            </w:r>
          </w:p>
          <w:p w14:paraId="17371E05" w14:textId="4A33EB34" w:rsidR="00187678" w:rsidRPr="00246134" w:rsidRDefault="00187678" w:rsidP="0019249F">
            <w:pPr>
              <w:pStyle w:val="TabelleKopfmitte"/>
              <w:rPr>
                <w:rFonts w:eastAsia="Calibri"/>
                <w:lang w:val="en-GB"/>
              </w:rPr>
            </w:pPr>
            <w:r w:rsidRPr="00246134">
              <w:rPr>
                <w:lang w:val="en-GB"/>
              </w:rPr>
              <w:t>E4.01.</w:t>
            </w:r>
            <w:r w:rsidR="00727BF4">
              <w:rPr>
                <w:lang w:val="en-GB"/>
              </w:rPr>
              <w:t>30</w:t>
            </w:r>
          </w:p>
        </w:tc>
      </w:tr>
      <w:tr w:rsidR="00187678" w:rsidRPr="00246134" w14:paraId="487F713F" w14:textId="77777777" w:rsidTr="00BA1FD3">
        <w:tc>
          <w:tcPr>
            <w:tcW w:w="7348" w:type="dxa"/>
            <w:gridSpan w:val="3"/>
            <w:tcBorders>
              <w:left w:val="single" w:sz="4" w:space="0" w:color="auto"/>
              <w:right w:val="single" w:sz="4" w:space="0" w:color="auto"/>
            </w:tcBorders>
          </w:tcPr>
          <w:p w14:paraId="3DC0E9AA" w14:textId="77777777" w:rsidR="00187678" w:rsidRPr="00BB2474" w:rsidRDefault="00187678" w:rsidP="0019249F">
            <w:pPr>
              <w:pStyle w:val="Tabelle6pt"/>
            </w:pPr>
            <w:r w:rsidRPr="00BB2474">
              <w:t>Kompetenz:</w:t>
            </w:r>
          </w:p>
          <w:p w14:paraId="542C29D5" w14:textId="02D9F324" w:rsidR="00187678" w:rsidRPr="00BB2474" w:rsidRDefault="0039794D" w:rsidP="00281BAF">
            <w:pPr>
              <w:pStyle w:val="Kopf8ptafz"/>
              <w:numPr>
                <w:ilvl w:val="0"/>
                <w:numId w:val="46"/>
              </w:numPr>
              <w:ind w:left="227" w:hanging="170"/>
            </w:pPr>
            <w:r w:rsidRPr="00BB2474">
              <w:t>Ich kann an Gesprächen teilnehmen.</w:t>
            </w:r>
          </w:p>
        </w:tc>
        <w:tc>
          <w:tcPr>
            <w:tcW w:w="188" w:type="dxa"/>
            <w:vMerge/>
            <w:tcBorders>
              <w:left w:val="single" w:sz="4" w:space="0" w:color="auto"/>
              <w:bottom w:val="nil"/>
              <w:right w:val="nil"/>
            </w:tcBorders>
            <w:vAlign w:val="center"/>
          </w:tcPr>
          <w:p w14:paraId="3D4DC172" w14:textId="77777777" w:rsidR="00187678" w:rsidRPr="00BB2474" w:rsidRDefault="00187678"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187678" w:rsidRPr="00246134" w14:paraId="6F86C4F2" w14:textId="77777777">
              <w:trPr>
                <w:trHeight w:val="284"/>
              </w:trPr>
              <w:tc>
                <w:tcPr>
                  <w:tcW w:w="2090" w:type="dxa"/>
                  <w:shd w:val="clear" w:color="auto" w:fill="auto"/>
                </w:tcPr>
                <w:p w14:paraId="6B030FEC" w14:textId="77777777" w:rsidR="00187678" w:rsidRPr="00246134" w:rsidRDefault="00187678" w:rsidP="0019249F">
                  <w:pPr>
                    <w:pStyle w:val="Textkrpermitte"/>
                    <w:rPr>
                      <w:lang w:val="en-GB"/>
                    </w:rPr>
                  </w:pPr>
                  <w:r w:rsidRPr="00246134">
                    <w:rPr>
                      <w:lang w:val="en-GB"/>
                    </w:rPr>
                    <w:t>LernPROJEKT</w:t>
                  </w:r>
                </w:p>
              </w:tc>
            </w:tr>
            <w:tr w:rsidR="00187678" w:rsidRPr="00246134" w14:paraId="16007AC1" w14:textId="77777777">
              <w:trPr>
                <w:trHeight w:val="284"/>
              </w:trPr>
              <w:tc>
                <w:tcPr>
                  <w:tcW w:w="2090" w:type="dxa"/>
                  <w:shd w:val="clear" w:color="auto" w:fill="auto"/>
                </w:tcPr>
                <w:p w14:paraId="203E6DA1" w14:textId="77777777" w:rsidR="00187678" w:rsidRPr="00246134" w:rsidRDefault="00187678" w:rsidP="0019249F">
                  <w:pPr>
                    <w:pStyle w:val="Textkrpermitte"/>
                    <w:rPr>
                      <w:lang w:val="en-GB"/>
                    </w:rPr>
                  </w:pPr>
                  <w:r w:rsidRPr="00246134">
                    <w:rPr>
                      <w:lang w:val="en-GB"/>
                    </w:rPr>
                    <w:t>LernTHEMA</w:t>
                  </w:r>
                </w:p>
              </w:tc>
            </w:tr>
            <w:tr w:rsidR="00187678" w:rsidRPr="00246134" w14:paraId="4E8191B0" w14:textId="77777777">
              <w:trPr>
                <w:trHeight w:val="284"/>
              </w:trPr>
              <w:tc>
                <w:tcPr>
                  <w:tcW w:w="2090" w:type="dxa"/>
                  <w:shd w:val="clear" w:color="auto" w:fill="D9D9D9" w:themeFill="background1" w:themeFillShade="D9"/>
                </w:tcPr>
                <w:p w14:paraId="2B71F99C" w14:textId="77777777" w:rsidR="00187678" w:rsidRPr="00246134" w:rsidRDefault="00187678" w:rsidP="0019249F">
                  <w:pPr>
                    <w:pStyle w:val="TabelleKopfmitte"/>
                    <w:rPr>
                      <w:lang w:val="en-GB"/>
                    </w:rPr>
                  </w:pPr>
                  <w:r w:rsidRPr="00246134">
                    <w:rPr>
                      <w:lang w:val="en-GB"/>
                    </w:rPr>
                    <w:t>LernSCHRITT</w:t>
                  </w:r>
                </w:p>
              </w:tc>
            </w:tr>
          </w:tbl>
          <w:p w14:paraId="5BBEF9BB" w14:textId="77777777" w:rsidR="00187678" w:rsidRPr="00246134" w:rsidRDefault="00187678" w:rsidP="0019249F">
            <w:pPr>
              <w:pStyle w:val="TabelleKopfmitte"/>
              <w:rPr>
                <w:lang w:val="en-GB"/>
              </w:rPr>
            </w:pPr>
          </w:p>
        </w:tc>
      </w:tr>
      <w:tr w:rsidR="00187678" w:rsidRPr="00246134" w14:paraId="59DE28C1" w14:textId="77777777" w:rsidTr="00BA1FD3">
        <w:tc>
          <w:tcPr>
            <w:tcW w:w="7348" w:type="dxa"/>
            <w:gridSpan w:val="3"/>
            <w:tcBorders>
              <w:left w:val="single" w:sz="4" w:space="0" w:color="auto"/>
              <w:right w:val="single" w:sz="4" w:space="0" w:color="auto"/>
            </w:tcBorders>
          </w:tcPr>
          <w:p w14:paraId="1C1674C2" w14:textId="0F46155D" w:rsidR="0039794D" w:rsidRPr="00BB2474" w:rsidRDefault="00187678" w:rsidP="0039794D">
            <w:pPr>
              <w:pStyle w:val="Tabelle6pt"/>
            </w:pPr>
            <w:r w:rsidRPr="00BB2474">
              <w:t>Hauptbezug:</w:t>
            </w:r>
          </w:p>
          <w:p w14:paraId="248A09A6" w14:textId="77777777" w:rsidR="0039794D" w:rsidRPr="00BB2474" w:rsidRDefault="0039794D" w:rsidP="00281BAF">
            <w:pPr>
              <w:pStyle w:val="Kopf8ptafz"/>
              <w:numPr>
                <w:ilvl w:val="0"/>
                <w:numId w:val="46"/>
              </w:numPr>
              <w:ind w:left="227" w:hanging="170"/>
            </w:pPr>
            <w:r w:rsidRPr="00BB2474">
              <w:t>Ich kann im Gespräch mitentscheiden, welche Begrüßungsart mein Team im Rollenspiel präsentiert.</w:t>
            </w:r>
          </w:p>
          <w:p w14:paraId="11A378CA" w14:textId="5EA0F09B" w:rsidR="00187678" w:rsidRPr="00BB2474" w:rsidRDefault="0039794D" w:rsidP="00281BAF">
            <w:pPr>
              <w:pStyle w:val="Kopf8ptafz"/>
              <w:numPr>
                <w:ilvl w:val="0"/>
                <w:numId w:val="46"/>
              </w:numPr>
              <w:ind w:left="227" w:hanging="170"/>
            </w:pPr>
            <w:r w:rsidRPr="00BB2474">
              <w:t>Ich kann meine Rollenspielsätze auf Englisch äußern.</w:t>
            </w:r>
          </w:p>
        </w:tc>
        <w:tc>
          <w:tcPr>
            <w:tcW w:w="188" w:type="dxa"/>
            <w:vMerge/>
            <w:tcBorders>
              <w:left w:val="single" w:sz="4" w:space="0" w:color="auto"/>
              <w:bottom w:val="nil"/>
              <w:right w:val="nil"/>
            </w:tcBorders>
            <w:vAlign w:val="center"/>
          </w:tcPr>
          <w:p w14:paraId="475DA085" w14:textId="77777777" w:rsidR="00187678" w:rsidRPr="00BB2474" w:rsidRDefault="00187678"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DE3DE90" w14:textId="77777777" w:rsidR="00187678" w:rsidRPr="00BB2474" w:rsidRDefault="00187678" w:rsidP="0019249F">
            <w:pPr>
              <w:pStyle w:val="TabelleKopfmitte"/>
            </w:pPr>
          </w:p>
        </w:tc>
      </w:tr>
      <w:tr w:rsidR="00187678" w:rsidRPr="00246134" w14:paraId="373CA058" w14:textId="77777777" w:rsidTr="00BA1FD3">
        <w:tc>
          <w:tcPr>
            <w:tcW w:w="7348" w:type="dxa"/>
            <w:gridSpan w:val="3"/>
            <w:tcBorders>
              <w:left w:val="single" w:sz="4" w:space="0" w:color="auto"/>
              <w:right w:val="single" w:sz="4" w:space="0" w:color="auto"/>
            </w:tcBorders>
            <w:tcMar>
              <w:bottom w:w="0" w:type="dxa"/>
            </w:tcMar>
          </w:tcPr>
          <w:p w14:paraId="3ACE6A6D" w14:textId="77777777" w:rsidR="00187678" w:rsidRPr="00BB2474" w:rsidRDefault="00187678" w:rsidP="0019249F">
            <w:pPr>
              <w:pStyle w:val="Tabelle6pt"/>
            </w:pPr>
            <w:r w:rsidRPr="00BB2474">
              <w:t>Weitere Bezüge:</w:t>
            </w:r>
          </w:p>
          <w:p w14:paraId="758D7C2A" w14:textId="77777777" w:rsidR="0039794D" w:rsidRDefault="0039794D" w:rsidP="00281BAF">
            <w:pPr>
              <w:pStyle w:val="Kopf8ptafz"/>
              <w:numPr>
                <w:ilvl w:val="0"/>
                <w:numId w:val="46"/>
              </w:numPr>
              <w:ind w:left="227" w:hanging="170"/>
            </w:pPr>
            <w:r w:rsidRPr="00BB2474">
              <w:t>Ich kann erklären, wie ich meine Familie und meine Freunde begrüße.</w:t>
            </w:r>
          </w:p>
          <w:p w14:paraId="6EEE13E7" w14:textId="54D5F2F9" w:rsidR="00187678" w:rsidRPr="00BB2474" w:rsidRDefault="0039794D" w:rsidP="00281BAF">
            <w:pPr>
              <w:pStyle w:val="Kopf8ptafz"/>
              <w:numPr>
                <w:ilvl w:val="0"/>
                <w:numId w:val="46"/>
              </w:numPr>
              <w:ind w:left="227" w:hanging="170"/>
            </w:pPr>
            <w:r>
              <w:t xml:space="preserve">Ich kann die Erklärungen verstehen, wie meine </w:t>
            </w:r>
            <w:r w:rsidR="008979FF">
              <w:t xml:space="preserve">Mitschülerinnen und </w:t>
            </w:r>
            <w:r>
              <w:t>Mitschüler ihre Familie/Freunde begrüßen.</w:t>
            </w:r>
          </w:p>
        </w:tc>
        <w:tc>
          <w:tcPr>
            <w:tcW w:w="188" w:type="dxa"/>
            <w:vMerge/>
            <w:tcBorders>
              <w:left w:val="single" w:sz="4" w:space="0" w:color="auto"/>
              <w:bottom w:val="nil"/>
              <w:right w:val="nil"/>
            </w:tcBorders>
            <w:vAlign w:val="center"/>
          </w:tcPr>
          <w:p w14:paraId="3E7E6E6B" w14:textId="77777777" w:rsidR="00187678" w:rsidRPr="00BB2474" w:rsidRDefault="00187678"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35ECF1F" w14:textId="77777777" w:rsidR="00187678" w:rsidRPr="00BB2474" w:rsidRDefault="00187678" w:rsidP="0019249F">
            <w:pPr>
              <w:pStyle w:val="TabelleKopfmitte"/>
            </w:pPr>
          </w:p>
        </w:tc>
      </w:tr>
    </w:tbl>
    <w:p w14:paraId="502F8D33" w14:textId="5FE469FC" w:rsidR="006D07D2" w:rsidRPr="00246134" w:rsidRDefault="00180632" w:rsidP="00363DE1">
      <w:pPr>
        <w:pStyle w:val="berschrift1"/>
        <w:rPr>
          <w:lang w:val="en-GB"/>
        </w:rPr>
      </w:pPr>
      <w:r w:rsidRPr="00246134">
        <w:rPr>
          <w:noProof/>
        </w:rPr>
        <w:drawing>
          <wp:anchor distT="0" distB="0" distL="114300" distR="114300" simplePos="0" relativeHeight="251820032" behindDoc="0" locked="0" layoutInCell="0" allowOverlap="1" wp14:anchorId="42B027B5" wp14:editId="41FEB1E2">
            <wp:simplePos x="0" y="0"/>
            <wp:positionH relativeFrom="rightMargin">
              <wp:posOffset>570230</wp:posOffset>
            </wp:positionH>
            <wp:positionV relativeFrom="paragraph">
              <wp:posOffset>79375</wp:posOffset>
            </wp:positionV>
            <wp:extent cx="346710" cy="321310"/>
            <wp:effectExtent l="0" t="0" r="0" b="2540"/>
            <wp:wrapNone/>
            <wp:docPr id="219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1821056" behindDoc="0" locked="0" layoutInCell="0" allowOverlap="1" wp14:anchorId="67E14219" wp14:editId="7B49318C">
            <wp:simplePos x="0" y="0"/>
            <wp:positionH relativeFrom="rightMargin">
              <wp:posOffset>925830</wp:posOffset>
            </wp:positionH>
            <wp:positionV relativeFrom="paragraph">
              <wp:posOffset>79746</wp:posOffset>
            </wp:positionV>
            <wp:extent cx="346710" cy="321310"/>
            <wp:effectExtent l="0" t="0" r="0" b="2540"/>
            <wp:wrapNone/>
            <wp:docPr id="219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rPr>
        <w:drawing>
          <wp:anchor distT="0" distB="0" distL="114300" distR="114300" simplePos="0" relativeHeight="251819008" behindDoc="0" locked="0" layoutInCell="0" allowOverlap="1" wp14:anchorId="05DF110F" wp14:editId="3383C388">
            <wp:simplePos x="0" y="0"/>
            <wp:positionH relativeFrom="rightMargin">
              <wp:posOffset>207645</wp:posOffset>
            </wp:positionH>
            <wp:positionV relativeFrom="paragraph">
              <wp:posOffset>80010</wp:posOffset>
            </wp:positionV>
            <wp:extent cx="345600" cy="320400"/>
            <wp:effectExtent l="0" t="0" r="0" b="3810"/>
            <wp:wrapNone/>
            <wp:docPr id="219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6248" w:rsidRPr="00246134">
        <w:rPr>
          <w:lang w:val="en-GB"/>
        </w:rPr>
        <w:t xml:space="preserve">How to say </w:t>
      </w:r>
      <w:r w:rsidR="00170151">
        <w:rPr>
          <w:lang w:val="en-GB"/>
        </w:rPr>
        <w:t>hello</w:t>
      </w:r>
      <w:r w:rsidR="00256248" w:rsidRPr="00246134">
        <w:rPr>
          <w:lang w:val="en-GB"/>
        </w:rPr>
        <w:t xml:space="preserve"> all over the world?</w:t>
      </w:r>
      <w:r w:rsidR="00F146AE" w:rsidRPr="00246134">
        <w:rPr>
          <w:lang w:val="en-GB"/>
        </w:rPr>
        <w:t xml:space="preserve"> Role play</w:t>
      </w:r>
    </w:p>
    <w:p w14:paraId="7B8945D3" w14:textId="77777777" w:rsidR="00992DA5" w:rsidRPr="00992DA5" w:rsidRDefault="00180632" w:rsidP="00992DA5">
      <w:pPr>
        <w:pStyle w:val="Textkrper"/>
        <w:rPr>
          <w:rFonts w:ascii="Source Sans Pro Semibold" w:eastAsia="Times New Roman" w:hAnsi="Source Sans Pro Semibold" w:cs="Times New Roman"/>
          <w:bCs/>
          <w:szCs w:val="28"/>
        </w:rPr>
      </w:pPr>
      <w:r w:rsidRPr="00246134">
        <w:rPr>
          <w:noProof/>
        </w:rPr>
        <w:drawing>
          <wp:anchor distT="0" distB="0" distL="114300" distR="114300" simplePos="0" relativeHeight="252149760" behindDoc="0" locked="0" layoutInCell="1" allowOverlap="1" wp14:anchorId="24F3397A" wp14:editId="0EC62CFE">
            <wp:simplePos x="0" y="0"/>
            <wp:positionH relativeFrom="column">
              <wp:posOffset>5178054</wp:posOffset>
            </wp:positionH>
            <wp:positionV relativeFrom="paragraph">
              <wp:posOffset>127635</wp:posOffset>
            </wp:positionV>
            <wp:extent cx="321310" cy="321310"/>
            <wp:effectExtent l="0" t="0" r="2540" b="2540"/>
            <wp:wrapNone/>
            <wp:docPr id="2294" name="Grafik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E75890" w:rsidRPr="00246134">
        <w:rPr>
          <w:noProof/>
        </w:rPr>
        <w:drawing>
          <wp:anchor distT="0" distB="0" distL="114300" distR="114300" simplePos="0" relativeHeight="251817984" behindDoc="1" locked="0" layoutInCell="1" allowOverlap="1" wp14:anchorId="29AFD44D" wp14:editId="32C29801">
            <wp:simplePos x="0" y="0"/>
            <wp:positionH relativeFrom="column">
              <wp:posOffset>4849124</wp:posOffset>
            </wp:positionH>
            <wp:positionV relativeFrom="paragraph">
              <wp:posOffset>128905</wp:posOffset>
            </wp:positionV>
            <wp:extent cx="211455" cy="321310"/>
            <wp:effectExtent l="0" t="0" r="0" b="2540"/>
            <wp:wrapNone/>
            <wp:docPr id="219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1455" cy="321310"/>
                    </a:xfrm>
                    <a:prstGeom prst="rect">
                      <a:avLst/>
                    </a:prstGeom>
                    <a:noFill/>
                    <a:ln>
                      <a:noFill/>
                    </a:ln>
                  </pic:spPr>
                </pic:pic>
              </a:graphicData>
            </a:graphic>
          </wp:anchor>
        </w:drawing>
      </w:r>
      <w:r w:rsidR="006D07D2" w:rsidRPr="00246134">
        <w:rPr>
          <w:lang w:val="en-GB"/>
        </w:rPr>
        <w:t>Greeting rituals ar</w:t>
      </w:r>
      <w:r w:rsidR="00256248" w:rsidRPr="00246134">
        <w:rPr>
          <w:lang w:val="en-GB"/>
        </w:rPr>
        <w:t>e important all over the world; to say: ‘</w:t>
      </w:r>
      <w:r w:rsidR="008979FF">
        <w:rPr>
          <w:lang w:val="en-GB"/>
        </w:rPr>
        <w:t>H</w:t>
      </w:r>
      <w:r w:rsidR="00170151">
        <w:rPr>
          <w:lang w:val="en-GB"/>
        </w:rPr>
        <w:t>ello</w:t>
      </w:r>
      <w:r w:rsidR="006D07D2" w:rsidRPr="00246134">
        <w:rPr>
          <w:lang w:val="en-GB"/>
        </w:rPr>
        <w:t>, I am friendly and have no arms with me</w:t>
      </w:r>
      <w:proofErr w:type="gramStart"/>
      <w:r w:rsidR="008979FF">
        <w:rPr>
          <w:lang w:val="en-GB"/>
        </w:rPr>
        <w:t>.</w:t>
      </w:r>
      <w:r w:rsidR="00256248" w:rsidRPr="008979FF">
        <w:rPr>
          <w:lang w:val="en-US"/>
        </w:rPr>
        <w:t>‘</w:t>
      </w:r>
      <w:proofErr w:type="gramEnd"/>
      <w:r w:rsidR="00256248" w:rsidRPr="008979FF">
        <w:rPr>
          <w:lang w:val="en-US"/>
        </w:rPr>
        <w:t xml:space="preserve"> </w:t>
      </w:r>
      <w:r w:rsidR="00256248" w:rsidRPr="00BB2474">
        <w:t>In Germany we often do so by shaking hands.</w:t>
      </w:r>
    </w:p>
    <w:p w14:paraId="41E2C979" w14:textId="5C489EB2" w:rsidR="00256248" w:rsidRPr="00BB2474" w:rsidRDefault="00256248" w:rsidP="00992DA5">
      <w:pPr>
        <w:pStyle w:val="Textkrper"/>
      </w:pPr>
      <w:r w:rsidRPr="00BB2474">
        <w:t>Begrüßungsrituale  sind auf d</w:t>
      </w:r>
      <w:r w:rsidR="00690781">
        <w:t>er ganzen Welt sehr wichtig um „</w:t>
      </w:r>
      <w:r w:rsidR="008979FF">
        <w:t>H</w:t>
      </w:r>
      <w:r w:rsidR="00690781">
        <w:t>a</w:t>
      </w:r>
      <w:r w:rsidR="00170151">
        <w:t>llo</w:t>
      </w:r>
      <w:r w:rsidRPr="00BB2474">
        <w:t>,</w:t>
      </w:r>
      <w:r w:rsidR="006D07D2" w:rsidRPr="00BB2474">
        <w:t xml:space="preserve"> ich bin fre</w:t>
      </w:r>
      <w:r w:rsidRPr="00BB2474">
        <w:t>undlich und unbewaffnet</w:t>
      </w:r>
      <w:r w:rsidR="00690781">
        <w:t>“</w:t>
      </w:r>
      <w:r w:rsidRPr="00BB2474">
        <w:t xml:space="preserve"> zu sagen. In Deutschland tun wir dieses oft durch </w:t>
      </w:r>
      <w:r w:rsidR="006D07D2" w:rsidRPr="00BB2474">
        <w:t>Händeschütteln.</w:t>
      </w:r>
    </w:p>
    <w:p w14:paraId="3457FE40" w14:textId="77777777" w:rsidR="00256248" w:rsidRPr="00BB2474" w:rsidRDefault="00256248" w:rsidP="006D07D2"/>
    <w:p w14:paraId="2EC1A82E" w14:textId="138A2540" w:rsidR="00DE3D3F" w:rsidRPr="007E33E7" w:rsidRDefault="00180632" w:rsidP="006D07D2">
      <w:r w:rsidRPr="00246134">
        <w:rPr>
          <w:noProof/>
          <w:lang w:eastAsia="de-DE"/>
        </w:rPr>
        <w:drawing>
          <wp:anchor distT="0" distB="0" distL="114300" distR="114300" simplePos="0" relativeHeight="252334080" behindDoc="0" locked="0" layoutInCell="1" allowOverlap="1" wp14:anchorId="056FD696" wp14:editId="60F117A3">
            <wp:simplePos x="0" y="0"/>
            <wp:positionH relativeFrom="rightMargin">
              <wp:posOffset>208915</wp:posOffset>
            </wp:positionH>
            <wp:positionV relativeFrom="paragraph">
              <wp:posOffset>121285</wp:posOffset>
            </wp:positionV>
            <wp:extent cx="302400" cy="320400"/>
            <wp:effectExtent l="0" t="0" r="2540" b="381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6248" w:rsidRPr="007E33E7">
        <w:rPr>
          <w:b/>
        </w:rPr>
        <w:t>Step 1</w:t>
      </w:r>
      <w:r w:rsidR="0007368B" w:rsidRPr="007E33E7">
        <w:t xml:space="preserve"> (2 min.)</w:t>
      </w:r>
    </w:p>
    <w:p w14:paraId="565DB8C3" w14:textId="77777777" w:rsidR="00256248" w:rsidRPr="007E33E7" w:rsidRDefault="00256248" w:rsidP="006D07D2"/>
    <w:p w14:paraId="6485F8B0" w14:textId="1E602378" w:rsidR="00256248" w:rsidRPr="007C594E" w:rsidRDefault="00256248" w:rsidP="006D07D2">
      <w:r w:rsidRPr="00246134">
        <w:rPr>
          <w:lang w:val="en-GB"/>
        </w:rPr>
        <w:t xml:space="preserve">Think about how you say </w:t>
      </w:r>
      <w:r w:rsidR="00170151">
        <w:rPr>
          <w:lang w:val="en-GB"/>
        </w:rPr>
        <w:t>hello</w:t>
      </w:r>
      <w:r w:rsidR="002A24CC">
        <w:rPr>
          <w:lang w:val="en-GB"/>
        </w:rPr>
        <w:t xml:space="preserve"> to your family and friends. </w:t>
      </w:r>
      <w:r w:rsidRPr="007C594E">
        <w:t xml:space="preserve">(1 min.) </w:t>
      </w:r>
    </w:p>
    <w:p w14:paraId="02A26EB4" w14:textId="641E400F" w:rsidR="00115017" w:rsidRPr="00246134" w:rsidRDefault="00256248" w:rsidP="006D07D2">
      <w:pPr>
        <w:rPr>
          <w:lang w:val="en-GB"/>
        </w:rPr>
      </w:pPr>
      <w:r w:rsidRPr="00BB2474">
        <w:t>Denken Sie darübe</w:t>
      </w:r>
      <w:r w:rsidR="00115017" w:rsidRPr="00BB2474">
        <w:t>r nach, wie Sie i</w:t>
      </w:r>
      <w:r w:rsidR="00690781">
        <w:t>hre</w:t>
      </w:r>
      <w:r w:rsidRPr="00BB2474">
        <w:t xml:space="preserve"> Familie und ihre Freunde begrüßen.</w:t>
      </w:r>
      <w:r w:rsidR="00115017" w:rsidRPr="00BB2474">
        <w:t xml:space="preserve"> </w:t>
      </w:r>
      <w:r w:rsidR="00B32F26">
        <w:rPr>
          <w:lang w:val="en-GB"/>
        </w:rPr>
        <w:t>(1 min)</w:t>
      </w:r>
    </w:p>
    <w:p w14:paraId="2C7D9F0C" w14:textId="77777777" w:rsidR="00253B04" w:rsidRPr="00246134" w:rsidRDefault="00253B04" w:rsidP="006D07D2">
      <w:pPr>
        <w:rPr>
          <w:lang w:val="en-GB"/>
        </w:rPr>
      </w:pPr>
    </w:p>
    <w:p w14:paraId="6A4B56EA" w14:textId="6045020F" w:rsidR="00DE3D3F" w:rsidRPr="00246134" w:rsidRDefault="00256248" w:rsidP="006D07D2">
      <w:pPr>
        <w:rPr>
          <w:lang w:val="en-GB"/>
        </w:rPr>
      </w:pPr>
      <w:r w:rsidRPr="00FA22DD">
        <w:rPr>
          <w:b/>
          <w:lang w:val="en-GB"/>
        </w:rPr>
        <w:t>Step 2</w:t>
      </w:r>
      <w:r w:rsidR="00873890" w:rsidRPr="00FA22DD">
        <w:rPr>
          <w:b/>
          <w:lang w:val="en-GB"/>
        </w:rPr>
        <w:t>a</w:t>
      </w:r>
      <w:r w:rsidR="00FA22DD">
        <w:rPr>
          <w:lang w:val="en-GB"/>
        </w:rPr>
        <w:t xml:space="preserve"> (10</w:t>
      </w:r>
      <w:r w:rsidR="00197D24" w:rsidRPr="00246134">
        <w:rPr>
          <w:lang w:val="en-GB"/>
        </w:rPr>
        <w:t xml:space="preserve"> min.)</w:t>
      </w:r>
    </w:p>
    <w:p w14:paraId="675251C1" w14:textId="0BD9C14F" w:rsidR="00115017" w:rsidRPr="00246134" w:rsidRDefault="00115017" w:rsidP="006D07D2">
      <w:pPr>
        <w:rPr>
          <w:lang w:val="en-GB"/>
        </w:rPr>
      </w:pPr>
    </w:p>
    <w:p w14:paraId="5C1757E4" w14:textId="110BFDD6" w:rsidR="00115017" w:rsidRPr="00246134" w:rsidRDefault="00DE3D3F" w:rsidP="006D07D2">
      <w:pPr>
        <w:rPr>
          <w:lang w:val="en-GB"/>
        </w:rPr>
      </w:pPr>
      <w:r w:rsidRPr="00246134">
        <w:rPr>
          <w:noProof/>
          <w:lang w:eastAsia="de-DE"/>
        </w:rPr>
        <w:drawing>
          <wp:anchor distT="0" distB="0" distL="114300" distR="114300" simplePos="0" relativeHeight="251831296" behindDoc="1" locked="0" layoutInCell="1" allowOverlap="1" wp14:anchorId="6014663D" wp14:editId="0E3EED1E">
            <wp:simplePos x="0" y="0"/>
            <wp:positionH relativeFrom="column">
              <wp:posOffset>4816739</wp:posOffset>
            </wp:positionH>
            <wp:positionV relativeFrom="paragraph">
              <wp:posOffset>80010</wp:posOffset>
            </wp:positionV>
            <wp:extent cx="533400" cy="321310"/>
            <wp:effectExtent l="0" t="0" r="0" b="2540"/>
            <wp:wrapNone/>
            <wp:docPr id="219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400" cy="321310"/>
                    </a:xfrm>
                    <a:prstGeom prst="rect">
                      <a:avLst/>
                    </a:prstGeom>
                    <a:noFill/>
                    <a:ln>
                      <a:noFill/>
                    </a:ln>
                  </pic:spPr>
                </pic:pic>
              </a:graphicData>
            </a:graphic>
          </wp:anchor>
        </w:drawing>
      </w:r>
      <w:r w:rsidR="00FE0A91" w:rsidRPr="00246134">
        <w:rPr>
          <w:lang w:val="en-GB"/>
        </w:rPr>
        <w:t>Talk to your team</w:t>
      </w:r>
      <w:r w:rsidR="00115017" w:rsidRPr="00246134">
        <w:rPr>
          <w:lang w:val="en-GB"/>
        </w:rPr>
        <w:t xml:space="preserve">mates about how you say </w:t>
      </w:r>
      <w:r w:rsidR="00170151">
        <w:rPr>
          <w:lang w:val="en-GB"/>
        </w:rPr>
        <w:t>hello</w:t>
      </w:r>
      <w:r w:rsidR="00115017" w:rsidRPr="00246134">
        <w:rPr>
          <w:lang w:val="en-GB"/>
        </w:rPr>
        <w:t xml:space="preserve"> to your family and friends. </w:t>
      </w:r>
    </w:p>
    <w:p w14:paraId="0693AC8F" w14:textId="21029269" w:rsidR="00115017" w:rsidRPr="00246134" w:rsidRDefault="00115017" w:rsidP="006D07D2">
      <w:pPr>
        <w:rPr>
          <w:lang w:val="en-GB"/>
        </w:rPr>
      </w:pPr>
      <w:r w:rsidRPr="00246134">
        <w:rPr>
          <w:lang w:val="en-GB"/>
        </w:rPr>
        <w:t xml:space="preserve">Decide on one way of saying </w:t>
      </w:r>
      <w:r w:rsidR="00170151">
        <w:rPr>
          <w:lang w:val="en-GB"/>
        </w:rPr>
        <w:t>hello</w:t>
      </w:r>
      <w:r w:rsidRPr="00246134">
        <w:rPr>
          <w:lang w:val="en-GB"/>
        </w:rPr>
        <w:t xml:space="preserve"> in your team and prepare a short role play.</w:t>
      </w:r>
    </w:p>
    <w:p w14:paraId="2103D4D1" w14:textId="1F9FA93E" w:rsidR="00115017" w:rsidRPr="00BB2474" w:rsidRDefault="00115017" w:rsidP="006D07D2">
      <w:r w:rsidRPr="00BB2474">
        <w:t xml:space="preserve">Tauschen Sie sich mit </w:t>
      </w:r>
      <w:r w:rsidR="00690781">
        <w:t>I</w:t>
      </w:r>
      <w:r w:rsidRPr="00BB2474">
        <w:t xml:space="preserve">hren Teammitgliedern über </w:t>
      </w:r>
      <w:r w:rsidR="00690781">
        <w:t xml:space="preserve">die </w:t>
      </w:r>
      <w:r w:rsidRPr="00BB2474">
        <w:t xml:space="preserve">Art, wie Sie Familie und Freunde </w:t>
      </w:r>
      <w:r w:rsidR="00690781">
        <w:t>b</w:t>
      </w:r>
      <w:r w:rsidRPr="00BB2474">
        <w:t>egrüßen</w:t>
      </w:r>
      <w:r w:rsidR="00690781">
        <w:t>,</w:t>
      </w:r>
      <w:r w:rsidRPr="00BB2474">
        <w:t xml:space="preserve"> aus. Entscheiden Sie, welche Art der Begrüßung Sie in einem kleinen Ro</w:t>
      </w:r>
      <w:r w:rsidRPr="00BB2474">
        <w:t>l</w:t>
      </w:r>
      <w:r w:rsidR="00690781">
        <w:t>len</w:t>
      </w:r>
      <w:r w:rsidRPr="00BB2474">
        <w:t>spiel vorstellen wollen.</w:t>
      </w:r>
    </w:p>
    <w:p w14:paraId="2B0829C6" w14:textId="77777777" w:rsidR="00115017" w:rsidRPr="00BB2474" w:rsidRDefault="00115017" w:rsidP="006D07D2"/>
    <w:p w14:paraId="73374E38" w14:textId="00A54B43" w:rsidR="00DE3D3F" w:rsidRPr="003228D0" w:rsidRDefault="00873890" w:rsidP="006D07D2">
      <w:pPr>
        <w:rPr>
          <w:lang w:val="en-US"/>
        </w:rPr>
      </w:pPr>
      <w:r w:rsidRPr="003228D0">
        <w:rPr>
          <w:b/>
          <w:lang w:val="en-US"/>
        </w:rPr>
        <w:t>Step 2b</w:t>
      </w:r>
      <w:r w:rsidR="00690781" w:rsidRPr="003228D0">
        <w:rPr>
          <w:lang w:val="en-US"/>
        </w:rPr>
        <w:t xml:space="preserve"> </w:t>
      </w:r>
      <w:r w:rsidR="00197D24" w:rsidRPr="003228D0">
        <w:rPr>
          <w:lang w:val="en-US"/>
        </w:rPr>
        <w:t>(20 min.)</w:t>
      </w:r>
    </w:p>
    <w:p w14:paraId="2BC0AA83" w14:textId="77777777" w:rsidR="00873890" w:rsidRPr="003228D0" w:rsidRDefault="00873890" w:rsidP="006D07D2">
      <w:pPr>
        <w:rPr>
          <w:lang w:val="en-US"/>
        </w:rPr>
      </w:pPr>
    </w:p>
    <w:p w14:paraId="195A3A49" w14:textId="77777777" w:rsidR="00115017" w:rsidRPr="00246134" w:rsidRDefault="00873890" w:rsidP="006D07D2">
      <w:pPr>
        <w:rPr>
          <w:lang w:val="en-GB"/>
        </w:rPr>
      </w:pPr>
      <w:r w:rsidRPr="00246134">
        <w:rPr>
          <w:noProof/>
          <w:lang w:eastAsia="de-DE"/>
        </w:rPr>
        <w:drawing>
          <wp:anchor distT="0" distB="0" distL="114300" distR="114300" simplePos="0" relativeHeight="251825152" behindDoc="1" locked="0" layoutInCell="1" allowOverlap="1" wp14:anchorId="4EFEEE72" wp14:editId="769762FD">
            <wp:simplePos x="0" y="0"/>
            <wp:positionH relativeFrom="rightMargin">
              <wp:posOffset>208915</wp:posOffset>
            </wp:positionH>
            <wp:positionV relativeFrom="paragraph">
              <wp:posOffset>33655</wp:posOffset>
            </wp:positionV>
            <wp:extent cx="320400" cy="320400"/>
            <wp:effectExtent l="0" t="0" r="3810" b="3810"/>
            <wp:wrapNone/>
            <wp:docPr id="220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5017" w:rsidRPr="00246134">
        <w:rPr>
          <w:lang w:val="en-GB"/>
        </w:rPr>
        <w:t>Perform your role play in front of the class.</w:t>
      </w:r>
    </w:p>
    <w:p w14:paraId="357ABC11" w14:textId="77777777" w:rsidR="00115017" w:rsidRPr="00BB2474" w:rsidRDefault="00115017" w:rsidP="006D07D2">
      <w:r w:rsidRPr="00BB2474">
        <w:t>Führen Sie ihr Rollenspiel im Plenum vor.</w:t>
      </w:r>
    </w:p>
    <w:p w14:paraId="408D9ED5" w14:textId="77777777" w:rsidR="00115017" w:rsidRPr="00BB2474" w:rsidRDefault="00115017" w:rsidP="006D07D2">
      <w:r w:rsidRPr="00246134">
        <w:rPr>
          <w:noProof/>
          <w:lang w:eastAsia="de-DE"/>
        </w:rPr>
        <w:drawing>
          <wp:anchor distT="0" distB="0" distL="114300" distR="114300" simplePos="0" relativeHeight="251822080" behindDoc="0" locked="0" layoutInCell="0" allowOverlap="1" wp14:anchorId="37F29662" wp14:editId="28BD8D41">
            <wp:simplePos x="0" y="0"/>
            <wp:positionH relativeFrom="rightMargin">
              <wp:posOffset>208915</wp:posOffset>
            </wp:positionH>
            <wp:positionV relativeFrom="paragraph">
              <wp:posOffset>111760</wp:posOffset>
            </wp:positionV>
            <wp:extent cx="345600" cy="320400"/>
            <wp:effectExtent l="0" t="0" r="0" b="3810"/>
            <wp:wrapNone/>
            <wp:docPr id="21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13363C" w14:textId="77777777" w:rsidR="001619B1" w:rsidRDefault="00115017" w:rsidP="006D07D2">
      <w:pPr>
        <w:rPr>
          <w:lang w:val="en-GB"/>
        </w:rPr>
      </w:pPr>
      <w:r w:rsidRPr="00246134">
        <w:rPr>
          <w:lang w:val="en-GB"/>
        </w:rPr>
        <w:t xml:space="preserve">A – </w:t>
      </w:r>
      <w:proofErr w:type="gramStart"/>
      <w:r w:rsidRPr="00246134">
        <w:rPr>
          <w:lang w:val="en-GB"/>
        </w:rPr>
        <w:t>students</w:t>
      </w:r>
      <w:proofErr w:type="gramEnd"/>
      <w:r w:rsidRPr="00246134">
        <w:rPr>
          <w:lang w:val="en-GB"/>
        </w:rPr>
        <w:t xml:space="preserve"> ar</w:t>
      </w:r>
      <w:r w:rsidR="001619B1">
        <w:rPr>
          <w:lang w:val="en-GB"/>
        </w:rPr>
        <w:t xml:space="preserve">e allowed to use a cheat sheet </w:t>
      </w:r>
      <w:r w:rsidRPr="00246134">
        <w:rPr>
          <w:lang w:val="en-GB"/>
        </w:rPr>
        <w:t xml:space="preserve">with full sentences as help for the role play. </w:t>
      </w:r>
    </w:p>
    <w:p w14:paraId="40146201" w14:textId="77777777" w:rsidR="00115017" w:rsidRPr="00BB2474" w:rsidRDefault="00115017" w:rsidP="006D07D2">
      <w:r w:rsidRPr="00BB2474">
        <w:t>Sie dürfen als Hilfe für das Rollenspiel einen Spickzettel mit ganzen Sätzen verwenden.</w:t>
      </w:r>
    </w:p>
    <w:p w14:paraId="6900A1C5" w14:textId="77777777" w:rsidR="00115017" w:rsidRPr="00BB2474" w:rsidRDefault="00115017" w:rsidP="006D07D2"/>
    <w:p w14:paraId="584AE180" w14:textId="6F80E350" w:rsidR="006114A5" w:rsidRPr="00246134" w:rsidRDefault="006114A5" w:rsidP="006D07D2">
      <w:pPr>
        <w:rPr>
          <w:lang w:val="en-GB"/>
        </w:rPr>
      </w:pPr>
      <w:r w:rsidRPr="00246134">
        <w:rPr>
          <w:noProof/>
          <w:lang w:eastAsia="de-DE"/>
        </w:rPr>
        <w:drawing>
          <wp:anchor distT="0" distB="0" distL="114300" distR="114300" simplePos="0" relativeHeight="251823104" behindDoc="0" locked="0" layoutInCell="0" allowOverlap="1" wp14:anchorId="7BB87F90" wp14:editId="0AE0CE82">
            <wp:simplePos x="0" y="0"/>
            <wp:positionH relativeFrom="rightMargin">
              <wp:posOffset>208915</wp:posOffset>
            </wp:positionH>
            <wp:positionV relativeFrom="paragraph">
              <wp:posOffset>20955</wp:posOffset>
            </wp:positionV>
            <wp:extent cx="345600" cy="320400"/>
            <wp:effectExtent l="0" t="0" r="0" b="3810"/>
            <wp:wrapNone/>
            <wp:docPr id="2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B –</w:t>
      </w:r>
      <w:r w:rsidR="00FA22DD">
        <w:rPr>
          <w:lang w:val="en-GB"/>
        </w:rPr>
        <w:t xml:space="preserve"> </w:t>
      </w:r>
      <w:proofErr w:type="gramStart"/>
      <w:r w:rsidRPr="00246134">
        <w:rPr>
          <w:lang w:val="en-GB"/>
        </w:rPr>
        <w:t>students</w:t>
      </w:r>
      <w:proofErr w:type="gramEnd"/>
      <w:r w:rsidRPr="00246134">
        <w:rPr>
          <w:lang w:val="en-GB"/>
        </w:rPr>
        <w:t xml:space="preserve"> are allowed to use a cheat sheet with English keywords as help for the role play.</w:t>
      </w:r>
    </w:p>
    <w:p w14:paraId="4BB9CAA9" w14:textId="77777777" w:rsidR="00115017" w:rsidRPr="00BB2474" w:rsidRDefault="006114A5" w:rsidP="006D07D2">
      <w:r w:rsidRPr="00BB2474">
        <w:t>Sie dürfen als Hilfe für das Rollenspiel einen Spickzettel mit englischen Stichworten verwenden.</w:t>
      </w:r>
    </w:p>
    <w:p w14:paraId="31A08319" w14:textId="77777777" w:rsidR="006114A5" w:rsidRPr="00BB2474" w:rsidRDefault="006114A5" w:rsidP="006D07D2">
      <w:r w:rsidRPr="00246134">
        <w:rPr>
          <w:noProof/>
          <w:lang w:eastAsia="de-DE"/>
        </w:rPr>
        <w:drawing>
          <wp:anchor distT="0" distB="0" distL="114300" distR="114300" simplePos="0" relativeHeight="251824128" behindDoc="0" locked="0" layoutInCell="0" allowOverlap="1" wp14:anchorId="32A61BF1" wp14:editId="6D5F072C">
            <wp:simplePos x="0" y="0"/>
            <wp:positionH relativeFrom="rightMargin">
              <wp:posOffset>208915</wp:posOffset>
            </wp:positionH>
            <wp:positionV relativeFrom="paragraph">
              <wp:posOffset>97155</wp:posOffset>
            </wp:positionV>
            <wp:extent cx="345600" cy="320400"/>
            <wp:effectExtent l="0" t="0" r="0" b="3810"/>
            <wp:wrapNone/>
            <wp:docPr id="2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2176B" w14:textId="01A34453" w:rsidR="006114A5" w:rsidRPr="00246134" w:rsidRDefault="006114A5" w:rsidP="006D07D2">
      <w:pPr>
        <w:rPr>
          <w:lang w:val="en-GB"/>
        </w:rPr>
      </w:pPr>
      <w:r w:rsidRPr="00246134">
        <w:rPr>
          <w:lang w:val="en-GB"/>
        </w:rPr>
        <w:t>C</w:t>
      </w:r>
      <w:r w:rsidR="00FA22DD">
        <w:rPr>
          <w:lang w:val="en-GB"/>
        </w:rPr>
        <w:t xml:space="preserve"> </w:t>
      </w:r>
      <w:r w:rsidRPr="00246134">
        <w:rPr>
          <w:lang w:val="en-GB"/>
        </w:rPr>
        <w:t>–</w:t>
      </w:r>
      <w:r w:rsidR="00FA22DD">
        <w:rPr>
          <w:lang w:val="en-GB"/>
        </w:rPr>
        <w:t xml:space="preserve"> </w:t>
      </w:r>
      <w:proofErr w:type="gramStart"/>
      <w:r w:rsidRPr="00246134">
        <w:rPr>
          <w:lang w:val="en-GB"/>
        </w:rPr>
        <w:t>students</w:t>
      </w:r>
      <w:proofErr w:type="gramEnd"/>
      <w:r w:rsidRPr="00246134">
        <w:rPr>
          <w:lang w:val="en-GB"/>
        </w:rPr>
        <w:t xml:space="preserve"> are allowed to use a cheat sheet with German keywords as help for the role play.</w:t>
      </w:r>
    </w:p>
    <w:p w14:paraId="17D94CB3" w14:textId="77777777" w:rsidR="00873890" w:rsidRPr="00BB2474" w:rsidRDefault="006114A5" w:rsidP="006D07D2">
      <w:r w:rsidRPr="00BB2474">
        <w:t>Sie dürfen als Hilfe für das Rollenspiel einen Spickzettel mit deutschen Stichworten verwenden.</w:t>
      </w:r>
    </w:p>
    <w:p w14:paraId="53387C49" w14:textId="77777777" w:rsidR="0027065C" w:rsidRPr="00BB2474" w:rsidRDefault="0027065C" w:rsidP="006D07D2"/>
    <w:p w14:paraId="3904DB28" w14:textId="10C8132E" w:rsidR="00BA1FD3" w:rsidRDefault="00BA1FD3" w:rsidP="006D07D2">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370D36F4"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0A5850D2" w14:textId="77777777" w:rsidR="00DE3D3F" w:rsidRPr="00246134" w:rsidRDefault="00DE3D3F" w:rsidP="0019249F">
            <w:pPr>
              <w:pStyle w:val="Tabelle6pt"/>
              <w:rPr>
                <w:color w:val="000000"/>
                <w:lang w:val="en-GB"/>
              </w:rPr>
            </w:pPr>
            <w:r w:rsidRPr="00246134">
              <w:rPr>
                <w:lang w:val="en-GB"/>
              </w:rPr>
              <w:lastRenderedPageBreak/>
              <w:t>Kompetenzbereich</w:t>
            </w:r>
          </w:p>
          <w:p w14:paraId="7921401C"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0BA55861" w14:textId="77777777" w:rsidR="00DE3D3F" w:rsidRPr="00246134" w:rsidRDefault="00DE3D3F" w:rsidP="0019249F">
            <w:pPr>
              <w:pStyle w:val="Tabelle6pt"/>
              <w:rPr>
                <w:color w:val="000000"/>
                <w:lang w:val="en-GB"/>
              </w:rPr>
            </w:pPr>
            <w:r w:rsidRPr="00246134">
              <w:rPr>
                <w:lang w:val="en-GB"/>
              </w:rPr>
              <w:t>Lernfortschritt</w:t>
            </w:r>
          </w:p>
          <w:p w14:paraId="613C2B6C" w14:textId="77777777" w:rsidR="00DE3D3F" w:rsidRPr="00246134" w:rsidRDefault="00DE3D3F" w:rsidP="0019249F">
            <w:pPr>
              <w:pStyle w:val="TabelleKopflinks"/>
              <w:rPr>
                <w:lang w:val="en-GB"/>
              </w:rPr>
            </w:pPr>
            <w:r w:rsidRPr="00246134">
              <w:rPr>
                <w:lang w:val="en-GB"/>
              </w:rPr>
              <w:t>LFS 1</w:t>
            </w:r>
            <w:r w:rsidR="00C41DB2" w:rsidRPr="00246134">
              <w:rPr>
                <w:lang w:val="en-GB"/>
              </w:rPr>
              <w:t>-2</w:t>
            </w:r>
          </w:p>
        </w:tc>
        <w:tc>
          <w:tcPr>
            <w:tcW w:w="4229" w:type="dxa"/>
            <w:tcBorders>
              <w:left w:val="single" w:sz="4" w:space="0" w:color="auto"/>
              <w:bottom w:val="single" w:sz="4" w:space="0" w:color="auto"/>
              <w:right w:val="single" w:sz="4" w:space="0" w:color="auto"/>
            </w:tcBorders>
            <w:shd w:val="clear" w:color="auto" w:fill="D9D9D9"/>
          </w:tcPr>
          <w:p w14:paraId="5C5AB230" w14:textId="77777777" w:rsidR="00DE3D3F" w:rsidRPr="00246134" w:rsidRDefault="00DE3D3F" w:rsidP="0019249F">
            <w:pPr>
              <w:pStyle w:val="Tabelle6pt"/>
              <w:rPr>
                <w:color w:val="000000"/>
                <w:lang w:val="en-GB"/>
              </w:rPr>
            </w:pPr>
            <w:r w:rsidRPr="00246134">
              <w:rPr>
                <w:lang w:val="en-GB"/>
              </w:rPr>
              <w:t>Materialien/Titel</w:t>
            </w:r>
          </w:p>
          <w:p w14:paraId="1E72C11E" w14:textId="6FE36AD7" w:rsidR="00DE3D3F" w:rsidRPr="00246134" w:rsidRDefault="00DE3D3F" w:rsidP="0019249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33676208" w14:textId="77777777" w:rsidR="00DE3D3F" w:rsidRPr="00246134" w:rsidRDefault="00F02487" w:rsidP="0019249F">
            <w:pPr>
              <w:pStyle w:val="TabelleKopflinks"/>
              <w:rPr>
                <w:lang w:val="en-GB"/>
              </w:rPr>
            </w:pPr>
            <w:r w:rsidRPr="00246134">
              <w:rPr>
                <w:lang w:val="en-GB"/>
              </w:rPr>
              <w:t>Words, words, words</w:t>
            </w:r>
            <w:r w:rsidR="00F146AE" w:rsidRPr="00246134">
              <w:rPr>
                <w:lang w:val="en-GB"/>
              </w:rPr>
              <w:t>!</w:t>
            </w:r>
          </w:p>
        </w:tc>
        <w:tc>
          <w:tcPr>
            <w:tcW w:w="188" w:type="dxa"/>
            <w:vMerge w:val="restart"/>
            <w:tcBorders>
              <w:top w:val="nil"/>
              <w:left w:val="single" w:sz="4" w:space="0" w:color="auto"/>
              <w:bottom w:val="nil"/>
              <w:right w:val="single" w:sz="4" w:space="0" w:color="auto"/>
            </w:tcBorders>
            <w:shd w:val="clear" w:color="auto" w:fill="FFFFFF"/>
          </w:tcPr>
          <w:p w14:paraId="2028A759"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52A8BE06" w14:textId="77777777" w:rsidR="00DE3D3F" w:rsidRPr="00246134" w:rsidRDefault="00DE3D3F" w:rsidP="00E45997">
            <w:pPr>
              <w:pStyle w:val="TabelleKopfmitte"/>
              <w:rPr>
                <w:lang w:val="en-GB"/>
              </w:rPr>
            </w:pPr>
            <w:r w:rsidRPr="00246134">
              <w:rPr>
                <w:lang w:val="en-GB"/>
              </w:rPr>
              <w:t>Englisch</w:t>
            </w:r>
          </w:p>
          <w:p w14:paraId="2E8ECAF7" w14:textId="6C77034C" w:rsidR="00DE3D3F" w:rsidRPr="00246134" w:rsidRDefault="00C41DB2" w:rsidP="00E45997">
            <w:pPr>
              <w:pStyle w:val="TabelleKopfmitte"/>
              <w:rPr>
                <w:rFonts w:eastAsia="Calibri"/>
                <w:lang w:val="en-GB"/>
              </w:rPr>
            </w:pPr>
            <w:r w:rsidRPr="00246134">
              <w:rPr>
                <w:lang w:val="en-GB"/>
              </w:rPr>
              <w:t>E3.01</w:t>
            </w:r>
            <w:r w:rsidR="00727BF4">
              <w:rPr>
                <w:lang w:val="en-GB"/>
              </w:rPr>
              <w:t>.3</w:t>
            </w:r>
            <w:r w:rsidR="00866EAC" w:rsidRPr="00246134">
              <w:rPr>
                <w:lang w:val="en-GB"/>
              </w:rPr>
              <w:t>1</w:t>
            </w:r>
          </w:p>
        </w:tc>
      </w:tr>
      <w:tr w:rsidR="00DE3D3F" w:rsidRPr="00246134" w14:paraId="676C7AB7" w14:textId="77777777">
        <w:tc>
          <w:tcPr>
            <w:tcW w:w="7348" w:type="dxa"/>
            <w:gridSpan w:val="3"/>
            <w:tcBorders>
              <w:left w:val="single" w:sz="4" w:space="0" w:color="auto"/>
              <w:right w:val="single" w:sz="4" w:space="0" w:color="auto"/>
            </w:tcBorders>
          </w:tcPr>
          <w:p w14:paraId="11020496" w14:textId="77777777" w:rsidR="00DE3D3F" w:rsidRPr="00BB2474" w:rsidRDefault="00DE3D3F" w:rsidP="0019249F">
            <w:pPr>
              <w:pStyle w:val="Tabelle6pt"/>
            </w:pPr>
            <w:r w:rsidRPr="00BB2474">
              <w:t>Kompetenz:</w:t>
            </w:r>
          </w:p>
          <w:p w14:paraId="57B83375" w14:textId="079AC050" w:rsidR="00DE3D3F" w:rsidRPr="00596F0D" w:rsidRDefault="00596F0D" w:rsidP="00281BAF">
            <w:pPr>
              <w:pStyle w:val="Kopf8ptafz"/>
              <w:numPr>
                <w:ilvl w:val="0"/>
                <w:numId w:val="46"/>
              </w:numPr>
              <w:ind w:left="227" w:hanging="170"/>
            </w:pPr>
            <w:r w:rsidRPr="00BB2474">
              <w:t>Ich kann zu anderen sprechen.</w:t>
            </w:r>
          </w:p>
        </w:tc>
        <w:tc>
          <w:tcPr>
            <w:tcW w:w="188" w:type="dxa"/>
            <w:vMerge/>
            <w:tcBorders>
              <w:left w:val="single" w:sz="4" w:space="0" w:color="auto"/>
              <w:bottom w:val="nil"/>
              <w:right w:val="nil"/>
            </w:tcBorders>
            <w:vAlign w:val="center"/>
          </w:tcPr>
          <w:p w14:paraId="509AF8ED" w14:textId="77777777" w:rsidR="00DE3D3F" w:rsidRPr="00232277" w:rsidRDefault="00DE3D3F"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E3D3F" w:rsidRPr="00246134" w14:paraId="6799C439" w14:textId="77777777">
              <w:trPr>
                <w:trHeight w:val="284"/>
              </w:trPr>
              <w:tc>
                <w:tcPr>
                  <w:tcW w:w="2090" w:type="dxa"/>
                  <w:shd w:val="clear" w:color="auto" w:fill="auto"/>
                </w:tcPr>
                <w:p w14:paraId="644C8BBD" w14:textId="77777777" w:rsidR="00DE3D3F" w:rsidRPr="00246134" w:rsidRDefault="00DE3D3F" w:rsidP="0019249F">
                  <w:pPr>
                    <w:pStyle w:val="Textkrpermitte"/>
                    <w:rPr>
                      <w:lang w:val="en-GB"/>
                    </w:rPr>
                  </w:pPr>
                  <w:r w:rsidRPr="00246134">
                    <w:rPr>
                      <w:lang w:val="en-GB"/>
                    </w:rPr>
                    <w:t>LernPROJEKT</w:t>
                  </w:r>
                </w:p>
              </w:tc>
            </w:tr>
            <w:tr w:rsidR="00DE3D3F" w:rsidRPr="00246134" w14:paraId="3C5E344B" w14:textId="77777777">
              <w:trPr>
                <w:trHeight w:val="284"/>
              </w:trPr>
              <w:tc>
                <w:tcPr>
                  <w:tcW w:w="2090" w:type="dxa"/>
                  <w:shd w:val="clear" w:color="auto" w:fill="auto"/>
                </w:tcPr>
                <w:p w14:paraId="1109B47F" w14:textId="77777777" w:rsidR="00DE3D3F" w:rsidRPr="00246134" w:rsidRDefault="00DE3D3F" w:rsidP="0019249F">
                  <w:pPr>
                    <w:pStyle w:val="Textkrpermitte"/>
                    <w:rPr>
                      <w:lang w:val="en-GB"/>
                    </w:rPr>
                  </w:pPr>
                  <w:r w:rsidRPr="00246134">
                    <w:rPr>
                      <w:lang w:val="en-GB"/>
                    </w:rPr>
                    <w:t>LernTHEMA</w:t>
                  </w:r>
                </w:p>
              </w:tc>
            </w:tr>
            <w:tr w:rsidR="00DE3D3F" w:rsidRPr="00246134" w14:paraId="441F71F7" w14:textId="77777777">
              <w:trPr>
                <w:trHeight w:val="284"/>
              </w:trPr>
              <w:tc>
                <w:tcPr>
                  <w:tcW w:w="2090" w:type="dxa"/>
                  <w:shd w:val="clear" w:color="auto" w:fill="D9D9D9" w:themeFill="background1" w:themeFillShade="D9"/>
                </w:tcPr>
                <w:p w14:paraId="0508F804" w14:textId="77777777" w:rsidR="00DE3D3F" w:rsidRPr="00246134" w:rsidRDefault="00DE3D3F" w:rsidP="0019249F">
                  <w:pPr>
                    <w:pStyle w:val="TabelleKopfmitte"/>
                    <w:rPr>
                      <w:lang w:val="en-GB"/>
                    </w:rPr>
                  </w:pPr>
                  <w:r w:rsidRPr="00246134">
                    <w:rPr>
                      <w:lang w:val="en-GB"/>
                    </w:rPr>
                    <w:t>LernSCHRITT</w:t>
                  </w:r>
                </w:p>
              </w:tc>
            </w:tr>
          </w:tbl>
          <w:p w14:paraId="0563F9A2" w14:textId="77777777" w:rsidR="00DE3D3F" w:rsidRPr="00246134" w:rsidRDefault="00DE3D3F" w:rsidP="0019249F">
            <w:pPr>
              <w:pStyle w:val="TabelleKopfmitte"/>
              <w:rPr>
                <w:lang w:val="en-GB"/>
              </w:rPr>
            </w:pPr>
          </w:p>
        </w:tc>
      </w:tr>
      <w:tr w:rsidR="00DE3D3F" w:rsidRPr="00246134" w14:paraId="3A506F8D" w14:textId="77777777">
        <w:tc>
          <w:tcPr>
            <w:tcW w:w="7348" w:type="dxa"/>
            <w:gridSpan w:val="3"/>
            <w:tcBorders>
              <w:left w:val="single" w:sz="4" w:space="0" w:color="auto"/>
              <w:right w:val="single" w:sz="4" w:space="0" w:color="auto"/>
            </w:tcBorders>
          </w:tcPr>
          <w:p w14:paraId="47ACA788" w14:textId="77777777" w:rsidR="00DE3D3F" w:rsidRPr="00BB2474" w:rsidRDefault="00DE3D3F" w:rsidP="0019249F">
            <w:pPr>
              <w:pStyle w:val="Tabelle6pt"/>
            </w:pPr>
            <w:r w:rsidRPr="00BB2474">
              <w:t>Hauptbezug:</w:t>
            </w:r>
          </w:p>
          <w:p w14:paraId="18AB3EE7" w14:textId="3DDA743F" w:rsidR="00596F0D" w:rsidRPr="00BB2474" w:rsidRDefault="003228D0" w:rsidP="00281BAF">
            <w:pPr>
              <w:pStyle w:val="Kopf8ptafz"/>
              <w:numPr>
                <w:ilvl w:val="0"/>
                <w:numId w:val="46"/>
              </w:numPr>
              <w:ind w:left="227" w:hanging="170"/>
            </w:pPr>
            <w:r>
              <w:t xml:space="preserve">Ich kann </w:t>
            </w:r>
            <w:r w:rsidR="00596F0D" w:rsidRPr="00BB2474">
              <w:t>die deutsche Bedeutung zu einem englischen Wort nennen. (A)</w:t>
            </w:r>
          </w:p>
          <w:p w14:paraId="7C98E687" w14:textId="77777777" w:rsidR="00596F0D" w:rsidRPr="00BB2474" w:rsidRDefault="00596F0D" w:rsidP="00281BAF">
            <w:pPr>
              <w:pStyle w:val="Kopf8ptafz"/>
              <w:numPr>
                <w:ilvl w:val="0"/>
                <w:numId w:val="46"/>
              </w:numPr>
              <w:ind w:left="227" w:hanging="170"/>
            </w:pPr>
            <w:r w:rsidRPr="00BB2474">
              <w:t>Ich kann die englische Bedeutung zu einem deutschen Wort nennen. (B)</w:t>
            </w:r>
          </w:p>
          <w:p w14:paraId="45A3D935" w14:textId="10D0B53E" w:rsidR="00401C9D" w:rsidRPr="00BB2474" w:rsidRDefault="00596F0D" w:rsidP="00281BAF">
            <w:pPr>
              <w:pStyle w:val="Kopf8ptafz"/>
              <w:numPr>
                <w:ilvl w:val="0"/>
                <w:numId w:val="46"/>
              </w:numPr>
              <w:ind w:left="227" w:hanging="170"/>
            </w:pPr>
            <w:r w:rsidRPr="00BB2474">
              <w:t xml:space="preserve">Ich kann die englische Bedeutung zu einem deutschen Wort nennen und einen Beispielsatz geben. </w:t>
            </w:r>
            <w:r w:rsidRPr="003228D0">
              <w:t>(C)</w:t>
            </w:r>
          </w:p>
        </w:tc>
        <w:tc>
          <w:tcPr>
            <w:tcW w:w="188" w:type="dxa"/>
            <w:vMerge/>
            <w:tcBorders>
              <w:left w:val="single" w:sz="4" w:space="0" w:color="auto"/>
              <w:bottom w:val="nil"/>
              <w:right w:val="nil"/>
            </w:tcBorders>
            <w:vAlign w:val="center"/>
          </w:tcPr>
          <w:p w14:paraId="39D0A710"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4A5DE5E" w14:textId="77777777" w:rsidR="00DE3D3F" w:rsidRPr="00BB2474" w:rsidRDefault="00DE3D3F" w:rsidP="0019249F">
            <w:pPr>
              <w:pStyle w:val="TabelleKopfmitte"/>
            </w:pPr>
          </w:p>
        </w:tc>
      </w:tr>
      <w:tr w:rsidR="00DE3D3F" w:rsidRPr="00246134" w14:paraId="29B1989C" w14:textId="77777777">
        <w:tc>
          <w:tcPr>
            <w:tcW w:w="7348" w:type="dxa"/>
            <w:gridSpan w:val="3"/>
            <w:tcBorders>
              <w:left w:val="single" w:sz="4" w:space="0" w:color="auto"/>
              <w:right w:val="single" w:sz="4" w:space="0" w:color="auto"/>
            </w:tcBorders>
            <w:tcMar>
              <w:bottom w:w="0" w:type="dxa"/>
            </w:tcMar>
          </w:tcPr>
          <w:p w14:paraId="3AD43EED" w14:textId="77777777" w:rsidR="00DE3D3F" w:rsidRPr="00BB2474" w:rsidRDefault="00DE3D3F" w:rsidP="0019249F">
            <w:pPr>
              <w:pStyle w:val="Tabelle6pt"/>
            </w:pPr>
            <w:r w:rsidRPr="00BB2474">
              <w:t>Weitere Bezüge:</w:t>
            </w:r>
          </w:p>
          <w:p w14:paraId="7B7EE79B" w14:textId="5CB20851" w:rsidR="00C41DB2" w:rsidRPr="00BB2474" w:rsidRDefault="00C41DB2" w:rsidP="00281BAF">
            <w:pPr>
              <w:pStyle w:val="Kopf8ptafz"/>
              <w:numPr>
                <w:ilvl w:val="0"/>
                <w:numId w:val="46"/>
              </w:numPr>
              <w:ind w:left="227" w:hanging="170"/>
            </w:pPr>
            <w:r w:rsidRPr="00BB2474">
              <w:t>Ich</w:t>
            </w:r>
            <w:r w:rsidR="00690781">
              <w:t xml:space="preserve"> kann kurze englische</w:t>
            </w:r>
            <w:r w:rsidR="00596F0D">
              <w:t xml:space="preserve"> Sätze lesen und verstehen.</w:t>
            </w:r>
          </w:p>
          <w:p w14:paraId="4E881986" w14:textId="08E5E65E" w:rsidR="00DE3D3F" w:rsidRPr="00BB2474" w:rsidRDefault="00C41DB2" w:rsidP="00281BAF">
            <w:pPr>
              <w:pStyle w:val="Kopf8ptafz"/>
              <w:numPr>
                <w:ilvl w:val="0"/>
                <w:numId w:val="46"/>
              </w:numPr>
              <w:ind w:left="227" w:hanging="170"/>
            </w:pPr>
            <w:r w:rsidRPr="00BB2474">
              <w:t xml:space="preserve">Ich kann </w:t>
            </w:r>
            <w:r w:rsidR="00690781">
              <w:t xml:space="preserve">die </w:t>
            </w:r>
            <w:r w:rsidR="00596F0D">
              <w:t xml:space="preserve">Geschichten, Worte und Erklärungen meiner </w:t>
            </w:r>
            <w:r w:rsidR="008979FF">
              <w:t xml:space="preserve">Mitschülerinnnen und </w:t>
            </w:r>
            <w:r w:rsidR="00596F0D">
              <w:t>Mitschüler verstehen.</w:t>
            </w:r>
          </w:p>
        </w:tc>
        <w:tc>
          <w:tcPr>
            <w:tcW w:w="188" w:type="dxa"/>
            <w:vMerge/>
            <w:tcBorders>
              <w:left w:val="single" w:sz="4" w:space="0" w:color="auto"/>
              <w:bottom w:val="nil"/>
              <w:right w:val="nil"/>
            </w:tcBorders>
            <w:vAlign w:val="center"/>
          </w:tcPr>
          <w:p w14:paraId="5647F907"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2296919" w14:textId="77777777" w:rsidR="00DE3D3F" w:rsidRPr="00BB2474" w:rsidRDefault="00DE3D3F" w:rsidP="0019249F">
            <w:pPr>
              <w:pStyle w:val="TabelleKopfmitte"/>
            </w:pPr>
          </w:p>
        </w:tc>
      </w:tr>
    </w:tbl>
    <w:p w14:paraId="1D3858D0" w14:textId="0E0DADF6" w:rsidR="00873890" w:rsidRPr="00BB2474" w:rsidRDefault="00180632" w:rsidP="006D07D2">
      <w:r w:rsidRPr="00246134">
        <w:rPr>
          <w:noProof/>
          <w:lang w:eastAsia="de-DE"/>
        </w:rPr>
        <w:drawing>
          <wp:anchor distT="0" distB="0" distL="114300" distR="114300" simplePos="0" relativeHeight="252037120" behindDoc="0" locked="0" layoutInCell="0" allowOverlap="1" wp14:anchorId="1ED8269B" wp14:editId="265A491F">
            <wp:simplePos x="0" y="0"/>
            <wp:positionH relativeFrom="rightMargin">
              <wp:posOffset>948690</wp:posOffset>
            </wp:positionH>
            <wp:positionV relativeFrom="paragraph">
              <wp:posOffset>125095</wp:posOffset>
            </wp:positionV>
            <wp:extent cx="346710" cy="321310"/>
            <wp:effectExtent l="0" t="0" r="0" b="2540"/>
            <wp:wrapNone/>
            <wp:docPr id="234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lang w:eastAsia="de-DE"/>
        </w:rPr>
        <w:drawing>
          <wp:anchor distT="0" distB="0" distL="114300" distR="114300" simplePos="0" relativeHeight="252036096" behindDoc="0" locked="0" layoutInCell="0" allowOverlap="1" wp14:anchorId="01EB4F06" wp14:editId="13E3D475">
            <wp:simplePos x="0" y="0"/>
            <wp:positionH relativeFrom="rightMargin">
              <wp:posOffset>593090</wp:posOffset>
            </wp:positionH>
            <wp:positionV relativeFrom="paragraph">
              <wp:posOffset>125095</wp:posOffset>
            </wp:positionV>
            <wp:extent cx="346710" cy="321310"/>
            <wp:effectExtent l="0" t="0" r="0" b="2540"/>
            <wp:wrapNone/>
            <wp:docPr id="234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lang w:eastAsia="de-DE"/>
        </w:rPr>
        <w:drawing>
          <wp:anchor distT="0" distB="0" distL="114300" distR="114300" simplePos="0" relativeHeight="252035072" behindDoc="0" locked="0" layoutInCell="0" allowOverlap="1" wp14:anchorId="4CFDAF96" wp14:editId="7B3E451B">
            <wp:simplePos x="0" y="0"/>
            <wp:positionH relativeFrom="rightMargin">
              <wp:posOffset>236448</wp:posOffset>
            </wp:positionH>
            <wp:positionV relativeFrom="paragraph">
              <wp:posOffset>124495</wp:posOffset>
            </wp:positionV>
            <wp:extent cx="345600" cy="320400"/>
            <wp:effectExtent l="0" t="0" r="0" b="3810"/>
            <wp:wrapNone/>
            <wp:docPr id="234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3E9A0" w14:textId="7D6C249F" w:rsidR="00DE3D3F" w:rsidRPr="00BB2474" w:rsidRDefault="00873890" w:rsidP="006D07D2">
      <w:r w:rsidRPr="00FA22DD">
        <w:rPr>
          <w:b/>
        </w:rPr>
        <w:t>Step 3</w:t>
      </w:r>
      <w:r w:rsidR="0007368B" w:rsidRPr="00BB2474">
        <w:t xml:space="preserve"> (20 min.)</w:t>
      </w:r>
    </w:p>
    <w:p w14:paraId="32164C3C" w14:textId="423986CA" w:rsidR="00115017" w:rsidRPr="00BB2474" w:rsidRDefault="00115017" w:rsidP="006D07D2"/>
    <w:p w14:paraId="1C775A9D" w14:textId="0E69297E" w:rsidR="006114A5" w:rsidRPr="00BB2474" w:rsidRDefault="00180632" w:rsidP="006D07D2">
      <w:r w:rsidRPr="00246134">
        <w:rPr>
          <w:noProof/>
          <w:lang w:eastAsia="de-DE"/>
        </w:rPr>
        <w:drawing>
          <wp:anchor distT="0" distB="0" distL="114300" distR="114300" simplePos="0" relativeHeight="252020736" behindDoc="0" locked="0" layoutInCell="1" allowOverlap="1" wp14:anchorId="58E96F8B" wp14:editId="154013D5">
            <wp:simplePos x="0" y="0"/>
            <wp:positionH relativeFrom="column">
              <wp:posOffset>4832721</wp:posOffset>
            </wp:positionH>
            <wp:positionV relativeFrom="paragraph">
              <wp:posOffset>-3175</wp:posOffset>
            </wp:positionV>
            <wp:extent cx="339090" cy="342900"/>
            <wp:effectExtent l="0" t="0" r="3810" b="0"/>
            <wp:wrapNone/>
            <wp:docPr id="2334" name="Grafik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909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14A5" w:rsidRPr="00BB2474">
        <w:t>Let’s learn some important words.</w:t>
      </w:r>
      <w:r w:rsidR="001E11C7" w:rsidRPr="00BB2474">
        <w:t>/Sie lernen nun wichtige Worte.</w:t>
      </w:r>
    </w:p>
    <w:p w14:paraId="29DBF115" w14:textId="131CAF7A" w:rsidR="006114A5" w:rsidRPr="00BB2474" w:rsidRDefault="001E11C7" w:rsidP="006D07D2">
      <w:r w:rsidRPr="00246134">
        <w:rPr>
          <w:lang w:val="en-GB"/>
        </w:rPr>
        <w:t xml:space="preserve">Learn them on your own. </w:t>
      </w:r>
      <w:r w:rsidRPr="00BB2474">
        <w:t>(10 min.)/Lernen Sie alleine. (10 min.):</w:t>
      </w:r>
    </w:p>
    <w:p w14:paraId="75BC875F" w14:textId="129A7221" w:rsidR="006114A5" w:rsidRPr="00363DE1" w:rsidRDefault="00180632" w:rsidP="004B510D">
      <w:pPr>
        <w:pStyle w:val="Listenabsatz"/>
        <w:numPr>
          <w:ilvl w:val="0"/>
          <w:numId w:val="31"/>
        </w:numPr>
      </w:pPr>
      <w:r w:rsidRPr="00246134">
        <w:rPr>
          <w:noProof/>
          <w:lang w:eastAsia="de-DE"/>
        </w:rPr>
        <w:drawing>
          <wp:anchor distT="0" distB="0" distL="114300" distR="114300" simplePos="0" relativeHeight="252150784" behindDoc="0" locked="0" layoutInCell="1" allowOverlap="1" wp14:anchorId="74DEA085" wp14:editId="202D0C51">
            <wp:simplePos x="0" y="0"/>
            <wp:positionH relativeFrom="column">
              <wp:posOffset>4859391</wp:posOffset>
            </wp:positionH>
            <wp:positionV relativeFrom="paragraph">
              <wp:posOffset>83820</wp:posOffset>
            </wp:positionV>
            <wp:extent cx="321310" cy="321310"/>
            <wp:effectExtent l="0" t="0" r="2540" b="2540"/>
            <wp:wrapNone/>
            <wp:docPr id="2296" name="Grafik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6114A5" w:rsidRPr="00363DE1">
        <w:t>Read the words and the example</w:t>
      </w:r>
      <w:r w:rsidR="00363DE1">
        <w:t>s</w:t>
      </w:r>
      <w:r w:rsidR="006114A5" w:rsidRPr="00363DE1">
        <w:t xml:space="preserve"> aloud.</w:t>
      </w:r>
      <w:r w:rsidR="00363DE1" w:rsidRPr="00363DE1">
        <w:t>/</w:t>
      </w:r>
      <w:r w:rsidR="001E11C7" w:rsidRPr="00363DE1">
        <w:t>Lesen Sie die Worte und Beispiele laut.</w:t>
      </w:r>
    </w:p>
    <w:p w14:paraId="5CA2320F" w14:textId="52077002" w:rsidR="006114A5" w:rsidRPr="00BB2474" w:rsidRDefault="006114A5" w:rsidP="004B510D">
      <w:pPr>
        <w:pStyle w:val="Listenabsatz"/>
        <w:numPr>
          <w:ilvl w:val="0"/>
          <w:numId w:val="31"/>
        </w:numPr>
      </w:pPr>
      <w:r w:rsidRPr="00BB2474">
        <w:t>Write them down.</w:t>
      </w:r>
      <w:r w:rsidR="001E11C7" w:rsidRPr="00BB2474">
        <w:t>/Schreiben Sie die Worte auf.</w:t>
      </w:r>
    </w:p>
    <w:p w14:paraId="55674EAD" w14:textId="59C09714" w:rsidR="006114A5" w:rsidRPr="00BB2474" w:rsidRDefault="006114A5" w:rsidP="004B510D">
      <w:pPr>
        <w:pStyle w:val="Listenabsatz"/>
        <w:numPr>
          <w:ilvl w:val="0"/>
          <w:numId w:val="31"/>
        </w:numPr>
      </w:pPr>
      <w:r w:rsidRPr="00BB2474">
        <w:t>Doodle a picture.</w:t>
      </w:r>
      <w:r w:rsidR="001E11C7" w:rsidRPr="00BB2474">
        <w:t>/Kritzeln Sie Bilder zu den Worten.</w:t>
      </w:r>
    </w:p>
    <w:p w14:paraId="77422BE5" w14:textId="1AA079A6" w:rsidR="00115017" w:rsidRPr="00BB2474" w:rsidRDefault="006114A5" w:rsidP="004B510D">
      <w:pPr>
        <w:pStyle w:val="Listenabsatz"/>
        <w:numPr>
          <w:ilvl w:val="0"/>
          <w:numId w:val="31"/>
        </w:numPr>
      </w:pPr>
      <w:r w:rsidRPr="00BB2474">
        <w:t xml:space="preserve">Think about a short story with all/some of the </w:t>
      </w:r>
      <w:r w:rsidR="001E11C7" w:rsidRPr="00BB2474">
        <w:t>pictures/</w:t>
      </w:r>
      <w:r w:rsidRPr="00BB2474">
        <w:t>words.</w:t>
      </w:r>
      <w:r w:rsidR="001E11C7" w:rsidRPr="00BB2474">
        <w:t>/Denken Sie sich eine kurze Geschi</w:t>
      </w:r>
      <w:r w:rsidR="004E5B8B" w:rsidRPr="00BB2474">
        <w:t>chte mit den Bildern/Wort</w:t>
      </w:r>
      <w:r w:rsidR="008979FF">
        <w:t>en aus, diese wird Ihnen he</w:t>
      </w:r>
      <w:r w:rsidR="008979FF">
        <w:t>l</w:t>
      </w:r>
      <w:r w:rsidR="008979FF">
        <w:t xml:space="preserve">fen, </w:t>
      </w:r>
      <w:r w:rsidR="004E5B8B" w:rsidRPr="00BB2474">
        <w:t>sich die Worte zu merken.</w:t>
      </w:r>
    </w:p>
    <w:p w14:paraId="409AE35B" w14:textId="77777777" w:rsidR="006114A5" w:rsidRPr="00BB2474" w:rsidRDefault="001E11C7" w:rsidP="006114A5">
      <w:pPr>
        <w:ind w:left="142" w:hanging="142"/>
      </w:pPr>
      <w:r w:rsidRPr="00246134">
        <w:rPr>
          <w:noProof/>
          <w:lang w:eastAsia="de-DE"/>
        </w:rPr>
        <w:drawing>
          <wp:anchor distT="0" distB="0" distL="114300" distR="114300" simplePos="0" relativeHeight="252022784" behindDoc="1" locked="0" layoutInCell="1" allowOverlap="1" wp14:anchorId="6CAA3A51" wp14:editId="11C68016">
            <wp:simplePos x="0" y="0"/>
            <wp:positionH relativeFrom="column">
              <wp:posOffset>4883362</wp:posOffset>
            </wp:positionH>
            <wp:positionV relativeFrom="paragraph">
              <wp:posOffset>8255</wp:posOffset>
            </wp:positionV>
            <wp:extent cx="533400" cy="321310"/>
            <wp:effectExtent l="0" t="0" r="0" b="8890"/>
            <wp:wrapNone/>
            <wp:docPr id="233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400" cy="321310"/>
                    </a:xfrm>
                    <a:prstGeom prst="rect">
                      <a:avLst/>
                    </a:prstGeom>
                    <a:noFill/>
                    <a:ln>
                      <a:noFill/>
                    </a:ln>
                  </pic:spPr>
                </pic:pic>
              </a:graphicData>
            </a:graphic>
          </wp:anchor>
        </w:drawing>
      </w:r>
    </w:p>
    <w:p w14:paraId="1110FAF2" w14:textId="77777777" w:rsidR="001E11C7" w:rsidRPr="00246134" w:rsidRDefault="001E11C7" w:rsidP="006D07D2">
      <w:pPr>
        <w:rPr>
          <w:lang w:val="en-GB"/>
        </w:rPr>
      </w:pPr>
      <w:r w:rsidRPr="00246134">
        <w:rPr>
          <w:lang w:val="en-GB"/>
        </w:rPr>
        <w:t xml:space="preserve">Now meet in your team and play a little game. </w:t>
      </w:r>
      <w:r w:rsidR="00197D24" w:rsidRPr="00246134">
        <w:rPr>
          <w:lang w:val="en-GB"/>
        </w:rPr>
        <w:t>(10 min.)</w:t>
      </w:r>
    </w:p>
    <w:p w14:paraId="5377C412" w14:textId="7799FF86" w:rsidR="001E11C7" w:rsidRPr="00246134" w:rsidRDefault="001619B1" w:rsidP="006D07D2">
      <w:pPr>
        <w:rPr>
          <w:lang w:val="en-GB"/>
        </w:rPr>
      </w:pPr>
      <w:r>
        <w:rPr>
          <w:lang w:val="en-GB"/>
        </w:rPr>
        <w:t xml:space="preserve">Each team member gets </w:t>
      </w:r>
      <w:r w:rsidR="004E5B8B" w:rsidRPr="00246134">
        <w:rPr>
          <w:lang w:val="en-GB"/>
        </w:rPr>
        <w:t xml:space="preserve">5 vocabulary </w:t>
      </w:r>
      <w:r w:rsidR="001E11C7" w:rsidRPr="00246134">
        <w:rPr>
          <w:lang w:val="en-GB"/>
        </w:rPr>
        <w:t>cards and y</w:t>
      </w:r>
      <w:r w:rsidR="00690781">
        <w:rPr>
          <w:lang w:val="en-GB"/>
        </w:rPr>
        <w:t xml:space="preserve">ou ask your left neighbour 1 of </w:t>
      </w:r>
      <w:r w:rsidR="00C572A6" w:rsidRPr="00246134">
        <w:rPr>
          <w:lang w:val="en-GB"/>
        </w:rPr>
        <w:t xml:space="preserve">your </w:t>
      </w:r>
      <w:r w:rsidR="001E11C7" w:rsidRPr="00246134">
        <w:rPr>
          <w:lang w:val="en-GB"/>
        </w:rPr>
        <w:t>words.</w:t>
      </w:r>
    </w:p>
    <w:p w14:paraId="34A9BC2F" w14:textId="582F71C2" w:rsidR="001E11C7" w:rsidRPr="00BB2474" w:rsidRDefault="00690781" w:rsidP="006D07D2">
      <w:r>
        <w:t>Nun treffen Sie sich mit I</w:t>
      </w:r>
      <w:r w:rsidR="001E11C7" w:rsidRPr="00BB2474">
        <w:t>hren Teammitgliedern und spielen ein kleines Spiel.</w:t>
      </w:r>
    </w:p>
    <w:p w14:paraId="6EA52226" w14:textId="4CF381D9" w:rsidR="001E11C7" w:rsidRPr="00BB2474" w:rsidRDefault="001E11C7" w:rsidP="006D07D2">
      <w:r w:rsidRPr="00BB2474">
        <w:t>Jeder von Ihnen erhält</w:t>
      </w:r>
      <w:r w:rsidR="0027065C" w:rsidRPr="00BB2474">
        <w:t xml:space="preserve"> von </w:t>
      </w:r>
      <w:r w:rsidR="00690781">
        <w:t xml:space="preserve">seiner Lehrerin oder seinem </w:t>
      </w:r>
      <w:r w:rsidR="0027065C" w:rsidRPr="00BB2474">
        <w:t>Lehrer</w:t>
      </w:r>
      <w:r w:rsidRPr="00BB2474">
        <w:t xml:space="preserve"> </w:t>
      </w:r>
      <w:r w:rsidR="00690781">
        <w:t xml:space="preserve">fünf </w:t>
      </w:r>
      <w:r w:rsidRPr="00BB2474">
        <w:t xml:space="preserve">Vokabelkarten und nun fragen Sie </w:t>
      </w:r>
      <w:r w:rsidR="00690781">
        <w:t>I</w:t>
      </w:r>
      <w:r w:rsidRPr="00BB2474">
        <w:t xml:space="preserve">hren linken Nachbar nach </w:t>
      </w:r>
      <w:r w:rsidR="00C572A6" w:rsidRPr="00BB2474">
        <w:t>einem ihrer Worte; das Spiel wird im Uhrze</w:t>
      </w:r>
      <w:r w:rsidR="00C572A6" w:rsidRPr="00BB2474">
        <w:t>i</w:t>
      </w:r>
      <w:r w:rsidR="00C572A6" w:rsidRPr="00BB2474">
        <w:t>gerzinn gespielt, bis alle Vokalbelkarten abgefragt sind.</w:t>
      </w:r>
    </w:p>
    <w:p w14:paraId="501C0C28" w14:textId="77777777" w:rsidR="001E11C7" w:rsidRPr="00BB2474" w:rsidRDefault="001E11C7" w:rsidP="006D07D2"/>
    <w:p w14:paraId="5F0B3A37" w14:textId="77777777" w:rsidR="00C572A6" w:rsidRPr="00246134" w:rsidRDefault="00C572A6" w:rsidP="006D07D2">
      <w:pPr>
        <w:rPr>
          <w:lang w:val="en-GB"/>
        </w:rPr>
      </w:pPr>
      <w:r w:rsidRPr="00246134">
        <w:rPr>
          <w:noProof/>
          <w:lang w:eastAsia="de-DE"/>
        </w:rPr>
        <w:drawing>
          <wp:anchor distT="0" distB="0" distL="114300" distR="114300" simplePos="0" relativeHeight="252024832" behindDoc="0" locked="0" layoutInCell="0" allowOverlap="1" wp14:anchorId="72C71519" wp14:editId="1EEE1A2A">
            <wp:simplePos x="0" y="0"/>
            <wp:positionH relativeFrom="rightMargin">
              <wp:posOffset>237490</wp:posOffset>
            </wp:positionH>
            <wp:positionV relativeFrom="paragraph">
              <wp:posOffset>46355</wp:posOffset>
            </wp:positionV>
            <wp:extent cx="345600" cy="320400"/>
            <wp:effectExtent l="0" t="0" r="0" b="3810"/>
            <wp:wrapNone/>
            <wp:docPr id="234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1C7" w:rsidRPr="00246134">
        <w:rPr>
          <w:lang w:val="en-GB"/>
        </w:rPr>
        <w:t xml:space="preserve">A </w:t>
      </w:r>
      <w:r w:rsidRPr="00246134">
        <w:rPr>
          <w:lang w:val="en-GB"/>
        </w:rPr>
        <w:t>–</w:t>
      </w:r>
      <w:r w:rsidR="001E11C7" w:rsidRPr="00246134">
        <w:rPr>
          <w:lang w:val="en-GB"/>
        </w:rPr>
        <w:t xml:space="preserve"> </w:t>
      </w:r>
      <w:proofErr w:type="gramStart"/>
      <w:r w:rsidR="001E11C7" w:rsidRPr="00246134">
        <w:rPr>
          <w:lang w:val="en-GB"/>
        </w:rPr>
        <w:t>students</w:t>
      </w:r>
      <w:proofErr w:type="gramEnd"/>
      <w:r w:rsidRPr="00246134">
        <w:rPr>
          <w:lang w:val="en-GB"/>
        </w:rPr>
        <w:t xml:space="preserve"> are asked for the German meaning.</w:t>
      </w:r>
    </w:p>
    <w:p w14:paraId="4CC52818" w14:textId="77777777" w:rsidR="00C572A6" w:rsidRPr="00BB2474" w:rsidRDefault="00C572A6" w:rsidP="006D07D2">
      <w:r w:rsidRPr="00BB2474">
        <w:t>Sie erhalten das englische Wort und werden nach der deutschen Bedeutung gefragt.</w:t>
      </w:r>
    </w:p>
    <w:p w14:paraId="42A011F0" w14:textId="77777777" w:rsidR="001E11C7" w:rsidRPr="00BB2474" w:rsidRDefault="00C572A6" w:rsidP="006D07D2">
      <w:r w:rsidRPr="00246134">
        <w:rPr>
          <w:noProof/>
          <w:lang w:eastAsia="de-DE"/>
        </w:rPr>
        <w:drawing>
          <wp:anchor distT="0" distB="0" distL="114300" distR="114300" simplePos="0" relativeHeight="251830272" behindDoc="0" locked="0" layoutInCell="0" allowOverlap="1" wp14:anchorId="2E0A5CDB" wp14:editId="2F6E92C1">
            <wp:simplePos x="0" y="0"/>
            <wp:positionH relativeFrom="rightMargin">
              <wp:posOffset>237490</wp:posOffset>
            </wp:positionH>
            <wp:positionV relativeFrom="paragraph">
              <wp:posOffset>152400</wp:posOffset>
            </wp:positionV>
            <wp:extent cx="345600" cy="320400"/>
            <wp:effectExtent l="0" t="0" r="0" b="3810"/>
            <wp:wrapNone/>
            <wp:docPr id="220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DCE946" w14:textId="77777777" w:rsidR="00C572A6" w:rsidRPr="00246134" w:rsidRDefault="001E11C7" w:rsidP="006D07D2">
      <w:pPr>
        <w:rPr>
          <w:lang w:val="en-GB"/>
        </w:rPr>
      </w:pPr>
      <w:r w:rsidRPr="00246134">
        <w:rPr>
          <w:lang w:val="en-GB"/>
        </w:rPr>
        <w:t xml:space="preserve">B </w:t>
      </w:r>
      <w:r w:rsidR="00C572A6" w:rsidRPr="00246134">
        <w:rPr>
          <w:lang w:val="en-GB"/>
        </w:rPr>
        <w:t>–</w:t>
      </w:r>
      <w:r w:rsidRPr="00246134">
        <w:rPr>
          <w:lang w:val="en-GB"/>
        </w:rPr>
        <w:t xml:space="preserve"> </w:t>
      </w:r>
      <w:proofErr w:type="gramStart"/>
      <w:r w:rsidRPr="00246134">
        <w:rPr>
          <w:lang w:val="en-GB"/>
        </w:rPr>
        <w:t>students</w:t>
      </w:r>
      <w:proofErr w:type="gramEnd"/>
      <w:r w:rsidR="00C572A6" w:rsidRPr="00246134">
        <w:rPr>
          <w:lang w:val="en-GB"/>
        </w:rPr>
        <w:t xml:space="preserve"> are asked for the English meaning.</w:t>
      </w:r>
    </w:p>
    <w:p w14:paraId="62EDE809" w14:textId="77777777" w:rsidR="00C572A6" w:rsidRPr="00BB2474" w:rsidRDefault="00C572A6" w:rsidP="006D07D2">
      <w:r w:rsidRPr="00BB2474">
        <w:t>Sie erhalten das deutsche Wort und werden nach der englischen Bedeutung gefragt.</w:t>
      </w:r>
    </w:p>
    <w:p w14:paraId="5BEB97A8" w14:textId="6F3C9B60" w:rsidR="001E11C7" w:rsidRPr="00BB2474" w:rsidRDefault="00180632" w:rsidP="006D07D2">
      <w:r w:rsidRPr="00246134">
        <w:rPr>
          <w:noProof/>
          <w:lang w:eastAsia="de-DE"/>
        </w:rPr>
        <w:drawing>
          <wp:anchor distT="0" distB="0" distL="114300" distR="114300" simplePos="0" relativeHeight="251827200" behindDoc="0" locked="0" layoutInCell="0" allowOverlap="1" wp14:anchorId="2E88BF3E" wp14:editId="03219D54">
            <wp:simplePos x="0" y="0"/>
            <wp:positionH relativeFrom="rightMargin">
              <wp:posOffset>237490</wp:posOffset>
            </wp:positionH>
            <wp:positionV relativeFrom="paragraph">
              <wp:posOffset>144780</wp:posOffset>
            </wp:positionV>
            <wp:extent cx="345440" cy="320040"/>
            <wp:effectExtent l="0" t="0" r="0" b="3810"/>
            <wp:wrapNone/>
            <wp:docPr id="22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25E191" w14:textId="76FC14B4" w:rsidR="00C572A6" w:rsidRPr="00246134" w:rsidRDefault="001E11C7" w:rsidP="006D07D2">
      <w:pPr>
        <w:rPr>
          <w:lang w:val="en-GB"/>
        </w:rPr>
      </w:pPr>
      <w:r w:rsidRPr="00246134">
        <w:rPr>
          <w:lang w:val="en-GB"/>
        </w:rPr>
        <w:t>C</w:t>
      </w:r>
      <w:r w:rsidR="00E353FB">
        <w:rPr>
          <w:lang w:val="en-GB"/>
        </w:rPr>
        <w:t xml:space="preserve"> – </w:t>
      </w:r>
      <w:proofErr w:type="gramStart"/>
      <w:r w:rsidRPr="00246134">
        <w:rPr>
          <w:lang w:val="en-GB"/>
        </w:rPr>
        <w:t>students</w:t>
      </w:r>
      <w:proofErr w:type="gramEnd"/>
      <w:r w:rsidR="00C572A6" w:rsidRPr="00246134">
        <w:rPr>
          <w:lang w:val="en-GB"/>
        </w:rPr>
        <w:t xml:space="preserve"> are asked for the English meaning and the example.</w:t>
      </w:r>
    </w:p>
    <w:p w14:paraId="4A9BE08D" w14:textId="59A943FE" w:rsidR="00873890" w:rsidRPr="00FA22DD" w:rsidRDefault="00C572A6" w:rsidP="00C572A6">
      <w:r w:rsidRPr="00BB2474">
        <w:t>Sie erhalten das deutsche Wort, werden nach der englischen Bedeutung gefragt und nennen</w:t>
      </w:r>
      <w:r w:rsidR="00FA22DD">
        <w:t xml:space="preserve"> </w:t>
      </w:r>
      <w:r w:rsidRPr="00232277">
        <w:t>auch einen Beispielsatz.</w:t>
      </w:r>
    </w:p>
    <w:p w14:paraId="2509FED5" w14:textId="70542E59" w:rsidR="00910E0B" w:rsidRDefault="00910E0B" w:rsidP="00C572A6">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147E5" w:rsidRPr="00246134" w14:paraId="45692C3C"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0B82047A" w14:textId="77777777" w:rsidR="002147E5" w:rsidRPr="00246134" w:rsidRDefault="002147E5" w:rsidP="0019249F">
            <w:pPr>
              <w:pStyle w:val="Tabelle6pt"/>
              <w:rPr>
                <w:color w:val="000000"/>
                <w:lang w:val="en-GB"/>
              </w:rPr>
            </w:pPr>
            <w:r w:rsidRPr="00246134">
              <w:rPr>
                <w:lang w:val="en-GB"/>
              </w:rPr>
              <w:lastRenderedPageBreak/>
              <w:t>Kompetenzbereich</w:t>
            </w:r>
          </w:p>
          <w:p w14:paraId="15F280A8" w14:textId="77777777" w:rsidR="002147E5" w:rsidRPr="00246134" w:rsidRDefault="0045559D"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33E79B0" w14:textId="77777777" w:rsidR="002147E5" w:rsidRPr="00246134" w:rsidRDefault="002147E5" w:rsidP="0019249F">
            <w:pPr>
              <w:pStyle w:val="Tabelle6pt"/>
              <w:rPr>
                <w:color w:val="000000"/>
                <w:lang w:val="en-GB"/>
              </w:rPr>
            </w:pPr>
            <w:r w:rsidRPr="00246134">
              <w:rPr>
                <w:lang w:val="en-GB"/>
              </w:rPr>
              <w:t>Lernfortschritt</w:t>
            </w:r>
          </w:p>
          <w:p w14:paraId="5ECF0171" w14:textId="77777777" w:rsidR="002147E5" w:rsidRPr="00246134" w:rsidRDefault="002147E5"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6774835" w14:textId="77777777" w:rsidR="002147E5" w:rsidRPr="00246134" w:rsidRDefault="002147E5" w:rsidP="0019249F">
            <w:pPr>
              <w:pStyle w:val="Tabelle6pt"/>
              <w:rPr>
                <w:color w:val="000000"/>
                <w:lang w:val="en-GB"/>
              </w:rPr>
            </w:pPr>
            <w:r w:rsidRPr="00246134">
              <w:rPr>
                <w:lang w:val="en-GB"/>
              </w:rPr>
              <w:t>Materialien/Titel</w:t>
            </w:r>
          </w:p>
          <w:p w14:paraId="6919F244" w14:textId="77777777" w:rsidR="002147E5" w:rsidRPr="00246134" w:rsidRDefault="002147E5" w:rsidP="00DE3D3F">
            <w:pPr>
              <w:pStyle w:val="TabelleKopflinks"/>
              <w:rPr>
                <w:lang w:val="en-GB"/>
              </w:rPr>
            </w:pPr>
            <w:r w:rsidRPr="00246134">
              <w:rPr>
                <w:lang w:val="en-GB"/>
              </w:rPr>
              <w:t>Vocabulary sheet</w:t>
            </w:r>
          </w:p>
        </w:tc>
        <w:tc>
          <w:tcPr>
            <w:tcW w:w="188" w:type="dxa"/>
            <w:vMerge w:val="restart"/>
            <w:tcBorders>
              <w:top w:val="nil"/>
              <w:left w:val="single" w:sz="4" w:space="0" w:color="auto"/>
              <w:bottom w:val="nil"/>
              <w:right w:val="single" w:sz="4" w:space="0" w:color="auto"/>
            </w:tcBorders>
            <w:shd w:val="clear" w:color="auto" w:fill="FFFFFF"/>
          </w:tcPr>
          <w:p w14:paraId="237012D1" w14:textId="77777777" w:rsidR="002147E5" w:rsidRPr="00246134" w:rsidRDefault="002147E5"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D8E95EC" w14:textId="77777777" w:rsidR="002147E5" w:rsidRPr="00246134" w:rsidRDefault="002147E5" w:rsidP="0019249F">
            <w:pPr>
              <w:pStyle w:val="TabelleKopfmitte"/>
              <w:rPr>
                <w:lang w:val="en-GB"/>
              </w:rPr>
            </w:pPr>
            <w:r w:rsidRPr="00246134">
              <w:rPr>
                <w:lang w:val="en-GB"/>
              </w:rPr>
              <w:t>Englisch</w:t>
            </w:r>
          </w:p>
          <w:p w14:paraId="021A48D8" w14:textId="50A545E2" w:rsidR="002147E5" w:rsidRPr="00246134" w:rsidRDefault="0045559D" w:rsidP="0019249F">
            <w:pPr>
              <w:pStyle w:val="TabelleKopfmitte"/>
              <w:rPr>
                <w:rFonts w:eastAsia="Calibri"/>
                <w:lang w:val="en-GB"/>
              </w:rPr>
            </w:pPr>
            <w:r w:rsidRPr="00246134">
              <w:rPr>
                <w:lang w:val="en-GB"/>
              </w:rPr>
              <w:t>E2</w:t>
            </w:r>
            <w:r w:rsidR="00161C5A" w:rsidRPr="00246134">
              <w:rPr>
                <w:lang w:val="en-GB"/>
              </w:rPr>
              <w:t>.01</w:t>
            </w:r>
            <w:r w:rsidR="00727BF4">
              <w:rPr>
                <w:lang w:val="en-GB"/>
              </w:rPr>
              <w:t>.3</w:t>
            </w:r>
            <w:r w:rsidR="00866EAC" w:rsidRPr="00246134">
              <w:rPr>
                <w:lang w:val="en-GB"/>
              </w:rPr>
              <w:t>2</w:t>
            </w:r>
          </w:p>
        </w:tc>
      </w:tr>
      <w:tr w:rsidR="002147E5" w:rsidRPr="00246134" w14:paraId="30324404" w14:textId="77777777">
        <w:tc>
          <w:tcPr>
            <w:tcW w:w="7348" w:type="dxa"/>
            <w:gridSpan w:val="3"/>
            <w:tcBorders>
              <w:left w:val="single" w:sz="4" w:space="0" w:color="auto"/>
              <w:right w:val="single" w:sz="4" w:space="0" w:color="auto"/>
            </w:tcBorders>
          </w:tcPr>
          <w:p w14:paraId="6ED2C241" w14:textId="77777777" w:rsidR="002147E5" w:rsidRPr="00BB2474" w:rsidRDefault="002147E5" w:rsidP="0019249F">
            <w:pPr>
              <w:pStyle w:val="Tabelle6pt"/>
            </w:pPr>
            <w:r w:rsidRPr="00BB2474">
              <w:t>Kompetenz:</w:t>
            </w:r>
          </w:p>
          <w:p w14:paraId="26731AE5" w14:textId="4147357B" w:rsidR="002147E5" w:rsidRPr="00BB2474" w:rsidRDefault="00596F0D" w:rsidP="00281BAF">
            <w:pPr>
              <w:pStyle w:val="Kopf8ptafz"/>
              <w:numPr>
                <w:ilvl w:val="0"/>
                <w:numId w:val="46"/>
              </w:numPr>
              <w:ind w:left="227" w:hanging="170"/>
            </w:pPr>
            <w:r w:rsidRPr="00BB2474">
              <w:t>Ich</w:t>
            </w:r>
            <w:r w:rsidR="004B7875">
              <w:t xml:space="preserve"> kann Texte lesen und verstehen.</w:t>
            </w:r>
          </w:p>
        </w:tc>
        <w:tc>
          <w:tcPr>
            <w:tcW w:w="188" w:type="dxa"/>
            <w:vMerge/>
            <w:tcBorders>
              <w:left w:val="single" w:sz="4" w:space="0" w:color="auto"/>
              <w:bottom w:val="nil"/>
              <w:right w:val="nil"/>
            </w:tcBorders>
            <w:vAlign w:val="center"/>
          </w:tcPr>
          <w:p w14:paraId="28DB9098" w14:textId="77777777" w:rsidR="002147E5" w:rsidRPr="00BB2474" w:rsidRDefault="002147E5"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147E5" w:rsidRPr="00246134" w14:paraId="5C81164E" w14:textId="77777777">
              <w:trPr>
                <w:trHeight w:val="284"/>
              </w:trPr>
              <w:tc>
                <w:tcPr>
                  <w:tcW w:w="2090" w:type="dxa"/>
                  <w:shd w:val="clear" w:color="auto" w:fill="auto"/>
                </w:tcPr>
                <w:p w14:paraId="0A46E30D" w14:textId="77777777" w:rsidR="002147E5" w:rsidRPr="00246134" w:rsidRDefault="002147E5" w:rsidP="0019249F">
                  <w:pPr>
                    <w:pStyle w:val="Textkrpermitte"/>
                    <w:rPr>
                      <w:lang w:val="en-GB"/>
                    </w:rPr>
                  </w:pPr>
                  <w:r w:rsidRPr="00246134">
                    <w:rPr>
                      <w:lang w:val="en-GB"/>
                    </w:rPr>
                    <w:t>LernPROJEKT</w:t>
                  </w:r>
                </w:p>
              </w:tc>
            </w:tr>
            <w:tr w:rsidR="002147E5" w:rsidRPr="00246134" w14:paraId="708212F9" w14:textId="77777777">
              <w:trPr>
                <w:trHeight w:val="284"/>
              </w:trPr>
              <w:tc>
                <w:tcPr>
                  <w:tcW w:w="2090" w:type="dxa"/>
                  <w:shd w:val="clear" w:color="auto" w:fill="auto"/>
                </w:tcPr>
                <w:p w14:paraId="5F418B18" w14:textId="77777777" w:rsidR="002147E5" w:rsidRPr="00246134" w:rsidRDefault="002147E5" w:rsidP="0019249F">
                  <w:pPr>
                    <w:pStyle w:val="Textkrpermitte"/>
                    <w:rPr>
                      <w:lang w:val="en-GB"/>
                    </w:rPr>
                  </w:pPr>
                  <w:r w:rsidRPr="00246134">
                    <w:rPr>
                      <w:lang w:val="en-GB"/>
                    </w:rPr>
                    <w:t>LernTHEMA</w:t>
                  </w:r>
                </w:p>
              </w:tc>
            </w:tr>
            <w:tr w:rsidR="002147E5" w:rsidRPr="00246134" w14:paraId="3E8F4463" w14:textId="77777777">
              <w:trPr>
                <w:trHeight w:val="284"/>
              </w:trPr>
              <w:tc>
                <w:tcPr>
                  <w:tcW w:w="2090" w:type="dxa"/>
                  <w:shd w:val="clear" w:color="auto" w:fill="D9D9D9" w:themeFill="background1" w:themeFillShade="D9"/>
                </w:tcPr>
                <w:p w14:paraId="491ED2F1" w14:textId="77777777" w:rsidR="002147E5" w:rsidRPr="00246134" w:rsidRDefault="002147E5" w:rsidP="0019249F">
                  <w:pPr>
                    <w:pStyle w:val="TabelleKopfmitte"/>
                    <w:rPr>
                      <w:lang w:val="en-GB"/>
                    </w:rPr>
                  </w:pPr>
                  <w:r w:rsidRPr="00246134">
                    <w:rPr>
                      <w:lang w:val="en-GB"/>
                    </w:rPr>
                    <w:t>LernSCHRITT</w:t>
                  </w:r>
                </w:p>
              </w:tc>
            </w:tr>
          </w:tbl>
          <w:p w14:paraId="193F65D4" w14:textId="77777777" w:rsidR="002147E5" w:rsidRPr="00246134" w:rsidRDefault="002147E5" w:rsidP="0019249F">
            <w:pPr>
              <w:pStyle w:val="TabelleKopfmitte"/>
              <w:rPr>
                <w:lang w:val="en-GB"/>
              </w:rPr>
            </w:pPr>
          </w:p>
        </w:tc>
      </w:tr>
      <w:tr w:rsidR="002147E5" w:rsidRPr="00246134" w14:paraId="21516B89" w14:textId="77777777">
        <w:tc>
          <w:tcPr>
            <w:tcW w:w="7348" w:type="dxa"/>
            <w:gridSpan w:val="3"/>
            <w:tcBorders>
              <w:left w:val="single" w:sz="4" w:space="0" w:color="auto"/>
              <w:right w:val="single" w:sz="4" w:space="0" w:color="auto"/>
            </w:tcBorders>
          </w:tcPr>
          <w:p w14:paraId="13682AAB" w14:textId="77777777" w:rsidR="002147E5" w:rsidRPr="00BB2474" w:rsidRDefault="002147E5" w:rsidP="0019249F">
            <w:pPr>
              <w:pStyle w:val="Tabelle6pt"/>
            </w:pPr>
            <w:r w:rsidRPr="00BB2474">
              <w:t>Hauptbezug:</w:t>
            </w:r>
          </w:p>
          <w:p w14:paraId="1E39941A" w14:textId="1357AD2E" w:rsidR="002147E5" w:rsidRPr="00BB2474" w:rsidRDefault="00596F0D" w:rsidP="00281BAF">
            <w:pPr>
              <w:pStyle w:val="Kopf8ptafz"/>
              <w:numPr>
                <w:ilvl w:val="0"/>
                <w:numId w:val="46"/>
              </w:numPr>
              <w:ind w:left="227" w:hanging="170"/>
            </w:pPr>
            <w:r>
              <w:t>I</w:t>
            </w:r>
            <w:r w:rsidRPr="00BB2474">
              <w:t>ch kann die für das Thema wichtigen Worte verstehen und sie durch verschiedene Methoden lernen.</w:t>
            </w:r>
          </w:p>
        </w:tc>
        <w:tc>
          <w:tcPr>
            <w:tcW w:w="188" w:type="dxa"/>
            <w:vMerge/>
            <w:tcBorders>
              <w:left w:val="single" w:sz="4" w:space="0" w:color="auto"/>
              <w:bottom w:val="nil"/>
              <w:right w:val="nil"/>
            </w:tcBorders>
            <w:vAlign w:val="center"/>
          </w:tcPr>
          <w:p w14:paraId="21F362D8" w14:textId="77777777" w:rsidR="002147E5" w:rsidRPr="00BB2474" w:rsidRDefault="002147E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123B131" w14:textId="77777777" w:rsidR="002147E5" w:rsidRPr="00BB2474" w:rsidRDefault="002147E5" w:rsidP="0019249F">
            <w:pPr>
              <w:pStyle w:val="TabelleKopfmitte"/>
            </w:pPr>
          </w:p>
        </w:tc>
      </w:tr>
    </w:tbl>
    <w:p w14:paraId="286A093B" w14:textId="736C5682" w:rsidR="00DB11A5" w:rsidRPr="00B56F95" w:rsidRDefault="00180632" w:rsidP="00C572A6">
      <w:r w:rsidRPr="00246134">
        <w:rPr>
          <w:noProof/>
          <w:lang w:eastAsia="de-DE"/>
        </w:rPr>
        <w:drawing>
          <wp:anchor distT="0" distB="0" distL="114300" distR="114300" simplePos="0" relativeHeight="252086272" behindDoc="0" locked="0" layoutInCell="0" allowOverlap="1" wp14:anchorId="37D3CF81" wp14:editId="3EFD4086">
            <wp:simplePos x="0" y="0"/>
            <wp:positionH relativeFrom="rightMargin">
              <wp:posOffset>906780</wp:posOffset>
            </wp:positionH>
            <wp:positionV relativeFrom="paragraph">
              <wp:posOffset>86360</wp:posOffset>
            </wp:positionV>
            <wp:extent cx="346710" cy="321310"/>
            <wp:effectExtent l="0" t="0" r="0" b="2540"/>
            <wp:wrapNone/>
            <wp:docPr id="24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lang w:eastAsia="de-DE"/>
        </w:rPr>
        <w:drawing>
          <wp:anchor distT="0" distB="0" distL="114300" distR="114300" simplePos="0" relativeHeight="252084224" behindDoc="0" locked="0" layoutInCell="0" allowOverlap="1" wp14:anchorId="635FA177" wp14:editId="5F39945B">
            <wp:simplePos x="0" y="0"/>
            <wp:positionH relativeFrom="rightMargin">
              <wp:posOffset>563880</wp:posOffset>
            </wp:positionH>
            <wp:positionV relativeFrom="paragraph">
              <wp:posOffset>86360</wp:posOffset>
            </wp:positionV>
            <wp:extent cx="346710" cy="321310"/>
            <wp:effectExtent l="0" t="0" r="0" b="2540"/>
            <wp:wrapNone/>
            <wp:docPr id="24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lang w:eastAsia="de-DE"/>
        </w:rPr>
        <w:drawing>
          <wp:anchor distT="0" distB="0" distL="114300" distR="114300" simplePos="0" relativeHeight="252082176" behindDoc="0" locked="0" layoutInCell="0" allowOverlap="1" wp14:anchorId="450FBE75" wp14:editId="5EE05569">
            <wp:simplePos x="0" y="0"/>
            <wp:positionH relativeFrom="rightMargin">
              <wp:posOffset>221364</wp:posOffset>
            </wp:positionH>
            <wp:positionV relativeFrom="paragraph">
              <wp:posOffset>86360</wp:posOffset>
            </wp:positionV>
            <wp:extent cx="346710" cy="321310"/>
            <wp:effectExtent l="0" t="0" r="0" b="2540"/>
            <wp:wrapNone/>
            <wp:docPr id="240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2147E5" w:rsidRPr="00246134" w14:paraId="0AF76C5A" w14:textId="77777777">
        <w:tc>
          <w:tcPr>
            <w:tcW w:w="2457" w:type="dxa"/>
            <w:shd w:val="clear" w:color="auto" w:fill="D9D9D9" w:themeFill="background1" w:themeFillShade="D9"/>
          </w:tcPr>
          <w:p w14:paraId="06F0EAF6" w14:textId="77777777" w:rsidR="002147E5" w:rsidRPr="00246134" w:rsidRDefault="002147E5" w:rsidP="0019249F">
            <w:pPr>
              <w:pStyle w:val="TabelleKopflinks"/>
              <w:rPr>
                <w:lang w:val="en-GB"/>
              </w:rPr>
            </w:pPr>
            <w:r w:rsidRPr="00246134">
              <w:rPr>
                <w:lang w:val="en-GB"/>
              </w:rPr>
              <w:t xml:space="preserve">English </w:t>
            </w:r>
          </w:p>
        </w:tc>
        <w:tc>
          <w:tcPr>
            <w:tcW w:w="2457" w:type="dxa"/>
            <w:shd w:val="clear" w:color="auto" w:fill="D9D9D9" w:themeFill="background1" w:themeFillShade="D9"/>
          </w:tcPr>
          <w:p w14:paraId="6372A0A1" w14:textId="77777777" w:rsidR="002147E5" w:rsidRPr="00246134" w:rsidRDefault="002147E5" w:rsidP="0019249F">
            <w:pPr>
              <w:pStyle w:val="TabelleKopflinks"/>
              <w:rPr>
                <w:lang w:val="en-GB"/>
              </w:rPr>
            </w:pPr>
            <w:r w:rsidRPr="00246134">
              <w:rPr>
                <w:lang w:val="en-GB"/>
              </w:rPr>
              <w:t>German</w:t>
            </w:r>
          </w:p>
        </w:tc>
        <w:tc>
          <w:tcPr>
            <w:tcW w:w="2457" w:type="dxa"/>
            <w:shd w:val="clear" w:color="auto" w:fill="D9D9D9" w:themeFill="background1" w:themeFillShade="D9"/>
          </w:tcPr>
          <w:p w14:paraId="3F892258" w14:textId="77777777" w:rsidR="002147E5" w:rsidRPr="00246134" w:rsidRDefault="002147E5" w:rsidP="002147E5">
            <w:pPr>
              <w:pStyle w:val="TabelleKopflinks"/>
              <w:rPr>
                <w:lang w:val="en-GB"/>
              </w:rPr>
            </w:pPr>
            <w:r w:rsidRPr="00246134">
              <w:rPr>
                <w:lang w:val="en-GB"/>
              </w:rPr>
              <w:t xml:space="preserve">Example </w:t>
            </w:r>
          </w:p>
        </w:tc>
      </w:tr>
      <w:tr w:rsidR="002147E5" w:rsidRPr="00246134" w14:paraId="5A74FBC2" w14:textId="77777777">
        <w:tc>
          <w:tcPr>
            <w:tcW w:w="2457" w:type="dxa"/>
            <w:shd w:val="clear" w:color="auto" w:fill="auto"/>
          </w:tcPr>
          <w:p w14:paraId="51047F21" w14:textId="3FB333B4" w:rsidR="002147E5" w:rsidRPr="00246134" w:rsidRDefault="002147E5" w:rsidP="0019249F">
            <w:pPr>
              <w:pStyle w:val="Textkrper"/>
              <w:rPr>
                <w:lang w:val="en-GB"/>
              </w:rPr>
            </w:pPr>
            <w:r w:rsidRPr="00246134">
              <w:rPr>
                <w:lang w:val="en-GB"/>
              </w:rPr>
              <w:t>kiss</w:t>
            </w:r>
          </w:p>
        </w:tc>
        <w:tc>
          <w:tcPr>
            <w:tcW w:w="2457" w:type="dxa"/>
          </w:tcPr>
          <w:p w14:paraId="348DE4F0" w14:textId="77777777" w:rsidR="002147E5" w:rsidRPr="00246134" w:rsidRDefault="002147E5" w:rsidP="0019249F">
            <w:pPr>
              <w:pStyle w:val="Textkrper"/>
              <w:rPr>
                <w:lang w:val="en-GB"/>
              </w:rPr>
            </w:pPr>
            <w:r w:rsidRPr="00246134">
              <w:rPr>
                <w:lang w:val="en-GB"/>
              </w:rPr>
              <w:t>Kuss</w:t>
            </w:r>
          </w:p>
        </w:tc>
        <w:tc>
          <w:tcPr>
            <w:tcW w:w="2457" w:type="dxa"/>
          </w:tcPr>
          <w:p w14:paraId="42949DC2" w14:textId="70000E8D" w:rsidR="002147E5" w:rsidRPr="00246134" w:rsidRDefault="00180632" w:rsidP="0019249F">
            <w:pPr>
              <w:pStyle w:val="Textkrper"/>
              <w:jc w:val="left"/>
              <w:rPr>
                <w:lang w:val="en-GB"/>
              </w:rPr>
            </w:pPr>
            <w:r w:rsidRPr="00246134">
              <w:rPr>
                <w:noProof/>
              </w:rPr>
              <w:drawing>
                <wp:anchor distT="0" distB="0" distL="114300" distR="114300" simplePos="0" relativeHeight="252078080" behindDoc="0" locked="0" layoutInCell="1" allowOverlap="1" wp14:anchorId="1209ECE0" wp14:editId="77B7C02C">
                  <wp:simplePos x="0" y="0"/>
                  <wp:positionH relativeFrom="column">
                    <wp:posOffset>1643644</wp:posOffset>
                  </wp:positionH>
                  <wp:positionV relativeFrom="paragraph">
                    <wp:posOffset>48895</wp:posOffset>
                  </wp:positionV>
                  <wp:extent cx="300990" cy="306070"/>
                  <wp:effectExtent l="0" t="0" r="3810" b="0"/>
                  <wp:wrapNone/>
                  <wp:docPr id="2401" name="Grafik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00990" cy="306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47E5" w:rsidRPr="00246134">
              <w:rPr>
                <w:lang w:val="en-GB"/>
              </w:rPr>
              <w:t>A kiss is wonderful.</w:t>
            </w:r>
          </w:p>
        </w:tc>
      </w:tr>
      <w:tr w:rsidR="002147E5" w:rsidRPr="00246134" w14:paraId="2D2C8690" w14:textId="77777777">
        <w:tc>
          <w:tcPr>
            <w:tcW w:w="2457" w:type="dxa"/>
            <w:shd w:val="clear" w:color="auto" w:fill="auto"/>
          </w:tcPr>
          <w:p w14:paraId="54EB2AFA" w14:textId="77777777" w:rsidR="002147E5" w:rsidRPr="00246134" w:rsidRDefault="002147E5" w:rsidP="0019249F">
            <w:pPr>
              <w:pStyle w:val="Textkrper"/>
              <w:rPr>
                <w:lang w:val="en-GB"/>
              </w:rPr>
            </w:pPr>
            <w:r w:rsidRPr="00246134">
              <w:rPr>
                <w:lang w:val="en-GB"/>
              </w:rPr>
              <w:t>hug</w:t>
            </w:r>
          </w:p>
        </w:tc>
        <w:tc>
          <w:tcPr>
            <w:tcW w:w="2457" w:type="dxa"/>
          </w:tcPr>
          <w:p w14:paraId="5CDC8911" w14:textId="77777777" w:rsidR="002147E5" w:rsidRPr="00246134" w:rsidRDefault="002147E5" w:rsidP="0019249F">
            <w:pPr>
              <w:pStyle w:val="Textkrper"/>
              <w:rPr>
                <w:lang w:val="en-GB"/>
              </w:rPr>
            </w:pPr>
            <w:r w:rsidRPr="00246134">
              <w:rPr>
                <w:lang w:val="en-GB"/>
              </w:rPr>
              <w:t>Umarmung</w:t>
            </w:r>
          </w:p>
        </w:tc>
        <w:tc>
          <w:tcPr>
            <w:tcW w:w="2457" w:type="dxa"/>
          </w:tcPr>
          <w:p w14:paraId="13833FA0" w14:textId="77777777" w:rsidR="002147E5" w:rsidRPr="00246134" w:rsidRDefault="002147E5" w:rsidP="0019249F">
            <w:pPr>
              <w:pStyle w:val="Textkrper"/>
              <w:jc w:val="left"/>
              <w:rPr>
                <w:lang w:val="en-GB"/>
              </w:rPr>
            </w:pPr>
            <w:r w:rsidRPr="00246134">
              <w:rPr>
                <w:lang w:val="en-GB"/>
              </w:rPr>
              <w:t>Free hugs for everybody.</w:t>
            </w:r>
          </w:p>
        </w:tc>
      </w:tr>
      <w:tr w:rsidR="002147E5" w:rsidRPr="00281BAF" w14:paraId="47F396FB" w14:textId="77777777">
        <w:tc>
          <w:tcPr>
            <w:tcW w:w="2457" w:type="dxa"/>
            <w:shd w:val="clear" w:color="auto" w:fill="auto"/>
          </w:tcPr>
          <w:p w14:paraId="203306F3" w14:textId="77777777" w:rsidR="002147E5" w:rsidRPr="00246134" w:rsidRDefault="002147E5" w:rsidP="0019249F">
            <w:pPr>
              <w:pStyle w:val="Textkrper"/>
              <w:rPr>
                <w:lang w:val="en-GB"/>
              </w:rPr>
            </w:pPr>
            <w:r w:rsidRPr="00246134">
              <w:rPr>
                <w:lang w:val="en-GB"/>
              </w:rPr>
              <w:t>handshaking</w:t>
            </w:r>
          </w:p>
        </w:tc>
        <w:tc>
          <w:tcPr>
            <w:tcW w:w="2457" w:type="dxa"/>
          </w:tcPr>
          <w:p w14:paraId="609E5A70" w14:textId="77777777" w:rsidR="002147E5" w:rsidRPr="00246134" w:rsidRDefault="002147E5" w:rsidP="0019249F">
            <w:pPr>
              <w:pStyle w:val="Textkrper"/>
              <w:rPr>
                <w:lang w:val="en-GB"/>
              </w:rPr>
            </w:pPr>
            <w:r w:rsidRPr="00246134">
              <w:rPr>
                <w:lang w:val="en-GB"/>
              </w:rPr>
              <w:t>Händeschütteln</w:t>
            </w:r>
          </w:p>
        </w:tc>
        <w:tc>
          <w:tcPr>
            <w:tcW w:w="2457" w:type="dxa"/>
          </w:tcPr>
          <w:p w14:paraId="36006370" w14:textId="2FF46E9B" w:rsidR="002147E5" w:rsidRPr="00246134" w:rsidRDefault="00E74FA6" w:rsidP="0019249F">
            <w:pPr>
              <w:pStyle w:val="Textkrper"/>
              <w:jc w:val="left"/>
              <w:rPr>
                <w:lang w:val="en-GB"/>
              </w:rPr>
            </w:pPr>
            <w:r w:rsidRPr="00246134">
              <w:rPr>
                <w:lang w:val="en-GB"/>
              </w:rPr>
              <w:t xml:space="preserve">Handshaking is one way to say </w:t>
            </w:r>
            <w:r w:rsidR="00170151">
              <w:rPr>
                <w:lang w:val="en-GB"/>
              </w:rPr>
              <w:t>hello</w:t>
            </w:r>
            <w:r w:rsidR="002147E5" w:rsidRPr="00246134">
              <w:rPr>
                <w:lang w:val="en-GB"/>
              </w:rPr>
              <w:t>.</w:t>
            </w:r>
          </w:p>
        </w:tc>
      </w:tr>
      <w:tr w:rsidR="002147E5" w:rsidRPr="00281BAF" w14:paraId="1BFD5C5F" w14:textId="77777777">
        <w:tc>
          <w:tcPr>
            <w:tcW w:w="2457" w:type="dxa"/>
            <w:shd w:val="clear" w:color="auto" w:fill="auto"/>
          </w:tcPr>
          <w:p w14:paraId="66F3E61C" w14:textId="77777777" w:rsidR="002147E5" w:rsidRPr="00246134" w:rsidRDefault="002147E5" w:rsidP="0019249F">
            <w:pPr>
              <w:pStyle w:val="Textkrper"/>
              <w:rPr>
                <w:lang w:val="en-GB"/>
              </w:rPr>
            </w:pPr>
            <w:r w:rsidRPr="00246134">
              <w:rPr>
                <w:lang w:val="en-GB"/>
              </w:rPr>
              <w:t>greeting ritual</w:t>
            </w:r>
          </w:p>
        </w:tc>
        <w:tc>
          <w:tcPr>
            <w:tcW w:w="2457" w:type="dxa"/>
          </w:tcPr>
          <w:p w14:paraId="35CFB297" w14:textId="77777777" w:rsidR="002147E5" w:rsidRPr="00246134" w:rsidRDefault="002147E5" w:rsidP="0019249F">
            <w:pPr>
              <w:pStyle w:val="Textkrper"/>
              <w:rPr>
                <w:lang w:val="en-GB"/>
              </w:rPr>
            </w:pPr>
            <w:r w:rsidRPr="00246134">
              <w:rPr>
                <w:lang w:val="en-GB"/>
              </w:rPr>
              <w:t>Begrüßungsritual</w:t>
            </w:r>
          </w:p>
        </w:tc>
        <w:tc>
          <w:tcPr>
            <w:tcW w:w="2457" w:type="dxa"/>
          </w:tcPr>
          <w:p w14:paraId="7C030C57" w14:textId="3FE92B58" w:rsidR="002147E5" w:rsidRPr="00246134" w:rsidRDefault="002147E5" w:rsidP="0019249F">
            <w:pPr>
              <w:pStyle w:val="Textkrper"/>
              <w:jc w:val="left"/>
              <w:rPr>
                <w:lang w:val="en-GB"/>
              </w:rPr>
            </w:pPr>
            <w:r w:rsidRPr="00246134">
              <w:rPr>
                <w:lang w:val="en-GB"/>
              </w:rPr>
              <w:t>There are different gree</w:t>
            </w:r>
            <w:r w:rsidRPr="00246134">
              <w:rPr>
                <w:lang w:val="en-GB"/>
              </w:rPr>
              <w:t>t</w:t>
            </w:r>
            <w:r w:rsidRPr="00246134">
              <w:rPr>
                <w:lang w:val="en-GB"/>
              </w:rPr>
              <w:t>ing rituals all over the world.</w:t>
            </w:r>
          </w:p>
        </w:tc>
      </w:tr>
      <w:tr w:rsidR="002147E5" w:rsidRPr="00246134" w14:paraId="37AD0567" w14:textId="77777777">
        <w:tc>
          <w:tcPr>
            <w:tcW w:w="2457" w:type="dxa"/>
            <w:shd w:val="clear" w:color="auto" w:fill="auto"/>
          </w:tcPr>
          <w:p w14:paraId="61CD583D" w14:textId="77777777" w:rsidR="002147E5" w:rsidRPr="00246134" w:rsidRDefault="002147E5" w:rsidP="0019249F">
            <w:pPr>
              <w:pStyle w:val="Textkrper"/>
              <w:rPr>
                <w:lang w:val="en-GB"/>
              </w:rPr>
            </w:pPr>
            <w:r w:rsidRPr="00246134">
              <w:rPr>
                <w:lang w:val="en-GB"/>
              </w:rPr>
              <w:t>friendly</w:t>
            </w:r>
          </w:p>
        </w:tc>
        <w:tc>
          <w:tcPr>
            <w:tcW w:w="2457" w:type="dxa"/>
          </w:tcPr>
          <w:p w14:paraId="1DBF110D" w14:textId="77777777" w:rsidR="002147E5" w:rsidRPr="00246134" w:rsidRDefault="002147E5" w:rsidP="0019249F">
            <w:pPr>
              <w:pStyle w:val="Textkrper"/>
              <w:rPr>
                <w:lang w:val="en-GB"/>
              </w:rPr>
            </w:pPr>
            <w:r w:rsidRPr="00246134">
              <w:rPr>
                <w:lang w:val="en-GB"/>
              </w:rPr>
              <w:t>freundlich</w:t>
            </w:r>
          </w:p>
        </w:tc>
        <w:tc>
          <w:tcPr>
            <w:tcW w:w="2457" w:type="dxa"/>
          </w:tcPr>
          <w:p w14:paraId="45FDE0FC" w14:textId="77777777" w:rsidR="002147E5" w:rsidRPr="00246134" w:rsidRDefault="002147E5" w:rsidP="0019249F">
            <w:pPr>
              <w:pStyle w:val="Textkrper"/>
              <w:jc w:val="left"/>
              <w:rPr>
                <w:lang w:val="en-GB"/>
              </w:rPr>
            </w:pPr>
            <w:r w:rsidRPr="00246134">
              <w:rPr>
                <w:lang w:val="en-GB"/>
              </w:rPr>
              <w:t>James is very friendly.</w:t>
            </w:r>
          </w:p>
        </w:tc>
      </w:tr>
      <w:tr w:rsidR="002147E5" w:rsidRPr="00281BAF" w14:paraId="199C0602" w14:textId="77777777">
        <w:tc>
          <w:tcPr>
            <w:tcW w:w="2457" w:type="dxa"/>
            <w:shd w:val="clear" w:color="auto" w:fill="auto"/>
          </w:tcPr>
          <w:p w14:paraId="03B522CE" w14:textId="77777777" w:rsidR="002147E5" w:rsidRPr="00246134" w:rsidRDefault="002147E5" w:rsidP="0019249F">
            <w:pPr>
              <w:pStyle w:val="Textkrper"/>
              <w:rPr>
                <w:lang w:val="en-GB"/>
              </w:rPr>
            </w:pPr>
            <w:r w:rsidRPr="00246134">
              <w:rPr>
                <w:lang w:val="en-GB"/>
              </w:rPr>
              <w:t>no arms</w:t>
            </w:r>
          </w:p>
        </w:tc>
        <w:tc>
          <w:tcPr>
            <w:tcW w:w="2457" w:type="dxa"/>
          </w:tcPr>
          <w:p w14:paraId="5704D8E7" w14:textId="77777777" w:rsidR="002147E5" w:rsidRPr="00246134" w:rsidRDefault="002147E5" w:rsidP="0019249F">
            <w:pPr>
              <w:pStyle w:val="Textkrper"/>
              <w:rPr>
                <w:lang w:val="en-GB"/>
              </w:rPr>
            </w:pPr>
            <w:r w:rsidRPr="00246134">
              <w:rPr>
                <w:lang w:val="en-GB"/>
              </w:rPr>
              <w:t>keine Waffen</w:t>
            </w:r>
          </w:p>
        </w:tc>
        <w:tc>
          <w:tcPr>
            <w:tcW w:w="2457" w:type="dxa"/>
          </w:tcPr>
          <w:p w14:paraId="70020C3A" w14:textId="72175FFB" w:rsidR="002147E5" w:rsidRPr="00246134" w:rsidRDefault="00363DE1" w:rsidP="0019249F">
            <w:pPr>
              <w:pStyle w:val="Textkrper"/>
              <w:jc w:val="left"/>
              <w:rPr>
                <w:lang w:val="en-GB"/>
              </w:rPr>
            </w:pPr>
            <w:r>
              <w:rPr>
                <w:lang w:val="en-GB"/>
              </w:rPr>
              <w:t xml:space="preserve">No arms </w:t>
            </w:r>
            <w:r w:rsidR="00E74FA6" w:rsidRPr="00246134">
              <w:rPr>
                <w:lang w:val="en-GB"/>
              </w:rPr>
              <w:t>in our school, please.</w:t>
            </w:r>
          </w:p>
        </w:tc>
      </w:tr>
      <w:tr w:rsidR="002147E5" w:rsidRPr="00281BAF" w14:paraId="31795476" w14:textId="77777777">
        <w:tc>
          <w:tcPr>
            <w:tcW w:w="2457" w:type="dxa"/>
            <w:shd w:val="clear" w:color="auto" w:fill="auto"/>
          </w:tcPr>
          <w:p w14:paraId="119F34CD" w14:textId="77777777" w:rsidR="002147E5" w:rsidRPr="00246134" w:rsidRDefault="002147E5" w:rsidP="0019249F">
            <w:pPr>
              <w:pStyle w:val="Textkrper"/>
              <w:rPr>
                <w:lang w:val="en-GB"/>
              </w:rPr>
            </w:pPr>
            <w:r w:rsidRPr="00246134">
              <w:rPr>
                <w:lang w:val="en-GB"/>
              </w:rPr>
              <w:t>important</w:t>
            </w:r>
          </w:p>
        </w:tc>
        <w:tc>
          <w:tcPr>
            <w:tcW w:w="2457" w:type="dxa"/>
          </w:tcPr>
          <w:p w14:paraId="23B9472F" w14:textId="77777777" w:rsidR="002147E5" w:rsidRPr="00246134" w:rsidRDefault="002147E5" w:rsidP="0019249F">
            <w:pPr>
              <w:pStyle w:val="Textkrper"/>
              <w:rPr>
                <w:lang w:val="en-GB"/>
              </w:rPr>
            </w:pPr>
            <w:r w:rsidRPr="00246134">
              <w:rPr>
                <w:lang w:val="en-GB"/>
              </w:rPr>
              <w:t>wichtig</w:t>
            </w:r>
          </w:p>
        </w:tc>
        <w:tc>
          <w:tcPr>
            <w:tcW w:w="2457" w:type="dxa"/>
          </w:tcPr>
          <w:p w14:paraId="15EC9E15" w14:textId="77777777" w:rsidR="002147E5" w:rsidRPr="00246134" w:rsidRDefault="002147E5" w:rsidP="0019249F">
            <w:pPr>
              <w:pStyle w:val="Textkrper"/>
              <w:jc w:val="left"/>
              <w:rPr>
                <w:lang w:val="en-GB"/>
              </w:rPr>
            </w:pPr>
            <w:r w:rsidRPr="00246134">
              <w:rPr>
                <w:lang w:val="en-GB"/>
              </w:rPr>
              <w:t>It is important to learn English.</w:t>
            </w:r>
          </w:p>
        </w:tc>
      </w:tr>
      <w:tr w:rsidR="002147E5" w:rsidRPr="00246134" w14:paraId="26A474E8" w14:textId="77777777">
        <w:tc>
          <w:tcPr>
            <w:tcW w:w="2457" w:type="dxa"/>
            <w:shd w:val="clear" w:color="auto" w:fill="auto"/>
          </w:tcPr>
          <w:p w14:paraId="16A9FBA0" w14:textId="77777777" w:rsidR="002147E5" w:rsidRPr="00246134" w:rsidRDefault="002147E5" w:rsidP="0019249F">
            <w:pPr>
              <w:pStyle w:val="Textkrper"/>
              <w:rPr>
                <w:lang w:val="en-GB"/>
              </w:rPr>
            </w:pPr>
            <w:r w:rsidRPr="00246134">
              <w:rPr>
                <w:lang w:val="en-GB"/>
              </w:rPr>
              <w:t>classmate</w:t>
            </w:r>
          </w:p>
        </w:tc>
        <w:tc>
          <w:tcPr>
            <w:tcW w:w="2457" w:type="dxa"/>
          </w:tcPr>
          <w:p w14:paraId="1226EAEA" w14:textId="77777777" w:rsidR="002147E5" w:rsidRPr="00246134" w:rsidRDefault="002147E5" w:rsidP="0019249F">
            <w:pPr>
              <w:pStyle w:val="Textkrper"/>
              <w:rPr>
                <w:lang w:val="en-GB"/>
              </w:rPr>
            </w:pPr>
            <w:r w:rsidRPr="00246134">
              <w:rPr>
                <w:lang w:val="en-GB"/>
              </w:rPr>
              <w:t>Mitschüler, Klassenkam</w:t>
            </w:r>
            <w:r w:rsidRPr="00246134">
              <w:rPr>
                <w:lang w:val="en-GB"/>
              </w:rPr>
              <w:t>e</w:t>
            </w:r>
            <w:r w:rsidRPr="00246134">
              <w:rPr>
                <w:lang w:val="en-GB"/>
              </w:rPr>
              <w:t>rad</w:t>
            </w:r>
          </w:p>
        </w:tc>
        <w:tc>
          <w:tcPr>
            <w:tcW w:w="2457" w:type="dxa"/>
          </w:tcPr>
          <w:p w14:paraId="7A0ED8EA" w14:textId="77777777" w:rsidR="002147E5" w:rsidRPr="00246134" w:rsidRDefault="002147E5" w:rsidP="0019249F">
            <w:pPr>
              <w:pStyle w:val="Textkrper"/>
              <w:jc w:val="left"/>
              <w:rPr>
                <w:lang w:val="en-GB"/>
              </w:rPr>
            </w:pPr>
            <w:r w:rsidRPr="00246134">
              <w:rPr>
                <w:lang w:val="en-GB"/>
              </w:rPr>
              <w:t>Anna is my classmate.</w:t>
            </w:r>
          </w:p>
        </w:tc>
      </w:tr>
      <w:tr w:rsidR="002147E5" w:rsidRPr="00281BAF" w14:paraId="2D5910CA" w14:textId="77777777">
        <w:tc>
          <w:tcPr>
            <w:tcW w:w="2457" w:type="dxa"/>
            <w:shd w:val="clear" w:color="auto" w:fill="auto"/>
          </w:tcPr>
          <w:p w14:paraId="0E25B157" w14:textId="77777777" w:rsidR="002147E5" w:rsidRPr="00246134" w:rsidRDefault="002147E5" w:rsidP="0019249F">
            <w:pPr>
              <w:pStyle w:val="Textkrper"/>
              <w:rPr>
                <w:lang w:val="en-GB"/>
              </w:rPr>
            </w:pPr>
            <w:r w:rsidRPr="00246134">
              <w:rPr>
                <w:lang w:val="en-GB"/>
              </w:rPr>
              <w:t>bow</w:t>
            </w:r>
          </w:p>
        </w:tc>
        <w:tc>
          <w:tcPr>
            <w:tcW w:w="2457" w:type="dxa"/>
          </w:tcPr>
          <w:p w14:paraId="57110DE7" w14:textId="77777777" w:rsidR="002147E5" w:rsidRPr="00246134" w:rsidRDefault="002147E5" w:rsidP="0019249F">
            <w:pPr>
              <w:pStyle w:val="Textkrper"/>
              <w:rPr>
                <w:lang w:val="en-GB"/>
              </w:rPr>
            </w:pPr>
            <w:r w:rsidRPr="00246134">
              <w:rPr>
                <w:lang w:val="en-GB"/>
              </w:rPr>
              <w:t>Verbeugung</w:t>
            </w:r>
          </w:p>
        </w:tc>
        <w:tc>
          <w:tcPr>
            <w:tcW w:w="2457" w:type="dxa"/>
          </w:tcPr>
          <w:p w14:paraId="444F32B5" w14:textId="7FA24CD8" w:rsidR="002147E5" w:rsidRPr="00246134" w:rsidRDefault="00E74FA6" w:rsidP="0019249F">
            <w:pPr>
              <w:pStyle w:val="Textkrper"/>
              <w:jc w:val="left"/>
              <w:rPr>
                <w:lang w:val="en-GB"/>
              </w:rPr>
            </w:pPr>
            <w:r w:rsidRPr="00246134">
              <w:rPr>
                <w:lang w:val="en-GB"/>
              </w:rPr>
              <w:t xml:space="preserve">In Japan you say </w:t>
            </w:r>
            <w:r w:rsidR="00170151">
              <w:rPr>
                <w:lang w:val="en-GB"/>
              </w:rPr>
              <w:t>hello</w:t>
            </w:r>
            <w:r w:rsidRPr="00246134">
              <w:rPr>
                <w:lang w:val="en-GB"/>
              </w:rPr>
              <w:t xml:space="preserve"> by</w:t>
            </w:r>
            <w:r w:rsidR="002147E5" w:rsidRPr="00246134">
              <w:rPr>
                <w:lang w:val="en-GB"/>
              </w:rPr>
              <w:t xml:space="preserve"> a bow.</w:t>
            </w:r>
          </w:p>
        </w:tc>
      </w:tr>
      <w:tr w:rsidR="002147E5" w:rsidRPr="00281BAF" w14:paraId="02B95C2D" w14:textId="77777777">
        <w:tc>
          <w:tcPr>
            <w:tcW w:w="2457" w:type="dxa"/>
            <w:shd w:val="clear" w:color="auto" w:fill="auto"/>
          </w:tcPr>
          <w:p w14:paraId="4CE5D05A" w14:textId="77777777" w:rsidR="002147E5" w:rsidRPr="00246134" w:rsidRDefault="002147E5" w:rsidP="0019249F">
            <w:pPr>
              <w:pStyle w:val="Textkrper"/>
              <w:rPr>
                <w:lang w:val="en-GB"/>
              </w:rPr>
            </w:pPr>
            <w:r w:rsidRPr="00246134">
              <w:rPr>
                <w:lang w:val="en-GB"/>
              </w:rPr>
              <w:t>old fashioned</w:t>
            </w:r>
          </w:p>
        </w:tc>
        <w:tc>
          <w:tcPr>
            <w:tcW w:w="2457" w:type="dxa"/>
          </w:tcPr>
          <w:p w14:paraId="2776E4AA" w14:textId="77777777" w:rsidR="002147E5" w:rsidRPr="00246134" w:rsidRDefault="002147E5" w:rsidP="0019249F">
            <w:pPr>
              <w:pStyle w:val="Textkrper"/>
              <w:rPr>
                <w:lang w:val="en-GB"/>
              </w:rPr>
            </w:pPr>
            <w:r w:rsidRPr="00246134">
              <w:rPr>
                <w:lang w:val="en-GB"/>
              </w:rPr>
              <w:t>veraltet, aus der Mode</w:t>
            </w:r>
          </w:p>
        </w:tc>
        <w:tc>
          <w:tcPr>
            <w:tcW w:w="2457" w:type="dxa"/>
          </w:tcPr>
          <w:p w14:paraId="172F0AAD" w14:textId="77777777" w:rsidR="002147E5" w:rsidRPr="00246134" w:rsidRDefault="002147E5" w:rsidP="0019249F">
            <w:pPr>
              <w:pStyle w:val="Textkrper"/>
              <w:jc w:val="left"/>
              <w:rPr>
                <w:lang w:val="en-GB"/>
              </w:rPr>
            </w:pPr>
            <w:r w:rsidRPr="00246134">
              <w:rPr>
                <w:lang w:val="en-GB"/>
              </w:rPr>
              <w:t>After 10 years a car is old fashioned.</w:t>
            </w:r>
          </w:p>
        </w:tc>
      </w:tr>
      <w:tr w:rsidR="002147E5" w:rsidRPr="00281BAF" w14:paraId="11579010" w14:textId="77777777">
        <w:tc>
          <w:tcPr>
            <w:tcW w:w="2457" w:type="dxa"/>
            <w:shd w:val="clear" w:color="auto" w:fill="auto"/>
          </w:tcPr>
          <w:p w14:paraId="1C11EF36" w14:textId="77777777" w:rsidR="002147E5" w:rsidRPr="00246134" w:rsidRDefault="002147E5" w:rsidP="0019249F">
            <w:pPr>
              <w:pStyle w:val="Textkrper"/>
              <w:rPr>
                <w:lang w:val="en-GB"/>
              </w:rPr>
            </w:pPr>
            <w:r w:rsidRPr="00246134">
              <w:rPr>
                <w:lang w:val="en-GB"/>
              </w:rPr>
              <w:t>kiss on the hand</w:t>
            </w:r>
          </w:p>
        </w:tc>
        <w:tc>
          <w:tcPr>
            <w:tcW w:w="2457" w:type="dxa"/>
          </w:tcPr>
          <w:p w14:paraId="77129B52" w14:textId="77777777" w:rsidR="002147E5" w:rsidRPr="00246134" w:rsidRDefault="002147E5" w:rsidP="0019249F">
            <w:pPr>
              <w:pStyle w:val="Textkrper"/>
              <w:rPr>
                <w:lang w:val="en-GB"/>
              </w:rPr>
            </w:pPr>
            <w:r w:rsidRPr="00246134">
              <w:rPr>
                <w:lang w:val="en-GB"/>
              </w:rPr>
              <w:t>Handkuss</w:t>
            </w:r>
          </w:p>
        </w:tc>
        <w:tc>
          <w:tcPr>
            <w:tcW w:w="2457" w:type="dxa"/>
          </w:tcPr>
          <w:p w14:paraId="1FDD8C2E" w14:textId="77777777" w:rsidR="002147E5" w:rsidRPr="00246134" w:rsidRDefault="002147E5" w:rsidP="0019249F">
            <w:pPr>
              <w:pStyle w:val="Textkrper"/>
              <w:jc w:val="left"/>
              <w:rPr>
                <w:lang w:val="en-GB"/>
              </w:rPr>
            </w:pPr>
            <w:r w:rsidRPr="00246134">
              <w:rPr>
                <w:lang w:val="en-GB"/>
              </w:rPr>
              <w:t>A kiss on the hand is old fashioned.</w:t>
            </w:r>
          </w:p>
        </w:tc>
      </w:tr>
      <w:tr w:rsidR="002147E5" w:rsidRPr="00281BAF" w14:paraId="38326F27" w14:textId="77777777">
        <w:tc>
          <w:tcPr>
            <w:tcW w:w="2457" w:type="dxa"/>
            <w:shd w:val="clear" w:color="auto" w:fill="auto"/>
          </w:tcPr>
          <w:p w14:paraId="673E7700" w14:textId="77777777" w:rsidR="002147E5" w:rsidRPr="00246134" w:rsidRDefault="002147E5" w:rsidP="0019249F">
            <w:pPr>
              <w:pStyle w:val="Textkrper"/>
              <w:rPr>
                <w:lang w:val="en-GB"/>
              </w:rPr>
            </w:pPr>
            <w:r w:rsidRPr="00246134">
              <w:rPr>
                <w:lang w:val="en-GB"/>
              </w:rPr>
              <w:t>popular</w:t>
            </w:r>
          </w:p>
        </w:tc>
        <w:tc>
          <w:tcPr>
            <w:tcW w:w="2457" w:type="dxa"/>
          </w:tcPr>
          <w:p w14:paraId="626815E3" w14:textId="77777777" w:rsidR="002147E5" w:rsidRPr="00246134" w:rsidRDefault="002147E5" w:rsidP="0019249F">
            <w:pPr>
              <w:pStyle w:val="Textkrper"/>
              <w:rPr>
                <w:lang w:val="en-GB"/>
              </w:rPr>
            </w:pPr>
            <w:r w:rsidRPr="00246134">
              <w:rPr>
                <w:lang w:val="en-GB"/>
              </w:rPr>
              <w:t>beliebt, bekannt</w:t>
            </w:r>
          </w:p>
        </w:tc>
        <w:tc>
          <w:tcPr>
            <w:tcW w:w="2457" w:type="dxa"/>
          </w:tcPr>
          <w:p w14:paraId="4E1C8BF7" w14:textId="77777777" w:rsidR="002147E5" w:rsidRPr="00246134" w:rsidRDefault="002147E5" w:rsidP="0019249F">
            <w:pPr>
              <w:pStyle w:val="Textkrper"/>
              <w:jc w:val="left"/>
              <w:rPr>
                <w:lang w:val="en-GB"/>
              </w:rPr>
            </w:pPr>
            <w:r w:rsidRPr="00246134">
              <w:rPr>
                <w:lang w:val="en-GB"/>
              </w:rPr>
              <w:t>The</w:t>
            </w:r>
            <w:r w:rsidR="00E74FA6" w:rsidRPr="00246134">
              <w:rPr>
                <w:lang w:val="en-GB"/>
              </w:rPr>
              <w:t xml:space="preserve"> German soccer team of </w:t>
            </w:r>
            <w:r w:rsidRPr="00246134">
              <w:rPr>
                <w:lang w:val="en-GB"/>
              </w:rPr>
              <w:t xml:space="preserve">is </w:t>
            </w:r>
            <w:r w:rsidR="00E74FA6" w:rsidRPr="00246134">
              <w:rPr>
                <w:lang w:val="en-GB"/>
              </w:rPr>
              <w:t xml:space="preserve">very </w:t>
            </w:r>
            <w:r w:rsidRPr="00246134">
              <w:rPr>
                <w:lang w:val="en-GB"/>
              </w:rPr>
              <w:t>popular.</w:t>
            </w:r>
          </w:p>
        </w:tc>
      </w:tr>
      <w:tr w:rsidR="002147E5" w:rsidRPr="00281BAF" w14:paraId="3BC15A68" w14:textId="77777777">
        <w:tc>
          <w:tcPr>
            <w:tcW w:w="2457" w:type="dxa"/>
            <w:shd w:val="clear" w:color="auto" w:fill="auto"/>
          </w:tcPr>
          <w:p w14:paraId="01DEFEA4" w14:textId="77777777" w:rsidR="002147E5" w:rsidRPr="00246134" w:rsidRDefault="00077885" w:rsidP="0019249F">
            <w:pPr>
              <w:pStyle w:val="Textkrper"/>
              <w:rPr>
                <w:lang w:val="en-GB"/>
              </w:rPr>
            </w:pPr>
            <w:r w:rsidRPr="00246134">
              <w:rPr>
                <w:lang w:val="en-GB"/>
              </w:rPr>
              <w:t>rub</w:t>
            </w:r>
            <w:r w:rsidR="002147E5" w:rsidRPr="00246134">
              <w:rPr>
                <w:lang w:val="en-GB"/>
              </w:rPr>
              <w:t xml:space="preserve"> the nose</w:t>
            </w:r>
          </w:p>
        </w:tc>
        <w:tc>
          <w:tcPr>
            <w:tcW w:w="2457" w:type="dxa"/>
          </w:tcPr>
          <w:p w14:paraId="62DB9A64" w14:textId="7BF71BC9" w:rsidR="002147E5" w:rsidRPr="00246134" w:rsidRDefault="00077885" w:rsidP="0019249F">
            <w:pPr>
              <w:pStyle w:val="Textkrper"/>
              <w:rPr>
                <w:lang w:val="en-GB"/>
              </w:rPr>
            </w:pPr>
            <w:r w:rsidRPr="00246134">
              <w:rPr>
                <w:lang w:val="en-GB"/>
              </w:rPr>
              <w:t xml:space="preserve">die Nase </w:t>
            </w:r>
            <w:r w:rsidR="006970D8">
              <w:rPr>
                <w:lang w:val="en-GB"/>
              </w:rPr>
              <w:t>reiben</w:t>
            </w:r>
          </w:p>
        </w:tc>
        <w:tc>
          <w:tcPr>
            <w:tcW w:w="2457" w:type="dxa"/>
          </w:tcPr>
          <w:p w14:paraId="1DBECCBE" w14:textId="77777777" w:rsidR="002147E5" w:rsidRPr="00246134" w:rsidRDefault="002147E5" w:rsidP="0019249F">
            <w:pPr>
              <w:pStyle w:val="Textkrper"/>
              <w:jc w:val="left"/>
              <w:rPr>
                <w:lang w:val="en-GB"/>
              </w:rPr>
            </w:pPr>
            <w:r w:rsidRPr="00246134">
              <w:rPr>
                <w:lang w:val="en-GB"/>
              </w:rPr>
              <w:t>The greeting rit</w:t>
            </w:r>
            <w:r w:rsidR="00077885" w:rsidRPr="00246134">
              <w:rPr>
                <w:lang w:val="en-GB"/>
              </w:rPr>
              <w:t>u</w:t>
            </w:r>
            <w:r w:rsidRPr="00246134">
              <w:rPr>
                <w:lang w:val="en-GB"/>
              </w:rPr>
              <w:t>al of the Inuit</w:t>
            </w:r>
            <w:r w:rsidR="001619B1">
              <w:rPr>
                <w:lang w:val="en-GB"/>
              </w:rPr>
              <w:t xml:space="preserve"> </w:t>
            </w:r>
            <w:r w:rsidRPr="00246134">
              <w:rPr>
                <w:lang w:val="en-GB"/>
              </w:rPr>
              <w:t>is rubbing the nose.</w:t>
            </w:r>
          </w:p>
        </w:tc>
      </w:tr>
      <w:tr w:rsidR="002147E5" w:rsidRPr="00281BAF" w14:paraId="2D751077" w14:textId="77777777">
        <w:tblPrEx>
          <w:tblCellMar>
            <w:top w:w="0" w:type="dxa"/>
            <w:bottom w:w="0" w:type="dxa"/>
          </w:tblCellMar>
        </w:tblPrEx>
        <w:tc>
          <w:tcPr>
            <w:tcW w:w="2457" w:type="dxa"/>
          </w:tcPr>
          <w:p w14:paraId="03B62944" w14:textId="77777777" w:rsidR="002147E5" w:rsidRPr="00246134" w:rsidRDefault="002147E5" w:rsidP="0019249F">
            <w:pPr>
              <w:pStyle w:val="Textkrper"/>
              <w:rPr>
                <w:lang w:val="en-GB"/>
              </w:rPr>
            </w:pPr>
            <w:r w:rsidRPr="00246134">
              <w:rPr>
                <w:lang w:val="en-GB"/>
              </w:rPr>
              <w:t>guest</w:t>
            </w:r>
          </w:p>
        </w:tc>
        <w:tc>
          <w:tcPr>
            <w:tcW w:w="2457" w:type="dxa"/>
          </w:tcPr>
          <w:p w14:paraId="7E59D53D" w14:textId="77777777" w:rsidR="002147E5" w:rsidRPr="00246134" w:rsidRDefault="002147E5" w:rsidP="0019249F">
            <w:pPr>
              <w:pStyle w:val="Textkrper"/>
              <w:rPr>
                <w:lang w:val="en-GB"/>
              </w:rPr>
            </w:pPr>
            <w:r w:rsidRPr="00246134">
              <w:rPr>
                <w:lang w:val="en-GB"/>
              </w:rPr>
              <w:t>Gast</w:t>
            </w:r>
          </w:p>
        </w:tc>
        <w:tc>
          <w:tcPr>
            <w:tcW w:w="2457" w:type="dxa"/>
          </w:tcPr>
          <w:p w14:paraId="5756868F" w14:textId="77777777" w:rsidR="002147E5" w:rsidRPr="00246134" w:rsidRDefault="002147E5" w:rsidP="0019249F">
            <w:pPr>
              <w:pStyle w:val="Textkrper"/>
              <w:jc w:val="left"/>
              <w:rPr>
                <w:lang w:val="en-GB"/>
              </w:rPr>
            </w:pPr>
            <w:r w:rsidRPr="00246134">
              <w:rPr>
                <w:lang w:val="en-GB"/>
              </w:rPr>
              <w:t>A warm welcome to our guest.</w:t>
            </w:r>
          </w:p>
        </w:tc>
      </w:tr>
      <w:tr w:rsidR="002147E5" w:rsidRPr="00281BAF" w14:paraId="11A39DD9" w14:textId="77777777">
        <w:tblPrEx>
          <w:tblCellMar>
            <w:top w:w="0" w:type="dxa"/>
            <w:bottom w:w="0" w:type="dxa"/>
          </w:tblCellMar>
        </w:tblPrEx>
        <w:tc>
          <w:tcPr>
            <w:tcW w:w="2457" w:type="dxa"/>
          </w:tcPr>
          <w:p w14:paraId="7F056A03" w14:textId="77777777" w:rsidR="002147E5" w:rsidRPr="00246134" w:rsidRDefault="002147E5" w:rsidP="0019249F">
            <w:pPr>
              <w:pStyle w:val="Textkrper"/>
              <w:rPr>
                <w:lang w:val="en-GB"/>
              </w:rPr>
            </w:pPr>
            <w:r w:rsidRPr="00246134">
              <w:rPr>
                <w:lang w:val="en-GB"/>
              </w:rPr>
              <w:t>friends and family</w:t>
            </w:r>
          </w:p>
        </w:tc>
        <w:tc>
          <w:tcPr>
            <w:tcW w:w="2457" w:type="dxa"/>
          </w:tcPr>
          <w:p w14:paraId="0DC0EB8E" w14:textId="77777777" w:rsidR="002147E5" w:rsidRPr="00246134" w:rsidRDefault="002147E5" w:rsidP="0019249F">
            <w:pPr>
              <w:pStyle w:val="Textkrper"/>
              <w:rPr>
                <w:lang w:val="en-GB"/>
              </w:rPr>
            </w:pPr>
            <w:r w:rsidRPr="00246134">
              <w:rPr>
                <w:lang w:val="en-GB"/>
              </w:rPr>
              <w:t>Freunde und Familie</w:t>
            </w:r>
          </w:p>
        </w:tc>
        <w:tc>
          <w:tcPr>
            <w:tcW w:w="2457" w:type="dxa"/>
          </w:tcPr>
          <w:p w14:paraId="3D1960CE" w14:textId="77777777" w:rsidR="002147E5" w:rsidRPr="00246134" w:rsidRDefault="002147E5" w:rsidP="0019249F">
            <w:pPr>
              <w:pStyle w:val="Textkrper"/>
              <w:jc w:val="left"/>
              <w:rPr>
                <w:lang w:val="en-GB"/>
              </w:rPr>
            </w:pPr>
            <w:r w:rsidRPr="00246134">
              <w:rPr>
                <w:lang w:val="en-GB"/>
              </w:rPr>
              <w:t>Friends and family</w:t>
            </w:r>
            <w:r w:rsidR="00E74FA6" w:rsidRPr="00246134">
              <w:rPr>
                <w:lang w:val="en-GB"/>
              </w:rPr>
              <w:t xml:space="preserve"> are </w:t>
            </w:r>
            <w:r w:rsidRPr="00246134">
              <w:rPr>
                <w:lang w:val="en-GB"/>
              </w:rPr>
              <w:t>very important for me.</w:t>
            </w:r>
          </w:p>
        </w:tc>
      </w:tr>
      <w:tr w:rsidR="002147E5" w:rsidRPr="00281BAF" w14:paraId="46CB9B79" w14:textId="77777777">
        <w:tblPrEx>
          <w:tblCellMar>
            <w:top w:w="0" w:type="dxa"/>
            <w:bottom w:w="0" w:type="dxa"/>
          </w:tblCellMar>
        </w:tblPrEx>
        <w:tc>
          <w:tcPr>
            <w:tcW w:w="2457" w:type="dxa"/>
          </w:tcPr>
          <w:p w14:paraId="4CEB4D98" w14:textId="77777777" w:rsidR="002147E5" w:rsidRPr="00246134" w:rsidRDefault="002147E5" w:rsidP="0019249F">
            <w:pPr>
              <w:pStyle w:val="Textkrper"/>
              <w:rPr>
                <w:lang w:val="en-GB"/>
              </w:rPr>
            </w:pPr>
            <w:r w:rsidRPr="00246134">
              <w:rPr>
                <w:lang w:val="en-GB"/>
              </w:rPr>
              <w:t>far away</w:t>
            </w:r>
          </w:p>
        </w:tc>
        <w:tc>
          <w:tcPr>
            <w:tcW w:w="2457" w:type="dxa"/>
          </w:tcPr>
          <w:p w14:paraId="7A0CB029" w14:textId="77777777" w:rsidR="002147E5" w:rsidRPr="00246134" w:rsidRDefault="002147E5" w:rsidP="0019249F">
            <w:pPr>
              <w:pStyle w:val="Textkrper"/>
              <w:rPr>
                <w:lang w:val="en-GB"/>
              </w:rPr>
            </w:pPr>
            <w:r w:rsidRPr="00246134">
              <w:rPr>
                <w:lang w:val="en-GB"/>
              </w:rPr>
              <w:t>weit weg</w:t>
            </w:r>
          </w:p>
        </w:tc>
        <w:tc>
          <w:tcPr>
            <w:tcW w:w="2457" w:type="dxa"/>
          </w:tcPr>
          <w:p w14:paraId="53CEFCF8" w14:textId="77777777" w:rsidR="002147E5" w:rsidRPr="00246134" w:rsidRDefault="002147E5" w:rsidP="0019249F">
            <w:pPr>
              <w:pStyle w:val="Textkrper"/>
              <w:jc w:val="left"/>
              <w:rPr>
                <w:lang w:val="en-GB"/>
              </w:rPr>
            </w:pPr>
            <w:r w:rsidRPr="00246134">
              <w:rPr>
                <w:lang w:val="en-GB"/>
              </w:rPr>
              <w:t>The moon is far away.</w:t>
            </w:r>
          </w:p>
        </w:tc>
      </w:tr>
      <w:tr w:rsidR="002147E5" w:rsidRPr="00281BAF" w14:paraId="2D8F88A5" w14:textId="77777777">
        <w:tblPrEx>
          <w:tblCellMar>
            <w:top w:w="0" w:type="dxa"/>
            <w:bottom w:w="0" w:type="dxa"/>
          </w:tblCellMar>
        </w:tblPrEx>
        <w:tc>
          <w:tcPr>
            <w:tcW w:w="2457" w:type="dxa"/>
          </w:tcPr>
          <w:p w14:paraId="0C184195" w14:textId="77777777" w:rsidR="002147E5" w:rsidRPr="00246134" w:rsidRDefault="00E74FA6" w:rsidP="0019249F">
            <w:pPr>
              <w:pStyle w:val="Textkrper"/>
              <w:rPr>
                <w:lang w:val="en-GB"/>
              </w:rPr>
            </w:pPr>
            <w:r w:rsidRPr="00246134">
              <w:rPr>
                <w:lang w:val="en-GB"/>
              </w:rPr>
              <w:t>example</w:t>
            </w:r>
          </w:p>
        </w:tc>
        <w:tc>
          <w:tcPr>
            <w:tcW w:w="2457" w:type="dxa"/>
          </w:tcPr>
          <w:p w14:paraId="1998B5B1" w14:textId="77777777" w:rsidR="002147E5" w:rsidRPr="00246134" w:rsidRDefault="002147E5" w:rsidP="0019249F">
            <w:pPr>
              <w:pStyle w:val="Textkrper"/>
              <w:rPr>
                <w:lang w:val="en-GB"/>
              </w:rPr>
            </w:pPr>
            <w:r w:rsidRPr="00246134">
              <w:rPr>
                <w:lang w:val="en-GB"/>
              </w:rPr>
              <w:t>Beispiel</w:t>
            </w:r>
          </w:p>
        </w:tc>
        <w:tc>
          <w:tcPr>
            <w:tcW w:w="2457" w:type="dxa"/>
          </w:tcPr>
          <w:p w14:paraId="127F027F" w14:textId="77777777" w:rsidR="002147E5" w:rsidRPr="00246134" w:rsidRDefault="00E74FA6" w:rsidP="0019249F">
            <w:pPr>
              <w:pStyle w:val="Textkrper"/>
              <w:jc w:val="left"/>
              <w:rPr>
                <w:lang w:val="en-GB"/>
              </w:rPr>
            </w:pPr>
            <w:r w:rsidRPr="00246134">
              <w:rPr>
                <w:lang w:val="en-GB"/>
              </w:rPr>
              <w:t>Can you give me an exa</w:t>
            </w:r>
            <w:r w:rsidRPr="00246134">
              <w:rPr>
                <w:lang w:val="en-GB"/>
              </w:rPr>
              <w:t>m</w:t>
            </w:r>
            <w:r w:rsidRPr="00246134">
              <w:rPr>
                <w:lang w:val="en-GB"/>
              </w:rPr>
              <w:t>ple, please?</w:t>
            </w:r>
          </w:p>
        </w:tc>
      </w:tr>
      <w:tr w:rsidR="002147E5" w:rsidRPr="00281BAF" w14:paraId="587E0E78" w14:textId="77777777">
        <w:tblPrEx>
          <w:tblCellMar>
            <w:top w:w="0" w:type="dxa"/>
            <w:bottom w:w="0" w:type="dxa"/>
          </w:tblCellMar>
        </w:tblPrEx>
        <w:tc>
          <w:tcPr>
            <w:tcW w:w="2457" w:type="dxa"/>
          </w:tcPr>
          <w:p w14:paraId="7679F8DB" w14:textId="77777777" w:rsidR="002147E5" w:rsidRPr="00246134" w:rsidRDefault="002147E5" w:rsidP="0019249F">
            <w:pPr>
              <w:pStyle w:val="Textkrper"/>
              <w:rPr>
                <w:lang w:val="en-GB"/>
              </w:rPr>
            </w:pPr>
            <w:r w:rsidRPr="00246134">
              <w:rPr>
                <w:lang w:val="en-GB"/>
              </w:rPr>
              <w:t>cheek</w:t>
            </w:r>
          </w:p>
        </w:tc>
        <w:tc>
          <w:tcPr>
            <w:tcW w:w="2457" w:type="dxa"/>
          </w:tcPr>
          <w:p w14:paraId="404CDE5F" w14:textId="77777777" w:rsidR="002147E5" w:rsidRPr="00246134" w:rsidRDefault="002147E5" w:rsidP="0019249F">
            <w:pPr>
              <w:pStyle w:val="Textkrper"/>
              <w:rPr>
                <w:lang w:val="en-GB"/>
              </w:rPr>
            </w:pPr>
            <w:r w:rsidRPr="00246134">
              <w:rPr>
                <w:lang w:val="en-GB"/>
              </w:rPr>
              <w:t>Backe, Wange</w:t>
            </w:r>
          </w:p>
        </w:tc>
        <w:tc>
          <w:tcPr>
            <w:tcW w:w="2457" w:type="dxa"/>
          </w:tcPr>
          <w:p w14:paraId="5FFBC33E" w14:textId="77777777" w:rsidR="002147E5" w:rsidRPr="00246134" w:rsidRDefault="00E74FA6" w:rsidP="0019249F">
            <w:pPr>
              <w:pStyle w:val="Textkrper"/>
              <w:jc w:val="left"/>
              <w:rPr>
                <w:lang w:val="en-GB"/>
              </w:rPr>
            </w:pPr>
            <w:r w:rsidRPr="00246134">
              <w:rPr>
                <w:lang w:val="en-GB"/>
              </w:rPr>
              <w:t>A kiss on your cheek.</w:t>
            </w:r>
          </w:p>
        </w:tc>
      </w:tr>
      <w:tr w:rsidR="002147E5" w:rsidRPr="00281BAF" w14:paraId="7BA777B7" w14:textId="77777777">
        <w:tblPrEx>
          <w:tblCellMar>
            <w:top w:w="0" w:type="dxa"/>
            <w:bottom w:w="0" w:type="dxa"/>
          </w:tblCellMar>
        </w:tblPrEx>
        <w:tc>
          <w:tcPr>
            <w:tcW w:w="2457" w:type="dxa"/>
          </w:tcPr>
          <w:p w14:paraId="58D35309" w14:textId="77777777" w:rsidR="00E353FB" w:rsidRDefault="00E353FB" w:rsidP="0019249F">
            <w:pPr>
              <w:pStyle w:val="Textkrper"/>
              <w:rPr>
                <w:lang w:val="en-GB"/>
              </w:rPr>
            </w:pPr>
          </w:p>
          <w:p w14:paraId="76FDEF7A" w14:textId="77777777" w:rsidR="002147E5" w:rsidRPr="00246134" w:rsidRDefault="002147E5" w:rsidP="0019249F">
            <w:pPr>
              <w:pStyle w:val="Textkrper"/>
              <w:rPr>
                <w:lang w:val="en-GB"/>
              </w:rPr>
            </w:pPr>
            <w:r w:rsidRPr="00246134">
              <w:rPr>
                <w:lang w:val="en-GB"/>
              </w:rPr>
              <w:t>business meeting</w:t>
            </w:r>
          </w:p>
        </w:tc>
        <w:tc>
          <w:tcPr>
            <w:tcW w:w="2457" w:type="dxa"/>
          </w:tcPr>
          <w:p w14:paraId="3E256785" w14:textId="77777777" w:rsidR="00E353FB" w:rsidRDefault="00E353FB" w:rsidP="0019249F">
            <w:pPr>
              <w:pStyle w:val="Textkrper"/>
              <w:rPr>
                <w:lang w:val="en-GB"/>
              </w:rPr>
            </w:pPr>
          </w:p>
          <w:p w14:paraId="06D90C04" w14:textId="77777777" w:rsidR="002147E5" w:rsidRPr="00246134" w:rsidRDefault="002147E5" w:rsidP="0019249F">
            <w:pPr>
              <w:pStyle w:val="Textkrper"/>
              <w:rPr>
                <w:lang w:val="en-GB"/>
              </w:rPr>
            </w:pPr>
            <w:r w:rsidRPr="00246134">
              <w:rPr>
                <w:lang w:val="en-GB"/>
              </w:rPr>
              <w:t>Geschäftstreffen</w:t>
            </w:r>
          </w:p>
        </w:tc>
        <w:tc>
          <w:tcPr>
            <w:tcW w:w="2457" w:type="dxa"/>
          </w:tcPr>
          <w:p w14:paraId="4FAEB01F" w14:textId="77777777" w:rsidR="002147E5" w:rsidRPr="00246134" w:rsidRDefault="002147E5" w:rsidP="0019249F">
            <w:pPr>
              <w:pStyle w:val="Textkrper"/>
              <w:jc w:val="left"/>
              <w:rPr>
                <w:lang w:val="en-GB"/>
              </w:rPr>
            </w:pPr>
            <w:r w:rsidRPr="00246134">
              <w:rPr>
                <w:lang w:val="en-GB"/>
              </w:rPr>
              <w:t>There are also greeting rituals for business mee</w:t>
            </w:r>
            <w:r w:rsidRPr="00246134">
              <w:rPr>
                <w:lang w:val="en-GB"/>
              </w:rPr>
              <w:t>t</w:t>
            </w:r>
            <w:r w:rsidRPr="00246134">
              <w:rPr>
                <w:lang w:val="en-GB"/>
              </w:rPr>
              <w:t>ings.</w:t>
            </w:r>
          </w:p>
        </w:tc>
      </w:tr>
    </w:tbl>
    <w:p w14:paraId="3A80A240" w14:textId="22F02F35" w:rsidR="00910E0B" w:rsidRDefault="00910E0B" w:rsidP="00C572A6">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0FAE9AD5"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73DD4684" w14:textId="77777777" w:rsidR="00DE3D3F" w:rsidRPr="00246134" w:rsidRDefault="00DE3D3F" w:rsidP="0019249F">
            <w:pPr>
              <w:pStyle w:val="Tabelle6pt"/>
              <w:rPr>
                <w:color w:val="000000"/>
                <w:lang w:val="en-GB"/>
              </w:rPr>
            </w:pPr>
            <w:r w:rsidRPr="00246134">
              <w:rPr>
                <w:lang w:val="en-GB"/>
              </w:rPr>
              <w:lastRenderedPageBreak/>
              <w:t>Kompetenzbereich</w:t>
            </w:r>
          </w:p>
          <w:p w14:paraId="0AE72AEB"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616641AD" w14:textId="77777777" w:rsidR="00DE3D3F" w:rsidRPr="00246134" w:rsidRDefault="00DE3D3F" w:rsidP="0019249F">
            <w:pPr>
              <w:pStyle w:val="Tabelle6pt"/>
              <w:rPr>
                <w:color w:val="000000"/>
                <w:lang w:val="en-GB"/>
              </w:rPr>
            </w:pPr>
            <w:r w:rsidRPr="00246134">
              <w:rPr>
                <w:lang w:val="en-GB"/>
              </w:rPr>
              <w:t>Lernfortschritt</w:t>
            </w:r>
          </w:p>
          <w:p w14:paraId="2AF26E8E" w14:textId="77777777" w:rsidR="00DE3D3F" w:rsidRPr="00246134" w:rsidRDefault="00DE3D3F" w:rsidP="0019249F">
            <w:pPr>
              <w:pStyle w:val="TabelleKopflinks"/>
              <w:rPr>
                <w:lang w:val="en-GB"/>
              </w:rPr>
            </w:pPr>
            <w:r w:rsidRPr="00246134">
              <w:rPr>
                <w:lang w:val="en-GB"/>
              </w:rPr>
              <w:t>LFS 1</w:t>
            </w:r>
            <w:r w:rsidR="00C34034" w:rsidRPr="00246134">
              <w:rPr>
                <w:lang w:val="en-GB"/>
              </w:rPr>
              <w:t>-2</w:t>
            </w:r>
          </w:p>
        </w:tc>
        <w:tc>
          <w:tcPr>
            <w:tcW w:w="4229" w:type="dxa"/>
            <w:tcBorders>
              <w:left w:val="single" w:sz="4" w:space="0" w:color="auto"/>
              <w:bottom w:val="single" w:sz="4" w:space="0" w:color="auto"/>
              <w:right w:val="single" w:sz="4" w:space="0" w:color="auto"/>
            </w:tcBorders>
            <w:shd w:val="clear" w:color="auto" w:fill="D9D9D9"/>
          </w:tcPr>
          <w:p w14:paraId="3187F5DC" w14:textId="77777777" w:rsidR="00DE3D3F" w:rsidRPr="00246134" w:rsidRDefault="00DE3D3F" w:rsidP="0019249F">
            <w:pPr>
              <w:pStyle w:val="Tabelle6pt"/>
              <w:rPr>
                <w:color w:val="000000"/>
                <w:lang w:val="en-GB"/>
              </w:rPr>
            </w:pPr>
            <w:r w:rsidRPr="00246134">
              <w:rPr>
                <w:lang w:val="en-GB"/>
              </w:rPr>
              <w:t>Materialien/Titel</w:t>
            </w:r>
          </w:p>
          <w:p w14:paraId="47EFBC35" w14:textId="77777777" w:rsidR="00DE3D3F" w:rsidRPr="00246134" w:rsidRDefault="00DE3D3F" w:rsidP="00DE3D3F">
            <w:pPr>
              <w:pStyle w:val="TabelleKopflinks"/>
              <w:rPr>
                <w:lang w:val="en-GB"/>
              </w:rPr>
            </w:pPr>
            <w:r w:rsidRPr="00246134">
              <w:rPr>
                <w:lang w:val="en-GB"/>
              </w:rPr>
              <w:t>Vocabulary cards</w:t>
            </w:r>
          </w:p>
        </w:tc>
        <w:tc>
          <w:tcPr>
            <w:tcW w:w="188" w:type="dxa"/>
            <w:vMerge w:val="restart"/>
            <w:tcBorders>
              <w:top w:val="nil"/>
              <w:left w:val="single" w:sz="4" w:space="0" w:color="auto"/>
              <w:bottom w:val="nil"/>
              <w:right w:val="single" w:sz="4" w:space="0" w:color="auto"/>
            </w:tcBorders>
            <w:shd w:val="clear" w:color="auto" w:fill="FFFFFF"/>
          </w:tcPr>
          <w:p w14:paraId="53141B70"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56D7DE4" w14:textId="77777777" w:rsidR="00DE3D3F" w:rsidRPr="00246134" w:rsidRDefault="00DE3D3F" w:rsidP="0019249F">
            <w:pPr>
              <w:pStyle w:val="TabelleKopfmitte"/>
              <w:rPr>
                <w:lang w:val="en-GB"/>
              </w:rPr>
            </w:pPr>
            <w:r w:rsidRPr="00246134">
              <w:rPr>
                <w:lang w:val="en-GB"/>
              </w:rPr>
              <w:t>Englisch</w:t>
            </w:r>
          </w:p>
          <w:p w14:paraId="14836461" w14:textId="3DEA55FD" w:rsidR="00DE3D3F" w:rsidRPr="00246134" w:rsidRDefault="00C34034" w:rsidP="0019249F">
            <w:pPr>
              <w:pStyle w:val="TabelleKopfmitte"/>
              <w:rPr>
                <w:rFonts w:eastAsia="Calibri"/>
                <w:lang w:val="en-GB"/>
              </w:rPr>
            </w:pPr>
            <w:r w:rsidRPr="00246134">
              <w:rPr>
                <w:lang w:val="en-GB"/>
              </w:rPr>
              <w:t>E3.01</w:t>
            </w:r>
            <w:r w:rsidR="00727BF4">
              <w:rPr>
                <w:lang w:val="en-GB"/>
              </w:rPr>
              <w:t>.3</w:t>
            </w:r>
            <w:r w:rsidR="00866EAC" w:rsidRPr="00246134">
              <w:rPr>
                <w:lang w:val="en-GB"/>
              </w:rPr>
              <w:t>3</w:t>
            </w:r>
          </w:p>
        </w:tc>
      </w:tr>
      <w:tr w:rsidR="00DE3D3F" w:rsidRPr="00246134" w14:paraId="624F9B75" w14:textId="77777777">
        <w:tc>
          <w:tcPr>
            <w:tcW w:w="7348" w:type="dxa"/>
            <w:gridSpan w:val="3"/>
            <w:tcBorders>
              <w:left w:val="single" w:sz="4" w:space="0" w:color="auto"/>
              <w:right w:val="single" w:sz="4" w:space="0" w:color="auto"/>
            </w:tcBorders>
          </w:tcPr>
          <w:p w14:paraId="38769CB2" w14:textId="77777777" w:rsidR="00DE3D3F" w:rsidRPr="00BB2474" w:rsidRDefault="00DE3D3F" w:rsidP="0019249F">
            <w:pPr>
              <w:pStyle w:val="Tabelle6pt"/>
            </w:pPr>
            <w:r w:rsidRPr="00BB2474">
              <w:t>Kompetenz:</w:t>
            </w:r>
          </w:p>
          <w:p w14:paraId="4343A7EA" w14:textId="3331F3AC" w:rsidR="00DE3D3F" w:rsidRPr="004B7875" w:rsidRDefault="004B7875" w:rsidP="00281BAF">
            <w:pPr>
              <w:pStyle w:val="Kopf8ptafz"/>
              <w:numPr>
                <w:ilvl w:val="0"/>
                <w:numId w:val="46"/>
              </w:numPr>
              <w:ind w:left="227" w:hanging="170"/>
            </w:pPr>
            <w:r w:rsidRPr="00BB2474">
              <w:t>Ich kann zu anderen sprechen.</w:t>
            </w:r>
          </w:p>
        </w:tc>
        <w:tc>
          <w:tcPr>
            <w:tcW w:w="188" w:type="dxa"/>
            <w:vMerge/>
            <w:tcBorders>
              <w:left w:val="single" w:sz="4" w:space="0" w:color="auto"/>
              <w:bottom w:val="nil"/>
              <w:right w:val="nil"/>
            </w:tcBorders>
            <w:vAlign w:val="center"/>
          </w:tcPr>
          <w:p w14:paraId="158D9ACC" w14:textId="77777777" w:rsidR="00DE3D3F" w:rsidRPr="00232277" w:rsidRDefault="00DE3D3F"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E3D3F" w:rsidRPr="00246134" w14:paraId="41AEB609" w14:textId="77777777">
              <w:trPr>
                <w:trHeight w:val="284"/>
              </w:trPr>
              <w:tc>
                <w:tcPr>
                  <w:tcW w:w="2090" w:type="dxa"/>
                  <w:shd w:val="clear" w:color="auto" w:fill="auto"/>
                </w:tcPr>
                <w:p w14:paraId="74782EF7" w14:textId="77777777" w:rsidR="00DE3D3F" w:rsidRPr="00246134" w:rsidRDefault="00DE3D3F" w:rsidP="0019249F">
                  <w:pPr>
                    <w:pStyle w:val="Textkrpermitte"/>
                    <w:rPr>
                      <w:lang w:val="en-GB"/>
                    </w:rPr>
                  </w:pPr>
                  <w:r w:rsidRPr="00246134">
                    <w:rPr>
                      <w:lang w:val="en-GB"/>
                    </w:rPr>
                    <w:t>LernPROJEKT</w:t>
                  </w:r>
                </w:p>
              </w:tc>
            </w:tr>
            <w:tr w:rsidR="00DE3D3F" w:rsidRPr="00246134" w14:paraId="65505A15" w14:textId="77777777">
              <w:trPr>
                <w:trHeight w:val="284"/>
              </w:trPr>
              <w:tc>
                <w:tcPr>
                  <w:tcW w:w="2090" w:type="dxa"/>
                  <w:shd w:val="clear" w:color="auto" w:fill="auto"/>
                </w:tcPr>
                <w:p w14:paraId="668A5E4B" w14:textId="77777777" w:rsidR="00DE3D3F" w:rsidRPr="00246134" w:rsidRDefault="00DE3D3F" w:rsidP="0019249F">
                  <w:pPr>
                    <w:pStyle w:val="Textkrpermitte"/>
                    <w:rPr>
                      <w:lang w:val="en-GB"/>
                    </w:rPr>
                  </w:pPr>
                  <w:r w:rsidRPr="00246134">
                    <w:rPr>
                      <w:lang w:val="en-GB"/>
                    </w:rPr>
                    <w:t>LernTHEMA</w:t>
                  </w:r>
                </w:p>
              </w:tc>
            </w:tr>
            <w:tr w:rsidR="00DE3D3F" w:rsidRPr="00246134" w14:paraId="54C9D4D5" w14:textId="77777777">
              <w:trPr>
                <w:trHeight w:val="284"/>
              </w:trPr>
              <w:tc>
                <w:tcPr>
                  <w:tcW w:w="2090" w:type="dxa"/>
                  <w:shd w:val="clear" w:color="auto" w:fill="D9D9D9" w:themeFill="background1" w:themeFillShade="D9"/>
                </w:tcPr>
                <w:p w14:paraId="569CB49D" w14:textId="77777777" w:rsidR="00DE3D3F" w:rsidRPr="00246134" w:rsidRDefault="00DE3D3F" w:rsidP="0019249F">
                  <w:pPr>
                    <w:pStyle w:val="TabelleKopfmitte"/>
                    <w:rPr>
                      <w:lang w:val="en-GB"/>
                    </w:rPr>
                  </w:pPr>
                  <w:r w:rsidRPr="00246134">
                    <w:rPr>
                      <w:lang w:val="en-GB"/>
                    </w:rPr>
                    <w:t>LernSCHRITT</w:t>
                  </w:r>
                </w:p>
              </w:tc>
            </w:tr>
          </w:tbl>
          <w:p w14:paraId="5DF6DB80" w14:textId="77777777" w:rsidR="00DE3D3F" w:rsidRPr="00246134" w:rsidRDefault="00DE3D3F" w:rsidP="0019249F">
            <w:pPr>
              <w:pStyle w:val="TabelleKopfmitte"/>
              <w:rPr>
                <w:lang w:val="en-GB"/>
              </w:rPr>
            </w:pPr>
          </w:p>
        </w:tc>
      </w:tr>
      <w:tr w:rsidR="00DE3D3F" w:rsidRPr="00246134" w14:paraId="5649548D" w14:textId="77777777">
        <w:tc>
          <w:tcPr>
            <w:tcW w:w="7348" w:type="dxa"/>
            <w:gridSpan w:val="3"/>
            <w:tcBorders>
              <w:left w:val="single" w:sz="4" w:space="0" w:color="auto"/>
              <w:right w:val="single" w:sz="4" w:space="0" w:color="auto"/>
            </w:tcBorders>
          </w:tcPr>
          <w:p w14:paraId="230BCF2B" w14:textId="77777777" w:rsidR="00DE3D3F" w:rsidRPr="00BB2474" w:rsidRDefault="00DE3D3F" w:rsidP="0019249F">
            <w:pPr>
              <w:pStyle w:val="Tabelle6pt"/>
            </w:pPr>
            <w:r w:rsidRPr="00BB2474">
              <w:t>Hauptbezug:</w:t>
            </w:r>
          </w:p>
          <w:p w14:paraId="7200CAFB" w14:textId="77777777" w:rsidR="004B7875" w:rsidRPr="00BB2474" w:rsidRDefault="004B7875" w:rsidP="00281BAF">
            <w:pPr>
              <w:pStyle w:val="Kopf8ptafz"/>
              <w:numPr>
                <w:ilvl w:val="0"/>
                <w:numId w:val="46"/>
              </w:numPr>
              <w:ind w:left="227" w:hanging="170"/>
            </w:pPr>
            <w:r>
              <w:t>I</w:t>
            </w:r>
            <w:r w:rsidRPr="00BB2474">
              <w:t>ch kann  die deutsche Bedeutung zu einem englischen Wort nennen. (A)</w:t>
            </w:r>
          </w:p>
          <w:p w14:paraId="2377F353" w14:textId="77777777" w:rsidR="004B7875" w:rsidRPr="00BB2474" w:rsidRDefault="004B7875" w:rsidP="00281BAF">
            <w:pPr>
              <w:pStyle w:val="Kopf8ptafz"/>
              <w:numPr>
                <w:ilvl w:val="0"/>
                <w:numId w:val="46"/>
              </w:numPr>
              <w:ind w:left="227" w:hanging="170"/>
            </w:pPr>
            <w:r w:rsidRPr="00BB2474">
              <w:t>Ich kann die englische Bedeutung zu einem deutschen Wort nennen. (B)</w:t>
            </w:r>
          </w:p>
          <w:p w14:paraId="17175B2C" w14:textId="4BBE7F9C" w:rsidR="00DE3D3F" w:rsidRPr="00BB2474" w:rsidRDefault="004B7875" w:rsidP="00281BAF">
            <w:pPr>
              <w:pStyle w:val="Kopf8ptafz"/>
              <w:numPr>
                <w:ilvl w:val="0"/>
                <w:numId w:val="46"/>
              </w:numPr>
              <w:ind w:left="227" w:hanging="170"/>
            </w:pPr>
            <w:r w:rsidRPr="00BB2474">
              <w:t xml:space="preserve">Ich kann die englische Bedeutung zu einem deutschen Wort nennen und einen Beispielsatz geben. </w:t>
            </w:r>
            <w:r w:rsidRPr="003228D0">
              <w:t>(C)</w:t>
            </w:r>
          </w:p>
        </w:tc>
        <w:tc>
          <w:tcPr>
            <w:tcW w:w="188" w:type="dxa"/>
            <w:vMerge/>
            <w:tcBorders>
              <w:left w:val="single" w:sz="4" w:space="0" w:color="auto"/>
              <w:bottom w:val="nil"/>
              <w:right w:val="nil"/>
            </w:tcBorders>
            <w:vAlign w:val="center"/>
          </w:tcPr>
          <w:p w14:paraId="76116373"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4212306" w14:textId="77777777" w:rsidR="00DE3D3F" w:rsidRPr="00BB2474" w:rsidRDefault="00DE3D3F" w:rsidP="0019249F">
            <w:pPr>
              <w:pStyle w:val="TabelleKopfmitte"/>
            </w:pPr>
          </w:p>
        </w:tc>
      </w:tr>
    </w:tbl>
    <w:p w14:paraId="456C97AC" w14:textId="77777777" w:rsidR="00DE3D3F" w:rsidRPr="00246134" w:rsidRDefault="00DE3D3F" w:rsidP="00DE3D3F">
      <w:pPr>
        <w:rPr>
          <w:lang w:val="en-GB"/>
        </w:rPr>
      </w:pPr>
    </w:p>
    <w:p w14:paraId="14ACBEBE" w14:textId="6B90B1B4" w:rsidR="003E4576" w:rsidRPr="008B048C" w:rsidRDefault="00DE3D3F" w:rsidP="003E4576">
      <w:pPr>
        <w:rPr>
          <w:sz w:val="16"/>
          <w:szCs w:val="16"/>
        </w:rPr>
      </w:pPr>
      <w:r w:rsidRPr="00246134">
        <w:rPr>
          <w:noProof/>
          <w:lang w:eastAsia="de-DE"/>
        </w:rPr>
        <w:drawing>
          <wp:inline distT="0" distB="0" distL="0" distR="0" wp14:anchorId="6DFA303F" wp14:editId="3219DE51">
            <wp:extent cx="5708914" cy="7369232"/>
            <wp:effectExtent l="25400" t="0" r="6086" b="0"/>
            <wp:docPr id="2344" name="Bild 2235" descr="schilder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lder1.eps"/>
                    <pic:cNvPicPr/>
                  </pic:nvPicPr>
                  <pic:blipFill>
                    <a:blip r:embed="rId108"/>
                    <a:stretch>
                      <a:fillRect/>
                    </a:stretch>
                  </pic:blipFill>
                  <pic:spPr>
                    <a:xfrm>
                      <a:off x="0" y="0"/>
                      <a:ext cx="5713070" cy="7374597"/>
                    </a:xfrm>
                    <a:prstGeom prst="rect">
                      <a:avLst/>
                    </a:prstGeom>
                  </pic:spPr>
                </pic:pic>
              </a:graphicData>
            </a:graphic>
          </wp:inline>
        </w:drawing>
      </w:r>
      <w:r w:rsidR="003E4576" w:rsidRPr="008B048C">
        <w:rPr>
          <w:noProof/>
          <w:sz w:val="16"/>
          <w:szCs w:val="16"/>
          <w:lang w:eastAsia="de-DE"/>
        </w:rPr>
        <w:drawing>
          <wp:inline distT="0" distB="0" distL="0" distR="0" wp14:anchorId="421E4708" wp14:editId="1E97C6BD">
            <wp:extent cx="0" cy="0"/>
            <wp:effectExtent l="0" t="0" r="0" b="0"/>
            <wp:docPr id="981" name="Grafik 981"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3E4576">
        <w:rPr>
          <w:sz w:val="16"/>
          <w:szCs w:val="16"/>
        </w:rPr>
        <w:t>© Bild der Autoren</w:t>
      </w:r>
    </w:p>
    <w:p w14:paraId="720370AE" w14:textId="77777777" w:rsidR="00DE3D3F" w:rsidRPr="00246134" w:rsidRDefault="00DE3D3F" w:rsidP="00DE3D3F">
      <w:pPr>
        <w:tabs>
          <w:tab w:val="left" w:pos="284"/>
        </w:tabs>
        <w:ind w:left="142" w:hanging="142"/>
        <w:rPr>
          <w:lang w:val="en-GB"/>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06538CFE"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0906C331" w14:textId="77777777" w:rsidR="00DE3D3F" w:rsidRPr="00246134" w:rsidRDefault="00DE3D3F" w:rsidP="0019249F">
            <w:pPr>
              <w:pStyle w:val="Tabelle6pt"/>
              <w:rPr>
                <w:color w:val="000000"/>
                <w:lang w:val="en-GB"/>
              </w:rPr>
            </w:pPr>
            <w:r w:rsidRPr="00246134">
              <w:rPr>
                <w:lang w:val="en-GB"/>
              </w:rPr>
              <w:lastRenderedPageBreak/>
              <w:t>Kompetenzbereich</w:t>
            </w:r>
          </w:p>
          <w:p w14:paraId="637AEB91"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7DABFF6D" w14:textId="77777777" w:rsidR="00DE3D3F" w:rsidRPr="00246134" w:rsidRDefault="00DE3D3F" w:rsidP="0019249F">
            <w:pPr>
              <w:pStyle w:val="Tabelle6pt"/>
              <w:rPr>
                <w:color w:val="000000"/>
                <w:lang w:val="en-GB"/>
              </w:rPr>
            </w:pPr>
            <w:r w:rsidRPr="00246134">
              <w:rPr>
                <w:lang w:val="en-GB"/>
              </w:rPr>
              <w:t>Lernfortschritt</w:t>
            </w:r>
          </w:p>
          <w:p w14:paraId="4A72EC10" w14:textId="77777777" w:rsidR="00DE3D3F" w:rsidRPr="00246134" w:rsidRDefault="00DE3D3F" w:rsidP="0019249F">
            <w:pPr>
              <w:pStyle w:val="TabelleKopflinks"/>
              <w:rPr>
                <w:lang w:val="en-GB"/>
              </w:rPr>
            </w:pPr>
            <w:r w:rsidRPr="00246134">
              <w:rPr>
                <w:lang w:val="en-GB"/>
              </w:rPr>
              <w:t>LFS 1</w:t>
            </w:r>
            <w:r w:rsidR="00C34034" w:rsidRPr="00246134">
              <w:rPr>
                <w:lang w:val="en-GB"/>
              </w:rPr>
              <w:t>-2</w:t>
            </w:r>
          </w:p>
        </w:tc>
        <w:tc>
          <w:tcPr>
            <w:tcW w:w="4229" w:type="dxa"/>
            <w:tcBorders>
              <w:left w:val="single" w:sz="4" w:space="0" w:color="auto"/>
              <w:bottom w:val="single" w:sz="4" w:space="0" w:color="auto"/>
              <w:right w:val="single" w:sz="4" w:space="0" w:color="auto"/>
            </w:tcBorders>
            <w:shd w:val="clear" w:color="auto" w:fill="D9D9D9"/>
          </w:tcPr>
          <w:p w14:paraId="35D6F835" w14:textId="77777777" w:rsidR="00DE3D3F" w:rsidRPr="00246134" w:rsidRDefault="00DE3D3F" w:rsidP="0019249F">
            <w:pPr>
              <w:pStyle w:val="Tabelle6pt"/>
              <w:rPr>
                <w:color w:val="000000"/>
                <w:lang w:val="en-GB"/>
              </w:rPr>
            </w:pPr>
            <w:r w:rsidRPr="00246134">
              <w:rPr>
                <w:lang w:val="en-GB"/>
              </w:rPr>
              <w:t>Materialien/Titel</w:t>
            </w:r>
          </w:p>
          <w:p w14:paraId="12FCCD4B" w14:textId="77777777" w:rsidR="00DE3D3F" w:rsidRPr="00246134" w:rsidRDefault="00DB11A5" w:rsidP="0019249F">
            <w:pPr>
              <w:pStyle w:val="TabelleKopflinks"/>
              <w:rPr>
                <w:lang w:val="en-GB"/>
              </w:rPr>
            </w:pPr>
            <w:r w:rsidRPr="00246134">
              <w:rPr>
                <w:lang w:val="en-GB"/>
              </w:rPr>
              <w:t>Vocabulary cards</w:t>
            </w:r>
          </w:p>
        </w:tc>
        <w:tc>
          <w:tcPr>
            <w:tcW w:w="188" w:type="dxa"/>
            <w:vMerge w:val="restart"/>
            <w:tcBorders>
              <w:top w:val="nil"/>
              <w:left w:val="single" w:sz="4" w:space="0" w:color="auto"/>
              <w:bottom w:val="nil"/>
              <w:right w:val="single" w:sz="4" w:space="0" w:color="auto"/>
            </w:tcBorders>
            <w:shd w:val="clear" w:color="auto" w:fill="FFFFFF"/>
          </w:tcPr>
          <w:p w14:paraId="075C6707"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EE93488" w14:textId="77777777" w:rsidR="00DE3D3F" w:rsidRPr="00246134" w:rsidRDefault="00DE3D3F" w:rsidP="0019249F">
            <w:pPr>
              <w:pStyle w:val="TabelleKopfmitte"/>
              <w:rPr>
                <w:lang w:val="en-GB"/>
              </w:rPr>
            </w:pPr>
            <w:r w:rsidRPr="00246134">
              <w:rPr>
                <w:lang w:val="en-GB"/>
              </w:rPr>
              <w:t>Englisch</w:t>
            </w:r>
          </w:p>
          <w:p w14:paraId="53914010" w14:textId="40A87347" w:rsidR="00DE3D3F" w:rsidRPr="00246134" w:rsidRDefault="00C34034" w:rsidP="0019249F">
            <w:pPr>
              <w:pStyle w:val="TabelleKopfmitte"/>
              <w:rPr>
                <w:rFonts w:eastAsia="Calibri"/>
                <w:lang w:val="en-GB"/>
              </w:rPr>
            </w:pPr>
            <w:r w:rsidRPr="00246134">
              <w:rPr>
                <w:lang w:val="en-GB"/>
              </w:rPr>
              <w:t>E3.01</w:t>
            </w:r>
            <w:r w:rsidR="00727BF4">
              <w:rPr>
                <w:lang w:val="en-GB"/>
              </w:rPr>
              <w:t>.33</w:t>
            </w:r>
          </w:p>
        </w:tc>
      </w:tr>
      <w:tr w:rsidR="004B7875" w:rsidRPr="00246134" w14:paraId="61C3A70B" w14:textId="77777777">
        <w:tc>
          <w:tcPr>
            <w:tcW w:w="7348" w:type="dxa"/>
            <w:gridSpan w:val="3"/>
            <w:tcBorders>
              <w:left w:val="single" w:sz="4" w:space="0" w:color="auto"/>
              <w:right w:val="single" w:sz="4" w:space="0" w:color="auto"/>
            </w:tcBorders>
          </w:tcPr>
          <w:p w14:paraId="38DFBB80" w14:textId="77777777" w:rsidR="004B7875" w:rsidRPr="00BB2474" w:rsidRDefault="004B7875" w:rsidP="00B51C3C">
            <w:pPr>
              <w:pStyle w:val="Tabelle6pt"/>
            </w:pPr>
            <w:r w:rsidRPr="00BB2474">
              <w:t>Kompetenz:</w:t>
            </w:r>
          </w:p>
          <w:p w14:paraId="6F1176B7" w14:textId="7A28EA00" w:rsidR="004B7875" w:rsidRPr="00232277" w:rsidRDefault="004B7875" w:rsidP="00281BAF">
            <w:pPr>
              <w:pStyle w:val="Kopf8ptafz"/>
              <w:numPr>
                <w:ilvl w:val="0"/>
                <w:numId w:val="46"/>
              </w:numPr>
              <w:ind w:left="227" w:hanging="170"/>
            </w:pPr>
            <w:r w:rsidRPr="00BB2474">
              <w:t>Ich kann zu anderen sprechen.</w:t>
            </w:r>
          </w:p>
        </w:tc>
        <w:tc>
          <w:tcPr>
            <w:tcW w:w="188" w:type="dxa"/>
            <w:vMerge/>
            <w:tcBorders>
              <w:left w:val="single" w:sz="4" w:space="0" w:color="auto"/>
              <w:bottom w:val="nil"/>
              <w:right w:val="nil"/>
            </w:tcBorders>
            <w:vAlign w:val="center"/>
          </w:tcPr>
          <w:p w14:paraId="0C044BF6" w14:textId="77777777" w:rsidR="004B7875" w:rsidRPr="00232277" w:rsidRDefault="004B7875"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B7875" w:rsidRPr="00246134" w14:paraId="66946B6A" w14:textId="77777777">
              <w:trPr>
                <w:trHeight w:val="284"/>
              </w:trPr>
              <w:tc>
                <w:tcPr>
                  <w:tcW w:w="2090" w:type="dxa"/>
                  <w:shd w:val="clear" w:color="auto" w:fill="auto"/>
                </w:tcPr>
                <w:p w14:paraId="1BE2CB0D" w14:textId="77777777" w:rsidR="004B7875" w:rsidRPr="00246134" w:rsidRDefault="004B7875" w:rsidP="0019249F">
                  <w:pPr>
                    <w:pStyle w:val="Textkrpermitte"/>
                    <w:rPr>
                      <w:lang w:val="en-GB"/>
                    </w:rPr>
                  </w:pPr>
                  <w:r w:rsidRPr="00246134">
                    <w:rPr>
                      <w:lang w:val="en-GB"/>
                    </w:rPr>
                    <w:t>LernPROJEKT</w:t>
                  </w:r>
                </w:p>
              </w:tc>
            </w:tr>
            <w:tr w:rsidR="004B7875" w:rsidRPr="00246134" w14:paraId="2FEFFDD8" w14:textId="77777777">
              <w:trPr>
                <w:trHeight w:val="284"/>
              </w:trPr>
              <w:tc>
                <w:tcPr>
                  <w:tcW w:w="2090" w:type="dxa"/>
                  <w:shd w:val="clear" w:color="auto" w:fill="auto"/>
                </w:tcPr>
                <w:p w14:paraId="66E9BC77" w14:textId="77777777" w:rsidR="004B7875" w:rsidRPr="00246134" w:rsidRDefault="004B7875" w:rsidP="0019249F">
                  <w:pPr>
                    <w:pStyle w:val="Textkrpermitte"/>
                    <w:rPr>
                      <w:lang w:val="en-GB"/>
                    </w:rPr>
                  </w:pPr>
                  <w:r w:rsidRPr="00246134">
                    <w:rPr>
                      <w:lang w:val="en-GB"/>
                    </w:rPr>
                    <w:t>LernTHEMA</w:t>
                  </w:r>
                </w:p>
              </w:tc>
            </w:tr>
            <w:tr w:rsidR="004B7875" w:rsidRPr="00246134" w14:paraId="423845F6" w14:textId="77777777">
              <w:trPr>
                <w:trHeight w:val="284"/>
              </w:trPr>
              <w:tc>
                <w:tcPr>
                  <w:tcW w:w="2090" w:type="dxa"/>
                  <w:shd w:val="clear" w:color="auto" w:fill="D9D9D9" w:themeFill="background1" w:themeFillShade="D9"/>
                </w:tcPr>
                <w:p w14:paraId="24EA0E6E" w14:textId="77777777" w:rsidR="004B7875" w:rsidRPr="00246134" w:rsidRDefault="004B7875" w:rsidP="0019249F">
                  <w:pPr>
                    <w:pStyle w:val="TabelleKopfmitte"/>
                    <w:rPr>
                      <w:lang w:val="en-GB"/>
                    </w:rPr>
                  </w:pPr>
                  <w:r w:rsidRPr="00246134">
                    <w:rPr>
                      <w:lang w:val="en-GB"/>
                    </w:rPr>
                    <w:t>LernSCHRITT</w:t>
                  </w:r>
                </w:p>
              </w:tc>
            </w:tr>
          </w:tbl>
          <w:p w14:paraId="03E0CA75" w14:textId="77777777" w:rsidR="004B7875" w:rsidRPr="00246134" w:rsidRDefault="004B7875" w:rsidP="0019249F">
            <w:pPr>
              <w:pStyle w:val="TabelleKopfmitte"/>
              <w:rPr>
                <w:lang w:val="en-GB"/>
              </w:rPr>
            </w:pPr>
          </w:p>
        </w:tc>
      </w:tr>
      <w:tr w:rsidR="004B7875" w:rsidRPr="00246134" w14:paraId="5B692A0E" w14:textId="77777777">
        <w:tc>
          <w:tcPr>
            <w:tcW w:w="7348" w:type="dxa"/>
            <w:gridSpan w:val="3"/>
            <w:tcBorders>
              <w:left w:val="single" w:sz="4" w:space="0" w:color="auto"/>
              <w:right w:val="single" w:sz="4" w:space="0" w:color="auto"/>
            </w:tcBorders>
          </w:tcPr>
          <w:p w14:paraId="0E8D5AA6" w14:textId="77777777" w:rsidR="004B7875" w:rsidRPr="00BB2474" w:rsidRDefault="004B7875" w:rsidP="00B51C3C">
            <w:pPr>
              <w:pStyle w:val="Tabelle6pt"/>
            </w:pPr>
            <w:r w:rsidRPr="00BB2474">
              <w:t>Hauptbezug:</w:t>
            </w:r>
          </w:p>
          <w:p w14:paraId="5FDB4435" w14:textId="77777777" w:rsidR="004B7875" w:rsidRPr="00BB2474" w:rsidRDefault="004B7875" w:rsidP="00281BAF">
            <w:pPr>
              <w:pStyle w:val="Kopf8ptafz"/>
              <w:numPr>
                <w:ilvl w:val="0"/>
                <w:numId w:val="46"/>
              </w:numPr>
              <w:ind w:left="227" w:hanging="170"/>
            </w:pPr>
            <w:r>
              <w:t>I</w:t>
            </w:r>
            <w:r w:rsidRPr="00BB2474">
              <w:t>ch kann  die deutsche Bedeutung zu einem englischen Wort nennen. (A)</w:t>
            </w:r>
          </w:p>
          <w:p w14:paraId="79D47E0A" w14:textId="77777777" w:rsidR="004B7875" w:rsidRPr="00BB2474" w:rsidRDefault="004B7875" w:rsidP="00281BAF">
            <w:pPr>
              <w:pStyle w:val="Kopf8ptafz"/>
              <w:numPr>
                <w:ilvl w:val="0"/>
                <w:numId w:val="46"/>
              </w:numPr>
              <w:ind w:left="227" w:hanging="170"/>
            </w:pPr>
            <w:r w:rsidRPr="00BB2474">
              <w:t>Ich kann die englische Bedeutung zu einem deutschen Wort nennen. (B)</w:t>
            </w:r>
          </w:p>
          <w:p w14:paraId="689AF2B7" w14:textId="67F44F33" w:rsidR="004B7875" w:rsidRPr="00BB2474" w:rsidRDefault="004B7875" w:rsidP="00281BAF">
            <w:pPr>
              <w:pStyle w:val="Kopf8ptafz"/>
              <w:numPr>
                <w:ilvl w:val="0"/>
                <w:numId w:val="46"/>
              </w:numPr>
              <w:ind w:left="227" w:hanging="170"/>
            </w:pPr>
            <w:r w:rsidRPr="00BB2474">
              <w:t xml:space="preserve">Ich kann die englische Bedeutung zu einem deutschen Wort nennen und einen Beispielsatz geben. </w:t>
            </w:r>
            <w:r w:rsidRPr="003228D0">
              <w:t>(C)</w:t>
            </w:r>
          </w:p>
        </w:tc>
        <w:tc>
          <w:tcPr>
            <w:tcW w:w="188" w:type="dxa"/>
            <w:vMerge/>
            <w:tcBorders>
              <w:left w:val="single" w:sz="4" w:space="0" w:color="auto"/>
              <w:bottom w:val="nil"/>
              <w:right w:val="nil"/>
            </w:tcBorders>
            <w:vAlign w:val="center"/>
          </w:tcPr>
          <w:p w14:paraId="1B5E520A" w14:textId="77777777" w:rsidR="004B7875" w:rsidRPr="00BB2474" w:rsidRDefault="004B787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C7E1145" w14:textId="77777777" w:rsidR="004B7875" w:rsidRPr="00BB2474" w:rsidRDefault="004B7875" w:rsidP="0019249F">
            <w:pPr>
              <w:pStyle w:val="TabelleKopfmitte"/>
            </w:pPr>
          </w:p>
        </w:tc>
      </w:tr>
    </w:tbl>
    <w:p w14:paraId="5467D36B" w14:textId="77777777" w:rsidR="00DE3D3F" w:rsidRPr="00246134" w:rsidRDefault="00DE3D3F" w:rsidP="00DE3D3F">
      <w:pPr>
        <w:rPr>
          <w:lang w:val="en-GB"/>
        </w:rPr>
      </w:pPr>
    </w:p>
    <w:p w14:paraId="399458AF" w14:textId="77777777" w:rsidR="003E4576" w:rsidRPr="008B048C" w:rsidRDefault="00D73DC1" w:rsidP="003E4576">
      <w:pPr>
        <w:rPr>
          <w:sz w:val="16"/>
          <w:szCs w:val="16"/>
        </w:rPr>
      </w:pPr>
      <w:r w:rsidRPr="00246134">
        <w:rPr>
          <w:noProof/>
          <w:lang w:eastAsia="de-DE"/>
        </w:rPr>
        <w:drawing>
          <wp:inline distT="0" distB="0" distL="0" distR="0" wp14:anchorId="2572A5F7" wp14:editId="3A55B4B8">
            <wp:extent cx="5475218" cy="7004897"/>
            <wp:effectExtent l="25400" t="0" r="11182" b="0"/>
            <wp:docPr id="2210" name="Bild 2209" descr="schildchen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ldchen3.eps"/>
                    <pic:cNvPicPr/>
                  </pic:nvPicPr>
                  <pic:blipFill>
                    <a:blip r:embed="rId110"/>
                    <a:stretch>
                      <a:fillRect/>
                    </a:stretch>
                  </pic:blipFill>
                  <pic:spPr>
                    <a:xfrm>
                      <a:off x="0" y="0"/>
                      <a:ext cx="5475218" cy="7004897"/>
                    </a:xfrm>
                    <a:prstGeom prst="rect">
                      <a:avLst/>
                    </a:prstGeom>
                  </pic:spPr>
                </pic:pic>
              </a:graphicData>
            </a:graphic>
          </wp:inline>
        </w:drawing>
      </w:r>
      <w:r w:rsidR="003E4576">
        <w:rPr>
          <w:sz w:val="16"/>
          <w:szCs w:val="16"/>
        </w:rPr>
        <w:t>© Bild der Autoren</w:t>
      </w:r>
    </w:p>
    <w:p w14:paraId="2E269939" w14:textId="16CF034A" w:rsidR="00E353FB" w:rsidRDefault="00E353FB" w:rsidP="00DE3D3F">
      <w:pPr>
        <w:rPr>
          <w:lang w:val="en-GB"/>
        </w:rPr>
      </w:pPr>
      <w:r>
        <w:rPr>
          <w:lang w:val="en-GB"/>
        </w:rP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298C30C3"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7D7BAA23" w14:textId="77777777" w:rsidR="00DE3D3F" w:rsidRPr="00246134" w:rsidRDefault="00DE3D3F" w:rsidP="0019249F">
            <w:pPr>
              <w:pStyle w:val="Tabelle6pt"/>
              <w:rPr>
                <w:color w:val="000000"/>
                <w:lang w:val="en-GB"/>
              </w:rPr>
            </w:pPr>
            <w:r w:rsidRPr="00246134">
              <w:rPr>
                <w:lang w:val="en-GB"/>
              </w:rPr>
              <w:lastRenderedPageBreak/>
              <w:t>Kompetenzbereich</w:t>
            </w:r>
          </w:p>
          <w:p w14:paraId="0C3AF622"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4D011BBE" w14:textId="77777777" w:rsidR="00DE3D3F" w:rsidRPr="00246134" w:rsidRDefault="00DE3D3F" w:rsidP="0019249F">
            <w:pPr>
              <w:pStyle w:val="Tabelle6pt"/>
              <w:rPr>
                <w:color w:val="000000"/>
                <w:lang w:val="en-GB"/>
              </w:rPr>
            </w:pPr>
            <w:r w:rsidRPr="00246134">
              <w:rPr>
                <w:lang w:val="en-GB"/>
              </w:rPr>
              <w:t>Lernfortschritt</w:t>
            </w:r>
          </w:p>
          <w:p w14:paraId="3E921400" w14:textId="77777777" w:rsidR="00DE3D3F" w:rsidRPr="00246134" w:rsidRDefault="00DE3D3F"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51624E3" w14:textId="77777777" w:rsidR="00DE3D3F" w:rsidRPr="00246134" w:rsidRDefault="00DE3D3F" w:rsidP="0019249F">
            <w:pPr>
              <w:pStyle w:val="Tabelle6pt"/>
              <w:rPr>
                <w:color w:val="000000"/>
                <w:lang w:val="en-GB"/>
              </w:rPr>
            </w:pPr>
            <w:r w:rsidRPr="00246134">
              <w:rPr>
                <w:lang w:val="en-GB"/>
              </w:rPr>
              <w:t>Materialien/Titel</w:t>
            </w:r>
          </w:p>
          <w:p w14:paraId="3D91C69F" w14:textId="028CDE25" w:rsidR="00DB11A5" w:rsidRPr="00246134" w:rsidRDefault="00DE3D3F" w:rsidP="0019249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1C7D9768" w14:textId="77777777" w:rsidR="00DE3D3F" w:rsidRPr="00246134" w:rsidRDefault="00F146AE" w:rsidP="0019249F">
            <w:pPr>
              <w:pStyle w:val="TabelleKopflinks"/>
              <w:rPr>
                <w:lang w:val="en-GB"/>
              </w:rPr>
            </w:pPr>
            <w:r w:rsidRPr="00246134">
              <w:rPr>
                <w:lang w:val="en-GB"/>
              </w:rPr>
              <w:t>Let’s watch a film.</w:t>
            </w:r>
          </w:p>
        </w:tc>
        <w:tc>
          <w:tcPr>
            <w:tcW w:w="188" w:type="dxa"/>
            <w:vMerge w:val="restart"/>
            <w:tcBorders>
              <w:top w:val="nil"/>
              <w:left w:val="single" w:sz="4" w:space="0" w:color="auto"/>
              <w:bottom w:val="nil"/>
              <w:right w:val="single" w:sz="4" w:space="0" w:color="auto"/>
            </w:tcBorders>
            <w:shd w:val="clear" w:color="auto" w:fill="FFFFFF"/>
          </w:tcPr>
          <w:p w14:paraId="19263BDD"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6AD340E9" w14:textId="77777777" w:rsidR="00DE3D3F" w:rsidRPr="00246134" w:rsidRDefault="00DE3D3F" w:rsidP="00E45997">
            <w:pPr>
              <w:pStyle w:val="TabelleKopfmitte"/>
              <w:rPr>
                <w:lang w:val="en-GB"/>
              </w:rPr>
            </w:pPr>
            <w:r w:rsidRPr="00246134">
              <w:rPr>
                <w:lang w:val="en-GB"/>
              </w:rPr>
              <w:t>Englisch</w:t>
            </w:r>
          </w:p>
          <w:p w14:paraId="456E0A41" w14:textId="3C6AEE30" w:rsidR="00DE3D3F" w:rsidRPr="00246134" w:rsidRDefault="00687D6B" w:rsidP="00E45997">
            <w:pPr>
              <w:pStyle w:val="TabelleKopfmitte"/>
              <w:rPr>
                <w:rFonts w:eastAsia="Calibri"/>
                <w:lang w:val="en-GB"/>
              </w:rPr>
            </w:pPr>
            <w:r w:rsidRPr="00246134">
              <w:rPr>
                <w:lang w:val="en-GB"/>
              </w:rPr>
              <w:t>E3.01</w:t>
            </w:r>
            <w:r w:rsidR="00DE3D3F" w:rsidRPr="00246134">
              <w:rPr>
                <w:lang w:val="en-GB"/>
              </w:rPr>
              <w:t>.</w:t>
            </w:r>
            <w:r w:rsidR="00727BF4">
              <w:rPr>
                <w:lang w:val="en-GB"/>
              </w:rPr>
              <w:t>34</w:t>
            </w:r>
          </w:p>
        </w:tc>
      </w:tr>
      <w:tr w:rsidR="00DE3D3F" w:rsidRPr="00246134" w14:paraId="38EFD438" w14:textId="77777777">
        <w:tc>
          <w:tcPr>
            <w:tcW w:w="7348" w:type="dxa"/>
            <w:gridSpan w:val="3"/>
            <w:tcBorders>
              <w:left w:val="single" w:sz="4" w:space="0" w:color="auto"/>
              <w:right w:val="single" w:sz="4" w:space="0" w:color="auto"/>
            </w:tcBorders>
          </w:tcPr>
          <w:p w14:paraId="023777D2" w14:textId="77777777" w:rsidR="00DE3D3F" w:rsidRPr="00BB2474" w:rsidRDefault="00DE3D3F" w:rsidP="0019249F">
            <w:pPr>
              <w:pStyle w:val="Tabelle6pt"/>
            </w:pPr>
            <w:r w:rsidRPr="00BB2474">
              <w:t>Kompetenz:</w:t>
            </w:r>
          </w:p>
          <w:p w14:paraId="24FC51A3" w14:textId="4B469880" w:rsidR="00DE3D3F" w:rsidRPr="00BB2474" w:rsidRDefault="004B7875" w:rsidP="00281BAF">
            <w:pPr>
              <w:pStyle w:val="Kopf8ptafz"/>
              <w:numPr>
                <w:ilvl w:val="0"/>
                <w:numId w:val="46"/>
              </w:numPr>
              <w:ind w:left="227" w:hanging="170"/>
            </w:pPr>
            <w:r w:rsidRPr="00BB2474">
              <w:t>Ich kann zu anderen sprechen.</w:t>
            </w:r>
          </w:p>
        </w:tc>
        <w:tc>
          <w:tcPr>
            <w:tcW w:w="188" w:type="dxa"/>
            <w:vMerge/>
            <w:tcBorders>
              <w:left w:val="single" w:sz="4" w:space="0" w:color="auto"/>
              <w:bottom w:val="nil"/>
              <w:right w:val="nil"/>
            </w:tcBorders>
            <w:vAlign w:val="center"/>
          </w:tcPr>
          <w:p w14:paraId="7ED4A358" w14:textId="77777777" w:rsidR="00DE3D3F" w:rsidRPr="00BB2474" w:rsidRDefault="00DE3D3F"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E3D3F" w:rsidRPr="00246134" w14:paraId="04527CB3" w14:textId="77777777">
              <w:trPr>
                <w:trHeight w:val="284"/>
              </w:trPr>
              <w:tc>
                <w:tcPr>
                  <w:tcW w:w="2090" w:type="dxa"/>
                  <w:shd w:val="clear" w:color="auto" w:fill="auto"/>
                </w:tcPr>
                <w:p w14:paraId="3E8B629A" w14:textId="77777777" w:rsidR="00DE3D3F" w:rsidRPr="00246134" w:rsidRDefault="00DE3D3F" w:rsidP="0019249F">
                  <w:pPr>
                    <w:pStyle w:val="Textkrpermitte"/>
                    <w:rPr>
                      <w:lang w:val="en-GB"/>
                    </w:rPr>
                  </w:pPr>
                  <w:r w:rsidRPr="00246134">
                    <w:rPr>
                      <w:lang w:val="en-GB"/>
                    </w:rPr>
                    <w:t>LernPROJEKT</w:t>
                  </w:r>
                </w:p>
              </w:tc>
            </w:tr>
            <w:tr w:rsidR="00DE3D3F" w:rsidRPr="00246134" w14:paraId="242256E0" w14:textId="77777777">
              <w:trPr>
                <w:trHeight w:val="284"/>
              </w:trPr>
              <w:tc>
                <w:tcPr>
                  <w:tcW w:w="2090" w:type="dxa"/>
                  <w:shd w:val="clear" w:color="auto" w:fill="auto"/>
                </w:tcPr>
                <w:p w14:paraId="6B868ED4" w14:textId="77777777" w:rsidR="00DE3D3F" w:rsidRPr="00246134" w:rsidRDefault="00DE3D3F" w:rsidP="0019249F">
                  <w:pPr>
                    <w:pStyle w:val="Textkrpermitte"/>
                    <w:rPr>
                      <w:lang w:val="en-GB"/>
                    </w:rPr>
                  </w:pPr>
                  <w:r w:rsidRPr="00246134">
                    <w:rPr>
                      <w:lang w:val="en-GB"/>
                    </w:rPr>
                    <w:t>LernTHEMA</w:t>
                  </w:r>
                </w:p>
              </w:tc>
            </w:tr>
            <w:tr w:rsidR="00DE3D3F" w:rsidRPr="00246134" w14:paraId="3CFD660E" w14:textId="77777777">
              <w:trPr>
                <w:trHeight w:val="284"/>
              </w:trPr>
              <w:tc>
                <w:tcPr>
                  <w:tcW w:w="2090" w:type="dxa"/>
                  <w:shd w:val="clear" w:color="auto" w:fill="D9D9D9" w:themeFill="background1" w:themeFillShade="D9"/>
                </w:tcPr>
                <w:p w14:paraId="546B8C97" w14:textId="77777777" w:rsidR="00DE3D3F" w:rsidRPr="00246134" w:rsidRDefault="00DE3D3F" w:rsidP="0019249F">
                  <w:pPr>
                    <w:pStyle w:val="TabelleKopfmitte"/>
                    <w:rPr>
                      <w:lang w:val="en-GB"/>
                    </w:rPr>
                  </w:pPr>
                  <w:r w:rsidRPr="00246134">
                    <w:rPr>
                      <w:lang w:val="en-GB"/>
                    </w:rPr>
                    <w:t>LernSCHRITT</w:t>
                  </w:r>
                </w:p>
              </w:tc>
            </w:tr>
          </w:tbl>
          <w:p w14:paraId="604101D3" w14:textId="77777777" w:rsidR="00DE3D3F" w:rsidRPr="00246134" w:rsidRDefault="00DE3D3F" w:rsidP="0019249F">
            <w:pPr>
              <w:pStyle w:val="TabelleKopfmitte"/>
              <w:rPr>
                <w:lang w:val="en-GB"/>
              </w:rPr>
            </w:pPr>
          </w:p>
        </w:tc>
      </w:tr>
      <w:tr w:rsidR="00DE3D3F" w:rsidRPr="00246134" w14:paraId="7F06B164" w14:textId="77777777">
        <w:tc>
          <w:tcPr>
            <w:tcW w:w="7348" w:type="dxa"/>
            <w:gridSpan w:val="3"/>
            <w:tcBorders>
              <w:left w:val="single" w:sz="4" w:space="0" w:color="auto"/>
              <w:right w:val="single" w:sz="4" w:space="0" w:color="auto"/>
            </w:tcBorders>
          </w:tcPr>
          <w:p w14:paraId="63AD36A4" w14:textId="77777777" w:rsidR="00DE3D3F" w:rsidRPr="00BB2474" w:rsidRDefault="00DE3D3F" w:rsidP="0019249F">
            <w:pPr>
              <w:pStyle w:val="Tabelle6pt"/>
            </w:pPr>
            <w:r w:rsidRPr="00BB2474">
              <w:t>Hauptbezug:</w:t>
            </w:r>
          </w:p>
          <w:p w14:paraId="07162AAB" w14:textId="1D7AB18E" w:rsidR="00DE3D3F" w:rsidRPr="00BB2474" w:rsidRDefault="004B7875" w:rsidP="00281BAF">
            <w:pPr>
              <w:pStyle w:val="Kopf8ptafz"/>
              <w:numPr>
                <w:ilvl w:val="0"/>
                <w:numId w:val="46"/>
              </w:numPr>
              <w:ind w:left="227" w:hanging="170"/>
            </w:pPr>
            <w:r w:rsidRPr="00BB2474">
              <w:t>Ich kann die Fragen zu dem Film mündlich in einem vollständigen Satz  beantworten.</w:t>
            </w:r>
          </w:p>
        </w:tc>
        <w:tc>
          <w:tcPr>
            <w:tcW w:w="188" w:type="dxa"/>
            <w:vMerge/>
            <w:tcBorders>
              <w:left w:val="single" w:sz="4" w:space="0" w:color="auto"/>
              <w:bottom w:val="nil"/>
              <w:right w:val="nil"/>
            </w:tcBorders>
            <w:vAlign w:val="center"/>
          </w:tcPr>
          <w:p w14:paraId="786F839C"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918FF4A" w14:textId="77777777" w:rsidR="00DE3D3F" w:rsidRPr="00BB2474" w:rsidRDefault="00DE3D3F" w:rsidP="0019249F">
            <w:pPr>
              <w:pStyle w:val="TabelleKopfmitte"/>
            </w:pPr>
          </w:p>
        </w:tc>
      </w:tr>
    </w:tbl>
    <w:p w14:paraId="3074B2B5" w14:textId="0EC94A10" w:rsidR="00873890" w:rsidRPr="00B56F95" w:rsidRDefault="00180632" w:rsidP="00C572A6">
      <w:r w:rsidRPr="00246134">
        <w:rPr>
          <w:noProof/>
          <w:lang w:eastAsia="de-DE"/>
        </w:rPr>
        <w:drawing>
          <wp:anchor distT="0" distB="0" distL="114300" distR="114300" simplePos="0" relativeHeight="252039168" behindDoc="0" locked="0" layoutInCell="0" allowOverlap="1" wp14:anchorId="2BBA3E80" wp14:editId="6C5DFF5D">
            <wp:simplePos x="0" y="0"/>
            <wp:positionH relativeFrom="rightMargin">
              <wp:posOffset>232039</wp:posOffset>
            </wp:positionH>
            <wp:positionV relativeFrom="paragraph">
              <wp:posOffset>92710</wp:posOffset>
            </wp:positionV>
            <wp:extent cx="346710" cy="321310"/>
            <wp:effectExtent l="0" t="0" r="0" b="2540"/>
            <wp:wrapNone/>
            <wp:docPr id="235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lang w:eastAsia="de-DE"/>
        </w:rPr>
        <w:drawing>
          <wp:anchor distT="0" distB="0" distL="114300" distR="114300" simplePos="0" relativeHeight="252040192" behindDoc="0" locked="0" layoutInCell="0" allowOverlap="1" wp14:anchorId="49EB3F72" wp14:editId="44779051">
            <wp:simplePos x="0" y="0"/>
            <wp:positionH relativeFrom="rightMargin">
              <wp:posOffset>588010</wp:posOffset>
            </wp:positionH>
            <wp:positionV relativeFrom="paragraph">
              <wp:posOffset>92710</wp:posOffset>
            </wp:positionV>
            <wp:extent cx="346710" cy="321310"/>
            <wp:effectExtent l="0" t="0" r="8890" b="8890"/>
            <wp:wrapNone/>
            <wp:docPr id="235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8D2137" w:rsidRPr="00246134">
        <w:rPr>
          <w:noProof/>
          <w:lang w:eastAsia="de-DE"/>
        </w:rPr>
        <w:drawing>
          <wp:anchor distT="0" distB="0" distL="114300" distR="114300" simplePos="0" relativeHeight="252041216" behindDoc="0" locked="0" layoutInCell="0" allowOverlap="1" wp14:anchorId="0502D555" wp14:editId="5B2B0182">
            <wp:simplePos x="0" y="0"/>
            <wp:positionH relativeFrom="rightMargin">
              <wp:posOffset>952077</wp:posOffset>
            </wp:positionH>
            <wp:positionV relativeFrom="paragraph">
              <wp:posOffset>92710</wp:posOffset>
            </wp:positionV>
            <wp:extent cx="346710" cy="321310"/>
            <wp:effectExtent l="0" t="0" r="8890" b="8890"/>
            <wp:wrapNone/>
            <wp:docPr id="235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p w14:paraId="07F89117" w14:textId="77777777" w:rsidR="00873890" w:rsidRPr="00246134" w:rsidRDefault="00873890" w:rsidP="00873890">
      <w:pPr>
        <w:rPr>
          <w:lang w:val="en-GB"/>
        </w:rPr>
      </w:pPr>
      <w:r w:rsidRPr="00FA22DD">
        <w:rPr>
          <w:b/>
          <w:lang w:val="en-GB"/>
        </w:rPr>
        <w:t xml:space="preserve">Step </w:t>
      </w:r>
      <w:proofErr w:type="gramStart"/>
      <w:r w:rsidRPr="00FA22DD">
        <w:rPr>
          <w:b/>
          <w:lang w:val="en-GB"/>
        </w:rPr>
        <w:t>4</w:t>
      </w:r>
      <w:r w:rsidR="00687D6B" w:rsidRPr="00246134">
        <w:rPr>
          <w:lang w:val="en-GB"/>
        </w:rPr>
        <w:t xml:space="preserve"> </w:t>
      </w:r>
      <w:r w:rsidR="00197D24" w:rsidRPr="00246134">
        <w:rPr>
          <w:lang w:val="en-GB"/>
        </w:rPr>
        <w:t xml:space="preserve"> (</w:t>
      </w:r>
      <w:proofErr w:type="gramEnd"/>
      <w:r w:rsidR="00197D24" w:rsidRPr="00246134">
        <w:rPr>
          <w:lang w:val="en-GB"/>
        </w:rPr>
        <w:t>4 min.)</w:t>
      </w:r>
    </w:p>
    <w:p w14:paraId="65E2CFD5" w14:textId="28547357" w:rsidR="00AA23E2" w:rsidRPr="00246134" w:rsidRDefault="00180632" w:rsidP="00873890">
      <w:pPr>
        <w:rPr>
          <w:lang w:val="en-GB"/>
        </w:rPr>
      </w:pPr>
      <w:r w:rsidRPr="00246134">
        <w:rPr>
          <w:noProof/>
          <w:lang w:eastAsia="de-DE"/>
        </w:rPr>
        <w:drawing>
          <wp:anchor distT="0" distB="0" distL="114300" distR="114300" simplePos="0" relativeHeight="252151808" behindDoc="0" locked="0" layoutInCell="1" allowOverlap="1" wp14:anchorId="209922EA" wp14:editId="15316B9F">
            <wp:simplePos x="0" y="0"/>
            <wp:positionH relativeFrom="column">
              <wp:posOffset>5226314</wp:posOffset>
            </wp:positionH>
            <wp:positionV relativeFrom="paragraph">
              <wp:posOffset>184150</wp:posOffset>
            </wp:positionV>
            <wp:extent cx="321310" cy="321310"/>
            <wp:effectExtent l="0" t="0" r="2540" b="2540"/>
            <wp:wrapNone/>
            <wp:docPr id="2297" name="Grafik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lang w:eastAsia="de-DE"/>
        </w:rPr>
        <w:drawing>
          <wp:anchor distT="0" distB="0" distL="114300" distR="114300" simplePos="0" relativeHeight="252088320" behindDoc="0" locked="0" layoutInCell="1" allowOverlap="1" wp14:anchorId="193A51F3" wp14:editId="23FA67F6">
            <wp:simplePos x="0" y="0"/>
            <wp:positionH relativeFrom="rightMargin">
              <wp:posOffset>245110</wp:posOffset>
            </wp:positionH>
            <wp:positionV relativeFrom="paragraph">
              <wp:posOffset>197485</wp:posOffset>
            </wp:positionV>
            <wp:extent cx="320400" cy="320400"/>
            <wp:effectExtent l="0" t="0" r="3810" b="3810"/>
            <wp:wrapNone/>
            <wp:docPr id="2406" name="Grafik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3890" w:rsidRPr="00246134">
        <w:rPr>
          <w:lang w:val="en-GB"/>
        </w:rPr>
        <w:t>Let’s watch</w:t>
      </w:r>
      <w:r w:rsidR="00363DE1">
        <w:rPr>
          <w:lang w:val="en-GB"/>
        </w:rPr>
        <w:t xml:space="preserve"> a</w:t>
      </w:r>
      <w:r w:rsidR="00873890" w:rsidRPr="00246134">
        <w:rPr>
          <w:lang w:val="en-GB"/>
        </w:rPr>
        <w:t xml:space="preserve"> </w:t>
      </w:r>
      <w:r w:rsidR="00AA23E2" w:rsidRPr="00246134">
        <w:rPr>
          <w:lang w:val="en-GB"/>
        </w:rPr>
        <w:t xml:space="preserve">short </w:t>
      </w:r>
      <w:r w:rsidR="00873890" w:rsidRPr="00246134">
        <w:rPr>
          <w:lang w:val="en-GB"/>
        </w:rPr>
        <w:t xml:space="preserve">film. The film is about how to say </w:t>
      </w:r>
      <w:r w:rsidR="00170151">
        <w:rPr>
          <w:lang w:val="en-GB"/>
        </w:rPr>
        <w:t>hello</w:t>
      </w:r>
      <w:r w:rsidR="00873890" w:rsidRPr="00246134">
        <w:rPr>
          <w:lang w:val="en-GB"/>
        </w:rPr>
        <w:t xml:space="preserve"> in different situations. Watch the film carefully</w:t>
      </w:r>
      <w:r w:rsidR="00AA23E2" w:rsidRPr="00246134">
        <w:rPr>
          <w:lang w:val="en-GB"/>
        </w:rPr>
        <w:t xml:space="preserve"> – especially watch out for the kisses.</w:t>
      </w:r>
      <w:r w:rsidR="00611ABB" w:rsidRPr="00246134">
        <w:rPr>
          <w:noProof/>
          <w:lang w:val="en-GB"/>
        </w:rPr>
        <w:t xml:space="preserve"> </w:t>
      </w:r>
    </w:p>
    <w:p w14:paraId="494C0C39" w14:textId="77777777" w:rsidR="00AA23E2" w:rsidRPr="00246134" w:rsidRDefault="00AA23E2" w:rsidP="00873890">
      <w:pPr>
        <w:rPr>
          <w:lang w:val="en-GB"/>
        </w:rPr>
      </w:pPr>
    </w:p>
    <w:p w14:paraId="057DCB7D" w14:textId="16131775" w:rsidR="008D2137" w:rsidRPr="00180632" w:rsidRDefault="008D2137" w:rsidP="00363DE1">
      <w:pPr>
        <w:framePr w:w="2041" w:hSpace="198" w:wrap="around" w:vAnchor="text" w:hAnchor="page" w:x="8768" w:y="185"/>
        <w:shd w:val="clear" w:color="auto" w:fill="CCCCCC"/>
        <w:rPr>
          <w:sz w:val="16"/>
          <w:szCs w:val="16"/>
        </w:rPr>
      </w:pPr>
      <w:r w:rsidRPr="00180632">
        <w:rPr>
          <w:sz w:val="16"/>
          <w:szCs w:val="16"/>
        </w:rPr>
        <w:t>Hinweis für die Lehrkraft:</w:t>
      </w:r>
      <w:r w:rsidRPr="00180632">
        <w:rPr>
          <w:sz w:val="16"/>
          <w:szCs w:val="16"/>
        </w:rPr>
        <w:br/>
        <w:t>Film aus dem Internet:</w:t>
      </w:r>
      <w:r w:rsidRPr="00180632">
        <w:rPr>
          <w:sz w:val="16"/>
          <w:szCs w:val="16"/>
        </w:rPr>
        <w:br/>
      </w:r>
      <w:r w:rsidR="00910E0B" w:rsidRPr="00180632">
        <w:rPr>
          <w:sz w:val="16"/>
          <w:szCs w:val="16"/>
        </w:rPr>
        <w:t>www.youtube.com/watch?v=yal0bjYVqS8</w:t>
      </w:r>
    </w:p>
    <w:p w14:paraId="45F439A6" w14:textId="25B91C09" w:rsidR="00AA23E2" w:rsidRPr="00BB2474" w:rsidRDefault="00AA23E2" w:rsidP="00873890">
      <w:r w:rsidRPr="00BB2474">
        <w:t>Sie werden nun einen kleinen Film</w:t>
      </w:r>
      <w:r w:rsidR="00690781">
        <w:t xml:space="preserve"> sehen</w:t>
      </w:r>
      <w:r w:rsidRPr="00BB2474">
        <w:t>, der davon handelt, wie man sich in ve</w:t>
      </w:r>
      <w:r w:rsidRPr="00BB2474">
        <w:t>r</w:t>
      </w:r>
      <w:r w:rsidRPr="00BB2474">
        <w:t>schiedenen Situationen begrüßen kann</w:t>
      </w:r>
      <w:r w:rsidR="00690781">
        <w:t>.</w:t>
      </w:r>
      <w:r w:rsidRPr="00BB2474">
        <w:t xml:space="preserve"> Schauen Sie sich den Film aufmerksam an und achten Sie besonders auf die Küsse.</w:t>
      </w:r>
    </w:p>
    <w:p w14:paraId="45547AD5" w14:textId="77777777" w:rsidR="00AA23E2" w:rsidRPr="00BB2474" w:rsidRDefault="00AA23E2" w:rsidP="00873890"/>
    <w:p w14:paraId="54F91BF0" w14:textId="77777777" w:rsidR="00AA23E2" w:rsidRPr="00246134" w:rsidRDefault="00AA23E2" w:rsidP="00873890">
      <w:pPr>
        <w:rPr>
          <w:lang w:val="en-GB"/>
        </w:rPr>
      </w:pPr>
      <w:r w:rsidRPr="00FA22DD">
        <w:rPr>
          <w:b/>
          <w:lang w:val="en-GB"/>
        </w:rPr>
        <w:t xml:space="preserve">Step </w:t>
      </w:r>
      <w:proofErr w:type="gramStart"/>
      <w:r w:rsidRPr="00FA22DD">
        <w:rPr>
          <w:b/>
          <w:lang w:val="en-GB"/>
        </w:rPr>
        <w:t>5</w:t>
      </w:r>
      <w:r w:rsidRPr="00246134">
        <w:rPr>
          <w:lang w:val="en-GB"/>
        </w:rPr>
        <w:t xml:space="preserve"> </w:t>
      </w:r>
      <w:r w:rsidR="00687D6B" w:rsidRPr="00246134">
        <w:rPr>
          <w:lang w:val="en-GB"/>
        </w:rPr>
        <w:t xml:space="preserve"> </w:t>
      </w:r>
      <w:r w:rsidR="00197D24" w:rsidRPr="00246134">
        <w:rPr>
          <w:lang w:val="en-GB"/>
        </w:rPr>
        <w:t>(</w:t>
      </w:r>
      <w:proofErr w:type="gramEnd"/>
      <w:r w:rsidR="00197D24" w:rsidRPr="00246134">
        <w:rPr>
          <w:lang w:val="en-GB"/>
        </w:rPr>
        <w:t>10 min.)</w:t>
      </w:r>
    </w:p>
    <w:p w14:paraId="73B1A8DD" w14:textId="77777777" w:rsidR="00AA23E2" w:rsidRPr="00246134" w:rsidRDefault="00687D6B" w:rsidP="00873890">
      <w:pPr>
        <w:rPr>
          <w:lang w:val="en-GB"/>
        </w:rPr>
      </w:pPr>
      <w:r w:rsidRPr="00246134">
        <w:rPr>
          <w:noProof/>
          <w:lang w:eastAsia="de-DE"/>
        </w:rPr>
        <w:drawing>
          <wp:anchor distT="0" distB="0" distL="114300" distR="114300" simplePos="0" relativeHeight="252090368" behindDoc="0" locked="0" layoutInCell="1" allowOverlap="1" wp14:anchorId="16388DFF" wp14:editId="587320DB">
            <wp:simplePos x="0" y="0"/>
            <wp:positionH relativeFrom="rightMargin">
              <wp:posOffset>245110</wp:posOffset>
            </wp:positionH>
            <wp:positionV relativeFrom="paragraph">
              <wp:posOffset>17780</wp:posOffset>
            </wp:positionV>
            <wp:extent cx="320400" cy="320400"/>
            <wp:effectExtent l="0" t="0" r="3810" b="3810"/>
            <wp:wrapNone/>
            <wp:docPr id="2407" name="Grafik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23E2" w:rsidRPr="00246134">
        <w:rPr>
          <w:lang w:val="en-GB"/>
        </w:rPr>
        <w:t>Do you remember…?</w:t>
      </w:r>
    </w:p>
    <w:p w14:paraId="01A82EF5" w14:textId="77777777" w:rsidR="00AA23E2" w:rsidRPr="00246134" w:rsidRDefault="00AA23E2" w:rsidP="00873890">
      <w:pPr>
        <w:rPr>
          <w:lang w:val="en-GB"/>
        </w:rPr>
      </w:pPr>
      <w:r w:rsidRPr="00246134">
        <w:rPr>
          <w:lang w:val="en-GB"/>
        </w:rPr>
        <w:t>Your teacher prepared some questions. Do you remember the facts?</w:t>
      </w:r>
    </w:p>
    <w:p w14:paraId="2C1E2C78" w14:textId="77777777" w:rsidR="00AA23E2" w:rsidRPr="00BB2474" w:rsidRDefault="00AA23E2" w:rsidP="00873890">
      <w:r w:rsidRPr="00BB2474">
        <w:t>Erinnern Sie sich …?</w:t>
      </w:r>
    </w:p>
    <w:p w14:paraId="1C9CCBAB" w14:textId="066F9A05" w:rsidR="00AA23E2" w:rsidRPr="00BB2474" w:rsidRDefault="006970D8" w:rsidP="00873890">
      <w:r>
        <w:t>Ihre Lehrerin/</w:t>
      </w:r>
      <w:r w:rsidR="00AA23E2" w:rsidRPr="00BB2474">
        <w:t>Ihr Lehrer hat einige Fragen vorbereitet. Können Sie sich an die Fakten erinnern?</w:t>
      </w:r>
    </w:p>
    <w:p w14:paraId="5652127C" w14:textId="77777777" w:rsidR="00363DE1" w:rsidRPr="00180632" w:rsidRDefault="00363DE1" w:rsidP="00363DE1">
      <w:pPr>
        <w:framePr w:w="2041" w:hSpace="198" w:wrap="around" w:vAnchor="text" w:hAnchor="page" w:x="8818" w:y="238"/>
        <w:shd w:val="clear" w:color="auto" w:fill="CCCCCC"/>
        <w:rPr>
          <w:sz w:val="16"/>
          <w:szCs w:val="16"/>
          <w:lang w:val="en-GB"/>
        </w:rPr>
      </w:pPr>
      <w:r w:rsidRPr="00180632">
        <w:rPr>
          <w:sz w:val="16"/>
          <w:szCs w:val="16"/>
        </w:rPr>
        <w:t>Hinweis für die Lehrkraft:</w:t>
      </w:r>
      <w:r w:rsidRPr="00180632">
        <w:rPr>
          <w:sz w:val="16"/>
          <w:szCs w:val="16"/>
        </w:rPr>
        <w:br/>
        <w:t>An dieser Stelle gibt die Leh</w:t>
      </w:r>
      <w:r w:rsidRPr="00180632">
        <w:rPr>
          <w:sz w:val="16"/>
          <w:szCs w:val="16"/>
        </w:rPr>
        <w:t>r</w:t>
      </w:r>
      <w:r w:rsidRPr="00180632">
        <w:rPr>
          <w:sz w:val="16"/>
          <w:szCs w:val="16"/>
        </w:rPr>
        <w:t>kraft einige Fragen ins Pl</w:t>
      </w:r>
      <w:r w:rsidRPr="00180632">
        <w:rPr>
          <w:sz w:val="16"/>
          <w:szCs w:val="16"/>
        </w:rPr>
        <w:t>e</w:t>
      </w:r>
      <w:r w:rsidRPr="00180632">
        <w:rPr>
          <w:sz w:val="16"/>
          <w:szCs w:val="16"/>
        </w:rPr>
        <w:t xml:space="preserve">num. </w:t>
      </w:r>
      <w:proofErr w:type="gramStart"/>
      <w:r w:rsidRPr="00180632">
        <w:rPr>
          <w:sz w:val="16"/>
          <w:szCs w:val="16"/>
          <w:lang w:val="en-GB"/>
        </w:rPr>
        <w:t>Diese können wie n</w:t>
      </w:r>
      <w:r w:rsidRPr="00180632">
        <w:rPr>
          <w:sz w:val="16"/>
          <w:szCs w:val="16"/>
          <w:lang w:val="en-GB"/>
        </w:rPr>
        <w:t>e</w:t>
      </w:r>
      <w:r w:rsidRPr="00180632">
        <w:rPr>
          <w:sz w:val="16"/>
          <w:szCs w:val="16"/>
          <w:lang w:val="en-GB"/>
        </w:rPr>
        <w:t>benstehend aussehen.</w:t>
      </w:r>
      <w:proofErr w:type="gramEnd"/>
    </w:p>
    <w:p w14:paraId="463E1675" w14:textId="77777777" w:rsidR="00AA23E2" w:rsidRPr="00BB2474" w:rsidRDefault="00AA23E2" w:rsidP="00873890"/>
    <w:p w14:paraId="5C9D6955" w14:textId="77777777" w:rsidR="00AA23E2" w:rsidRPr="00246134" w:rsidRDefault="00AA23E2" w:rsidP="004B510D">
      <w:pPr>
        <w:pStyle w:val="Listenabsatz"/>
        <w:numPr>
          <w:ilvl w:val="0"/>
          <w:numId w:val="31"/>
        </w:numPr>
        <w:rPr>
          <w:lang w:val="en-GB"/>
        </w:rPr>
      </w:pPr>
      <w:r w:rsidRPr="00246134">
        <w:rPr>
          <w:lang w:val="en-GB"/>
        </w:rPr>
        <w:t>How often do French people kiss at the breakfast table?</w:t>
      </w:r>
    </w:p>
    <w:p w14:paraId="1DDED319" w14:textId="77777777" w:rsidR="00AA23E2" w:rsidRPr="00246134" w:rsidRDefault="00AA23E2" w:rsidP="00AA23E2">
      <w:pPr>
        <w:pStyle w:val="Listenabsatz"/>
        <w:rPr>
          <w:lang w:val="en-GB"/>
        </w:rPr>
      </w:pPr>
      <w:r w:rsidRPr="00246134">
        <w:rPr>
          <w:lang w:val="en-GB"/>
        </w:rPr>
        <w:t xml:space="preserve">=&gt; </w:t>
      </w:r>
      <w:proofErr w:type="gramStart"/>
      <w:r w:rsidRPr="00246134">
        <w:rPr>
          <w:lang w:val="en-GB"/>
        </w:rPr>
        <w:t>one</w:t>
      </w:r>
      <w:proofErr w:type="gramEnd"/>
      <w:r w:rsidRPr="00246134">
        <w:rPr>
          <w:lang w:val="en-GB"/>
        </w:rPr>
        <w:t xml:space="preserve"> kiss</w:t>
      </w:r>
    </w:p>
    <w:p w14:paraId="08552B2B" w14:textId="77777777" w:rsidR="000B4AD7" w:rsidRPr="00246134" w:rsidRDefault="00AA23E2" w:rsidP="004B510D">
      <w:pPr>
        <w:pStyle w:val="Listenabsatz"/>
        <w:numPr>
          <w:ilvl w:val="0"/>
          <w:numId w:val="31"/>
        </w:numPr>
        <w:rPr>
          <w:lang w:val="en-GB"/>
        </w:rPr>
      </w:pPr>
      <w:r w:rsidRPr="00246134">
        <w:rPr>
          <w:lang w:val="en-GB"/>
        </w:rPr>
        <w:t xml:space="preserve">How often </w:t>
      </w:r>
      <w:r w:rsidR="000B4AD7" w:rsidRPr="00246134">
        <w:rPr>
          <w:lang w:val="en-GB"/>
        </w:rPr>
        <w:t>do the French people in Lyon kiss?</w:t>
      </w:r>
    </w:p>
    <w:p w14:paraId="4665D63B" w14:textId="77777777" w:rsidR="000B4AD7" w:rsidRPr="00246134" w:rsidRDefault="000B4AD7" w:rsidP="000B4AD7">
      <w:pPr>
        <w:pStyle w:val="Listenabsatz"/>
        <w:rPr>
          <w:lang w:val="en-GB"/>
        </w:rPr>
      </w:pPr>
      <w:r w:rsidRPr="00246134">
        <w:rPr>
          <w:lang w:val="en-GB"/>
        </w:rPr>
        <w:t xml:space="preserve">=&gt; </w:t>
      </w:r>
      <w:proofErr w:type="gramStart"/>
      <w:r w:rsidRPr="00246134">
        <w:rPr>
          <w:lang w:val="en-GB"/>
        </w:rPr>
        <w:t>four</w:t>
      </w:r>
      <w:proofErr w:type="gramEnd"/>
      <w:r w:rsidRPr="00246134">
        <w:rPr>
          <w:lang w:val="en-GB"/>
        </w:rPr>
        <w:t xml:space="preserve"> kisses</w:t>
      </w:r>
    </w:p>
    <w:p w14:paraId="4BD86575" w14:textId="77777777" w:rsidR="000B4AD7" w:rsidRPr="00246134" w:rsidRDefault="000B4AD7" w:rsidP="004B510D">
      <w:pPr>
        <w:pStyle w:val="Listenabsatz"/>
        <w:numPr>
          <w:ilvl w:val="0"/>
          <w:numId w:val="31"/>
        </w:numPr>
        <w:rPr>
          <w:lang w:val="en-GB"/>
        </w:rPr>
      </w:pPr>
      <w:r w:rsidRPr="00246134">
        <w:rPr>
          <w:lang w:val="en-GB"/>
        </w:rPr>
        <w:t>How do the students greet the headmaster of the school and the teachers?</w:t>
      </w:r>
    </w:p>
    <w:p w14:paraId="47B9130B" w14:textId="368727BD" w:rsidR="000B4AD7" w:rsidRPr="00246134" w:rsidRDefault="000B4AD7" w:rsidP="000B4AD7">
      <w:pPr>
        <w:pStyle w:val="Listenabsatz"/>
        <w:rPr>
          <w:lang w:val="en-GB"/>
        </w:rPr>
      </w:pPr>
      <w:r w:rsidRPr="00246134">
        <w:rPr>
          <w:lang w:val="en-GB"/>
        </w:rPr>
        <w:t xml:space="preserve">=&gt; </w:t>
      </w:r>
      <w:proofErr w:type="gramStart"/>
      <w:r w:rsidRPr="00246134">
        <w:rPr>
          <w:lang w:val="en-GB"/>
        </w:rPr>
        <w:t>by</w:t>
      </w:r>
      <w:proofErr w:type="gramEnd"/>
      <w:r w:rsidRPr="00246134">
        <w:rPr>
          <w:lang w:val="en-GB"/>
        </w:rPr>
        <w:t xml:space="preserve"> saying </w:t>
      </w:r>
      <w:r w:rsidR="00170151">
        <w:rPr>
          <w:lang w:val="en-GB"/>
        </w:rPr>
        <w:t>hello</w:t>
      </w:r>
      <w:r w:rsidR="00E353FB">
        <w:rPr>
          <w:lang w:val="en-GB"/>
        </w:rPr>
        <w:t>/g</w:t>
      </w:r>
      <w:r w:rsidRPr="00246134">
        <w:rPr>
          <w:lang w:val="en-GB"/>
        </w:rPr>
        <w:t>ood morning etc.</w:t>
      </w:r>
    </w:p>
    <w:p w14:paraId="221C6929" w14:textId="77777777" w:rsidR="000B4AD7" w:rsidRPr="00246134" w:rsidRDefault="000B4AD7" w:rsidP="000B4AD7">
      <w:pPr>
        <w:ind w:left="709"/>
        <w:rPr>
          <w:lang w:val="en-GB"/>
        </w:rPr>
      </w:pPr>
      <w:r w:rsidRPr="00246134">
        <w:rPr>
          <w:lang w:val="en-GB"/>
        </w:rPr>
        <w:t xml:space="preserve">Why do you think some teachers shake hands with other teachers and some kiss each other? </w:t>
      </w:r>
      <w:r w:rsidRPr="00246134">
        <w:rPr>
          <w:lang w:val="en-GB"/>
        </w:rPr>
        <w:br/>
        <w:t>=&gt; He or she is more familiar with some teachers than the others.</w:t>
      </w:r>
    </w:p>
    <w:p w14:paraId="36FB0D68" w14:textId="0F9CB275" w:rsidR="000B4AD7" w:rsidRPr="00246134" w:rsidRDefault="000B4AD7" w:rsidP="004B510D">
      <w:pPr>
        <w:pStyle w:val="Listenabsatz"/>
        <w:numPr>
          <w:ilvl w:val="0"/>
          <w:numId w:val="31"/>
        </w:numPr>
        <w:rPr>
          <w:lang w:val="en-GB"/>
        </w:rPr>
      </w:pPr>
      <w:r w:rsidRPr="00246134">
        <w:rPr>
          <w:lang w:val="en-GB"/>
        </w:rPr>
        <w:t xml:space="preserve">Do the boys and the girls say </w:t>
      </w:r>
      <w:r w:rsidR="00170151">
        <w:rPr>
          <w:lang w:val="en-GB"/>
        </w:rPr>
        <w:t>hello</w:t>
      </w:r>
      <w:r w:rsidRPr="00246134">
        <w:rPr>
          <w:lang w:val="en-GB"/>
        </w:rPr>
        <w:t xml:space="preserve"> to each other in different ways?</w:t>
      </w:r>
    </w:p>
    <w:p w14:paraId="583E1B82" w14:textId="30FA2483" w:rsidR="0027065C" w:rsidRPr="00246134" w:rsidRDefault="000B4AD7" w:rsidP="000B4AD7">
      <w:pPr>
        <w:pStyle w:val="Listenabsatz"/>
        <w:rPr>
          <w:lang w:val="en-GB"/>
        </w:rPr>
      </w:pPr>
      <w:r w:rsidRPr="00246134">
        <w:rPr>
          <w:lang w:val="en-GB"/>
        </w:rPr>
        <w:t>=&gt; Yes,</w:t>
      </w:r>
      <w:r w:rsidR="001619B1">
        <w:rPr>
          <w:lang w:val="en-GB"/>
        </w:rPr>
        <w:t xml:space="preserve"> </w:t>
      </w:r>
      <w:r w:rsidRPr="00246134">
        <w:rPr>
          <w:lang w:val="en-GB"/>
        </w:rPr>
        <w:t xml:space="preserve">most of the boys say </w:t>
      </w:r>
      <w:r w:rsidR="00170151">
        <w:rPr>
          <w:lang w:val="en-GB"/>
        </w:rPr>
        <w:t>hello</w:t>
      </w:r>
      <w:r w:rsidRPr="00246134">
        <w:rPr>
          <w:lang w:val="en-GB"/>
        </w:rPr>
        <w:t xml:space="preserve"> with a special handshake,</w:t>
      </w:r>
      <w:r w:rsidR="001619B1">
        <w:rPr>
          <w:lang w:val="en-GB"/>
        </w:rPr>
        <w:t xml:space="preserve"> </w:t>
      </w:r>
      <w:r w:rsidRPr="00246134">
        <w:rPr>
          <w:lang w:val="en-GB"/>
        </w:rPr>
        <w:t>the girls kiss each other.</w:t>
      </w:r>
    </w:p>
    <w:p w14:paraId="61B22410" w14:textId="77777777" w:rsidR="00873890" w:rsidRPr="00246134" w:rsidRDefault="00873890" w:rsidP="000B4AD7">
      <w:pPr>
        <w:pStyle w:val="Listenabsatz"/>
        <w:rPr>
          <w:lang w:val="en-GB"/>
        </w:rPr>
      </w:pPr>
    </w:p>
    <w:p w14:paraId="69358B53" w14:textId="581BD83E" w:rsidR="00910E0B" w:rsidRDefault="00910E0B" w:rsidP="006D07D2">
      <w:pPr>
        <w:tabs>
          <w:tab w:val="left" w:pos="284"/>
        </w:tabs>
        <w:ind w:left="142" w:hanging="142"/>
        <w:rPr>
          <w:lang w:val="en-GB"/>
        </w:rPr>
      </w:pPr>
      <w:r>
        <w:rPr>
          <w:lang w:val="en-GB"/>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DB11A5" w:rsidRPr="00246134" w14:paraId="234E2DB9" w14:textId="77777777" w:rsidTr="003B44E0">
        <w:trPr>
          <w:trHeight w:val="523"/>
        </w:trPr>
        <w:tc>
          <w:tcPr>
            <w:tcW w:w="2348" w:type="dxa"/>
            <w:tcBorders>
              <w:left w:val="single" w:sz="4" w:space="0" w:color="auto"/>
              <w:bottom w:val="single" w:sz="4" w:space="0" w:color="auto"/>
              <w:right w:val="single" w:sz="4" w:space="0" w:color="auto"/>
            </w:tcBorders>
            <w:shd w:val="clear" w:color="auto" w:fill="D9D9D9"/>
          </w:tcPr>
          <w:p w14:paraId="462EDF2C" w14:textId="77777777" w:rsidR="00DB11A5" w:rsidRPr="00246134" w:rsidRDefault="00DB11A5" w:rsidP="0019249F">
            <w:pPr>
              <w:pStyle w:val="Tabelle6pt"/>
              <w:rPr>
                <w:color w:val="000000"/>
                <w:lang w:val="en-GB"/>
              </w:rPr>
            </w:pPr>
            <w:r w:rsidRPr="00246134">
              <w:rPr>
                <w:lang w:val="en-GB"/>
              </w:rPr>
              <w:lastRenderedPageBreak/>
              <w:t>Kompetenzbereich</w:t>
            </w:r>
          </w:p>
          <w:p w14:paraId="0F3463AB" w14:textId="77777777" w:rsidR="00DB11A5" w:rsidRPr="00246134" w:rsidRDefault="00DB11A5" w:rsidP="0019249F">
            <w:pPr>
              <w:pStyle w:val="TabelleKopflinks"/>
              <w:rPr>
                <w:lang w:val="en-GB"/>
              </w:rPr>
            </w:pPr>
            <w:r w:rsidRPr="00246134">
              <w:rPr>
                <w:lang w:val="en-GB"/>
              </w:rPr>
              <w:t>Kompeten</w:t>
            </w:r>
            <w:r w:rsidR="00723A53" w:rsidRPr="00246134">
              <w:rPr>
                <w:lang w:val="en-GB"/>
              </w:rPr>
              <w:t>zbereich 2</w:t>
            </w:r>
          </w:p>
        </w:tc>
        <w:tc>
          <w:tcPr>
            <w:tcW w:w="851" w:type="dxa"/>
            <w:tcBorders>
              <w:left w:val="single" w:sz="4" w:space="0" w:color="auto"/>
              <w:bottom w:val="single" w:sz="4" w:space="0" w:color="auto"/>
              <w:right w:val="single" w:sz="4" w:space="0" w:color="auto"/>
            </w:tcBorders>
            <w:shd w:val="clear" w:color="auto" w:fill="D9D9D9"/>
          </w:tcPr>
          <w:p w14:paraId="67E051F0" w14:textId="77777777" w:rsidR="00DB11A5" w:rsidRPr="00246134" w:rsidRDefault="00DB11A5" w:rsidP="0019249F">
            <w:pPr>
              <w:pStyle w:val="Tabelle6pt"/>
              <w:rPr>
                <w:color w:val="000000"/>
                <w:lang w:val="en-GB"/>
              </w:rPr>
            </w:pPr>
            <w:r w:rsidRPr="00246134">
              <w:rPr>
                <w:lang w:val="en-GB"/>
              </w:rPr>
              <w:t>Lernfortschritt</w:t>
            </w:r>
          </w:p>
          <w:p w14:paraId="23B45495" w14:textId="77777777" w:rsidR="00DB11A5" w:rsidRPr="00246134" w:rsidRDefault="00DB11A5"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581D9D49" w14:textId="77777777" w:rsidR="00DB11A5" w:rsidRPr="00246134" w:rsidRDefault="00DB11A5" w:rsidP="0019249F">
            <w:pPr>
              <w:pStyle w:val="Tabelle6pt"/>
              <w:rPr>
                <w:color w:val="000000"/>
                <w:lang w:val="en-GB"/>
              </w:rPr>
            </w:pPr>
            <w:r w:rsidRPr="00246134">
              <w:rPr>
                <w:lang w:val="en-GB"/>
              </w:rPr>
              <w:t>Materialien/Titel</w:t>
            </w:r>
          </w:p>
          <w:p w14:paraId="0327EC77" w14:textId="77777777" w:rsidR="00DB11A5" w:rsidRPr="00246134" w:rsidRDefault="00DB11A5" w:rsidP="0019249F">
            <w:pPr>
              <w:pStyle w:val="TabelleKopflinks"/>
              <w:rPr>
                <w:lang w:val="en-GB"/>
              </w:rPr>
            </w:pPr>
            <w:r w:rsidRPr="00246134">
              <w:rPr>
                <w:lang w:val="en-GB"/>
              </w:rPr>
              <w:t>All about kisses – How to kiss in...?</w:t>
            </w:r>
            <w:r w:rsidR="005849F9" w:rsidRPr="00246134">
              <w:rPr>
                <w:lang w:val="en-GB"/>
              </w:rPr>
              <w:t xml:space="preserve"> </w:t>
            </w:r>
          </w:p>
        </w:tc>
        <w:tc>
          <w:tcPr>
            <w:tcW w:w="188" w:type="dxa"/>
            <w:vMerge w:val="restart"/>
            <w:tcBorders>
              <w:top w:val="nil"/>
              <w:left w:val="single" w:sz="4" w:space="0" w:color="auto"/>
              <w:bottom w:val="nil"/>
              <w:right w:val="single" w:sz="4" w:space="0" w:color="auto"/>
            </w:tcBorders>
            <w:shd w:val="clear" w:color="auto" w:fill="FFFFFF"/>
          </w:tcPr>
          <w:p w14:paraId="2DA736C5" w14:textId="77777777" w:rsidR="00DB11A5" w:rsidRPr="00246134" w:rsidRDefault="00DB11A5"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02ECFD7D" w14:textId="77777777" w:rsidR="00DB11A5" w:rsidRPr="00246134" w:rsidRDefault="00DB11A5" w:rsidP="0019249F">
            <w:pPr>
              <w:pStyle w:val="TabelleKopfmitte"/>
              <w:rPr>
                <w:lang w:val="en-GB"/>
              </w:rPr>
            </w:pPr>
            <w:r w:rsidRPr="00246134">
              <w:rPr>
                <w:lang w:val="en-GB"/>
              </w:rPr>
              <w:t>Englisch</w:t>
            </w:r>
          </w:p>
          <w:p w14:paraId="58C54753" w14:textId="1BDD6046" w:rsidR="00DB11A5" w:rsidRPr="00246134" w:rsidRDefault="00723A53" w:rsidP="0019249F">
            <w:pPr>
              <w:pStyle w:val="TabelleKopfmitte"/>
              <w:rPr>
                <w:rFonts w:eastAsia="Calibri"/>
                <w:lang w:val="en-GB"/>
              </w:rPr>
            </w:pPr>
            <w:r w:rsidRPr="00246134">
              <w:rPr>
                <w:lang w:val="en-GB"/>
              </w:rPr>
              <w:t>E2.01</w:t>
            </w:r>
            <w:r w:rsidR="00DB11A5" w:rsidRPr="00246134">
              <w:rPr>
                <w:lang w:val="en-GB"/>
              </w:rPr>
              <w:t>.</w:t>
            </w:r>
            <w:r w:rsidR="00727BF4">
              <w:rPr>
                <w:lang w:val="en-GB"/>
              </w:rPr>
              <w:t>35</w:t>
            </w:r>
          </w:p>
        </w:tc>
      </w:tr>
      <w:tr w:rsidR="00DB11A5" w:rsidRPr="00246134" w14:paraId="5A8069F0" w14:textId="77777777" w:rsidTr="003B44E0">
        <w:tc>
          <w:tcPr>
            <w:tcW w:w="7428" w:type="dxa"/>
            <w:gridSpan w:val="3"/>
            <w:tcBorders>
              <w:left w:val="single" w:sz="4" w:space="0" w:color="auto"/>
              <w:right w:val="single" w:sz="4" w:space="0" w:color="auto"/>
            </w:tcBorders>
          </w:tcPr>
          <w:p w14:paraId="093CD246" w14:textId="77777777" w:rsidR="00DB11A5" w:rsidRPr="00BB2474" w:rsidRDefault="00DB11A5" w:rsidP="0019249F">
            <w:pPr>
              <w:pStyle w:val="Tabelle6pt"/>
            </w:pPr>
            <w:r w:rsidRPr="00BB2474">
              <w:t>Kompetenz:</w:t>
            </w:r>
          </w:p>
          <w:p w14:paraId="7D5B8684" w14:textId="15015E2C" w:rsidR="00DB11A5" w:rsidRPr="00BB2474" w:rsidRDefault="00B51C3C" w:rsidP="00281BAF">
            <w:pPr>
              <w:pStyle w:val="Kopf8ptafz"/>
              <w:numPr>
                <w:ilvl w:val="0"/>
                <w:numId w:val="46"/>
              </w:numPr>
              <w:ind w:left="227" w:hanging="170"/>
            </w:pPr>
            <w:r w:rsidRPr="00BB2474">
              <w:t>Ich kann Texte lesen und verstehen.</w:t>
            </w:r>
          </w:p>
        </w:tc>
        <w:tc>
          <w:tcPr>
            <w:tcW w:w="188" w:type="dxa"/>
            <w:vMerge/>
            <w:tcBorders>
              <w:left w:val="single" w:sz="4" w:space="0" w:color="auto"/>
              <w:bottom w:val="nil"/>
              <w:right w:val="nil"/>
            </w:tcBorders>
            <w:vAlign w:val="center"/>
          </w:tcPr>
          <w:p w14:paraId="3B4473E8" w14:textId="77777777" w:rsidR="00DB11A5" w:rsidRPr="00BB2474" w:rsidRDefault="00DB11A5"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B11A5" w:rsidRPr="00246134" w14:paraId="6D6B516E" w14:textId="77777777">
              <w:trPr>
                <w:trHeight w:val="284"/>
              </w:trPr>
              <w:tc>
                <w:tcPr>
                  <w:tcW w:w="2090" w:type="dxa"/>
                  <w:shd w:val="clear" w:color="auto" w:fill="auto"/>
                </w:tcPr>
                <w:p w14:paraId="4C1F7228" w14:textId="77777777" w:rsidR="00DB11A5" w:rsidRPr="00246134" w:rsidRDefault="00DB11A5" w:rsidP="0019249F">
                  <w:pPr>
                    <w:pStyle w:val="Textkrpermitte"/>
                    <w:rPr>
                      <w:lang w:val="en-GB"/>
                    </w:rPr>
                  </w:pPr>
                  <w:r w:rsidRPr="00246134">
                    <w:rPr>
                      <w:lang w:val="en-GB"/>
                    </w:rPr>
                    <w:t>LernPROJEKT</w:t>
                  </w:r>
                </w:p>
              </w:tc>
            </w:tr>
            <w:tr w:rsidR="00DB11A5" w:rsidRPr="00246134" w14:paraId="6435F08F" w14:textId="77777777">
              <w:trPr>
                <w:trHeight w:val="284"/>
              </w:trPr>
              <w:tc>
                <w:tcPr>
                  <w:tcW w:w="2090" w:type="dxa"/>
                  <w:shd w:val="clear" w:color="auto" w:fill="auto"/>
                </w:tcPr>
                <w:p w14:paraId="491FCE30" w14:textId="77777777" w:rsidR="00DB11A5" w:rsidRPr="00246134" w:rsidRDefault="00DB11A5" w:rsidP="0019249F">
                  <w:pPr>
                    <w:pStyle w:val="Textkrpermitte"/>
                    <w:rPr>
                      <w:lang w:val="en-GB"/>
                    </w:rPr>
                  </w:pPr>
                  <w:r w:rsidRPr="00246134">
                    <w:rPr>
                      <w:lang w:val="en-GB"/>
                    </w:rPr>
                    <w:t>LernTHEMA</w:t>
                  </w:r>
                </w:p>
              </w:tc>
            </w:tr>
            <w:tr w:rsidR="00DB11A5" w:rsidRPr="00246134" w14:paraId="22893A51" w14:textId="77777777">
              <w:trPr>
                <w:trHeight w:val="284"/>
              </w:trPr>
              <w:tc>
                <w:tcPr>
                  <w:tcW w:w="2090" w:type="dxa"/>
                  <w:shd w:val="clear" w:color="auto" w:fill="D9D9D9" w:themeFill="background1" w:themeFillShade="D9"/>
                </w:tcPr>
                <w:p w14:paraId="045A9816" w14:textId="77777777" w:rsidR="00DB11A5" w:rsidRPr="00246134" w:rsidRDefault="00DB11A5" w:rsidP="0019249F">
                  <w:pPr>
                    <w:pStyle w:val="TabelleKopfmitte"/>
                    <w:rPr>
                      <w:lang w:val="en-GB"/>
                    </w:rPr>
                  </w:pPr>
                  <w:r w:rsidRPr="00246134">
                    <w:rPr>
                      <w:lang w:val="en-GB"/>
                    </w:rPr>
                    <w:t>LernSCHRITT</w:t>
                  </w:r>
                </w:p>
              </w:tc>
            </w:tr>
          </w:tbl>
          <w:p w14:paraId="058F035B" w14:textId="77777777" w:rsidR="00DB11A5" w:rsidRPr="00246134" w:rsidRDefault="00DB11A5" w:rsidP="0019249F">
            <w:pPr>
              <w:pStyle w:val="TabelleKopfmitte"/>
              <w:rPr>
                <w:lang w:val="en-GB"/>
              </w:rPr>
            </w:pPr>
          </w:p>
        </w:tc>
      </w:tr>
      <w:tr w:rsidR="00DB11A5" w:rsidRPr="00246134" w14:paraId="1FA36D54" w14:textId="77777777" w:rsidTr="003B44E0">
        <w:tc>
          <w:tcPr>
            <w:tcW w:w="7428" w:type="dxa"/>
            <w:gridSpan w:val="3"/>
            <w:tcBorders>
              <w:left w:val="single" w:sz="4" w:space="0" w:color="auto"/>
              <w:right w:val="single" w:sz="4" w:space="0" w:color="auto"/>
            </w:tcBorders>
          </w:tcPr>
          <w:p w14:paraId="0B6CF8A7" w14:textId="77777777" w:rsidR="00DB11A5" w:rsidRPr="00BB2474" w:rsidRDefault="00DB11A5" w:rsidP="0019249F">
            <w:pPr>
              <w:pStyle w:val="Tabelle6pt"/>
            </w:pPr>
            <w:r w:rsidRPr="00BB2474">
              <w:t>Hauptbezug:</w:t>
            </w:r>
          </w:p>
          <w:p w14:paraId="6E8BD7B0" w14:textId="0A461389" w:rsidR="00DB11A5" w:rsidRPr="00BB2474" w:rsidRDefault="00B51C3C" w:rsidP="00281BAF">
            <w:pPr>
              <w:pStyle w:val="Kopf8ptafz"/>
              <w:numPr>
                <w:ilvl w:val="0"/>
                <w:numId w:val="46"/>
              </w:numPr>
              <w:ind w:left="227" w:hanging="170"/>
            </w:pPr>
            <w:r w:rsidRPr="00BB2474">
              <w:t>Ich kann die Arbeitsanweisung, die ich für die Aufgaben zu einem Text brauche, lesen und verstehen.</w:t>
            </w:r>
          </w:p>
        </w:tc>
        <w:tc>
          <w:tcPr>
            <w:tcW w:w="188" w:type="dxa"/>
            <w:vMerge/>
            <w:tcBorders>
              <w:left w:val="single" w:sz="4" w:space="0" w:color="auto"/>
              <w:bottom w:val="nil"/>
              <w:right w:val="nil"/>
            </w:tcBorders>
            <w:vAlign w:val="center"/>
          </w:tcPr>
          <w:p w14:paraId="05DE5D8C" w14:textId="77777777" w:rsidR="00DB11A5" w:rsidRPr="00BB2474" w:rsidRDefault="00DB11A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EB778D6" w14:textId="77777777" w:rsidR="00DB11A5" w:rsidRPr="00BB2474" w:rsidRDefault="00DB11A5" w:rsidP="0019249F">
            <w:pPr>
              <w:pStyle w:val="TabelleKopfmitte"/>
            </w:pPr>
          </w:p>
        </w:tc>
      </w:tr>
      <w:tr w:rsidR="00DB11A5" w:rsidRPr="00246134" w14:paraId="020092BD" w14:textId="77777777" w:rsidTr="003B44E0">
        <w:tc>
          <w:tcPr>
            <w:tcW w:w="7428" w:type="dxa"/>
            <w:gridSpan w:val="3"/>
            <w:tcBorders>
              <w:left w:val="single" w:sz="4" w:space="0" w:color="auto"/>
              <w:right w:val="single" w:sz="4" w:space="0" w:color="auto"/>
            </w:tcBorders>
            <w:tcMar>
              <w:bottom w:w="0" w:type="dxa"/>
            </w:tcMar>
          </w:tcPr>
          <w:p w14:paraId="5BA60336" w14:textId="77777777" w:rsidR="00DB11A5" w:rsidRPr="00232277" w:rsidRDefault="00DB11A5" w:rsidP="0019249F">
            <w:pPr>
              <w:pStyle w:val="Tabelle6pt"/>
            </w:pPr>
            <w:r w:rsidRPr="00232277">
              <w:t>Weitere Bezüge:</w:t>
            </w:r>
          </w:p>
          <w:p w14:paraId="0AD60457" w14:textId="7F5AAD6D" w:rsidR="00DB11A5" w:rsidRPr="00BB2474" w:rsidRDefault="00214CC9" w:rsidP="00281BAF">
            <w:pPr>
              <w:pStyle w:val="Kopf8ptafz"/>
              <w:numPr>
                <w:ilvl w:val="0"/>
                <w:numId w:val="46"/>
              </w:numPr>
              <w:ind w:left="227" w:hanging="170"/>
            </w:pPr>
            <w:r>
              <w:t>Ich kann jemanden in der e</w:t>
            </w:r>
            <w:r w:rsidR="00DB11A5" w:rsidRPr="00BB2474">
              <w:t>nglische</w:t>
            </w:r>
            <w:r>
              <w:t>n</w:t>
            </w:r>
            <w:r w:rsidR="00DB11A5" w:rsidRPr="00BB2474">
              <w:t xml:space="preserve"> Sprache begrüßen.</w:t>
            </w:r>
          </w:p>
        </w:tc>
        <w:tc>
          <w:tcPr>
            <w:tcW w:w="188" w:type="dxa"/>
            <w:vMerge/>
            <w:tcBorders>
              <w:left w:val="single" w:sz="4" w:space="0" w:color="auto"/>
              <w:bottom w:val="nil"/>
              <w:right w:val="nil"/>
            </w:tcBorders>
            <w:vAlign w:val="center"/>
          </w:tcPr>
          <w:p w14:paraId="4F71294A" w14:textId="77777777" w:rsidR="00DB11A5" w:rsidRPr="00BB2474" w:rsidRDefault="00DB11A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349D1C0" w14:textId="77777777" w:rsidR="00DB11A5" w:rsidRPr="00BB2474" w:rsidRDefault="00DB11A5" w:rsidP="0019249F">
            <w:pPr>
              <w:pStyle w:val="TabelleKopfmitte"/>
            </w:pPr>
          </w:p>
        </w:tc>
      </w:tr>
    </w:tbl>
    <w:p w14:paraId="6B0A03EC" w14:textId="0AAB07F3" w:rsidR="00873890" w:rsidRPr="00BB2474" w:rsidRDefault="00180632" w:rsidP="007C58EC">
      <w:pPr>
        <w:pStyle w:val="Textkrper"/>
      </w:pPr>
      <w:r w:rsidRPr="00246134">
        <w:rPr>
          <w:noProof/>
        </w:rPr>
        <w:drawing>
          <wp:anchor distT="0" distB="0" distL="114300" distR="114300" simplePos="0" relativeHeight="252045312" behindDoc="0" locked="0" layoutInCell="0" allowOverlap="1" wp14:anchorId="287514F1" wp14:editId="2622DEB4">
            <wp:simplePos x="0" y="0"/>
            <wp:positionH relativeFrom="rightMargin">
              <wp:posOffset>963295</wp:posOffset>
            </wp:positionH>
            <wp:positionV relativeFrom="paragraph">
              <wp:posOffset>121920</wp:posOffset>
            </wp:positionV>
            <wp:extent cx="346710" cy="321310"/>
            <wp:effectExtent l="0" t="0" r="0" b="2540"/>
            <wp:wrapNone/>
            <wp:docPr id="23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044288" behindDoc="0" locked="0" layoutInCell="0" allowOverlap="1" wp14:anchorId="746F374D" wp14:editId="01EE1832">
            <wp:simplePos x="0" y="0"/>
            <wp:positionH relativeFrom="rightMargin">
              <wp:posOffset>607695</wp:posOffset>
            </wp:positionH>
            <wp:positionV relativeFrom="paragraph">
              <wp:posOffset>121920</wp:posOffset>
            </wp:positionV>
            <wp:extent cx="346710" cy="321310"/>
            <wp:effectExtent l="0" t="0" r="0" b="2540"/>
            <wp:wrapNone/>
            <wp:docPr id="235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043264" behindDoc="0" locked="0" layoutInCell="0" allowOverlap="1" wp14:anchorId="5AEADA6E" wp14:editId="21D29E23">
            <wp:simplePos x="0" y="0"/>
            <wp:positionH relativeFrom="rightMargin">
              <wp:posOffset>259739</wp:posOffset>
            </wp:positionH>
            <wp:positionV relativeFrom="paragraph">
              <wp:posOffset>121320</wp:posOffset>
            </wp:positionV>
            <wp:extent cx="345600" cy="320400"/>
            <wp:effectExtent l="0" t="0" r="0" b="3810"/>
            <wp:wrapNone/>
            <wp:docPr id="23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55577" w14:textId="1F257415" w:rsidR="00DB11A5" w:rsidRPr="00246134" w:rsidRDefault="00DB11A5" w:rsidP="007C58EC">
      <w:pPr>
        <w:pStyle w:val="Textkrper"/>
        <w:rPr>
          <w:lang w:val="en-GB"/>
        </w:rPr>
      </w:pPr>
      <w:r w:rsidRPr="00FA22DD">
        <w:rPr>
          <w:b/>
          <w:lang w:val="en-GB"/>
        </w:rPr>
        <w:t>Step 6</w:t>
      </w:r>
      <w:r w:rsidR="00FA22DD">
        <w:rPr>
          <w:lang w:val="en-GB"/>
        </w:rPr>
        <w:t xml:space="preserve"> </w:t>
      </w:r>
      <w:r w:rsidR="00D52620" w:rsidRPr="00246134">
        <w:rPr>
          <w:lang w:val="en-GB"/>
        </w:rPr>
        <w:t>(25</w:t>
      </w:r>
      <w:r w:rsidR="00197D24" w:rsidRPr="00246134">
        <w:rPr>
          <w:lang w:val="en-GB"/>
        </w:rPr>
        <w:t xml:space="preserve"> min.)</w:t>
      </w:r>
    </w:p>
    <w:p w14:paraId="50ECBA2E" w14:textId="0ACA7708" w:rsidR="00DB11A5" w:rsidRPr="00246134" w:rsidRDefault="00DB11A5" w:rsidP="007C58EC">
      <w:pPr>
        <w:pStyle w:val="Textkrper"/>
        <w:rPr>
          <w:lang w:val="en-GB"/>
        </w:rPr>
      </w:pPr>
    </w:p>
    <w:p w14:paraId="24AF4B9B" w14:textId="759A0695" w:rsidR="00DB11A5" w:rsidRPr="00246134" w:rsidRDefault="00180632" w:rsidP="007C58EC">
      <w:pPr>
        <w:pStyle w:val="Textkrper"/>
        <w:rPr>
          <w:lang w:val="en-GB"/>
        </w:rPr>
      </w:pPr>
      <w:r w:rsidRPr="00246134">
        <w:rPr>
          <w:noProof/>
        </w:rPr>
        <w:drawing>
          <wp:anchor distT="0" distB="0" distL="114300" distR="114300" simplePos="0" relativeHeight="252101632" behindDoc="0" locked="0" layoutInCell="1" allowOverlap="1" wp14:anchorId="2B4A1BE5" wp14:editId="209FE8DD">
            <wp:simplePos x="0" y="0"/>
            <wp:positionH relativeFrom="column">
              <wp:posOffset>4861824</wp:posOffset>
            </wp:positionH>
            <wp:positionV relativeFrom="paragraph">
              <wp:posOffset>44450</wp:posOffset>
            </wp:positionV>
            <wp:extent cx="331470" cy="337185"/>
            <wp:effectExtent l="0" t="0" r="0" b="5715"/>
            <wp:wrapNone/>
            <wp:docPr id="2236"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1470" cy="337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1A5" w:rsidRPr="00246134">
        <w:rPr>
          <w:lang w:val="en-GB"/>
        </w:rPr>
        <w:t xml:space="preserve">You work on </w:t>
      </w:r>
      <w:r w:rsidR="00181B99" w:rsidRPr="00246134">
        <w:rPr>
          <w:lang w:val="en-GB"/>
        </w:rPr>
        <w:t xml:space="preserve">the </w:t>
      </w:r>
      <w:r w:rsidR="00214CC9">
        <w:rPr>
          <w:lang w:val="en-GB"/>
        </w:rPr>
        <w:t xml:space="preserve">text </w:t>
      </w:r>
      <w:r w:rsidR="00B37F05" w:rsidRPr="00B37F05">
        <w:rPr>
          <w:lang w:val="en-US"/>
        </w:rPr>
        <w:t>„</w:t>
      </w:r>
      <w:r w:rsidR="00DB11A5" w:rsidRPr="00246134">
        <w:rPr>
          <w:lang w:val="en-GB"/>
        </w:rPr>
        <w:t>How to kiss in …</w:t>
      </w:r>
      <w:proofErr w:type="gramStart"/>
      <w:r w:rsidR="00DB11A5" w:rsidRPr="00246134">
        <w:rPr>
          <w:lang w:val="en-GB"/>
        </w:rPr>
        <w:t>?</w:t>
      </w:r>
      <w:r w:rsidR="00B37F05" w:rsidRPr="00B37F05">
        <w:rPr>
          <w:lang w:val="en-US"/>
        </w:rPr>
        <w:t>“</w:t>
      </w:r>
      <w:proofErr w:type="gramEnd"/>
      <w:r w:rsidR="00DB11A5" w:rsidRPr="00246134">
        <w:rPr>
          <w:lang w:val="en-GB"/>
        </w:rPr>
        <w:t>.  Be careful: The text is in German, but the tasks can be a little bit tricky.</w:t>
      </w:r>
      <w:r w:rsidR="00611ABB" w:rsidRPr="00246134">
        <w:rPr>
          <w:noProof/>
          <w:lang w:val="en-GB"/>
        </w:rPr>
        <w:t xml:space="preserve"> </w:t>
      </w:r>
    </w:p>
    <w:p w14:paraId="73F44B6D" w14:textId="71055BA7" w:rsidR="00FE0A91" w:rsidRPr="00BB2474" w:rsidRDefault="00180632" w:rsidP="007C58EC">
      <w:pPr>
        <w:pStyle w:val="Textkrper"/>
      </w:pPr>
      <w:r w:rsidRPr="00246134">
        <w:rPr>
          <w:noProof/>
        </w:rPr>
        <w:drawing>
          <wp:anchor distT="0" distB="0" distL="114300" distR="114300" simplePos="0" relativeHeight="252152832" behindDoc="0" locked="0" layoutInCell="1" allowOverlap="1" wp14:anchorId="3ADCB43D" wp14:editId="3AA68895">
            <wp:simplePos x="0" y="0"/>
            <wp:positionH relativeFrom="column">
              <wp:posOffset>4871720</wp:posOffset>
            </wp:positionH>
            <wp:positionV relativeFrom="paragraph">
              <wp:posOffset>190500</wp:posOffset>
            </wp:positionV>
            <wp:extent cx="321310" cy="321310"/>
            <wp:effectExtent l="0" t="0" r="2540" b="2540"/>
            <wp:wrapNone/>
            <wp:docPr id="2301" name="Grafik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2109824" behindDoc="0" locked="0" layoutInCell="1" allowOverlap="1" wp14:anchorId="53045E56" wp14:editId="0AA36D58">
            <wp:simplePos x="0" y="0"/>
            <wp:positionH relativeFrom="column">
              <wp:posOffset>5303149</wp:posOffset>
            </wp:positionH>
            <wp:positionV relativeFrom="paragraph">
              <wp:posOffset>186690</wp:posOffset>
            </wp:positionV>
            <wp:extent cx="321310" cy="321310"/>
            <wp:effectExtent l="0" t="0" r="2540" b="254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DB11A5" w:rsidRPr="00BB2474">
        <w:t>Sie les</w:t>
      </w:r>
      <w:r w:rsidR="00214CC9">
        <w:t xml:space="preserve">en und bearbeiten nun den Text </w:t>
      </w:r>
      <w:r w:rsidR="00B37F05">
        <w:t>„</w:t>
      </w:r>
      <w:r w:rsidR="00DB11A5" w:rsidRPr="00BB2474">
        <w:t>How to kiss in …?</w:t>
      </w:r>
      <w:r w:rsidR="00B37F05">
        <w:t>“</w:t>
      </w:r>
      <w:r w:rsidR="00DB11A5" w:rsidRPr="00BB2474">
        <w:t>. Doch seien Sie aufmer</w:t>
      </w:r>
      <w:r w:rsidR="00DB11A5" w:rsidRPr="00BB2474">
        <w:t>k</w:t>
      </w:r>
      <w:r w:rsidR="00DB11A5" w:rsidRPr="00BB2474">
        <w:t>sam; zwar</w:t>
      </w:r>
      <w:r w:rsidR="007D2595" w:rsidRPr="00BB2474">
        <w:t xml:space="preserve"> </w:t>
      </w:r>
      <w:r w:rsidR="00B51C3C">
        <w:t>ist der Text auf De</w:t>
      </w:r>
      <w:r w:rsidR="00DB11A5" w:rsidRPr="00BB2474">
        <w:t xml:space="preserve">utsch, doch die </w:t>
      </w:r>
      <w:r w:rsidR="00181B99" w:rsidRPr="00BB2474">
        <w:t xml:space="preserve">englische </w:t>
      </w:r>
      <w:r w:rsidR="00DB11A5" w:rsidRPr="00BB2474">
        <w:t>Aufgabe</w:t>
      </w:r>
      <w:r w:rsidR="00181B99" w:rsidRPr="00BB2474">
        <w:t>nstellung</w:t>
      </w:r>
      <w:r w:rsidR="00DB11A5" w:rsidRPr="00BB2474">
        <w:t xml:space="preserve"> kann etwas tricky sein.</w:t>
      </w:r>
    </w:p>
    <w:p w14:paraId="7DFE97CB" w14:textId="07B8C257" w:rsidR="00FE0A91" w:rsidRPr="00BB2474" w:rsidRDefault="00FE0A91" w:rsidP="007C58EC">
      <w:pPr>
        <w:pStyle w:val="Textkrper"/>
      </w:pPr>
    </w:p>
    <w:p w14:paraId="2B12490C" w14:textId="77777777" w:rsidR="00D879D2" w:rsidRDefault="00D879D2" w:rsidP="007C58EC">
      <w:pPr>
        <w:pStyle w:val="Textkrper"/>
      </w:pPr>
    </w:p>
    <w:p w14:paraId="3AAC5BFB" w14:textId="6EA075FB" w:rsidR="00B37F05" w:rsidRPr="00FC0146" w:rsidRDefault="00B37F05" w:rsidP="007C58EC">
      <w:pPr>
        <w:pStyle w:val="Textkrper"/>
      </w:pPr>
    </w:p>
    <w:p w14:paraId="77892666" w14:textId="6E0FB088" w:rsidR="00D879D2" w:rsidRPr="00FC0146" w:rsidRDefault="00D879D2" w:rsidP="007C58EC">
      <w:pPr>
        <w:pStyle w:val="Textkrper"/>
      </w:pPr>
    </w:p>
    <w:p w14:paraId="63931D79" w14:textId="77777777" w:rsidR="00D879D2" w:rsidRPr="00FC0146" w:rsidRDefault="00D879D2" w:rsidP="007C58EC">
      <w:pPr>
        <w:pStyle w:val="Textkrper"/>
      </w:pPr>
      <w:r w:rsidRPr="00246134">
        <w:rPr>
          <w:noProof/>
        </w:rPr>
        <w:drawing>
          <wp:anchor distT="0" distB="0" distL="114300" distR="114300" simplePos="0" relativeHeight="252047360" behindDoc="0" locked="0" layoutInCell="0" allowOverlap="1" wp14:anchorId="51C99197" wp14:editId="28096EAC">
            <wp:simplePos x="0" y="0"/>
            <wp:positionH relativeFrom="rightMargin">
              <wp:posOffset>259080</wp:posOffset>
            </wp:positionH>
            <wp:positionV relativeFrom="paragraph">
              <wp:posOffset>51012</wp:posOffset>
            </wp:positionV>
            <wp:extent cx="345600" cy="320400"/>
            <wp:effectExtent l="0" t="0" r="0" b="3810"/>
            <wp:wrapNone/>
            <wp:docPr id="23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EA611" w14:textId="745A0423" w:rsidR="0017101A" w:rsidRPr="00246134" w:rsidRDefault="00D879D2" w:rsidP="007C58EC">
      <w:pPr>
        <w:pStyle w:val="Textkrper"/>
        <w:rPr>
          <w:lang w:val="en-GB"/>
        </w:rPr>
      </w:pPr>
      <w:r w:rsidRPr="00246134">
        <w:rPr>
          <w:lang w:val="en-GB"/>
        </w:rPr>
        <w:t xml:space="preserve">A – </w:t>
      </w:r>
      <w:proofErr w:type="gramStart"/>
      <w:r w:rsidR="00866EAC" w:rsidRPr="00246134">
        <w:rPr>
          <w:lang w:val="en-GB"/>
        </w:rPr>
        <w:t>students</w:t>
      </w:r>
      <w:proofErr w:type="gramEnd"/>
      <w:r w:rsidR="00181B99" w:rsidRPr="00246134">
        <w:rPr>
          <w:lang w:val="en-GB"/>
        </w:rPr>
        <w:t>,</w:t>
      </w:r>
      <w:r w:rsidR="00866EAC" w:rsidRPr="00246134">
        <w:rPr>
          <w:lang w:val="en-GB"/>
        </w:rPr>
        <w:t xml:space="preserve"> </w:t>
      </w:r>
      <w:r w:rsidR="00181B99" w:rsidRPr="00246134">
        <w:rPr>
          <w:lang w:val="en-GB"/>
        </w:rPr>
        <w:t xml:space="preserve">you </w:t>
      </w:r>
      <w:r w:rsidR="005632CC" w:rsidRPr="00246134">
        <w:rPr>
          <w:lang w:val="en-GB"/>
        </w:rPr>
        <w:t xml:space="preserve">read the text </w:t>
      </w:r>
      <w:r w:rsidR="000D3590" w:rsidRPr="000D3590">
        <w:rPr>
          <w:lang w:val="en-US"/>
        </w:rPr>
        <w:t xml:space="preserve">„How to kiss in ...?“ </w:t>
      </w:r>
      <w:r w:rsidR="00FA22DD">
        <w:rPr>
          <w:lang w:val="en-GB"/>
        </w:rPr>
        <w:t>(E2.01.36</w:t>
      </w:r>
      <w:r w:rsidR="0017101A" w:rsidRPr="00246134">
        <w:rPr>
          <w:lang w:val="en-GB"/>
        </w:rPr>
        <w:t>)</w:t>
      </w:r>
      <w:r w:rsidR="005632CC" w:rsidRPr="00246134">
        <w:rPr>
          <w:lang w:val="en-GB"/>
        </w:rPr>
        <w:t xml:space="preserve"> and </w:t>
      </w:r>
      <w:r w:rsidR="00202A74" w:rsidRPr="00246134">
        <w:rPr>
          <w:lang w:val="en-GB"/>
        </w:rPr>
        <w:t>work on sheet E.</w:t>
      </w:r>
      <w:r w:rsidR="00E06038" w:rsidRPr="00246134">
        <w:rPr>
          <w:lang w:val="en-GB"/>
        </w:rPr>
        <w:t>2</w:t>
      </w:r>
      <w:r w:rsidR="0017101A" w:rsidRPr="00246134">
        <w:rPr>
          <w:lang w:val="en-GB"/>
        </w:rPr>
        <w:t>.01.</w:t>
      </w:r>
      <w:r w:rsidR="00FA22DD">
        <w:rPr>
          <w:lang w:val="en-GB"/>
        </w:rPr>
        <w:t>37</w:t>
      </w:r>
      <w:r w:rsidR="0017101A" w:rsidRPr="00246134">
        <w:rPr>
          <w:lang w:val="en-GB"/>
        </w:rPr>
        <w:t xml:space="preserve">. </w:t>
      </w:r>
    </w:p>
    <w:p w14:paraId="01959E5D" w14:textId="2A5EB209" w:rsidR="00D879D2" w:rsidRPr="00BB2474" w:rsidRDefault="00181B99" w:rsidP="007C58EC">
      <w:pPr>
        <w:pStyle w:val="Textkrper"/>
      </w:pPr>
      <w:r w:rsidRPr="000D3590">
        <w:t>Sie les</w:t>
      </w:r>
      <w:r w:rsidR="0017101A" w:rsidRPr="000D3590">
        <w:t>e</w:t>
      </w:r>
      <w:r w:rsidRPr="000D3590">
        <w:t>n den Tex</w:t>
      </w:r>
      <w:r w:rsidR="00FA22DD" w:rsidRPr="000D3590">
        <w:t xml:space="preserve">t </w:t>
      </w:r>
      <w:r w:rsidR="000D3590" w:rsidRPr="000D3590">
        <w:t>„How to kiss in ...?“</w:t>
      </w:r>
      <w:r w:rsidR="00FA22DD" w:rsidRPr="000D3590">
        <w:t xml:space="preserve"> </w:t>
      </w:r>
      <w:r w:rsidR="00FA22DD">
        <w:t>(E2.01.36</w:t>
      </w:r>
      <w:r w:rsidRPr="00BB2474">
        <w:t xml:space="preserve">) </w:t>
      </w:r>
      <w:r w:rsidR="0017101A" w:rsidRPr="00BB2474">
        <w:t xml:space="preserve">und bearbeiten </w:t>
      </w:r>
      <w:r w:rsidRPr="00BB2474">
        <w:t xml:space="preserve">Sie </w:t>
      </w:r>
      <w:r w:rsidR="00FA22DD">
        <w:t>das Arbeitsblatt E2.01.37</w:t>
      </w:r>
      <w:r w:rsidR="0017101A" w:rsidRPr="00BB2474">
        <w:t>.</w:t>
      </w:r>
    </w:p>
    <w:p w14:paraId="63E91480" w14:textId="77777777" w:rsidR="00D879D2" w:rsidRPr="00BB2474" w:rsidRDefault="00093C88" w:rsidP="007C58EC">
      <w:pPr>
        <w:pStyle w:val="Textkrper"/>
      </w:pPr>
      <w:r w:rsidRPr="00246134">
        <w:rPr>
          <w:noProof/>
        </w:rPr>
        <w:drawing>
          <wp:anchor distT="0" distB="0" distL="114300" distR="114300" simplePos="0" relativeHeight="252097536" behindDoc="0" locked="0" layoutInCell="0" allowOverlap="1" wp14:anchorId="7245A006" wp14:editId="462AA35E">
            <wp:simplePos x="0" y="0"/>
            <wp:positionH relativeFrom="rightMargin">
              <wp:posOffset>259080</wp:posOffset>
            </wp:positionH>
            <wp:positionV relativeFrom="paragraph">
              <wp:posOffset>43180</wp:posOffset>
            </wp:positionV>
            <wp:extent cx="345600" cy="320400"/>
            <wp:effectExtent l="0" t="0" r="0" b="3810"/>
            <wp:wrapNone/>
            <wp:docPr id="22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44D9C" w14:textId="5DEB3A8A" w:rsidR="0017101A" w:rsidRPr="00246134" w:rsidRDefault="00D879D2" w:rsidP="007C58EC">
      <w:pPr>
        <w:pStyle w:val="Textkrper"/>
        <w:rPr>
          <w:lang w:val="en-GB"/>
        </w:rPr>
      </w:pPr>
      <w:r w:rsidRPr="00246134">
        <w:rPr>
          <w:lang w:val="en-GB"/>
        </w:rPr>
        <w:t>B –</w:t>
      </w:r>
      <w:r w:rsidR="00181B99" w:rsidRPr="00246134">
        <w:rPr>
          <w:lang w:val="en-GB"/>
        </w:rPr>
        <w:t xml:space="preserve"> </w:t>
      </w:r>
      <w:proofErr w:type="gramStart"/>
      <w:r w:rsidR="00181B99" w:rsidRPr="00246134">
        <w:rPr>
          <w:lang w:val="en-GB"/>
        </w:rPr>
        <w:t>students</w:t>
      </w:r>
      <w:proofErr w:type="gramEnd"/>
      <w:r w:rsidR="00181B99" w:rsidRPr="00246134">
        <w:rPr>
          <w:lang w:val="en-GB"/>
        </w:rPr>
        <w:t xml:space="preserve">, you </w:t>
      </w:r>
      <w:r w:rsidR="0017101A" w:rsidRPr="00246134">
        <w:rPr>
          <w:lang w:val="en-GB"/>
        </w:rPr>
        <w:t xml:space="preserve">read the text </w:t>
      </w:r>
      <w:r w:rsidR="00B37F05">
        <w:rPr>
          <w:lang w:val="en-GB"/>
        </w:rPr>
        <w:t xml:space="preserve">„How to kiss in ...?“ </w:t>
      </w:r>
      <w:r w:rsidR="0017101A" w:rsidRPr="00246134">
        <w:rPr>
          <w:lang w:val="en-GB"/>
        </w:rPr>
        <w:t>(E2.0</w:t>
      </w:r>
      <w:r w:rsidR="00FA22DD">
        <w:rPr>
          <w:lang w:val="en-GB"/>
        </w:rPr>
        <w:t>1.36</w:t>
      </w:r>
      <w:r w:rsidR="00322B03" w:rsidRPr="00246134">
        <w:rPr>
          <w:lang w:val="en-GB"/>
        </w:rPr>
        <w:t>) and work on sheet E5</w:t>
      </w:r>
      <w:r w:rsidR="00640C39">
        <w:rPr>
          <w:lang w:val="en-GB"/>
        </w:rPr>
        <w:t>.01.38.</w:t>
      </w:r>
      <w:r w:rsidR="0017101A" w:rsidRPr="00246134">
        <w:rPr>
          <w:lang w:val="en-GB"/>
        </w:rPr>
        <w:t xml:space="preserve"> </w:t>
      </w:r>
    </w:p>
    <w:p w14:paraId="28E2608B" w14:textId="1E9303DA" w:rsidR="00181B99" w:rsidRPr="00BB2474" w:rsidRDefault="00181B99" w:rsidP="007C58EC">
      <w:pPr>
        <w:pStyle w:val="Textkrper"/>
      </w:pPr>
      <w:r w:rsidRPr="00B37F05">
        <w:t>Sie le</w:t>
      </w:r>
      <w:r w:rsidR="0017101A" w:rsidRPr="00B37F05">
        <w:t xml:space="preserve">sen den Text </w:t>
      </w:r>
      <w:r w:rsidR="00B37F05" w:rsidRPr="00B37F05">
        <w:t>„How to kiss in ...?“</w:t>
      </w:r>
      <w:r w:rsidR="00FA22DD" w:rsidRPr="00B37F05">
        <w:t xml:space="preserve"> </w:t>
      </w:r>
      <w:r w:rsidR="00FA22DD">
        <w:t>(E2.01.36</w:t>
      </w:r>
      <w:r w:rsidR="00FC1E5E" w:rsidRPr="00BB2474">
        <w:t xml:space="preserve">) </w:t>
      </w:r>
      <w:r w:rsidR="0017101A" w:rsidRPr="00BB2474">
        <w:t xml:space="preserve"> und bearbeiten das Ar</w:t>
      </w:r>
      <w:r w:rsidR="00322B03" w:rsidRPr="00BB2474">
        <w:t>beitsblatt E5</w:t>
      </w:r>
      <w:r w:rsidR="00640C39">
        <w:t>.01.38</w:t>
      </w:r>
      <w:r w:rsidRPr="00BB2474">
        <w:t xml:space="preserve">. </w:t>
      </w:r>
    </w:p>
    <w:p w14:paraId="0F9E8C8A" w14:textId="77777777" w:rsidR="00181B99" w:rsidRPr="00BB2474" w:rsidRDefault="00FC7C07" w:rsidP="007C58EC">
      <w:pPr>
        <w:pStyle w:val="Textkrper"/>
      </w:pPr>
      <w:r w:rsidRPr="00246134">
        <w:rPr>
          <w:noProof/>
        </w:rPr>
        <w:drawing>
          <wp:anchor distT="0" distB="0" distL="114300" distR="114300" simplePos="0" relativeHeight="252099584" behindDoc="0" locked="0" layoutInCell="0" allowOverlap="1" wp14:anchorId="7ACCA0BF" wp14:editId="6CCA2D5B">
            <wp:simplePos x="0" y="0"/>
            <wp:positionH relativeFrom="rightMargin">
              <wp:posOffset>259080</wp:posOffset>
            </wp:positionH>
            <wp:positionV relativeFrom="paragraph">
              <wp:posOffset>119380</wp:posOffset>
            </wp:positionV>
            <wp:extent cx="345600" cy="320400"/>
            <wp:effectExtent l="0" t="0" r="0" b="3810"/>
            <wp:wrapNone/>
            <wp:docPr id="22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24E04" w14:textId="64CD5AD5" w:rsidR="00181B99" w:rsidRPr="00246134" w:rsidRDefault="00181B99" w:rsidP="007C58EC">
      <w:pPr>
        <w:pStyle w:val="Textkrper"/>
        <w:rPr>
          <w:lang w:val="en-GB"/>
        </w:rPr>
      </w:pPr>
      <w:r w:rsidRPr="00246134">
        <w:rPr>
          <w:lang w:val="en-GB"/>
        </w:rPr>
        <w:t xml:space="preserve">C – </w:t>
      </w:r>
      <w:proofErr w:type="gramStart"/>
      <w:r w:rsidRPr="00246134">
        <w:rPr>
          <w:lang w:val="en-GB"/>
        </w:rPr>
        <w:t>students</w:t>
      </w:r>
      <w:proofErr w:type="gramEnd"/>
      <w:r w:rsidRPr="00246134">
        <w:rPr>
          <w:lang w:val="en-GB"/>
        </w:rPr>
        <w:t xml:space="preserve">, you read the text </w:t>
      </w:r>
      <w:r w:rsidR="00B37F05" w:rsidRPr="00B37F05">
        <w:rPr>
          <w:lang w:val="en-US"/>
        </w:rPr>
        <w:t xml:space="preserve">„How to kiss in ...?“ </w:t>
      </w:r>
      <w:r w:rsidRPr="00246134">
        <w:rPr>
          <w:lang w:val="en-GB"/>
        </w:rPr>
        <w:t>(E2.0</w:t>
      </w:r>
      <w:r w:rsidR="00FA22DD">
        <w:rPr>
          <w:lang w:val="en-GB"/>
        </w:rPr>
        <w:t>1.36</w:t>
      </w:r>
      <w:r w:rsidR="0046226D" w:rsidRPr="00246134">
        <w:rPr>
          <w:lang w:val="en-GB"/>
        </w:rPr>
        <w:t>) and work on sheet E2</w:t>
      </w:r>
      <w:r w:rsidR="00640C39">
        <w:rPr>
          <w:lang w:val="en-GB"/>
        </w:rPr>
        <w:t>.0</w:t>
      </w:r>
      <w:r w:rsidR="008C453D">
        <w:rPr>
          <w:lang w:val="en-GB"/>
        </w:rPr>
        <w:t>2</w:t>
      </w:r>
      <w:r w:rsidR="00640C39">
        <w:rPr>
          <w:lang w:val="en-GB"/>
        </w:rPr>
        <w:t>.39</w:t>
      </w:r>
      <w:r w:rsidRPr="00246134">
        <w:rPr>
          <w:lang w:val="en-GB"/>
        </w:rPr>
        <w:t xml:space="preserve">. </w:t>
      </w:r>
    </w:p>
    <w:p w14:paraId="31F7DF06" w14:textId="0BC4F1A6" w:rsidR="00181B99" w:rsidRPr="00BB2474" w:rsidRDefault="00181B99" w:rsidP="007C58EC">
      <w:pPr>
        <w:pStyle w:val="Textkrper"/>
      </w:pPr>
      <w:r w:rsidRPr="000D3590">
        <w:t xml:space="preserve">Sie lesen den Text </w:t>
      </w:r>
      <w:r w:rsidR="000D3590" w:rsidRPr="000D3590">
        <w:t xml:space="preserve">„How to kiss in ...?“ </w:t>
      </w:r>
      <w:r w:rsidR="00FC1E5E" w:rsidRPr="00BB2474">
        <w:t>(E</w:t>
      </w:r>
      <w:r w:rsidR="00FA22DD">
        <w:t>2.01.36</w:t>
      </w:r>
      <w:r w:rsidR="00FC1E5E" w:rsidRPr="00BB2474">
        <w:t xml:space="preserve">) </w:t>
      </w:r>
      <w:r w:rsidRPr="00BB2474">
        <w:t>und bear</w:t>
      </w:r>
      <w:r w:rsidR="0046226D" w:rsidRPr="00BB2474">
        <w:t>beiten das Arbeitsblatt E2</w:t>
      </w:r>
      <w:r w:rsidR="00640C39">
        <w:t>.0</w:t>
      </w:r>
      <w:r w:rsidR="008C453D">
        <w:t>2</w:t>
      </w:r>
      <w:r w:rsidR="00640C39">
        <w:t>.39</w:t>
      </w:r>
      <w:r w:rsidRPr="00BB2474">
        <w:t xml:space="preserve">. </w:t>
      </w:r>
    </w:p>
    <w:p w14:paraId="40C3D7FB" w14:textId="744B5EE2" w:rsidR="00910E0B" w:rsidRDefault="00910E0B" w:rsidP="00BE27A0">
      <w:pPr>
        <w:tabs>
          <w:tab w:val="left" w:pos="284"/>
        </w:tabs>
      </w:pPr>
      <w: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D879D2" w:rsidRPr="00246134" w14:paraId="0C688CED" w14:textId="77777777" w:rsidTr="003B44E0">
        <w:trPr>
          <w:trHeight w:val="523"/>
        </w:trPr>
        <w:tc>
          <w:tcPr>
            <w:tcW w:w="2348" w:type="dxa"/>
            <w:tcBorders>
              <w:left w:val="single" w:sz="4" w:space="0" w:color="auto"/>
              <w:bottom w:val="single" w:sz="4" w:space="0" w:color="auto"/>
              <w:right w:val="single" w:sz="4" w:space="0" w:color="auto"/>
            </w:tcBorders>
            <w:shd w:val="clear" w:color="auto" w:fill="D9D9D9"/>
          </w:tcPr>
          <w:p w14:paraId="34419FBC" w14:textId="77777777" w:rsidR="00D879D2" w:rsidRPr="00246134" w:rsidRDefault="00D879D2" w:rsidP="0019249F">
            <w:pPr>
              <w:pStyle w:val="Tabelle6pt"/>
              <w:rPr>
                <w:color w:val="000000"/>
                <w:lang w:val="en-GB"/>
              </w:rPr>
            </w:pPr>
            <w:r w:rsidRPr="00246134">
              <w:rPr>
                <w:lang w:val="en-GB"/>
              </w:rPr>
              <w:lastRenderedPageBreak/>
              <w:t>Kompetenzbereich</w:t>
            </w:r>
          </w:p>
          <w:p w14:paraId="5499CA2F" w14:textId="77777777" w:rsidR="00D879D2" w:rsidRPr="00246134" w:rsidRDefault="005632CC"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2AEE5394" w14:textId="77777777" w:rsidR="00D879D2" w:rsidRPr="00246134" w:rsidRDefault="00D879D2" w:rsidP="0019249F">
            <w:pPr>
              <w:pStyle w:val="Tabelle6pt"/>
              <w:rPr>
                <w:color w:val="000000"/>
                <w:lang w:val="en-GB"/>
              </w:rPr>
            </w:pPr>
            <w:r w:rsidRPr="00246134">
              <w:rPr>
                <w:lang w:val="en-GB"/>
              </w:rPr>
              <w:t>Lernfortschritt</w:t>
            </w:r>
          </w:p>
          <w:p w14:paraId="14091AD4" w14:textId="77777777" w:rsidR="00D879D2" w:rsidRPr="00246134" w:rsidRDefault="00D879D2"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3C56E41F" w14:textId="77777777" w:rsidR="00D879D2" w:rsidRPr="00246134" w:rsidRDefault="00D879D2" w:rsidP="0019249F">
            <w:pPr>
              <w:pStyle w:val="Tabelle6pt"/>
              <w:rPr>
                <w:color w:val="000000"/>
                <w:lang w:val="en-GB"/>
              </w:rPr>
            </w:pPr>
            <w:r w:rsidRPr="00246134">
              <w:rPr>
                <w:lang w:val="en-GB"/>
              </w:rPr>
              <w:t>Materialien/Titel</w:t>
            </w:r>
          </w:p>
          <w:p w14:paraId="6C7A6070" w14:textId="77777777" w:rsidR="005849F9" w:rsidRPr="00246134" w:rsidRDefault="00D879D2" w:rsidP="0019249F">
            <w:pPr>
              <w:pStyle w:val="TabelleKopflinks"/>
              <w:rPr>
                <w:lang w:val="en-GB"/>
              </w:rPr>
            </w:pPr>
            <w:r w:rsidRPr="00246134">
              <w:rPr>
                <w:lang w:val="en-GB"/>
              </w:rPr>
              <w:t>All about kisses – How to kiss in...?</w:t>
            </w:r>
          </w:p>
          <w:p w14:paraId="2DD28719" w14:textId="77777777" w:rsidR="00D879D2" w:rsidRPr="00246134" w:rsidRDefault="005849F9" w:rsidP="0019249F">
            <w:pPr>
              <w:pStyle w:val="TabelleKopflinks"/>
              <w:rPr>
                <w:lang w:val="en-GB"/>
              </w:rPr>
            </w:pPr>
            <w:r w:rsidRPr="00246134">
              <w:rPr>
                <w:lang w:val="en-GB"/>
              </w:rPr>
              <w:t>text</w:t>
            </w:r>
          </w:p>
        </w:tc>
        <w:tc>
          <w:tcPr>
            <w:tcW w:w="188" w:type="dxa"/>
            <w:vMerge w:val="restart"/>
            <w:tcBorders>
              <w:top w:val="nil"/>
              <w:left w:val="single" w:sz="4" w:space="0" w:color="auto"/>
              <w:bottom w:val="nil"/>
              <w:right w:val="single" w:sz="4" w:space="0" w:color="auto"/>
            </w:tcBorders>
            <w:shd w:val="clear" w:color="auto" w:fill="FFFFFF"/>
          </w:tcPr>
          <w:p w14:paraId="00959ED5" w14:textId="77777777" w:rsidR="00D879D2" w:rsidRPr="00246134" w:rsidRDefault="00D879D2"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06FAEF34" w14:textId="77777777" w:rsidR="00D879D2" w:rsidRPr="00246134" w:rsidRDefault="00D879D2" w:rsidP="003B44E0">
            <w:pPr>
              <w:pStyle w:val="TabelleKopfmitte"/>
              <w:rPr>
                <w:lang w:val="en-GB"/>
              </w:rPr>
            </w:pPr>
            <w:r w:rsidRPr="00246134">
              <w:rPr>
                <w:lang w:val="en-GB"/>
              </w:rPr>
              <w:t>Englisch</w:t>
            </w:r>
          </w:p>
          <w:p w14:paraId="63B75C9B" w14:textId="3BF1F2B1" w:rsidR="00D879D2" w:rsidRPr="00246134" w:rsidRDefault="005632CC" w:rsidP="003B44E0">
            <w:pPr>
              <w:pStyle w:val="TabelleKopfmitte"/>
              <w:rPr>
                <w:rFonts w:eastAsia="Calibri"/>
                <w:lang w:val="en-GB"/>
              </w:rPr>
            </w:pPr>
            <w:r w:rsidRPr="00246134">
              <w:rPr>
                <w:lang w:val="en-GB"/>
              </w:rPr>
              <w:t>E2.01</w:t>
            </w:r>
            <w:r w:rsidR="00D879D2" w:rsidRPr="00246134">
              <w:rPr>
                <w:lang w:val="en-GB"/>
              </w:rPr>
              <w:t>.</w:t>
            </w:r>
            <w:r w:rsidR="009C5D32">
              <w:rPr>
                <w:lang w:val="en-GB"/>
              </w:rPr>
              <w:t>36</w:t>
            </w:r>
          </w:p>
        </w:tc>
      </w:tr>
      <w:tr w:rsidR="00D879D2" w:rsidRPr="00246134" w14:paraId="48796702" w14:textId="77777777" w:rsidTr="003B44E0">
        <w:tc>
          <w:tcPr>
            <w:tcW w:w="7428" w:type="dxa"/>
            <w:gridSpan w:val="3"/>
            <w:tcBorders>
              <w:left w:val="single" w:sz="4" w:space="0" w:color="auto"/>
              <w:right w:val="single" w:sz="4" w:space="0" w:color="auto"/>
            </w:tcBorders>
          </w:tcPr>
          <w:p w14:paraId="21F31D64" w14:textId="77777777" w:rsidR="00D879D2" w:rsidRPr="00BB2474" w:rsidRDefault="00D879D2" w:rsidP="0019249F">
            <w:pPr>
              <w:pStyle w:val="Tabelle6pt"/>
            </w:pPr>
            <w:r w:rsidRPr="00BB2474">
              <w:t>Kompetenz:</w:t>
            </w:r>
          </w:p>
          <w:p w14:paraId="06BB4F23" w14:textId="242F80C6" w:rsidR="00D879D2" w:rsidRPr="00BB2474" w:rsidRDefault="00B51C3C" w:rsidP="00281BAF">
            <w:pPr>
              <w:pStyle w:val="Kopf8ptafz"/>
              <w:numPr>
                <w:ilvl w:val="0"/>
                <w:numId w:val="46"/>
              </w:numPr>
              <w:ind w:left="227" w:hanging="170"/>
            </w:pPr>
            <w:r w:rsidRPr="00BB2474">
              <w:t>Ich kann Texte lesen und verstehen.</w:t>
            </w:r>
          </w:p>
        </w:tc>
        <w:tc>
          <w:tcPr>
            <w:tcW w:w="188" w:type="dxa"/>
            <w:vMerge/>
            <w:tcBorders>
              <w:left w:val="single" w:sz="4" w:space="0" w:color="auto"/>
              <w:bottom w:val="nil"/>
              <w:right w:val="nil"/>
            </w:tcBorders>
            <w:vAlign w:val="center"/>
          </w:tcPr>
          <w:p w14:paraId="5AD7A1F8" w14:textId="77777777" w:rsidR="00D879D2" w:rsidRPr="00BB2474" w:rsidRDefault="00D879D2"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879D2" w:rsidRPr="00246134" w14:paraId="0CD5A40D" w14:textId="77777777">
              <w:trPr>
                <w:trHeight w:val="284"/>
              </w:trPr>
              <w:tc>
                <w:tcPr>
                  <w:tcW w:w="2090" w:type="dxa"/>
                  <w:shd w:val="clear" w:color="auto" w:fill="auto"/>
                </w:tcPr>
                <w:p w14:paraId="1D6D8009" w14:textId="77777777" w:rsidR="00D879D2" w:rsidRPr="00246134" w:rsidRDefault="00D879D2" w:rsidP="0019249F">
                  <w:pPr>
                    <w:pStyle w:val="Textkrpermitte"/>
                    <w:rPr>
                      <w:lang w:val="en-GB"/>
                    </w:rPr>
                  </w:pPr>
                  <w:r w:rsidRPr="00246134">
                    <w:rPr>
                      <w:lang w:val="en-GB"/>
                    </w:rPr>
                    <w:t>LernPROJEKT</w:t>
                  </w:r>
                </w:p>
              </w:tc>
            </w:tr>
            <w:tr w:rsidR="00D879D2" w:rsidRPr="00246134" w14:paraId="4774B5D6" w14:textId="77777777">
              <w:trPr>
                <w:trHeight w:val="284"/>
              </w:trPr>
              <w:tc>
                <w:tcPr>
                  <w:tcW w:w="2090" w:type="dxa"/>
                  <w:shd w:val="clear" w:color="auto" w:fill="auto"/>
                </w:tcPr>
                <w:p w14:paraId="7B0344D6" w14:textId="77777777" w:rsidR="00D879D2" w:rsidRPr="00246134" w:rsidRDefault="00D879D2" w:rsidP="0019249F">
                  <w:pPr>
                    <w:pStyle w:val="Textkrpermitte"/>
                    <w:rPr>
                      <w:lang w:val="en-GB"/>
                    </w:rPr>
                  </w:pPr>
                  <w:r w:rsidRPr="00246134">
                    <w:rPr>
                      <w:lang w:val="en-GB"/>
                    </w:rPr>
                    <w:t>LernTHEMA</w:t>
                  </w:r>
                </w:p>
              </w:tc>
            </w:tr>
            <w:tr w:rsidR="00D879D2" w:rsidRPr="00246134" w14:paraId="7312B363" w14:textId="77777777">
              <w:trPr>
                <w:trHeight w:val="284"/>
              </w:trPr>
              <w:tc>
                <w:tcPr>
                  <w:tcW w:w="2090" w:type="dxa"/>
                  <w:shd w:val="clear" w:color="auto" w:fill="D9D9D9" w:themeFill="background1" w:themeFillShade="D9"/>
                </w:tcPr>
                <w:p w14:paraId="6370A264" w14:textId="77777777" w:rsidR="00D879D2" w:rsidRPr="00246134" w:rsidRDefault="00D879D2" w:rsidP="0019249F">
                  <w:pPr>
                    <w:pStyle w:val="TabelleKopfmitte"/>
                    <w:rPr>
                      <w:lang w:val="en-GB"/>
                    </w:rPr>
                  </w:pPr>
                  <w:r w:rsidRPr="00246134">
                    <w:rPr>
                      <w:lang w:val="en-GB"/>
                    </w:rPr>
                    <w:t>LernSCHRITT</w:t>
                  </w:r>
                </w:p>
              </w:tc>
            </w:tr>
          </w:tbl>
          <w:p w14:paraId="2F78CDBC" w14:textId="77777777" w:rsidR="00D879D2" w:rsidRPr="00246134" w:rsidRDefault="00D879D2" w:rsidP="0019249F">
            <w:pPr>
              <w:pStyle w:val="TabelleKopfmitte"/>
              <w:rPr>
                <w:lang w:val="en-GB"/>
              </w:rPr>
            </w:pPr>
          </w:p>
        </w:tc>
      </w:tr>
      <w:tr w:rsidR="00D879D2" w:rsidRPr="00246134" w14:paraId="59A49E93" w14:textId="77777777" w:rsidTr="003B44E0">
        <w:tc>
          <w:tcPr>
            <w:tcW w:w="7428" w:type="dxa"/>
            <w:gridSpan w:val="3"/>
            <w:tcBorders>
              <w:left w:val="single" w:sz="4" w:space="0" w:color="auto"/>
              <w:right w:val="single" w:sz="4" w:space="0" w:color="auto"/>
            </w:tcBorders>
          </w:tcPr>
          <w:p w14:paraId="74719D07" w14:textId="4D6BE014" w:rsidR="00D879D2" w:rsidRPr="00BB2474" w:rsidRDefault="00D879D2" w:rsidP="0019249F">
            <w:pPr>
              <w:pStyle w:val="Tabelle6pt"/>
            </w:pPr>
            <w:r w:rsidRPr="00BB2474">
              <w:t>Hauptbezug:</w:t>
            </w:r>
          </w:p>
          <w:p w14:paraId="45A20590" w14:textId="4223FB17" w:rsidR="00B51C3C" w:rsidRPr="00BB2474" w:rsidRDefault="00B51C3C" w:rsidP="00281BAF">
            <w:pPr>
              <w:pStyle w:val="Kopf8ptafz"/>
              <w:numPr>
                <w:ilvl w:val="0"/>
                <w:numId w:val="46"/>
              </w:numPr>
              <w:ind w:left="227" w:hanging="170"/>
            </w:pPr>
            <w:r w:rsidRPr="00BB2474">
              <w:t>Ich kann einem deutschen Text so Informationen entnehmen, dass ich die englische Aufgabenstellung dazu bearbeiten kann.</w:t>
            </w:r>
          </w:p>
        </w:tc>
        <w:tc>
          <w:tcPr>
            <w:tcW w:w="188" w:type="dxa"/>
            <w:vMerge/>
            <w:tcBorders>
              <w:left w:val="single" w:sz="4" w:space="0" w:color="auto"/>
              <w:bottom w:val="nil"/>
              <w:right w:val="nil"/>
            </w:tcBorders>
            <w:vAlign w:val="center"/>
          </w:tcPr>
          <w:p w14:paraId="73BC2E11" w14:textId="77777777" w:rsidR="00D879D2" w:rsidRPr="00BB2474" w:rsidRDefault="00D879D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5402A54" w14:textId="77777777" w:rsidR="00D879D2" w:rsidRPr="00BB2474" w:rsidRDefault="00D879D2" w:rsidP="0019249F">
            <w:pPr>
              <w:pStyle w:val="TabelleKopfmitte"/>
            </w:pPr>
          </w:p>
        </w:tc>
      </w:tr>
      <w:tr w:rsidR="00D879D2" w:rsidRPr="00246134" w14:paraId="7934E7F2" w14:textId="77777777" w:rsidTr="003B44E0">
        <w:tc>
          <w:tcPr>
            <w:tcW w:w="7428" w:type="dxa"/>
            <w:gridSpan w:val="3"/>
            <w:tcBorders>
              <w:left w:val="single" w:sz="4" w:space="0" w:color="auto"/>
              <w:right w:val="single" w:sz="4" w:space="0" w:color="auto"/>
            </w:tcBorders>
            <w:tcMar>
              <w:bottom w:w="0" w:type="dxa"/>
            </w:tcMar>
          </w:tcPr>
          <w:p w14:paraId="1B6440E0" w14:textId="77777777" w:rsidR="00D879D2" w:rsidRPr="00232277" w:rsidRDefault="00D879D2" w:rsidP="0019249F">
            <w:pPr>
              <w:pStyle w:val="Tabelle6pt"/>
            </w:pPr>
            <w:r w:rsidRPr="00232277">
              <w:t>Weitere Bezüge:</w:t>
            </w:r>
          </w:p>
          <w:p w14:paraId="61A31194" w14:textId="443BC0C5" w:rsidR="00D879D2" w:rsidRPr="003228D0" w:rsidRDefault="00926CBF" w:rsidP="00281BAF">
            <w:pPr>
              <w:pStyle w:val="Kopf8ptafz"/>
              <w:numPr>
                <w:ilvl w:val="0"/>
                <w:numId w:val="46"/>
              </w:numPr>
              <w:ind w:left="227" w:hanging="170"/>
              <w:rPr>
                <w:i/>
              </w:rPr>
            </w:pPr>
            <w:r w:rsidRPr="003228D0">
              <w:rPr>
                <w:i/>
              </w:rPr>
              <w:t>Ich kann jemanden in der e</w:t>
            </w:r>
            <w:r w:rsidR="00D879D2" w:rsidRPr="003228D0">
              <w:rPr>
                <w:i/>
              </w:rPr>
              <w:t>nglische</w:t>
            </w:r>
            <w:r w:rsidR="0028479E" w:rsidRPr="003228D0">
              <w:rPr>
                <w:i/>
              </w:rPr>
              <w:t>n</w:t>
            </w:r>
            <w:r w:rsidR="00D879D2" w:rsidRPr="003228D0">
              <w:rPr>
                <w:i/>
              </w:rPr>
              <w:t xml:space="preserve"> Sprache begrüßen.</w:t>
            </w:r>
          </w:p>
          <w:p w14:paraId="7019922F" w14:textId="4D4DFEFB" w:rsidR="008D11B4" w:rsidRPr="008D11B4" w:rsidRDefault="008D11B4" w:rsidP="00281BAF">
            <w:pPr>
              <w:pStyle w:val="Kopf8ptafz"/>
              <w:numPr>
                <w:ilvl w:val="0"/>
                <w:numId w:val="46"/>
              </w:numPr>
              <w:ind w:left="227" w:hanging="170"/>
              <w:rPr>
                <w:i/>
              </w:rPr>
            </w:pPr>
            <w:r w:rsidRPr="003228D0">
              <w:rPr>
                <w:i/>
              </w:rPr>
              <w:t>Ich kenne die kulturelle</w:t>
            </w:r>
            <w:r w:rsidR="0028479E" w:rsidRPr="003228D0">
              <w:rPr>
                <w:i/>
              </w:rPr>
              <w:t>n</w:t>
            </w:r>
            <w:r w:rsidRPr="003228D0">
              <w:rPr>
                <w:i/>
              </w:rPr>
              <w:t xml:space="preserve"> Unterschiede bei der Begrüßung.</w:t>
            </w:r>
          </w:p>
        </w:tc>
        <w:tc>
          <w:tcPr>
            <w:tcW w:w="188" w:type="dxa"/>
            <w:vMerge/>
            <w:tcBorders>
              <w:left w:val="single" w:sz="4" w:space="0" w:color="auto"/>
              <w:bottom w:val="nil"/>
              <w:right w:val="nil"/>
            </w:tcBorders>
            <w:vAlign w:val="center"/>
          </w:tcPr>
          <w:p w14:paraId="200A19D9" w14:textId="77777777" w:rsidR="00D879D2" w:rsidRPr="00BB2474" w:rsidRDefault="00D879D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E8E6E94" w14:textId="77777777" w:rsidR="00D879D2" w:rsidRPr="00BB2474" w:rsidRDefault="00D879D2" w:rsidP="0019249F">
            <w:pPr>
              <w:pStyle w:val="TabelleKopfmitte"/>
            </w:pPr>
          </w:p>
        </w:tc>
      </w:tr>
    </w:tbl>
    <w:p w14:paraId="5FD2903F" w14:textId="5DCA2A3A" w:rsidR="00866EAC" w:rsidRPr="000D3590" w:rsidRDefault="00CC651A" w:rsidP="00D30012">
      <w:pPr>
        <w:pStyle w:val="berschrift2"/>
        <w:rPr>
          <w:lang w:val="en-US"/>
        </w:rPr>
      </w:pPr>
      <w:r w:rsidRPr="00246134">
        <w:rPr>
          <w:noProof/>
        </w:rPr>
        <w:drawing>
          <wp:anchor distT="0" distB="0" distL="114300" distR="114300" simplePos="0" relativeHeight="252338176" behindDoc="0" locked="0" layoutInCell="0" allowOverlap="1" wp14:anchorId="0C48A18A" wp14:editId="693E5503">
            <wp:simplePos x="0" y="0"/>
            <wp:positionH relativeFrom="rightMargin">
              <wp:posOffset>948690</wp:posOffset>
            </wp:positionH>
            <wp:positionV relativeFrom="paragraph">
              <wp:posOffset>29845</wp:posOffset>
            </wp:positionV>
            <wp:extent cx="346710" cy="321310"/>
            <wp:effectExtent l="0" t="0" r="0" b="2540"/>
            <wp:wrapNone/>
            <wp:docPr id="23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337152" behindDoc="0" locked="0" layoutInCell="0" allowOverlap="1" wp14:anchorId="3A3D6AF7" wp14:editId="490BEADF">
            <wp:simplePos x="0" y="0"/>
            <wp:positionH relativeFrom="rightMargin">
              <wp:posOffset>605790</wp:posOffset>
            </wp:positionH>
            <wp:positionV relativeFrom="paragraph">
              <wp:posOffset>29845</wp:posOffset>
            </wp:positionV>
            <wp:extent cx="346710" cy="321310"/>
            <wp:effectExtent l="0" t="0" r="0" b="2540"/>
            <wp:wrapNone/>
            <wp:docPr id="23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336128" behindDoc="0" locked="0" layoutInCell="0" allowOverlap="1" wp14:anchorId="1A317A0D" wp14:editId="35A9AAD8">
            <wp:simplePos x="0" y="0"/>
            <wp:positionH relativeFrom="rightMargin">
              <wp:posOffset>262890</wp:posOffset>
            </wp:positionH>
            <wp:positionV relativeFrom="paragraph">
              <wp:posOffset>29845</wp:posOffset>
            </wp:positionV>
            <wp:extent cx="346710" cy="321310"/>
            <wp:effectExtent l="0" t="0" r="0" b="2540"/>
            <wp:wrapNone/>
            <wp:docPr id="235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363DE1" w:rsidRPr="000D3590">
        <w:rPr>
          <w:lang w:val="en-US"/>
        </w:rPr>
        <w:t>How to kiss in</w:t>
      </w:r>
      <w:r w:rsidR="00B32F26">
        <w:rPr>
          <w:lang w:val="en-US"/>
        </w:rPr>
        <w:t xml:space="preserve"> </w:t>
      </w:r>
      <w:proofErr w:type="gramStart"/>
      <w:r w:rsidR="00363DE1" w:rsidRPr="000D3590">
        <w:rPr>
          <w:lang w:val="en-US"/>
        </w:rPr>
        <w:t>… ?</w:t>
      </w:r>
      <w:proofErr w:type="gramEnd"/>
    </w:p>
    <w:p w14:paraId="503874CE" w14:textId="77777777" w:rsidR="000D3590" w:rsidRPr="000D3590" w:rsidRDefault="000D3590" w:rsidP="000D3590">
      <w:pPr>
        <w:pStyle w:val="Marginaliegrau"/>
        <w:framePr w:wrap="around" w:x="8783" w:y="796"/>
        <w:rPr>
          <w:sz w:val="16"/>
          <w:szCs w:val="16"/>
          <w:lang w:val="en-US"/>
        </w:rPr>
      </w:pPr>
      <w:r w:rsidRPr="000D3590">
        <w:rPr>
          <w:sz w:val="16"/>
          <w:szCs w:val="16"/>
          <w:lang w:val="en-US"/>
        </w:rPr>
        <w:t>www.stern.de/lifestyle/liebesleben/begruessung-kuesschen-509416.html</w:t>
      </w:r>
      <w:r w:rsidRPr="000D3590">
        <w:rPr>
          <w:noProof/>
          <w:sz w:val="16"/>
          <w:szCs w:val="16"/>
          <w:lang w:val="en-US" w:eastAsia="de-DE"/>
        </w:rPr>
        <w:t xml:space="preserve"> </w:t>
      </w:r>
    </w:p>
    <w:p w14:paraId="1CDB018A" w14:textId="1FFF2A3A" w:rsidR="000D3590" w:rsidRDefault="000D3590" w:rsidP="007C58EC">
      <w:pPr>
        <w:pStyle w:val="Textkrper"/>
      </w:pPr>
      <w:r w:rsidRPr="00246134">
        <w:rPr>
          <w:noProof/>
          <w:szCs w:val="28"/>
        </w:rPr>
        <w:drawing>
          <wp:anchor distT="0" distB="0" distL="114300" distR="114300" simplePos="0" relativeHeight="252103680" behindDoc="0" locked="0" layoutInCell="1" allowOverlap="1" wp14:anchorId="785CD7CB" wp14:editId="078606F3">
            <wp:simplePos x="0" y="0"/>
            <wp:positionH relativeFrom="column">
              <wp:posOffset>4842331</wp:posOffset>
            </wp:positionH>
            <wp:positionV relativeFrom="paragraph">
              <wp:posOffset>28575</wp:posOffset>
            </wp:positionV>
            <wp:extent cx="352425" cy="359410"/>
            <wp:effectExtent l="0" t="0" r="9525" b="2540"/>
            <wp:wrapNone/>
            <wp:docPr id="2237" name="Grafik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524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t>In unterschiedlichen Ländern gibt es unterschiedliche Begrüßungsrituale. In einigen Ländern werden dabei auch Küsse ausgetauscht. Informieren Sie sich im Internet über unterschiedliche Begrüßungsrituale. Sie können dazu z.</w:t>
      </w:r>
      <w:r w:rsidR="00163232">
        <w:t xml:space="preserve"> </w:t>
      </w:r>
      <w:r>
        <w:t>B. die in der grauen Marginalie stehende Internetseite nutzen.</w:t>
      </w:r>
    </w:p>
    <w:p w14:paraId="7977AD7C" w14:textId="46B66193" w:rsidR="00910E0B" w:rsidRPr="000D3590" w:rsidRDefault="00910E0B" w:rsidP="007C58EC">
      <w:pPr>
        <w:pStyle w:val="Textkrper"/>
        <w:rPr>
          <w:b/>
        </w:rPr>
      </w:pPr>
      <w:r>
        <w:rPr>
          <w:sz w:val="12"/>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866EAC" w:rsidRPr="00246134" w14:paraId="263F97FC" w14:textId="77777777" w:rsidTr="00910E0B">
        <w:trPr>
          <w:trHeight w:val="523"/>
        </w:trPr>
        <w:tc>
          <w:tcPr>
            <w:tcW w:w="2348" w:type="dxa"/>
            <w:tcBorders>
              <w:left w:val="single" w:sz="4" w:space="0" w:color="auto"/>
              <w:bottom w:val="single" w:sz="4" w:space="0" w:color="auto"/>
              <w:right w:val="single" w:sz="4" w:space="0" w:color="auto"/>
            </w:tcBorders>
            <w:shd w:val="clear" w:color="auto" w:fill="D9D9D9"/>
          </w:tcPr>
          <w:p w14:paraId="7F4773CA" w14:textId="77777777" w:rsidR="00866EAC" w:rsidRPr="00246134" w:rsidRDefault="00866EAC" w:rsidP="0019249F">
            <w:pPr>
              <w:pStyle w:val="Tabelle6pt"/>
              <w:rPr>
                <w:color w:val="000000"/>
                <w:lang w:val="en-GB"/>
              </w:rPr>
            </w:pPr>
            <w:r w:rsidRPr="00246134">
              <w:rPr>
                <w:lang w:val="en-GB"/>
              </w:rPr>
              <w:lastRenderedPageBreak/>
              <w:t>Kompetenzbereich</w:t>
            </w:r>
          </w:p>
          <w:p w14:paraId="7332156D" w14:textId="77777777" w:rsidR="00866EAC" w:rsidRPr="00246134" w:rsidRDefault="00866EAC" w:rsidP="0019249F">
            <w:pPr>
              <w:pStyle w:val="TabelleKopflinks"/>
              <w:rPr>
                <w:lang w:val="en-GB"/>
              </w:rPr>
            </w:pPr>
            <w:r w:rsidRPr="00246134">
              <w:rPr>
                <w:lang w:val="en-GB"/>
              </w:rPr>
              <w:t>Kompete</w:t>
            </w:r>
            <w:r w:rsidR="007D2595" w:rsidRPr="00246134">
              <w:rPr>
                <w:lang w:val="en-GB"/>
              </w:rPr>
              <w:t>nzbereich 2</w:t>
            </w:r>
          </w:p>
        </w:tc>
        <w:tc>
          <w:tcPr>
            <w:tcW w:w="851" w:type="dxa"/>
            <w:tcBorders>
              <w:left w:val="single" w:sz="4" w:space="0" w:color="auto"/>
              <w:bottom w:val="single" w:sz="4" w:space="0" w:color="auto"/>
              <w:right w:val="single" w:sz="4" w:space="0" w:color="auto"/>
            </w:tcBorders>
            <w:shd w:val="clear" w:color="auto" w:fill="D9D9D9"/>
          </w:tcPr>
          <w:p w14:paraId="636CD8FA" w14:textId="77777777" w:rsidR="00866EAC" w:rsidRPr="00246134" w:rsidRDefault="00866EAC" w:rsidP="0019249F">
            <w:pPr>
              <w:pStyle w:val="Tabelle6pt"/>
              <w:rPr>
                <w:color w:val="000000"/>
                <w:lang w:val="en-GB"/>
              </w:rPr>
            </w:pPr>
            <w:r w:rsidRPr="00246134">
              <w:rPr>
                <w:lang w:val="en-GB"/>
              </w:rPr>
              <w:t>Lernfortschritt</w:t>
            </w:r>
          </w:p>
          <w:p w14:paraId="61CCDBB0" w14:textId="77777777" w:rsidR="00866EAC" w:rsidRPr="00246134" w:rsidRDefault="00866EAC"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B14EC39" w14:textId="77777777" w:rsidR="00866EAC" w:rsidRPr="00246134" w:rsidRDefault="00866EAC" w:rsidP="0019249F">
            <w:pPr>
              <w:pStyle w:val="Tabelle6pt"/>
              <w:rPr>
                <w:color w:val="000000"/>
                <w:lang w:val="en-GB"/>
              </w:rPr>
            </w:pPr>
            <w:r w:rsidRPr="00246134">
              <w:rPr>
                <w:lang w:val="en-GB"/>
              </w:rPr>
              <w:t>Materialien/Titel</w:t>
            </w:r>
          </w:p>
          <w:p w14:paraId="3CB6EECB" w14:textId="2460DEBD" w:rsidR="00866EAC" w:rsidRPr="00246134" w:rsidRDefault="00866EAC" w:rsidP="00E353FB">
            <w:pPr>
              <w:pStyle w:val="TabelleKopflinks"/>
              <w:rPr>
                <w:lang w:val="en-GB"/>
              </w:rPr>
            </w:pPr>
            <w:r w:rsidRPr="00246134">
              <w:rPr>
                <w:lang w:val="en-GB"/>
              </w:rPr>
              <w:t>All about kisses – How to kiss in...?</w:t>
            </w:r>
            <w:r w:rsidR="005849F9" w:rsidRPr="00246134">
              <w:rPr>
                <w:lang w:val="en-GB"/>
              </w:rPr>
              <w:t xml:space="preserve"> </w:t>
            </w:r>
            <w:r w:rsidR="00E353FB">
              <w:rPr>
                <w:lang w:val="en-GB"/>
              </w:rPr>
              <w:t>–</w:t>
            </w:r>
            <w:r w:rsidR="005849F9" w:rsidRPr="00246134">
              <w:rPr>
                <w:lang w:val="en-GB"/>
              </w:rPr>
              <w:t xml:space="preserve"> A</w:t>
            </w:r>
          </w:p>
        </w:tc>
        <w:tc>
          <w:tcPr>
            <w:tcW w:w="188" w:type="dxa"/>
            <w:vMerge w:val="restart"/>
            <w:tcBorders>
              <w:top w:val="nil"/>
              <w:left w:val="single" w:sz="4" w:space="0" w:color="auto"/>
              <w:bottom w:val="nil"/>
              <w:right w:val="single" w:sz="4" w:space="0" w:color="auto"/>
            </w:tcBorders>
            <w:shd w:val="clear" w:color="auto" w:fill="FFFFFF"/>
          </w:tcPr>
          <w:p w14:paraId="50F3C267" w14:textId="77777777" w:rsidR="00866EAC" w:rsidRPr="00246134" w:rsidRDefault="00866EAC"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275CF66" w14:textId="77777777" w:rsidR="00866EAC" w:rsidRPr="00246134" w:rsidRDefault="00866EAC" w:rsidP="0019249F">
            <w:pPr>
              <w:pStyle w:val="TabelleKopfmitte"/>
              <w:rPr>
                <w:lang w:val="en-GB"/>
              </w:rPr>
            </w:pPr>
            <w:r w:rsidRPr="00246134">
              <w:rPr>
                <w:lang w:val="en-GB"/>
              </w:rPr>
              <w:t>Englisch</w:t>
            </w:r>
          </w:p>
          <w:p w14:paraId="6CA237B2" w14:textId="62FFD150" w:rsidR="00866EAC" w:rsidRPr="00246134" w:rsidRDefault="007D2595" w:rsidP="0019249F">
            <w:pPr>
              <w:pStyle w:val="TabelleKopfmitte"/>
              <w:rPr>
                <w:rFonts w:eastAsia="Calibri"/>
                <w:lang w:val="en-GB"/>
              </w:rPr>
            </w:pPr>
            <w:r w:rsidRPr="00246134">
              <w:rPr>
                <w:lang w:val="en-GB"/>
              </w:rPr>
              <w:t>E2</w:t>
            </w:r>
            <w:r w:rsidR="0017101A" w:rsidRPr="00246134">
              <w:rPr>
                <w:lang w:val="en-GB"/>
              </w:rPr>
              <w:t>.01</w:t>
            </w:r>
            <w:r w:rsidR="00866EAC" w:rsidRPr="00246134">
              <w:rPr>
                <w:lang w:val="en-GB"/>
              </w:rPr>
              <w:t>.</w:t>
            </w:r>
            <w:r w:rsidR="009C5D32">
              <w:rPr>
                <w:lang w:val="en-GB"/>
              </w:rPr>
              <w:t>37</w:t>
            </w:r>
          </w:p>
        </w:tc>
      </w:tr>
      <w:tr w:rsidR="00866EAC" w:rsidRPr="00246134" w14:paraId="71CB56C9" w14:textId="77777777" w:rsidTr="00910E0B">
        <w:tc>
          <w:tcPr>
            <w:tcW w:w="7428" w:type="dxa"/>
            <w:gridSpan w:val="3"/>
            <w:tcBorders>
              <w:left w:val="single" w:sz="4" w:space="0" w:color="auto"/>
              <w:right w:val="single" w:sz="4" w:space="0" w:color="auto"/>
            </w:tcBorders>
          </w:tcPr>
          <w:p w14:paraId="70B65CCF" w14:textId="77777777" w:rsidR="00866EAC" w:rsidRPr="00BB2474" w:rsidRDefault="00866EAC" w:rsidP="0019249F">
            <w:pPr>
              <w:pStyle w:val="Tabelle6pt"/>
            </w:pPr>
            <w:r w:rsidRPr="00BB2474">
              <w:t>Kompetenz:</w:t>
            </w:r>
          </w:p>
          <w:p w14:paraId="37B662A8" w14:textId="63D0DE89" w:rsidR="00866EAC" w:rsidRPr="00BB2474" w:rsidRDefault="00856B9B" w:rsidP="00281BAF">
            <w:pPr>
              <w:pStyle w:val="Kopf8ptafz"/>
              <w:numPr>
                <w:ilvl w:val="0"/>
                <w:numId w:val="46"/>
              </w:numPr>
              <w:ind w:left="227" w:hanging="170"/>
            </w:pPr>
            <w:r w:rsidRPr="00BB2474">
              <w:t>Ich kann Texte lesen und verstehen.</w:t>
            </w:r>
          </w:p>
        </w:tc>
        <w:tc>
          <w:tcPr>
            <w:tcW w:w="188" w:type="dxa"/>
            <w:vMerge/>
            <w:tcBorders>
              <w:left w:val="single" w:sz="4" w:space="0" w:color="auto"/>
              <w:bottom w:val="nil"/>
              <w:right w:val="nil"/>
            </w:tcBorders>
            <w:vAlign w:val="center"/>
          </w:tcPr>
          <w:p w14:paraId="6AF3A883" w14:textId="77777777" w:rsidR="00866EAC" w:rsidRPr="00BB2474" w:rsidRDefault="00866EAC"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866EAC" w:rsidRPr="00246134" w14:paraId="7E51AFCF" w14:textId="77777777">
              <w:trPr>
                <w:trHeight w:val="284"/>
              </w:trPr>
              <w:tc>
                <w:tcPr>
                  <w:tcW w:w="2090" w:type="dxa"/>
                  <w:shd w:val="clear" w:color="auto" w:fill="auto"/>
                </w:tcPr>
                <w:p w14:paraId="20948F7F" w14:textId="77777777" w:rsidR="00866EAC" w:rsidRPr="00246134" w:rsidRDefault="00866EAC" w:rsidP="0019249F">
                  <w:pPr>
                    <w:pStyle w:val="Textkrpermitte"/>
                    <w:rPr>
                      <w:lang w:val="en-GB"/>
                    </w:rPr>
                  </w:pPr>
                  <w:r w:rsidRPr="00246134">
                    <w:rPr>
                      <w:lang w:val="en-GB"/>
                    </w:rPr>
                    <w:t>LernPROJEKT</w:t>
                  </w:r>
                </w:p>
              </w:tc>
            </w:tr>
            <w:tr w:rsidR="00866EAC" w:rsidRPr="00246134" w14:paraId="0E6A2D8C" w14:textId="77777777">
              <w:trPr>
                <w:trHeight w:val="284"/>
              </w:trPr>
              <w:tc>
                <w:tcPr>
                  <w:tcW w:w="2090" w:type="dxa"/>
                  <w:shd w:val="clear" w:color="auto" w:fill="auto"/>
                </w:tcPr>
                <w:p w14:paraId="1ED28CA4" w14:textId="77777777" w:rsidR="00866EAC" w:rsidRPr="00246134" w:rsidRDefault="00866EAC" w:rsidP="0019249F">
                  <w:pPr>
                    <w:pStyle w:val="Textkrpermitte"/>
                    <w:rPr>
                      <w:lang w:val="en-GB"/>
                    </w:rPr>
                  </w:pPr>
                  <w:r w:rsidRPr="00246134">
                    <w:rPr>
                      <w:lang w:val="en-GB"/>
                    </w:rPr>
                    <w:t>LernTHEMA</w:t>
                  </w:r>
                </w:p>
              </w:tc>
            </w:tr>
            <w:tr w:rsidR="00866EAC" w:rsidRPr="00246134" w14:paraId="3EFF518F" w14:textId="77777777">
              <w:trPr>
                <w:trHeight w:val="284"/>
              </w:trPr>
              <w:tc>
                <w:tcPr>
                  <w:tcW w:w="2090" w:type="dxa"/>
                  <w:shd w:val="clear" w:color="auto" w:fill="D9D9D9" w:themeFill="background1" w:themeFillShade="D9"/>
                </w:tcPr>
                <w:p w14:paraId="1A620FA8" w14:textId="77777777" w:rsidR="00866EAC" w:rsidRPr="00246134" w:rsidRDefault="00866EAC" w:rsidP="0019249F">
                  <w:pPr>
                    <w:pStyle w:val="TabelleKopfmitte"/>
                    <w:rPr>
                      <w:lang w:val="en-GB"/>
                    </w:rPr>
                  </w:pPr>
                  <w:r w:rsidRPr="00246134">
                    <w:rPr>
                      <w:lang w:val="en-GB"/>
                    </w:rPr>
                    <w:t>LernSCHRITT</w:t>
                  </w:r>
                </w:p>
              </w:tc>
            </w:tr>
          </w:tbl>
          <w:p w14:paraId="63E8B742" w14:textId="77777777" w:rsidR="00866EAC" w:rsidRPr="00246134" w:rsidRDefault="00866EAC" w:rsidP="0019249F">
            <w:pPr>
              <w:pStyle w:val="TabelleKopfmitte"/>
              <w:rPr>
                <w:lang w:val="en-GB"/>
              </w:rPr>
            </w:pPr>
          </w:p>
        </w:tc>
      </w:tr>
      <w:tr w:rsidR="00866EAC" w:rsidRPr="00246134" w14:paraId="49ADF537" w14:textId="77777777" w:rsidTr="00910E0B">
        <w:tc>
          <w:tcPr>
            <w:tcW w:w="7428" w:type="dxa"/>
            <w:gridSpan w:val="3"/>
            <w:tcBorders>
              <w:left w:val="single" w:sz="4" w:space="0" w:color="auto"/>
              <w:right w:val="single" w:sz="4" w:space="0" w:color="auto"/>
            </w:tcBorders>
          </w:tcPr>
          <w:p w14:paraId="20CD47DF" w14:textId="77777777" w:rsidR="00866EAC" w:rsidRPr="00BB2474" w:rsidRDefault="00866EAC" w:rsidP="0019249F">
            <w:pPr>
              <w:pStyle w:val="Tabelle6pt"/>
            </w:pPr>
            <w:r w:rsidRPr="00BB2474">
              <w:t>Hauptbezug:</w:t>
            </w:r>
          </w:p>
          <w:p w14:paraId="6CC07273" w14:textId="77777777" w:rsidR="00856B9B" w:rsidRPr="00BB2474" w:rsidRDefault="00856B9B" w:rsidP="00281BAF">
            <w:pPr>
              <w:pStyle w:val="Kopf8ptafz"/>
              <w:numPr>
                <w:ilvl w:val="0"/>
                <w:numId w:val="46"/>
              </w:numPr>
              <w:ind w:left="227" w:hanging="170"/>
            </w:pPr>
            <w:r>
              <w:t>I</w:t>
            </w:r>
            <w:r w:rsidRPr="00BB2474">
              <w:t>ch kann einem deutschen Text die Informationen entnehmen, wie viele Küsse in den einzelnen Ländern gegeben werden.</w:t>
            </w:r>
          </w:p>
          <w:p w14:paraId="7E4AEA62" w14:textId="2D1828BE" w:rsidR="00866EAC" w:rsidRPr="00BB2474" w:rsidRDefault="00856B9B" w:rsidP="00281BAF">
            <w:pPr>
              <w:pStyle w:val="Kopf8ptafz"/>
              <w:numPr>
                <w:ilvl w:val="0"/>
                <w:numId w:val="46"/>
              </w:numPr>
              <w:ind w:left="227" w:hanging="170"/>
            </w:pPr>
            <w:r w:rsidRPr="00BB2474">
              <w:t>Ich</w:t>
            </w:r>
            <w:r>
              <w:t xml:space="preserve"> kann die Anzahl der Küsse auf E</w:t>
            </w:r>
            <w:r w:rsidRPr="00BB2474">
              <w:t>nglisch</w:t>
            </w:r>
            <w:r>
              <w:t xml:space="preserve"> den einzelnen Ländern zuordnen</w:t>
            </w:r>
            <w:r w:rsidRPr="00BB2474">
              <w:t>.</w:t>
            </w:r>
          </w:p>
        </w:tc>
        <w:tc>
          <w:tcPr>
            <w:tcW w:w="188" w:type="dxa"/>
            <w:vMerge/>
            <w:tcBorders>
              <w:left w:val="single" w:sz="4" w:space="0" w:color="auto"/>
              <w:bottom w:val="nil"/>
              <w:right w:val="nil"/>
            </w:tcBorders>
            <w:vAlign w:val="center"/>
          </w:tcPr>
          <w:p w14:paraId="1B0EB088" w14:textId="77777777" w:rsidR="00866EAC" w:rsidRPr="00BB2474" w:rsidRDefault="00866EAC"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D971FDC" w14:textId="77777777" w:rsidR="00866EAC" w:rsidRPr="00BB2474" w:rsidRDefault="00866EAC" w:rsidP="0019249F">
            <w:pPr>
              <w:pStyle w:val="TabelleKopfmitte"/>
            </w:pPr>
          </w:p>
        </w:tc>
      </w:tr>
      <w:tr w:rsidR="00866EAC" w:rsidRPr="00246134" w14:paraId="7A2259EB" w14:textId="77777777" w:rsidTr="00910E0B">
        <w:tc>
          <w:tcPr>
            <w:tcW w:w="7428" w:type="dxa"/>
            <w:gridSpan w:val="3"/>
            <w:tcBorders>
              <w:left w:val="single" w:sz="4" w:space="0" w:color="auto"/>
              <w:right w:val="single" w:sz="4" w:space="0" w:color="auto"/>
            </w:tcBorders>
            <w:tcMar>
              <w:bottom w:w="0" w:type="dxa"/>
            </w:tcMar>
          </w:tcPr>
          <w:p w14:paraId="18E52D62" w14:textId="77777777" w:rsidR="00866EAC" w:rsidRDefault="00866EAC" w:rsidP="00856B9B">
            <w:pPr>
              <w:pStyle w:val="Tabelle6pt"/>
            </w:pPr>
            <w:r w:rsidRPr="00BB2474">
              <w:t>Weitere Bezüge:</w:t>
            </w:r>
          </w:p>
          <w:p w14:paraId="2787AD03" w14:textId="2402EBD4" w:rsidR="00856B9B" w:rsidRPr="003228D0" w:rsidRDefault="00856B9B" w:rsidP="00281BAF">
            <w:pPr>
              <w:pStyle w:val="Kopf8ptafz"/>
              <w:numPr>
                <w:ilvl w:val="0"/>
                <w:numId w:val="46"/>
              </w:numPr>
              <w:ind w:left="227" w:hanging="170"/>
              <w:rPr>
                <w:i/>
                <w:szCs w:val="16"/>
              </w:rPr>
            </w:pPr>
            <w:r w:rsidRPr="003228D0">
              <w:rPr>
                <w:i/>
              </w:rPr>
              <w:t xml:space="preserve">Ich kann mein Ergebnis mit den Ergebnissen von </w:t>
            </w:r>
            <w:r w:rsidR="00E516AA" w:rsidRPr="003228D0">
              <w:rPr>
                <w:i/>
              </w:rPr>
              <w:t xml:space="preserve">Mitschülerinnen und </w:t>
            </w:r>
            <w:r w:rsidRPr="003228D0">
              <w:rPr>
                <w:i/>
              </w:rPr>
              <w:t>Mitschülern und der Musterlösung ve</w:t>
            </w:r>
            <w:r w:rsidRPr="003228D0">
              <w:rPr>
                <w:i/>
              </w:rPr>
              <w:t>r</w:t>
            </w:r>
            <w:r w:rsidRPr="003228D0">
              <w:rPr>
                <w:i/>
              </w:rPr>
              <w:t>gleichen.</w:t>
            </w:r>
          </w:p>
        </w:tc>
        <w:tc>
          <w:tcPr>
            <w:tcW w:w="188" w:type="dxa"/>
            <w:vMerge/>
            <w:tcBorders>
              <w:left w:val="single" w:sz="4" w:space="0" w:color="auto"/>
              <w:bottom w:val="nil"/>
              <w:right w:val="nil"/>
            </w:tcBorders>
            <w:vAlign w:val="center"/>
          </w:tcPr>
          <w:p w14:paraId="1B05160C" w14:textId="77777777" w:rsidR="00866EAC" w:rsidRPr="00BB2474" w:rsidRDefault="00866EAC"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D2B888D" w14:textId="77777777" w:rsidR="00866EAC" w:rsidRPr="00BB2474" w:rsidRDefault="00866EAC" w:rsidP="0019249F">
            <w:pPr>
              <w:pStyle w:val="TabelleKopfmitte"/>
            </w:pPr>
          </w:p>
        </w:tc>
      </w:tr>
    </w:tbl>
    <w:p w14:paraId="12E07E44" w14:textId="2B077438" w:rsidR="00EF4D1B" w:rsidRPr="00BB2474" w:rsidRDefault="00CC651A" w:rsidP="00EF4D1B">
      <w:pPr>
        <w:tabs>
          <w:tab w:val="left" w:pos="284"/>
        </w:tabs>
      </w:pPr>
      <w:r w:rsidRPr="00246134">
        <w:rPr>
          <w:noProof/>
          <w:lang w:eastAsia="de-DE"/>
        </w:rPr>
        <w:drawing>
          <wp:anchor distT="0" distB="0" distL="114300" distR="114300" simplePos="0" relativeHeight="252105728" behindDoc="0" locked="0" layoutInCell="1" allowOverlap="1" wp14:anchorId="2221C1AD" wp14:editId="58024A6E">
            <wp:simplePos x="0" y="0"/>
            <wp:positionH relativeFrom="column">
              <wp:posOffset>5273040</wp:posOffset>
            </wp:positionH>
            <wp:positionV relativeFrom="paragraph">
              <wp:posOffset>48895</wp:posOffset>
            </wp:positionV>
            <wp:extent cx="337185" cy="342900"/>
            <wp:effectExtent l="0" t="0" r="5715" b="0"/>
            <wp:wrapNone/>
            <wp:docPr id="2238" name="Grafik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7185"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8C8" w:rsidRPr="00246134">
        <w:rPr>
          <w:noProof/>
          <w:lang w:eastAsia="de-DE"/>
        </w:rPr>
        <w:drawing>
          <wp:anchor distT="0" distB="0" distL="114300" distR="114300" simplePos="0" relativeHeight="252063744" behindDoc="0" locked="0" layoutInCell="0" allowOverlap="1" wp14:anchorId="31AF46FA" wp14:editId="031DC577">
            <wp:simplePos x="0" y="0"/>
            <wp:positionH relativeFrom="rightMargin">
              <wp:posOffset>272151</wp:posOffset>
            </wp:positionH>
            <wp:positionV relativeFrom="paragraph">
              <wp:posOffset>62230</wp:posOffset>
            </wp:positionV>
            <wp:extent cx="346710" cy="321310"/>
            <wp:effectExtent l="0" t="0" r="0" b="2540"/>
            <wp:wrapNone/>
            <wp:docPr id="23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p w14:paraId="4958ADC6" w14:textId="77777777" w:rsidR="00EF4D1B" w:rsidRPr="00246134" w:rsidRDefault="00EF4D1B" w:rsidP="00EF4D1B">
      <w:pPr>
        <w:tabs>
          <w:tab w:val="left" w:pos="284"/>
        </w:tabs>
        <w:rPr>
          <w:lang w:val="en-GB"/>
        </w:rPr>
      </w:pPr>
      <w:r w:rsidRPr="00856B9B">
        <w:rPr>
          <w:b/>
          <w:lang w:val="en-GB"/>
        </w:rPr>
        <w:t>Step 1</w:t>
      </w:r>
      <w:r w:rsidR="00D52620" w:rsidRPr="00246134">
        <w:rPr>
          <w:lang w:val="en-GB"/>
        </w:rPr>
        <w:t xml:space="preserve"> (10 min.)</w:t>
      </w:r>
    </w:p>
    <w:p w14:paraId="6A0F722C" w14:textId="39C4C0EB" w:rsidR="00CA30FC" w:rsidRPr="00BB2474" w:rsidRDefault="00EF4D1B" w:rsidP="00EF4D1B">
      <w:pPr>
        <w:tabs>
          <w:tab w:val="left" w:pos="284"/>
        </w:tabs>
      </w:pPr>
      <w:r w:rsidRPr="00246134">
        <w:rPr>
          <w:lang w:val="en-GB"/>
        </w:rPr>
        <w:t>Re</w:t>
      </w:r>
      <w:r w:rsidR="00CA30FC" w:rsidRPr="00246134">
        <w:rPr>
          <w:lang w:val="en-GB"/>
        </w:rPr>
        <w:t xml:space="preserve">ad the text </w:t>
      </w:r>
      <w:r w:rsidR="00214CC9">
        <w:rPr>
          <w:lang w:val="en-GB"/>
        </w:rPr>
        <w:t>„</w:t>
      </w:r>
      <w:r w:rsidR="00CA30FC" w:rsidRPr="00246134">
        <w:rPr>
          <w:lang w:val="en-GB"/>
        </w:rPr>
        <w:t>How to kiss in ...</w:t>
      </w:r>
      <w:proofErr w:type="gramStart"/>
      <w:r w:rsidR="00CA30FC" w:rsidRPr="00246134">
        <w:rPr>
          <w:lang w:val="en-GB"/>
        </w:rPr>
        <w:t>?“</w:t>
      </w:r>
      <w:proofErr w:type="gramEnd"/>
      <w:r w:rsidR="00A84D60" w:rsidRPr="00246134">
        <w:rPr>
          <w:lang w:val="en-GB"/>
        </w:rPr>
        <w:t xml:space="preserve"> </w:t>
      </w:r>
      <w:r w:rsidR="00FA22DD">
        <w:t>(E2.01.36</w:t>
      </w:r>
      <w:r w:rsidR="00A84D60" w:rsidRPr="00BB2474">
        <w:t>)</w:t>
      </w:r>
    </w:p>
    <w:p w14:paraId="6D9BFBBE" w14:textId="3248B9AA" w:rsidR="00CA30FC" w:rsidRPr="00FC0146" w:rsidRDefault="001738C8" w:rsidP="00EF4D1B">
      <w:pPr>
        <w:tabs>
          <w:tab w:val="left" w:pos="284"/>
        </w:tabs>
      </w:pPr>
      <w:r w:rsidRPr="00246134">
        <w:rPr>
          <w:noProof/>
          <w:lang w:eastAsia="de-DE"/>
        </w:rPr>
        <w:drawing>
          <wp:anchor distT="0" distB="0" distL="114300" distR="114300" simplePos="0" relativeHeight="252156928" behindDoc="0" locked="0" layoutInCell="1" allowOverlap="1" wp14:anchorId="736CA197" wp14:editId="236BB935">
            <wp:simplePos x="0" y="0"/>
            <wp:positionH relativeFrom="column">
              <wp:posOffset>4879763</wp:posOffset>
            </wp:positionH>
            <wp:positionV relativeFrom="paragraph">
              <wp:posOffset>5715</wp:posOffset>
            </wp:positionV>
            <wp:extent cx="321310" cy="321310"/>
            <wp:effectExtent l="0" t="0" r="8890" b="8890"/>
            <wp:wrapNone/>
            <wp:docPr id="2304" name="Grafik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CA30FC" w:rsidRPr="00BB2474">
        <w:t>Lesen Sie den Text „How to kiss in ...?“</w:t>
      </w:r>
      <w:r w:rsidR="00FA22DD">
        <w:t xml:space="preserve"> </w:t>
      </w:r>
      <w:r w:rsidR="00FA22DD" w:rsidRPr="00FC0146">
        <w:t>(E2.01.36</w:t>
      </w:r>
      <w:r w:rsidR="00A84D60" w:rsidRPr="00FC0146">
        <w:t>)</w:t>
      </w:r>
    </w:p>
    <w:p w14:paraId="1415883C" w14:textId="488228B7" w:rsidR="00CA30FC" w:rsidRPr="00FC0146" w:rsidRDefault="00CA30FC" w:rsidP="00EF4D1B">
      <w:pPr>
        <w:tabs>
          <w:tab w:val="left" w:pos="284"/>
        </w:tabs>
      </w:pPr>
    </w:p>
    <w:p w14:paraId="191821F8" w14:textId="4460C840" w:rsidR="00CA30FC" w:rsidRPr="00246134" w:rsidRDefault="001738C8" w:rsidP="00EF4D1B">
      <w:pPr>
        <w:tabs>
          <w:tab w:val="left" w:pos="284"/>
        </w:tabs>
        <w:rPr>
          <w:lang w:val="en-GB"/>
        </w:rPr>
      </w:pPr>
      <w:r w:rsidRPr="00856B9B">
        <w:rPr>
          <w:b/>
          <w:noProof/>
          <w:lang w:eastAsia="de-DE"/>
        </w:rPr>
        <w:drawing>
          <wp:anchor distT="0" distB="0" distL="114300" distR="114300" simplePos="0" relativeHeight="252113920" behindDoc="0" locked="0" layoutInCell="1" allowOverlap="1" wp14:anchorId="136EBB0D" wp14:editId="2626392A">
            <wp:simplePos x="0" y="0"/>
            <wp:positionH relativeFrom="column">
              <wp:posOffset>4879763</wp:posOffset>
            </wp:positionH>
            <wp:positionV relativeFrom="paragraph">
              <wp:posOffset>18415</wp:posOffset>
            </wp:positionV>
            <wp:extent cx="321310" cy="321310"/>
            <wp:effectExtent l="0" t="0" r="8890" b="889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CA30FC" w:rsidRPr="00856B9B">
        <w:rPr>
          <w:b/>
          <w:lang w:val="en-GB"/>
        </w:rPr>
        <w:t>Step 2</w:t>
      </w:r>
      <w:r w:rsidR="00D52620" w:rsidRPr="00246134">
        <w:rPr>
          <w:lang w:val="en-GB"/>
        </w:rPr>
        <w:t xml:space="preserve"> (5 min.)</w:t>
      </w:r>
    </w:p>
    <w:p w14:paraId="4DDBD519" w14:textId="77777777" w:rsidR="00CA30FC" w:rsidRPr="00246134" w:rsidRDefault="00CA30FC" w:rsidP="00EF4D1B">
      <w:pPr>
        <w:tabs>
          <w:tab w:val="left" w:pos="284"/>
        </w:tabs>
        <w:rPr>
          <w:lang w:val="en-GB"/>
        </w:rPr>
      </w:pPr>
      <w:r w:rsidRPr="00246134">
        <w:rPr>
          <w:lang w:val="en-GB"/>
        </w:rPr>
        <w:t>Tick the correct answers in the chart below.</w:t>
      </w:r>
      <w:r w:rsidR="007D2595" w:rsidRPr="00246134">
        <w:rPr>
          <w:lang w:val="en-GB"/>
        </w:rPr>
        <w:t xml:space="preserve"> </w:t>
      </w:r>
    </w:p>
    <w:p w14:paraId="058B0E28" w14:textId="77777777" w:rsidR="00CA30FC" w:rsidRPr="00BB2474" w:rsidRDefault="00CA30FC" w:rsidP="00EF4D1B">
      <w:pPr>
        <w:tabs>
          <w:tab w:val="left" w:pos="284"/>
        </w:tabs>
      </w:pPr>
      <w:r w:rsidRPr="00BB2474">
        <w:t>Kreuzen Sie die richtigen Antworten in der untenstehenden Tabelle an.</w:t>
      </w:r>
      <w:r w:rsidR="00A84D60" w:rsidRPr="00BB2474">
        <w:t xml:space="preserve"> </w:t>
      </w:r>
    </w:p>
    <w:p w14:paraId="42AAC17D" w14:textId="58137AC9" w:rsidR="00CA30FC" w:rsidRPr="00BB2474" w:rsidRDefault="001738C8" w:rsidP="00EF4D1B">
      <w:pPr>
        <w:tabs>
          <w:tab w:val="left" w:pos="284"/>
        </w:tabs>
      </w:pPr>
      <w:r w:rsidRPr="00246134">
        <w:rPr>
          <w:noProof/>
          <w:lang w:eastAsia="de-DE"/>
        </w:rPr>
        <w:drawing>
          <wp:anchor distT="0" distB="0" distL="114300" distR="114300" simplePos="0" relativeHeight="252106752" behindDoc="0" locked="0" layoutInCell="1" allowOverlap="1" wp14:anchorId="6ED59D2B" wp14:editId="6A6100D9">
            <wp:simplePos x="0" y="0"/>
            <wp:positionH relativeFrom="column">
              <wp:posOffset>4843780</wp:posOffset>
            </wp:positionH>
            <wp:positionV relativeFrom="paragraph">
              <wp:posOffset>119592</wp:posOffset>
            </wp:positionV>
            <wp:extent cx="763905" cy="372110"/>
            <wp:effectExtent l="0" t="0" r="0" b="8890"/>
            <wp:wrapNone/>
            <wp:docPr id="2252" name="Grafik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63905" cy="372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CDB1A7" w14:textId="6CF6EDF3" w:rsidR="00CA30FC" w:rsidRPr="00246134" w:rsidRDefault="00CA30FC" w:rsidP="00EF4D1B">
      <w:pPr>
        <w:tabs>
          <w:tab w:val="left" w:pos="284"/>
        </w:tabs>
        <w:rPr>
          <w:lang w:val="en-GB"/>
        </w:rPr>
      </w:pPr>
      <w:r w:rsidRPr="00856B9B">
        <w:rPr>
          <w:b/>
          <w:lang w:val="en-GB"/>
        </w:rPr>
        <w:t>Step 3</w:t>
      </w:r>
      <w:r w:rsidR="00D52620" w:rsidRPr="00246134">
        <w:rPr>
          <w:lang w:val="en-GB"/>
        </w:rPr>
        <w:t xml:space="preserve"> (5 min.)</w:t>
      </w:r>
    </w:p>
    <w:p w14:paraId="0D2513F6" w14:textId="77777777" w:rsidR="00CA30FC" w:rsidRPr="00246134" w:rsidRDefault="00CA30FC" w:rsidP="00EF4D1B">
      <w:pPr>
        <w:tabs>
          <w:tab w:val="left" w:pos="284"/>
        </w:tabs>
        <w:rPr>
          <w:lang w:val="en-GB"/>
        </w:rPr>
      </w:pPr>
      <w:r w:rsidRPr="00246134">
        <w:rPr>
          <w:lang w:val="en-GB"/>
        </w:rPr>
        <w:t>Compare your results to the results of</w:t>
      </w:r>
      <w:r w:rsidR="0046226D" w:rsidRPr="00246134">
        <w:rPr>
          <w:lang w:val="en-GB"/>
        </w:rPr>
        <w:t xml:space="preserve"> two</w:t>
      </w:r>
      <w:r w:rsidRPr="00246134">
        <w:rPr>
          <w:lang w:val="en-GB"/>
        </w:rPr>
        <w:t xml:space="preserve"> other A-students.</w:t>
      </w:r>
      <w:r w:rsidR="007D2595" w:rsidRPr="00246134">
        <w:rPr>
          <w:lang w:val="en-GB"/>
        </w:rPr>
        <w:t xml:space="preserve"> </w:t>
      </w:r>
    </w:p>
    <w:p w14:paraId="627B71FF" w14:textId="1F1DF730" w:rsidR="00723A53" w:rsidRPr="00BB2474" w:rsidRDefault="00CA30FC" w:rsidP="00EF4D1B">
      <w:pPr>
        <w:tabs>
          <w:tab w:val="left" w:pos="284"/>
        </w:tabs>
      </w:pPr>
      <w:r w:rsidRPr="00BB2474">
        <w:t>Vergleichen Sie ihre Ergebnisse mit denen</w:t>
      </w:r>
      <w:r w:rsidR="001619B1" w:rsidRPr="00BB2474">
        <w:t xml:space="preserve"> zwe</w:t>
      </w:r>
      <w:r w:rsidR="0046226D" w:rsidRPr="00BB2474">
        <w:t>i</w:t>
      </w:r>
      <w:r w:rsidRPr="00BB2474">
        <w:t xml:space="preserve"> andere</w:t>
      </w:r>
      <w:r w:rsidR="00E516AA">
        <w:t>r</w:t>
      </w:r>
      <w:r w:rsidRPr="00BB2474">
        <w:t xml:space="preserve"> A-Schüler</w:t>
      </w:r>
      <w:r w:rsidR="0046226D" w:rsidRPr="00BB2474">
        <w:t>.</w:t>
      </w:r>
    </w:p>
    <w:p w14:paraId="34D1353B" w14:textId="77777777" w:rsidR="00723A53" w:rsidRPr="00BB2474" w:rsidRDefault="00723A53" w:rsidP="00EF4D1B">
      <w:pPr>
        <w:tabs>
          <w:tab w:val="left" w:pos="284"/>
        </w:tabs>
      </w:pPr>
    </w:p>
    <w:p w14:paraId="58F3D9FF" w14:textId="77777777" w:rsidR="00723A53" w:rsidRPr="00246134" w:rsidRDefault="00723A53" w:rsidP="00EF4D1B">
      <w:pPr>
        <w:tabs>
          <w:tab w:val="left" w:pos="284"/>
        </w:tabs>
        <w:rPr>
          <w:lang w:val="en-GB"/>
        </w:rPr>
      </w:pPr>
      <w:r w:rsidRPr="00856B9B">
        <w:rPr>
          <w:b/>
          <w:lang w:val="en-GB"/>
        </w:rPr>
        <w:t>Step 4</w:t>
      </w:r>
      <w:r w:rsidR="00D52620" w:rsidRPr="00246134">
        <w:rPr>
          <w:lang w:val="en-GB"/>
        </w:rPr>
        <w:t xml:space="preserve"> (5 min.)</w:t>
      </w:r>
    </w:p>
    <w:p w14:paraId="1DFEE301" w14:textId="7668CCF2" w:rsidR="00723A53" w:rsidRPr="00246134" w:rsidRDefault="00723A53" w:rsidP="00EF4D1B">
      <w:pPr>
        <w:tabs>
          <w:tab w:val="left" w:pos="284"/>
        </w:tabs>
        <w:rPr>
          <w:lang w:val="en-GB"/>
        </w:rPr>
      </w:pPr>
      <w:r w:rsidRPr="00246134">
        <w:rPr>
          <w:lang w:val="en-GB"/>
        </w:rPr>
        <w:t>Compa</w:t>
      </w:r>
      <w:r w:rsidR="007D2595" w:rsidRPr="00246134">
        <w:rPr>
          <w:lang w:val="en-GB"/>
        </w:rPr>
        <w:t>re your r</w:t>
      </w:r>
      <w:r w:rsidR="008D11B4">
        <w:rPr>
          <w:lang w:val="en-GB"/>
        </w:rPr>
        <w:t>esults to the solution (E2.01.37</w:t>
      </w:r>
      <w:r w:rsidR="007D2595" w:rsidRPr="00246134">
        <w:rPr>
          <w:lang w:val="en-GB"/>
        </w:rPr>
        <w:t>).</w:t>
      </w:r>
    </w:p>
    <w:p w14:paraId="56576F42" w14:textId="58352229" w:rsidR="00EF4D1B" w:rsidRPr="00BB2474" w:rsidRDefault="00723A53" w:rsidP="00EF4D1B">
      <w:pPr>
        <w:tabs>
          <w:tab w:val="left" w:pos="284"/>
        </w:tabs>
      </w:pPr>
      <w:r w:rsidRPr="00BB2474">
        <w:t>Vergleichen Sie ihre</w:t>
      </w:r>
      <w:r w:rsidR="007D2595" w:rsidRPr="00BB2474">
        <w:t xml:space="preserve"> Ergebnisse mit der Musterlösung (E2</w:t>
      </w:r>
      <w:r w:rsidRPr="00BB2474">
        <w:t>.</w:t>
      </w:r>
      <w:r w:rsidR="008D11B4">
        <w:t>01.37</w:t>
      </w:r>
      <w:r w:rsidR="007D2595" w:rsidRPr="00BB2474">
        <w:t>).</w:t>
      </w:r>
    </w:p>
    <w:p w14:paraId="73542545" w14:textId="77777777" w:rsidR="00866EAC" w:rsidRPr="00BB2474" w:rsidRDefault="00866EAC" w:rsidP="00EF4D1B">
      <w:pPr>
        <w:tabs>
          <w:tab w:val="left" w:pos="284"/>
        </w:tabs>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1693"/>
        <w:gridCol w:w="1120"/>
        <w:gridCol w:w="1160"/>
        <w:gridCol w:w="1160"/>
        <w:gridCol w:w="2238"/>
      </w:tblGrid>
      <w:tr w:rsidR="00EF4D1B" w:rsidRPr="00246134" w14:paraId="505B4E23" w14:textId="77777777">
        <w:tc>
          <w:tcPr>
            <w:tcW w:w="1693" w:type="dxa"/>
            <w:shd w:val="clear" w:color="auto" w:fill="auto"/>
          </w:tcPr>
          <w:p w14:paraId="7E26B04A" w14:textId="77777777" w:rsidR="00EF4D1B" w:rsidRPr="00BB2474" w:rsidRDefault="00EF4D1B" w:rsidP="0019249F">
            <w:pPr>
              <w:pStyle w:val="Textkrper"/>
            </w:pPr>
          </w:p>
        </w:tc>
        <w:tc>
          <w:tcPr>
            <w:tcW w:w="1120" w:type="dxa"/>
            <w:shd w:val="clear" w:color="auto" w:fill="auto"/>
          </w:tcPr>
          <w:p w14:paraId="2D45FA33" w14:textId="77777777" w:rsidR="00EF4D1B" w:rsidRPr="00246134" w:rsidRDefault="00EF4D1B" w:rsidP="0019249F">
            <w:pPr>
              <w:pStyle w:val="Textkrper"/>
              <w:rPr>
                <w:lang w:val="en-GB"/>
              </w:rPr>
            </w:pPr>
            <w:r w:rsidRPr="00246134">
              <w:rPr>
                <w:lang w:val="en-GB"/>
              </w:rPr>
              <w:t>No kiss</w:t>
            </w:r>
          </w:p>
        </w:tc>
        <w:tc>
          <w:tcPr>
            <w:tcW w:w="1160" w:type="dxa"/>
            <w:shd w:val="clear" w:color="auto" w:fill="auto"/>
          </w:tcPr>
          <w:p w14:paraId="709C3EFB" w14:textId="77777777" w:rsidR="00EF4D1B" w:rsidRPr="00246134" w:rsidRDefault="00EF4D1B" w:rsidP="0019249F">
            <w:pPr>
              <w:pStyle w:val="Textkrper"/>
              <w:rPr>
                <w:lang w:val="en-GB"/>
              </w:rPr>
            </w:pPr>
            <w:r w:rsidRPr="00246134">
              <w:rPr>
                <w:lang w:val="en-GB"/>
              </w:rPr>
              <w:t>1 kiss</w:t>
            </w:r>
          </w:p>
        </w:tc>
        <w:tc>
          <w:tcPr>
            <w:tcW w:w="1160" w:type="dxa"/>
            <w:shd w:val="clear" w:color="auto" w:fill="auto"/>
          </w:tcPr>
          <w:p w14:paraId="352915D3" w14:textId="77777777" w:rsidR="00EF4D1B" w:rsidRPr="00246134" w:rsidRDefault="00EF4D1B" w:rsidP="0019249F">
            <w:pPr>
              <w:pStyle w:val="Textkrper"/>
              <w:rPr>
                <w:lang w:val="en-GB"/>
              </w:rPr>
            </w:pPr>
            <w:r w:rsidRPr="00246134">
              <w:rPr>
                <w:lang w:val="en-GB"/>
              </w:rPr>
              <w:t>2 kisses</w:t>
            </w:r>
          </w:p>
        </w:tc>
        <w:tc>
          <w:tcPr>
            <w:tcW w:w="2238" w:type="dxa"/>
            <w:shd w:val="clear" w:color="auto" w:fill="auto"/>
          </w:tcPr>
          <w:p w14:paraId="04371633" w14:textId="77777777" w:rsidR="00EF4D1B" w:rsidRPr="00246134" w:rsidRDefault="00EF4D1B" w:rsidP="0019249F">
            <w:pPr>
              <w:pStyle w:val="Textkrper"/>
              <w:rPr>
                <w:lang w:val="en-GB"/>
              </w:rPr>
            </w:pPr>
            <w:r w:rsidRPr="00246134">
              <w:rPr>
                <w:lang w:val="en-GB"/>
              </w:rPr>
              <w:t>3 or more kisses</w:t>
            </w:r>
          </w:p>
        </w:tc>
      </w:tr>
      <w:tr w:rsidR="00EF4D1B" w:rsidRPr="00246134" w14:paraId="4C3AE64B" w14:textId="77777777">
        <w:tc>
          <w:tcPr>
            <w:tcW w:w="1693" w:type="dxa"/>
            <w:shd w:val="clear" w:color="auto" w:fill="auto"/>
          </w:tcPr>
          <w:p w14:paraId="59D1639D" w14:textId="77777777" w:rsidR="00EF4D1B" w:rsidRPr="00246134" w:rsidRDefault="00EF4D1B" w:rsidP="0019249F">
            <w:pPr>
              <w:pStyle w:val="Textkrper"/>
              <w:rPr>
                <w:lang w:val="en-GB"/>
              </w:rPr>
            </w:pPr>
          </w:p>
          <w:p w14:paraId="50E76223" w14:textId="77777777" w:rsidR="00EF4D1B" w:rsidRPr="00246134" w:rsidRDefault="00EF4D1B" w:rsidP="00EF4D1B">
            <w:pPr>
              <w:pStyle w:val="Textkrper"/>
              <w:rPr>
                <w:lang w:val="en-GB"/>
              </w:rPr>
            </w:pPr>
            <w:r w:rsidRPr="00246134">
              <w:rPr>
                <w:lang w:val="en-GB"/>
              </w:rPr>
              <w:t>USA</w:t>
            </w:r>
          </w:p>
        </w:tc>
        <w:tc>
          <w:tcPr>
            <w:tcW w:w="1120" w:type="dxa"/>
            <w:shd w:val="clear" w:color="auto" w:fill="auto"/>
          </w:tcPr>
          <w:p w14:paraId="57ACCC54" w14:textId="77777777" w:rsidR="00EF4D1B" w:rsidRPr="00246134" w:rsidRDefault="00EF4D1B">
            <w:pPr>
              <w:spacing w:line="240" w:lineRule="exact"/>
              <w:rPr>
                <w:lang w:val="en-GB"/>
              </w:rPr>
            </w:pPr>
          </w:p>
          <w:p w14:paraId="1B2796C6" w14:textId="77777777" w:rsidR="00EF4D1B" w:rsidRPr="00246134" w:rsidRDefault="00EF4D1B" w:rsidP="00EF4D1B">
            <w:pPr>
              <w:pStyle w:val="Textkrper"/>
              <w:rPr>
                <w:lang w:val="en-GB"/>
              </w:rPr>
            </w:pPr>
          </w:p>
        </w:tc>
        <w:tc>
          <w:tcPr>
            <w:tcW w:w="1160" w:type="dxa"/>
            <w:shd w:val="clear" w:color="auto" w:fill="auto"/>
          </w:tcPr>
          <w:p w14:paraId="58CFDEC1" w14:textId="77777777" w:rsidR="00EF4D1B" w:rsidRPr="00246134" w:rsidRDefault="00EF4D1B">
            <w:pPr>
              <w:spacing w:line="240" w:lineRule="exact"/>
              <w:rPr>
                <w:lang w:val="en-GB"/>
              </w:rPr>
            </w:pPr>
          </w:p>
          <w:p w14:paraId="39A16E20" w14:textId="77777777" w:rsidR="00EF4D1B" w:rsidRPr="00246134" w:rsidRDefault="00EF4D1B" w:rsidP="00EF4D1B">
            <w:pPr>
              <w:pStyle w:val="Textkrper"/>
              <w:rPr>
                <w:lang w:val="en-GB"/>
              </w:rPr>
            </w:pPr>
          </w:p>
        </w:tc>
        <w:tc>
          <w:tcPr>
            <w:tcW w:w="1160" w:type="dxa"/>
            <w:shd w:val="clear" w:color="auto" w:fill="auto"/>
          </w:tcPr>
          <w:p w14:paraId="010A9D91" w14:textId="77777777" w:rsidR="00EF4D1B" w:rsidRPr="00246134" w:rsidRDefault="00EF4D1B">
            <w:pPr>
              <w:spacing w:line="240" w:lineRule="exact"/>
              <w:rPr>
                <w:lang w:val="en-GB"/>
              </w:rPr>
            </w:pPr>
          </w:p>
          <w:p w14:paraId="0F4B7249" w14:textId="77777777" w:rsidR="00EF4D1B" w:rsidRPr="00246134" w:rsidRDefault="00EF4D1B" w:rsidP="00EF4D1B">
            <w:pPr>
              <w:pStyle w:val="Textkrper"/>
              <w:rPr>
                <w:lang w:val="en-GB"/>
              </w:rPr>
            </w:pPr>
          </w:p>
        </w:tc>
        <w:tc>
          <w:tcPr>
            <w:tcW w:w="2238" w:type="dxa"/>
            <w:shd w:val="clear" w:color="auto" w:fill="auto"/>
          </w:tcPr>
          <w:p w14:paraId="5C6C0D3F" w14:textId="77777777" w:rsidR="00EF4D1B" w:rsidRPr="00246134" w:rsidRDefault="00EF4D1B">
            <w:pPr>
              <w:spacing w:line="240" w:lineRule="exact"/>
              <w:rPr>
                <w:lang w:val="en-GB"/>
              </w:rPr>
            </w:pPr>
          </w:p>
          <w:p w14:paraId="38450E1B" w14:textId="77777777" w:rsidR="00EF4D1B" w:rsidRPr="00246134" w:rsidRDefault="00EF4D1B" w:rsidP="00EF4D1B">
            <w:pPr>
              <w:pStyle w:val="Textkrper"/>
              <w:rPr>
                <w:lang w:val="en-GB"/>
              </w:rPr>
            </w:pPr>
          </w:p>
        </w:tc>
      </w:tr>
      <w:tr w:rsidR="00EF4D1B" w:rsidRPr="00246134" w14:paraId="39261A34" w14:textId="77777777">
        <w:tc>
          <w:tcPr>
            <w:tcW w:w="1693" w:type="dxa"/>
            <w:shd w:val="clear" w:color="auto" w:fill="auto"/>
          </w:tcPr>
          <w:p w14:paraId="0AA1A5D7" w14:textId="77777777" w:rsidR="00EF4D1B" w:rsidRPr="00246134" w:rsidRDefault="00EF4D1B" w:rsidP="0019249F">
            <w:pPr>
              <w:pStyle w:val="Textkrper"/>
              <w:rPr>
                <w:lang w:val="en-GB"/>
              </w:rPr>
            </w:pPr>
          </w:p>
          <w:p w14:paraId="7663CD5E" w14:textId="77777777" w:rsidR="00EF4D1B" w:rsidRPr="00246134" w:rsidRDefault="00EF4D1B" w:rsidP="00EF4D1B">
            <w:pPr>
              <w:pStyle w:val="Textkrper"/>
              <w:rPr>
                <w:sz w:val="12"/>
                <w:lang w:val="en-GB"/>
              </w:rPr>
            </w:pPr>
            <w:r w:rsidRPr="00246134">
              <w:rPr>
                <w:lang w:val="en-GB"/>
              </w:rPr>
              <w:t>Afghanistan</w:t>
            </w:r>
          </w:p>
        </w:tc>
        <w:tc>
          <w:tcPr>
            <w:tcW w:w="1120" w:type="dxa"/>
            <w:shd w:val="clear" w:color="auto" w:fill="auto"/>
          </w:tcPr>
          <w:p w14:paraId="6DCA8C0D" w14:textId="77777777" w:rsidR="00EF4D1B" w:rsidRPr="00246134" w:rsidRDefault="00EF4D1B">
            <w:pPr>
              <w:spacing w:line="240" w:lineRule="exact"/>
              <w:rPr>
                <w:sz w:val="12"/>
                <w:lang w:val="en-GB"/>
              </w:rPr>
            </w:pPr>
          </w:p>
          <w:p w14:paraId="0E6BC723" w14:textId="77777777" w:rsidR="00EF4D1B" w:rsidRPr="00246134" w:rsidRDefault="00EF4D1B" w:rsidP="00EF4D1B">
            <w:pPr>
              <w:pStyle w:val="Textkrper"/>
              <w:rPr>
                <w:sz w:val="12"/>
                <w:lang w:val="en-GB"/>
              </w:rPr>
            </w:pPr>
          </w:p>
        </w:tc>
        <w:tc>
          <w:tcPr>
            <w:tcW w:w="1160" w:type="dxa"/>
            <w:shd w:val="clear" w:color="auto" w:fill="auto"/>
          </w:tcPr>
          <w:p w14:paraId="57C3394B" w14:textId="77777777" w:rsidR="00EF4D1B" w:rsidRPr="00246134" w:rsidRDefault="00EF4D1B">
            <w:pPr>
              <w:spacing w:line="240" w:lineRule="exact"/>
              <w:rPr>
                <w:sz w:val="12"/>
                <w:lang w:val="en-GB"/>
              </w:rPr>
            </w:pPr>
          </w:p>
          <w:p w14:paraId="7779D932" w14:textId="77777777" w:rsidR="00EF4D1B" w:rsidRPr="00246134" w:rsidRDefault="00EF4D1B" w:rsidP="00EF4D1B">
            <w:pPr>
              <w:pStyle w:val="Textkrper"/>
              <w:rPr>
                <w:sz w:val="12"/>
                <w:lang w:val="en-GB"/>
              </w:rPr>
            </w:pPr>
          </w:p>
        </w:tc>
        <w:tc>
          <w:tcPr>
            <w:tcW w:w="1160" w:type="dxa"/>
            <w:shd w:val="clear" w:color="auto" w:fill="auto"/>
          </w:tcPr>
          <w:p w14:paraId="188E4309" w14:textId="77777777" w:rsidR="00EF4D1B" w:rsidRPr="00246134" w:rsidRDefault="00EF4D1B">
            <w:pPr>
              <w:spacing w:line="240" w:lineRule="exact"/>
              <w:rPr>
                <w:sz w:val="12"/>
                <w:lang w:val="en-GB"/>
              </w:rPr>
            </w:pPr>
          </w:p>
          <w:p w14:paraId="24AE6B17" w14:textId="77777777" w:rsidR="00EF4D1B" w:rsidRPr="00246134" w:rsidRDefault="00EF4D1B" w:rsidP="00EF4D1B">
            <w:pPr>
              <w:pStyle w:val="Textkrper"/>
              <w:rPr>
                <w:sz w:val="12"/>
                <w:lang w:val="en-GB"/>
              </w:rPr>
            </w:pPr>
          </w:p>
        </w:tc>
        <w:tc>
          <w:tcPr>
            <w:tcW w:w="2238" w:type="dxa"/>
            <w:shd w:val="clear" w:color="auto" w:fill="auto"/>
          </w:tcPr>
          <w:p w14:paraId="524F1B62" w14:textId="77777777" w:rsidR="00EF4D1B" w:rsidRPr="00246134" w:rsidRDefault="00EF4D1B">
            <w:pPr>
              <w:spacing w:line="240" w:lineRule="exact"/>
              <w:rPr>
                <w:sz w:val="12"/>
                <w:lang w:val="en-GB"/>
              </w:rPr>
            </w:pPr>
          </w:p>
          <w:p w14:paraId="3FDA6A20" w14:textId="77777777" w:rsidR="00EF4D1B" w:rsidRPr="00246134" w:rsidRDefault="00EF4D1B" w:rsidP="00EF4D1B">
            <w:pPr>
              <w:pStyle w:val="Textkrper"/>
              <w:rPr>
                <w:sz w:val="12"/>
                <w:lang w:val="en-GB"/>
              </w:rPr>
            </w:pPr>
          </w:p>
        </w:tc>
      </w:tr>
      <w:tr w:rsidR="00EF4D1B" w:rsidRPr="00246134" w14:paraId="6456146A" w14:textId="77777777">
        <w:tc>
          <w:tcPr>
            <w:tcW w:w="1693" w:type="dxa"/>
            <w:shd w:val="clear" w:color="auto" w:fill="auto"/>
          </w:tcPr>
          <w:p w14:paraId="05C808CC" w14:textId="77777777" w:rsidR="00EF4D1B" w:rsidRPr="00246134" w:rsidRDefault="00EF4D1B" w:rsidP="0019249F">
            <w:pPr>
              <w:pStyle w:val="Textkrper"/>
              <w:rPr>
                <w:sz w:val="12"/>
                <w:lang w:val="en-GB"/>
              </w:rPr>
            </w:pPr>
          </w:p>
          <w:p w14:paraId="66062DA8" w14:textId="77777777" w:rsidR="00EF4D1B" w:rsidRPr="001619B1" w:rsidRDefault="00EF4D1B" w:rsidP="00EF4D1B">
            <w:pPr>
              <w:pStyle w:val="Textkrper"/>
              <w:rPr>
                <w:lang w:val="en-GB"/>
              </w:rPr>
            </w:pPr>
            <w:r w:rsidRPr="00246134">
              <w:rPr>
                <w:lang w:val="en-GB"/>
              </w:rPr>
              <w:t>France</w:t>
            </w:r>
          </w:p>
        </w:tc>
        <w:tc>
          <w:tcPr>
            <w:tcW w:w="1120" w:type="dxa"/>
            <w:shd w:val="clear" w:color="auto" w:fill="auto"/>
          </w:tcPr>
          <w:p w14:paraId="1612850A" w14:textId="77777777" w:rsidR="00EF4D1B" w:rsidRPr="00246134" w:rsidRDefault="00EF4D1B">
            <w:pPr>
              <w:spacing w:line="240" w:lineRule="exact"/>
              <w:rPr>
                <w:sz w:val="12"/>
                <w:lang w:val="en-GB"/>
              </w:rPr>
            </w:pPr>
          </w:p>
          <w:p w14:paraId="5F867F89" w14:textId="77777777" w:rsidR="00EF4D1B" w:rsidRPr="00246134" w:rsidRDefault="00EF4D1B">
            <w:pPr>
              <w:spacing w:line="240" w:lineRule="exact"/>
              <w:rPr>
                <w:sz w:val="12"/>
                <w:lang w:val="en-GB"/>
              </w:rPr>
            </w:pPr>
          </w:p>
          <w:p w14:paraId="45D79FBC" w14:textId="77777777" w:rsidR="00EF4D1B" w:rsidRPr="00246134" w:rsidRDefault="00EF4D1B" w:rsidP="00EF4D1B">
            <w:pPr>
              <w:pStyle w:val="Textkrper"/>
              <w:rPr>
                <w:sz w:val="12"/>
                <w:lang w:val="en-GB"/>
              </w:rPr>
            </w:pPr>
          </w:p>
        </w:tc>
        <w:tc>
          <w:tcPr>
            <w:tcW w:w="1160" w:type="dxa"/>
            <w:shd w:val="clear" w:color="auto" w:fill="auto"/>
          </w:tcPr>
          <w:p w14:paraId="7C17B786" w14:textId="77777777" w:rsidR="00EF4D1B" w:rsidRPr="00246134" w:rsidRDefault="00EF4D1B">
            <w:pPr>
              <w:spacing w:line="240" w:lineRule="exact"/>
              <w:rPr>
                <w:sz w:val="12"/>
                <w:lang w:val="en-GB"/>
              </w:rPr>
            </w:pPr>
          </w:p>
          <w:p w14:paraId="34E893C7" w14:textId="77777777" w:rsidR="00EF4D1B" w:rsidRPr="00246134" w:rsidRDefault="00EF4D1B">
            <w:pPr>
              <w:spacing w:line="240" w:lineRule="exact"/>
              <w:rPr>
                <w:sz w:val="12"/>
                <w:lang w:val="en-GB"/>
              </w:rPr>
            </w:pPr>
          </w:p>
          <w:p w14:paraId="597A1C1F" w14:textId="77777777" w:rsidR="00EF4D1B" w:rsidRPr="00246134" w:rsidRDefault="00EF4D1B" w:rsidP="00EF4D1B">
            <w:pPr>
              <w:pStyle w:val="Textkrper"/>
              <w:rPr>
                <w:sz w:val="12"/>
                <w:lang w:val="en-GB"/>
              </w:rPr>
            </w:pPr>
          </w:p>
        </w:tc>
        <w:tc>
          <w:tcPr>
            <w:tcW w:w="1160" w:type="dxa"/>
            <w:shd w:val="clear" w:color="auto" w:fill="auto"/>
          </w:tcPr>
          <w:p w14:paraId="3C95C181" w14:textId="77777777" w:rsidR="00EF4D1B" w:rsidRPr="00246134" w:rsidRDefault="00EF4D1B">
            <w:pPr>
              <w:spacing w:line="240" w:lineRule="exact"/>
              <w:rPr>
                <w:sz w:val="12"/>
                <w:lang w:val="en-GB"/>
              </w:rPr>
            </w:pPr>
          </w:p>
          <w:p w14:paraId="582D4F73" w14:textId="77777777" w:rsidR="00EF4D1B" w:rsidRPr="00246134" w:rsidRDefault="00EF4D1B">
            <w:pPr>
              <w:spacing w:line="240" w:lineRule="exact"/>
              <w:rPr>
                <w:sz w:val="12"/>
                <w:lang w:val="en-GB"/>
              </w:rPr>
            </w:pPr>
          </w:p>
          <w:p w14:paraId="5D4DC398" w14:textId="77777777" w:rsidR="00EF4D1B" w:rsidRPr="00246134" w:rsidRDefault="00EF4D1B" w:rsidP="00EF4D1B">
            <w:pPr>
              <w:pStyle w:val="Textkrper"/>
              <w:rPr>
                <w:sz w:val="12"/>
                <w:lang w:val="en-GB"/>
              </w:rPr>
            </w:pPr>
          </w:p>
        </w:tc>
        <w:tc>
          <w:tcPr>
            <w:tcW w:w="2238" w:type="dxa"/>
            <w:shd w:val="clear" w:color="auto" w:fill="auto"/>
          </w:tcPr>
          <w:p w14:paraId="0B558FBD" w14:textId="77777777" w:rsidR="00EF4D1B" w:rsidRPr="00246134" w:rsidRDefault="00EF4D1B">
            <w:pPr>
              <w:spacing w:line="240" w:lineRule="exact"/>
              <w:rPr>
                <w:sz w:val="12"/>
                <w:lang w:val="en-GB"/>
              </w:rPr>
            </w:pPr>
          </w:p>
          <w:p w14:paraId="6C780040" w14:textId="77777777" w:rsidR="00EF4D1B" w:rsidRPr="00246134" w:rsidRDefault="00EF4D1B">
            <w:pPr>
              <w:spacing w:line="240" w:lineRule="exact"/>
              <w:rPr>
                <w:sz w:val="12"/>
                <w:lang w:val="en-GB"/>
              </w:rPr>
            </w:pPr>
          </w:p>
          <w:p w14:paraId="52AE991A" w14:textId="77777777" w:rsidR="00CA30FC" w:rsidRPr="00246134" w:rsidRDefault="00CA30FC" w:rsidP="00EF4D1B">
            <w:pPr>
              <w:pStyle w:val="Textkrper"/>
              <w:rPr>
                <w:sz w:val="12"/>
                <w:lang w:val="en-GB"/>
              </w:rPr>
            </w:pPr>
          </w:p>
          <w:p w14:paraId="0F344C0C" w14:textId="77777777" w:rsidR="00EF4D1B" w:rsidRPr="00246134" w:rsidRDefault="00EF4D1B" w:rsidP="00EF4D1B">
            <w:pPr>
              <w:pStyle w:val="Textkrper"/>
              <w:rPr>
                <w:sz w:val="12"/>
                <w:lang w:val="en-GB"/>
              </w:rPr>
            </w:pPr>
          </w:p>
        </w:tc>
      </w:tr>
      <w:tr w:rsidR="00EF4D1B" w:rsidRPr="00246134" w14:paraId="026CD5DF" w14:textId="77777777">
        <w:tc>
          <w:tcPr>
            <w:tcW w:w="1693" w:type="dxa"/>
            <w:shd w:val="clear" w:color="auto" w:fill="auto"/>
          </w:tcPr>
          <w:p w14:paraId="555A1F37" w14:textId="77777777" w:rsidR="00EF4D1B" w:rsidRPr="00246134" w:rsidRDefault="00EF4D1B" w:rsidP="0019249F">
            <w:pPr>
              <w:pStyle w:val="Textkrper"/>
              <w:rPr>
                <w:lang w:val="en-GB"/>
              </w:rPr>
            </w:pPr>
          </w:p>
          <w:p w14:paraId="7D6C72B8" w14:textId="77777777" w:rsidR="00EF4D1B" w:rsidRPr="00246134" w:rsidRDefault="00EF4D1B" w:rsidP="00EF4D1B">
            <w:pPr>
              <w:pStyle w:val="Textkrper"/>
              <w:rPr>
                <w:lang w:val="en-GB"/>
              </w:rPr>
            </w:pPr>
            <w:r w:rsidRPr="00246134">
              <w:rPr>
                <w:lang w:val="en-GB"/>
              </w:rPr>
              <w:t>Netherlands</w:t>
            </w:r>
          </w:p>
        </w:tc>
        <w:tc>
          <w:tcPr>
            <w:tcW w:w="1120" w:type="dxa"/>
            <w:shd w:val="clear" w:color="auto" w:fill="auto"/>
          </w:tcPr>
          <w:p w14:paraId="4479F2B5" w14:textId="77777777" w:rsidR="00EF4D1B" w:rsidRPr="00246134" w:rsidRDefault="00EF4D1B">
            <w:pPr>
              <w:spacing w:line="240" w:lineRule="exact"/>
              <w:rPr>
                <w:lang w:val="en-GB"/>
              </w:rPr>
            </w:pPr>
          </w:p>
          <w:p w14:paraId="1560D8F5" w14:textId="77777777" w:rsidR="00EF4D1B" w:rsidRPr="00246134" w:rsidRDefault="00EF4D1B" w:rsidP="00EF4D1B">
            <w:pPr>
              <w:pStyle w:val="Textkrper"/>
              <w:rPr>
                <w:lang w:val="en-GB"/>
              </w:rPr>
            </w:pPr>
          </w:p>
        </w:tc>
        <w:tc>
          <w:tcPr>
            <w:tcW w:w="1160" w:type="dxa"/>
            <w:shd w:val="clear" w:color="auto" w:fill="auto"/>
          </w:tcPr>
          <w:p w14:paraId="3F6FE241" w14:textId="77777777" w:rsidR="00EF4D1B" w:rsidRPr="00246134" w:rsidRDefault="00EF4D1B">
            <w:pPr>
              <w:spacing w:line="240" w:lineRule="exact"/>
              <w:rPr>
                <w:lang w:val="en-GB"/>
              </w:rPr>
            </w:pPr>
          </w:p>
          <w:p w14:paraId="4247BABE" w14:textId="77777777" w:rsidR="00EF4D1B" w:rsidRPr="00246134" w:rsidRDefault="00EF4D1B" w:rsidP="00EF4D1B">
            <w:pPr>
              <w:pStyle w:val="Textkrper"/>
              <w:rPr>
                <w:lang w:val="en-GB"/>
              </w:rPr>
            </w:pPr>
          </w:p>
        </w:tc>
        <w:tc>
          <w:tcPr>
            <w:tcW w:w="1160" w:type="dxa"/>
            <w:shd w:val="clear" w:color="auto" w:fill="auto"/>
          </w:tcPr>
          <w:p w14:paraId="54D3F0C6" w14:textId="77777777" w:rsidR="00EF4D1B" w:rsidRPr="00246134" w:rsidRDefault="00EF4D1B">
            <w:pPr>
              <w:spacing w:line="240" w:lineRule="exact"/>
              <w:rPr>
                <w:lang w:val="en-GB"/>
              </w:rPr>
            </w:pPr>
          </w:p>
          <w:p w14:paraId="61C8CF64" w14:textId="77777777" w:rsidR="00EF4D1B" w:rsidRPr="00246134" w:rsidRDefault="00EF4D1B" w:rsidP="00EF4D1B">
            <w:pPr>
              <w:pStyle w:val="Textkrper"/>
              <w:rPr>
                <w:lang w:val="en-GB"/>
              </w:rPr>
            </w:pPr>
          </w:p>
        </w:tc>
        <w:tc>
          <w:tcPr>
            <w:tcW w:w="2238" w:type="dxa"/>
            <w:shd w:val="clear" w:color="auto" w:fill="auto"/>
          </w:tcPr>
          <w:p w14:paraId="6FC92C02" w14:textId="77777777" w:rsidR="00EF4D1B" w:rsidRPr="00246134" w:rsidRDefault="00EF4D1B">
            <w:pPr>
              <w:spacing w:line="240" w:lineRule="exact"/>
              <w:rPr>
                <w:lang w:val="en-GB"/>
              </w:rPr>
            </w:pPr>
          </w:p>
          <w:p w14:paraId="13AA2C29" w14:textId="77777777" w:rsidR="00EF4D1B" w:rsidRPr="00246134" w:rsidRDefault="00EF4D1B" w:rsidP="00EF4D1B">
            <w:pPr>
              <w:pStyle w:val="Textkrper"/>
              <w:rPr>
                <w:lang w:val="en-GB"/>
              </w:rPr>
            </w:pPr>
          </w:p>
        </w:tc>
      </w:tr>
      <w:tr w:rsidR="00EF4D1B" w:rsidRPr="00246134" w14:paraId="545EC646" w14:textId="77777777">
        <w:tblPrEx>
          <w:tblCellMar>
            <w:top w:w="0" w:type="dxa"/>
            <w:bottom w:w="0" w:type="dxa"/>
          </w:tblCellMar>
        </w:tblPrEx>
        <w:tc>
          <w:tcPr>
            <w:tcW w:w="1693" w:type="dxa"/>
          </w:tcPr>
          <w:p w14:paraId="24558F99" w14:textId="77777777" w:rsidR="00EF4D1B" w:rsidRPr="00246134" w:rsidRDefault="00EF4D1B" w:rsidP="0019249F">
            <w:pPr>
              <w:pStyle w:val="Textkrper"/>
              <w:rPr>
                <w:lang w:val="en-GB"/>
              </w:rPr>
            </w:pPr>
          </w:p>
          <w:p w14:paraId="0172B449" w14:textId="77777777" w:rsidR="00EF4D1B" w:rsidRPr="00246134" w:rsidRDefault="00EF4D1B" w:rsidP="00EF4D1B">
            <w:pPr>
              <w:pStyle w:val="Textkrper"/>
              <w:rPr>
                <w:lang w:val="en-GB"/>
              </w:rPr>
            </w:pPr>
            <w:r w:rsidRPr="00246134">
              <w:rPr>
                <w:lang w:val="en-GB"/>
              </w:rPr>
              <w:t>Turkey</w:t>
            </w:r>
          </w:p>
        </w:tc>
        <w:tc>
          <w:tcPr>
            <w:tcW w:w="1120" w:type="dxa"/>
          </w:tcPr>
          <w:p w14:paraId="287AF484" w14:textId="77777777" w:rsidR="00EF4D1B" w:rsidRPr="00246134" w:rsidRDefault="00EF4D1B">
            <w:pPr>
              <w:spacing w:line="240" w:lineRule="exact"/>
              <w:rPr>
                <w:lang w:val="en-GB"/>
              </w:rPr>
            </w:pPr>
          </w:p>
          <w:p w14:paraId="100334F0" w14:textId="77777777" w:rsidR="00EF4D1B" w:rsidRPr="00246134" w:rsidRDefault="00EF4D1B" w:rsidP="00EF4D1B">
            <w:pPr>
              <w:pStyle w:val="Textkrper"/>
              <w:rPr>
                <w:lang w:val="en-GB"/>
              </w:rPr>
            </w:pPr>
          </w:p>
        </w:tc>
        <w:tc>
          <w:tcPr>
            <w:tcW w:w="1160" w:type="dxa"/>
          </w:tcPr>
          <w:p w14:paraId="66129704" w14:textId="77777777" w:rsidR="00EF4D1B" w:rsidRPr="00246134" w:rsidRDefault="00EF4D1B">
            <w:pPr>
              <w:spacing w:line="240" w:lineRule="exact"/>
              <w:rPr>
                <w:lang w:val="en-GB"/>
              </w:rPr>
            </w:pPr>
          </w:p>
          <w:p w14:paraId="72386302" w14:textId="77777777" w:rsidR="00EF4D1B" w:rsidRPr="00246134" w:rsidRDefault="00EF4D1B" w:rsidP="00EF4D1B">
            <w:pPr>
              <w:pStyle w:val="Textkrper"/>
              <w:rPr>
                <w:lang w:val="en-GB"/>
              </w:rPr>
            </w:pPr>
          </w:p>
        </w:tc>
        <w:tc>
          <w:tcPr>
            <w:tcW w:w="1160" w:type="dxa"/>
          </w:tcPr>
          <w:p w14:paraId="783B311E" w14:textId="77777777" w:rsidR="00EF4D1B" w:rsidRPr="00246134" w:rsidRDefault="00EF4D1B">
            <w:pPr>
              <w:spacing w:line="240" w:lineRule="exact"/>
              <w:rPr>
                <w:lang w:val="en-GB"/>
              </w:rPr>
            </w:pPr>
          </w:p>
          <w:p w14:paraId="11D85399" w14:textId="77777777" w:rsidR="00EF4D1B" w:rsidRPr="00246134" w:rsidRDefault="00EF4D1B" w:rsidP="00EF4D1B">
            <w:pPr>
              <w:pStyle w:val="Textkrper"/>
              <w:rPr>
                <w:lang w:val="en-GB"/>
              </w:rPr>
            </w:pPr>
          </w:p>
        </w:tc>
        <w:tc>
          <w:tcPr>
            <w:tcW w:w="2238" w:type="dxa"/>
          </w:tcPr>
          <w:p w14:paraId="330BC643" w14:textId="77777777" w:rsidR="00EF4D1B" w:rsidRPr="00246134" w:rsidRDefault="00EF4D1B">
            <w:pPr>
              <w:spacing w:line="240" w:lineRule="exact"/>
              <w:rPr>
                <w:lang w:val="en-GB"/>
              </w:rPr>
            </w:pPr>
          </w:p>
          <w:p w14:paraId="65C1BC39" w14:textId="77777777" w:rsidR="00EF4D1B" w:rsidRPr="00246134" w:rsidRDefault="00EF4D1B" w:rsidP="00EF4D1B">
            <w:pPr>
              <w:pStyle w:val="Textkrper"/>
              <w:rPr>
                <w:lang w:val="en-GB"/>
              </w:rPr>
            </w:pPr>
          </w:p>
        </w:tc>
      </w:tr>
      <w:tr w:rsidR="00EF4D1B" w:rsidRPr="00246134" w14:paraId="09929999" w14:textId="77777777">
        <w:tblPrEx>
          <w:tblCellMar>
            <w:top w:w="0" w:type="dxa"/>
            <w:bottom w:w="0" w:type="dxa"/>
          </w:tblCellMar>
        </w:tblPrEx>
        <w:tc>
          <w:tcPr>
            <w:tcW w:w="1693" w:type="dxa"/>
          </w:tcPr>
          <w:p w14:paraId="52E95707" w14:textId="77777777" w:rsidR="00EF4D1B" w:rsidRPr="00246134" w:rsidRDefault="00EF4D1B" w:rsidP="0019249F">
            <w:pPr>
              <w:pStyle w:val="Textkrper"/>
              <w:rPr>
                <w:lang w:val="en-GB"/>
              </w:rPr>
            </w:pPr>
          </w:p>
          <w:p w14:paraId="5CBC7B16" w14:textId="77777777" w:rsidR="00EF4D1B" w:rsidRPr="00246134" w:rsidRDefault="00EF4D1B" w:rsidP="00EF4D1B">
            <w:pPr>
              <w:pStyle w:val="Textkrper"/>
              <w:rPr>
                <w:lang w:val="en-GB"/>
              </w:rPr>
            </w:pPr>
            <w:r w:rsidRPr="00246134">
              <w:rPr>
                <w:lang w:val="en-GB"/>
              </w:rPr>
              <w:t>Germany</w:t>
            </w:r>
          </w:p>
        </w:tc>
        <w:tc>
          <w:tcPr>
            <w:tcW w:w="1120" w:type="dxa"/>
          </w:tcPr>
          <w:p w14:paraId="45CAE923" w14:textId="77777777" w:rsidR="00EF4D1B" w:rsidRPr="00246134" w:rsidRDefault="00EF4D1B">
            <w:pPr>
              <w:spacing w:line="240" w:lineRule="exact"/>
              <w:rPr>
                <w:lang w:val="en-GB"/>
              </w:rPr>
            </w:pPr>
          </w:p>
          <w:p w14:paraId="145EBE02" w14:textId="77777777" w:rsidR="00EF4D1B" w:rsidRPr="00246134" w:rsidRDefault="00EF4D1B" w:rsidP="00EF4D1B">
            <w:pPr>
              <w:pStyle w:val="Textkrper"/>
              <w:rPr>
                <w:lang w:val="en-GB"/>
              </w:rPr>
            </w:pPr>
          </w:p>
        </w:tc>
        <w:tc>
          <w:tcPr>
            <w:tcW w:w="1160" w:type="dxa"/>
          </w:tcPr>
          <w:p w14:paraId="11AC017C" w14:textId="77777777" w:rsidR="00EF4D1B" w:rsidRPr="00246134" w:rsidRDefault="00EF4D1B">
            <w:pPr>
              <w:spacing w:line="240" w:lineRule="exact"/>
              <w:rPr>
                <w:lang w:val="en-GB"/>
              </w:rPr>
            </w:pPr>
          </w:p>
          <w:p w14:paraId="0EC1B2B7" w14:textId="77777777" w:rsidR="00EF4D1B" w:rsidRPr="00246134" w:rsidRDefault="00EF4D1B" w:rsidP="00EF4D1B">
            <w:pPr>
              <w:pStyle w:val="Textkrper"/>
              <w:rPr>
                <w:lang w:val="en-GB"/>
              </w:rPr>
            </w:pPr>
          </w:p>
        </w:tc>
        <w:tc>
          <w:tcPr>
            <w:tcW w:w="1160" w:type="dxa"/>
          </w:tcPr>
          <w:p w14:paraId="37F1C097" w14:textId="77777777" w:rsidR="00EF4D1B" w:rsidRPr="00246134" w:rsidRDefault="00EF4D1B">
            <w:pPr>
              <w:spacing w:line="240" w:lineRule="exact"/>
              <w:rPr>
                <w:lang w:val="en-GB"/>
              </w:rPr>
            </w:pPr>
          </w:p>
          <w:p w14:paraId="50763DD7" w14:textId="77777777" w:rsidR="00EF4D1B" w:rsidRPr="00246134" w:rsidRDefault="00EF4D1B" w:rsidP="00EF4D1B">
            <w:pPr>
              <w:pStyle w:val="Textkrper"/>
              <w:rPr>
                <w:lang w:val="en-GB"/>
              </w:rPr>
            </w:pPr>
          </w:p>
        </w:tc>
        <w:tc>
          <w:tcPr>
            <w:tcW w:w="2238" w:type="dxa"/>
          </w:tcPr>
          <w:p w14:paraId="632F4AE7" w14:textId="77777777" w:rsidR="00EF4D1B" w:rsidRPr="00246134" w:rsidRDefault="00EF4D1B">
            <w:pPr>
              <w:spacing w:line="240" w:lineRule="exact"/>
              <w:rPr>
                <w:lang w:val="en-GB"/>
              </w:rPr>
            </w:pPr>
          </w:p>
          <w:p w14:paraId="28596C0B" w14:textId="77777777" w:rsidR="00EF4D1B" w:rsidRPr="00246134" w:rsidRDefault="00EF4D1B" w:rsidP="00EF4D1B">
            <w:pPr>
              <w:pStyle w:val="Textkrper"/>
              <w:rPr>
                <w:lang w:val="en-GB"/>
              </w:rPr>
            </w:pPr>
          </w:p>
        </w:tc>
      </w:tr>
      <w:tr w:rsidR="00EF4D1B" w:rsidRPr="00246134" w14:paraId="3CCFE648" w14:textId="77777777">
        <w:tblPrEx>
          <w:tblCellMar>
            <w:top w:w="0" w:type="dxa"/>
            <w:bottom w:w="0" w:type="dxa"/>
          </w:tblCellMar>
        </w:tblPrEx>
        <w:tc>
          <w:tcPr>
            <w:tcW w:w="1693" w:type="dxa"/>
          </w:tcPr>
          <w:p w14:paraId="581B2D84" w14:textId="77777777" w:rsidR="00EF4D1B" w:rsidRPr="00246134" w:rsidRDefault="00EF4D1B" w:rsidP="0019249F">
            <w:pPr>
              <w:pStyle w:val="Textkrper"/>
              <w:rPr>
                <w:lang w:val="en-GB"/>
              </w:rPr>
            </w:pPr>
          </w:p>
          <w:p w14:paraId="25ADFDDE" w14:textId="77777777" w:rsidR="00EF4D1B" w:rsidRPr="00246134" w:rsidRDefault="00EF4D1B" w:rsidP="0019249F">
            <w:pPr>
              <w:pStyle w:val="Textkrper"/>
              <w:rPr>
                <w:lang w:val="en-GB"/>
              </w:rPr>
            </w:pPr>
            <w:r w:rsidRPr="00246134">
              <w:rPr>
                <w:lang w:val="en-GB"/>
              </w:rPr>
              <w:t>Japan</w:t>
            </w:r>
          </w:p>
          <w:p w14:paraId="1EF0EA1E" w14:textId="77777777" w:rsidR="00EF4D1B" w:rsidRPr="00246134" w:rsidRDefault="00EF4D1B" w:rsidP="0019249F">
            <w:pPr>
              <w:pStyle w:val="Textkrper"/>
              <w:rPr>
                <w:sz w:val="12"/>
                <w:lang w:val="en-GB"/>
              </w:rPr>
            </w:pPr>
          </w:p>
        </w:tc>
        <w:tc>
          <w:tcPr>
            <w:tcW w:w="1120" w:type="dxa"/>
          </w:tcPr>
          <w:p w14:paraId="1B524AC8" w14:textId="77777777" w:rsidR="00EF4D1B" w:rsidRPr="00246134" w:rsidRDefault="00EF4D1B">
            <w:pPr>
              <w:spacing w:line="240" w:lineRule="exact"/>
              <w:rPr>
                <w:sz w:val="12"/>
                <w:lang w:val="en-GB"/>
              </w:rPr>
            </w:pPr>
          </w:p>
          <w:p w14:paraId="3F0B91E1" w14:textId="77777777" w:rsidR="00EF4D1B" w:rsidRPr="00246134" w:rsidRDefault="00EF4D1B">
            <w:pPr>
              <w:spacing w:line="240" w:lineRule="exact"/>
              <w:rPr>
                <w:sz w:val="12"/>
                <w:lang w:val="en-GB"/>
              </w:rPr>
            </w:pPr>
          </w:p>
          <w:p w14:paraId="39E8398F" w14:textId="77777777" w:rsidR="00EF4D1B" w:rsidRPr="00246134" w:rsidRDefault="00EF4D1B" w:rsidP="00EF4D1B">
            <w:pPr>
              <w:pStyle w:val="Textkrper"/>
              <w:rPr>
                <w:sz w:val="12"/>
                <w:lang w:val="en-GB"/>
              </w:rPr>
            </w:pPr>
          </w:p>
        </w:tc>
        <w:tc>
          <w:tcPr>
            <w:tcW w:w="1160" w:type="dxa"/>
          </w:tcPr>
          <w:p w14:paraId="1CF4EE1B" w14:textId="77777777" w:rsidR="00EF4D1B" w:rsidRPr="00246134" w:rsidRDefault="00EF4D1B">
            <w:pPr>
              <w:spacing w:line="240" w:lineRule="exact"/>
              <w:rPr>
                <w:sz w:val="12"/>
                <w:lang w:val="en-GB"/>
              </w:rPr>
            </w:pPr>
          </w:p>
          <w:p w14:paraId="7B5F3C66" w14:textId="77777777" w:rsidR="00EF4D1B" w:rsidRPr="00246134" w:rsidRDefault="00EF4D1B">
            <w:pPr>
              <w:spacing w:line="240" w:lineRule="exact"/>
              <w:rPr>
                <w:sz w:val="12"/>
                <w:lang w:val="en-GB"/>
              </w:rPr>
            </w:pPr>
          </w:p>
          <w:p w14:paraId="0F9D16E9" w14:textId="77777777" w:rsidR="00EF4D1B" w:rsidRPr="00246134" w:rsidRDefault="00EF4D1B" w:rsidP="00EF4D1B">
            <w:pPr>
              <w:pStyle w:val="Textkrper"/>
              <w:rPr>
                <w:sz w:val="12"/>
                <w:lang w:val="en-GB"/>
              </w:rPr>
            </w:pPr>
          </w:p>
        </w:tc>
        <w:tc>
          <w:tcPr>
            <w:tcW w:w="1160" w:type="dxa"/>
          </w:tcPr>
          <w:p w14:paraId="188493E2" w14:textId="77777777" w:rsidR="00EF4D1B" w:rsidRPr="00246134" w:rsidRDefault="00EF4D1B">
            <w:pPr>
              <w:spacing w:line="240" w:lineRule="exact"/>
              <w:rPr>
                <w:sz w:val="12"/>
                <w:lang w:val="en-GB"/>
              </w:rPr>
            </w:pPr>
          </w:p>
          <w:p w14:paraId="3129F129" w14:textId="77777777" w:rsidR="00EF4D1B" w:rsidRPr="00246134" w:rsidRDefault="00EF4D1B">
            <w:pPr>
              <w:spacing w:line="240" w:lineRule="exact"/>
              <w:rPr>
                <w:sz w:val="12"/>
                <w:lang w:val="en-GB"/>
              </w:rPr>
            </w:pPr>
          </w:p>
          <w:p w14:paraId="3115843E" w14:textId="77777777" w:rsidR="00EF4D1B" w:rsidRPr="00246134" w:rsidRDefault="00EF4D1B" w:rsidP="00EF4D1B">
            <w:pPr>
              <w:pStyle w:val="Textkrper"/>
              <w:rPr>
                <w:sz w:val="12"/>
                <w:lang w:val="en-GB"/>
              </w:rPr>
            </w:pPr>
          </w:p>
        </w:tc>
        <w:tc>
          <w:tcPr>
            <w:tcW w:w="2238" w:type="dxa"/>
          </w:tcPr>
          <w:p w14:paraId="217F09E7" w14:textId="77777777" w:rsidR="00EF4D1B" w:rsidRPr="00246134" w:rsidRDefault="00EF4D1B">
            <w:pPr>
              <w:spacing w:line="240" w:lineRule="exact"/>
              <w:rPr>
                <w:sz w:val="12"/>
                <w:lang w:val="en-GB"/>
              </w:rPr>
            </w:pPr>
          </w:p>
          <w:p w14:paraId="21ABB26B" w14:textId="77777777" w:rsidR="00EF4D1B" w:rsidRPr="00246134" w:rsidRDefault="00EF4D1B">
            <w:pPr>
              <w:spacing w:line="240" w:lineRule="exact"/>
              <w:rPr>
                <w:sz w:val="12"/>
                <w:lang w:val="en-GB"/>
              </w:rPr>
            </w:pPr>
          </w:p>
          <w:p w14:paraId="52E881FF" w14:textId="77777777" w:rsidR="00EF4D1B" w:rsidRPr="00246134" w:rsidRDefault="00EF4D1B" w:rsidP="00EF4D1B">
            <w:pPr>
              <w:pStyle w:val="Textkrper"/>
              <w:rPr>
                <w:sz w:val="12"/>
                <w:lang w:val="en-GB"/>
              </w:rPr>
            </w:pPr>
          </w:p>
        </w:tc>
      </w:tr>
      <w:tr w:rsidR="00EF4D1B" w:rsidRPr="00246134" w14:paraId="0D405FFB" w14:textId="77777777">
        <w:tblPrEx>
          <w:tblCellMar>
            <w:top w:w="0" w:type="dxa"/>
            <w:bottom w:w="0" w:type="dxa"/>
          </w:tblCellMar>
        </w:tblPrEx>
        <w:tc>
          <w:tcPr>
            <w:tcW w:w="1693" w:type="dxa"/>
          </w:tcPr>
          <w:p w14:paraId="0EC23F69" w14:textId="77777777" w:rsidR="00EF4D1B" w:rsidRPr="00246134" w:rsidRDefault="00EF4D1B" w:rsidP="0019249F">
            <w:pPr>
              <w:pStyle w:val="Textkrper"/>
              <w:rPr>
                <w:lang w:val="en-GB"/>
              </w:rPr>
            </w:pPr>
          </w:p>
          <w:p w14:paraId="4D075E29" w14:textId="77777777" w:rsidR="00EF4D1B" w:rsidRPr="00246134" w:rsidRDefault="00EF4D1B" w:rsidP="0019249F">
            <w:pPr>
              <w:pStyle w:val="Textkrper"/>
              <w:rPr>
                <w:lang w:val="en-GB"/>
              </w:rPr>
            </w:pPr>
            <w:r w:rsidRPr="00246134">
              <w:rPr>
                <w:lang w:val="en-GB"/>
              </w:rPr>
              <w:t>Sweden</w:t>
            </w:r>
          </w:p>
          <w:p w14:paraId="2EB41B85" w14:textId="77777777" w:rsidR="00EF4D1B" w:rsidRPr="00246134" w:rsidRDefault="00EF4D1B" w:rsidP="0019249F">
            <w:pPr>
              <w:pStyle w:val="Textkrper"/>
              <w:rPr>
                <w:sz w:val="12"/>
                <w:lang w:val="en-GB"/>
              </w:rPr>
            </w:pPr>
          </w:p>
        </w:tc>
        <w:tc>
          <w:tcPr>
            <w:tcW w:w="1120" w:type="dxa"/>
          </w:tcPr>
          <w:p w14:paraId="4E9081E0" w14:textId="77777777" w:rsidR="00EF4D1B" w:rsidRPr="00246134" w:rsidRDefault="00EF4D1B">
            <w:pPr>
              <w:spacing w:line="240" w:lineRule="exact"/>
              <w:rPr>
                <w:sz w:val="12"/>
                <w:lang w:val="en-GB"/>
              </w:rPr>
            </w:pPr>
          </w:p>
          <w:p w14:paraId="18D34FEF" w14:textId="77777777" w:rsidR="00EF4D1B" w:rsidRPr="00246134" w:rsidRDefault="00EF4D1B">
            <w:pPr>
              <w:spacing w:line="240" w:lineRule="exact"/>
              <w:rPr>
                <w:sz w:val="12"/>
                <w:lang w:val="en-GB"/>
              </w:rPr>
            </w:pPr>
          </w:p>
          <w:p w14:paraId="7DAE4A54" w14:textId="77777777" w:rsidR="00EF4D1B" w:rsidRPr="00246134" w:rsidRDefault="00EF4D1B" w:rsidP="00EF4D1B">
            <w:pPr>
              <w:pStyle w:val="Textkrper"/>
              <w:rPr>
                <w:sz w:val="12"/>
                <w:lang w:val="en-GB"/>
              </w:rPr>
            </w:pPr>
          </w:p>
        </w:tc>
        <w:tc>
          <w:tcPr>
            <w:tcW w:w="1160" w:type="dxa"/>
          </w:tcPr>
          <w:p w14:paraId="226675CC" w14:textId="77777777" w:rsidR="00EF4D1B" w:rsidRPr="00246134" w:rsidRDefault="00EF4D1B">
            <w:pPr>
              <w:spacing w:line="240" w:lineRule="exact"/>
              <w:rPr>
                <w:sz w:val="12"/>
                <w:lang w:val="en-GB"/>
              </w:rPr>
            </w:pPr>
          </w:p>
          <w:p w14:paraId="4FC1E18F" w14:textId="77777777" w:rsidR="00EF4D1B" w:rsidRPr="00246134" w:rsidRDefault="00EF4D1B">
            <w:pPr>
              <w:spacing w:line="240" w:lineRule="exact"/>
              <w:rPr>
                <w:sz w:val="12"/>
                <w:lang w:val="en-GB"/>
              </w:rPr>
            </w:pPr>
          </w:p>
          <w:p w14:paraId="5BF70B9B" w14:textId="77777777" w:rsidR="00EF4D1B" w:rsidRPr="00246134" w:rsidRDefault="00EF4D1B" w:rsidP="00EF4D1B">
            <w:pPr>
              <w:pStyle w:val="Textkrper"/>
              <w:rPr>
                <w:sz w:val="12"/>
                <w:lang w:val="en-GB"/>
              </w:rPr>
            </w:pPr>
          </w:p>
        </w:tc>
        <w:tc>
          <w:tcPr>
            <w:tcW w:w="1160" w:type="dxa"/>
          </w:tcPr>
          <w:p w14:paraId="2F851F4A" w14:textId="77777777" w:rsidR="00EF4D1B" w:rsidRPr="00246134" w:rsidRDefault="00EF4D1B">
            <w:pPr>
              <w:spacing w:line="240" w:lineRule="exact"/>
              <w:rPr>
                <w:sz w:val="12"/>
                <w:lang w:val="en-GB"/>
              </w:rPr>
            </w:pPr>
          </w:p>
          <w:p w14:paraId="210E1587" w14:textId="77777777" w:rsidR="00EF4D1B" w:rsidRPr="00246134" w:rsidRDefault="00EF4D1B">
            <w:pPr>
              <w:spacing w:line="240" w:lineRule="exact"/>
              <w:rPr>
                <w:sz w:val="12"/>
                <w:lang w:val="en-GB"/>
              </w:rPr>
            </w:pPr>
          </w:p>
          <w:p w14:paraId="345CA600" w14:textId="77777777" w:rsidR="00EF4D1B" w:rsidRPr="00246134" w:rsidRDefault="00EF4D1B" w:rsidP="00EF4D1B">
            <w:pPr>
              <w:pStyle w:val="Textkrper"/>
              <w:rPr>
                <w:sz w:val="12"/>
                <w:lang w:val="en-GB"/>
              </w:rPr>
            </w:pPr>
          </w:p>
        </w:tc>
        <w:tc>
          <w:tcPr>
            <w:tcW w:w="2238" w:type="dxa"/>
          </w:tcPr>
          <w:p w14:paraId="61590C30" w14:textId="77777777" w:rsidR="00EF4D1B" w:rsidRPr="00246134" w:rsidRDefault="00EF4D1B">
            <w:pPr>
              <w:spacing w:line="240" w:lineRule="exact"/>
              <w:rPr>
                <w:sz w:val="12"/>
                <w:lang w:val="en-GB"/>
              </w:rPr>
            </w:pPr>
          </w:p>
          <w:p w14:paraId="30358480" w14:textId="77777777" w:rsidR="00EF4D1B" w:rsidRPr="00246134" w:rsidRDefault="00EF4D1B">
            <w:pPr>
              <w:spacing w:line="240" w:lineRule="exact"/>
              <w:rPr>
                <w:sz w:val="12"/>
                <w:lang w:val="en-GB"/>
              </w:rPr>
            </w:pPr>
          </w:p>
          <w:p w14:paraId="1028EE08" w14:textId="77777777" w:rsidR="00EF4D1B" w:rsidRPr="00246134" w:rsidRDefault="00EF4D1B" w:rsidP="00EF4D1B">
            <w:pPr>
              <w:pStyle w:val="Textkrper"/>
              <w:rPr>
                <w:sz w:val="12"/>
                <w:lang w:val="en-GB"/>
              </w:rPr>
            </w:pPr>
          </w:p>
        </w:tc>
      </w:tr>
      <w:tr w:rsidR="00EF4D1B" w:rsidRPr="00246134" w14:paraId="69B4A0BC" w14:textId="77777777">
        <w:tblPrEx>
          <w:tblCellMar>
            <w:top w:w="0" w:type="dxa"/>
            <w:bottom w:w="0" w:type="dxa"/>
          </w:tblCellMar>
        </w:tblPrEx>
        <w:tc>
          <w:tcPr>
            <w:tcW w:w="1693" w:type="dxa"/>
          </w:tcPr>
          <w:p w14:paraId="79AEE710" w14:textId="77777777" w:rsidR="00EF4D1B" w:rsidRPr="00246134" w:rsidRDefault="00EF4D1B" w:rsidP="0019249F">
            <w:pPr>
              <w:pStyle w:val="Textkrper"/>
              <w:rPr>
                <w:lang w:val="en-GB"/>
              </w:rPr>
            </w:pPr>
          </w:p>
          <w:p w14:paraId="45E34A92" w14:textId="77777777" w:rsidR="00EF4D1B" w:rsidRPr="00246134" w:rsidRDefault="00EF4D1B" w:rsidP="0019249F">
            <w:pPr>
              <w:pStyle w:val="Textkrper"/>
              <w:rPr>
                <w:lang w:val="en-GB"/>
              </w:rPr>
            </w:pPr>
            <w:r w:rsidRPr="00246134">
              <w:rPr>
                <w:lang w:val="en-GB"/>
              </w:rPr>
              <w:t>Britain</w:t>
            </w:r>
          </w:p>
          <w:p w14:paraId="3BB0A353" w14:textId="77777777" w:rsidR="00EF4D1B" w:rsidRPr="00246134" w:rsidRDefault="00EF4D1B" w:rsidP="0019249F">
            <w:pPr>
              <w:pStyle w:val="Textkrper"/>
              <w:rPr>
                <w:sz w:val="12"/>
                <w:lang w:val="en-GB"/>
              </w:rPr>
            </w:pPr>
          </w:p>
        </w:tc>
        <w:tc>
          <w:tcPr>
            <w:tcW w:w="1120" w:type="dxa"/>
          </w:tcPr>
          <w:p w14:paraId="02766A4B" w14:textId="77777777" w:rsidR="00EF4D1B" w:rsidRPr="00246134" w:rsidRDefault="00EF4D1B">
            <w:pPr>
              <w:spacing w:line="240" w:lineRule="exact"/>
              <w:rPr>
                <w:sz w:val="12"/>
                <w:lang w:val="en-GB"/>
              </w:rPr>
            </w:pPr>
          </w:p>
          <w:p w14:paraId="13D86922" w14:textId="77777777" w:rsidR="00EF4D1B" w:rsidRPr="00246134" w:rsidRDefault="00EF4D1B">
            <w:pPr>
              <w:spacing w:line="240" w:lineRule="exact"/>
              <w:rPr>
                <w:sz w:val="12"/>
                <w:lang w:val="en-GB"/>
              </w:rPr>
            </w:pPr>
          </w:p>
          <w:p w14:paraId="7046056F" w14:textId="77777777" w:rsidR="00EF4D1B" w:rsidRPr="00246134" w:rsidRDefault="00EF4D1B" w:rsidP="00EF4D1B">
            <w:pPr>
              <w:pStyle w:val="Textkrper"/>
              <w:rPr>
                <w:sz w:val="12"/>
                <w:lang w:val="en-GB"/>
              </w:rPr>
            </w:pPr>
          </w:p>
        </w:tc>
        <w:tc>
          <w:tcPr>
            <w:tcW w:w="1160" w:type="dxa"/>
          </w:tcPr>
          <w:p w14:paraId="494B5A20" w14:textId="77777777" w:rsidR="00EF4D1B" w:rsidRPr="00246134" w:rsidRDefault="00EF4D1B">
            <w:pPr>
              <w:spacing w:line="240" w:lineRule="exact"/>
              <w:rPr>
                <w:sz w:val="12"/>
                <w:lang w:val="en-GB"/>
              </w:rPr>
            </w:pPr>
          </w:p>
          <w:p w14:paraId="6ACD5F8E" w14:textId="77777777" w:rsidR="00EF4D1B" w:rsidRPr="00246134" w:rsidRDefault="00EF4D1B">
            <w:pPr>
              <w:spacing w:line="240" w:lineRule="exact"/>
              <w:rPr>
                <w:sz w:val="12"/>
                <w:lang w:val="en-GB"/>
              </w:rPr>
            </w:pPr>
          </w:p>
          <w:p w14:paraId="63D7B3EF" w14:textId="77777777" w:rsidR="00EF4D1B" w:rsidRPr="00246134" w:rsidRDefault="00EF4D1B" w:rsidP="00EF4D1B">
            <w:pPr>
              <w:pStyle w:val="Textkrper"/>
              <w:rPr>
                <w:sz w:val="12"/>
                <w:lang w:val="en-GB"/>
              </w:rPr>
            </w:pPr>
          </w:p>
        </w:tc>
        <w:tc>
          <w:tcPr>
            <w:tcW w:w="1160" w:type="dxa"/>
          </w:tcPr>
          <w:p w14:paraId="651EC0A6" w14:textId="77777777" w:rsidR="00EF4D1B" w:rsidRPr="00246134" w:rsidRDefault="00EF4D1B">
            <w:pPr>
              <w:spacing w:line="240" w:lineRule="exact"/>
              <w:rPr>
                <w:sz w:val="12"/>
                <w:lang w:val="en-GB"/>
              </w:rPr>
            </w:pPr>
          </w:p>
          <w:p w14:paraId="67D17E90" w14:textId="77777777" w:rsidR="00EF4D1B" w:rsidRPr="00246134" w:rsidRDefault="00EF4D1B">
            <w:pPr>
              <w:spacing w:line="240" w:lineRule="exact"/>
              <w:rPr>
                <w:sz w:val="12"/>
                <w:lang w:val="en-GB"/>
              </w:rPr>
            </w:pPr>
          </w:p>
          <w:p w14:paraId="6AF1477B" w14:textId="77777777" w:rsidR="00EF4D1B" w:rsidRPr="00246134" w:rsidRDefault="00EF4D1B" w:rsidP="00EF4D1B">
            <w:pPr>
              <w:pStyle w:val="Textkrper"/>
              <w:rPr>
                <w:sz w:val="12"/>
                <w:lang w:val="en-GB"/>
              </w:rPr>
            </w:pPr>
          </w:p>
        </w:tc>
        <w:tc>
          <w:tcPr>
            <w:tcW w:w="2238" w:type="dxa"/>
          </w:tcPr>
          <w:p w14:paraId="45502C79" w14:textId="77777777" w:rsidR="00EF4D1B" w:rsidRPr="00246134" w:rsidRDefault="00EF4D1B">
            <w:pPr>
              <w:spacing w:line="240" w:lineRule="exact"/>
              <w:rPr>
                <w:sz w:val="12"/>
                <w:lang w:val="en-GB"/>
              </w:rPr>
            </w:pPr>
          </w:p>
          <w:p w14:paraId="2FC7024A" w14:textId="77777777" w:rsidR="00EF4D1B" w:rsidRPr="00246134" w:rsidRDefault="00EF4D1B">
            <w:pPr>
              <w:spacing w:line="240" w:lineRule="exact"/>
              <w:rPr>
                <w:sz w:val="12"/>
                <w:lang w:val="en-GB"/>
              </w:rPr>
            </w:pPr>
          </w:p>
          <w:p w14:paraId="00AF8CAE" w14:textId="77777777" w:rsidR="00EF4D1B" w:rsidRPr="00246134" w:rsidRDefault="00EF4D1B" w:rsidP="00EF4D1B">
            <w:pPr>
              <w:pStyle w:val="Textkrper"/>
              <w:rPr>
                <w:sz w:val="12"/>
                <w:lang w:val="en-GB"/>
              </w:rPr>
            </w:pPr>
          </w:p>
        </w:tc>
      </w:tr>
    </w:tbl>
    <w:p w14:paraId="51874EF9" w14:textId="70971D08" w:rsidR="00BA1FD3" w:rsidRDefault="00BA1FD3" w:rsidP="0094105C">
      <w:pPr>
        <w:tabs>
          <w:tab w:val="left" w:pos="284"/>
        </w:tabs>
        <w:rPr>
          <w:lang w:val="en-GB"/>
        </w:rPr>
      </w:pPr>
      <w:r>
        <w:rPr>
          <w:lang w:val="en-GB"/>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CA30FC" w:rsidRPr="00246134" w14:paraId="7F213692" w14:textId="77777777" w:rsidTr="002712D8">
        <w:trPr>
          <w:trHeight w:val="523"/>
        </w:trPr>
        <w:tc>
          <w:tcPr>
            <w:tcW w:w="2268" w:type="dxa"/>
            <w:tcBorders>
              <w:left w:val="single" w:sz="4" w:space="0" w:color="auto"/>
              <w:bottom w:val="single" w:sz="4" w:space="0" w:color="auto"/>
              <w:right w:val="single" w:sz="4" w:space="0" w:color="auto"/>
            </w:tcBorders>
            <w:shd w:val="clear" w:color="auto" w:fill="D9D9D9"/>
          </w:tcPr>
          <w:p w14:paraId="4EED835E" w14:textId="77777777" w:rsidR="00CA30FC" w:rsidRPr="00246134" w:rsidRDefault="00CA30FC" w:rsidP="0019249F">
            <w:pPr>
              <w:pStyle w:val="Tabelle6pt"/>
              <w:rPr>
                <w:color w:val="000000"/>
                <w:lang w:val="en-GB"/>
              </w:rPr>
            </w:pPr>
            <w:r w:rsidRPr="00246134">
              <w:rPr>
                <w:lang w:val="en-GB"/>
              </w:rPr>
              <w:lastRenderedPageBreak/>
              <w:t>Kompetenzbereich</w:t>
            </w:r>
          </w:p>
          <w:p w14:paraId="08D58FFC" w14:textId="77777777" w:rsidR="00CA30FC" w:rsidRPr="00246134" w:rsidRDefault="00CA30FC" w:rsidP="0019249F">
            <w:pPr>
              <w:pStyle w:val="TabelleKopflinks"/>
              <w:rPr>
                <w:lang w:val="en-GB"/>
              </w:rPr>
            </w:pPr>
            <w:r w:rsidRPr="00246134">
              <w:rPr>
                <w:lang w:val="en-GB"/>
              </w:rPr>
              <w:t xml:space="preserve">Kompetenzbereich </w:t>
            </w:r>
            <w:r w:rsidR="001E700C" w:rsidRPr="00246134">
              <w:rPr>
                <w:lang w:val="en-GB"/>
              </w:rPr>
              <w:t>2</w:t>
            </w:r>
          </w:p>
        </w:tc>
        <w:tc>
          <w:tcPr>
            <w:tcW w:w="851" w:type="dxa"/>
            <w:tcBorders>
              <w:left w:val="single" w:sz="4" w:space="0" w:color="auto"/>
              <w:bottom w:val="single" w:sz="4" w:space="0" w:color="auto"/>
              <w:right w:val="single" w:sz="4" w:space="0" w:color="auto"/>
            </w:tcBorders>
            <w:shd w:val="clear" w:color="auto" w:fill="D9D9D9"/>
          </w:tcPr>
          <w:p w14:paraId="04015A11" w14:textId="77777777" w:rsidR="00CA30FC" w:rsidRPr="00246134" w:rsidRDefault="00CA30FC" w:rsidP="0019249F">
            <w:pPr>
              <w:pStyle w:val="Tabelle6pt"/>
              <w:rPr>
                <w:color w:val="000000"/>
                <w:lang w:val="en-GB"/>
              </w:rPr>
            </w:pPr>
            <w:r w:rsidRPr="00246134">
              <w:rPr>
                <w:lang w:val="en-GB"/>
              </w:rPr>
              <w:t>Lernfortschritt</w:t>
            </w:r>
          </w:p>
          <w:p w14:paraId="42E8F566" w14:textId="77777777" w:rsidR="00CA30FC" w:rsidRPr="00246134" w:rsidRDefault="00CA30FC"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7E1B1EDF" w14:textId="77777777" w:rsidR="00CA30FC" w:rsidRPr="00246134" w:rsidRDefault="00CA30FC" w:rsidP="0019249F">
            <w:pPr>
              <w:pStyle w:val="Tabelle6pt"/>
              <w:rPr>
                <w:color w:val="000000"/>
                <w:lang w:val="en-GB"/>
              </w:rPr>
            </w:pPr>
            <w:r w:rsidRPr="00246134">
              <w:rPr>
                <w:lang w:val="en-GB"/>
              </w:rPr>
              <w:t>Materialien/Titel</w:t>
            </w:r>
          </w:p>
          <w:p w14:paraId="47111613" w14:textId="5EBD0AD9" w:rsidR="00CA30FC" w:rsidRPr="00246134" w:rsidRDefault="00CA30FC" w:rsidP="00E353FB">
            <w:pPr>
              <w:pStyle w:val="TabelleKopflinks"/>
              <w:rPr>
                <w:lang w:val="en-GB"/>
              </w:rPr>
            </w:pPr>
            <w:r w:rsidRPr="00246134">
              <w:rPr>
                <w:lang w:val="en-GB"/>
              </w:rPr>
              <w:t>All about kisses – How to kiss in...?</w:t>
            </w:r>
            <w:r w:rsidR="005849F9" w:rsidRPr="00246134">
              <w:rPr>
                <w:lang w:val="en-GB"/>
              </w:rPr>
              <w:t xml:space="preserve"> </w:t>
            </w:r>
            <w:r w:rsidR="00E353FB">
              <w:rPr>
                <w:lang w:val="en-GB"/>
              </w:rPr>
              <w:t>–</w:t>
            </w:r>
            <w:r w:rsidR="005849F9" w:rsidRPr="00246134">
              <w:rPr>
                <w:lang w:val="en-GB"/>
              </w:rPr>
              <w:t xml:space="preserve"> A</w:t>
            </w:r>
          </w:p>
        </w:tc>
        <w:tc>
          <w:tcPr>
            <w:tcW w:w="188" w:type="dxa"/>
            <w:tcBorders>
              <w:top w:val="nil"/>
              <w:left w:val="single" w:sz="4" w:space="0" w:color="auto"/>
              <w:bottom w:val="nil"/>
              <w:right w:val="single" w:sz="4" w:space="0" w:color="auto"/>
            </w:tcBorders>
            <w:shd w:val="clear" w:color="auto" w:fill="FFFFFF"/>
          </w:tcPr>
          <w:p w14:paraId="7588B96E" w14:textId="77777777" w:rsidR="00CA30FC" w:rsidRPr="00246134" w:rsidRDefault="00CA30FC"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93EABB2" w14:textId="77777777" w:rsidR="00CA30FC" w:rsidRPr="00246134" w:rsidRDefault="00CA30FC" w:rsidP="0019249F">
            <w:pPr>
              <w:pStyle w:val="TabelleKopfmitte"/>
              <w:rPr>
                <w:lang w:val="en-GB"/>
              </w:rPr>
            </w:pPr>
            <w:r w:rsidRPr="00246134">
              <w:rPr>
                <w:lang w:val="en-GB"/>
              </w:rPr>
              <w:t>Englisch</w:t>
            </w:r>
          </w:p>
          <w:p w14:paraId="144D9386" w14:textId="771E2E0E" w:rsidR="00CA30FC" w:rsidRPr="00246134" w:rsidRDefault="007D2595" w:rsidP="0019249F">
            <w:pPr>
              <w:pStyle w:val="TabelleKopfmitte"/>
              <w:rPr>
                <w:rFonts w:eastAsia="Calibri"/>
                <w:lang w:val="en-GB"/>
              </w:rPr>
            </w:pPr>
            <w:r w:rsidRPr="00246134">
              <w:rPr>
                <w:lang w:val="en-GB"/>
              </w:rPr>
              <w:t>E2.01</w:t>
            </w:r>
            <w:r w:rsidR="00CA30FC" w:rsidRPr="00246134">
              <w:rPr>
                <w:lang w:val="en-GB"/>
              </w:rPr>
              <w:t>.</w:t>
            </w:r>
            <w:r w:rsidR="009C5D32">
              <w:rPr>
                <w:lang w:val="en-GB"/>
              </w:rPr>
              <w:t>37</w:t>
            </w:r>
          </w:p>
        </w:tc>
      </w:tr>
    </w:tbl>
    <w:tbl>
      <w:tblPr>
        <w:tblStyle w:val="Tabellenraster"/>
        <w:tblpPr w:leftFromText="141" w:rightFromText="141" w:vertAnchor="text" w:horzAnchor="page" w:tblpX="8723" w:tblpY="190"/>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2712D8" w:rsidRPr="00246134" w14:paraId="7E5AFC31" w14:textId="77777777" w:rsidTr="002712D8">
        <w:trPr>
          <w:trHeight w:val="284"/>
        </w:trPr>
        <w:tc>
          <w:tcPr>
            <w:tcW w:w="2090" w:type="dxa"/>
            <w:tcBorders>
              <w:bottom w:val="single" w:sz="4" w:space="0" w:color="auto"/>
            </w:tcBorders>
            <w:shd w:val="clear" w:color="auto" w:fill="D9D9D9" w:themeFill="background1" w:themeFillShade="D9"/>
          </w:tcPr>
          <w:p w14:paraId="19FF9DF2" w14:textId="77777777" w:rsidR="002712D8" w:rsidRPr="00246134" w:rsidRDefault="002712D8" w:rsidP="002712D8">
            <w:pPr>
              <w:pStyle w:val="TabelleKopfmitte"/>
              <w:rPr>
                <w:lang w:val="en-GB"/>
              </w:rPr>
            </w:pPr>
            <w:r w:rsidRPr="00246134">
              <w:rPr>
                <w:lang w:val="en-GB"/>
              </w:rPr>
              <w:t>L</w:t>
            </w:r>
            <w:r>
              <w:rPr>
                <w:lang w:val="en-GB"/>
              </w:rPr>
              <w:t>ösung</w:t>
            </w:r>
          </w:p>
        </w:tc>
      </w:tr>
    </w:tbl>
    <w:p w14:paraId="50333319" w14:textId="2F0FECB6" w:rsidR="00CA30FC" w:rsidRPr="00BB2474" w:rsidRDefault="00CA30FC" w:rsidP="00CA30FC">
      <w:pPr>
        <w:tabs>
          <w:tab w:val="left" w:pos="284"/>
        </w:tabs>
      </w:pPr>
    </w:p>
    <w:p w14:paraId="573C2444" w14:textId="3526B319" w:rsidR="00CA30FC" w:rsidRPr="00BB2474" w:rsidRDefault="00CA30FC" w:rsidP="00CA30FC">
      <w:pPr>
        <w:tabs>
          <w:tab w:val="left" w:pos="284"/>
        </w:tabs>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1693"/>
        <w:gridCol w:w="1120"/>
        <w:gridCol w:w="1160"/>
        <w:gridCol w:w="1160"/>
        <w:gridCol w:w="2238"/>
      </w:tblGrid>
      <w:tr w:rsidR="00327286" w:rsidRPr="001A6E80" w14:paraId="12F16F41" w14:textId="77777777" w:rsidTr="001A6E80">
        <w:trPr>
          <w:trHeight w:val="425"/>
        </w:trPr>
        <w:tc>
          <w:tcPr>
            <w:tcW w:w="1693" w:type="dxa"/>
            <w:shd w:val="clear" w:color="auto" w:fill="D9D9D9" w:themeFill="background1" w:themeFillShade="D9"/>
            <w:vAlign w:val="center"/>
          </w:tcPr>
          <w:p w14:paraId="39482AE8" w14:textId="365A2EBF" w:rsidR="00327286" w:rsidRPr="001A6E80" w:rsidRDefault="002712D8" w:rsidP="001A6E80">
            <w:pPr>
              <w:pStyle w:val="Textkrper"/>
              <w:jc w:val="center"/>
              <w:rPr>
                <w:b/>
                <w:lang w:val="en-GB"/>
              </w:rPr>
            </w:pPr>
            <w:r w:rsidRPr="001A6E80">
              <w:rPr>
                <w:b/>
                <w:noProof/>
              </w:rPr>
              <w:drawing>
                <wp:anchor distT="0" distB="0" distL="114300" distR="114300" simplePos="0" relativeHeight="252065792" behindDoc="0" locked="0" layoutInCell="0" allowOverlap="1" wp14:anchorId="32085DF3" wp14:editId="7FF94B32">
                  <wp:simplePos x="0" y="0"/>
                  <wp:positionH relativeFrom="rightMargin">
                    <wp:posOffset>198552</wp:posOffset>
                  </wp:positionH>
                  <wp:positionV relativeFrom="paragraph">
                    <wp:posOffset>177165</wp:posOffset>
                  </wp:positionV>
                  <wp:extent cx="346710" cy="321310"/>
                  <wp:effectExtent l="0" t="0" r="0" b="2540"/>
                  <wp:wrapNone/>
                  <wp:docPr id="237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327286" w:rsidRPr="001A6E80">
              <w:rPr>
                <w:b/>
                <w:lang w:val="en-GB"/>
              </w:rPr>
              <w:t>Anzahl Küsse</w:t>
            </w:r>
          </w:p>
        </w:tc>
        <w:tc>
          <w:tcPr>
            <w:tcW w:w="1120" w:type="dxa"/>
            <w:shd w:val="clear" w:color="auto" w:fill="D9D9D9" w:themeFill="background1" w:themeFillShade="D9"/>
            <w:vAlign w:val="center"/>
          </w:tcPr>
          <w:p w14:paraId="20A2D6D5" w14:textId="77777777" w:rsidR="00327286" w:rsidRPr="001A6E80" w:rsidRDefault="00327286" w:rsidP="001A6E80">
            <w:pPr>
              <w:pStyle w:val="Textkrper"/>
              <w:jc w:val="center"/>
              <w:rPr>
                <w:b/>
                <w:lang w:val="en-GB"/>
              </w:rPr>
            </w:pPr>
            <w:r w:rsidRPr="001A6E80">
              <w:rPr>
                <w:b/>
                <w:lang w:val="en-GB"/>
              </w:rPr>
              <w:t>Keiner</w:t>
            </w:r>
          </w:p>
        </w:tc>
        <w:tc>
          <w:tcPr>
            <w:tcW w:w="1160" w:type="dxa"/>
            <w:shd w:val="clear" w:color="auto" w:fill="D9D9D9" w:themeFill="background1" w:themeFillShade="D9"/>
            <w:vAlign w:val="center"/>
          </w:tcPr>
          <w:p w14:paraId="221866F9" w14:textId="77777777" w:rsidR="00327286" w:rsidRPr="001A6E80" w:rsidRDefault="00327286" w:rsidP="001A6E80">
            <w:pPr>
              <w:pStyle w:val="Textkrper"/>
              <w:jc w:val="center"/>
              <w:rPr>
                <w:b/>
                <w:lang w:val="en-GB"/>
              </w:rPr>
            </w:pPr>
            <w:r w:rsidRPr="001A6E80">
              <w:rPr>
                <w:b/>
                <w:lang w:val="en-GB"/>
              </w:rPr>
              <w:t>Einer</w:t>
            </w:r>
          </w:p>
        </w:tc>
        <w:tc>
          <w:tcPr>
            <w:tcW w:w="1160" w:type="dxa"/>
            <w:shd w:val="clear" w:color="auto" w:fill="D9D9D9" w:themeFill="background1" w:themeFillShade="D9"/>
            <w:vAlign w:val="center"/>
          </w:tcPr>
          <w:p w14:paraId="1D331DC6" w14:textId="77777777" w:rsidR="00327286" w:rsidRPr="001A6E80" w:rsidRDefault="00327286" w:rsidP="001A6E80">
            <w:pPr>
              <w:pStyle w:val="Textkrper"/>
              <w:jc w:val="center"/>
              <w:rPr>
                <w:b/>
                <w:lang w:val="en-GB"/>
              </w:rPr>
            </w:pPr>
            <w:r w:rsidRPr="001A6E80">
              <w:rPr>
                <w:b/>
                <w:lang w:val="en-GB"/>
              </w:rPr>
              <w:t>Zwei</w:t>
            </w:r>
          </w:p>
        </w:tc>
        <w:tc>
          <w:tcPr>
            <w:tcW w:w="2238" w:type="dxa"/>
            <w:shd w:val="clear" w:color="auto" w:fill="D9D9D9" w:themeFill="background1" w:themeFillShade="D9"/>
            <w:vAlign w:val="center"/>
          </w:tcPr>
          <w:p w14:paraId="4D09FB10" w14:textId="14A2D780" w:rsidR="00327286" w:rsidRPr="001A6E80" w:rsidRDefault="00CC651A" w:rsidP="001A6E80">
            <w:pPr>
              <w:pStyle w:val="Textkrper"/>
              <w:jc w:val="center"/>
              <w:rPr>
                <w:b/>
                <w:lang w:val="en-GB"/>
              </w:rPr>
            </w:pPr>
            <w:r w:rsidRPr="001A6E80">
              <w:rPr>
                <w:b/>
                <w:noProof/>
              </w:rPr>
              <w:drawing>
                <wp:anchor distT="0" distB="0" distL="114300" distR="114300" simplePos="0" relativeHeight="252108800" behindDoc="0" locked="0" layoutInCell="1" allowOverlap="1" wp14:anchorId="21F0449A" wp14:editId="4631F99B">
                  <wp:simplePos x="0" y="0"/>
                  <wp:positionH relativeFrom="column">
                    <wp:posOffset>1851660</wp:posOffset>
                  </wp:positionH>
                  <wp:positionV relativeFrom="paragraph">
                    <wp:posOffset>118745</wp:posOffset>
                  </wp:positionV>
                  <wp:extent cx="339090" cy="344805"/>
                  <wp:effectExtent l="0" t="0" r="3810" b="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9090"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286" w:rsidRPr="001A6E80">
              <w:rPr>
                <w:b/>
                <w:lang w:val="en-GB"/>
              </w:rPr>
              <w:t>Drei und mehr</w:t>
            </w:r>
          </w:p>
        </w:tc>
      </w:tr>
      <w:tr w:rsidR="00327286" w:rsidRPr="00246134" w14:paraId="6CCB112D" w14:textId="77777777" w:rsidTr="001A6E80">
        <w:trPr>
          <w:trHeight w:val="567"/>
        </w:trPr>
        <w:tc>
          <w:tcPr>
            <w:tcW w:w="1693" w:type="dxa"/>
            <w:shd w:val="clear" w:color="auto" w:fill="auto"/>
            <w:vAlign w:val="center"/>
          </w:tcPr>
          <w:p w14:paraId="37E2081F" w14:textId="77777777" w:rsidR="00327286" w:rsidRPr="00792F91" w:rsidRDefault="00327286" w:rsidP="00792F91">
            <w:pPr>
              <w:pStyle w:val="Textkrper"/>
              <w:jc w:val="left"/>
              <w:rPr>
                <w:sz w:val="22"/>
                <w:szCs w:val="24"/>
                <w:lang w:val="en-GB"/>
              </w:rPr>
            </w:pPr>
            <w:r w:rsidRPr="00792F91">
              <w:rPr>
                <w:sz w:val="22"/>
                <w:szCs w:val="24"/>
                <w:lang w:val="en-GB"/>
              </w:rPr>
              <w:t>USA</w:t>
            </w:r>
          </w:p>
        </w:tc>
        <w:tc>
          <w:tcPr>
            <w:tcW w:w="1120" w:type="dxa"/>
            <w:shd w:val="clear" w:color="auto" w:fill="auto"/>
            <w:vAlign w:val="center"/>
          </w:tcPr>
          <w:p w14:paraId="405B90FD" w14:textId="440BE87E"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shd w:val="clear" w:color="auto" w:fill="auto"/>
            <w:vAlign w:val="center"/>
          </w:tcPr>
          <w:p w14:paraId="18BA67AA"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0480C20A" w14:textId="77777777" w:rsidR="00327286" w:rsidRPr="00792F91" w:rsidRDefault="00327286" w:rsidP="00792F91">
            <w:pPr>
              <w:pStyle w:val="Textkrper"/>
              <w:jc w:val="center"/>
              <w:rPr>
                <w:sz w:val="24"/>
                <w:szCs w:val="24"/>
                <w:lang w:val="en-GB"/>
              </w:rPr>
            </w:pPr>
          </w:p>
        </w:tc>
        <w:tc>
          <w:tcPr>
            <w:tcW w:w="2238" w:type="dxa"/>
            <w:shd w:val="clear" w:color="auto" w:fill="auto"/>
            <w:vAlign w:val="center"/>
          </w:tcPr>
          <w:p w14:paraId="63DB3D49" w14:textId="0BAA0588" w:rsidR="00327286" w:rsidRPr="00792F91" w:rsidRDefault="00327286" w:rsidP="00792F91">
            <w:pPr>
              <w:pStyle w:val="Textkrper"/>
              <w:jc w:val="center"/>
              <w:rPr>
                <w:sz w:val="24"/>
                <w:szCs w:val="24"/>
                <w:lang w:val="en-GB"/>
              </w:rPr>
            </w:pPr>
          </w:p>
        </w:tc>
      </w:tr>
      <w:tr w:rsidR="00327286" w:rsidRPr="00246134" w14:paraId="5EBAD74A" w14:textId="77777777" w:rsidTr="001A6E80">
        <w:trPr>
          <w:trHeight w:val="567"/>
        </w:trPr>
        <w:tc>
          <w:tcPr>
            <w:tcW w:w="1693" w:type="dxa"/>
            <w:shd w:val="clear" w:color="auto" w:fill="auto"/>
            <w:vAlign w:val="center"/>
          </w:tcPr>
          <w:p w14:paraId="65F52C97" w14:textId="77777777" w:rsidR="00327286" w:rsidRPr="00792F91" w:rsidRDefault="00327286" w:rsidP="00792F91">
            <w:pPr>
              <w:pStyle w:val="Textkrper"/>
              <w:jc w:val="left"/>
              <w:rPr>
                <w:sz w:val="22"/>
                <w:szCs w:val="24"/>
                <w:lang w:val="en-GB"/>
              </w:rPr>
            </w:pPr>
            <w:r w:rsidRPr="00792F91">
              <w:rPr>
                <w:sz w:val="22"/>
                <w:szCs w:val="24"/>
                <w:lang w:val="en-GB"/>
              </w:rPr>
              <w:t>Afghanistan</w:t>
            </w:r>
          </w:p>
        </w:tc>
        <w:tc>
          <w:tcPr>
            <w:tcW w:w="1120" w:type="dxa"/>
            <w:shd w:val="clear" w:color="auto" w:fill="auto"/>
            <w:vAlign w:val="center"/>
          </w:tcPr>
          <w:p w14:paraId="217DD5AB"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4A6E49B4"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366F94B1" w14:textId="6ECD63F8" w:rsidR="00327286" w:rsidRPr="00792F91" w:rsidRDefault="00792F91" w:rsidP="00792F91">
            <w:pPr>
              <w:pStyle w:val="Textkrper"/>
              <w:jc w:val="center"/>
              <w:rPr>
                <w:sz w:val="24"/>
                <w:szCs w:val="24"/>
                <w:lang w:val="en-GB"/>
              </w:rPr>
            </w:pPr>
            <w:r w:rsidRPr="00792F91">
              <w:rPr>
                <w:sz w:val="24"/>
                <w:szCs w:val="24"/>
                <w:lang w:val="en-GB"/>
              </w:rPr>
              <w:t>X</w:t>
            </w:r>
          </w:p>
        </w:tc>
        <w:tc>
          <w:tcPr>
            <w:tcW w:w="2238" w:type="dxa"/>
            <w:shd w:val="clear" w:color="auto" w:fill="auto"/>
            <w:vAlign w:val="center"/>
          </w:tcPr>
          <w:p w14:paraId="58A22038" w14:textId="77777777" w:rsidR="00327286" w:rsidRPr="00792F91" w:rsidRDefault="00327286" w:rsidP="00792F91">
            <w:pPr>
              <w:pStyle w:val="Textkrper"/>
              <w:jc w:val="center"/>
              <w:rPr>
                <w:sz w:val="24"/>
                <w:szCs w:val="24"/>
                <w:lang w:val="en-GB"/>
              </w:rPr>
            </w:pPr>
          </w:p>
        </w:tc>
      </w:tr>
      <w:tr w:rsidR="00327286" w:rsidRPr="00246134" w14:paraId="2DF61657" w14:textId="77777777" w:rsidTr="001A6E80">
        <w:trPr>
          <w:trHeight w:val="567"/>
        </w:trPr>
        <w:tc>
          <w:tcPr>
            <w:tcW w:w="1693" w:type="dxa"/>
            <w:shd w:val="clear" w:color="auto" w:fill="auto"/>
            <w:vAlign w:val="center"/>
          </w:tcPr>
          <w:p w14:paraId="52B877DD" w14:textId="059DE5E9" w:rsidR="00327286" w:rsidRPr="00792F91" w:rsidRDefault="00792F91" w:rsidP="00792F91">
            <w:pPr>
              <w:pStyle w:val="Textkrper"/>
              <w:jc w:val="left"/>
              <w:rPr>
                <w:sz w:val="22"/>
                <w:szCs w:val="24"/>
                <w:lang w:val="en-GB"/>
              </w:rPr>
            </w:pPr>
            <w:r w:rsidRPr="00792F91">
              <w:rPr>
                <w:sz w:val="22"/>
                <w:szCs w:val="24"/>
                <w:lang w:val="en-GB"/>
              </w:rPr>
              <w:t>France</w:t>
            </w:r>
          </w:p>
        </w:tc>
        <w:tc>
          <w:tcPr>
            <w:tcW w:w="1120" w:type="dxa"/>
            <w:shd w:val="clear" w:color="auto" w:fill="auto"/>
            <w:vAlign w:val="center"/>
          </w:tcPr>
          <w:p w14:paraId="678EDCA0"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26903DF7"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0BF923AB" w14:textId="4C7F93A5" w:rsidR="00327286" w:rsidRPr="00792F91" w:rsidRDefault="00792F91" w:rsidP="00792F91">
            <w:pPr>
              <w:pStyle w:val="Textkrper"/>
              <w:jc w:val="center"/>
              <w:rPr>
                <w:sz w:val="24"/>
                <w:szCs w:val="24"/>
                <w:lang w:val="en-GB"/>
              </w:rPr>
            </w:pPr>
            <w:r w:rsidRPr="00792F91">
              <w:rPr>
                <w:sz w:val="24"/>
                <w:szCs w:val="24"/>
                <w:lang w:val="en-GB"/>
              </w:rPr>
              <w:t>X</w:t>
            </w:r>
          </w:p>
        </w:tc>
        <w:tc>
          <w:tcPr>
            <w:tcW w:w="2238" w:type="dxa"/>
            <w:shd w:val="clear" w:color="auto" w:fill="auto"/>
            <w:vAlign w:val="center"/>
          </w:tcPr>
          <w:p w14:paraId="47B60BF8" w14:textId="68517567" w:rsidR="00327286" w:rsidRPr="00792F91" w:rsidRDefault="00792F91" w:rsidP="00792F91">
            <w:pPr>
              <w:pStyle w:val="Textkrper"/>
              <w:jc w:val="center"/>
              <w:rPr>
                <w:sz w:val="24"/>
                <w:szCs w:val="24"/>
                <w:lang w:val="en-GB"/>
              </w:rPr>
            </w:pPr>
            <w:r w:rsidRPr="00792F91">
              <w:rPr>
                <w:sz w:val="24"/>
                <w:szCs w:val="24"/>
                <w:lang w:val="en-GB"/>
              </w:rPr>
              <w:t>X</w:t>
            </w:r>
          </w:p>
        </w:tc>
      </w:tr>
      <w:tr w:rsidR="00327286" w:rsidRPr="00246134" w14:paraId="0561FE38" w14:textId="77777777" w:rsidTr="001A6E80">
        <w:trPr>
          <w:trHeight w:val="567"/>
        </w:trPr>
        <w:tc>
          <w:tcPr>
            <w:tcW w:w="1693" w:type="dxa"/>
            <w:shd w:val="clear" w:color="auto" w:fill="auto"/>
            <w:vAlign w:val="center"/>
          </w:tcPr>
          <w:p w14:paraId="78B56F34" w14:textId="77777777" w:rsidR="00327286" w:rsidRPr="00792F91" w:rsidRDefault="00327286" w:rsidP="00792F91">
            <w:pPr>
              <w:pStyle w:val="Textkrper"/>
              <w:jc w:val="left"/>
              <w:rPr>
                <w:sz w:val="22"/>
                <w:szCs w:val="24"/>
                <w:lang w:val="en-GB"/>
              </w:rPr>
            </w:pPr>
            <w:r w:rsidRPr="00792F91">
              <w:rPr>
                <w:sz w:val="22"/>
                <w:szCs w:val="24"/>
                <w:lang w:val="en-GB"/>
              </w:rPr>
              <w:t>Netherlands</w:t>
            </w:r>
          </w:p>
        </w:tc>
        <w:tc>
          <w:tcPr>
            <w:tcW w:w="1120" w:type="dxa"/>
            <w:shd w:val="clear" w:color="auto" w:fill="auto"/>
            <w:vAlign w:val="center"/>
          </w:tcPr>
          <w:p w14:paraId="1374C177"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79AB537A"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0AF0A548" w14:textId="77777777" w:rsidR="00327286" w:rsidRPr="00792F91" w:rsidRDefault="00327286" w:rsidP="00792F91">
            <w:pPr>
              <w:pStyle w:val="Textkrper"/>
              <w:jc w:val="center"/>
              <w:rPr>
                <w:sz w:val="24"/>
                <w:szCs w:val="24"/>
                <w:lang w:val="en-GB"/>
              </w:rPr>
            </w:pPr>
          </w:p>
        </w:tc>
        <w:tc>
          <w:tcPr>
            <w:tcW w:w="2238" w:type="dxa"/>
            <w:shd w:val="clear" w:color="auto" w:fill="auto"/>
            <w:vAlign w:val="center"/>
          </w:tcPr>
          <w:p w14:paraId="4C9EDBC5" w14:textId="1C8769BB" w:rsidR="00327286" w:rsidRPr="00792F91" w:rsidRDefault="00792F91" w:rsidP="00792F91">
            <w:pPr>
              <w:pStyle w:val="Textkrper"/>
              <w:jc w:val="center"/>
              <w:rPr>
                <w:sz w:val="24"/>
                <w:szCs w:val="24"/>
                <w:lang w:val="en-GB"/>
              </w:rPr>
            </w:pPr>
            <w:r w:rsidRPr="00792F91">
              <w:rPr>
                <w:sz w:val="24"/>
                <w:szCs w:val="24"/>
                <w:lang w:val="en-GB"/>
              </w:rPr>
              <w:t>X</w:t>
            </w:r>
          </w:p>
        </w:tc>
      </w:tr>
      <w:tr w:rsidR="00327286" w:rsidRPr="00246134" w14:paraId="2EA8A1FE" w14:textId="77777777" w:rsidTr="001A6E80">
        <w:tblPrEx>
          <w:tblCellMar>
            <w:top w:w="0" w:type="dxa"/>
            <w:bottom w:w="0" w:type="dxa"/>
          </w:tblCellMar>
        </w:tblPrEx>
        <w:trPr>
          <w:trHeight w:val="567"/>
        </w:trPr>
        <w:tc>
          <w:tcPr>
            <w:tcW w:w="1693" w:type="dxa"/>
            <w:vAlign w:val="center"/>
          </w:tcPr>
          <w:p w14:paraId="285CCB76" w14:textId="77777777" w:rsidR="00327286" w:rsidRPr="00792F91" w:rsidRDefault="00327286" w:rsidP="00792F91">
            <w:pPr>
              <w:pStyle w:val="Textkrper"/>
              <w:jc w:val="left"/>
              <w:rPr>
                <w:sz w:val="22"/>
                <w:szCs w:val="24"/>
                <w:lang w:val="en-GB"/>
              </w:rPr>
            </w:pPr>
            <w:r w:rsidRPr="00792F91">
              <w:rPr>
                <w:sz w:val="22"/>
                <w:szCs w:val="24"/>
                <w:lang w:val="en-GB"/>
              </w:rPr>
              <w:t>Turkey</w:t>
            </w:r>
          </w:p>
        </w:tc>
        <w:tc>
          <w:tcPr>
            <w:tcW w:w="1120" w:type="dxa"/>
            <w:vAlign w:val="center"/>
          </w:tcPr>
          <w:p w14:paraId="23C54C77" w14:textId="77777777" w:rsidR="00327286" w:rsidRPr="00792F91" w:rsidRDefault="00327286" w:rsidP="00792F91">
            <w:pPr>
              <w:pStyle w:val="Textkrper"/>
              <w:jc w:val="center"/>
              <w:rPr>
                <w:sz w:val="24"/>
                <w:szCs w:val="24"/>
                <w:lang w:val="en-GB"/>
              </w:rPr>
            </w:pPr>
          </w:p>
        </w:tc>
        <w:tc>
          <w:tcPr>
            <w:tcW w:w="1160" w:type="dxa"/>
            <w:vAlign w:val="center"/>
          </w:tcPr>
          <w:p w14:paraId="723A30FD" w14:textId="77777777" w:rsidR="00327286" w:rsidRPr="00792F91" w:rsidRDefault="00327286" w:rsidP="00792F91">
            <w:pPr>
              <w:pStyle w:val="Textkrper"/>
              <w:jc w:val="center"/>
              <w:rPr>
                <w:sz w:val="24"/>
                <w:szCs w:val="24"/>
                <w:lang w:val="en-GB"/>
              </w:rPr>
            </w:pPr>
          </w:p>
        </w:tc>
        <w:tc>
          <w:tcPr>
            <w:tcW w:w="1160" w:type="dxa"/>
            <w:vAlign w:val="center"/>
          </w:tcPr>
          <w:p w14:paraId="0082DB40" w14:textId="77777777" w:rsidR="00327286" w:rsidRPr="00792F91" w:rsidRDefault="00327286" w:rsidP="00792F91">
            <w:pPr>
              <w:pStyle w:val="Textkrper"/>
              <w:jc w:val="center"/>
              <w:rPr>
                <w:sz w:val="24"/>
                <w:szCs w:val="24"/>
                <w:lang w:val="en-GB"/>
              </w:rPr>
            </w:pPr>
          </w:p>
        </w:tc>
        <w:tc>
          <w:tcPr>
            <w:tcW w:w="2238" w:type="dxa"/>
            <w:vAlign w:val="center"/>
          </w:tcPr>
          <w:p w14:paraId="2A7391AF" w14:textId="77777777" w:rsidR="00327286" w:rsidRPr="00792F91" w:rsidRDefault="00327286" w:rsidP="00792F91">
            <w:pPr>
              <w:pStyle w:val="Textkrper"/>
              <w:jc w:val="center"/>
              <w:rPr>
                <w:sz w:val="24"/>
                <w:szCs w:val="24"/>
                <w:lang w:val="en-GB"/>
              </w:rPr>
            </w:pPr>
            <w:r w:rsidRPr="00792F91">
              <w:rPr>
                <w:sz w:val="24"/>
                <w:szCs w:val="24"/>
                <w:lang w:val="en-GB"/>
              </w:rPr>
              <w:t>Handkuss</w:t>
            </w:r>
          </w:p>
        </w:tc>
      </w:tr>
      <w:tr w:rsidR="00327286" w:rsidRPr="00246134" w14:paraId="766F69EF" w14:textId="77777777" w:rsidTr="001A6E80">
        <w:tblPrEx>
          <w:tblCellMar>
            <w:top w:w="0" w:type="dxa"/>
            <w:bottom w:w="0" w:type="dxa"/>
          </w:tblCellMar>
        </w:tblPrEx>
        <w:trPr>
          <w:trHeight w:val="567"/>
        </w:trPr>
        <w:tc>
          <w:tcPr>
            <w:tcW w:w="1693" w:type="dxa"/>
            <w:vAlign w:val="center"/>
          </w:tcPr>
          <w:p w14:paraId="4BCBF27E" w14:textId="77777777" w:rsidR="00327286" w:rsidRPr="00792F91" w:rsidRDefault="00327286" w:rsidP="00792F91">
            <w:pPr>
              <w:pStyle w:val="Textkrper"/>
              <w:jc w:val="left"/>
              <w:rPr>
                <w:sz w:val="22"/>
                <w:szCs w:val="24"/>
                <w:lang w:val="en-GB"/>
              </w:rPr>
            </w:pPr>
            <w:r w:rsidRPr="00792F91">
              <w:rPr>
                <w:sz w:val="22"/>
                <w:szCs w:val="24"/>
                <w:lang w:val="en-GB"/>
              </w:rPr>
              <w:t>Germany</w:t>
            </w:r>
          </w:p>
        </w:tc>
        <w:tc>
          <w:tcPr>
            <w:tcW w:w="1120" w:type="dxa"/>
            <w:vAlign w:val="center"/>
          </w:tcPr>
          <w:p w14:paraId="4CAE7B6D" w14:textId="3DE02987"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vAlign w:val="center"/>
          </w:tcPr>
          <w:p w14:paraId="12CD33E4" w14:textId="77777777" w:rsidR="00327286" w:rsidRPr="00792F91" w:rsidRDefault="00327286" w:rsidP="00792F91">
            <w:pPr>
              <w:pStyle w:val="Textkrper"/>
              <w:jc w:val="center"/>
              <w:rPr>
                <w:sz w:val="24"/>
                <w:szCs w:val="24"/>
                <w:lang w:val="en-GB"/>
              </w:rPr>
            </w:pPr>
          </w:p>
        </w:tc>
        <w:tc>
          <w:tcPr>
            <w:tcW w:w="1160" w:type="dxa"/>
            <w:vAlign w:val="center"/>
          </w:tcPr>
          <w:p w14:paraId="400AC52C" w14:textId="77777777" w:rsidR="00327286" w:rsidRPr="00792F91" w:rsidRDefault="00327286" w:rsidP="00792F91">
            <w:pPr>
              <w:pStyle w:val="Textkrper"/>
              <w:jc w:val="center"/>
              <w:rPr>
                <w:sz w:val="24"/>
                <w:szCs w:val="24"/>
                <w:lang w:val="en-GB"/>
              </w:rPr>
            </w:pPr>
          </w:p>
        </w:tc>
        <w:tc>
          <w:tcPr>
            <w:tcW w:w="2238" w:type="dxa"/>
            <w:vAlign w:val="center"/>
          </w:tcPr>
          <w:p w14:paraId="07FFABD3" w14:textId="77777777" w:rsidR="00327286" w:rsidRPr="00792F91" w:rsidRDefault="00327286" w:rsidP="00792F91">
            <w:pPr>
              <w:pStyle w:val="Textkrper"/>
              <w:jc w:val="center"/>
              <w:rPr>
                <w:sz w:val="24"/>
                <w:szCs w:val="24"/>
                <w:lang w:val="en-GB"/>
              </w:rPr>
            </w:pPr>
          </w:p>
        </w:tc>
      </w:tr>
      <w:tr w:rsidR="00327286" w:rsidRPr="00246134" w14:paraId="247DE838" w14:textId="77777777" w:rsidTr="001A6E80">
        <w:tblPrEx>
          <w:tblCellMar>
            <w:top w:w="0" w:type="dxa"/>
            <w:bottom w:w="0" w:type="dxa"/>
          </w:tblCellMar>
        </w:tblPrEx>
        <w:trPr>
          <w:trHeight w:val="567"/>
        </w:trPr>
        <w:tc>
          <w:tcPr>
            <w:tcW w:w="1693" w:type="dxa"/>
            <w:vAlign w:val="center"/>
          </w:tcPr>
          <w:p w14:paraId="4456E585" w14:textId="1589C0E3" w:rsidR="00327286" w:rsidRPr="00792F91" w:rsidRDefault="00792F91" w:rsidP="00792F91">
            <w:pPr>
              <w:pStyle w:val="Textkrper"/>
              <w:jc w:val="left"/>
              <w:rPr>
                <w:sz w:val="22"/>
                <w:szCs w:val="24"/>
                <w:lang w:val="en-GB"/>
              </w:rPr>
            </w:pPr>
            <w:r w:rsidRPr="00792F91">
              <w:rPr>
                <w:sz w:val="22"/>
                <w:szCs w:val="24"/>
                <w:lang w:val="en-GB"/>
              </w:rPr>
              <w:t>Japan</w:t>
            </w:r>
          </w:p>
        </w:tc>
        <w:tc>
          <w:tcPr>
            <w:tcW w:w="1120" w:type="dxa"/>
            <w:vAlign w:val="center"/>
          </w:tcPr>
          <w:p w14:paraId="403E8461" w14:textId="41038302"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vAlign w:val="center"/>
          </w:tcPr>
          <w:p w14:paraId="4DD83FE3" w14:textId="77777777" w:rsidR="00327286" w:rsidRPr="00792F91" w:rsidRDefault="00327286" w:rsidP="00792F91">
            <w:pPr>
              <w:pStyle w:val="Textkrper"/>
              <w:jc w:val="center"/>
              <w:rPr>
                <w:sz w:val="24"/>
                <w:szCs w:val="24"/>
                <w:lang w:val="en-GB"/>
              </w:rPr>
            </w:pPr>
          </w:p>
        </w:tc>
        <w:tc>
          <w:tcPr>
            <w:tcW w:w="1160" w:type="dxa"/>
            <w:vAlign w:val="center"/>
          </w:tcPr>
          <w:p w14:paraId="251065B5" w14:textId="77777777" w:rsidR="00327286" w:rsidRPr="00792F91" w:rsidRDefault="00327286" w:rsidP="00792F91">
            <w:pPr>
              <w:pStyle w:val="Textkrper"/>
              <w:jc w:val="center"/>
              <w:rPr>
                <w:sz w:val="24"/>
                <w:szCs w:val="24"/>
                <w:lang w:val="en-GB"/>
              </w:rPr>
            </w:pPr>
          </w:p>
        </w:tc>
        <w:tc>
          <w:tcPr>
            <w:tcW w:w="2238" w:type="dxa"/>
            <w:vAlign w:val="center"/>
          </w:tcPr>
          <w:p w14:paraId="646F7F92" w14:textId="77777777" w:rsidR="00327286" w:rsidRPr="00792F91" w:rsidRDefault="00327286" w:rsidP="00792F91">
            <w:pPr>
              <w:pStyle w:val="Textkrper"/>
              <w:jc w:val="center"/>
              <w:rPr>
                <w:sz w:val="24"/>
                <w:szCs w:val="24"/>
                <w:lang w:val="en-GB"/>
              </w:rPr>
            </w:pPr>
          </w:p>
        </w:tc>
      </w:tr>
      <w:tr w:rsidR="00327286" w:rsidRPr="00246134" w14:paraId="07E870D8" w14:textId="77777777" w:rsidTr="001A6E80">
        <w:tblPrEx>
          <w:tblCellMar>
            <w:top w:w="0" w:type="dxa"/>
            <w:bottom w:w="0" w:type="dxa"/>
          </w:tblCellMar>
        </w:tblPrEx>
        <w:trPr>
          <w:trHeight w:val="567"/>
        </w:trPr>
        <w:tc>
          <w:tcPr>
            <w:tcW w:w="1693" w:type="dxa"/>
            <w:vAlign w:val="center"/>
          </w:tcPr>
          <w:p w14:paraId="159094FB" w14:textId="60B98281" w:rsidR="00327286" w:rsidRPr="00792F91" w:rsidRDefault="00792F91" w:rsidP="00792F91">
            <w:pPr>
              <w:pStyle w:val="Textkrper"/>
              <w:jc w:val="left"/>
              <w:rPr>
                <w:sz w:val="22"/>
                <w:szCs w:val="24"/>
                <w:lang w:val="en-GB"/>
              </w:rPr>
            </w:pPr>
            <w:r w:rsidRPr="00792F91">
              <w:rPr>
                <w:sz w:val="22"/>
                <w:szCs w:val="24"/>
                <w:lang w:val="en-GB"/>
              </w:rPr>
              <w:t>Sweden</w:t>
            </w:r>
          </w:p>
        </w:tc>
        <w:tc>
          <w:tcPr>
            <w:tcW w:w="1120" w:type="dxa"/>
            <w:vAlign w:val="center"/>
          </w:tcPr>
          <w:p w14:paraId="6B791888" w14:textId="77777777" w:rsidR="00327286" w:rsidRPr="00792F91" w:rsidRDefault="00327286" w:rsidP="00792F91">
            <w:pPr>
              <w:pStyle w:val="Textkrper"/>
              <w:jc w:val="center"/>
              <w:rPr>
                <w:sz w:val="24"/>
                <w:szCs w:val="24"/>
                <w:lang w:val="en-GB"/>
              </w:rPr>
            </w:pPr>
          </w:p>
        </w:tc>
        <w:tc>
          <w:tcPr>
            <w:tcW w:w="1160" w:type="dxa"/>
            <w:vAlign w:val="center"/>
          </w:tcPr>
          <w:p w14:paraId="1A3E3CE4" w14:textId="77777777" w:rsidR="00327286" w:rsidRPr="00792F91" w:rsidRDefault="00327286" w:rsidP="00792F91">
            <w:pPr>
              <w:pStyle w:val="Textkrper"/>
              <w:jc w:val="center"/>
              <w:rPr>
                <w:sz w:val="24"/>
                <w:szCs w:val="24"/>
                <w:lang w:val="en-GB"/>
              </w:rPr>
            </w:pPr>
          </w:p>
        </w:tc>
        <w:tc>
          <w:tcPr>
            <w:tcW w:w="1160" w:type="dxa"/>
            <w:vAlign w:val="center"/>
          </w:tcPr>
          <w:p w14:paraId="10B0E117" w14:textId="3EC5B4E0" w:rsidR="00327286" w:rsidRPr="00792F91" w:rsidRDefault="00792F91" w:rsidP="00792F91">
            <w:pPr>
              <w:pStyle w:val="Textkrper"/>
              <w:jc w:val="center"/>
              <w:rPr>
                <w:sz w:val="24"/>
                <w:szCs w:val="24"/>
                <w:lang w:val="en-GB"/>
              </w:rPr>
            </w:pPr>
            <w:r w:rsidRPr="00792F91">
              <w:rPr>
                <w:sz w:val="24"/>
                <w:szCs w:val="24"/>
                <w:lang w:val="en-GB"/>
              </w:rPr>
              <w:t>X</w:t>
            </w:r>
          </w:p>
        </w:tc>
        <w:tc>
          <w:tcPr>
            <w:tcW w:w="2238" w:type="dxa"/>
            <w:vAlign w:val="center"/>
          </w:tcPr>
          <w:p w14:paraId="2938ECFD" w14:textId="77777777" w:rsidR="00327286" w:rsidRPr="00792F91" w:rsidRDefault="00327286" w:rsidP="00792F91">
            <w:pPr>
              <w:pStyle w:val="Textkrper"/>
              <w:jc w:val="center"/>
              <w:rPr>
                <w:sz w:val="24"/>
                <w:szCs w:val="24"/>
                <w:lang w:val="en-GB"/>
              </w:rPr>
            </w:pPr>
          </w:p>
        </w:tc>
      </w:tr>
      <w:tr w:rsidR="00327286" w:rsidRPr="00246134" w14:paraId="5CAC5D42" w14:textId="77777777" w:rsidTr="001A6E80">
        <w:tblPrEx>
          <w:tblCellMar>
            <w:top w:w="0" w:type="dxa"/>
            <w:bottom w:w="0" w:type="dxa"/>
          </w:tblCellMar>
        </w:tblPrEx>
        <w:trPr>
          <w:trHeight w:val="567"/>
        </w:trPr>
        <w:tc>
          <w:tcPr>
            <w:tcW w:w="1693" w:type="dxa"/>
            <w:vAlign w:val="center"/>
          </w:tcPr>
          <w:p w14:paraId="5C736226" w14:textId="47D077FD" w:rsidR="00327286" w:rsidRPr="00792F91" w:rsidRDefault="00792F91" w:rsidP="00792F91">
            <w:pPr>
              <w:pStyle w:val="Textkrper"/>
              <w:jc w:val="left"/>
              <w:rPr>
                <w:sz w:val="22"/>
                <w:szCs w:val="24"/>
                <w:lang w:val="en-GB"/>
              </w:rPr>
            </w:pPr>
            <w:r w:rsidRPr="00792F91">
              <w:rPr>
                <w:sz w:val="22"/>
                <w:szCs w:val="24"/>
                <w:lang w:val="en-GB"/>
              </w:rPr>
              <w:t>Britain</w:t>
            </w:r>
          </w:p>
        </w:tc>
        <w:tc>
          <w:tcPr>
            <w:tcW w:w="1120" w:type="dxa"/>
            <w:vAlign w:val="center"/>
          </w:tcPr>
          <w:p w14:paraId="118AC3AB" w14:textId="41B8C45A"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vAlign w:val="center"/>
          </w:tcPr>
          <w:p w14:paraId="3A0C4321" w14:textId="77777777" w:rsidR="00327286" w:rsidRPr="00792F91" w:rsidRDefault="00327286" w:rsidP="00792F91">
            <w:pPr>
              <w:pStyle w:val="Textkrper"/>
              <w:jc w:val="center"/>
              <w:rPr>
                <w:sz w:val="24"/>
                <w:szCs w:val="24"/>
                <w:lang w:val="en-GB"/>
              </w:rPr>
            </w:pPr>
          </w:p>
        </w:tc>
        <w:tc>
          <w:tcPr>
            <w:tcW w:w="1160" w:type="dxa"/>
            <w:vAlign w:val="center"/>
          </w:tcPr>
          <w:p w14:paraId="5768D7E6" w14:textId="77777777" w:rsidR="00327286" w:rsidRPr="00792F91" w:rsidRDefault="00327286" w:rsidP="00792F91">
            <w:pPr>
              <w:pStyle w:val="Textkrper"/>
              <w:jc w:val="center"/>
              <w:rPr>
                <w:sz w:val="24"/>
                <w:szCs w:val="24"/>
                <w:lang w:val="en-GB"/>
              </w:rPr>
            </w:pPr>
          </w:p>
        </w:tc>
        <w:tc>
          <w:tcPr>
            <w:tcW w:w="2238" w:type="dxa"/>
            <w:vAlign w:val="center"/>
          </w:tcPr>
          <w:p w14:paraId="474FD508" w14:textId="77777777" w:rsidR="00327286" w:rsidRPr="00792F91" w:rsidRDefault="00327286" w:rsidP="00792F91">
            <w:pPr>
              <w:pStyle w:val="Textkrper"/>
              <w:jc w:val="center"/>
              <w:rPr>
                <w:sz w:val="24"/>
                <w:szCs w:val="24"/>
                <w:lang w:val="en-GB"/>
              </w:rPr>
            </w:pPr>
          </w:p>
        </w:tc>
      </w:tr>
    </w:tbl>
    <w:p w14:paraId="443DADDD" w14:textId="3C30CFB1" w:rsidR="00910E0B" w:rsidRDefault="00910E0B" w:rsidP="00F64A94">
      <w:pPr>
        <w:tabs>
          <w:tab w:val="left" w:pos="284"/>
        </w:tabs>
        <w:rPr>
          <w:lang w:val="en-GB"/>
        </w:rPr>
      </w:pPr>
      <w:r>
        <w:rPr>
          <w:lang w:val="en-GB"/>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866EAC" w:rsidRPr="00246134" w14:paraId="13237FE9" w14:textId="77777777" w:rsidTr="00910E0B">
        <w:trPr>
          <w:trHeight w:val="523"/>
        </w:trPr>
        <w:tc>
          <w:tcPr>
            <w:tcW w:w="2348" w:type="dxa"/>
            <w:tcBorders>
              <w:left w:val="single" w:sz="4" w:space="0" w:color="auto"/>
              <w:bottom w:val="single" w:sz="4" w:space="0" w:color="auto"/>
              <w:right w:val="single" w:sz="4" w:space="0" w:color="auto"/>
            </w:tcBorders>
            <w:shd w:val="clear" w:color="auto" w:fill="D9D9D9"/>
          </w:tcPr>
          <w:p w14:paraId="0D43CDC1" w14:textId="77777777" w:rsidR="00866EAC" w:rsidRPr="00246134" w:rsidRDefault="00866EAC" w:rsidP="0019249F">
            <w:pPr>
              <w:pStyle w:val="Tabelle6pt"/>
              <w:rPr>
                <w:color w:val="000000"/>
                <w:lang w:val="en-GB"/>
              </w:rPr>
            </w:pPr>
            <w:r w:rsidRPr="00246134">
              <w:rPr>
                <w:lang w:val="en-GB"/>
              </w:rPr>
              <w:lastRenderedPageBreak/>
              <w:t>Kompetenzbereich</w:t>
            </w:r>
          </w:p>
          <w:p w14:paraId="7D39301D" w14:textId="77777777" w:rsidR="00866EAC" w:rsidRPr="00246134" w:rsidRDefault="0046226D" w:rsidP="0019249F">
            <w:pPr>
              <w:pStyle w:val="TabelleKopflinks"/>
              <w:rPr>
                <w:lang w:val="en-GB"/>
              </w:rPr>
            </w:pPr>
            <w:r w:rsidRPr="00246134">
              <w:rPr>
                <w:lang w:val="en-GB"/>
              </w:rPr>
              <w:t xml:space="preserve">Kompetenzbereich </w:t>
            </w:r>
            <w:r w:rsidR="00322B03" w:rsidRPr="00246134">
              <w:rPr>
                <w:lang w:val="en-GB"/>
              </w:rPr>
              <w:t>5</w:t>
            </w:r>
          </w:p>
        </w:tc>
        <w:tc>
          <w:tcPr>
            <w:tcW w:w="851" w:type="dxa"/>
            <w:tcBorders>
              <w:left w:val="single" w:sz="4" w:space="0" w:color="auto"/>
              <w:bottom w:val="single" w:sz="4" w:space="0" w:color="auto"/>
              <w:right w:val="single" w:sz="4" w:space="0" w:color="auto"/>
            </w:tcBorders>
            <w:shd w:val="clear" w:color="auto" w:fill="D9D9D9"/>
          </w:tcPr>
          <w:p w14:paraId="15F7C1EC" w14:textId="77777777" w:rsidR="00866EAC" w:rsidRPr="00246134" w:rsidRDefault="00866EAC" w:rsidP="0019249F">
            <w:pPr>
              <w:pStyle w:val="Tabelle6pt"/>
              <w:rPr>
                <w:color w:val="000000"/>
                <w:lang w:val="en-GB"/>
              </w:rPr>
            </w:pPr>
            <w:r w:rsidRPr="00246134">
              <w:rPr>
                <w:lang w:val="en-GB"/>
              </w:rPr>
              <w:t>Lernfortschritt</w:t>
            </w:r>
          </w:p>
          <w:p w14:paraId="5CD73819" w14:textId="77777777" w:rsidR="00866EAC" w:rsidRPr="00246134" w:rsidRDefault="00866EAC"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7900E38" w14:textId="77777777" w:rsidR="00866EAC" w:rsidRPr="00246134" w:rsidRDefault="00866EAC" w:rsidP="0019249F">
            <w:pPr>
              <w:pStyle w:val="Tabelle6pt"/>
              <w:rPr>
                <w:color w:val="000000"/>
                <w:lang w:val="en-GB"/>
              </w:rPr>
            </w:pPr>
            <w:r w:rsidRPr="00246134">
              <w:rPr>
                <w:lang w:val="en-GB"/>
              </w:rPr>
              <w:t>Materialien/Titel</w:t>
            </w:r>
          </w:p>
          <w:p w14:paraId="7C7E4CD6" w14:textId="5CDB88E2" w:rsidR="00866EAC" w:rsidRPr="00246134" w:rsidRDefault="00866EAC" w:rsidP="00E353FB">
            <w:pPr>
              <w:pStyle w:val="TabelleKopflinks"/>
              <w:rPr>
                <w:lang w:val="en-GB"/>
              </w:rPr>
            </w:pPr>
            <w:r w:rsidRPr="00246134">
              <w:rPr>
                <w:lang w:val="en-GB"/>
              </w:rPr>
              <w:t>All about kisses – How to kiss in...?</w:t>
            </w:r>
            <w:r w:rsidR="005849F9" w:rsidRPr="00246134">
              <w:rPr>
                <w:lang w:val="en-GB"/>
              </w:rPr>
              <w:t xml:space="preserve"> </w:t>
            </w:r>
            <w:r w:rsidR="00E353FB">
              <w:rPr>
                <w:lang w:val="en-GB"/>
              </w:rPr>
              <w:t>–</w:t>
            </w:r>
            <w:r w:rsidR="005849F9" w:rsidRPr="00246134">
              <w:rPr>
                <w:lang w:val="en-GB"/>
              </w:rPr>
              <w:t xml:space="preserve"> B</w:t>
            </w:r>
          </w:p>
        </w:tc>
        <w:tc>
          <w:tcPr>
            <w:tcW w:w="188" w:type="dxa"/>
            <w:vMerge w:val="restart"/>
            <w:tcBorders>
              <w:top w:val="nil"/>
              <w:left w:val="single" w:sz="4" w:space="0" w:color="auto"/>
              <w:bottom w:val="nil"/>
              <w:right w:val="single" w:sz="4" w:space="0" w:color="auto"/>
            </w:tcBorders>
            <w:shd w:val="clear" w:color="auto" w:fill="FFFFFF"/>
          </w:tcPr>
          <w:p w14:paraId="1456AD6C" w14:textId="77777777" w:rsidR="00866EAC" w:rsidRPr="00246134" w:rsidRDefault="00866EAC"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C47CF7D" w14:textId="77777777" w:rsidR="00866EAC" w:rsidRPr="00246134" w:rsidRDefault="00866EAC" w:rsidP="0019249F">
            <w:pPr>
              <w:pStyle w:val="TabelleKopfmitte"/>
              <w:rPr>
                <w:lang w:val="en-GB"/>
              </w:rPr>
            </w:pPr>
            <w:r w:rsidRPr="00246134">
              <w:rPr>
                <w:lang w:val="en-GB"/>
              </w:rPr>
              <w:t>Englisch</w:t>
            </w:r>
          </w:p>
          <w:p w14:paraId="49EFE4A6" w14:textId="67F8DCE4" w:rsidR="00866EAC" w:rsidRPr="00246134" w:rsidRDefault="00322B03" w:rsidP="0019249F">
            <w:pPr>
              <w:pStyle w:val="TabelleKopfmitte"/>
              <w:rPr>
                <w:rFonts w:eastAsia="Calibri"/>
                <w:lang w:val="en-GB"/>
              </w:rPr>
            </w:pPr>
            <w:r w:rsidRPr="00246134">
              <w:rPr>
                <w:lang w:val="en-GB"/>
              </w:rPr>
              <w:t>E5</w:t>
            </w:r>
            <w:r w:rsidR="0046226D" w:rsidRPr="00246134">
              <w:rPr>
                <w:lang w:val="en-GB"/>
              </w:rPr>
              <w:t>.01</w:t>
            </w:r>
            <w:r w:rsidR="00866EAC" w:rsidRPr="00246134">
              <w:rPr>
                <w:lang w:val="en-GB"/>
              </w:rPr>
              <w:t>.</w:t>
            </w:r>
            <w:r w:rsidR="00FC1E5E" w:rsidRPr="00246134">
              <w:rPr>
                <w:lang w:val="en-GB"/>
              </w:rPr>
              <w:t>3</w:t>
            </w:r>
            <w:r w:rsidR="009C5D32">
              <w:rPr>
                <w:lang w:val="en-GB"/>
              </w:rPr>
              <w:t>8</w:t>
            </w:r>
          </w:p>
        </w:tc>
      </w:tr>
      <w:tr w:rsidR="0046226D" w:rsidRPr="00246134" w14:paraId="14ACBF58" w14:textId="77777777" w:rsidTr="00910E0B">
        <w:tc>
          <w:tcPr>
            <w:tcW w:w="7428" w:type="dxa"/>
            <w:gridSpan w:val="3"/>
            <w:tcBorders>
              <w:left w:val="single" w:sz="4" w:space="0" w:color="auto"/>
              <w:right w:val="single" w:sz="4" w:space="0" w:color="auto"/>
            </w:tcBorders>
          </w:tcPr>
          <w:p w14:paraId="53EECBAF" w14:textId="77777777" w:rsidR="0046226D" w:rsidRPr="00BB2474" w:rsidRDefault="0046226D" w:rsidP="0019249F">
            <w:pPr>
              <w:pStyle w:val="Tabelle6pt"/>
            </w:pPr>
            <w:r w:rsidRPr="00BB2474">
              <w:t>Kompetenz:</w:t>
            </w:r>
          </w:p>
          <w:p w14:paraId="77EA111B" w14:textId="1157A40B" w:rsidR="0046226D" w:rsidRPr="00BB2474" w:rsidRDefault="00856B9B" w:rsidP="00281BAF">
            <w:pPr>
              <w:pStyle w:val="Kopf8ptafz"/>
              <w:numPr>
                <w:ilvl w:val="0"/>
                <w:numId w:val="46"/>
              </w:numPr>
              <w:ind w:left="227" w:hanging="170"/>
            </w:pPr>
            <w:r w:rsidRPr="00BB2474">
              <w:t>Ich kann Texte lesen und verstehen.</w:t>
            </w:r>
          </w:p>
        </w:tc>
        <w:tc>
          <w:tcPr>
            <w:tcW w:w="188" w:type="dxa"/>
            <w:vMerge/>
            <w:tcBorders>
              <w:left w:val="single" w:sz="4" w:space="0" w:color="auto"/>
              <w:bottom w:val="nil"/>
              <w:right w:val="nil"/>
            </w:tcBorders>
            <w:vAlign w:val="center"/>
          </w:tcPr>
          <w:p w14:paraId="699F3C75" w14:textId="77777777" w:rsidR="0046226D" w:rsidRPr="00BB2474" w:rsidRDefault="0046226D"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46226D" w:rsidRPr="00246134" w14:paraId="39D66E12" w14:textId="77777777">
              <w:trPr>
                <w:trHeight w:val="284"/>
              </w:trPr>
              <w:tc>
                <w:tcPr>
                  <w:tcW w:w="2090" w:type="dxa"/>
                  <w:shd w:val="clear" w:color="auto" w:fill="auto"/>
                </w:tcPr>
                <w:p w14:paraId="1CDF33E4" w14:textId="77777777" w:rsidR="0046226D" w:rsidRPr="00246134" w:rsidRDefault="0046226D" w:rsidP="0019249F">
                  <w:pPr>
                    <w:pStyle w:val="Textkrpermitte"/>
                    <w:rPr>
                      <w:lang w:val="en-GB"/>
                    </w:rPr>
                  </w:pPr>
                  <w:r w:rsidRPr="00246134">
                    <w:rPr>
                      <w:lang w:val="en-GB"/>
                    </w:rPr>
                    <w:t>LernPROJEKT</w:t>
                  </w:r>
                </w:p>
              </w:tc>
            </w:tr>
            <w:tr w:rsidR="0046226D" w:rsidRPr="00246134" w14:paraId="09551254" w14:textId="77777777">
              <w:trPr>
                <w:trHeight w:val="284"/>
              </w:trPr>
              <w:tc>
                <w:tcPr>
                  <w:tcW w:w="2090" w:type="dxa"/>
                  <w:shd w:val="clear" w:color="auto" w:fill="auto"/>
                </w:tcPr>
                <w:p w14:paraId="724983E0" w14:textId="77777777" w:rsidR="0046226D" w:rsidRPr="00246134" w:rsidRDefault="0046226D" w:rsidP="0019249F">
                  <w:pPr>
                    <w:pStyle w:val="Textkrpermitte"/>
                    <w:rPr>
                      <w:lang w:val="en-GB"/>
                    </w:rPr>
                  </w:pPr>
                  <w:r w:rsidRPr="00246134">
                    <w:rPr>
                      <w:lang w:val="en-GB"/>
                    </w:rPr>
                    <w:t>LernTHEMA</w:t>
                  </w:r>
                </w:p>
              </w:tc>
            </w:tr>
            <w:tr w:rsidR="0046226D" w:rsidRPr="00246134" w14:paraId="4367934B" w14:textId="77777777">
              <w:trPr>
                <w:trHeight w:val="284"/>
              </w:trPr>
              <w:tc>
                <w:tcPr>
                  <w:tcW w:w="2090" w:type="dxa"/>
                  <w:shd w:val="clear" w:color="auto" w:fill="D9D9D9" w:themeFill="background1" w:themeFillShade="D9"/>
                </w:tcPr>
                <w:p w14:paraId="1FACCE00" w14:textId="77777777" w:rsidR="0046226D" w:rsidRPr="00246134" w:rsidRDefault="0046226D" w:rsidP="0019249F">
                  <w:pPr>
                    <w:pStyle w:val="TabelleKopfmitte"/>
                    <w:rPr>
                      <w:lang w:val="en-GB"/>
                    </w:rPr>
                  </w:pPr>
                  <w:r w:rsidRPr="00246134">
                    <w:rPr>
                      <w:lang w:val="en-GB"/>
                    </w:rPr>
                    <w:t>LernSCHRITT</w:t>
                  </w:r>
                </w:p>
              </w:tc>
            </w:tr>
          </w:tbl>
          <w:p w14:paraId="778A6E0C" w14:textId="77777777" w:rsidR="0046226D" w:rsidRPr="00246134" w:rsidRDefault="0046226D" w:rsidP="0019249F">
            <w:pPr>
              <w:pStyle w:val="TabelleKopfmitte"/>
              <w:rPr>
                <w:lang w:val="en-GB"/>
              </w:rPr>
            </w:pPr>
          </w:p>
        </w:tc>
      </w:tr>
      <w:tr w:rsidR="0046226D" w:rsidRPr="00246134" w14:paraId="04E09758" w14:textId="77777777" w:rsidTr="00910E0B">
        <w:tc>
          <w:tcPr>
            <w:tcW w:w="7428" w:type="dxa"/>
            <w:gridSpan w:val="3"/>
            <w:tcBorders>
              <w:left w:val="single" w:sz="4" w:space="0" w:color="auto"/>
              <w:right w:val="single" w:sz="4" w:space="0" w:color="auto"/>
            </w:tcBorders>
          </w:tcPr>
          <w:p w14:paraId="4235458C" w14:textId="77777777" w:rsidR="0046226D" w:rsidRPr="00BB2474" w:rsidRDefault="0046226D" w:rsidP="0019249F">
            <w:pPr>
              <w:pStyle w:val="Tabelle6pt"/>
            </w:pPr>
            <w:r w:rsidRPr="00BB2474">
              <w:t>Hauptbezug:</w:t>
            </w:r>
          </w:p>
          <w:p w14:paraId="129E340E" w14:textId="77777777" w:rsidR="00856B9B" w:rsidRPr="00BB2474" w:rsidRDefault="00856B9B" w:rsidP="00281BAF">
            <w:pPr>
              <w:pStyle w:val="Kopf8ptafz"/>
              <w:numPr>
                <w:ilvl w:val="0"/>
                <w:numId w:val="46"/>
              </w:numPr>
              <w:ind w:left="227" w:hanging="170"/>
            </w:pPr>
            <w:r w:rsidRPr="00BB2474">
              <w:t>Ich kann einem deutschen Text die Informationen entnehmen, wie viele Küsse in den einzelnen Ländern gegeben werden.</w:t>
            </w:r>
          </w:p>
          <w:p w14:paraId="5A3FC205" w14:textId="77777777" w:rsidR="00856B9B" w:rsidRPr="00BB2474" w:rsidRDefault="00856B9B" w:rsidP="00281BAF">
            <w:pPr>
              <w:pStyle w:val="Kopf8ptafz"/>
              <w:numPr>
                <w:ilvl w:val="0"/>
                <w:numId w:val="46"/>
              </w:numPr>
              <w:ind w:left="227" w:hanging="170"/>
            </w:pPr>
            <w:r w:rsidRPr="00BB2474">
              <w:t>Ich kann die Anzahl der Küsse in den einzelnen Ländern auf Englisch nennen und aufschreiben.</w:t>
            </w:r>
          </w:p>
          <w:p w14:paraId="10B9D6A4" w14:textId="5F58CCAB" w:rsidR="0046226D" w:rsidRPr="00BB2474" w:rsidRDefault="00856B9B" w:rsidP="00281BAF">
            <w:pPr>
              <w:pStyle w:val="Kopf8ptafz"/>
              <w:numPr>
                <w:ilvl w:val="0"/>
                <w:numId w:val="46"/>
              </w:numPr>
              <w:ind w:left="227" w:hanging="170"/>
            </w:pPr>
            <w:r w:rsidRPr="00BB2474">
              <w:t>Ich kann zusätzlich auch Besonderheiten in einzelnen Ländern auf Englisch benennen und aufschreiben.</w:t>
            </w:r>
          </w:p>
        </w:tc>
        <w:tc>
          <w:tcPr>
            <w:tcW w:w="188" w:type="dxa"/>
            <w:vMerge/>
            <w:tcBorders>
              <w:left w:val="single" w:sz="4" w:space="0" w:color="auto"/>
              <w:bottom w:val="nil"/>
              <w:right w:val="nil"/>
            </w:tcBorders>
            <w:vAlign w:val="center"/>
          </w:tcPr>
          <w:p w14:paraId="446C0FB2" w14:textId="77777777" w:rsidR="0046226D" w:rsidRPr="00BB2474" w:rsidRDefault="0046226D"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0A2E966" w14:textId="77777777" w:rsidR="0046226D" w:rsidRPr="00BB2474" w:rsidRDefault="0046226D" w:rsidP="0019249F">
            <w:pPr>
              <w:pStyle w:val="TabelleKopfmitte"/>
            </w:pPr>
          </w:p>
        </w:tc>
      </w:tr>
      <w:tr w:rsidR="0046226D" w:rsidRPr="00246134" w14:paraId="289127D7" w14:textId="77777777" w:rsidTr="00910E0B">
        <w:tc>
          <w:tcPr>
            <w:tcW w:w="7428" w:type="dxa"/>
            <w:gridSpan w:val="3"/>
            <w:tcBorders>
              <w:left w:val="single" w:sz="4" w:space="0" w:color="auto"/>
              <w:right w:val="single" w:sz="4" w:space="0" w:color="auto"/>
            </w:tcBorders>
            <w:tcMar>
              <w:bottom w:w="0" w:type="dxa"/>
            </w:tcMar>
          </w:tcPr>
          <w:p w14:paraId="371AC1AB" w14:textId="77777777" w:rsidR="0046226D" w:rsidRPr="00BB2474" w:rsidRDefault="0046226D" w:rsidP="0019249F">
            <w:pPr>
              <w:pStyle w:val="Tabelle6pt"/>
            </w:pPr>
            <w:r w:rsidRPr="00BB2474">
              <w:t>Weitere Bezüge:</w:t>
            </w:r>
          </w:p>
          <w:p w14:paraId="18849306" w14:textId="5BA0B7BD" w:rsidR="0046226D" w:rsidRPr="003228D0" w:rsidRDefault="00856B9B" w:rsidP="00281BAF">
            <w:pPr>
              <w:pStyle w:val="Kopf8ptafz"/>
              <w:numPr>
                <w:ilvl w:val="0"/>
                <w:numId w:val="46"/>
              </w:numPr>
              <w:ind w:left="227" w:hanging="170"/>
              <w:rPr>
                <w:i/>
              </w:rPr>
            </w:pPr>
            <w:r w:rsidRPr="003228D0">
              <w:rPr>
                <w:i/>
              </w:rPr>
              <w:t xml:space="preserve">Ich kann mein Ergebnis mit den Ergebnissen von </w:t>
            </w:r>
            <w:r w:rsidR="00E516AA" w:rsidRPr="003228D0">
              <w:rPr>
                <w:i/>
              </w:rPr>
              <w:t xml:space="preserve">Mitschülerinnen und </w:t>
            </w:r>
            <w:r w:rsidRPr="003228D0">
              <w:rPr>
                <w:i/>
              </w:rPr>
              <w:t>Mitschülern und der Musterlösung ve</w:t>
            </w:r>
            <w:r w:rsidRPr="003228D0">
              <w:rPr>
                <w:i/>
              </w:rPr>
              <w:t>r</w:t>
            </w:r>
            <w:r w:rsidRPr="003228D0">
              <w:rPr>
                <w:i/>
              </w:rPr>
              <w:t>gleichen.</w:t>
            </w:r>
          </w:p>
        </w:tc>
        <w:tc>
          <w:tcPr>
            <w:tcW w:w="188" w:type="dxa"/>
            <w:vMerge/>
            <w:tcBorders>
              <w:left w:val="single" w:sz="4" w:space="0" w:color="auto"/>
              <w:bottom w:val="nil"/>
              <w:right w:val="nil"/>
            </w:tcBorders>
            <w:vAlign w:val="center"/>
          </w:tcPr>
          <w:p w14:paraId="310915DD" w14:textId="77777777" w:rsidR="0046226D" w:rsidRPr="00BB2474" w:rsidRDefault="0046226D"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4987A1B" w14:textId="77777777" w:rsidR="0046226D" w:rsidRPr="00BB2474" w:rsidRDefault="0046226D" w:rsidP="0019249F">
            <w:pPr>
              <w:pStyle w:val="TabelleKopfmitte"/>
            </w:pPr>
          </w:p>
        </w:tc>
      </w:tr>
    </w:tbl>
    <w:p w14:paraId="12DFBB05" w14:textId="77777777" w:rsidR="00856B9B" w:rsidRPr="00232277" w:rsidRDefault="00856B9B" w:rsidP="0046226D">
      <w:pPr>
        <w:tabs>
          <w:tab w:val="left" w:pos="284"/>
        </w:tabs>
      </w:pPr>
    </w:p>
    <w:p w14:paraId="63B22843" w14:textId="77777777" w:rsidR="0046226D" w:rsidRPr="00246134" w:rsidRDefault="0046226D" w:rsidP="0046226D">
      <w:pPr>
        <w:tabs>
          <w:tab w:val="left" w:pos="284"/>
        </w:tabs>
        <w:rPr>
          <w:lang w:val="en-GB"/>
        </w:rPr>
      </w:pPr>
      <w:r w:rsidRPr="00856B9B">
        <w:rPr>
          <w:b/>
          <w:noProof/>
          <w:lang w:eastAsia="de-DE"/>
        </w:rPr>
        <w:drawing>
          <wp:anchor distT="0" distB="0" distL="114300" distR="114300" simplePos="0" relativeHeight="252121088" behindDoc="0" locked="0" layoutInCell="0" allowOverlap="1" wp14:anchorId="0D0672D0" wp14:editId="415CFDA9">
            <wp:simplePos x="0" y="0"/>
            <wp:positionH relativeFrom="rightMargin">
              <wp:posOffset>305806</wp:posOffset>
            </wp:positionH>
            <wp:positionV relativeFrom="paragraph">
              <wp:posOffset>142240</wp:posOffset>
            </wp:positionV>
            <wp:extent cx="346710" cy="321733"/>
            <wp:effectExtent l="0" t="0" r="0" b="2540"/>
            <wp:wrapNone/>
            <wp:docPr id="227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733"/>
                    </a:xfrm>
                    <a:prstGeom prst="rect">
                      <a:avLst/>
                    </a:prstGeom>
                    <a:noFill/>
                    <a:ln>
                      <a:noFill/>
                    </a:ln>
                  </pic:spPr>
                </pic:pic>
              </a:graphicData>
            </a:graphic>
          </wp:anchor>
        </w:drawing>
      </w:r>
      <w:r w:rsidR="00D52620" w:rsidRPr="00856B9B">
        <w:rPr>
          <w:b/>
          <w:lang w:val="en-GB"/>
        </w:rPr>
        <w:t>Step 1</w:t>
      </w:r>
      <w:r w:rsidR="00D52620" w:rsidRPr="00246134">
        <w:rPr>
          <w:lang w:val="en-GB"/>
        </w:rPr>
        <w:t xml:space="preserve"> (5 min.)</w:t>
      </w:r>
    </w:p>
    <w:p w14:paraId="44BF8548" w14:textId="4B80EEDC" w:rsidR="00A84D60" w:rsidRPr="00BB2474" w:rsidRDefault="00D52620" w:rsidP="00A84D60">
      <w:pPr>
        <w:tabs>
          <w:tab w:val="left" w:pos="284"/>
        </w:tabs>
      </w:pPr>
      <w:r w:rsidRPr="00246134">
        <w:rPr>
          <w:noProof/>
          <w:lang w:eastAsia="de-DE"/>
        </w:rPr>
        <w:drawing>
          <wp:anchor distT="0" distB="0" distL="114300" distR="114300" simplePos="0" relativeHeight="252158976" behindDoc="0" locked="0" layoutInCell="1" allowOverlap="1" wp14:anchorId="06468256" wp14:editId="2B9AC4E0">
            <wp:simplePos x="0" y="0"/>
            <wp:positionH relativeFrom="column">
              <wp:posOffset>5317913</wp:posOffset>
            </wp:positionH>
            <wp:positionV relativeFrom="paragraph">
              <wp:posOffset>17145</wp:posOffset>
            </wp:positionV>
            <wp:extent cx="321310" cy="321310"/>
            <wp:effectExtent l="0" t="0" r="8890" b="8890"/>
            <wp:wrapNone/>
            <wp:docPr id="2305" name="Grafik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A84D60" w:rsidRPr="00246134">
        <w:rPr>
          <w:lang w:val="en-GB"/>
        </w:rPr>
        <w:t>Read the text „How to kiss in ...</w:t>
      </w:r>
      <w:proofErr w:type="gramStart"/>
      <w:r w:rsidR="00A84D60" w:rsidRPr="00246134">
        <w:rPr>
          <w:lang w:val="en-GB"/>
        </w:rPr>
        <w:t>?“</w:t>
      </w:r>
      <w:proofErr w:type="gramEnd"/>
      <w:r w:rsidR="00A84D60" w:rsidRPr="00246134">
        <w:rPr>
          <w:lang w:val="en-GB"/>
        </w:rPr>
        <w:t xml:space="preserve"> </w:t>
      </w:r>
      <w:r w:rsidR="00FA22DD">
        <w:t>(E2.01.36</w:t>
      </w:r>
      <w:r w:rsidR="00A84D60" w:rsidRPr="00BB2474">
        <w:t>)</w:t>
      </w:r>
    </w:p>
    <w:p w14:paraId="0268E710" w14:textId="2F0496DD" w:rsidR="00A84D60" w:rsidRPr="000D3590" w:rsidRDefault="00A84D60" w:rsidP="00A84D60">
      <w:pPr>
        <w:tabs>
          <w:tab w:val="left" w:pos="284"/>
        </w:tabs>
      </w:pPr>
      <w:r w:rsidRPr="00BB2474">
        <w:t>Lesen Sie den Text „How to kis</w:t>
      </w:r>
      <w:r w:rsidR="00FA22DD">
        <w:t xml:space="preserve">s in ...?“ </w:t>
      </w:r>
      <w:r w:rsidR="00FA22DD" w:rsidRPr="000D3590">
        <w:t>(E2.01.36</w:t>
      </w:r>
      <w:r w:rsidRPr="000D3590">
        <w:t>)</w:t>
      </w:r>
    </w:p>
    <w:p w14:paraId="0D75045E" w14:textId="15AC7EEC" w:rsidR="00A84D60" w:rsidRPr="000D3590" w:rsidRDefault="00A84D60" w:rsidP="00A84D60">
      <w:pPr>
        <w:tabs>
          <w:tab w:val="left" w:pos="284"/>
        </w:tabs>
      </w:pPr>
    </w:p>
    <w:p w14:paraId="5D353C6D" w14:textId="0F21A7D5" w:rsidR="00A84D60" w:rsidRPr="00246134" w:rsidRDefault="00A84D60" w:rsidP="00A84D60">
      <w:pPr>
        <w:tabs>
          <w:tab w:val="left" w:pos="284"/>
        </w:tabs>
        <w:rPr>
          <w:lang w:val="en-GB"/>
        </w:rPr>
      </w:pPr>
      <w:r w:rsidRPr="00856B9B">
        <w:rPr>
          <w:b/>
          <w:lang w:val="en-GB"/>
        </w:rPr>
        <w:t>Step 2</w:t>
      </w:r>
      <w:r w:rsidR="00D52620" w:rsidRPr="00246134">
        <w:rPr>
          <w:lang w:val="en-GB"/>
        </w:rPr>
        <w:t xml:space="preserve"> (10 min.)</w:t>
      </w:r>
    </w:p>
    <w:p w14:paraId="073FD90C" w14:textId="77777777" w:rsidR="00FC0146" w:rsidRDefault="001738C8" w:rsidP="00A84D60">
      <w:pPr>
        <w:tabs>
          <w:tab w:val="left" w:pos="284"/>
        </w:tabs>
        <w:rPr>
          <w:lang w:val="en-GB"/>
        </w:rPr>
      </w:pPr>
      <w:r w:rsidRPr="00246134">
        <w:rPr>
          <w:noProof/>
          <w:lang w:eastAsia="de-DE"/>
        </w:rPr>
        <w:drawing>
          <wp:anchor distT="0" distB="0" distL="114300" distR="114300" simplePos="0" relativeHeight="252118016" behindDoc="0" locked="0" layoutInCell="1" allowOverlap="1" wp14:anchorId="38EE55F0" wp14:editId="6D34E0BA">
            <wp:simplePos x="0" y="0"/>
            <wp:positionH relativeFrom="column">
              <wp:posOffset>4914900</wp:posOffset>
            </wp:positionH>
            <wp:positionV relativeFrom="paragraph">
              <wp:posOffset>11430</wp:posOffset>
            </wp:positionV>
            <wp:extent cx="282575" cy="287020"/>
            <wp:effectExtent l="0" t="0" r="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82575" cy="287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146">
        <w:rPr>
          <w:lang w:val="en-GB"/>
        </w:rPr>
        <w:t>Put the flag of the country in the first box.</w:t>
      </w:r>
    </w:p>
    <w:p w14:paraId="5E5C0DDE" w14:textId="4A201454" w:rsidR="0002596D" w:rsidRPr="00246134" w:rsidRDefault="0046226D" w:rsidP="00A84D60">
      <w:pPr>
        <w:tabs>
          <w:tab w:val="left" w:pos="284"/>
        </w:tabs>
        <w:rPr>
          <w:lang w:val="en-GB"/>
        </w:rPr>
      </w:pPr>
      <w:r w:rsidRPr="00246134">
        <w:rPr>
          <w:lang w:val="en-GB"/>
        </w:rPr>
        <w:t xml:space="preserve">Fill in </w:t>
      </w:r>
      <w:r w:rsidR="00FC0146">
        <w:rPr>
          <w:lang w:val="en-GB"/>
        </w:rPr>
        <w:t>the correct answers in English.</w:t>
      </w:r>
    </w:p>
    <w:p w14:paraId="4BB8AC0A" w14:textId="44731368" w:rsidR="00FC0146" w:rsidRPr="00FC0146" w:rsidRDefault="00FC0146" w:rsidP="00A84D60">
      <w:pPr>
        <w:tabs>
          <w:tab w:val="left" w:pos="284"/>
        </w:tabs>
      </w:pPr>
      <w:r w:rsidRPr="00FC0146">
        <w:t>Zeichnen Sie eine Fahne des entsprechenden Landes in die erste Zelle.</w:t>
      </w:r>
    </w:p>
    <w:p w14:paraId="0C8CE98C" w14:textId="06ACC717" w:rsidR="00A84D60" w:rsidRPr="00BB2474" w:rsidRDefault="0046226D" w:rsidP="00A84D60">
      <w:pPr>
        <w:tabs>
          <w:tab w:val="left" w:pos="284"/>
        </w:tabs>
      </w:pPr>
      <w:r w:rsidRPr="00BB2474">
        <w:t>Tagen</w:t>
      </w:r>
      <w:r w:rsidR="00A84D60" w:rsidRPr="00BB2474">
        <w:t xml:space="preserve"> Sie die richtigen Antworten </w:t>
      </w:r>
      <w:r w:rsidRPr="00BB2474">
        <w:t>in der untenstehenden Tabelle ein</w:t>
      </w:r>
      <w:r w:rsidR="00A84D60" w:rsidRPr="00BB2474">
        <w:t xml:space="preserve">. </w:t>
      </w:r>
      <w:r w:rsidRPr="00BB2474">
        <w:t>Nutzen Sie die Arbeit</w:t>
      </w:r>
      <w:r w:rsidR="0002596D" w:rsidRPr="00BB2474">
        <w:t>sprache Englisch.</w:t>
      </w:r>
    </w:p>
    <w:p w14:paraId="14E868EB" w14:textId="77777777" w:rsidR="00A84D60" w:rsidRPr="00BB2474" w:rsidRDefault="00A84D60" w:rsidP="00A84D60">
      <w:pPr>
        <w:tabs>
          <w:tab w:val="left" w:pos="284"/>
        </w:tabs>
      </w:pPr>
    </w:p>
    <w:p w14:paraId="330DB6AB" w14:textId="77777777" w:rsidR="00A84D60" w:rsidRPr="00BB2474" w:rsidRDefault="00A84D60" w:rsidP="00A84D60">
      <w:pPr>
        <w:tabs>
          <w:tab w:val="left" w:pos="284"/>
        </w:tabs>
      </w:pPr>
      <w:r w:rsidRPr="00856B9B">
        <w:rPr>
          <w:b/>
          <w:noProof/>
          <w:lang w:eastAsia="de-DE"/>
        </w:rPr>
        <w:drawing>
          <wp:anchor distT="0" distB="0" distL="114300" distR="114300" simplePos="0" relativeHeight="252119040" behindDoc="0" locked="0" layoutInCell="1" allowOverlap="1" wp14:anchorId="4EAB9CF6" wp14:editId="377BC7FC">
            <wp:simplePos x="0" y="0"/>
            <wp:positionH relativeFrom="column">
              <wp:posOffset>4914900</wp:posOffset>
            </wp:positionH>
            <wp:positionV relativeFrom="paragraph">
              <wp:posOffset>116840</wp:posOffset>
            </wp:positionV>
            <wp:extent cx="555673" cy="270510"/>
            <wp:effectExtent l="0" t="0" r="3175" b="889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5673" cy="270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6B9B">
        <w:rPr>
          <w:b/>
        </w:rPr>
        <w:t>Step 3</w:t>
      </w:r>
      <w:r w:rsidR="00D52620" w:rsidRPr="00BB2474">
        <w:t xml:space="preserve"> (5 min.)</w:t>
      </w:r>
    </w:p>
    <w:p w14:paraId="302599E9" w14:textId="77777777" w:rsidR="00A84D60" w:rsidRPr="00BB2474" w:rsidRDefault="00A84D60" w:rsidP="00A84D60">
      <w:pPr>
        <w:tabs>
          <w:tab w:val="left" w:pos="284"/>
        </w:tabs>
      </w:pPr>
      <w:r w:rsidRPr="00BB2474">
        <w:t xml:space="preserve">Compare your results to the results of </w:t>
      </w:r>
      <w:r w:rsidR="0046226D" w:rsidRPr="00BB2474">
        <w:t xml:space="preserve">two </w:t>
      </w:r>
      <w:r w:rsidRPr="00BB2474">
        <w:t xml:space="preserve">other B-students. </w:t>
      </w:r>
    </w:p>
    <w:p w14:paraId="2D8E46AE" w14:textId="463EB55B" w:rsidR="00A84D60" w:rsidRPr="00BB2474" w:rsidRDefault="00A32D2F" w:rsidP="00A84D60">
      <w:pPr>
        <w:tabs>
          <w:tab w:val="left" w:pos="284"/>
        </w:tabs>
      </w:pPr>
      <w:r>
        <w:t>Vergleichen Sie I</w:t>
      </w:r>
      <w:r w:rsidR="00A84D60" w:rsidRPr="00BB2474">
        <w:t xml:space="preserve">hre Ergebnisse mit denen </w:t>
      </w:r>
      <w:r w:rsidR="0046226D" w:rsidRPr="00BB2474">
        <w:t>zwei</w:t>
      </w:r>
      <w:r>
        <w:t>er</w:t>
      </w:r>
      <w:r w:rsidR="0046226D" w:rsidRPr="00BB2474">
        <w:t xml:space="preserve"> andere</w:t>
      </w:r>
      <w:r w:rsidR="00E516AA">
        <w:t>r</w:t>
      </w:r>
      <w:r w:rsidR="0046226D" w:rsidRPr="00BB2474">
        <w:t xml:space="preserve"> B-Schüler</w:t>
      </w:r>
      <w:r w:rsidR="00A84D60" w:rsidRPr="00BB2474">
        <w:t>.</w:t>
      </w:r>
    </w:p>
    <w:p w14:paraId="463A3C2E" w14:textId="77777777" w:rsidR="00A84D60" w:rsidRPr="00BB2474" w:rsidRDefault="00A84D60" w:rsidP="00A84D60">
      <w:pPr>
        <w:tabs>
          <w:tab w:val="left" w:pos="284"/>
        </w:tabs>
      </w:pPr>
    </w:p>
    <w:p w14:paraId="432388AD" w14:textId="77777777" w:rsidR="00A84D60" w:rsidRPr="00246134" w:rsidRDefault="00A84D60" w:rsidP="00A84D60">
      <w:pPr>
        <w:tabs>
          <w:tab w:val="left" w:pos="284"/>
        </w:tabs>
        <w:rPr>
          <w:lang w:val="en-GB"/>
        </w:rPr>
      </w:pPr>
      <w:r w:rsidRPr="00856B9B">
        <w:rPr>
          <w:b/>
          <w:lang w:val="en-GB"/>
        </w:rPr>
        <w:t>Step 4</w:t>
      </w:r>
      <w:r w:rsidR="00D52620" w:rsidRPr="00246134">
        <w:rPr>
          <w:lang w:val="en-GB"/>
        </w:rPr>
        <w:t xml:space="preserve"> (5 min.)</w:t>
      </w:r>
    </w:p>
    <w:p w14:paraId="453F3821" w14:textId="1D610CCA" w:rsidR="00A84D60" w:rsidRPr="00246134" w:rsidRDefault="00A84D60" w:rsidP="00A84D60">
      <w:pPr>
        <w:tabs>
          <w:tab w:val="left" w:pos="284"/>
        </w:tabs>
        <w:rPr>
          <w:lang w:val="en-GB"/>
        </w:rPr>
      </w:pPr>
      <w:r w:rsidRPr="00246134">
        <w:rPr>
          <w:lang w:val="en-GB"/>
        </w:rPr>
        <w:t>Compare your r</w:t>
      </w:r>
      <w:r w:rsidR="008D11B4">
        <w:rPr>
          <w:lang w:val="en-GB"/>
        </w:rPr>
        <w:t>esults to the solution (E2.01.38</w:t>
      </w:r>
      <w:r w:rsidRPr="00246134">
        <w:rPr>
          <w:lang w:val="en-GB"/>
        </w:rPr>
        <w:t>).</w:t>
      </w:r>
    </w:p>
    <w:p w14:paraId="060C9D5C" w14:textId="77777777" w:rsidR="009C1540" w:rsidRDefault="00A84D60" w:rsidP="009C1540">
      <w:pPr>
        <w:pStyle w:val="Textkrper"/>
        <w:rPr>
          <w:i/>
          <w:sz w:val="14"/>
        </w:rPr>
      </w:pPr>
      <w:r w:rsidRPr="00BB2474">
        <w:t xml:space="preserve">Vergleichen Sie </w:t>
      </w:r>
      <w:r w:rsidR="00A32D2F">
        <w:t>I</w:t>
      </w:r>
      <w:r w:rsidRPr="00BB2474">
        <w:t>hre Ergebniss</w:t>
      </w:r>
      <w:r w:rsidR="008D11B4">
        <w:t>e mit der Musterlösung (E2.01.38</w:t>
      </w:r>
      <w:r w:rsidRPr="00BB2474">
        <w:t>).</w:t>
      </w:r>
      <w:r w:rsidR="009C1540" w:rsidRPr="009C1540">
        <w:rPr>
          <w:i/>
          <w:sz w:val="14"/>
        </w:rPr>
        <w:t xml:space="preserve"> </w:t>
      </w:r>
    </w:p>
    <w:p w14:paraId="25591751" w14:textId="20E5E811" w:rsidR="00BC31CF" w:rsidRDefault="00BC31CF" w:rsidP="00E00A63">
      <w:pPr>
        <w:tabs>
          <w:tab w:val="left" w:pos="284"/>
        </w:tabs>
      </w:pPr>
    </w:p>
    <w:p w14:paraId="2C1678EC" w14:textId="77777777" w:rsidR="00856B9B" w:rsidRPr="00BB2474" w:rsidRDefault="00856B9B" w:rsidP="00E00A63">
      <w:pPr>
        <w:tabs>
          <w:tab w:val="left" w:pos="284"/>
        </w:tabs>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BC31CF" w:rsidRPr="00246134" w14:paraId="6D185C27" w14:textId="77777777">
        <w:tc>
          <w:tcPr>
            <w:tcW w:w="2410" w:type="dxa"/>
            <w:shd w:val="clear" w:color="auto" w:fill="D9D9D9" w:themeFill="background1" w:themeFillShade="D9"/>
          </w:tcPr>
          <w:p w14:paraId="65E04348" w14:textId="77777777" w:rsidR="00BC31CF" w:rsidRPr="00246134" w:rsidRDefault="001619B1" w:rsidP="0019249F">
            <w:pPr>
              <w:pStyle w:val="TabelleKopflinks"/>
              <w:rPr>
                <w:lang w:val="en-GB"/>
              </w:rPr>
            </w:pPr>
            <w:r>
              <w:rPr>
                <w:lang w:val="en-GB"/>
              </w:rPr>
              <w:t>c</w:t>
            </w:r>
            <w:r w:rsidR="00BC31CF" w:rsidRPr="00246134">
              <w:rPr>
                <w:lang w:val="en-GB"/>
              </w:rPr>
              <w:t xml:space="preserve">ountry </w:t>
            </w:r>
          </w:p>
        </w:tc>
        <w:tc>
          <w:tcPr>
            <w:tcW w:w="2504" w:type="dxa"/>
            <w:shd w:val="clear" w:color="auto" w:fill="D9D9D9" w:themeFill="background1" w:themeFillShade="D9"/>
          </w:tcPr>
          <w:p w14:paraId="67821E96" w14:textId="77777777" w:rsidR="00BC31CF" w:rsidRPr="00246134" w:rsidRDefault="00A84D60" w:rsidP="0019249F">
            <w:pPr>
              <w:pStyle w:val="TabelleKopflinks"/>
              <w:rPr>
                <w:lang w:val="en-GB"/>
              </w:rPr>
            </w:pPr>
            <w:r w:rsidRPr="00246134">
              <w:rPr>
                <w:lang w:val="en-GB"/>
              </w:rPr>
              <w:t>How many kisses?</w:t>
            </w:r>
          </w:p>
        </w:tc>
        <w:tc>
          <w:tcPr>
            <w:tcW w:w="2457" w:type="dxa"/>
            <w:shd w:val="clear" w:color="auto" w:fill="D9D9D9" w:themeFill="background1" w:themeFillShade="D9"/>
          </w:tcPr>
          <w:p w14:paraId="05DC3CE2" w14:textId="77777777" w:rsidR="00BC31CF" w:rsidRPr="00246134" w:rsidRDefault="00A84D60" w:rsidP="00A84D60">
            <w:pPr>
              <w:pStyle w:val="TabelleKopflinks"/>
              <w:rPr>
                <w:lang w:val="en-GB"/>
              </w:rPr>
            </w:pPr>
            <w:r w:rsidRPr="00246134">
              <w:rPr>
                <w:lang w:val="en-GB"/>
              </w:rPr>
              <w:t>What else to know?</w:t>
            </w:r>
          </w:p>
        </w:tc>
      </w:tr>
    </w:tbl>
    <w:p w14:paraId="1849ECCD" w14:textId="77777777" w:rsidR="009008C8" w:rsidRPr="009008C8" w:rsidRDefault="009008C8" w:rsidP="00D876F9">
      <w:pPr>
        <w:pStyle w:val="Marginaliegrau"/>
        <w:framePr w:wrap="around" w:x="8647" w:y="1192"/>
        <w:rPr>
          <w:rStyle w:val="Fett"/>
          <w:b w:val="0"/>
          <w:color w:val="000000" w:themeColor="text1"/>
          <w:sz w:val="14"/>
          <w:szCs w:val="16"/>
        </w:rPr>
      </w:pPr>
      <w:r w:rsidRPr="009008C8">
        <w:rPr>
          <w:rStyle w:val="Fett"/>
          <w:b w:val="0"/>
          <w:color w:val="000000" w:themeColor="text1"/>
          <w:sz w:val="14"/>
          <w:szCs w:val="16"/>
        </w:rPr>
        <w:t xml:space="preserve">Fahne USA: </w:t>
      </w:r>
    </w:p>
    <w:p w14:paraId="670E23D3" w14:textId="77777777" w:rsidR="009008C8" w:rsidRPr="009008C8" w:rsidRDefault="009008C8" w:rsidP="00D876F9">
      <w:pPr>
        <w:pStyle w:val="Marginaliegrau"/>
        <w:framePr w:wrap="around" w:x="8647" w:y="1192"/>
        <w:rPr>
          <w:rStyle w:val="Fett"/>
          <w:b w:val="0"/>
          <w:color w:val="000000" w:themeColor="text1"/>
          <w:sz w:val="14"/>
          <w:szCs w:val="16"/>
        </w:rPr>
      </w:pPr>
      <w:r w:rsidRPr="009008C8">
        <w:rPr>
          <w:rStyle w:val="Fett"/>
          <w:b w:val="0"/>
          <w:color w:val="000000" w:themeColor="text1"/>
          <w:sz w:val="14"/>
          <w:szCs w:val="16"/>
        </w:rPr>
        <w:t xml:space="preserve"> w.r.wagner /PIXELIO/</w:t>
      </w:r>
    </w:p>
    <w:p w14:paraId="24814E10" w14:textId="77777777" w:rsidR="009008C8" w:rsidRPr="009008C8" w:rsidRDefault="009008C8" w:rsidP="00D876F9">
      <w:pPr>
        <w:pStyle w:val="Marginaliegrau"/>
        <w:framePr w:wrap="around" w:x="8647" w:y="1192"/>
        <w:rPr>
          <w:b/>
          <w:color w:val="000000" w:themeColor="text1"/>
          <w:sz w:val="14"/>
          <w:szCs w:val="16"/>
        </w:rPr>
      </w:pPr>
      <w:r w:rsidRPr="009008C8">
        <w:rPr>
          <w:color w:val="000000" w:themeColor="text1"/>
          <w:sz w:val="14"/>
          <w:szCs w:val="16"/>
          <w:bdr w:val="none" w:sz="0" w:space="0" w:color="auto" w:frame="1"/>
        </w:rPr>
        <w:t>www.pixelio.de</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BC31CF" w:rsidRPr="007E33E7" w14:paraId="13F0AB78" w14:textId="77777777" w:rsidTr="003B44E0">
        <w:tc>
          <w:tcPr>
            <w:tcW w:w="2410" w:type="dxa"/>
            <w:tcBorders>
              <w:top w:val="nil"/>
            </w:tcBorders>
            <w:shd w:val="clear" w:color="auto" w:fill="auto"/>
          </w:tcPr>
          <w:p w14:paraId="5A942AE5" w14:textId="3C20E454" w:rsidR="00BC31CF" w:rsidRDefault="00BC31CF" w:rsidP="0019249F">
            <w:pPr>
              <w:pStyle w:val="Textkrper"/>
              <w:rPr>
                <w:lang w:val="en-GB"/>
              </w:rPr>
            </w:pPr>
          </w:p>
          <w:p w14:paraId="0D4BF45C" w14:textId="663418E5" w:rsidR="00DE728D" w:rsidRDefault="00DE728D" w:rsidP="0019249F">
            <w:pPr>
              <w:pStyle w:val="Textkrper"/>
              <w:rPr>
                <w:lang w:val="en-GB"/>
              </w:rPr>
            </w:pPr>
            <w:r>
              <w:rPr>
                <w:noProof/>
              </w:rPr>
              <w:drawing>
                <wp:inline distT="0" distB="0" distL="0" distR="0" wp14:anchorId="77ABEAD2" wp14:editId="195C6E22">
                  <wp:extent cx="1393190" cy="929640"/>
                  <wp:effectExtent l="0" t="0" r="0" b="381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USA.jpg"/>
                          <pic:cNvPicPr/>
                        </pic:nvPicPr>
                        <pic:blipFill>
                          <a:blip r:embed="rId112">
                            <a:extLst>
                              <a:ext uri="{28A0092B-C50C-407E-A947-70E740481C1C}">
                                <a14:useLocalDpi xmlns:a14="http://schemas.microsoft.com/office/drawing/2010/main" val="0"/>
                              </a:ext>
                            </a:extLst>
                          </a:blip>
                          <a:stretch>
                            <a:fillRect/>
                          </a:stretch>
                        </pic:blipFill>
                        <pic:spPr>
                          <a:xfrm>
                            <a:off x="0" y="0"/>
                            <a:ext cx="1393190" cy="929640"/>
                          </a:xfrm>
                          <a:prstGeom prst="rect">
                            <a:avLst/>
                          </a:prstGeom>
                        </pic:spPr>
                      </pic:pic>
                    </a:graphicData>
                  </a:graphic>
                </wp:inline>
              </w:drawing>
            </w:r>
          </w:p>
          <w:p w14:paraId="013E6E3C" w14:textId="5F343858" w:rsidR="00BC31CF" w:rsidRPr="00500A01" w:rsidRDefault="002F08D2" w:rsidP="002F08D2">
            <w:pPr>
              <w:pStyle w:val="Textkrper"/>
            </w:pPr>
            <w:r w:rsidRPr="00500A01">
              <w:t>USA</w:t>
            </w:r>
          </w:p>
        </w:tc>
        <w:tc>
          <w:tcPr>
            <w:tcW w:w="2504" w:type="dxa"/>
            <w:tcBorders>
              <w:top w:val="nil"/>
            </w:tcBorders>
          </w:tcPr>
          <w:p w14:paraId="53179B82" w14:textId="3C77E4E6" w:rsidR="00BC31CF" w:rsidRPr="00500A01" w:rsidRDefault="00BC31CF" w:rsidP="0019249F">
            <w:pPr>
              <w:pStyle w:val="Textkrper"/>
            </w:pPr>
          </w:p>
        </w:tc>
        <w:tc>
          <w:tcPr>
            <w:tcW w:w="2457" w:type="dxa"/>
            <w:tcBorders>
              <w:top w:val="nil"/>
            </w:tcBorders>
          </w:tcPr>
          <w:p w14:paraId="4BB5AE68" w14:textId="77777777" w:rsidR="00BC31CF" w:rsidRPr="00500A01" w:rsidRDefault="00BC31CF" w:rsidP="0019249F">
            <w:pPr>
              <w:pStyle w:val="Textkrper"/>
              <w:jc w:val="left"/>
            </w:pPr>
          </w:p>
        </w:tc>
      </w:tr>
    </w:tbl>
    <w:p w14:paraId="7F04EF55" w14:textId="77777777" w:rsidR="009C1540" w:rsidRDefault="009C1540" w:rsidP="009C1540">
      <w:pPr>
        <w:pStyle w:val="Marginaliegrau"/>
        <w:framePr w:wrap="around" w:x="8686" w:y="599"/>
        <w:rPr>
          <w:sz w:val="14"/>
        </w:rPr>
      </w:pPr>
      <w:r w:rsidRPr="009C1540">
        <w:rPr>
          <w:sz w:val="14"/>
        </w:rPr>
        <w:t>Anlehung an afghanische Flagge</w:t>
      </w:r>
      <w:r>
        <w:rPr>
          <w:sz w:val="14"/>
        </w:rPr>
        <w:t xml:space="preserve"> (Entwurf des LS)</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BC31CF" w:rsidRPr="007E33E7" w14:paraId="0D062FA7" w14:textId="77777777" w:rsidTr="009C1540">
        <w:tc>
          <w:tcPr>
            <w:tcW w:w="2410" w:type="dxa"/>
            <w:tcBorders>
              <w:top w:val="nil"/>
            </w:tcBorders>
            <w:shd w:val="clear" w:color="auto" w:fill="auto"/>
          </w:tcPr>
          <w:p w14:paraId="12EECC59" w14:textId="35555FB0" w:rsidR="00BC31CF" w:rsidRPr="00500A01" w:rsidRDefault="00BC31CF" w:rsidP="0019249F">
            <w:pPr>
              <w:pStyle w:val="Textkrper"/>
            </w:pPr>
          </w:p>
          <w:p w14:paraId="54929C3F" w14:textId="77777777" w:rsidR="00FC0146" w:rsidRPr="00500A01" w:rsidRDefault="00FC0146" w:rsidP="0019249F">
            <w:pPr>
              <w:pStyle w:val="Textkrper"/>
            </w:pPr>
          </w:p>
          <w:p w14:paraId="1780F8E7" w14:textId="13FF0E79" w:rsidR="00FC0146" w:rsidRPr="00500A01" w:rsidRDefault="00637B81" w:rsidP="0019249F">
            <w:pPr>
              <w:pStyle w:val="Textkrper"/>
            </w:pPr>
            <w:r>
              <w:rPr>
                <w:noProof/>
              </w:rPr>
              <w:drawing>
                <wp:inline distT="0" distB="0" distL="0" distR="0" wp14:anchorId="3ADAEC42" wp14:editId="7BA67192">
                  <wp:extent cx="1140032" cy="806412"/>
                  <wp:effectExtent l="0" t="0" r="3175"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ghanistan_Flagge.png"/>
                          <pic:cNvPicPr/>
                        </pic:nvPicPr>
                        <pic:blipFill rotWithShape="1">
                          <a:blip r:embed="rId113">
                            <a:extLst>
                              <a:ext uri="{28A0092B-C50C-407E-A947-70E740481C1C}">
                                <a14:useLocalDpi xmlns:a14="http://schemas.microsoft.com/office/drawing/2010/main" val="0"/>
                              </a:ext>
                            </a:extLst>
                          </a:blip>
                          <a:srcRect l="7765" t="11508" r="9402" b="10344"/>
                          <a:stretch/>
                        </pic:blipFill>
                        <pic:spPr bwMode="auto">
                          <a:xfrm>
                            <a:off x="0" y="0"/>
                            <a:ext cx="1154018" cy="816305"/>
                          </a:xfrm>
                          <a:prstGeom prst="rect">
                            <a:avLst/>
                          </a:prstGeom>
                          <a:ln>
                            <a:noFill/>
                          </a:ln>
                          <a:extLst>
                            <a:ext uri="{53640926-AAD7-44D8-BBD7-CCE9431645EC}">
                              <a14:shadowObscured xmlns:a14="http://schemas.microsoft.com/office/drawing/2010/main"/>
                            </a:ext>
                          </a:extLst>
                        </pic:spPr>
                      </pic:pic>
                    </a:graphicData>
                  </a:graphic>
                </wp:inline>
              </w:drawing>
            </w:r>
          </w:p>
          <w:p w14:paraId="6E223D2F" w14:textId="297EAB52" w:rsidR="00BC31CF" w:rsidRPr="00246134" w:rsidRDefault="002F08D2" w:rsidP="002F08D2">
            <w:pPr>
              <w:pStyle w:val="Textkrper"/>
              <w:rPr>
                <w:sz w:val="12"/>
                <w:lang w:val="en-GB"/>
              </w:rPr>
            </w:pPr>
            <w:r>
              <w:rPr>
                <w:lang w:val="en-GB"/>
              </w:rPr>
              <w:t>Afghanistan</w:t>
            </w:r>
          </w:p>
        </w:tc>
        <w:tc>
          <w:tcPr>
            <w:tcW w:w="2504" w:type="dxa"/>
            <w:tcBorders>
              <w:top w:val="nil"/>
            </w:tcBorders>
          </w:tcPr>
          <w:p w14:paraId="32921F86" w14:textId="77777777" w:rsidR="00BC31CF" w:rsidRPr="00246134" w:rsidRDefault="00BC31CF" w:rsidP="0019249F">
            <w:pPr>
              <w:pStyle w:val="Textkrper"/>
              <w:rPr>
                <w:lang w:val="en-GB"/>
              </w:rPr>
            </w:pPr>
          </w:p>
        </w:tc>
        <w:tc>
          <w:tcPr>
            <w:tcW w:w="2457" w:type="dxa"/>
            <w:tcBorders>
              <w:top w:val="nil"/>
            </w:tcBorders>
          </w:tcPr>
          <w:p w14:paraId="2AD01D71" w14:textId="77777777" w:rsidR="00BC31CF" w:rsidRPr="00246134" w:rsidRDefault="00BC31CF" w:rsidP="0019249F">
            <w:pPr>
              <w:pStyle w:val="Textkrper"/>
              <w:jc w:val="left"/>
              <w:rPr>
                <w:lang w:val="en-GB"/>
              </w:rPr>
            </w:pPr>
          </w:p>
        </w:tc>
      </w:tr>
      <w:tr w:rsidR="00BC31CF" w:rsidRPr="007E33E7" w14:paraId="05A9AAD2" w14:textId="77777777">
        <w:tc>
          <w:tcPr>
            <w:tcW w:w="2410" w:type="dxa"/>
            <w:shd w:val="clear" w:color="auto" w:fill="auto"/>
          </w:tcPr>
          <w:p w14:paraId="415EC49A" w14:textId="01E49402" w:rsidR="00BC31CF" w:rsidRDefault="00500A01" w:rsidP="0019249F">
            <w:pPr>
              <w:pStyle w:val="Textkrper"/>
              <w:rPr>
                <w:lang w:val="en-GB"/>
              </w:rPr>
            </w:pPr>
            <w:r>
              <w:rPr>
                <w:noProof/>
              </w:rPr>
              <w:lastRenderedPageBreak/>
              <w:drawing>
                <wp:inline distT="0" distB="0" distL="0" distR="0" wp14:anchorId="390ECE52" wp14:editId="782FB6BE">
                  <wp:extent cx="1054267" cy="974785"/>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Frankreich.jpg"/>
                          <pic:cNvPicPr/>
                        </pic:nvPicPr>
                        <pic:blipFill rotWithShape="1">
                          <a:blip r:embed="rId114">
                            <a:extLst>
                              <a:ext uri="{28A0092B-C50C-407E-A947-70E740481C1C}">
                                <a14:useLocalDpi xmlns:a14="http://schemas.microsoft.com/office/drawing/2010/main" val="0"/>
                              </a:ext>
                            </a:extLst>
                          </a:blip>
                          <a:srcRect l="29814" t="22279" r="18633" b="6481"/>
                          <a:stretch/>
                        </pic:blipFill>
                        <pic:spPr bwMode="auto">
                          <a:xfrm>
                            <a:off x="0" y="0"/>
                            <a:ext cx="1054267" cy="974785"/>
                          </a:xfrm>
                          <a:prstGeom prst="rect">
                            <a:avLst/>
                          </a:prstGeom>
                          <a:ln>
                            <a:noFill/>
                          </a:ln>
                          <a:extLst>
                            <a:ext uri="{53640926-AAD7-44D8-BBD7-CCE9431645EC}">
                              <a14:shadowObscured xmlns:a14="http://schemas.microsoft.com/office/drawing/2010/main"/>
                            </a:ext>
                          </a:extLst>
                        </pic:spPr>
                      </pic:pic>
                    </a:graphicData>
                  </a:graphic>
                </wp:inline>
              </w:drawing>
            </w:r>
          </w:p>
          <w:p w14:paraId="52F7C863" w14:textId="3E8C6AED" w:rsidR="00500A01" w:rsidRPr="002F08D2" w:rsidRDefault="00500A01" w:rsidP="00500A01">
            <w:pPr>
              <w:pStyle w:val="Textkrper"/>
              <w:rPr>
                <w:lang w:val="en-GB"/>
              </w:rPr>
            </w:pPr>
            <w:r>
              <w:rPr>
                <w:lang w:val="en-GB"/>
              </w:rPr>
              <w:t>F</w:t>
            </w:r>
            <w:r w:rsidR="002F08D2">
              <w:rPr>
                <w:lang w:val="en-GB"/>
              </w:rPr>
              <w:t>rance</w:t>
            </w:r>
          </w:p>
        </w:tc>
        <w:tc>
          <w:tcPr>
            <w:tcW w:w="2504" w:type="dxa"/>
          </w:tcPr>
          <w:p w14:paraId="06CF6E49" w14:textId="77777777" w:rsidR="00BC31CF" w:rsidRPr="00246134" w:rsidRDefault="00BC31CF" w:rsidP="0019249F">
            <w:pPr>
              <w:pStyle w:val="Textkrper"/>
              <w:rPr>
                <w:lang w:val="en-GB"/>
              </w:rPr>
            </w:pPr>
          </w:p>
        </w:tc>
        <w:tc>
          <w:tcPr>
            <w:tcW w:w="2457" w:type="dxa"/>
          </w:tcPr>
          <w:p w14:paraId="5EC6A4B5" w14:textId="77777777" w:rsidR="00BC31CF" w:rsidRPr="00246134" w:rsidRDefault="00BC31CF" w:rsidP="0019249F">
            <w:pPr>
              <w:pStyle w:val="Textkrper"/>
              <w:jc w:val="left"/>
              <w:rPr>
                <w:lang w:val="en-GB"/>
              </w:rPr>
            </w:pPr>
          </w:p>
        </w:tc>
      </w:tr>
      <w:tr w:rsidR="00BC31CF" w:rsidRPr="007E33E7" w14:paraId="2E021854" w14:textId="77777777">
        <w:tc>
          <w:tcPr>
            <w:tcW w:w="2410" w:type="dxa"/>
            <w:shd w:val="clear" w:color="auto" w:fill="auto"/>
          </w:tcPr>
          <w:p w14:paraId="59F96748" w14:textId="71C1D4B1" w:rsidR="00FC0146" w:rsidRDefault="00500A01" w:rsidP="0019249F">
            <w:pPr>
              <w:pStyle w:val="Textkrper"/>
              <w:rPr>
                <w:lang w:val="en-GB"/>
              </w:rPr>
            </w:pPr>
            <w:r>
              <w:rPr>
                <w:noProof/>
              </w:rPr>
              <w:drawing>
                <wp:inline distT="0" distB="0" distL="0" distR="0" wp14:anchorId="64C435B6" wp14:editId="1EFD2E96">
                  <wp:extent cx="1017917" cy="1301991"/>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Niederlande.jpg"/>
                          <pic:cNvPicPr/>
                        </pic:nvPicPr>
                        <pic:blipFill rotWithShape="1">
                          <a:blip r:embed="rId115">
                            <a:extLst>
                              <a:ext uri="{28A0092B-C50C-407E-A947-70E740481C1C}">
                                <a14:useLocalDpi xmlns:a14="http://schemas.microsoft.com/office/drawing/2010/main" val="0"/>
                              </a:ext>
                            </a:extLst>
                          </a:blip>
                          <a:srcRect l="25466" t="13660" r="21119" b="40804"/>
                          <a:stretch/>
                        </pic:blipFill>
                        <pic:spPr bwMode="auto">
                          <a:xfrm>
                            <a:off x="0" y="0"/>
                            <a:ext cx="1021096" cy="1306057"/>
                          </a:xfrm>
                          <a:prstGeom prst="rect">
                            <a:avLst/>
                          </a:prstGeom>
                          <a:ln>
                            <a:noFill/>
                          </a:ln>
                          <a:extLst>
                            <a:ext uri="{53640926-AAD7-44D8-BBD7-CCE9431645EC}">
                              <a14:shadowObscured xmlns:a14="http://schemas.microsoft.com/office/drawing/2010/main"/>
                            </a:ext>
                          </a:extLst>
                        </pic:spPr>
                      </pic:pic>
                    </a:graphicData>
                  </a:graphic>
                </wp:inline>
              </w:drawing>
            </w:r>
          </w:p>
          <w:p w14:paraId="43A5EEA6" w14:textId="1B34584E" w:rsidR="00BC31CF" w:rsidRPr="002F08D2" w:rsidRDefault="002F08D2" w:rsidP="0019249F">
            <w:pPr>
              <w:pStyle w:val="Textkrper"/>
              <w:rPr>
                <w:lang w:val="en-GB"/>
              </w:rPr>
            </w:pPr>
            <w:r>
              <w:rPr>
                <w:lang w:val="en-GB"/>
              </w:rPr>
              <w:t>Netherlands</w:t>
            </w:r>
          </w:p>
        </w:tc>
        <w:tc>
          <w:tcPr>
            <w:tcW w:w="2504" w:type="dxa"/>
          </w:tcPr>
          <w:p w14:paraId="4FC129B3" w14:textId="77777777" w:rsidR="00BC31CF" w:rsidRPr="00246134" w:rsidRDefault="00BC31CF" w:rsidP="0019249F">
            <w:pPr>
              <w:pStyle w:val="Textkrper"/>
              <w:rPr>
                <w:lang w:val="en-GB"/>
              </w:rPr>
            </w:pPr>
          </w:p>
        </w:tc>
        <w:tc>
          <w:tcPr>
            <w:tcW w:w="2457" w:type="dxa"/>
          </w:tcPr>
          <w:p w14:paraId="4069983C" w14:textId="77777777" w:rsidR="00BC31CF" w:rsidRPr="00246134" w:rsidRDefault="00BC31CF" w:rsidP="0019249F">
            <w:pPr>
              <w:pStyle w:val="Textkrper"/>
              <w:jc w:val="left"/>
              <w:rPr>
                <w:lang w:val="en-GB"/>
              </w:rPr>
            </w:pPr>
          </w:p>
        </w:tc>
      </w:tr>
      <w:tr w:rsidR="00BC31CF" w:rsidRPr="007E33E7" w14:paraId="1FD11115" w14:textId="77777777">
        <w:tblPrEx>
          <w:tblCellMar>
            <w:top w:w="0" w:type="dxa"/>
            <w:bottom w:w="0" w:type="dxa"/>
          </w:tblCellMar>
        </w:tblPrEx>
        <w:tc>
          <w:tcPr>
            <w:tcW w:w="2410" w:type="dxa"/>
          </w:tcPr>
          <w:p w14:paraId="43E32290" w14:textId="179BAA4B" w:rsidR="00FC0146" w:rsidRDefault="00500A01" w:rsidP="0019249F">
            <w:pPr>
              <w:pStyle w:val="Textkrper"/>
              <w:rPr>
                <w:lang w:val="en-GB"/>
              </w:rPr>
            </w:pPr>
            <w:r>
              <w:rPr>
                <w:noProof/>
              </w:rPr>
              <w:drawing>
                <wp:inline distT="0" distB="0" distL="0" distR="0" wp14:anchorId="49E0C215" wp14:editId="71C87AC7">
                  <wp:extent cx="1393190" cy="1045210"/>
                  <wp:effectExtent l="0" t="0" r="0" b="254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Türkei.jpg"/>
                          <pic:cNvPicPr/>
                        </pic:nvPicPr>
                        <pic:blipFill>
                          <a:blip r:embed="rId116">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5E5C394E" w14:textId="3C747918" w:rsidR="00BC31CF" w:rsidRPr="002F08D2" w:rsidRDefault="002F08D2" w:rsidP="0019249F">
            <w:pPr>
              <w:pStyle w:val="Textkrper"/>
              <w:rPr>
                <w:lang w:val="en-GB"/>
              </w:rPr>
            </w:pPr>
            <w:r>
              <w:rPr>
                <w:lang w:val="en-GB"/>
              </w:rPr>
              <w:t>Turkey</w:t>
            </w:r>
          </w:p>
        </w:tc>
        <w:tc>
          <w:tcPr>
            <w:tcW w:w="2504" w:type="dxa"/>
          </w:tcPr>
          <w:p w14:paraId="130F3E94" w14:textId="77777777" w:rsidR="00BC31CF" w:rsidRPr="00246134" w:rsidRDefault="00BC31CF" w:rsidP="0019249F">
            <w:pPr>
              <w:pStyle w:val="Textkrper"/>
              <w:rPr>
                <w:lang w:val="en-GB"/>
              </w:rPr>
            </w:pPr>
          </w:p>
        </w:tc>
        <w:tc>
          <w:tcPr>
            <w:tcW w:w="2457" w:type="dxa"/>
          </w:tcPr>
          <w:p w14:paraId="4AE0740E" w14:textId="77777777" w:rsidR="00BC31CF" w:rsidRPr="00246134" w:rsidRDefault="00BC31CF" w:rsidP="0019249F">
            <w:pPr>
              <w:pStyle w:val="Textkrper"/>
              <w:jc w:val="left"/>
              <w:rPr>
                <w:lang w:val="en-GB"/>
              </w:rPr>
            </w:pPr>
          </w:p>
        </w:tc>
      </w:tr>
      <w:tr w:rsidR="00BC31CF" w:rsidRPr="007E33E7" w14:paraId="6EAD4957" w14:textId="77777777">
        <w:tblPrEx>
          <w:tblCellMar>
            <w:top w:w="0" w:type="dxa"/>
            <w:bottom w:w="0" w:type="dxa"/>
          </w:tblCellMar>
        </w:tblPrEx>
        <w:tc>
          <w:tcPr>
            <w:tcW w:w="2410" w:type="dxa"/>
          </w:tcPr>
          <w:p w14:paraId="153EF173" w14:textId="3245BA0B" w:rsidR="00FC0146" w:rsidRDefault="00500A01" w:rsidP="0019249F">
            <w:pPr>
              <w:pStyle w:val="Textkrper"/>
              <w:rPr>
                <w:lang w:val="en-GB"/>
              </w:rPr>
            </w:pPr>
            <w:r>
              <w:rPr>
                <w:noProof/>
              </w:rPr>
              <w:drawing>
                <wp:inline distT="0" distB="0" distL="0" distR="0" wp14:anchorId="37FEF5BD" wp14:editId="1AB048BF">
                  <wp:extent cx="1393190" cy="1045210"/>
                  <wp:effectExtent l="0" t="0" r="0" b="254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Deutschland.jpg"/>
                          <pic:cNvPicPr/>
                        </pic:nvPicPr>
                        <pic:blipFill>
                          <a:blip r:embed="rId117">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4F42666A" w14:textId="1D53E4AD" w:rsidR="00BC31CF" w:rsidRPr="002F08D2" w:rsidRDefault="002F08D2" w:rsidP="0019249F">
            <w:pPr>
              <w:pStyle w:val="Textkrper"/>
              <w:rPr>
                <w:lang w:val="en-GB"/>
              </w:rPr>
            </w:pPr>
            <w:r>
              <w:rPr>
                <w:lang w:val="en-GB"/>
              </w:rPr>
              <w:t>Germany</w:t>
            </w:r>
          </w:p>
        </w:tc>
        <w:tc>
          <w:tcPr>
            <w:tcW w:w="2504" w:type="dxa"/>
          </w:tcPr>
          <w:p w14:paraId="415FC268" w14:textId="77777777" w:rsidR="00BC31CF" w:rsidRPr="00246134" w:rsidRDefault="00BC31CF" w:rsidP="0019249F">
            <w:pPr>
              <w:pStyle w:val="Textkrper"/>
              <w:rPr>
                <w:lang w:val="en-GB"/>
              </w:rPr>
            </w:pPr>
          </w:p>
        </w:tc>
        <w:tc>
          <w:tcPr>
            <w:tcW w:w="2457" w:type="dxa"/>
          </w:tcPr>
          <w:p w14:paraId="11B1D7B7" w14:textId="77777777" w:rsidR="00BC31CF" w:rsidRPr="00246134" w:rsidRDefault="00BC31CF" w:rsidP="0019249F">
            <w:pPr>
              <w:pStyle w:val="Textkrper"/>
              <w:jc w:val="left"/>
              <w:rPr>
                <w:lang w:val="en-GB"/>
              </w:rPr>
            </w:pPr>
          </w:p>
        </w:tc>
      </w:tr>
    </w:tbl>
    <w:p w14:paraId="09F9BACA" w14:textId="77777777" w:rsidR="00DE728D" w:rsidRDefault="009008C8" w:rsidP="00D876F9">
      <w:pPr>
        <w:pStyle w:val="Marginaliegrau"/>
        <w:framePr w:wrap="around" w:x="8646" w:y="639"/>
        <w:rPr>
          <w:sz w:val="14"/>
          <w:lang w:val="en-GB"/>
        </w:rPr>
      </w:pPr>
      <w:r w:rsidRPr="009008C8">
        <w:rPr>
          <w:sz w:val="14"/>
          <w:lang w:val="en-GB"/>
        </w:rPr>
        <w:t xml:space="preserve">Fahne Japan: </w:t>
      </w:r>
    </w:p>
    <w:p w14:paraId="516A9885" w14:textId="4C7F7FD8" w:rsidR="009008C8" w:rsidRPr="009008C8" w:rsidRDefault="009008C8" w:rsidP="00D876F9">
      <w:pPr>
        <w:pStyle w:val="Marginaliegrau"/>
        <w:framePr w:wrap="around" w:x="8646" w:y="639"/>
        <w:rPr>
          <w:sz w:val="14"/>
          <w:lang w:val="en-GB"/>
        </w:rPr>
      </w:pPr>
      <w:r w:rsidRPr="009008C8">
        <w:rPr>
          <w:sz w:val="14"/>
          <w:lang w:val="en-GB"/>
        </w:rPr>
        <w:t>© Radosław Drożdżewski / https://commons.wikimedia.org/wiki/File:Maimarkt_Mannheim_2014_-_Flagge_Japans.JPG / CC BY-SA</w:t>
      </w:r>
    </w:p>
    <w:tbl>
      <w:tblPr>
        <w:tblStyle w:val="Tabellenraster"/>
        <w:tblW w:w="7371" w:type="dxa"/>
        <w:tblInd w:w="108" w:type="dxa"/>
        <w:tblLayout w:type="fixed"/>
        <w:tblLook w:val="04A0" w:firstRow="1" w:lastRow="0" w:firstColumn="1" w:lastColumn="0" w:noHBand="0" w:noVBand="1"/>
      </w:tblPr>
      <w:tblGrid>
        <w:gridCol w:w="2410"/>
        <w:gridCol w:w="2504"/>
        <w:gridCol w:w="2457"/>
      </w:tblGrid>
      <w:tr w:rsidR="00BC31CF" w:rsidRPr="007E33E7" w14:paraId="74BFA690" w14:textId="77777777" w:rsidTr="003B44E0">
        <w:tc>
          <w:tcPr>
            <w:tcW w:w="2410" w:type="dxa"/>
            <w:tcBorders>
              <w:top w:val="nil"/>
            </w:tcBorders>
          </w:tcPr>
          <w:p w14:paraId="08E381D9" w14:textId="01AEA9E9" w:rsidR="00BC31CF" w:rsidRDefault="00500A01" w:rsidP="0019249F">
            <w:pPr>
              <w:pStyle w:val="Textkrper"/>
              <w:rPr>
                <w:lang w:val="en-GB"/>
              </w:rPr>
            </w:pPr>
            <w:r>
              <w:rPr>
                <w:noProof/>
              </w:rPr>
              <w:drawing>
                <wp:inline distT="0" distB="0" distL="0" distR="0" wp14:anchorId="63022C4C" wp14:editId="381C3796">
                  <wp:extent cx="1393190" cy="1049655"/>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Japan.jpg"/>
                          <pic:cNvPicPr/>
                        </pic:nvPicPr>
                        <pic:blipFill>
                          <a:blip r:embed="rId118">
                            <a:extLst>
                              <a:ext uri="{28A0092B-C50C-407E-A947-70E740481C1C}">
                                <a14:useLocalDpi xmlns:a14="http://schemas.microsoft.com/office/drawing/2010/main" val="0"/>
                              </a:ext>
                            </a:extLst>
                          </a:blip>
                          <a:stretch>
                            <a:fillRect/>
                          </a:stretch>
                        </pic:blipFill>
                        <pic:spPr>
                          <a:xfrm>
                            <a:off x="0" y="0"/>
                            <a:ext cx="1393190" cy="1049655"/>
                          </a:xfrm>
                          <a:prstGeom prst="rect">
                            <a:avLst/>
                          </a:prstGeom>
                        </pic:spPr>
                      </pic:pic>
                    </a:graphicData>
                  </a:graphic>
                </wp:inline>
              </w:drawing>
            </w:r>
          </w:p>
          <w:p w14:paraId="62CFB10E" w14:textId="465862B8" w:rsidR="00BC31CF" w:rsidRPr="002F08D2" w:rsidRDefault="002F08D2" w:rsidP="0019249F">
            <w:pPr>
              <w:pStyle w:val="Textkrper"/>
              <w:rPr>
                <w:lang w:val="en-GB"/>
              </w:rPr>
            </w:pPr>
            <w:r>
              <w:rPr>
                <w:lang w:val="en-GB"/>
              </w:rPr>
              <w:t>Japan</w:t>
            </w:r>
          </w:p>
        </w:tc>
        <w:tc>
          <w:tcPr>
            <w:tcW w:w="2504" w:type="dxa"/>
            <w:tcBorders>
              <w:top w:val="nil"/>
            </w:tcBorders>
          </w:tcPr>
          <w:p w14:paraId="54C85E58" w14:textId="77777777" w:rsidR="00BC31CF" w:rsidRPr="00246134" w:rsidRDefault="00BC31CF" w:rsidP="0019249F">
            <w:pPr>
              <w:pStyle w:val="Textkrper"/>
              <w:rPr>
                <w:lang w:val="en-GB"/>
              </w:rPr>
            </w:pPr>
          </w:p>
        </w:tc>
        <w:tc>
          <w:tcPr>
            <w:tcW w:w="2457" w:type="dxa"/>
            <w:tcBorders>
              <w:top w:val="nil"/>
            </w:tcBorders>
          </w:tcPr>
          <w:p w14:paraId="25D84444" w14:textId="77777777" w:rsidR="00BC31CF" w:rsidRPr="00246134" w:rsidRDefault="00BC31CF" w:rsidP="0019249F">
            <w:pPr>
              <w:pStyle w:val="Textkrper"/>
              <w:jc w:val="left"/>
              <w:rPr>
                <w:lang w:val="en-GB"/>
              </w:rPr>
            </w:pPr>
          </w:p>
        </w:tc>
      </w:tr>
      <w:tr w:rsidR="00BC31CF" w:rsidRPr="007E33E7" w14:paraId="56326155" w14:textId="77777777">
        <w:tc>
          <w:tcPr>
            <w:tcW w:w="2410" w:type="dxa"/>
          </w:tcPr>
          <w:p w14:paraId="7765D58D" w14:textId="20F583E1" w:rsidR="00BC31CF" w:rsidRDefault="00500A01" w:rsidP="0019249F">
            <w:pPr>
              <w:pStyle w:val="Textkrper"/>
              <w:rPr>
                <w:lang w:val="en-GB"/>
              </w:rPr>
            </w:pPr>
            <w:r>
              <w:rPr>
                <w:noProof/>
              </w:rPr>
              <w:drawing>
                <wp:inline distT="0" distB="0" distL="0" distR="0" wp14:anchorId="05D12596" wp14:editId="02BFF103">
                  <wp:extent cx="1017917" cy="810883"/>
                  <wp:effectExtent l="0" t="0" r="0" b="889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Schweden.jpg"/>
                          <pic:cNvPicPr/>
                        </pic:nvPicPr>
                        <pic:blipFill rotWithShape="1">
                          <a:blip r:embed="rId119">
                            <a:extLst>
                              <a:ext uri="{28A0092B-C50C-407E-A947-70E740481C1C}">
                                <a14:useLocalDpi xmlns:a14="http://schemas.microsoft.com/office/drawing/2010/main" val="0"/>
                              </a:ext>
                            </a:extLst>
                          </a:blip>
                          <a:srcRect l="11781" t="14050" r="15057" b="8264"/>
                          <a:stretch/>
                        </pic:blipFill>
                        <pic:spPr bwMode="auto">
                          <a:xfrm>
                            <a:off x="0" y="0"/>
                            <a:ext cx="1019296" cy="811981"/>
                          </a:xfrm>
                          <a:prstGeom prst="rect">
                            <a:avLst/>
                          </a:prstGeom>
                          <a:ln>
                            <a:noFill/>
                          </a:ln>
                          <a:extLst>
                            <a:ext uri="{53640926-AAD7-44D8-BBD7-CCE9431645EC}">
                              <a14:shadowObscured xmlns:a14="http://schemas.microsoft.com/office/drawing/2010/main"/>
                            </a:ext>
                          </a:extLst>
                        </pic:spPr>
                      </pic:pic>
                    </a:graphicData>
                  </a:graphic>
                </wp:inline>
              </w:drawing>
            </w:r>
          </w:p>
          <w:p w14:paraId="5BFB0B3F" w14:textId="14F8DE17" w:rsidR="00BC31CF" w:rsidRPr="002F08D2" w:rsidRDefault="002F08D2" w:rsidP="0019249F">
            <w:pPr>
              <w:pStyle w:val="Textkrper"/>
              <w:rPr>
                <w:lang w:val="en-GB"/>
              </w:rPr>
            </w:pPr>
            <w:r>
              <w:rPr>
                <w:lang w:val="en-GB"/>
              </w:rPr>
              <w:t>Sweden</w:t>
            </w:r>
          </w:p>
        </w:tc>
        <w:tc>
          <w:tcPr>
            <w:tcW w:w="2504" w:type="dxa"/>
          </w:tcPr>
          <w:p w14:paraId="48EB48C0" w14:textId="77777777" w:rsidR="00BC31CF" w:rsidRPr="00246134" w:rsidRDefault="00BC31CF" w:rsidP="0019249F">
            <w:pPr>
              <w:pStyle w:val="Textkrper"/>
              <w:rPr>
                <w:lang w:val="en-GB"/>
              </w:rPr>
            </w:pPr>
          </w:p>
        </w:tc>
        <w:tc>
          <w:tcPr>
            <w:tcW w:w="2457" w:type="dxa"/>
          </w:tcPr>
          <w:p w14:paraId="0552D7ED" w14:textId="77777777" w:rsidR="00BC31CF" w:rsidRPr="00246134" w:rsidRDefault="00BC31CF" w:rsidP="0019249F">
            <w:pPr>
              <w:pStyle w:val="Textkrper"/>
              <w:jc w:val="left"/>
              <w:rPr>
                <w:lang w:val="en-GB"/>
              </w:rPr>
            </w:pPr>
          </w:p>
        </w:tc>
      </w:tr>
      <w:tr w:rsidR="00BC31CF" w:rsidRPr="007E33E7" w14:paraId="3CE3333E" w14:textId="77777777">
        <w:tc>
          <w:tcPr>
            <w:tcW w:w="2410" w:type="dxa"/>
          </w:tcPr>
          <w:p w14:paraId="65CCE998" w14:textId="407D4CEB" w:rsidR="00BC31CF" w:rsidRDefault="00500A01" w:rsidP="0019249F">
            <w:pPr>
              <w:pStyle w:val="Textkrper"/>
              <w:rPr>
                <w:lang w:val="en-GB"/>
              </w:rPr>
            </w:pPr>
            <w:r>
              <w:rPr>
                <w:noProof/>
              </w:rPr>
              <w:drawing>
                <wp:inline distT="0" distB="0" distL="0" distR="0" wp14:anchorId="77DE3884" wp14:editId="3C5B11ED">
                  <wp:extent cx="1393190" cy="1045210"/>
                  <wp:effectExtent l="0" t="0" r="0" b="254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Britain.jpg"/>
                          <pic:cNvPicPr/>
                        </pic:nvPicPr>
                        <pic:blipFill>
                          <a:blip r:embed="rId120">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528E686A" w14:textId="2D4CDF9A" w:rsidR="00BC31CF" w:rsidRPr="002F08D2" w:rsidRDefault="002F08D2" w:rsidP="0019249F">
            <w:pPr>
              <w:pStyle w:val="Textkrper"/>
              <w:rPr>
                <w:lang w:val="en-GB"/>
              </w:rPr>
            </w:pPr>
            <w:r>
              <w:rPr>
                <w:lang w:val="en-GB"/>
              </w:rPr>
              <w:t>Britain</w:t>
            </w:r>
          </w:p>
        </w:tc>
        <w:tc>
          <w:tcPr>
            <w:tcW w:w="2504" w:type="dxa"/>
          </w:tcPr>
          <w:p w14:paraId="3C489967" w14:textId="77777777" w:rsidR="00BC31CF" w:rsidRPr="00246134" w:rsidRDefault="00BC31CF" w:rsidP="0019249F">
            <w:pPr>
              <w:pStyle w:val="Textkrper"/>
              <w:rPr>
                <w:lang w:val="en-GB"/>
              </w:rPr>
            </w:pPr>
          </w:p>
        </w:tc>
        <w:tc>
          <w:tcPr>
            <w:tcW w:w="2457" w:type="dxa"/>
          </w:tcPr>
          <w:p w14:paraId="4831E321" w14:textId="77777777" w:rsidR="00BC31CF" w:rsidRPr="00246134" w:rsidRDefault="00BC31CF" w:rsidP="0019249F">
            <w:pPr>
              <w:pStyle w:val="Textkrper"/>
              <w:jc w:val="left"/>
              <w:rPr>
                <w:lang w:val="en-GB"/>
              </w:rPr>
            </w:pPr>
          </w:p>
        </w:tc>
      </w:tr>
    </w:tbl>
    <w:p w14:paraId="7C1C909E" w14:textId="77777777" w:rsidR="00F64A94" w:rsidRPr="00246134" w:rsidRDefault="00F64A94" w:rsidP="00BC31CF">
      <w:pPr>
        <w:rPr>
          <w:lang w:val="en-GB"/>
        </w:rPr>
      </w:pPr>
    </w:p>
    <w:p w14:paraId="6EE4FF06" w14:textId="358FB615" w:rsidR="00910E0B" w:rsidRDefault="00910E0B" w:rsidP="00BC31CF">
      <w:pPr>
        <w:rPr>
          <w:lang w:val="en-GB"/>
        </w:rPr>
      </w:pPr>
      <w:r>
        <w:rPr>
          <w:lang w:val="en-GB"/>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227"/>
        <w:gridCol w:w="2064"/>
      </w:tblGrid>
      <w:tr w:rsidR="00F64A94" w:rsidRPr="00246134" w14:paraId="3D549020" w14:textId="77777777" w:rsidTr="00A0762B">
        <w:trPr>
          <w:trHeight w:val="523"/>
        </w:trPr>
        <w:tc>
          <w:tcPr>
            <w:tcW w:w="2348" w:type="dxa"/>
            <w:tcBorders>
              <w:left w:val="single" w:sz="4" w:space="0" w:color="auto"/>
              <w:bottom w:val="single" w:sz="4" w:space="0" w:color="auto"/>
              <w:right w:val="single" w:sz="4" w:space="0" w:color="auto"/>
            </w:tcBorders>
            <w:shd w:val="clear" w:color="auto" w:fill="D9D9D9"/>
          </w:tcPr>
          <w:p w14:paraId="62186C4F" w14:textId="77777777" w:rsidR="00F64A94" w:rsidRPr="00246134" w:rsidRDefault="00F64A94" w:rsidP="0019249F">
            <w:pPr>
              <w:pStyle w:val="Tabelle6pt"/>
              <w:rPr>
                <w:color w:val="000000"/>
                <w:lang w:val="en-GB"/>
              </w:rPr>
            </w:pPr>
            <w:r w:rsidRPr="00246134">
              <w:rPr>
                <w:lang w:val="en-GB"/>
              </w:rPr>
              <w:lastRenderedPageBreak/>
              <w:t>Kompetenzbereich</w:t>
            </w:r>
          </w:p>
          <w:p w14:paraId="5DFFF886" w14:textId="77777777" w:rsidR="00F64A94" w:rsidRPr="00246134" w:rsidRDefault="00E06038" w:rsidP="0019249F">
            <w:pPr>
              <w:pStyle w:val="TabelleKopflinks"/>
              <w:rPr>
                <w:lang w:val="en-GB"/>
              </w:rPr>
            </w:pPr>
            <w:r w:rsidRPr="00246134">
              <w:rPr>
                <w:lang w:val="en-GB"/>
              </w:rPr>
              <w:t>Kompetenzbereich 5</w:t>
            </w:r>
          </w:p>
        </w:tc>
        <w:tc>
          <w:tcPr>
            <w:tcW w:w="851" w:type="dxa"/>
            <w:tcBorders>
              <w:left w:val="single" w:sz="4" w:space="0" w:color="auto"/>
              <w:bottom w:val="single" w:sz="4" w:space="0" w:color="auto"/>
              <w:right w:val="single" w:sz="4" w:space="0" w:color="auto"/>
            </w:tcBorders>
            <w:shd w:val="clear" w:color="auto" w:fill="D9D9D9"/>
          </w:tcPr>
          <w:p w14:paraId="3FEE271D" w14:textId="77777777" w:rsidR="00F64A94" w:rsidRPr="00246134" w:rsidRDefault="00F64A94" w:rsidP="0019249F">
            <w:pPr>
              <w:pStyle w:val="Tabelle6pt"/>
              <w:rPr>
                <w:color w:val="000000"/>
                <w:lang w:val="en-GB"/>
              </w:rPr>
            </w:pPr>
            <w:r w:rsidRPr="00246134">
              <w:rPr>
                <w:lang w:val="en-GB"/>
              </w:rPr>
              <w:t>Lernfortschritt</w:t>
            </w:r>
          </w:p>
          <w:p w14:paraId="2E5F55BC" w14:textId="77777777" w:rsidR="00F64A94" w:rsidRPr="00246134" w:rsidRDefault="00F64A94"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1A68CABE" w14:textId="77777777" w:rsidR="00F64A94" w:rsidRPr="00246134" w:rsidRDefault="00F64A94" w:rsidP="0019249F">
            <w:pPr>
              <w:pStyle w:val="Tabelle6pt"/>
              <w:rPr>
                <w:color w:val="000000"/>
                <w:lang w:val="en-GB"/>
              </w:rPr>
            </w:pPr>
            <w:r w:rsidRPr="00246134">
              <w:rPr>
                <w:lang w:val="en-GB"/>
              </w:rPr>
              <w:t>Materialien/Titel</w:t>
            </w:r>
          </w:p>
          <w:p w14:paraId="64B519CB" w14:textId="1B441ADD" w:rsidR="00F64A94" w:rsidRPr="00246134" w:rsidRDefault="00F64A94" w:rsidP="00E353FB">
            <w:pPr>
              <w:pStyle w:val="TabelleKopflinks"/>
              <w:rPr>
                <w:lang w:val="en-GB"/>
              </w:rPr>
            </w:pPr>
            <w:r w:rsidRPr="00246134">
              <w:rPr>
                <w:lang w:val="en-GB"/>
              </w:rPr>
              <w:t>All a</w:t>
            </w:r>
            <w:r w:rsidR="00E353FB">
              <w:rPr>
                <w:lang w:val="en-GB"/>
              </w:rPr>
              <w:t xml:space="preserve">bout kisses – How to kiss in...? – </w:t>
            </w:r>
            <w:r w:rsidR="005849F9" w:rsidRPr="00246134">
              <w:rPr>
                <w:lang w:val="en-GB"/>
              </w:rPr>
              <w:t>B</w:t>
            </w:r>
          </w:p>
        </w:tc>
        <w:tc>
          <w:tcPr>
            <w:tcW w:w="227" w:type="dxa"/>
            <w:tcBorders>
              <w:top w:val="nil"/>
              <w:left w:val="single" w:sz="4" w:space="0" w:color="auto"/>
              <w:bottom w:val="nil"/>
              <w:right w:val="single" w:sz="4" w:space="0" w:color="auto"/>
            </w:tcBorders>
            <w:shd w:val="clear" w:color="auto" w:fill="FFFFFF"/>
          </w:tcPr>
          <w:p w14:paraId="12AB5A70" w14:textId="77777777" w:rsidR="00F64A94" w:rsidRPr="00246134" w:rsidRDefault="00F64A94" w:rsidP="0019249F">
            <w:pPr>
              <w:pStyle w:val="Kopf8pt"/>
              <w:rPr>
                <w:lang w:val="en-GB"/>
              </w:rPr>
            </w:pPr>
          </w:p>
        </w:tc>
        <w:tc>
          <w:tcPr>
            <w:tcW w:w="2064" w:type="dxa"/>
            <w:tcBorders>
              <w:top w:val="single" w:sz="4" w:space="0" w:color="auto"/>
              <w:left w:val="single" w:sz="4" w:space="0" w:color="auto"/>
              <w:bottom w:val="single" w:sz="4" w:space="0" w:color="auto"/>
              <w:right w:val="single" w:sz="4" w:space="0" w:color="auto"/>
            </w:tcBorders>
            <w:shd w:val="clear" w:color="auto" w:fill="D9D9D9"/>
          </w:tcPr>
          <w:p w14:paraId="52B93E6C" w14:textId="77777777" w:rsidR="00F64A94" w:rsidRPr="00246134" w:rsidRDefault="00F64A94" w:rsidP="0019249F">
            <w:pPr>
              <w:pStyle w:val="TabelleKopfmitte"/>
              <w:rPr>
                <w:lang w:val="en-GB"/>
              </w:rPr>
            </w:pPr>
            <w:r w:rsidRPr="00246134">
              <w:rPr>
                <w:lang w:val="en-GB"/>
              </w:rPr>
              <w:t>Englisch</w:t>
            </w:r>
          </w:p>
          <w:p w14:paraId="279C96DE" w14:textId="7A8ED4A8" w:rsidR="00F64A94" w:rsidRPr="00246134" w:rsidRDefault="00E06038" w:rsidP="0019249F">
            <w:pPr>
              <w:pStyle w:val="TabelleKopfmitte"/>
              <w:rPr>
                <w:rFonts w:eastAsia="Calibri"/>
                <w:lang w:val="en-GB"/>
              </w:rPr>
            </w:pPr>
            <w:r w:rsidRPr="00246134">
              <w:rPr>
                <w:lang w:val="en-GB"/>
              </w:rPr>
              <w:t>E5.01</w:t>
            </w:r>
            <w:r w:rsidR="00F64A94" w:rsidRPr="00246134">
              <w:rPr>
                <w:lang w:val="en-GB"/>
              </w:rPr>
              <w:t>.</w:t>
            </w:r>
            <w:r w:rsidR="00FC1E5E" w:rsidRPr="00246134">
              <w:rPr>
                <w:lang w:val="en-GB"/>
              </w:rPr>
              <w:t>3</w:t>
            </w:r>
            <w:r w:rsidR="009C5D32">
              <w:rPr>
                <w:lang w:val="en-GB"/>
              </w:rPr>
              <w:t>8</w:t>
            </w:r>
          </w:p>
        </w:tc>
      </w:tr>
    </w:tbl>
    <w:tbl>
      <w:tblPr>
        <w:tblStyle w:val="Tabellenraster"/>
        <w:tblpPr w:leftFromText="141" w:rightFromText="141" w:vertAnchor="text" w:horzAnchor="page" w:tblpX="8805" w:tblpY="137"/>
        <w:tblW w:w="207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70"/>
      </w:tblGrid>
      <w:tr w:rsidR="00A0762B" w:rsidRPr="00246134" w14:paraId="775C9DDF" w14:textId="77777777" w:rsidTr="009C1540">
        <w:trPr>
          <w:trHeight w:val="284"/>
        </w:trPr>
        <w:tc>
          <w:tcPr>
            <w:tcW w:w="2070" w:type="dxa"/>
            <w:tcBorders>
              <w:bottom w:val="single" w:sz="4" w:space="0" w:color="auto"/>
            </w:tcBorders>
            <w:shd w:val="clear" w:color="auto" w:fill="D9D9D9" w:themeFill="background1" w:themeFillShade="D9"/>
          </w:tcPr>
          <w:p w14:paraId="08F342F6" w14:textId="77777777" w:rsidR="00A0762B" w:rsidRPr="00246134" w:rsidRDefault="00A0762B" w:rsidP="00A0762B">
            <w:pPr>
              <w:pStyle w:val="TabelleKopfmitte"/>
              <w:rPr>
                <w:lang w:val="en-GB"/>
              </w:rPr>
            </w:pPr>
            <w:r w:rsidRPr="00246134">
              <w:rPr>
                <w:lang w:val="en-GB"/>
              </w:rPr>
              <w:t>L</w:t>
            </w:r>
            <w:r>
              <w:rPr>
                <w:lang w:val="en-GB"/>
              </w:rPr>
              <w:t>ösung</w:t>
            </w:r>
          </w:p>
        </w:tc>
      </w:tr>
    </w:tbl>
    <w:p w14:paraId="2F9E6640" w14:textId="77777777" w:rsidR="002712D8" w:rsidRDefault="002712D8" w:rsidP="00BC31CF">
      <w:pPr>
        <w:rPr>
          <w:b/>
        </w:rPr>
      </w:pPr>
    </w:p>
    <w:p w14:paraId="7C3CEFBB" w14:textId="77777777" w:rsidR="00A0762B" w:rsidRPr="00BB2474" w:rsidRDefault="00A0762B" w:rsidP="00BC31CF">
      <w:pPr>
        <w:rPr>
          <w:b/>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02596D" w:rsidRPr="00246134" w14:paraId="3895EF98" w14:textId="77777777">
        <w:tc>
          <w:tcPr>
            <w:tcW w:w="2410" w:type="dxa"/>
            <w:shd w:val="clear" w:color="auto" w:fill="D9D9D9" w:themeFill="background1" w:themeFillShade="D9"/>
          </w:tcPr>
          <w:p w14:paraId="33BC5041" w14:textId="7A57EE6C" w:rsidR="0002596D" w:rsidRPr="00246134" w:rsidRDefault="00D93341" w:rsidP="0019249F">
            <w:pPr>
              <w:pStyle w:val="TabelleKopflinks"/>
              <w:rPr>
                <w:lang w:val="en-GB"/>
              </w:rPr>
            </w:pPr>
            <w:r w:rsidRPr="00246134">
              <w:rPr>
                <w:b w:val="0"/>
                <w:noProof/>
              </w:rPr>
              <w:drawing>
                <wp:anchor distT="0" distB="0" distL="114300" distR="114300" simplePos="0" relativeHeight="252231680" behindDoc="0" locked="0" layoutInCell="0" allowOverlap="1" wp14:anchorId="099558D1" wp14:editId="48C5C821">
                  <wp:simplePos x="0" y="0"/>
                  <wp:positionH relativeFrom="rightMargin">
                    <wp:posOffset>277052</wp:posOffset>
                  </wp:positionH>
                  <wp:positionV relativeFrom="paragraph">
                    <wp:posOffset>74295</wp:posOffset>
                  </wp:positionV>
                  <wp:extent cx="345600" cy="320400"/>
                  <wp:effectExtent l="0" t="0" r="0" b="3810"/>
                  <wp:wrapNone/>
                  <wp:docPr id="22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19B1">
              <w:rPr>
                <w:lang w:val="en-GB"/>
              </w:rPr>
              <w:t>c</w:t>
            </w:r>
            <w:r w:rsidR="0002596D" w:rsidRPr="00246134">
              <w:rPr>
                <w:lang w:val="en-GB"/>
              </w:rPr>
              <w:t xml:space="preserve">ountry </w:t>
            </w:r>
          </w:p>
        </w:tc>
        <w:tc>
          <w:tcPr>
            <w:tcW w:w="2504" w:type="dxa"/>
            <w:shd w:val="clear" w:color="auto" w:fill="D9D9D9" w:themeFill="background1" w:themeFillShade="D9"/>
          </w:tcPr>
          <w:p w14:paraId="5A5FAB1F" w14:textId="77777777" w:rsidR="0002596D" w:rsidRPr="00246134" w:rsidRDefault="0002596D" w:rsidP="0019249F">
            <w:pPr>
              <w:pStyle w:val="TabelleKopflinks"/>
              <w:rPr>
                <w:lang w:val="en-GB"/>
              </w:rPr>
            </w:pPr>
            <w:r w:rsidRPr="00246134">
              <w:rPr>
                <w:lang w:val="en-GB"/>
              </w:rPr>
              <w:t>How many kisses?</w:t>
            </w:r>
          </w:p>
        </w:tc>
        <w:tc>
          <w:tcPr>
            <w:tcW w:w="2457" w:type="dxa"/>
            <w:shd w:val="clear" w:color="auto" w:fill="D9D9D9" w:themeFill="background1" w:themeFillShade="D9"/>
          </w:tcPr>
          <w:p w14:paraId="2334B87A" w14:textId="30E01C51" w:rsidR="0002596D" w:rsidRPr="00246134" w:rsidRDefault="0002596D" w:rsidP="00A84D60">
            <w:pPr>
              <w:pStyle w:val="TabelleKopflinks"/>
              <w:rPr>
                <w:lang w:val="en-GB"/>
              </w:rPr>
            </w:pPr>
            <w:r w:rsidRPr="00246134">
              <w:rPr>
                <w:lang w:val="en-GB"/>
              </w:rPr>
              <w:t>What else to know?</w:t>
            </w:r>
          </w:p>
        </w:tc>
      </w:tr>
    </w:tbl>
    <w:p w14:paraId="16AD717A" w14:textId="77777777" w:rsidR="00D876F9" w:rsidRPr="009008C8" w:rsidRDefault="00D876F9" w:rsidP="00D876F9">
      <w:pPr>
        <w:pStyle w:val="Marginaliegrau"/>
        <w:framePr w:wrap="around" w:x="8783" w:y="1281"/>
        <w:rPr>
          <w:rStyle w:val="Fett"/>
          <w:b w:val="0"/>
          <w:color w:val="000000" w:themeColor="text1"/>
          <w:sz w:val="14"/>
          <w:szCs w:val="16"/>
        </w:rPr>
      </w:pPr>
      <w:r w:rsidRPr="009008C8">
        <w:rPr>
          <w:rStyle w:val="Fett"/>
          <w:b w:val="0"/>
          <w:color w:val="000000" w:themeColor="text1"/>
          <w:sz w:val="14"/>
          <w:szCs w:val="16"/>
        </w:rPr>
        <w:t xml:space="preserve">Fahne USA: </w:t>
      </w:r>
    </w:p>
    <w:p w14:paraId="16E72499" w14:textId="77777777" w:rsidR="00D876F9" w:rsidRPr="009008C8" w:rsidRDefault="00D876F9" w:rsidP="00D876F9">
      <w:pPr>
        <w:pStyle w:val="Marginaliegrau"/>
        <w:framePr w:wrap="around" w:x="8783" w:y="1281"/>
        <w:rPr>
          <w:rStyle w:val="Fett"/>
          <w:b w:val="0"/>
          <w:color w:val="000000" w:themeColor="text1"/>
          <w:sz w:val="14"/>
          <w:szCs w:val="16"/>
        </w:rPr>
      </w:pPr>
      <w:r w:rsidRPr="009008C8">
        <w:rPr>
          <w:rStyle w:val="Fett"/>
          <w:b w:val="0"/>
          <w:color w:val="000000" w:themeColor="text1"/>
          <w:sz w:val="14"/>
          <w:szCs w:val="16"/>
        </w:rPr>
        <w:t xml:space="preserve"> w.r.wagner /PIXELIO/</w:t>
      </w:r>
    </w:p>
    <w:p w14:paraId="3C73BBCD" w14:textId="77777777" w:rsidR="00D876F9" w:rsidRPr="009008C8" w:rsidRDefault="00D876F9" w:rsidP="00D876F9">
      <w:pPr>
        <w:pStyle w:val="Marginaliegrau"/>
        <w:framePr w:wrap="around" w:x="8783" w:y="1281"/>
        <w:rPr>
          <w:b/>
          <w:color w:val="000000" w:themeColor="text1"/>
          <w:sz w:val="14"/>
          <w:szCs w:val="16"/>
        </w:rPr>
      </w:pPr>
      <w:r w:rsidRPr="009008C8">
        <w:rPr>
          <w:color w:val="000000" w:themeColor="text1"/>
          <w:sz w:val="14"/>
          <w:szCs w:val="16"/>
          <w:bdr w:val="none" w:sz="0" w:space="0" w:color="auto" w:frame="1"/>
        </w:rPr>
        <w:t>www.pixelio.de</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8314DB" w:rsidRPr="00246134" w14:paraId="7475CF27" w14:textId="77777777" w:rsidTr="003B44E0">
        <w:tc>
          <w:tcPr>
            <w:tcW w:w="2410" w:type="dxa"/>
            <w:tcBorders>
              <w:top w:val="nil"/>
            </w:tcBorders>
            <w:shd w:val="clear" w:color="auto" w:fill="auto"/>
          </w:tcPr>
          <w:p w14:paraId="0974690C" w14:textId="0214AF25" w:rsidR="0039458F" w:rsidRDefault="00F92291" w:rsidP="0019249F">
            <w:pPr>
              <w:pStyle w:val="Textkrper"/>
              <w:rPr>
                <w:lang w:val="en-GB"/>
              </w:rPr>
            </w:pPr>
            <w:r>
              <w:rPr>
                <w:noProof/>
              </w:rPr>
              <w:drawing>
                <wp:inline distT="0" distB="0" distL="0" distR="0" wp14:anchorId="16A8096E" wp14:editId="477E72B7">
                  <wp:extent cx="1393190" cy="929640"/>
                  <wp:effectExtent l="0" t="0" r="0" b="381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USA.jpg"/>
                          <pic:cNvPicPr/>
                        </pic:nvPicPr>
                        <pic:blipFill>
                          <a:blip r:embed="rId112">
                            <a:extLst>
                              <a:ext uri="{28A0092B-C50C-407E-A947-70E740481C1C}">
                                <a14:useLocalDpi xmlns:a14="http://schemas.microsoft.com/office/drawing/2010/main" val="0"/>
                              </a:ext>
                            </a:extLst>
                          </a:blip>
                          <a:stretch>
                            <a:fillRect/>
                          </a:stretch>
                        </pic:blipFill>
                        <pic:spPr>
                          <a:xfrm>
                            <a:off x="0" y="0"/>
                            <a:ext cx="1393190" cy="929640"/>
                          </a:xfrm>
                          <a:prstGeom prst="rect">
                            <a:avLst/>
                          </a:prstGeom>
                        </pic:spPr>
                      </pic:pic>
                    </a:graphicData>
                  </a:graphic>
                </wp:inline>
              </w:drawing>
            </w:r>
          </w:p>
          <w:p w14:paraId="3214E97C" w14:textId="18827FC6" w:rsidR="008314DB" w:rsidRPr="00246134" w:rsidRDefault="002F08D2" w:rsidP="002F08D2">
            <w:pPr>
              <w:pStyle w:val="Textkrper"/>
              <w:rPr>
                <w:lang w:val="en-GB"/>
              </w:rPr>
            </w:pPr>
            <w:r>
              <w:rPr>
                <w:lang w:val="en-GB"/>
              </w:rPr>
              <w:t>USA</w:t>
            </w:r>
          </w:p>
        </w:tc>
        <w:tc>
          <w:tcPr>
            <w:tcW w:w="2504" w:type="dxa"/>
            <w:tcBorders>
              <w:top w:val="nil"/>
            </w:tcBorders>
          </w:tcPr>
          <w:p w14:paraId="674DF9CF" w14:textId="77777777" w:rsidR="008314DB" w:rsidRPr="00246134" w:rsidRDefault="008314DB" w:rsidP="0019249F">
            <w:pPr>
              <w:pStyle w:val="Textkrper"/>
              <w:rPr>
                <w:lang w:val="en-GB"/>
              </w:rPr>
            </w:pPr>
            <w:r w:rsidRPr="00246134">
              <w:rPr>
                <w:lang w:val="en-GB"/>
              </w:rPr>
              <w:t>kiss</w:t>
            </w:r>
          </w:p>
        </w:tc>
        <w:tc>
          <w:tcPr>
            <w:tcW w:w="2457" w:type="dxa"/>
            <w:tcBorders>
              <w:top w:val="nil"/>
            </w:tcBorders>
          </w:tcPr>
          <w:p w14:paraId="35756A25" w14:textId="20AB2C7D" w:rsidR="008314DB" w:rsidRPr="00246134" w:rsidRDefault="00A0762B" w:rsidP="0019249F">
            <w:pPr>
              <w:pStyle w:val="Textkrper"/>
              <w:jc w:val="left"/>
              <w:rPr>
                <w:lang w:val="en-GB"/>
              </w:rPr>
            </w:pPr>
            <w:r w:rsidRPr="00246134">
              <w:rPr>
                <w:b/>
                <w:noProof/>
              </w:rPr>
              <w:drawing>
                <wp:anchor distT="0" distB="0" distL="114300" distR="114300" simplePos="0" relativeHeight="252125184" behindDoc="0" locked="0" layoutInCell="1" allowOverlap="1" wp14:anchorId="4312C243" wp14:editId="4DDB9701">
                  <wp:simplePos x="0" y="0"/>
                  <wp:positionH relativeFrom="column">
                    <wp:posOffset>1716776</wp:posOffset>
                  </wp:positionH>
                  <wp:positionV relativeFrom="paragraph">
                    <wp:posOffset>146685</wp:posOffset>
                  </wp:positionV>
                  <wp:extent cx="291465" cy="295910"/>
                  <wp:effectExtent l="0" t="0" r="0" b="8890"/>
                  <wp:wrapNone/>
                  <wp:docPr id="2213" name="Grafik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91465" cy="29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14DB" w:rsidRPr="00246134">
              <w:rPr>
                <w:lang w:val="en-GB"/>
              </w:rPr>
              <w:t>handshake</w:t>
            </w:r>
          </w:p>
        </w:tc>
      </w:tr>
    </w:tbl>
    <w:p w14:paraId="2DEC96E4" w14:textId="77777777" w:rsidR="009C1540" w:rsidRDefault="009C1540" w:rsidP="00DE728D">
      <w:pPr>
        <w:pStyle w:val="Marginaliegrau"/>
        <w:framePr w:wrap="around" w:x="8758" w:y="1788"/>
        <w:rPr>
          <w:sz w:val="14"/>
        </w:rPr>
      </w:pPr>
      <w:r w:rsidRPr="009C1540">
        <w:rPr>
          <w:sz w:val="14"/>
        </w:rPr>
        <w:t>Anlehung an afghanische Flagge</w:t>
      </w:r>
      <w:r>
        <w:rPr>
          <w:sz w:val="14"/>
        </w:rPr>
        <w:t xml:space="preserve"> (Entwurf des LS)</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8314DB" w:rsidRPr="00246134" w14:paraId="0F8F6C8B" w14:textId="77777777" w:rsidTr="009C1540">
        <w:tc>
          <w:tcPr>
            <w:tcW w:w="2410" w:type="dxa"/>
            <w:tcBorders>
              <w:top w:val="nil"/>
            </w:tcBorders>
            <w:shd w:val="clear" w:color="auto" w:fill="auto"/>
          </w:tcPr>
          <w:p w14:paraId="6698F078" w14:textId="0054EA8F" w:rsidR="008314DB" w:rsidRPr="009C1540" w:rsidRDefault="008314DB" w:rsidP="0019249F">
            <w:pPr>
              <w:pStyle w:val="Textkrper"/>
              <w:rPr>
                <w:noProof/>
              </w:rPr>
            </w:pPr>
          </w:p>
          <w:p w14:paraId="5943FB1A" w14:textId="77777777" w:rsidR="00637B81" w:rsidRPr="00500A01" w:rsidRDefault="00637B81" w:rsidP="00637B81">
            <w:pPr>
              <w:pStyle w:val="Textkrper"/>
            </w:pPr>
            <w:r>
              <w:rPr>
                <w:noProof/>
              </w:rPr>
              <w:drawing>
                <wp:inline distT="0" distB="0" distL="0" distR="0" wp14:anchorId="525BDA8C" wp14:editId="28DC1A2E">
                  <wp:extent cx="1140032" cy="806412"/>
                  <wp:effectExtent l="0" t="0" r="3175"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ghanistan_Flagge.png"/>
                          <pic:cNvPicPr/>
                        </pic:nvPicPr>
                        <pic:blipFill rotWithShape="1">
                          <a:blip r:embed="rId113">
                            <a:extLst>
                              <a:ext uri="{28A0092B-C50C-407E-A947-70E740481C1C}">
                                <a14:useLocalDpi xmlns:a14="http://schemas.microsoft.com/office/drawing/2010/main" val="0"/>
                              </a:ext>
                            </a:extLst>
                          </a:blip>
                          <a:srcRect l="7765" t="11508" r="9402" b="10344"/>
                          <a:stretch/>
                        </pic:blipFill>
                        <pic:spPr bwMode="auto">
                          <a:xfrm>
                            <a:off x="0" y="0"/>
                            <a:ext cx="1154018" cy="816305"/>
                          </a:xfrm>
                          <a:prstGeom prst="rect">
                            <a:avLst/>
                          </a:prstGeom>
                          <a:ln>
                            <a:noFill/>
                          </a:ln>
                          <a:extLst>
                            <a:ext uri="{53640926-AAD7-44D8-BBD7-CCE9431645EC}">
                              <a14:shadowObscured xmlns:a14="http://schemas.microsoft.com/office/drawing/2010/main"/>
                            </a:ext>
                          </a:extLst>
                        </pic:spPr>
                      </pic:pic>
                    </a:graphicData>
                  </a:graphic>
                </wp:inline>
              </w:drawing>
            </w:r>
          </w:p>
          <w:p w14:paraId="144E1B9D" w14:textId="5F02A5DA" w:rsidR="008314DB" w:rsidRPr="00637B81" w:rsidRDefault="002F08D2" w:rsidP="002F08D2">
            <w:pPr>
              <w:pStyle w:val="Textkrper"/>
              <w:rPr>
                <w:sz w:val="12"/>
              </w:rPr>
            </w:pPr>
            <w:r w:rsidRPr="00637B81">
              <w:t>Afghanistan</w:t>
            </w:r>
          </w:p>
        </w:tc>
        <w:tc>
          <w:tcPr>
            <w:tcW w:w="2504" w:type="dxa"/>
            <w:tcBorders>
              <w:top w:val="nil"/>
            </w:tcBorders>
          </w:tcPr>
          <w:p w14:paraId="13861EB8" w14:textId="77777777" w:rsidR="008314DB" w:rsidRPr="00246134" w:rsidRDefault="008314DB" w:rsidP="0019249F">
            <w:pPr>
              <w:pStyle w:val="Textkrper"/>
              <w:rPr>
                <w:lang w:val="en-GB"/>
              </w:rPr>
            </w:pPr>
            <w:r w:rsidRPr="00246134">
              <w:rPr>
                <w:lang w:val="en-GB"/>
              </w:rPr>
              <w:t>two kisses</w:t>
            </w:r>
          </w:p>
          <w:p w14:paraId="1B5533AA" w14:textId="77777777" w:rsidR="008314DB" w:rsidRPr="00246134" w:rsidRDefault="008314DB" w:rsidP="0019249F">
            <w:pPr>
              <w:pStyle w:val="Textkrper"/>
              <w:rPr>
                <w:lang w:val="en-GB"/>
              </w:rPr>
            </w:pPr>
          </w:p>
        </w:tc>
        <w:tc>
          <w:tcPr>
            <w:tcW w:w="2457" w:type="dxa"/>
            <w:tcBorders>
              <w:top w:val="nil"/>
            </w:tcBorders>
          </w:tcPr>
          <w:p w14:paraId="2EABCACA" w14:textId="77777777" w:rsidR="008314DB" w:rsidRPr="00246134" w:rsidRDefault="008314DB" w:rsidP="0019249F">
            <w:pPr>
              <w:pStyle w:val="Textkrper"/>
              <w:jc w:val="left"/>
              <w:rPr>
                <w:lang w:val="en-GB"/>
              </w:rPr>
            </w:pPr>
          </w:p>
        </w:tc>
      </w:tr>
      <w:tr w:rsidR="008314DB" w:rsidRPr="00246134" w14:paraId="5BFC6112" w14:textId="77777777">
        <w:tc>
          <w:tcPr>
            <w:tcW w:w="2410" w:type="dxa"/>
            <w:shd w:val="clear" w:color="auto" w:fill="auto"/>
          </w:tcPr>
          <w:p w14:paraId="51FD28AF" w14:textId="00CCAE19" w:rsidR="0039458F" w:rsidRPr="0039458F" w:rsidRDefault="00C405F2" w:rsidP="0019249F">
            <w:pPr>
              <w:pStyle w:val="Textkrper"/>
              <w:rPr>
                <w:noProof/>
                <w:lang w:val="en-GB"/>
              </w:rPr>
            </w:pPr>
            <w:r>
              <w:rPr>
                <w:noProof/>
              </w:rPr>
              <w:drawing>
                <wp:inline distT="0" distB="0" distL="0" distR="0" wp14:anchorId="473FA2A3" wp14:editId="6F4F31D6">
                  <wp:extent cx="1054267" cy="974785"/>
                  <wp:effectExtent l="0" t="0" r="0" b="0"/>
                  <wp:docPr id="1796" name="Grafik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Frankreich.jpg"/>
                          <pic:cNvPicPr/>
                        </pic:nvPicPr>
                        <pic:blipFill rotWithShape="1">
                          <a:blip r:embed="rId114">
                            <a:extLst>
                              <a:ext uri="{28A0092B-C50C-407E-A947-70E740481C1C}">
                                <a14:useLocalDpi xmlns:a14="http://schemas.microsoft.com/office/drawing/2010/main" val="0"/>
                              </a:ext>
                            </a:extLst>
                          </a:blip>
                          <a:srcRect l="29814" t="22279" r="18633" b="6481"/>
                          <a:stretch/>
                        </pic:blipFill>
                        <pic:spPr bwMode="auto">
                          <a:xfrm>
                            <a:off x="0" y="0"/>
                            <a:ext cx="1069763" cy="989113"/>
                          </a:xfrm>
                          <a:prstGeom prst="rect">
                            <a:avLst/>
                          </a:prstGeom>
                          <a:ln>
                            <a:noFill/>
                          </a:ln>
                          <a:extLst>
                            <a:ext uri="{53640926-AAD7-44D8-BBD7-CCE9431645EC}">
                              <a14:shadowObscured xmlns:a14="http://schemas.microsoft.com/office/drawing/2010/main"/>
                            </a:ext>
                          </a:extLst>
                        </pic:spPr>
                      </pic:pic>
                    </a:graphicData>
                  </a:graphic>
                </wp:inline>
              </w:drawing>
            </w:r>
          </w:p>
          <w:p w14:paraId="60A3D1C0" w14:textId="64AFE3A3" w:rsidR="008314DB" w:rsidRPr="002F08D2" w:rsidRDefault="002F08D2" w:rsidP="0019249F">
            <w:pPr>
              <w:pStyle w:val="Textkrper"/>
              <w:rPr>
                <w:lang w:val="en-GB"/>
              </w:rPr>
            </w:pPr>
            <w:r>
              <w:rPr>
                <w:lang w:val="en-GB"/>
              </w:rPr>
              <w:t>France</w:t>
            </w:r>
          </w:p>
        </w:tc>
        <w:tc>
          <w:tcPr>
            <w:tcW w:w="2504" w:type="dxa"/>
          </w:tcPr>
          <w:p w14:paraId="07B28B65" w14:textId="77777777" w:rsidR="008314DB" w:rsidRPr="00246134" w:rsidRDefault="008314DB" w:rsidP="0019249F">
            <w:pPr>
              <w:pStyle w:val="Textkrper"/>
              <w:rPr>
                <w:lang w:val="en-GB"/>
              </w:rPr>
            </w:pPr>
            <w:r w:rsidRPr="00246134">
              <w:rPr>
                <w:lang w:val="en-GB"/>
              </w:rPr>
              <w:t>two kisses</w:t>
            </w:r>
          </w:p>
          <w:p w14:paraId="679A5098" w14:textId="77777777" w:rsidR="008314DB" w:rsidRPr="00246134" w:rsidRDefault="008314DB" w:rsidP="0019249F">
            <w:pPr>
              <w:pStyle w:val="Textkrper"/>
              <w:rPr>
                <w:lang w:val="en-GB"/>
              </w:rPr>
            </w:pPr>
            <w:r w:rsidRPr="00246134">
              <w:rPr>
                <w:lang w:val="en-GB"/>
              </w:rPr>
              <w:t xml:space="preserve">three kisses </w:t>
            </w:r>
          </w:p>
          <w:p w14:paraId="2612CC2F" w14:textId="77777777" w:rsidR="008314DB" w:rsidRPr="00246134" w:rsidRDefault="008314DB" w:rsidP="0019249F">
            <w:pPr>
              <w:pStyle w:val="Textkrper"/>
              <w:rPr>
                <w:lang w:val="en-GB"/>
              </w:rPr>
            </w:pPr>
            <w:r w:rsidRPr="00246134">
              <w:rPr>
                <w:lang w:val="en-GB"/>
              </w:rPr>
              <w:t xml:space="preserve">four kisses </w:t>
            </w:r>
          </w:p>
        </w:tc>
        <w:tc>
          <w:tcPr>
            <w:tcW w:w="2457" w:type="dxa"/>
          </w:tcPr>
          <w:p w14:paraId="3A2FEF4E" w14:textId="77777777" w:rsidR="008314DB" w:rsidRPr="00246134" w:rsidRDefault="008314DB" w:rsidP="0019249F">
            <w:pPr>
              <w:pStyle w:val="Textkrper"/>
              <w:jc w:val="left"/>
              <w:rPr>
                <w:lang w:val="en-GB"/>
              </w:rPr>
            </w:pPr>
            <w:r w:rsidRPr="00246134">
              <w:rPr>
                <w:lang w:val="en-GB"/>
              </w:rPr>
              <w:t>depends on the region</w:t>
            </w:r>
          </w:p>
        </w:tc>
      </w:tr>
      <w:tr w:rsidR="008314DB" w:rsidRPr="00246134" w14:paraId="57B4AC77" w14:textId="77777777">
        <w:tc>
          <w:tcPr>
            <w:tcW w:w="2410" w:type="dxa"/>
            <w:shd w:val="clear" w:color="auto" w:fill="auto"/>
          </w:tcPr>
          <w:p w14:paraId="7C24D24B" w14:textId="59C5CBE2" w:rsidR="00322B03" w:rsidRPr="00246134" w:rsidRDefault="00C405F2" w:rsidP="0019249F">
            <w:pPr>
              <w:pStyle w:val="Textkrper"/>
              <w:rPr>
                <w:lang w:val="en-GB"/>
              </w:rPr>
            </w:pPr>
            <w:r>
              <w:rPr>
                <w:noProof/>
              </w:rPr>
              <w:drawing>
                <wp:inline distT="0" distB="0" distL="0" distR="0" wp14:anchorId="59573023" wp14:editId="00DE9ED0">
                  <wp:extent cx="1017917" cy="1301991"/>
                  <wp:effectExtent l="0" t="0" r="0" b="0"/>
                  <wp:docPr id="1797" name="Grafik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Niederlande.jpg"/>
                          <pic:cNvPicPr/>
                        </pic:nvPicPr>
                        <pic:blipFill rotWithShape="1">
                          <a:blip r:embed="rId115">
                            <a:extLst>
                              <a:ext uri="{28A0092B-C50C-407E-A947-70E740481C1C}">
                                <a14:useLocalDpi xmlns:a14="http://schemas.microsoft.com/office/drawing/2010/main" val="0"/>
                              </a:ext>
                            </a:extLst>
                          </a:blip>
                          <a:srcRect l="25466" t="13660" r="21119" b="40804"/>
                          <a:stretch/>
                        </pic:blipFill>
                        <pic:spPr bwMode="auto">
                          <a:xfrm>
                            <a:off x="0" y="0"/>
                            <a:ext cx="1021096" cy="1306057"/>
                          </a:xfrm>
                          <a:prstGeom prst="rect">
                            <a:avLst/>
                          </a:prstGeom>
                          <a:ln>
                            <a:noFill/>
                          </a:ln>
                          <a:extLst>
                            <a:ext uri="{53640926-AAD7-44D8-BBD7-CCE9431645EC}">
                              <a14:shadowObscured xmlns:a14="http://schemas.microsoft.com/office/drawing/2010/main"/>
                            </a:ext>
                          </a:extLst>
                        </pic:spPr>
                      </pic:pic>
                    </a:graphicData>
                  </a:graphic>
                </wp:inline>
              </w:drawing>
            </w:r>
          </w:p>
          <w:p w14:paraId="0FA81A7F" w14:textId="492F6A17" w:rsidR="008314DB" w:rsidRPr="002F08D2" w:rsidRDefault="002F08D2" w:rsidP="0019249F">
            <w:pPr>
              <w:pStyle w:val="Textkrper"/>
              <w:rPr>
                <w:lang w:val="en-GB"/>
              </w:rPr>
            </w:pPr>
            <w:r>
              <w:rPr>
                <w:lang w:val="en-GB"/>
              </w:rPr>
              <w:t>Netherlands</w:t>
            </w:r>
          </w:p>
        </w:tc>
        <w:tc>
          <w:tcPr>
            <w:tcW w:w="2504" w:type="dxa"/>
          </w:tcPr>
          <w:p w14:paraId="3F0D44B1" w14:textId="77777777" w:rsidR="008314DB" w:rsidRPr="00246134" w:rsidRDefault="008314DB" w:rsidP="0019249F">
            <w:pPr>
              <w:pStyle w:val="Textkrper"/>
              <w:rPr>
                <w:lang w:val="en-GB"/>
              </w:rPr>
            </w:pPr>
            <w:r w:rsidRPr="00246134">
              <w:rPr>
                <w:lang w:val="en-GB"/>
              </w:rPr>
              <w:t>three kisses</w:t>
            </w:r>
          </w:p>
        </w:tc>
        <w:tc>
          <w:tcPr>
            <w:tcW w:w="2457" w:type="dxa"/>
          </w:tcPr>
          <w:p w14:paraId="7B1109DF" w14:textId="77777777" w:rsidR="008314DB" w:rsidRPr="00246134" w:rsidRDefault="008314DB" w:rsidP="0019249F">
            <w:pPr>
              <w:pStyle w:val="Textkrper"/>
              <w:jc w:val="left"/>
              <w:rPr>
                <w:lang w:val="en-GB"/>
              </w:rPr>
            </w:pPr>
          </w:p>
        </w:tc>
      </w:tr>
      <w:tr w:rsidR="008314DB" w:rsidRPr="00246134" w14:paraId="2A90A8E0" w14:textId="77777777">
        <w:tblPrEx>
          <w:tblCellMar>
            <w:top w:w="0" w:type="dxa"/>
            <w:bottom w:w="0" w:type="dxa"/>
          </w:tblCellMar>
        </w:tblPrEx>
        <w:tc>
          <w:tcPr>
            <w:tcW w:w="2410" w:type="dxa"/>
          </w:tcPr>
          <w:p w14:paraId="4F8AE364" w14:textId="329C365D" w:rsidR="0039458F" w:rsidRPr="00246134" w:rsidRDefault="00F92291" w:rsidP="0019249F">
            <w:pPr>
              <w:pStyle w:val="Textkrper"/>
              <w:rPr>
                <w:lang w:val="en-GB"/>
              </w:rPr>
            </w:pPr>
            <w:r>
              <w:rPr>
                <w:noProof/>
              </w:rPr>
              <w:drawing>
                <wp:inline distT="0" distB="0" distL="0" distR="0" wp14:anchorId="2D2D64C0" wp14:editId="417EF3E4">
                  <wp:extent cx="1393190" cy="1045210"/>
                  <wp:effectExtent l="0" t="0" r="0" b="254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Türkei.jpg"/>
                          <pic:cNvPicPr/>
                        </pic:nvPicPr>
                        <pic:blipFill>
                          <a:blip r:embed="rId116">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5113646D" w14:textId="68038E80" w:rsidR="00E353FB" w:rsidRPr="00246134" w:rsidRDefault="002F08D2" w:rsidP="002F08D2">
            <w:pPr>
              <w:pStyle w:val="Textkrper"/>
              <w:rPr>
                <w:sz w:val="12"/>
                <w:lang w:val="en-GB"/>
              </w:rPr>
            </w:pPr>
            <w:r>
              <w:rPr>
                <w:lang w:val="en-GB"/>
              </w:rPr>
              <w:t>Turkey</w:t>
            </w:r>
          </w:p>
        </w:tc>
        <w:tc>
          <w:tcPr>
            <w:tcW w:w="2504" w:type="dxa"/>
          </w:tcPr>
          <w:p w14:paraId="70008C5A" w14:textId="77777777" w:rsidR="008314DB" w:rsidRPr="00246134" w:rsidRDefault="008314DB" w:rsidP="0019249F">
            <w:pPr>
              <w:pStyle w:val="Textkrper"/>
              <w:rPr>
                <w:lang w:val="en-GB"/>
              </w:rPr>
            </w:pPr>
            <w:r w:rsidRPr="00246134">
              <w:rPr>
                <w:lang w:val="en-GB"/>
              </w:rPr>
              <w:t>kiss on the hand</w:t>
            </w:r>
          </w:p>
        </w:tc>
        <w:tc>
          <w:tcPr>
            <w:tcW w:w="2457" w:type="dxa"/>
          </w:tcPr>
          <w:p w14:paraId="601541F8" w14:textId="77777777" w:rsidR="008314DB" w:rsidRPr="00246134" w:rsidRDefault="008314DB" w:rsidP="0019249F">
            <w:pPr>
              <w:pStyle w:val="Textkrper"/>
              <w:jc w:val="left"/>
              <w:rPr>
                <w:lang w:val="en-GB"/>
              </w:rPr>
            </w:pPr>
          </w:p>
        </w:tc>
      </w:tr>
      <w:tr w:rsidR="008314DB" w:rsidRPr="00246134" w14:paraId="3A0453BD" w14:textId="77777777">
        <w:tblPrEx>
          <w:tblCellMar>
            <w:top w:w="0" w:type="dxa"/>
            <w:bottom w:w="0" w:type="dxa"/>
          </w:tblCellMar>
        </w:tblPrEx>
        <w:tc>
          <w:tcPr>
            <w:tcW w:w="2410" w:type="dxa"/>
          </w:tcPr>
          <w:p w14:paraId="0AAB74CB" w14:textId="1F53CA05" w:rsidR="008314DB" w:rsidRPr="00246134" w:rsidRDefault="00F92291" w:rsidP="0019249F">
            <w:pPr>
              <w:pStyle w:val="Textkrper"/>
              <w:rPr>
                <w:lang w:val="en-GB"/>
              </w:rPr>
            </w:pPr>
            <w:r>
              <w:rPr>
                <w:noProof/>
              </w:rPr>
              <w:drawing>
                <wp:inline distT="0" distB="0" distL="0" distR="0" wp14:anchorId="42499B1F" wp14:editId="1CD0D107">
                  <wp:extent cx="1393190" cy="1045210"/>
                  <wp:effectExtent l="0" t="0" r="0" b="254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Deutschland.jpg"/>
                          <pic:cNvPicPr/>
                        </pic:nvPicPr>
                        <pic:blipFill>
                          <a:blip r:embed="rId117">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r w:rsidR="00D93341" w:rsidRPr="00246134">
              <w:rPr>
                <w:b/>
                <w:noProof/>
              </w:rPr>
              <w:drawing>
                <wp:anchor distT="0" distB="0" distL="114300" distR="114300" simplePos="0" relativeHeight="252233728" behindDoc="0" locked="0" layoutInCell="0" allowOverlap="1" wp14:anchorId="275BAC54" wp14:editId="669B62BE">
                  <wp:simplePos x="0" y="0"/>
                  <wp:positionH relativeFrom="rightMargin">
                    <wp:posOffset>277495</wp:posOffset>
                  </wp:positionH>
                  <wp:positionV relativeFrom="paragraph">
                    <wp:posOffset>0</wp:posOffset>
                  </wp:positionV>
                  <wp:extent cx="345600" cy="320400"/>
                  <wp:effectExtent l="0" t="0" r="0" b="3810"/>
                  <wp:wrapNone/>
                  <wp:docPr id="10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14DC3" w14:textId="749E54FD" w:rsidR="008314DB" w:rsidRPr="002F08D2" w:rsidRDefault="002F08D2" w:rsidP="0019249F">
            <w:pPr>
              <w:pStyle w:val="Textkrper"/>
              <w:rPr>
                <w:lang w:val="en-GB"/>
              </w:rPr>
            </w:pPr>
            <w:r>
              <w:rPr>
                <w:lang w:val="en-GB"/>
              </w:rPr>
              <w:t>Germany</w:t>
            </w:r>
          </w:p>
        </w:tc>
        <w:tc>
          <w:tcPr>
            <w:tcW w:w="2504" w:type="dxa"/>
          </w:tcPr>
          <w:p w14:paraId="4D210815" w14:textId="77777777" w:rsidR="008314DB" w:rsidRPr="00246134" w:rsidRDefault="008314DB" w:rsidP="0019249F">
            <w:pPr>
              <w:pStyle w:val="Textkrper"/>
              <w:rPr>
                <w:lang w:val="en-GB"/>
              </w:rPr>
            </w:pPr>
            <w:r w:rsidRPr="00246134">
              <w:rPr>
                <w:lang w:val="en-GB"/>
              </w:rPr>
              <w:t>no kisses</w:t>
            </w:r>
          </w:p>
        </w:tc>
        <w:tc>
          <w:tcPr>
            <w:tcW w:w="2457" w:type="dxa"/>
          </w:tcPr>
          <w:p w14:paraId="073FEA18" w14:textId="77777777" w:rsidR="008314DB" w:rsidRPr="00246134" w:rsidRDefault="008314DB" w:rsidP="0019249F">
            <w:pPr>
              <w:pStyle w:val="Textkrper"/>
              <w:jc w:val="left"/>
              <w:rPr>
                <w:lang w:val="en-GB"/>
              </w:rPr>
            </w:pPr>
            <w:r w:rsidRPr="00246134">
              <w:rPr>
                <w:lang w:val="en-GB"/>
              </w:rPr>
              <w:t>handshakes</w:t>
            </w:r>
          </w:p>
        </w:tc>
      </w:tr>
      <w:tr w:rsidR="008314DB" w:rsidRPr="00246134" w14:paraId="61C0D68E" w14:textId="77777777">
        <w:tblPrEx>
          <w:tblCellMar>
            <w:top w:w="0" w:type="dxa"/>
            <w:bottom w:w="0" w:type="dxa"/>
          </w:tblCellMar>
        </w:tblPrEx>
        <w:tc>
          <w:tcPr>
            <w:tcW w:w="2410" w:type="dxa"/>
          </w:tcPr>
          <w:p w14:paraId="530D5C44" w14:textId="5FC2B148" w:rsidR="008314DB" w:rsidRDefault="00F92291" w:rsidP="0019249F">
            <w:pPr>
              <w:pStyle w:val="Textkrper"/>
              <w:rPr>
                <w:lang w:val="en-GB"/>
              </w:rPr>
            </w:pPr>
            <w:r>
              <w:rPr>
                <w:noProof/>
              </w:rPr>
              <w:lastRenderedPageBreak/>
              <w:drawing>
                <wp:inline distT="0" distB="0" distL="0" distR="0" wp14:anchorId="533DA9F2" wp14:editId="7FAD90C3">
                  <wp:extent cx="1393190" cy="1049655"/>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Japan.jpg"/>
                          <pic:cNvPicPr/>
                        </pic:nvPicPr>
                        <pic:blipFill>
                          <a:blip r:embed="rId118">
                            <a:extLst>
                              <a:ext uri="{28A0092B-C50C-407E-A947-70E740481C1C}">
                                <a14:useLocalDpi xmlns:a14="http://schemas.microsoft.com/office/drawing/2010/main" val="0"/>
                              </a:ext>
                            </a:extLst>
                          </a:blip>
                          <a:stretch>
                            <a:fillRect/>
                          </a:stretch>
                        </pic:blipFill>
                        <pic:spPr>
                          <a:xfrm>
                            <a:off x="0" y="0"/>
                            <a:ext cx="1393190" cy="1049655"/>
                          </a:xfrm>
                          <a:prstGeom prst="rect">
                            <a:avLst/>
                          </a:prstGeom>
                        </pic:spPr>
                      </pic:pic>
                    </a:graphicData>
                  </a:graphic>
                </wp:inline>
              </w:drawing>
            </w:r>
          </w:p>
          <w:p w14:paraId="149F0196" w14:textId="2A63EE82" w:rsidR="008314DB" w:rsidRPr="002F08D2" w:rsidRDefault="002F08D2" w:rsidP="0019249F">
            <w:pPr>
              <w:pStyle w:val="Textkrper"/>
              <w:rPr>
                <w:lang w:val="en-GB"/>
              </w:rPr>
            </w:pPr>
            <w:r>
              <w:rPr>
                <w:lang w:val="en-GB"/>
              </w:rPr>
              <w:t>Japan</w:t>
            </w:r>
          </w:p>
        </w:tc>
        <w:tc>
          <w:tcPr>
            <w:tcW w:w="2504" w:type="dxa"/>
          </w:tcPr>
          <w:p w14:paraId="330C84D3" w14:textId="77777777" w:rsidR="008314DB" w:rsidRPr="00246134" w:rsidRDefault="008314DB" w:rsidP="0019249F">
            <w:pPr>
              <w:pStyle w:val="Textkrper"/>
              <w:rPr>
                <w:lang w:val="en-GB"/>
              </w:rPr>
            </w:pPr>
            <w:r w:rsidRPr="00246134">
              <w:rPr>
                <w:lang w:val="en-GB"/>
              </w:rPr>
              <w:t>no kisses</w:t>
            </w:r>
          </w:p>
        </w:tc>
        <w:tc>
          <w:tcPr>
            <w:tcW w:w="2457" w:type="dxa"/>
          </w:tcPr>
          <w:p w14:paraId="02506860" w14:textId="77777777" w:rsidR="008314DB" w:rsidRPr="00246134" w:rsidRDefault="008314DB" w:rsidP="0019249F">
            <w:pPr>
              <w:pStyle w:val="Textkrper"/>
              <w:jc w:val="left"/>
              <w:rPr>
                <w:lang w:val="en-GB"/>
              </w:rPr>
            </w:pPr>
            <w:r w:rsidRPr="00246134">
              <w:rPr>
                <w:lang w:val="en-GB"/>
              </w:rPr>
              <w:t>a bow</w:t>
            </w:r>
          </w:p>
        </w:tc>
      </w:tr>
    </w:tbl>
    <w:p w14:paraId="52585E9B" w14:textId="77777777" w:rsidR="00DE728D" w:rsidRDefault="00D876F9" w:rsidP="00D876F9">
      <w:pPr>
        <w:pStyle w:val="Marginaliegrau"/>
        <w:framePr w:wrap="around" w:x="8837" w:y="-1765"/>
        <w:rPr>
          <w:sz w:val="14"/>
          <w:lang w:val="en-GB"/>
        </w:rPr>
      </w:pPr>
      <w:r w:rsidRPr="009008C8">
        <w:rPr>
          <w:sz w:val="14"/>
          <w:lang w:val="en-GB"/>
        </w:rPr>
        <w:t xml:space="preserve">Fahne Japan: </w:t>
      </w:r>
    </w:p>
    <w:p w14:paraId="2FFDA2F6" w14:textId="233231AF" w:rsidR="00D876F9" w:rsidRPr="009008C8" w:rsidRDefault="00D876F9" w:rsidP="00D876F9">
      <w:pPr>
        <w:pStyle w:val="Marginaliegrau"/>
        <w:framePr w:wrap="around" w:x="8837" w:y="-1765"/>
        <w:rPr>
          <w:sz w:val="14"/>
          <w:lang w:val="en-GB"/>
        </w:rPr>
      </w:pPr>
      <w:r w:rsidRPr="009008C8">
        <w:rPr>
          <w:sz w:val="14"/>
          <w:lang w:val="en-GB"/>
        </w:rPr>
        <w:t>© Radosław Drożdżewski / https://commons.wikimedia.org/wiki/File:Maimarkt_Mannheim_2014_-_Flagge_Japans.JPG / CC BY-SA</w:t>
      </w:r>
    </w:p>
    <w:tbl>
      <w:tblPr>
        <w:tblStyle w:val="Tabellenraster"/>
        <w:tblW w:w="7371" w:type="dxa"/>
        <w:tblInd w:w="108" w:type="dxa"/>
        <w:tblLayout w:type="fixed"/>
        <w:tblLook w:val="04A0" w:firstRow="1" w:lastRow="0" w:firstColumn="1" w:lastColumn="0" w:noHBand="0" w:noVBand="1"/>
      </w:tblPr>
      <w:tblGrid>
        <w:gridCol w:w="2410"/>
        <w:gridCol w:w="2504"/>
        <w:gridCol w:w="2457"/>
      </w:tblGrid>
      <w:tr w:rsidR="008314DB" w:rsidRPr="00246134" w14:paraId="1B881555" w14:textId="77777777" w:rsidTr="003B44E0">
        <w:tc>
          <w:tcPr>
            <w:tcW w:w="2410" w:type="dxa"/>
            <w:tcBorders>
              <w:top w:val="nil"/>
            </w:tcBorders>
          </w:tcPr>
          <w:p w14:paraId="3DF401D2" w14:textId="1014DFC6" w:rsidR="008314DB" w:rsidRDefault="00C405F2" w:rsidP="0019249F">
            <w:pPr>
              <w:pStyle w:val="Textkrper"/>
              <w:rPr>
                <w:lang w:val="en-GB"/>
              </w:rPr>
            </w:pPr>
            <w:r>
              <w:rPr>
                <w:noProof/>
              </w:rPr>
              <w:drawing>
                <wp:inline distT="0" distB="0" distL="0" distR="0" wp14:anchorId="2A365E2C" wp14:editId="375D8FE2">
                  <wp:extent cx="1191181" cy="948906"/>
                  <wp:effectExtent l="0" t="0" r="9525" b="3810"/>
                  <wp:docPr id="1798" name="Grafik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Schweden.jpg"/>
                          <pic:cNvPicPr/>
                        </pic:nvPicPr>
                        <pic:blipFill rotWithShape="1">
                          <a:blip r:embed="rId119">
                            <a:extLst>
                              <a:ext uri="{28A0092B-C50C-407E-A947-70E740481C1C}">
                                <a14:useLocalDpi xmlns:a14="http://schemas.microsoft.com/office/drawing/2010/main" val="0"/>
                              </a:ext>
                            </a:extLst>
                          </a:blip>
                          <a:srcRect l="11781" t="14050" r="15057" b="8264"/>
                          <a:stretch/>
                        </pic:blipFill>
                        <pic:spPr bwMode="auto">
                          <a:xfrm>
                            <a:off x="0" y="0"/>
                            <a:ext cx="1192795" cy="950192"/>
                          </a:xfrm>
                          <a:prstGeom prst="rect">
                            <a:avLst/>
                          </a:prstGeom>
                          <a:ln>
                            <a:noFill/>
                          </a:ln>
                          <a:extLst>
                            <a:ext uri="{53640926-AAD7-44D8-BBD7-CCE9431645EC}">
                              <a14:shadowObscured xmlns:a14="http://schemas.microsoft.com/office/drawing/2010/main"/>
                            </a:ext>
                          </a:extLst>
                        </pic:spPr>
                      </pic:pic>
                    </a:graphicData>
                  </a:graphic>
                </wp:inline>
              </w:drawing>
            </w:r>
          </w:p>
          <w:p w14:paraId="1547C692" w14:textId="6386DD9F" w:rsidR="008314DB" w:rsidRPr="002F08D2" w:rsidRDefault="002F08D2" w:rsidP="0019249F">
            <w:pPr>
              <w:pStyle w:val="Textkrper"/>
              <w:rPr>
                <w:lang w:val="en-GB"/>
              </w:rPr>
            </w:pPr>
            <w:r>
              <w:rPr>
                <w:lang w:val="en-GB"/>
              </w:rPr>
              <w:t>Sweden</w:t>
            </w:r>
          </w:p>
        </w:tc>
        <w:tc>
          <w:tcPr>
            <w:tcW w:w="2504" w:type="dxa"/>
            <w:tcBorders>
              <w:top w:val="nil"/>
            </w:tcBorders>
          </w:tcPr>
          <w:p w14:paraId="7D998A3B" w14:textId="77777777" w:rsidR="008314DB" w:rsidRPr="00246134" w:rsidRDefault="008314DB" w:rsidP="0019249F">
            <w:pPr>
              <w:pStyle w:val="Textkrper"/>
              <w:rPr>
                <w:lang w:val="en-GB"/>
              </w:rPr>
            </w:pPr>
            <w:r w:rsidRPr="00246134">
              <w:rPr>
                <w:lang w:val="en-GB"/>
              </w:rPr>
              <w:t>two kisses</w:t>
            </w:r>
          </w:p>
        </w:tc>
        <w:tc>
          <w:tcPr>
            <w:tcW w:w="2457" w:type="dxa"/>
            <w:tcBorders>
              <w:top w:val="nil"/>
            </w:tcBorders>
          </w:tcPr>
          <w:p w14:paraId="0658E64F" w14:textId="77777777" w:rsidR="008314DB" w:rsidRPr="00246134" w:rsidRDefault="008314DB" w:rsidP="0019249F">
            <w:pPr>
              <w:pStyle w:val="Textkrper"/>
              <w:jc w:val="left"/>
              <w:rPr>
                <w:lang w:val="en-GB"/>
              </w:rPr>
            </w:pPr>
          </w:p>
        </w:tc>
      </w:tr>
      <w:tr w:rsidR="008314DB" w:rsidRPr="00246134" w14:paraId="729B428D" w14:textId="77777777" w:rsidTr="002F08D2">
        <w:trPr>
          <w:trHeight w:val="1423"/>
        </w:trPr>
        <w:tc>
          <w:tcPr>
            <w:tcW w:w="2410" w:type="dxa"/>
          </w:tcPr>
          <w:p w14:paraId="4EA70CEF" w14:textId="63607EA7" w:rsidR="008314DB" w:rsidRDefault="00F92291" w:rsidP="0019249F">
            <w:pPr>
              <w:pStyle w:val="Textkrper"/>
              <w:rPr>
                <w:lang w:val="en-GB"/>
              </w:rPr>
            </w:pPr>
            <w:r>
              <w:rPr>
                <w:noProof/>
              </w:rPr>
              <w:drawing>
                <wp:inline distT="0" distB="0" distL="0" distR="0" wp14:anchorId="07E7C89A" wp14:editId="6207800E">
                  <wp:extent cx="1393190" cy="1045210"/>
                  <wp:effectExtent l="0" t="0" r="0" b="2540"/>
                  <wp:docPr id="1795" name="Grafik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Britain.jpg"/>
                          <pic:cNvPicPr/>
                        </pic:nvPicPr>
                        <pic:blipFill>
                          <a:blip r:embed="rId120">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3E7BF4C6" w14:textId="43162BFB" w:rsidR="008314DB" w:rsidRPr="002F08D2" w:rsidRDefault="002F08D2" w:rsidP="0019249F">
            <w:pPr>
              <w:pStyle w:val="Textkrper"/>
              <w:rPr>
                <w:lang w:val="en-GB"/>
              </w:rPr>
            </w:pPr>
            <w:r>
              <w:rPr>
                <w:lang w:val="en-GB"/>
              </w:rPr>
              <w:t>Britain</w:t>
            </w:r>
          </w:p>
        </w:tc>
        <w:tc>
          <w:tcPr>
            <w:tcW w:w="2504" w:type="dxa"/>
          </w:tcPr>
          <w:p w14:paraId="346A2E91" w14:textId="77777777" w:rsidR="008314DB" w:rsidRPr="00246134" w:rsidRDefault="008314DB" w:rsidP="0019249F">
            <w:pPr>
              <w:pStyle w:val="Textkrper"/>
              <w:rPr>
                <w:lang w:val="en-GB"/>
              </w:rPr>
            </w:pPr>
            <w:r w:rsidRPr="00246134">
              <w:rPr>
                <w:lang w:val="en-GB"/>
              </w:rPr>
              <w:t>no kisses</w:t>
            </w:r>
          </w:p>
        </w:tc>
        <w:tc>
          <w:tcPr>
            <w:tcW w:w="2457" w:type="dxa"/>
          </w:tcPr>
          <w:p w14:paraId="688933F6" w14:textId="77777777" w:rsidR="008314DB" w:rsidRPr="00246134" w:rsidRDefault="008314DB" w:rsidP="0019249F">
            <w:pPr>
              <w:pStyle w:val="Textkrper"/>
              <w:jc w:val="left"/>
              <w:rPr>
                <w:lang w:val="en-GB"/>
              </w:rPr>
            </w:pPr>
            <w:r w:rsidRPr="00246134">
              <w:rPr>
                <w:lang w:val="en-GB"/>
              </w:rPr>
              <w:t>handshakes</w:t>
            </w:r>
          </w:p>
        </w:tc>
      </w:tr>
    </w:tbl>
    <w:p w14:paraId="2B1DE191" w14:textId="7A3E2C1D" w:rsidR="000B13F6" w:rsidRDefault="000B13F6" w:rsidP="00BC31CF">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C31CF" w:rsidRPr="00246134" w14:paraId="6F01FA3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46335CB" w14:textId="77777777" w:rsidR="00BC31CF" w:rsidRPr="00246134" w:rsidRDefault="00BC31CF" w:rsidP="0019249F">
            <w:pPr>
              <w:pStyle w:val="Tabelle6pt"/>
              <w:rPr>
                <w:color w:val="000000"/>
                <w:lang w:val="en-GB"/>
              </w:rPr>
            </w:pPr>
            <w:r w:rsidRPr="00246134">
              <w:rPr>
                <w:lang w:val="en-GB"/>
              </w:rPr>
              <w:lastRenderedPageBreak/>
              <w:t>Kompetenzbereich</w:t>
            </w:r>
          </w:p>
          <w:p w14:paraId="5D137679" w14:textId="77777777" w:rsidR="00BC31CF" w:rsidRPr="00246134" w:rsidRDefault="00A70032" w:rsidP="0019249F">
            <w:pPr>
              <w:pStyle w:val="TabelleKopflinks"/>
              <w:rPr>
                <w:lang w:val="en-GB"/>
              </w:rPr>
            </w:pPr>
            <w:r w:rsidRPr="00246134">
              <w:rPr>
                <w:lang w:val="en-GB"/>
              </w:rPr>
              <w:t>Kompetenzbereich 5</w:t>
            </w:r>
          </w:p>
        </w:tc>
        <w:tc>
          <w:tcPr>
            <w:tcW w:w="851" w:type="dxa"/>
            <w:tcBorders>
              <w:left w:val="single" w:sz="4" w:space="0" w:color="auto"/>
              <w:bottom w:val="single" w:sz="4" w:space="0" w:color="auto"/>
              <w:right w:val="single" w:sz="4" w:space="0" w:color="auto"/>
            </w:tcBorders>
            <w:shd w:val="clear" w:color="auto" w:fill="D9D9D9"/>
          </w:tcPr>
          <w:p w14:paraId="4EB4F5F8" w14:textId="77777777" w:rsidR="00BC31CF" w:rsidRPr="00246134" w:rsidRDefault="00BC31CF" w:rsidP="0019249F">
            <w:pPr>
              <w:pStyle w:val="Tabelle6pt"/>
              <w:rPr>
                <w:color w:val="000000"/>
                <w:lang w:val="en-GB"/>
              </w:rPr>
            </w:pPr>
            <w:r w:rsidRPr="00246134">
              <w:rPr>
                <w:lang w:val="en-GB"/>
              </w:rPr>
              <w:t>Lernfortschritt</w:t>
            </w:r>
          </w:p>
          <w:p w14:paraId="0F4D0828" w14:textId="77777777" w:rsidR="00BC31CF" w:rsidRPr="00246134" w:rsidRDefault="00110987" w:rsidP="0019249F">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193EB0F0" w14:textId="77777777" w:rsidR="00BC31CF" w:rsidRPr="00246134" w:rsidRDefault="00BC31CF" w:rsidP="0019249F">
            <w:pPr>
              <w:pStyle w:val="Tabelle6pt"/>
              <w:rPr>
                <w:color w:val="000000"/>
                <w:lang w:val="en-GB"/>
              </w:rPr>
            </w:pPr>
            <w:r w:rsidRPr="00246134">
              <w:rPr>
                <w:lang w:val="en-GB"/>
              </w:rPr>
              <w:t>Materialien/Titel</w:t>
            </w:r>
          </w:p>
          <w:p w14:paraId="1516A8D4" w14:textId="5E912143" w:rsidR="00BC31CF" w:rsidRPr="00246134" w:rsidRDefault="005849F9" w:rsidP="00E353FB">
            <w:pPr>
              <w:pStyle w:val="TabelleKopflinks"/>
              <w:rPr>
                <w:lang w:val="en-GB"/>
              </w:rPr>
            </w:pPr>
            <w:r w:rsidRPr="00246134">
              <w:rPr>
                <w:lang w:val="en-GB"/>
              </w:rPr>
              <w:t>All about kisses – How to kiss in...?</w:t>
            </w:r>
            <w:r w:rsidR="00E353FB">
              <w:rPr>
                <w:lang w:val="en-GB"/>
              </w:rPr>
              <w:t>–</w:t>
            </w:r>
            <w:r w:rsidRPr="00246134">
              <w:rPr>
                <w:lang w:val="en-GB"/>
              </w:rPr>
              <w:t xml:space="preserve"> C</w:t>
            </w:r>
          </w:p>
        </w:tc>
        <w:tc>
          <w:tcPr>
            <w:tcW w:w="188" w:type="dxa"/>
            <w:vMerge w:val="restart"/>
            <w:tcBorders>
              <w:top w:val="nil"/>
              <w:left w:val="single" w:sz="4" w:space="0" w:color="auto"/>
              <w:bottom w:val="nil"/>
              <w:right w:val="single" w:sz="4" w:space="0" w:color="auto"/>
            </w:tcBorders>
            <w:shd w:val="clear" w:color="auto" w:fill="FFFFFF"/>
          </w:tcPr>
          <w:p w14:paraId="215784FD" w14:textId="77777777" w:rsidR="00BC31CF" w:rsidRPr="00246134" w:rsidRDefault="00BC31C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595ABB0" w14:textId="77777777" w:rsidR="00BC31CF" w:rsidRPr="00246134" w:rsidRDefault="00BC31CF" w:rsidP="0019249F">
            <w:pPr>
              <w:pStyle w:val="TabelleKopfmitte"/>
              <w:rPr>
                <w:lang w:val="en-GB"/>
              </w:rPr>
            </w:pPr>
            <w:r w:rsidRPr="00246134">
              <w:rPr>
                <w:lang w:val="en-GB"/>
              </w:rPr>
              <w:t>Englisch</w:t>
            </w:r>
          </w:p>
          <w:p w14:paraId="49E8473E" w14:textId="7867DDDA" w:rsidR="00BC31CF" w:rsidRPr="00246134" w:rsidRDefault="00A70032" w:rsidP="0019249F">
            <w:pPr>
              <w:pStyle w:val="TabelleKopfmitte"/>
              <w:rPr>
                <w:rFonts w:eastAsia="Calibri"/>
                <w:lang w:val="en-GB"/>
              </w:rPr>
            </w:pPr>
            <w:r w:rsidRPr="00246134">
              <w:rPr>
                <w:lang w:val="en-GB"/>
              </w:rPr>
              <w:t>E5</w:t>
            </w:r>
            <w:r w:rsidR="00110987" w:rsidRPr="00246134">
              <w:rPr>
                <w:lang w:val="en-GB"/>
              </w:rPr>
              <w:t>.02</w:t>
            </w:r>
            <w:r w:rsidR="00BC31CF" w:rsidRPr="00246134">
              <w:rPr>
                <w:lang w:val="en-GB"/>
              </w:rPr>
              <w:t>.</w:t>
            </w:r>
            <w:r w:rsidR="000B1A66" w:rsidRPr="00246134">
              <w:rPr>
                <w:lang w:val="en-GB"/>
              </w:rPr>
              <w:t>3</w:t>
            </w:r>
            <w:r w:rsidR="009C5D32">
              <w:rPr>
                <w:lang w:val="en-GB"/>
              </w:rPr>
              <w:t>9</w:t>
            </w:r>
          </w:p>
        </w:tc>
      </w:tr>
      <w:tr w:rsidR="00A70032" w:rsidRPr="00246134" w14:paraId="543F0B82" w14:textId="77777777">
        <w:tc>
          <w:tcPr>
            <w:tcW w:w="7348" w:type="dxa"/>
            <w:gridSpan w:val="3"/>
            <w:tcBorders>
              <w:left w:val="single" w:sz="4" w:space="0" w:color="auto"/>
              <w:right w:val="single" w:sz="4" w:space="0" w:color="auto"/>
            </w:tcBorders>
          </w:tcPr>
          <w:p w14:paraId="39E961B5" w14:textId="77777777" w:rsidR="00A70032" w:rsidRPr="00BB2474" w:rsidRDefault="00A70032" w:rsidP="0019249F">
            <w:pPr>
              <w:pStyle w:val="Tabelle6pt"/>
            </w:pPr>
            <w:r w:rsidRPr="00BB2474">
              <w:t>Kompetenz:</w:t>
            </w:r>
          </w:p>
          <w:p w14:paraId="09B78B06" w14:textId="1978839E" w:rsidR="00A70032" w:rsidRPr="00BB2474" w:rsidRDefault="00413224" w:rsidP="00281BAF">
            <w:pPr>
              <w:pStyle w:val="Kopf8ptafz"/>
              <w:numPr>
                <w:ilvl w:val="0"/>
                <w:numId w:val="46"/>
              </w:numPr>
              <w:ind w:left="227" w:hanging="170"/>
            </w:pPr>
            <w:r w:rsidRPr="00BB2474">
              <w:t>Ich kann Texte lesen und verstehen.</w:t>
            </w:r>
          </w:p>
        </w:tc>
        <w:tc>
          <w:tcPr>
            <w:tcW w:w="188" w:type="dxa"/>
            <w:vMerge/>
            <w:tcBorders>
              <w:left w:val="single" w:sz="4" w:space="0" w:color="auto"/>
              <w:bottom w:val="nil"/>
              <w:right w:val="nil"/>
            </w:tcBorders>
            <w:vAlign w:val="center"/>
          </w:tcPr>
          <w:p w14:paraId="615D0FBD" w14:textId="77777777" w:rsidR="00A70032" w:rsidRPr="00BB2474" w:rsidRDefault="00A70032"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0032" w:rsidRPr="00246134" w14:paraId="6DBDB7CA" w14:textId="77777777">
              <w:trPr>
                <w:trHeight w:val="284"/>
              </w:trPr>
              <w:tc>
                <w:tcPr>
                  <w:tcW w:w="2090" w:type="dxa"/>
                  <w:shd w:val="clear" w:color="auto" w:fill="auto"/>
                </w:tcPr>
                <w:p w14:paraId="4A31A618" w14:textId="77777777" w:rsidR="00A70032" w:rsidRPr="00246134" w:rsidRDefault="00A70032" w:rsidP="0019249F">
                  <w:pPr>
                    <w:pStyle w:val="Textkrpermitte"/>
                    <w:rPr>
                      <w:lang w:val="en-GB"/>
                    </w:rPr>
                  </w:pPr>
                  <w:r w:rsidRPr="00246134">
                    <w:rPr>
                      <w:lang w:val="en-GB"/>
                    </w:rPr>
                    <w:t>LernPROJEKT</w:t>
                  </w:r>
                </w:p>
              </w:tc>
            </w:tr>
            <w:tr w:rsidR="00A70032" w:rsidRPr="00246134" w14:paraId="267CEB05" w14:textId="77777777">
              <w:trPr>
                <w:trHeight w:val="284"/>
              </w:trPr>
              <w:tc>
                <w:tcPr>
                  <w:tcW w:w="2090" w:type="dxa"/>
                  <w:shd w:val="clear" w:color="auto" w:fill="auto"/>
                </w:tcPr>
                <w:p w14:paraId="2240AEC1" w14:textId="77777777" w:rsidR="00A70032" w:rsidRPr="00246134" w:rsidRDefault="00A70032" w:rsidP="0019249F">
                  <w:pPr>
                    <w:pStyle w:val="Textkrpermitte"/>
                    <w:rPr>
                      <w:lang w:val="en-GB"/>
                    </w:rPr>
                  </w:pPr>
                  <w:r w:rsidRPr="00246134">
                    <w:rPr>
                      <w:lang w:val="en-GB"/>
                    </w:rPr>
                    <w:t>LernTHEMA</w:t>
                  </w:r>
                </w:p>
              </w:tc>
            </w:tr>
            <w:tr w:rsidR="00A70032" w:rsidRPr="00246134" w14:paraId="38DC082A" w14:textId="77777777">
              <w:trPr>
                <w:trHeight w:val="284"/>
              </w:trPr>
              <w:tc>
                <w:tcPr>
                  <w:tcW w:w="2090" w:type="dxa"/>
                  <w:shd w:val="clear" w:color="auto" w:fill="D9D9D9" w:themeFill="background1" w:themeFillShade="D9"/>
                </w:tcPr>
                <w:p w14:paraId="2150EE8B" w14:textId="77777777" w:rsidR="00A70032" w:rsidRPr="00246134" w:rsidRDefault="00A70032" w:rsidP="0019249F">
                  <w:pPr>
                    <w:pStyle w:val="TabelleKopfmitte"/>
                    <w:rPr>
                      <w:lang w:val="en-GB"/>
                    </w:rPr>
                  </w:pPr>
                  <w:r w:rsidRPr="00246134">
                    <w:rPr>
                      <w:lang w:val="en-GB"/>
                    </w:rPr>
                    <w:t>LernSCHRITT</w:t>
                  </w:r>
                </w:p>
              </w:tc>
            </w:tr>
          </w:tbl>
          <w:p w14:paraId="6C31F98A" w14:textId="77777777" w:rsidR="00A70032" w:rsidRPr="00246134" w:rsidRDefault="00A70032" w:rsidP="0019249F">
            <w:pPr>
              <w:pStyle w:val="TabelleKopfmitte"/>
              <w:rPr>
                <w:lang w:val="en-GB"/>
              </w:rPr>
            </w:pPr>
          </w:p>
        </w:tc>
      </w:tr>
      <w:tr w:rsidR="00A70032" w:rsidRPr="00246134" w14:paraId="2BD08EBF" w14:textId="77777777">
        <w:tc>
          <w:tcPr>
            <w:tcW w:w="7348" w:type="dxa"/>
            <w:gridSpan w:val="3"/>
            <w:tcBorders>
              <w:left w:val="single" w:sz="4" w:space="0" w:color="auto"/>
              <w:right w:val="single" w:sz="4" w:space="0" w:color="auto"/>
            </w:tcBorders>
          </w:tcPr>
          <w:p w14:paraId="11A9551E" w14:textId="77777777" w:rsidR="00A70032" w:rsidRPr="00BB2474" w:rsidRDefault="00A70032" w:rsidP="0019249F">
            <w:pPr>
              <w:pStyle w:val="Tabelle6pt"/>
            </w:pPr>
            <w:r w:rsidRPr="00BB2474">
              <w:t>Hauptbezug:</w:t>
            </w:r>
          </w:p>
          <w:p w14:paraId="73886E4A" w14:textId="77777777" w:rsidR="00413224" w:rsidRPr="00BB2474" w:rsidRDefault="00413224" w:rsidP="00281BAF">
            <w:pPr>
              <w:pStyle w:val="Kopf8ptafz"/>
              <w:numPr>
                <w:ilvl w:val="0"/>
                <w:numId w:val="46"/>
              </w:numPr>
              <w:ind w:left="227" w:hanging="170"/>
            </w:pPr>
            <w:r w:rsidRPr="00BB2474">
              <w:t>Ich kann einem deutschen Text die Informationen entnehmen, wie viele Küsse in den einzelnen Ländern gegeben werden.</w:t>
            </w:r>
          </w:p>
          <w:p w14:paraId="2833200A" w14:textId="15738199" w:rsidR="00A70032" w:rsidRPr="00BB2474" w:rsidRDefault="00413224" w:rsidP="00281BAF">
            <w:pPr>
              <w:pStyle w:val="Kopf8ptafz"/>
              <w:numPr>
                <w:ilvl w:val="0"/>
                <w:numId w:val="46"/>
              </w:numPr>
              <w:ind w:left="227" w:hanging="170"/>
            </w:pPr>
            <w:r w:rsidRPr="00BB2474">
              <w:t>Ich kann Fragen zu Besonderheiten in einzelnen Ländern auf Englisc</w:t>
            </w:r>
            <w:r>
              <w:t>h beantworten und aufschreiben.</w:t>
            </w:r>
          </w:p>
        </w:tc>
        <w:tc>
          <w:tcPr>
            <w:tcW w:w="188" w:type="dxa"/>
            <w:vMerge/>
            <w:tcBorders>
              <w:left w:val="single" w:sz="4" w:space="0" w:color="auto"/>
              <w:bottom w:val="nil"/>
              <w:right w:val="nil"/>
            </w:tcBorders>
            <w:vAlign w:val="center"/>
          </w:tcPr>
          <w:p w14:paraId="4C60E5B1" w14:textId="77777777" w:rsidR="00A70032" w:rsidRPr="00BB2474" w:rsidRDefault="00A7003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C588AC5" w14:textId="77777777" w:rsidR="00A70032" w:rsidRPr="00BB2474" w:rsidRDefault="00A70032" w:rsidP="0019249F">
            <w:pPr>
              <w:pStyle w:val="TabelleKopfmitte"/>
            </w:pPr>
          </w:p>
        </w:tc>
      </w:tr>
      <w:tr w:rsidR="00A70032" w:rsidRPr="00246134" w14:paraId="2E7FF165" w14:textId="77777777">
        <w:tc>
          <w:tcPr>
            <w:tcW w:w="7348" w:type="dxa"/>
            <w:gridSpan w:val="3"/>
            <w:tcBorders>
              <w:left w:val="single" w:sz="4" w:space="0" w:color="auto"/>
              <w:right w:val="single" w:sz="4" w:space="0" w:color="auto"/>
            </w:tcBorders>
            <w:tcMar>
              <w:bottom w:w="0" w:type="dxa"/>
            </w:tcMar>
          </w:tcPr>
          <w:p w14:paraId="7B00ED6E" w14:textId="77777777" w:rsidR="00A70032" w:rsidRPr="00BB2474" w:rsidRDefault="00A70032" w:rsidP="0019249F">
            <w:pPr>
              <w:pStyle w:val="Tabelle6pt"/>
            </w:pPr>
            <w:r w:rsidRPr="00BB2474">
              <w:t>Weitere Bezüge:</w:t>
            </w:r>
          </w:p>
          <w:p w14:paraId="6DA19011" w14:textId="3A0F66D5" w:rsidR="00A70032" w:rsidRPr="00003EB0" w:rsidRDefault="00413224" w:rsidP="00281BAF">
            <w:pPr>
              <w:pStyle w:val="Kopf8ptafz"/>
              <w:numPr>
                <w:ilvl w:val="0"/>
                <w:numId w:val="46"/>
              </w:numPr>
              <w:ind w:left="227" w:hanging="170"/>
              <w:rPr>
                <w:i/>
              </w:rPr>
            </w:pPr>
            <w:r w:rsidRPr="00003EB0">
              <w:rPr>
                <w:i/>
              </w:rPr>
              <w:t xml:space="preserve">Ich kann mein Ergebnis mit den Ergebnissen von </w:t>
            </w:r>
            <w:r w:rsidR="00E516AA" w:rsidRPr="00003EB0">
              <w:rPr>
                <w:i/>
              </w:rPr>
              <w:t xml:space="preserve">Mitschülerinnen und </w:t>
            </w:r>
            <w:r w:rsidRPr="00003EB0">
              <w:rPr>
                <w:i/>
              </w:rPr>
              <w:t>Mitschülern und der Musterlösung vergleichen.</w:t>
            </w:r>
          </w:p>
        </w:tc>
        <w:tc>
          <w:tcPr>
            <w:tcW w:w="188" w:type="dxa"/>
            <w:vMerge/>
            <w:tcBorders>
              <w:left w:val="single" w:sz="4" w:space="0" w:color="auto"/>
              <w:bottom w:val="nil"/>
              <w:right w:val="nil"/>
            </w:tcBorders>
            <w:vAlign w:val="center"/>
          </w:tcPr>
          <w:p w14:paraId="6A20C6CC" w14:textId="77777777" w:rsidR="00A70032" w:rsidRPr="00BB2474" w:rsidRDefault="00A7003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6776C3C" w14:textId="77777777" w:rsidR="00A70032" w:rsidRPr="00BB2474" w:rsidRDefault="00A70032" w:rsidP="0019249F">
            <w:pPr>
              <w:pStyle w:val="TabelleKopfmitte"/>
            </w:pPr>
          </w:p>
        </w:tc>
      </w:tr>
    </w:tbl>
    <w:p w14:paraId="7D5C80FC" w14:textId="77777777" w:rsidR="005849F9" w:rsidRPr="00BB2474" w:rsidRDefault="005849F9" w:rsidP="005849F9">
      <w:pPr>
        <w:tabs>
          <w:tab w:val="left" w:pos="284"/>
        </w:tabs>
      </w:pPr>
    </w:p>
    <w:p w14:paraId="60CD46D2" w14:textId="6A27E7AD" w:rsidR="005849F9" w:rsidRPr="00246134" w:rsidRDefault="001738C8" w:rsidP="005849F9">
      <w:pPr>
        <w:tabs>
          <w:tab w:val="left" w:pos="284"/>
        </w:tabs>
        <w:rPr>
          <w:lang w:val="en-GB"/>
        </w:rPr>
      </w:pPr>
      <w:r w:rsidRPr="00413224">
        <w:rPr>
          <w:b/>
          <w:noProof/>
          <w:lang w:eastAsia="de-DE"/>
        </w:rPr>
        <w:drawing>
          <wp:anchor distT="0" distB="0" distL="114300" distR="114300" simplePos="0" relativeHeight="252161024" behindDoc="0" locked="0" layoutInCell="1" allowOverlap="1" wp14:anchorId="10846239" wp14:editId="6656EDA3">
            <wp:simplePos x="0" y="0"/>
            <wp:positionH relativeFrom="column">
              <wp:posOffset>5291084</wp:posOffset>
            </wp:positionH>
            <wp:positionV relativeFrom="paragraph">
              <wp:posOffset>97155</wp:posOffset>
            </wp:positionV>
            <wp:extent cx="321310" cy="321310"/>
            <wp:effectExtent l="0" t="0" r="2540" b="2540"/>
            <wp:wrapNone/>
            <wp:docPr id="2306" name="Grafik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5849F9" w:rsidRPr="00413224">
        <w:rPr>
          <w:b/>
          <w:noProof/>
          <w:lang w:eastAsia="de-DE"/>
        </w:rPr>
        <w:drawing>
          <wp:anchor distT="0" distB="0" distL="114300" distR="114300" simplePos="0" relativeHeight="252061696" behindDoc="0" locked="0" layoutInCell="0" allowOverlap="1" wp14:anchorId="2D2A37E2" wp14:editId="2FE772F0">
            <wp:simplePos x="0" y="0"/>
            <wp:positionH relativeFrom="rightMargin">
              <wp:posOffset>269452</wp:posOffset>
            </wp:positionH>
            <wp:positionV relativeFrom="paragraph">
              <wp:posOffset>111125</wp:posOffset>
            </wp:positionV>
            <wp:extent cx="345600" cy="320400"/>
            <wp:effectExtent l="0" t="0" r="0" b="3810"/>
            <wp:wrapNone/>
            <wp:docPr id="23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9F9" w:rsidRPr="00413224">
        <w:rPr>
          <w:b/>
          <w:lang w:val="en-GB"/>
        </w:rPr>
        <w:t>Step 1</w:t>
      </w:r>
      <w:r w:rsidR="005849F9" w:rsidRPr="00246134">
        <w:rPr>
          <w:lang w:val="en-GB"/>
        </w:rPr>
        <w:t xml:space="preserve"> </w:t>
      </w:r>
      <w:r w:rsidR="00D52620" w:rsidRPr="00246134">
        <w:rPr>
          <w:lang w:val="en-GB"/>
        </w:rPr>
        <w:t>(5 min.)</w:t>
      </w:r>
    </w:p>
    <w:p w14:paraId="3E22C91F" w14:textId="4A088A80" w:rsidR="005849F9" w:rsidRPr="00246134" w:rsidRDefault="005849F9" w:rsidP="005849F9">
      <w:pPr>
        <w:tabs>
          <w:tab w:val="left" w:pos="284"/>
        </w:tabs>
        <w:rPr>
          <w:lang w:val="en-GB"/>
        </w:rPr>
      </w:pPr>
      <w:r w:rsidRPr="00246134">
        <w:rPr>
          <w:lang w:val="en-GB"/>
        </w:rPr>
        <w:t>Read the text „How to kiss in ...</w:t>
      </w:r>
      <w:proofErr w:type="gramStart"/>
      <w:r w:rsidRPr="00246134">
        <w:rPr>
          <w:lang w:val="en-GB"/>
        </w:rPr>
        <w:t>?</w:t>
      </w:r>
      <w:r w:rsidR="000F0300">
        <w:rPr>
          <w:lang w:val="en-GB"/>
        </w:rPr>
        <w:t>“</w:t>
      </w:r>
      <w:proofErr w:type="gramEnd"/>
      <w:r w:rsidR="000F0300">
        <w:rPr>
          <w:lang w:val="en-GB"/>
        </w:rPr>
        <w:t xml:space="preserve"> (E2.01.36</w:t>
      </w:r>
      <w:r w:rsidR="00E516AA">
        <w:rPr>
          <w:lang w:val="en-GB"/>
        </w:rPr>
        <w:t xml:space="preserve">) and think about our film </w:t>
      </w:r>
      <w:r w:rsidR="00214C31" w:rsidRPr="00246134">
        <w:rPr>
          <w:lang w:val="en-GB"/>
        </w:rPr>
        <w:t xml:space="preserve">about how to say </w:t>
      </w:r>
      <w:r w:rsidR="00170151">
        <w:rPr>
          <w:lang w:val="en-GB"/>
        </w:rPr>
        <w:t>hello</w:t>
      </w:r>
      <w:r w:rsidR="00214C31" w:rsidRPr="00246134">
        <w:rPr>
          <w:lang w:val="en-GB"/>
        </w:rPr>
        <w:t xml:space="preserve"> again.</w:t>
      </w:r>
    </w:p>
    <w:p w14:paraId="578A7424" w14:textId="6294F137" w:rsidR="005849F9" w:rsidRPr="00BB2474" w:rsidRDefault="005849F9" w:rsidP="005849F9">
      <w:pPr>
        <w:tabs>
          <w:tab w:val="left" w:pos="284"/>
        </w:tabs>
      </w:pPr>
      <w:r w:rsidRPr="00BB2474">
        <w:t>Lesen Sie den Text „How to kiss in ...?</w:t>
      </w:r>
      <w:r w:rsidR="00E516AA">
        <w:t>“</w:t>
      </w:r>
      <w:r w:rsidR="000F0300">
        <w:t xml:space="preserve"> (E2.01.36</w:t>
      </w:r>
      <w:r w:rsidR="00214C31" w:rsidRPr="00BB2474">
        <w:t>)</w:t>
      </w:r>
      <w:r w:rsidR="00197D24" w:rsidRPr="00BB2474">
        <w:t xml:space="preserve"> und erinnern Sie sich an den Inhalt des gezeigten </w:t>
      </w:r>
      <w:r w:rsidR="00214C31" w:rsidRPr="00BB2474">
        <w:t>(</w:t>
      </w:r>
      <w:r w:rsidR="00197D24" w:rsidRPr="00BB2474">
        <w:t>Kuss</w:t>
      </w:r>
      <w:r w:rsidR="00214C31" w:rsidRPr="00BB2474">
        <w:t>-) Fi</w:t>
      </w:r>
      <w:r w:rsidR="00197D24" w:rsidRPr="00BB2474">
        <w:t>lms.</w:t>
      </w:r>
    </w:p>
    <w:p w14:paraId="759666A9" w14:textId="446EA81F" w:rsidR="005849F9" w:rsidRPr="00BB2474" w:rsidRDefault="005849F9" w:rsidP="005849F9">
      <w:pPr>
        <w:tabs>
          <w:tab w:val="left" w:pos="284"/>
        </w:tabs>
      </w:pPr>
    </w:p>
    <w:p w14:paraId="25ED5C94" w14:textId="643497E2" w:rsidR="005849F9" w:rsidRPr="00246134" w:rsidRDefault="001738C8" w:rsidP="005849F9">
      <w:pPr>
        <w:tabs>
          <w:tab w:val="left" w:pos="284"/>
        </w:tabs>
        <w:rPr>
          <w:lang w:val="en-GB"/>
        </w:rPr>
      </w:pPr>
      <w:r w:rsidRPr="00413224">
        <w:rPr>
          <w:b/>
          <w:noProof/>
          <w:lang w:eastAsia="de-DE"/>
        </w:rPr>
        <w:drawing>
          <wp:anchor distT="0" distB="0" distL="114300" distR="114300" simplePos="0" relativeHeight="252127232" behindDoc="0" locked="0" layoutInCell="1" allowOverlap="1" wp14:anchorId="6B86B207" wp14:editId="5D312A2B">
            <wp:simplePos x="0" y="0"/>
            <wp:positionH relativeFrom="rightMargin">
              <wp:posOffset>269875</wp:posOffset>
            </wp:positionH>
            <wp:positionV relativeFrom="paragraph">
              <wp:posOffset>99695</wp:posOffset>
            </wp:positionV>
            <wp:extent cx="331200" cy="338400"/>
            <wp:effectExtent l="0" t="0" r="0" b="5080"/>
            <wp:wrapNone/>
            <wp:docPr id="2215" name="Grafik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1200" cy="3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9F9" w:rsidRPr="00413224">
        <w:rPr>
          <w:b/>
          <w:lang w:val="en-GB"/>
        </w:rPr>
        <w:t>Step 2</w:t>
      </w:r>
      <w:r w:rsidR="00D52620" w:rsidRPr="00246134">
        <w:rPr>
          <w:lang w:val="en-GB"/>
        </w:rPr>
        <w:t xml:space="preserve"> (10 min.)</w:t>
      </w:r>
    </w:p>
    <w:p w14:paraId="1E0564EC" w14:textId="77777777" w:rsidR="005849F9" w:rsidRPr="00246134" w:rsidRDefault="005849F9" w:rsidP="005849F9">
      <w:pPr>
        <w:tabs>
          <w:tab w:val="left" w:pos="284"/>
        </w:tabs>
        <w:rPr>
          <w:lang w:val="en-GB"/>
        </w:rPr>
      </w:pPr>
      <w:r w:rsidRPr="00246134">
        <w:rPr>
          <w:lang w:val="en-GB"/>
        </w:rPr>
        <w:t>Answer the following questions in full English sentences.</w:t>
      </w:r>
    </w:p>
    <w:p w14:paraId="4FFD6C54" w14:textId="77777777" w:rsidR="005849F9" w:rsidRPr="00BB2474" w:rsidRDefault="005849F9" w:rsidP="005849F9">
      <w:pPr>
        <w:tabs>
          <w:tab w:val="left" w:pos="284"/>
        </w:tabs>
      </w:pPr>
      <w:r w:rsidRPr="00BB2474">
        <w:t>Beantworten Sie die folgenden Fragen auf Englisch und in vollständigen Sätzen.</w:t>
      </w:r>
    </w:p>
    <w:p w14:paraId="4831AE01" w14:textId="581FDF88" w:rsidR="005849F9" w:rsidRPr="00BB2474" w:rsidRDefault="005849F9" w:rsidP="005849F9">
      <w:pPr>
        <w:tabs>
          <w:tab w:val="left" w:pos="284"/>
        </w:tabs>
      </w:pPr>
    </w:p>
    <w:p w14:paraId="34ED2DE3" w14:textId="1EFC3F36" w:rsidR="005849F9" w:rsidRPr="00246134" w:rsidRDefault="001738C8" w:rsidP="005849F9">
      <w:pPr>
        <w:tabs>
          <w:tab w:val="left" w:pos="284"/>
        </w:tabs>
        <w:rPr>
          <w:lang w:val="en-GB"/>
        </w:rPr>
      </w:pPr>
      <w:r w:rsidRPr="00413224">
        <w:rPr>
          <w:b/>
          <w:noProof/>
          <w:lang w:eastAsia="de-DE"/>
        </w:rPr>
        <w:drawing>
          <wp:anchor distT="0" distB="0" distL="114300" distR="114300" simplePos="0" relativeHeight="252128256" behindDoc="0" locked="0" layoutInCell="1" allowOverlap="1" wp14:anchorId="2FADC0ED" wp14:editId="25E7DE0D">
            <wp:simplePos x="0" y="0"/>
            <wp:positionH relativeFrom="column">
              <wp:posOffset>4853093</wp:posOffset>
            </wp:positionH>
            <wp:positionV relativeFrom="paragraph">
              <wp:posOffset>153670</wp:posOffset>
            </wp:positionV>
            <wp:extent cx="715010" cy="347980"/>
            <wp:effectExtent l="0" t="0" r="0" b="7620"/>
            <wp:wrapNone/>
            <wp:docPr id="2216" name="Grafik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15010" cy="34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9F9" w:rsidRPr="00413224">
        <w:rPr>
          <w:b/>
          <w:lang w:val="en-GB"/>
        </w:rPr>
        <w:t>Step 3</w:t>
      </w:r>
      <w:r w:rsidR="00D52620" w:rsidRPr="00246134">
        <w:rPr>
          <w:lang w:val="en-GB"/>
        </w:rPr>
        <w:t xml:space="preserve"> (5 min.)</w:t>
      </w:r>
    </w:p>
    <w:p w14:paraId="0A0628EC" w14:textId="6973EA9C" w:rsidR="005849F9" w:rsidRPr="00246134" w:rsidRDefault="005849F9" w:rsidP="005849F9">
      <w:pPr>
        <w:tabs>
          <w:tab w:val="left" w:pos="284"/>
        </w:tabs>
        <w:rPr>
          <w:lang w:val="en-GB"/>
        </w:rPr>
      </w:pPr>
      <w:r w:rsidRPr="00246134">
        <w:rPr>
          <w:lang w:val="en-GB"/>
        </w:rPr>
        <w:t xml:space="preserve">Compare your results to the results of two other C-students. </w:t>
      </w:r>
    </w:p>
    <w:p w14:paraId="295C95D7" w14:textId="28E4F73E" w:rsidR="005849F9" w:rsidRPr="00BB2474" w:rsidRDefault="00A32D2F" w:rsidP="005849F9">
      <w:pPr>
        <w:tabs>
          <w:tab w:val="left" w:pos="284"/>
        </w:tabs>
      </w:pPr>
      <w:r>
        <w:t>Vergleichen Sie I</w:t>
      </w:r>
      <w:r w:rsidR="005849F9" w:rsidRPr="00BB2474">
        <w:t>hre Ergebnisse mit denen zwei</w:t>
      </w:r>
      <w:r>
        <w:t>er</w:t>
      </w:r>
      <w:r w:rsidR="005849F9" w:rsidRPr="00BB2474">
        <w:t xml:space="preserve"> andere</w:t>
      </w:r>
      <w:r w:rsidR="00E516AA">
        <w:t>r</w:t>
      </w:r>
      <w:r w:rsidR="005849F9" w:rsidRPr="00BB2474">
        <w:t xml:space="preserve"> C-Schüler.</w:t>
      </w:r>
    </w:p>
    <w:p w14:paraId="5FED241B" w14:textId="77777777" w:rsidR="005849F9" w:rsidRPr="00BB2474" w:rsidRDefault="005849F9" w:rsidP="005849F9">
      <w:pPr>
        <w:tabs>
          <w:tab w:val="left" w:pos="284"/>
        </w:tabs>
      </w:pPr>
    </w:p>
    <w:p w14:paraId="278F1932" w14:textId="77777777" w:rsidR="005849F9" w:rsidRPr="00246134" w:rsidRDefault="005849F9" w:rsidP="005849F9">
      <w:pPr>
        <w:tabs>
          <w:tab w:val="left" w:pos="284"/>
        </w:tabs>
        <w:rPr>
          <w:lang w:val="en-GB"/>
        </w:rPr>
      </w:pPr>
      <w:r w:rsidRPr="00413224">
        <w:rPr>
          <w:b/>
          <w:lang w:val="en-GB"/>
        </w:rPr>
        <w:t>Step 4</w:t>
      </w:r>
      <w:r w:rsidR="00D52620" w:rsidRPr="00246134">
        <w:rPr>
          <w:lang w:val="en-GB"/>
        </w:rPr>
        <w:t xml:space="preserve"> (5 min.)</w:t>
      </w:r>
    </w:p>
    <w:p w14:paraId="37C65088" w14:textId="0036D30E" w:rsidR="005849F9" w:rsidRPr="00246134" w:rsidRDefault="005849F9" w:rsidP="005849F9">
      <w:pPr>
        <w:tabs>
          <w:tab w:val="left" w:pos="284"/>
        </w:tabs>
        <w:rPr>
          <w:lang w:val="en-GB"/>
        </w:rPr>
      </w:pPr>
      <w:r w:rsidRPr="00246134">
        <w:rPr>
          <w:lang w:val="en-GB"/>
        </w:rPr>
        <w:t xml:space="preserve">Compare your </w:t>
      </w:r>
      <w:r w:rsidR="000F0300">
        <w:rPr>
          <w:lang w:val="en-GB"/>
        </w:rPr>
        <w:t>results to the solution (E2.0</w:t>
      </w:r>
      <w:r w:rsidR="008C453D">
        <w:rPr>
          <w:lang w:val="en-GB"/>
        </w:rPr>
        <w:t>2</w:t>
      </w:r>
      <w:r w:rsidR="000F0300">
        <w:rPr>
          <w:lang w:val="en-GB"/>
        </w:rPr>
        <w:t>.</w:t>
      </w:r>
      <w:r w:rsidRPr="00246134">
        <w:rPr>
          <w:lang w:val="en-GB"/>
        </w:rPr>
        <w:t>3</w:t>
      </w:r>
      <w:r w:rsidR="000F0300">
        <w:rPr>
          <w:lang w:val="en-GB"/>
        </w:rPr>
        <w:t>9</w:t>
      </w:r>
      <w:r w:rsidRPr="00246134">
        <w:rPr>
          <w:lang w:val="en-GB"/>
        </w:rPr>
        <w:t>).</w:t>
      </w:r>
    </w:p>
    <w:p w14:paraId="4E0C422E" w14:textId="319D8402" w:rsidR="00A70032" w:rsidRPr="00BB2474" w:rsidRDefault="005849F9" w:rsidP="005849F9">
      <w:pPr>
        <w:tabs>
          <w:tab w:val="left" w:pos="284"/>
        </w:tabs>
      </w:pPr>
      <w:r w:rsidRPr="00BB2474">
        <w:t xml:space="preserve">Vergleichen Sie </w:t>
      </w:r>
      <w:r w:rsidR="00A32D2F">
        <w:t>I</w:t>
      </w:r>
      <w:r w:rsidRPr="00BB2474">
        <w:t>hre Ergebnisse mit der Musterlösung (E2.</w:t>
      </w:r>
      <w:r w:rsidR="000F0300">
        <w:t>0</w:t>
      </w:r>
      <w:r w:rsidR="008C453D">
        <w:t>2</w:t>
      </w:r>
      <w:r w:rsidR="000F0300">
        <w:t>.39</w:t>
      </w:r>
      <w:r w:rsidRPr="00BB2474">
        <w:t>).</w:t>
      </w:r>
    </w:p>
    <w:p w14:paraId="4753B135" w14:textId="77777777" w:rsidR="00A70032" w:rsidRPr="00BB2474" w:rsidRDefault="00A70032" w:rsidP="005849F9">
      <w:pPr>
        <w:tabs>
          <w:tab w:val="left" w:pos="284"/>
        </w:tabs>
      </w:pPr>
    </w:p>
    <w:p w14:paraId="17FE4A90" w14:textId="77777777" w:rsidR="00A70032" w:rsidRDefault="00A70032" w:rsidP="005849F9">
      <w:pPr>
        <w:tabs>
          <w:tab w:val="left" w:pos="284"/>
        </w:tabs>
      </w:pPr>
    </w:p>
    <w:p w14:paraId="1C8EE965" w14:textId="77777777" w:rsidR="001C63DB" w:rsidRPr="00BB2474" w:rsidRDefault="001C63DB" w:rsidP="005849F9">
      <w:pPr>
        <w:tabs>
          <w:tab w:val="left" w:pos="284"/>
        </w:tabs>
      </w:pPr>
    </w:p>
    <w:p w14:paraId="117F2286" w14:textId="013CD677" w:rsidR="00537568" w:rsidRPr="00246134" w:rsidRDefault="00537568" w:rsidP="00A70032">
      <w:pPr>
        <w:widowControl w:val="0"/>
        <w:autoSpaceDE w:val="0"/>
        <w:autoSpaceDN w:val="0"/>
        <w:adjustRightInd w:val="0"/>
        <w:rPr>
          <w:lang w:val="en-GB"/>
        </w:rPr>
      </w:pPr>
      <w:r w:rsidRPr="00246134">
        <w:rPr>
          <w:lang w:val="en-GB"/>
        </w:rPr>
        <w:t>Amelie and André are twins. They are 16 years old and the live in Paris.</w:t>
      </w:r>
      <w:r w:rsidR="00F717D4" w:rsidRPr="00246134">
        <w:rPr>
          <w:lang w:val="en-GB"/>
        </w:rPr>
        <w:t xml:space="preserve"> They </w:t>
      </w:r>
      <w:r w:rsidR="00272A0F" w:rsidRPr="00246134">
        <w:rPr>
          <w:lang w:val="en-GB"/>
        </w:rPr>
        <w:t>l</w:t>
      </w:r>
      <w:r w:rsidR="00F717D4" w:rsidRPr="00246134">
        <w:rPr>
          <w:lang w:val="en-GB"/>
        </w:rPr>
        <w:t>ove to travel around the world and to meet lots of different people.</w:t>
      </w:r>
    </w:p>
    <w:p w14:paraId="555C2899" w14:textId="319C7ACB" w:rsidR="00537568" w:rsidRPr="00246134" w:rsidRDefault="00537568" w:rsidP="00A70032">
      <w:pPr>
        <w:widowControl w:val="0"/>
        <w:autoSpaceDE w:val="0"/>
        <w:autoSpaceDN w:val="0"/>
        <w:adjustRightInd w:val="0"/>
        <w:rPr>
          <w:lang w:val="en-GB"/>
        </w:rPr>
      </w:pPr>
      <w:r w:rsidRPr="00246134">
        <w:rPr>
          <w:lang w:val="en-GB"/>
        </w:rPr>
        <w:t>Let’</w:t>
      </w:r>
      <w:r w:rsidR="002D3696" w:rsidRPr="00246134">
        <w:rPr>
          <w:lang w:val="en-GB"/>
        </w:rPr>
        <w:t xml:space="preserve">s </w:t>
      </w:r>
      <w:r w:rsidRPr="00246134">
        <w:rPr>
          <w:lang w:val="en-GB"/>
        </w:rPr>
        <w:t>find out how the</w:t>
      </w:r>
      <w:r w:rsidR="001C63DB">
        <w:rPr>
          <w:lang w:val="en-GB"/>
        </w:rPr>
        <w:t>y</w:t>
      </w:r>
      <w:r w:rsidRPr="00246134">
        <w:rPr>
          <w:lang w:val="en-GB"/>
        </w:rPr>
        <w:t xml:space="preserve"> say </w:t>
      </w:r>
      <w:r w:rsidR="00170151">
        <w:rPr>
          <w:lang w:val="en-GB"/>
        </w:rPr>
        <w:t>hello</w:t>
      </w:r>
      <w:r w:rsidRPr="00246134">
        <w:rPr>
          <w:lang w:val="en-GB"/>
        </w:rPr>
        <w:t xml:space="preserve"> to different people. </w:t>
      </w:r>
      <w:r w:rsidR="00DE0FAA" w:rsidRPr="00246134">
        <w:rPr>
          <w:lang w:val="en-GB"/>
        </w:rPr>
        <w:t xml:space="preserve"> </w:t>
      </w:r>
    </w:p>
    <w:p w14:paraId="4B8E5F15" w14:textId="77777777" w:rsidR="00FF4637" w:rsidRPr="00246134" w:rsidRDefault="00FF4637" w:rsidP="00A70032">
      <w:pPr>
        <w:widowControl w:val="0"/>
        <w:autoSpaceDE w:val="0"/>
        <w:autoSpaceDN w:val="0"/>
        <w:adjustRightInd w:val="0"/>
        <w:rPr>
          <w:lang w:val="en-GB"/>
        </w:rPr>
      </w:pPr>
    </w:p>
    <w:tbl>
      <w:tblPr>
        <w:tblStyle w:val="Tabellenraster"/>
        <w:tblW w:w="9639" w:type="dxa"/>
        <w:tblInd w:w="108" w:type="dxa"/>
        <w:tblLook w:val="00A0" w:firstRow="1" w:lastRow="0" w:firstColumn="1" w:lastColumn="0" w:noHBand="0" w:noVBand="0"/>
      </w:tblPr>
      <w:tblGrid>
        <w:gridCol w:w="3718"/>
        <w:gridCol w:w="5921"/>
      </w:tblGrid>
      <w:tr w:rsidR="00FF4637" w:rsidRPr="00246134" w14:paraId="3552A317" w14:textId="77777777" w:rsidTr="000B13F6">
        <w:tc>
          <w:tcPr>
            <w:tcW w:w="3718" w:type="dxa"/>
          </w:tcPr>
          <w:p w14:paraId="2FE278E1" w14:textId="77777777" w:rsidR="00FF4637" w:rsidRPr="00246134" w:rsidRDefault="00FF4637" w:rsidP="00A70032">
            <w:pPr>
              <w:widowControl w:val="0"/>
              <w:autoSpaceDE w:val="0"/>
              <w:autoSpaceDN w:val="0"/>
              <w:adjustRightInd w:val="0"/>
              <w:rPr>
                <w:lang w:val="en-GB"/>
              </w:rPr>
            </w:pPr>
            <w:r w:rsidRPr="00246134">
              <w:rPr>
                <w:lang w:val="en-GB"/>
              </w:rPr>
              <w:t>How? What? Why?</w:t>
            </w:r>
          </w:p>
        </w:tc>
        <w:tc>
          <w:tcPr>
            <w:tcW w:w="5921" w:type="dxa"/>
          </w:tcPr>
          <w:p w14:paraId="1E4417D2" w14:textId="77777777" w:rsidR="00FF4637" w:rsidRPr="00246134" w:rsidRDefault="00392FC0" w:rsidP="00A70032">
            <w:pPr>
              <w:widowControl w:val="0"/>
              <w:autoSpaceDE w:val="0"/>
              <w:autoSpaceDN w:val="0"/>
              <w:adjustRightInd w:val="0"/>
              <w:rPr>
                <w:lang w:val="en-GB"/>
              </w:rPr>
            </w:pPr>
            <w:r w:rsidRPr="00246134">
              <w:rPr>
                <w:lang w:val="en-GB"/>
              </w:rPr>
              <w:t>Your ideas</w:t>
            </w:r>
          </w:p>
        </w:tc>
      </w:tr>
      <w:tr w:rsidR="00FF4637" w:rsidRPr="00246134" w14:paraId="7C4D6A12" w14:textId="77777777" w:rsidTr="000B13F6">
        <w:tc>
          <w:tcPr>
            <w:tcW w:w="3718" w:type="dxa"/>
          </w:tcPr>
          <w:p w14:paraId="3E476DFD" w14:textId="6554EF2E" w:rsidR="00FF4637" w:rsidRPr="00246134" w:rsidRDefault="00494E79" w:rsidP="00272A0F">
            <w:pPr>
              <w:widowControl w:val="0"/>
              <w:autoSpaceDE w:val="0"/>
              <w:autoSpaceDN w:val="0"/>
              <w:adjustRightInd w:val="0"/>
              <w:rPr>
                <w:lang w:val="en-GB"/>
              </w:rPr>
            </w:pPr>
            <w:r w:rsidRPr="00246134">
              <w:rPr>
                <w:lang w:val="en-GB"/>
              </w:rPr>
              <w:t>What will happen if André kisses</w:t>
            </w:r>
            <w:r w:rsidR="001C63DB">
              <w:rPr>
                <w:lang w:val="en-GB"/>
              </w:rPr>
              <w:t xml:space="preserve"> a young l</w:t>
            </w:r>
            <w:r w:rsidR="001619B1">
              <w:rPr>
                <w:lang w:val="en-GB"/>
              </w:rPr>
              <w:t xml:space="preserve">ady in Tokio to say </w:t>
            </w:r>
            <w:r w:rsidR="00170151">
              <w:rPr>
                <w:lang w:val="en-GB"/>
              </w:rPr>
              <w:t>hello</w:t>
            </w:r>
            <w:r w:rsidR="00272A0F" w:rsidRPr="00246134">
              <w:rPr>
                <w:lang w:val="en-GB"/>
              </w:rPr>
              <w:t>.</w:t>
            </w:r>
            <w:r w:rsidRPr="00246134">
              <w:rPr>
                <w:lang w:val="en-GB"/>
              </w:rPr>
              <w:t xml:space="preserve"> Have a guess.</w:t>
            </w:r>
          </w:p>
        </w:tc>
        <w:tc>
          <w:tcPr>
            <w:tcW w:w="5921" w:type="dxa"/>
          </w:tcPr>
          <w:p w14:paraId="55536B6F" w14:textId="77777777" w:rsidR="00FF4637" w:rsidRPr="00246134" w:rsidRDefault="00FF4637" w:rsidP="00A70032">
            <w:pPr>
              <w:widowControl w:val="0"/>
              <w:autoSpaceDE w:val="0"/>
              <w:autoSpaceDN w:val="0"/>
              <w:adjustRightInd w:val="0"/>
              <w:rPr>
                <w:lang w:val="en-GB"/>
              </w:rPr>
            </w:pPr>
          </w:p>
        </w:tc>
      </w:tr>
      <w:tr w:rsidR="009E56AC" w:rsidRPr="00246134" w14:paraId="5EDC0BA4" w14:textId="77777777" w:rsidTr="000B13F6">
        <w:tc>
          <w:tcPr>
            <w:tcW w:w="3718" w:type="dxa"/>
          </w:tcPr>
          <w:p w14:paraId="40EB3232" w14:textId="1BD9E732" w:rsidR="009E56AC" w:rsidRPr="00246134" w:rsidRDefault="009E56AC" w:rsidP="009E56AC">
            <w:pPr>
              <w:widowControl w:val="0"/>
              <w:autoSpaceDE w:val="0"/>
              <w:autoSpaceDN w:val="0"/>
              <w:adjustRightInd w:val="0"/>
              <w:rPr>
                <w:lang w:val="en-GB"/>
              </w:rPr>
            </w:pPr>
            <w:r w:rsidRPr="00246134">
              <w:rPr>
                <w:lang w:val="en-GB"/>
              </w:rPr>
              <w:t>The twins travel to Ankara. The fa</w:t>
            </w:r>
            <w:r w:rsidR="00494E79" w:rsidRPr="00246134">
              <w:rPr>
                <w:lang w:val="en-GB"/>
              </w:rPr>
              <w:t>ther of André’s friend Younis</w:t>
            </w:r>
            <w:r w:rsidRPr="00246134">
              <w:rPr>
                <w:lang w:val="en-GB"/>
              </w:rPr>
              <w:t xml:space="preserve"> picks them up at the airport. How</w:t>
            </w:r>
            <w:r w:rsidR="00214C31" w:rsidRPr="00246134">
              <w:rPr>
                <w:lang w:val="en-GB"/>
              </w:rPr>
              <w:t xml:space="preserve"> do</w:t>
            </w:r>
            <w:r w:rsidRPr="00246134">
              <w:rPr>
                <w:lang w:val="en-GB"/>
              </w:rPr>
              <w:t xml:space="preserve"> Amelie and André say </w:t>
            </w:r>
            <w:r w:rsidR="00170151">
              <w:rPr>
                <w:lang w:val="en-GB"/>
              </w:rPr>
              <w:t>hello</w:t>
            </w:r>
            <w:r w:rsidR="00A67CAD" w:rsidRPr="00246134">
              <w:rPr>
                <w:lang w:val="en-GB"/>
              </w:rPr>
              <w:t xml:space="preserve"> to him</w:t>
            </w:r>
            <w:r w:rsidR="00214C31" w:rsidRPr="00246134">
              <w:rPr>
                <w:lang w:val="en-GB"/>
              </w:rPr>
              <w:t>?</w:t>
            </w:r>
          </w:p>
        </w:tc>
        <w:tc>
          <w:tcPr>
            <w:tcW w:w="5921" w:type="dxa"/>
          </w:tcPr>
          <w:p w14:paraId="19F1732C" w14:textId="77777777" w:rsidR="009E56AC" w:rsidRPr="00246134" w:rsidRDefault="009E56AC" w:rsidP="009E56AC">
            <w:pPr>
              <w:widowControl w:val="0"/>
              <w:autoSpaceDE w:val="0"/>
              <w:autoSpaceDN w:val="0"/>
              <w:adjustRightInd w:val="0"/>
              <w:rPr>
                <w:lang w:val="en-GB"/>
              </w:rPr>
            </w:pPr>
          </w:p>
        </w:tc>
      </w:tr>
      <w:tr w:rsidR="009E56AC" w:rsidRPr="00246134" w14:paraId="32074574" w14:textId="77777777" w:rsidTr="000B13F6">
        <w:tc>
          <w:tcPr>
            <w:tcW w:w="3718" w:type="dxa"/>
          </w:tcPr>
          <w:p w14:paraId="3AB7764F" w14:textId="0BFFFC1A"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headmaster at school? Do they kiss the headmaster? Yes/No? =&gt; </w:t>
            </w:r>
            <w:proofErr w:type="gramStart"/>
            <w:r w:rsidRPr="00246134">
              <w:rPr>
                <w:lang w:val="en-GB"/>
              </w:rPr>
              <w:t>why</w:t>
            </w:r>
            <w:proofErr w:type="gramEnd"/>
            <w:r w:rsidRPr="00246134">
              <w:rPr>
                <w:lang w:val="en-GB"/>
              </w:rPr>
              <w:t>?</w:t>
            </w:r>
          </w:p>
        </w:tc>
        <w:tc>
          <w:tcPr>
            <w:tcW w:w="5921" w:type="dxa"/>
          </w:tcPr>
          <w:p w14:paraId="2B428579" w14:textId="77777777" w:rsidR="009E56AC" w:rsidRPr="00246134" w:rsidRDefault="009E56AC" w:rsidP="00A70032">
            <w:pPr>
              <w:widowControl w:val="0"/>
              <w:autoSpaceDE w:val="0"/>
              <w:autoSpaceDN w:val="0"/>
              <w:adjustRightInd w:val="0"/>
              <w:rPr>
                <w:lang w:val="en-GB"/>
              </w:rPr>
            </w:pPr>
          </w:p>
        </w:tc>
      </w:tr>
      <w:tr w:rsidR="009E56AC" w:rsidRPr="00281BAF" w14:paraId="1D3E67B7" w14:textId="77777777" w:rsidTr="000B13F6">
        <w:tc>
          <w:tcPr>
            <w:tcW w:w="3718" w:type="dxa"/>
          </w:tcPr>
          <w:p w14:paraId="5C004C74" w14:textId="52E1AE24"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grandmother from Lyon?</w:t>
            </w:r>
          </w:p>
        </w:tc>
        <w:tc>
          <w:tcPr>
            <w:tcW w:w="5921" w:type="dxa"/>
          </w:tcPr>
          <w:p w14:paraId="1281EBC4" w14:textId="77777777" w:rsidR="009E56AC" w:rsidRPr="00246134" w:rsidRDefault="009E56AC" w:rsidP="00A70032">
            <w:pPr>
              <w:widowControl w:val="0"/>
              <w:autoSpaceDE w:val="0"/>
              <w:autoSpaceDN w:val="0"/>
              <w:adjustRightInd w:val="0"/>
              <w:rPr>
                <w:lang w:val="en-GB"/>
              </w:rPr>
            </w:pPr>
          </w:p>
        </w:tc>
      </w:tr>
    </w:tbl>
    <w:p w14:paraId="7E1DA314" w14:textId="377C0515" w:rsidR="000B13F6" w:rsidRDefault="000B13F6" w:rsidP="00825A8D">
      <w:pPr>
        <w:widowControl w:val="0"/>
        <w:autoSpaceDE w:val="0"/>
        <w:autoSpaceDN w:val="0"/>
        <w:adjustRightInd w:val="0"/>
        <w:rPr>
          <w:rFonts w:cs="Gill Sans"/>
          <w:color w:val="000000"/>
          <w:szCs w:val="84"/>
          <w:lang w:val="en-GB"/>
        </w:rPr>
      </w:pPr>
      <w:r>
        <w:rPr>
          <w:rFonts w:cs="Gill Sans"/>
          <w:color w:val="000000"/>
          <w:szCs w:val="84"/>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740" w:rsidRPr="00246134" w14:paraId="0BB1F9D1"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2064108" w14:textId="77777777" w:rsidR="00811740" w:rsidRPr="00246134" w:rsidRDefault="00811740" w:rsidP="0019249F">
            <w:pPr>
              <w:pStyle w:val="Tabelle6pt"/>
              <w:rPr>
                <w:color w:val="000000"/>
                <w:lang w:val="en-GB"/>
              </w:rPr>
            </w:pPr>
            <w:r w:rsidRPr="00246134">
              <w:rPr>
                <w:lang w:val="en-GB"/>
              </w:rPr>
              <w:lastRenderedPageBreak/>
              <w:t>Kompetenzbereich</w:t>
            </w:r>
          </w:p>
          <w:p w14:paraId="54F9B908" w14:textId="77777777" w:rsidR="00811740" w:rsidRPr="00246134" w:rsidRDefault="00811740" w:rsidP="0019249F">
            <w:pPr>
              <w:pStyle w:val="TabelleKopflinks"/>
              <w:rPr>
                <w:lang w:val="en-GB"/>
              </w:rPr>
            </w:pPr>
            <w:r w:rsidRPr="00246134">
              <w:rPr>
                <w:lang w:val="en-GB"/>
              </w:rPr>
              <w:t>Kompetenzbereich 5</w:t>
            </w:r>
          </w:p>
        </w:tc>
        <w:tc>
          <w:tcPr>
            <w:tcW w:w="851" w:type="dxa"/>
            <w:tcBorders>
              <w:left w:val="single" w:sz="4" w:space="0" w:color="auto"/>
              <w:bottom w:val="single" w:sz="4" w:space="0" w:color="auto"/>
              <w:right w:val="single" w:sz="4" w:space="0" w:color="auto"/>
            </w:tcBorders>
            <w:shd w:val="clear" w:color="auto" w:fill="D9D9D9"/>
          </w:tcPr>
          <w:p w14:paraId="0B3C3BAE" w14:textId="77777777" w:rsidR="00811740" w:rsidRPr="00246134" w:rsidRDefault="00811740" w:rsidP="0019249F">
            <w:pPr>
              <w:pStyle w:val="Tabelle6pt"/>
              <w:rPr>
                <w:color w:val="000000"/>
                <w:lang w:val="en-GB"/>
              </w:rPr>
            </w:pPr>
            <w:r w:rsidRPr="00246134">
              <w:rPr>
                <w:lang w:val="en-GB"/>
              </w:rPr>
              <w:t>Lernfortschritt</w:t>
            </w:r>
          </w:p>
          <w:p w14:paraId="20CA3889" w14:textId="77777777" w:rsidR="00811740" w:rsidRPr="00246134" w:rsidRDefault="00811740" w:rsidP="0019249F">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08E7ADB3" w14:textId="77777777" w:rsidR="00811740" w:rsidRPr="00246134" w:rsidRDefault="00811740" w:rsidP="0019249F">
            <w:pPr>
              <w:pStyle w:val="Tabelle6pt"/>
              <w:rPr>
                <w:color w:val="000000"/>
                <w:lang w:val="en-GB"/>
              </w:rPr>
            </w:pPr>
            <w:r w:rsidRPr="00246134">
              <w:rPr>
                <w:lang w:val="en-GB"/>
              </w:rPr>
              <w:t>Materialien/Titel</w:t>
            </w:r>
          </w:p>
          <w:p w14:paraId="7175AFBD" w14:textId="2503456F" w:rsidR="00811740" w:rsidRPr="00246134" w:rsidRDefault="00811740" w:rsidP="005849F9">
            <w:pPr>
              <w:pStyle w:val="TabelleKopflinks"/>
              <w:rPr>
                <w:lang w:val="en-GB"/>
              </w:rPr>
            </w:pPr>
            <w:r w:rsidRPr="00246134">
              <w:rPr>
                <w:lang w:val="en-GB"/>
              </w:rPr>
              <w:t xml:space="preserve">All about </w:t>
            </w:r>
            <w:r w:rsidR="00A32D2F">
              <w:rPr>
                <w:lang w:val="en-GB"/>
              </w:rPr>
              <w:t>kisses –</w:t>
            </w:r>
            <w:r w:rsidR="00E353FB">
              <w:rPr>
                <w:lang w:val="en-GB"/>
              </w:rPr>
              <w:t xml:space="preserve"> How to kiss in...? – C</w:t>
            </w:r>
          </w:p>
        </w:tc>
        <w:tc>
          <w:tcPr>
            <w:tcW w:w="188" w:type="dxa"/>
            <w:tcBorders>
              <w:top w:val="nil"/>
              <w:left w:val="single" w:sz="4" w:space="0" w:color="auto"/>
              <w:bottom w:val="nil"/>
              <w:right w:val="single" w:sz="4" w:space="0" w:color="auto"/>
            </w:tcBorders>
            <w:shd w:val="clear" w:color="auto" w:fill="FFFFFF"/>
          </w:tcPr>
          <w:p w14:paraId="4AE3EB68" w14:textId="77777777" w:rsidR="00811740" w:rsidRPr="00246134" w:rsidRDefault="00811740"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4CAD777" w14:textId="77777777" w:rsidR="00811740" w:rsidRPr="00246134" w:rsidRDefault="00811740" w:rsidP="0019249F">
            <w:pPr>
              <w:pStyle w:val="TabelleKopfmitte"/>
              <w:rPr>
                <w:lang w:val="en-GB"/>
              </w:rPr>
            </w:pPr>
            <w:r w:rsidRPr="00246134">
              <w:rPr>
                <w:lang w:val="en-GB"/>
              </w:rPr>
              <w:t>Englisch</w:t>
            </w:r>
          </w:p>
          <w:p w14:paraId="14B8AC2D" w14:textId="5C8E6197" w:rsidR="00811740" w:rsidRPr="00246134" w:rsidRDefault="009C5D32" w:rsidP="00811740">
            <w:pPr>
              <w:pStyle w:val="TabelleKopfmitte"/>
              <w:rPr>
                <w:lang w:val="en-GB"/>
              </w:rPr>
            </w:pPr>
            <w:r>
              <w:rPr>
                <w:lang w:val="en-GB"/>
              </w:rPr>
              <w:t>E5.02.39</w:t>
            </w:r>
          </w:p>
        </w:tc>
      </w:tr>
    </w:tbl>
    <w:tbl>
      <w:tblPr>
        <w:tblStyle w:val="Tabellenraster"/>
        <w:tblpPr w:leftFromText="141" w:rightFromText="141" w:vertAnchor="text" w:horzAnchor="page" w:tblpX="8723" w:tblpY="170"/>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E24BD7" w:rsidRPr="00246134" w14:paraId="4EC2E185" w14:textId="77777777" w:rsidTr="00E24BD7">
        <w:trPr>
          <w:trHeight w:val="284"/>
        </w:trPr>
        <w:tc>
          <w:tcPr>
            <w:tcW w:w="2090" w:type="dxa"/>
            <w:tcBorders>
              <w:bottom w:val="single" w:sz="4" w:space="0" w:color="auto"/>
            </w:tcBorders>
            <w:shd w:val="clear" w:color="auto" w:fill="D9D9D9" w:themeFill="background1" w:themeFillShade="D9"/>
          </w:tcPr>
          <w:p w14:paraId="34E4F61F" w14:textId="77777777" w:rsidR="00E24BD7" w:rsidRPr="00246134" w:rsidRDefault="00E24BD7" w:rsidP="00E24BD7">
            <w:pPr>
              <w:pStyle w:val="TabelleKopfmitte"/>
              <w:rPr>
                <w:lang w:val="en-GB"/>
              </w:rPr>
            </w:pPr>
            <w:r w:rsidRPr="00246134">
              <w:rPr>
                <w:lang w:val="en-GB"/>
              </w:rPr>
              <w:t>L</w:t>
            </w:r>
            <w:r>
              <w:rPr>
                <w:lang w:val="en-GB"/>
              </w:rPr>
              <w:t>ösung</w:t>
            </w:r>
          </w:p>
        </w:tc>
      </w:tr>
    </w:tbl>
    <w:p w14:paraId="36BA6A6B" w14:textId="77777777" w:rsidR="00E24BD7" w:rsidRDefault="00E24BD7" w:rsidP="006D07D2"/>
    <w:p w14:paraId="4EFBD793" w14:textId="65C942DE" w:rsidR="000B1A66" w:rsidRPr="00BB2474" w:rsidRDefault="000B1A66" w:rsidP="006D07D2"/>
    <w:p w14:paraId="2E89F294" w14:textId="32F35D1E" w:rsidR="00A67CAD" w:rsidRPr="00246134" w:rsidRDefault="001738C8" w:rsidP="00A67CAD">
      <w:pPr>
        <w:widowControl w:val="0"/>
        <w:autoSpaceDE w:val="0"/>
        <w:autoSpaceDN w:val="0"/>
        <w:adjustRightInd w:val="0"/>
        <w:rPr>
          <w:lang w:val="en-GB"/>
        </w:rPr>
      </w:pPr>
      <w:r w:rsidRPr="00246134">
        <w:rPr>
          <w:noProof/>
          <w:lang w:eastAsia="de-DE"/>
        </w:rPr>
        <w:drawing>
          <wp:anchor distT="0" distB="0" distL="114300" distR="114300" simplePos="0" relativeHeight="252130304" behindDoc="0" locked="0" layoutInCell="0" allowOverlap="1" wp14:anchorId="2020ED56" wp14:editId="43929820">
            <wp:simplePos x="0" y="0"/>
            <wp:positionH relativeFrom="rightMargin">
              <wp:posOffset>217770</wp:posOffset>
            </wp:positionH>
            <wp:positionV relativeFrom="paragraph">
              <wp:posOffset>104140</wp:posOffset>
            </wp:positionV>
            <wp:extent cx="346710" cy="321310"/>
            <wp:effectExtent l="0" t="0" r="0" b="2540"/>
            <wp:wrapNone/>
            <wp:docPr id="22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A67CAD" w:rsidRPr="00246134">
        <w:rPr>
          <w:lang w:val="en-GB"/>
        </w:rPr>
        <w:t xml:space="preserve">Amelie and André are twins. They are 16 years old and the live in Paris. They also </w:t>
      </w:r>
      <w:r w:rsidR="004E03DD">
        <w:rPr>
          <w:lang w:val="en-GB"/>
        </w:rPr>
        <w:t>love to travel around the world</w:t>
      </w:r>
      <w:r w:rsidR="00A67CAD" w:rsidRPr="00246134">
        <w:rPr>
          <w:lang w:val="en-GB"/>
        </w:rPr>
        <w:t>.</w:t>
      </w:r>
    </w:p>
    <w:p w14:paraId="7D2BD8E0" w14:textId="3620D015" w:rsidR="00A67CAD" w:rsidRPr="00246134" w:rsidRDefault="00A67CAD" w:rsidP="00A67CAD">
      <w:pPr>
        <w:widowControl w:val="0"/>
        <w:autoSpaceDE w:val="0"/>
        <w:autoSpaceDN w:val="0"/>
        <w:adjustRightInd w:val="0"/>
        <w:rPr>
          <w:lang w:val="en-GB"/>
        </w:rPr>
      </w:pPr>
      <w:r w:rsidRPr="00246134">
        <w:rPr>
          <w:lang w:val="en-GB"/>
        </w:rPr>
        <w:t xml:space="preserve">Let’s find out how the say </w:t>
      </w:r>
      <w:r w:rsidR="00170151">
        <w:rPr>
          <w:lang w:val="en-GB"/>
        </w:rPr>
        <w:t>hello</w:t>
      </w:r>
      <w:r w:rsidRPr="00246134">
        <w:rPr>
          <w:lang w:val="en-GB"/>
        </w:rPr>
        <w:t xml:space="preserve"> to different people.  </w:t>
      </w:r>
    </w:p>
    <w:p w14:paraId="162C03A9" w14:textId="23DB7C70" w:rsidR="00971BEC" w:rsidRPr="00246134" w:rsidRDefault="00A0762B" w:rsidP="00971BEC">
      <w:pPr>
        <w:widowControl w:val="0"/>
        <w:autoSpaceDE w:val="0"/>
        <w:autoSpaceDN w:val="0"/>
        <w:adjustRightInd w:val="0"/>
        <w:rPr>
          <w:lang w:val="en-GB"/>
        </w:rPr>
      </w:pPr>
      <w:r w:rsidRPr="00246134">
        <w:rPr>
          <w:noProof/>
          <w:lang w:eastAsia="de-DE"/>
        </w:rPr>
        <w:drawing>
          <wp:anchor distT="0" distB="0" distL="114300" distR="114300" simplePos="0" relativeHeight="252132352" behindDoc="0" locked="0" layoutInCell="1" allowOverlap="1" wp14:anchorId="1CDB4863" wp14:editId="731584DC">
            <wp:simplePos x="0" y="0"/>
            <wp:positionH relativeFrom="column">
              <wp:posOffset>4823724</wp:posOffset>
            </wp:positionH>
            <wp:positionV relativeFrom="paragraph">
              <wp:posOffset>4445</wp:posOffset>
            </wp:positionV>
            <wp:extent cx="313690" cy="319405"/>
            <wp:effectExtent l="0" t="0" r="0" b="4445"/>
            <wp:wrapNone/>
            <wp:docPr id="2214" name="Grafik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13690" cy="31940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lenraster"/>
        <w:tblW w:w="0" w:type="auto"/>
        <w:tblInd w:w="108" w:type="dxa"/>
        <w:tblLook w:val="00A0" w:firstRow="1" w:lastRow="0" w:firstColumn="1" w:lastColumn="0" w:noHBand="0" w:noVBand="0"/>
      </w:tblPr>
      <w:tblGrid>
        <w:gridCol w:w="3615"/>
        <w:gridCol w:w="3723"/>
      </w:tblGrid>
      <w:tr w:rsidR="00971BEC" w:rsidRPr="00246134" w14:paraId="7CF44B78" w14:textId="77777777" w:rsidTr="000B13F6">
        <w:tc>
          <w:tcPr>
            <w:tcW w:w="3615" w:type="dxa"/>
          </w:tcPr>
          <w:p w14:paraId="31952EA8" w14:textId="77777777" w:rsidR="00971BEC" w:rsidRPr="00246134" w:rsidRDefault="00971BEC" w:rsidP="00A70032">
            <w:pPr>
              <w:widowControl w:val="0"/>
              <w:autoSpaceDE w:val="0"/>
              <w:autoSpaceDN w:val="0"/>
              <w:adjustRightInd w:val="0"/>
              <w:rPr>
                <w:lang w:val="en-GB"/>
              </w:rPr>
            </w:pPr>
            <w:r w:rsidRPr="00246134">
              <w:rPr>
                <w:lang w:val="en-GB"/>
              </w:rPr>
              <w:t>How? What? Why?</w:t>
            </w:r>
          </w:p>
        </w:tc>
        <w:tc>
          <w:tcPr>
            <w:tcW w:w="3723" w:type="dxa"/>
          </w:tcPr>
          <w:p w14:paraId="432BA8B7" w14:textId="77777777" w:rsidR="00971BEC" w:rsidRPr="00246134" w:rsidRDefault="00971BEC" w:rsidP="00A70032">
            <w:pPr>
              <w:widowControl w:val="0"/>
              <w:autoSpaceDE w:val="0"/>
              <w:autoSpaceDN w:val="0"/>
              <w:adjustRightInd w:val="0"/>
              <w:rPr>
                <w:lang w:val="en-GB"/>
              </w:rPr>
            </w:pPr>
            <w:r w:rsidRPr="00246134">
              <w:rPr>
                <w:lang w:val="en-GB"/>
              </w:rPr>
              <w:t>Your ideas</w:t>
            </w:r>
          </w:p>
        </w:tc>
      </w:tr>
      <w:tr w:rsidR="00971BEC" w:rsidRPr="00281BAF" w14:paraId="0C64EB80" w14:textId="77777777" w:rsidTr="000B13F6">
        <w:tc>
          <w:tcPr>
            <w:tcW w:w="3615" w:type="dxa"/>
          </w:tcPr>
          <w:p w14:paraId="43003660" w14:textId="17531276" w:rsidR="00971BEC" w:rsidRPr="00246134" w:rsidRDefault="00272A0F" w:rsidP="00272A0F">
            <w:pPr>
              <w:widowControl w:val="0"/>
              <w:autoSpaceDE w:val="0"/>
              <w:autoSpaceDN w:val="0"/>
              <w:adjustRightInd w:val="0"/>
              <w:rPr>
                <w:lang w:val="en-GB"/>
              </w:rPr>
            </w:pPr>
            <w:r w:rsidRPr="00246134">
              <w:rPr>
                <w:lang w:val="en-GB"/>
              </w:rPr>
              <w:t xml:space="preserve">What do you think happens, when André want to kiss a young Lady in Tokio to say </w:t>
            </w:r>
            <w:r w:rsidR="00170151">
              <w:rPr>
                <w:lang w:val="en-GB"/>
              </w:rPr>
              <w:t>hello</w:t>
            </w:r>
            <w:r w:rsidRPr="00246134">
              <w:rPr>
                <w:lang w:val="en-GB"/>
              </w:rPr>
              <w:t>.</w:t>
            </w:r>
          </w:p>
        </w:tc>
        <w:tc>
          <w:tcPr>
            <w:tcW w:w="3723" w:type="dxa"/>
          </w:tcPr>
          <w:p w14:paraId="7A32DD69" w14:textId="5CA3580F" w:rsidR="00971BEC" w:rsidRPr="00246134" w:rsidRDefault="00971BEC" w:rsidP="00272A0F">
            <w:pPr>
              <w:widowControl w:val="0"/>
              <w:autoSpaceDE w:val="0"/>
              <w:autoSpaceDN w:val="0"/>
              <w:adjustRightInd w:val="0"/>
              <w:rPr>
                <w:lang w:val="en-GB"/>
              </w:rPr>
            </w:pPr>
            <w:r w:rsidRPr="00246134">
              <w:rPr>
                <w:lang w:val="en-GB"/>
              </w:rPr>
              <w:t xml:space="preserve">André </w:t>
            </w:r>
            <w:r w:rsidR="004E03DD">
              <w:rPr>
                <w:lang w:val="en-GB"/>
              </w:rPr>
              <w:t xml:space="preserve">is irritated. The girl doesn’t </w:t>
            </w:r>
            <w:r w:rsidR="00272A0F" w:rsidRPr="00246134">
              <w:rPr>
                <w:lang w:val="en-GB"/>
              </w:rPr>
              <w:t>let him kiss. She is shy an</w:t>
            </w:r>
            <w:r w:rsidR="009E56AC" w:rsidRPr="00246134">
              <w:rPr>
                <w:lang w:val="en-GB"/>
              </w:rPr>
              <w:t>d</w:t>
            </w:r>
            <w:r w:rsidR="00272A0F" w:rsidRPr="00246134">
              <w:rPr>
                <w:lang w:val="en-GB"/>
              </w:rPr>
              <w:t xml:space="preserve"> turns away from A</w:t>
            </w:r>
            <w:r w:rsidR="00272A0F" w:rsidRPr="00246134">
              <w:rPr>
                <w:lang w:val="en-GB"/>
              </w:rPr>
              <w:t>n</w:t>
            </w:r>
            <w:r w:rsidR="00272A0F" w:rsidRPr="00246134">
              <w:rPr>
                <w:lang w:val="en-GB"/>
              </w:rPr>
              <w:t>dré.</w:t>
            </w:r>
          </w:p>
        </w:tc>
      </w:tr>
      <w:tr w:rsidR="009E56AC" w:rsidRPr="00281BAF" w14:paraId="7F639C29" w14:textId="77777777" w:rsidTr="000B13F6">
        <w:tc>
          <w:tcPr>
            <w:tcW w:w="3615" w:type="dxa"/>
          </w:tcPr>
          <w:p w14:paraId="16AB45C6" w14:textId="0A6C3B0F" w:rsidR="009E56AC" w:rsidRPr="00246134" w:rsidRDefault="009E56AC" w:rsidP="009E56AC">
            <w:pPr>
              <w:widowControl w:val="0"/>
              <w:autoSpaceDE w:val="0"/>
              <w:autoSpaceDN w:val="0"/>
              <w:adjustRightInd w:val="0"/>
              <w:rPr>
                <w:lang w:val="en-GB"/>
              </w:rPr>
            </w:pPr>
            <w:r w:rsidRPr="00246134">
              <w:rPr>
                <w:lang w:val="en-GB"/>
              </w:rPr>
              <w:t xml:space="preserve">The twins travel to Ankara. The father of a friend from André picks them up at the airport. How Amelie and André say </w:t>
            </w:r>
            <w:r w:rsidR="00170151">
              <w:rPr>
                <w:lang w:val="en-GB"/>
              </w:rPr>
              <w:t>hello</w:t>
            </w:r>
            <w:r w:rsidRPr="00246134">
              <w:rPr>
                <w:lang w:val="en-GB"/>
              </w:rPr>
              <w:t>.</w:t>
            </w:r>
          </w:p>
        </w:tc>
        <w:tc>
          <w:tcPr>
            <w:tcW w:w="3723" w:type="dxa"/>
          </w:tcPr>
          <w:p w14:paraId="43A08037" w14:textId="4227DD60" w:rsidR="009E56AC" w:rsidRPr="00246134" w:rsidRDefault="001619B1" w:rsidP="009E56AC">
            <w:pPr>
              <w:widowControl w:val="0"/>
              <w:autoSpaceDE w:val="0"/>
              <w:autoSpaceDN w:val="0"/>
              <w:adjustRightInd w:val="0"/>
              <w:rPr>
                <w:lang w:val="en-GB"/>
              </w:rPr>
            </w:pPr>
            <w:r>
              <w:rPr>
                <w:lang w:val="en-GB"/>
              </w:rPr>
              <w:t>They have to kiss his</w:t>
            </w:r>
            <w:r w:rsidR="009E56AC" w:rsidRPr="00246134">
              <w:rPr>
                <w:lang w:val="en-GB"/>
              </w:rPr>
              <w:t xml:space="preserve"> h</w:t>
            </w:r>
            <w:r>
              <w:rPr>
                <w:lang w:val="en-GB"/>
              </w:rPr>
              <w:t>and</w:t>
            </w:r>
            <w:r w:rsidR="009E56AC" w:rsidRPr="00246134">
              <w:rPr>
                <w:lang w:val="en-GB"/>
              </w:rPr>
              <w:t xml:space="preserve"> to say </w:t>
            </w:r>
            <w:r w:rsidR="00170151">
              <w:rPr>
                <w:lang w:val="en-GB"/>
              </w:rPr>
              <w:t>hello</w:t>
            </w:r>
            <w:r w:rsidR="009E56AC" w:rsidRPr="00246134">
              <w:rPr>
                <w:lang w:val="en-GB"/>
              </w:rPr>
              <w:t>. The father then takes the hand to the mouth an</w:t>
            </w:r>
            <w:r>
              <w:rPr>
                <w:lang w:val="en-GB"/>
              </w:rPr>
              <w:t xml:space="preserve">d </w:t>
            </w:r>
            <w:r w:rsidR="009E56AC" w:rsidRPr="00246134">
              <w:rPr>
                <w:lang w:val="en-GB"/>
              </w:rPr>
              <w:t>to the forehead and says Ma</w:t>
            </w:r>
            <w:r w:rsidR="009E56AC" w:rsidRPr="00246134">
              <w:rPr>
                <w:lang w:val="en-GB"/>
              </w:rPr>
              <w:t>r</w:t>
            </w:r>
            <w:r w:rsidR="009E56AC" w:rsidRPr="00246134">
              <w:rPr>
                <w:lang w:val="en-GB"/>
              </w:rPr>
              <w:t>haba.</w:t>
            </w:r>
          </w:p>
        </w:tc>
      </w:tr>
      <w:tr w:rsidR="009E56AC" w:rsidRPr="00281BAF" w14:paraId="5B1B6E76" w14:textId="77777777" w:rsidTr="000B13F6">
        <w:tc>
          <w:tcPr>
            <w:tcW w:w="3615" w:type="dxa"/>
          </w:tcPr>
          <w:p w14:paraId="2B6ADD76" w14:textId="403F9C9A"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headmaster at school? Do they kiss the headmaster? Yes/No? =&gt; </w:t>
            </w:r>
            <w:proofErr w:type="gramStart"/>
            <w:r w:rsidRPr="00246134">
              <w:rPr>
                <w:lang w:val="en-GB"/>
              </w:rPr>
              <w:t>why</w:t>
            </w:r>
            <w:proofErr w:type="gramEnd"/>
            <w:r w:rsidRPr="00246134">
              <w:rPr>
                <w:lang w:val="en-GB"/>
              </w:rPr>
              <w:t>?</w:t>
            </w:r>
          </w:p>
        </w:tc>
        <w:tc>
          <w:tcPr>
            <w:tcW w:w="3723" w:type="dxa"/>
          </w:tcPr>
          <w:p w14:paraId="3DBEC86A" w14:textId="196F3B17" w:rsidR="009E56AC" w:rsidRPr="00246134" w:rsidRDefault="009E56AC" w:rsidP="00A70032">
            <w:pPr>
              <w:widowControl w:val="0"/>
              <w:autoSpaceDE w:val="0"/>
              <w:autoSpaceDN w:val="0"/>
              <w:adjustRightInd w:val="0"/>
              <w:rPr>
                <w:lang w:val="en-GB"/>
              </w:rPr>
            </w:pPr>
            <w:r w:rsidRPr="00246134">
              <w:rPr>
                <w:lang w:val="en-GB"/>
              </w:rPr>
              <w:t xml:space="preserve">Of course Amelie and André do not kiss their headmaster to say </w:t>
            </w:r>
            <w:r w:rsidR="00170151">
              <w:rPr>
                <w:lang w:val="en-GB"/>
              </w:rPr>
              <w:t>hello</w:t>
            </w:r>
            <w:r w:rsidRPr="00246134">
              <w:rPr>
                <w:lang w:val="en-GB"/>
              </w:rPr>
              <w:t xml:space="preserve">. Why? Do you kiss your headmaster? </w:t>
            </w:r>
            <w:proofErr w:type="gramStart"/>
            <w:r w:rsidRPr="00246134">
              <w:rPr>
                <w:lang w:val="en-GB"/>
              </w:rPr>
              <w:t>;</w:t>
            </w:r>
            <w:proofErr w:type="gramEnd"/>
            <w:r w:rsidRPr="00246134">
              <w:rPr>
                <w:lang w:val="en-GB"/>
              </w:rPr>
              <w:t>o) Of course the headmaster is a person to be respec</w:t>
            </w:r>
            <w:r w:rsidRPr="00246134">
              <w:rPr>
                <w:lang w:val="en-GB"/>
              </w:rPr>
              <w:t>t</w:t>
            </w:r>
            <w:r w:rsidRPr="00246134">
              <w:rPr>
                <w:lang w:val="en-GB"/>
              </w:rPr>
              <w:t>ed.</w:t>
            </w:r>
          </w:p>
        </w:tc>
      </w:tr>
      <w:tr w:rsidR="009E56AC" w:rsidRPr="00281BAF" w14:paraId="22B504B7" w14:textId="77777777" w:rsidTr="000B13F6">
        <w:tc>
          <w:tcPr>
            <w:tcW w:w="3615" w:type="dxa"/>
          </w:tcPr>
          <w:p w14:paraId="46698A8B" w14:textId="7274F526"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grandmother from Lyon?</w:t>
            </w:r>
          </w:p>
        </w:tc>
        <w:tc>
          <w:tcPr>
            <w:tcW w:w="3723" w:type="dxa"/>
          </w:tcPr>
          <w:p w14:paraId="59F4E2FE" w14:textId="39945E7E" w:rsidR="009E56AC" w:rsidRPr="00246134" w:rsidRDefault="001619B1" w:rsidP="00A70032">
            <w:pPr>
              <w:widowControl w:val="0"/>
              <w:autoSpaceDE w:val="0"/>
              <w:autoSpaceDN w:val="0"/>
              <w:adjustRightInd w:val="0"/>
              <w:rPr>
                <w:lang w:val="en-GB"/>
              </w:rPr>
            </w:pPr>
            <w:r>
              <w:rPr>
                <w:lang w:val="en-GB"/>
              </w:rPr>
              <w:t xml:space="preserve">To say </w:t>
            </w:r>
            <w:r w:rsidR="00170151">
              <w:rPr>
                <w:lang w:val="en-GB"/>
              </w:rPr>
              <w:t>hello</w:t>
            </w:r>
            <w:r>
              <w:rPr>
                <w:lang w:val="en-GB"/>
              </w:rPr>
              <w:t xml:space="preserve"> they kiss their </w:t>
            </w:r>
            <w:r w:rsidR="009E56AC" w:rsidRPr="00246134">
              <w:rPr>
                <w:lang w:val="en-GB"/>
              </w:rPr>
              <w:t>grand</w:t>
            </w:r>
            <w:r>
              <w:rPr>
                <w:lang w:val="en-GB"/>
              </w:rPr>
              <w:t xml:space="preserve">mother </w:t>
            </w:r>
            <w:r w:rsidR="009E56AC" w:rsidRPr="00246134">
              <w:rPr>
                <w:lang w:val="en-GB"/>
              </w:rPr>
              <w:t>4 tim</w:t>
            </w:r>
            <w:r>
              <w:rPr>
                <w:lang w:val="en-GB"/>
              </w:rPr>
              <w:t>es.</w:t>
            </w:r>
          </w:p>
        </w:tc>
      </w:tr>
    </w:tbl>
    <w:p w14:paraId="39BCEDAE" w14:textId="6BCFD0C0" w:rsidR="000B13F6" w:rsidRDefault="000B13F6" w:rsidP="006D07D2">
      <w:pPr>
        <w:rPr>
          <w:lang w:val="en-GB"/>
        </w:rPr>
      </w:pPr>
      <w:r>
        <w:rPr>
          <w:lang w:val="en-GB"/>
        </w:rPr>
        <w:br w:type="page"/>
      </w: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75"/>
        <w:gridCol w:w="853"/>
        <w:gridCol w:w="4271"/>
        <w:gridCol w:w="159"/>
        <w:gridCol w:w="2109"/>
      </w:tblGrid>
      <w:tr w:rsidR="00E24BD7" w:rsidRPr="00246134" w14:paraId="6A613A57" w14:textId="77777777" w:rsidTr="003D0B4C">
        <w:trPr>
          <w:trHeight w:val="523"/>
        </w:trPr>
        <w:tc>
          <w:tcPr>
            <w:tcW w:w="2275" w:type="dxa"/>
            <w:tcBorders>
              <w:left w:val="single" w:sz="4" w:space="0" w:color="auto"/>
              <w:bottom w:val="nil"/>
              <w:right w:val="single" w:sz="4" w:space="0" w:color="auto"/>
            </w:tcBorders>
            <w:shd w:val="clear" w:color="auto" w:fill="D9D9D9"/>
          </w:tcPr>
          <w:p w14:paraId="7FABD228" w14:textId="77777777" w:rsidR="00E24BD7" w:rsidRPr="00246134" w:rsidRDefault="00E24BD7" w:rsidP="00E24BD7">
            <w:pPr>
              <w:pStyle w:val="Tabelle6pt"/>
              <w:rPr>
                <w:color w:val="000000"/>
                <w:lang w:val="en-GB"/>
              </w:rPr>
            </w:pPr>
            <w:r w:rsidRPr="00246134">
              <w:rPr>
                <w:lang w:val="en-GB"/>
              </w:rPr>
              <w:lastRenderedPageBreak/>
              <w:t>Kompetenzbereich</w:t>
            </w:r>
          </w:p>
          <w:p w14:paraId="7DAA4A3B" w14:textId="77777777" w:rsidR="00E24BD7" w:rsidRPr="00246134" w:rsidRDefault="00E24BD7" w:rsidP="00E24BD7">
            <w:pPr>
              <w:pStyle w:val="TabelleKopflinks"/>
              <w:rPr>
                <w:lang w:val="en-GB"/>
              </w:rPr>
            </w:pPr>
            <w:r w:rsidRPr="00246134">
              <w:rPr>
                <w:lang w:val="en-GB"/>
              </w:rPr>
              <w:t>Kompetenzbereiche 1-5</w:t>
            </w:r>
          </w:p>
        </w:tc>
        <w:tc>
          <w:tcPr>
            <w:tcW w:w="853" w:type="dxa"/>
            <w:tcBorders>
              <w:left w:val="single" w:sz="4" w:space="0" w:color="auto"/>
              <w:bottom w:val="nil"/>
              <w:right w:val="single" w:sz="4" w:space="0" w:color="auto"/>
            </w:tcBorders>
            <w:shd w:val="clear" w:color="auto" w:fill="D9D9D9"/>
          </w:tcPr>
          <w:p w14:paraId="08EEA376" w14:textId="77777777" w:rsidR="00E24BD7" w:rsidRPr="00246134" w:rsidRDefault="00E24BD7" w:rsidP="00E24BD7">
            <w:pPr>
              <w:pStyle w:val="Tabelle6pt"/>
              <w:rPr>
                <w:color w:val="000000"/>
                <w:lang w:val="en-GB"/>
              </w:rPr>
            </w:pPr>
            <w:r w:rsidRPr="00246134">
              <w:rPr>
                <w:lang w:val="en-GB"/>
              </w:rPr>
              <w:t>Lernfortschritt</w:t>
            </w:r>
          </w:p>
          <w:p w14:paraId="46019A3E" w14:textId="77777777" w:rsidR="00E24BD7" w:rsidRPr="00246134" w:rsidRDefault="00E24BD7" w:rsidP="00E24BD7">
            <w:pPr>
              <w:pStyle w:val="TabelleKopflinks"/>
              <w:rPr>
                <w:lang w:val="en-GB"/>
              </w:rPr>
            </w:pPr>
            <w:r w:rsidRPr="00246134">
              <w:rPr>
                <w:lang w:val="en-GB"/>
              </w:rPr>
              <w:t>LFS 1-4</w:t>
            </w:r>
          </w:p>
        </w:tc>
        <w:tc>
          <w:tcPr>
            <w:tcW w:w="4271" w:type="dxa"/>
            <w:tcBorders>
              <w:left w:val="single" w:sz="4" w:space="0" w:color="auto"/>
              <w:bottom w:val="nil"/>
              <w:right w:val="single" w:sz="4" w:space="0" w:color="auto"/>
            </w:tcBorders>
            <w:shd w:val="clear" w:color="auto" w:fill="D9D9D9"/>
          </w:tcPr>
          <w:p w14:paraId="49DAD710" w14:textId="6B7956FA" w:rsidR="00CC2053" w:rsidRPr="00CC2053" w:rsidRDefault="00E24BD7" w:rsidP="00CC2053">
            <w:pPr>
              <w:pStyle w:val="Tabelle6pt"/>
              <w:rPr>
                <w:color w:val="000000"/>
                <w:lang w:val="en-GB"/>
              </w:rPr>
            </w:pPr>
            <w:r w:rsidRPr="00246134">
              <w:rPr>
                <w:lang w:val="en-GB"/>
              </w:rPr>
              <w:t>Materialien/Titel</w:t>
            </w:r>
          </w:p>
          <w:p w14:paraId="1F1DBCC1" w14:textId="08B09F7C" w:rsidR="00E24BD7" w:rsidRPr="00246134" w:rsidRDefault="00E24BD7" w:rsidP="00E24BD7">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52DEFFF8" w14:textId="2D475CB6" w:rsidR="00E24BD7" w:rsidRPr="00246134" w:rsidRDefault="00E24BD7" w:rsidP="00E24BD7">
            <w:pPr>
              <w:pStyle w:val="TabelleKopflinks"/>
              <w:rPr>
                <w:lang w:val="en-GB"/>
              </w:rPr>
            </w:pPr>
            <w:r w:rsidRPr="00246134">
              <w:rPr>
                <w:lang w:val="en-GB"/>
              </w:rPr>
              <w:t>All about kisses</w:t>
            </w:r>
            <w:r w:rsidR="00A32D2F">
              <w:rPr>
                <w:lang w:val="en-GB"/>
              </w:rPr>
              <w:t xml:space="preserve"> –</w:t>
            </w:r>
            <w:r w:rsidR="00CC2053">
              <w:rPr>
                <w:lang w:val="en-GB"/>
              </w:rPr>
              <w:t xml:space="preserve"> Selbsteinschätzung</w:t>
            </w:r>
          </w:p>
        </w:tc>
        <w:tc>
          <w:tcPr>
            <w:tcW w:w="159" w:type="dxa"/>
            <w:tcBorders>
              <w:top w:val="nil"/>
              <w:left w:val="single" w:sz="4" w:space="0" w:color="auto"/>
              <w:bottom w:val="nil"/>
              <w:right w:val="single" w:sz="4" w:space="0" w:color="auto"/>
            </w:tcBorders>
            <w:shd w:val="clear" w:color="auto" w:fill="FFFFFF"/>
          </w:tcPr>
          <w:p w14:paraId="500EAE5A" w14:textId="77777777" w:rsidR="00E24BD7" w:rsidRPr="00246134" w:rsidRDefault="00E24BD7" w:rsidP="00E24BD7">
            <w:pPr>
              <w:pStyle w:val="Kopf8pt"/>
              <w:rPr>
                <w:lang w:val="en-GB"/>
              </w:rPr>
            </w:pPr>
          </w:p>
        </w:tc>
        <w:tc>
          <w:tcPr>
            <w:tcW w:w="2109" w:type="dxa"/>
            <w:tcBorders>
              <w:top w:val="single" w:sz="4" w:space="0" w:color="auto"/>
              <w:left w:val="single" w:sz="4" w:space="0" w:color="auto"/>
              <w:bottom w:val="single" w:sz="4" w:space="0" w:color="auto"/>
              <w:right w:val="single" w:sz="4" w:space="0" w:color="auto"/>
            </w:tcBorders>
            <w:shd w:val="clear" w:color="auto" w:fill="D9D9D9"/>
            <w:vAlign w:val="center"/>
          </w:tcPr>
          <w:p w14:paraId="5E4383B1" w14:textId="77777777" w:rsidR="00E24BD7" w:rsidRPr="00246134" w:rsidRDefault="00E24BD7" w:rsidP="00E45997">
            <w:pPr>
              <w:pStyle w:val="TabelleKopfmitte"/>
              <w:rPr>
                <w:lang w:val="en-GB"/>
              </w:rPr>
            </w:pPr>
            <w:r w:rsidRPr="00246134">
              <w:rPr>
                <w:lang w:val="en-GB"/>
              </w:rPr>
              <w:t>Englisch</w:t>
            </w:r>
          </w:p>
          <w:p w14:paraId="5F2004B3" w14:textId="19580226" w:rsidR="00E24BD7" w:rsidRPr="00246134" w:rsidRDefault="0084374E" w:rsidP="00E45997">
            <w:pPr>
              <w:pStyle w:val="TabelleKopfmitte"/>
              <w:rPr>
                <w:rFonts w:eastAsia="Calibri"/>
                <w:lang w:val="en-GB"/>
              </w:rPr>
            </w:pPr>
            <w:r>
              <w:rPr>
                <w:lang w:val="en-GB"/>
              </w:rPr>
              <w:t>E6</w:t>
            </w:r>
            <w:r w:rsidR="00E24BD7" w:rsidRPr="00246134">
              <w:rPr>
                <w:lang w:val="en-GB"/>
              </w:rPr>
              <w:t>.01.</w:t>
            </w:r>
            <w:r w:rsidR="009C5D32">
              <w:rPr>
                <w:lang w:val="en-GB"/>
              </w:rPr>
              <w:t>40</w:t>
            </w:r>
          </w:p>
        </w:tc>
      </w:tr>
    </w:tbl>
    <w:tbl>
      <w:tblPr>
        <w:tblpPr w:leftFromText="141" w:rightFromText="141" w:vertAnchor="text" w:horzAnchor="margin" w:tblpY="1"/>
        <w:tblW w:w="7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7399"/>
      </w:tblGrid>
      <w:tr w:rsidR="00E353FB" w:rsidRPr="00246134" w14:paraId="50F2C703" w14:textId="77777777" w:rsidTr="003D0B4C">
        <w:trPr>
          <w:trHeight w:val="201"/>
        </w:trPr>
        <w:tc>
          <w:tcPr>
            <w:tcW w:w="7399" w:type="dxa"/>
            <w:vMerge w:val="restart"/>
            <w:shd w:val="clear" w:color="auto" w:fill="auto"/>
          </w:tcPr>
          <w:p w14:paraId="7DDA31C7" w14:textId="77777777" w:rsidR="00E353FB" w:rsidRPr="00BB2474" w:rsidRDefault="00E353FB" w:rsidP="00E353FB">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Kompetenz:</w:t>
            </w:r>
          </w:p>
          <w:p w14:paraId="36B4AA5C" w14:textId="77777777" w:rsidR="00E353FB" w:rsidRPr="00003EB0" w:rsidRDefault="00E353FB" w:rsidP="00281BAF">
            <w:pPr>
              <w:pStyle w:val="Kopf8ptafz"/>
              <w:numPr>
                <w:ilvl w:val="0"/>
                <w:numId w:val="46"/>
              </w:numPr>
              <w:ind w:left="227" w:hanging="170"/>
            </w:pPr>
            <w:r w:rsidRPr="00003EB0">
              <w:t>Ich kann gesprochenes Englisch verstehen.</w:t>
            </w:r>
          </w:p>
          <w:p w14:paraId="4BF86A0E" w14:textId="77777777" w:rsidR="00E353FB" w:rsidRPr="00003EB0" w:rsidRDefault="00E353FB" w:rsidP="00281BAF">
            <w:pPr>
              <w:pStyle w:val="Kopf8ptafz"/>
              <w:numPr>
                <w:ilvl w:val="0"/>
                <w:numId w:val="46"/>
              </w:numPr>
              <w:ind w:left="227" w:hanging="170"/>
            </w:pPr>
            <w:r w:rsidRPr="00003EB0">
              <w:t>Ich kann Texte lesen und verstehen.</w:t>
            </w:r>
          </w:p>
          <w:p w14:paraId="140984BD" w14:textId="77777777" w:rsidR="00E353FB" w:rsidRPr="00003EB0" w:rsidRDefault="00E353FB" w:rsidP="00281BAF">
            <w:pPr>
              <w:pStyle w:val="Kopf8ptafz"/>
              <w:numPr>
                <w:ilvl w:val="0"/>
                <w:numId w:val="46"/>
              </w:numPr>
              <w:ind w:left="227" w:hanging="170"/>
            </w:pPr>
            <w:r w:rsidRPr="00003EB0">
              <w:t>Ich kann zu anderen sprechen.</w:t>
            </w:r>
          </w:p>
          <w:p w14:paraId="4C35FE7B" w14:textId="77777777" w:rsidR="00E353FB" w:rsidRPr="00003EB0" w:rsidRDefault="00E353FB" w:rsidP="00281BAF">
            <w:pPr>
              <w:pStyle w:val="Kopf8ptafz"/>
              <w:numPr>
                <w:ilvl w:val="0"/>
                <w:numId w:val="46"/>
              </w:numPr>
              <w:ind w:left="227" w:hanging="170"/>
            </w:pPr>
            <w:r w:rsidRPr="00003EB0">
              <w:t>Ich kann an Gesprächen teilnehmen.</w:t>
            </w:r>
          </w:p>
          <w:p w14:paraId="4E709AE3" w14:textId="77777777" w:rsidR="00E353FB" w:rsidRPr="00246134" w:rsidRDefault="00E353FB" w:rsidP="00281BAF">
            <w:pPr>
              <w:pStyle w:val="Kopf8ptafz"/>
              <w:numPr>
                <w:ilvl w:val="0"/>
                <w:numId w:val="46"/>
              </w:numPr>
              <w:ind w:left="227" w:hanging="170"/>
              <w:rPr>
                <w:szCs w:val="22"/>
                <w:lang w:val="en-GB"/>
              </w:rPr>
            </w:pPr>
            <w:r w:rsidRPr="00003EB0">
              <w:t>Ich kann Texte schreiben.</w:t>
            </w:r>
          </w:p>
        </w:tc>
      </w:tr>
      <w:tr w:rsidR="00E353FB" w:rsidRPr="00246134" w14:paraId="2E5A65AD" w14:textId="77777777" w:rsidTr="00E353FB">
        <w:trPr>
          <w:trHeight w:val="260"/>
        </w:trPr>
        <w:tc>
          <w:tcPr>
            <w:tcW w:w="7399" w:type="dxa"/>
            <w:vMerge/>
            <w:shd w:val="clear" w:color="auto" w:fill="auto"/>
          </w:tcPr>
          <w:p w14:paraId="0CC9A20C" w14:textId="77777777" w:rsidR="00E353FB" w:rsidRPr="00BB2474" w:rsidRDefault="00E353FB" w:rsidP="00E353FB">
            <w:pPr>
              <w:spacing w:before="40" w:after="60" w:line="160" w:lineRule="exact"/>
              <w:rPr>
                <w:rFonts w:eastAsia="Times New Roman" w:cs="Times New Roman"/>
                <w:color w:val="000000"/>
                <w:sz w:val="12"/>
                <w:szCs w:val="22"/>
              </w:rPr>
            </w:pPr>
          </w:p>
        </w:tc>
      </w:tr>
      <w:tr w:rsidR="00E353FB" w:rsidRPr="00246134" w14:paraId="33376EA0" w14:textId="77777777" w:rsidTr="00E353FB">
        <w:trPr>
          <w:trHeight w:val="160"/>
        </w:trPr>
        <w:tc>
          <w:tcPr>
            <w:tcW w:w="7399" w:type="dxa"/>
            <w:vMerge/>
            <w:shd w:val="clear" w:color="auto" w:fill="auto"/>
          </w:tcPr>
          <w:p w14:paraId="5CFB63FB" w14:textId="77777777" w:rsidR="00E353FB" w:rsidRPr="00246134" w:rsidRDefault="00E353FB" w:rsidP="00E353FB">
            <w:pPr>
              <w:spacing w:line="160" w:lineRule="exact"/>
              <w:rPr>
                <w:rFonts w:ascii="Univers 55" w:eastAsia="Times New Roman" w:hAnsi="Univers 55" w:cs="Times New Roman"/>
                <w:color w:val="000000"/>
                <w:sz w:val="12"/>
                <w:lang w:val="en-GB" w:eastAsia="de-DE"/>
              </w:rPr>
            </w:pPr>
          </w:p>
        </w:tc>
      </w:tr>
      <w:tr w:rsidR="00E353FB" w:rsidRPr="00246134" w14:paraId="1F41ACB6" w14:textId="77777777" w:rsidTr="00E353FB">
        <w:trPr>
          <w:trHeight w:val="220"/>
        </w:trPr>
        <w:tc>
          <w:tcPr>
            <w:tcW w:w="7399" w:type="dxa"/>
            <w:vMerge/>
            <w:shd w:val="clear" w:color="auto" w:fill="auto"/>
          </w:tcPr>
          <w:p w14:paraId="709BACD0" w14:textId="77777777" w:rsidR="00E353FB" w:rsidRPr="00246134" w:rsidRDefault="00E353FB" w:rsidP="00E353FB">
            <w:pPr>
              <w:spacing w:line="220" w:lineRule="exact"/>
              <w:rPr>
                <w:rFonts w:ascii="Univers 55" w:eastAsia="Times New Roman" w:hAnsi="Univers 55" w:cs="Times New Roman"/>
                <w:color w:val="000000"/>
                <w:sz w:val="18"/>
                <w:lang w:val="en-GB" w:eastAsia="de-DE"/>
              </w:rPr>
            </w:pPr>
          </w:p>
        </w:tc>
      </w:tr>
    </w:tbl>
    <w:p w14:paraId="2F080A5A" w14:textId="56F0EC96" w:rsidR="00E24BD7" w:rsidRPr="00246134" w:rsidRDefault="001A6E80" w:rsidP="00E24BD7">
      <w:pPr>
        <w:jc w:val="both"/>
        <w:rPr>
          <w:rFonts w:ascii="Univers 55" w:eastAsia="Times New Roman" w:hAnsi="Univers 55" w:cs="Times New Roman"/>
          <w:color w:val="000000"/>
          <w:lang w:val="en-GB" w:eastAsia="de-DE"/>
        </w:rPr>
      </w:pPr>
      <w:r w:rsidRPr="00246134">
        <w:rPr>
          <w:noProof/>
          <w:lang w:eastAsia="de-DE"/>
        </w:rPr>
        <w:drawing>
          <wp:anchor distT="0" distB="0" distL="114300" distR="114300" simplePos="0" relativeHeight="252237824" behindDoc="0" locked="0" layoutInCell="1" allowOverlap="1" wp14:anchorId="795084B7" wp14:editId="69E0A927">
            <wp:simplePos x="0" y="0"/>
            <wp:positionH relativeFrom="column">
              <wp:posOffset>5249545</wp:posOffset>
            </wp:positionH>
            <wp:positionV relativeFrom="paragraph">
              <wp:posOffset>940435</wp:posOffset>
            </wp:positionV>
            <wp:extent cx="321310" cy="321310"/>
            <wp:effectExtent l="0" t="0" r="2540" b="2540"/>
            <wp:wrapNone/>
            <wp:docPr id="98" name="Grafik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lang w:eastAsia="de-DE"/>
        </w:rPr>
        <w:drawing>
          <wp:anchor distT="0" distB="0" distL="114300" distR="114300" simplePos="0" relativeHeight="252235776" behindDoc="0" locked="0" layoutInCell="1" allowOverlap="1" wp14:anchorId="6D3956CA" wp14:editId="6ED3C027">
            <wp:simplePos x="0" y="0"/>
            <wp:positionH relativeFrom="column">
              <wp:posOffset>4758690</wp:posOffset>
            </wp:positionH>
            <wp:positionV relativeFrom="paragraph">
              <wp:posOffset>962025</wp:posOffset>
            </wp:positionV>
            <wp:extent cx="300355" cy="306070"/>
            <wp:effectExtent l="0" t="0" r="4445" b="0"/>
            <wp:wrapNone/>
            <wp:docPr id="97" name="Grafik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00355" cy="306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EAE94" w14:textId="77777777" w:rsidR="00264C57" w:rsidRPr="00B32F26" w:rsidRDefault="00264C57" w:rsidP="001738C8">
      <w:pPr>
        <w:framePr w:w="718" w:hSpace="198" w:wrap="around" w:vAnchor="text" w:hAnchor="page" w:x="10137" w:y="187"/>
      </w:pPr>
      <w:r w:rsidRPr="00B32F26">
        <w:t>5 min.</w:t>
      </w:r>
    </w:p>
    <w:p w14:paraId="2BFC09FD" w14:textId="77777777" w:rsidR="00E24BD7" w:rsidRPr="00BB2474" w:rsidRDefault="00E24BD7" w:rsidP="00E24BD7">
      <w:pPr>
        <w:pStyle w:val="Textkrper"/>
        <w:outlineLvl w:val="0"/>
        <w:rPr>
          <w:b/>
          <w:bCs/>
        </w:rPr>
      </w:pPr>
      <w:r w:rsidRPr="00BB2474">
        <w:rPr>
          <w:b/>
          <w:bCs/>
        </w:rPr>
        <w:t>Wofür Sie das brauchen:</w:t>
      </w:r>
    </w:p>
    <w:p w14:paraId="7F17EA66" w14:textId="38A44078" w:rsidR="00E24BD7" w:rsidRPr="001A6E80" w:rsidRDefault="00E24BD7" w:rsidP="001A6E80">
      <w:pPr>
        <w:pStyle w:val="Textkrper"/>
      </w:pPr>
      <w:r w:rsidRPr="001A6E80">
        <w:t>Es ist immer gut zu wissen, dass sich Menschen in anderen Ländern und Kulturen vie</w:t>
      </w:r>
      <w:r w:rsidRPr="001A6E80">
        <w:t>l</w:t>
      </w:r>
      <w:r w:rsidRPr="001A6E80">
        <w:t>leicht anders begrüßen, als wir es von unserer eigenen Kultur gewohnt sind. Gerade wenn man gerne in andere Länder reist, ist es dann natürlich auch wichtig zu wissen, wie die Menschen sich dort begrüßen. Zu wissen, ob die Menschen sich anders begr</w:t>
      </w:r>
      <w:r w:rsidRPr="001A6E80">
        <w:t>ü</w:t>
      </w:r>
      <w:r w:rsidRPr="001A6E80">
        <w:t>ßen und vor allem wie sie sich begrüßen, verhindert nicht nur, dass wir in komische und/oder unangenehme Situationen kommen, sondern zeigt, dass wir andere Kult</w:t>
      </w:r>
      <w:r w:rsidRPr="001A6E80">
        <w:t>u</w:t>
      </w:r>
      <w:r w:rsidRPr="001A6E80">
        <w:t>ren und ihre Besonderheiten respektieren. So können wir schnell auch in anderen Ländern Freunde gewinnen. Durch dieses Bewusstsein für andere Kulturen lernen wir dann auch</w:t>
      </w:r>
      <w:r w:rsidR="00307312" w:rsidRPr="001A6E80">
        <w:t>,</w:t>
      </w:r>
      <w:r w:rsidRPr="001A6E80">
        <w:t xml:space="preserve"> nicht mehr zu erwarten, dass jeder in unserem Besuchsland unsere Mutte</w:t>
      </w:r>
      <w:r w:rsidRPr="001A6E80">
        <w:t>r</w:t>
      </w:r>
      <w:r w:rsidRPr="001A6E80">
        <w:t>sprache sprechen muss. Uns wird bewusst, dass wir für einen Besuch in einem ande</w:t>
      </w:r>
      <w:r w:rsidR="00307312" w:rsidRPr="001A6E80">
        <w:t>ren Land</w:t>
      </w:r>
      <w:r w:rsidRPr="001A6E80">
        <w:t xml:space="preserve"> aus Respekt und zur Kommunikation versuchen können, einfache Worte und Wendungen, wie „Danke“, „Bitte“, „Ich heiße ...“ zu lernen.</w:t>
      </w:r>
    </w:p>
    <w:p w14:paraId="16057589" w14:textId="77777777" w:rsidR="0044759B" w:rsidRPr="00BB2474" w:rsidRDefault="0044759B" w:rsidP="001A6E80">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1"/>
        <w:gridCol w:w="5013"/>
        <w:gridCol w:w="726"/>
        <w:gridCol w:w="726"/>
        <w:gridCol w:w="2333"/>
      </w:tblGrid>
      <w:tr w:rsidR="0044759B" w:rsidRPr="00246134" w14:paraId="569B0921" w14:textId="77777777" w:rsidTr="00E353FB">
        <w:tc>
          <w:tcPr>
            <w:tcW w:w="841" w:type="dxa"/>
            <w:shd w:val="clear" w:color="auto" w:fill="auto"/>
          </w:tcPr>
          <w:p w14:paraId="6A7AB4C0" w14:textId="77777777" w:rsidR="0044759B" w:rsidRPr="00246134" w:rsidRDefault="0044759B" w:rsidP="00FB7159">
            <w:pPr>
              <w:jc w:val="both"/>
              <w:rPr>
                <w:rFonts w:eastAsia="Times New Roman" w:cs="Times New Roman"/>
                <w:b/>
                <w:bCs/>
                <w:color w:val="000000"/>
                <w:szCs w:val="22"/>
                <w:lang w:val="en-GB"/>
              </w:rPr>
            </w:pPr>
            <w:r w:rsidRPr="00246134">
              <w:rPr>
                <w:rFonts w:eastAsia="Times New Roman" w:cs="Times New Roman"/>
                <w:b/>
                <w:bCs/>
                <w:color w:val="000000"/>
                <w:szCs w:val="22"/>
                <w:lang w:val="en-GB"/>
              </w:rPr>
              <w:t>Wer?</w:t>
            </w:r>
          </w:p>
        </w:tc>
        <w:tc>
          <w:tcPr>
            <w:tcW w:w="5013" w:type="dxa"/>
            <w:shd w:val="clear" w:color="auto" w:fill="auto"/>
          </w:tcPr>
          <w:p w14:paraId="00751B7F" w14:textId="77777777" w:rsidR="008456DB" w:rsidRPr="00BB2474" w:rsidRDefault="0044759B" w:rsidP="00FB7159">
            <w:pPr>
              <w:rPr>
                <w:rFonts w:eastAsia="Times New Roman" w:cs="Times New Roman"/>
                <w:b/>
                <w:bCs/>
                <w:color w:val="000000"/>
                <w:szCs w:val="22"/>
              </w:rPr>
            </w:pPr>
            <w:r w:rsidRPr="00BB2474">
              <w:rPr>
                <w:rFonts w:eastAsia="Times New Roman" w:cs="Times New Roman"/>
                <w:b/>
                <w:bCs/>
                <w:color w:val="000000"/>
                <w:szCs w:val="22"/>
              </w:rPr>
              <w:t>Was Sie in LFS 4 lernen können</w:t>
            </w:r>
            <w:r w:rsidRPr="00BB2474">
              <w:rPr>
                <w:rFonts w:eastAsia="Times New Roman" w:cs="Times New Roman"/>
                <w:b/>
                <w:bCs/>
                <w:color w:val="000000"/>
                <w:szCs w:val="22"/>
              </w:rPr>
              <w:br/>
            </w:r>
          </w:p>
          <w:p w14:paraId="27AC8046" w14:textId="77777777" w:rsidR="0044759B" w:rsidRPr="00BB2474" w:rsidRDefault="0044759B" w:rsidP="00FB7159">
            <w:pPr>
              <w:rPr>
                <w:rFonts w:eastAsia="Times New Roman" w:cs="Times New Roman"/>
                <w:b/>
                <w:bCs/>
                <w:color w:val="000000"/>
                <w:szCs w:val="22"/>
              </w:rPr>
            </w:pPr>
          </w:p>
        </w:tc>
        <w:tc>
          <w:tcPr>
            <w:tcW w:w="726" w:type="dxa"/>
            <w:shd w:val="clear" w:color="auto" w:fill="auto"/>
          </w:tcPr>
          <w:p w14:paraId="1FC1CC8F" w14:textId="77777777" w:rsidR="0044759B" w:rsidRPr="00BB2474" w:rsidRDefault="0044759B" w:rsidP="00FB7159">
            <w:pPr>
              <w:jc w:val="both"/>
              <w:rPr>
                <w:rFonts w:eastAsia="Times New Roman" w:cs="Times New Roman"/>
                <w:color w:val="000000"/>
                <w:szCs w:val="22"/>
              </w:rPr>
            </w:pPr>
          </w:p>
        </w:tc>
        <w:tc>
          <w:tcPr>
            <w:tcW w:w="726" w:type="dxa"/>
            <w:shd w:val="clear" w:color="auto" w:fill="auto"/>
          </w:tcPr>
          <w:p w14:paraId="68D141BB" w14:textId="77777777" w:rsidR="0044759B" w:rsidRPr="00BB2474" w:rsidRDefault="008456DB" w:rsidP="00FB7159">
            <w:pPr>
              <w:jc w:val="both"/>
              <w:rPr>
                <w:rFonts w:eastAsia="Times New Roman" w:cs="Times New Roman"/>
                <w:color w:val="000000"/>
                <w:szCs w:val="22"/>
              </w:rPr>
            </w:pPr>
            <w:r w:rsidRPr="00246134">
              <w:rPr>
                <w:rFonts w:eastAsia="Times New Roman" w:cs="Times New Roman"/>
                <w:noProof/>
                <w:color w:val="000000"/>
                <w:szCs w:val="22"/>
                <w:lang w:eastAsia="de-DE"/>
              </w:rPr>
              <w:drawing>
                <wp:anchor distT="0" distB="0" distL="114300" distR="114300" simplePos="0" relativeHeight="252147712" behindDoc="0" locked="0" layoutInCell="1" allowOverlap="1" wp14:anchorId="7C636780" wp14:editId="0C86A47F">
                  <wp:simplePos x="0" y="0"/>
                  <wp:positionH relativeFrom="column">
                    <wp:posOffset>-471170</wp:posOffset>
                  </wp:positionH>
                  <wp:positionV relativeFrom="paragraph">
                    <wp:posOffset>67310</wp:posOffset>
                  </wp:positionV>
                  <wp:extent cx="313055" cy="313055"/>
                  <wp:effectExtent l="25400" t="0" r="0" b="0"/>
                  <wp:wrapNone/>
                  <wp:docPr id="2289" name="Grafik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055" cy="313055"/>
                          </a:xfrm>
                          <a:prstGeom prst="rect">
                            <a:avLst/>
                          </a:prstGeom>
                          <a:noFill/>
                          <a:ln>
                            <a:noFill/>
                          </a:ln>
                        </pic:spPr>
                      </pic:pic>
                    </a:graphicData>
                  </a:graphic>
                </wp:anchor>
              </w:drawing>
            </w:r>
            <w:r w:rsidRPr="00246134">
              <w:rPr>
                <w:rFonts w:eastAsia="Times New Roman" w:cs="Times New Roman"/>
                <w:noProof/>
                <w:color w:val="000000"/>
                <w:szCs w:val="22"/>
                <w:lang w:eastAsia="de-DE"/>
              </w:rPr>
              <w:drawing>
                <wp:anchor distT="0" distB="0" distL="114300" distR="114300" simplePos="0" relativeHeight="252148736" behindDoc="0" locked="0" layoutInCell="1" allowOverlap="1" wp14:anchorId="24614D84" wp14:editId="43E78F54">
                  <wp:simplePos x="0" y="0"/>
                  <wp:positionH relativeFrom="column">
                    <wp:posOffset>2540</wp:posOffset>
                  </wp:positionH>
                  <wp:positionV relativeFrom="paragraph">
                    <wp:posOffset>67310</wp:posOffset>
                  </wp:positionV>
                  <wp:extent cx="313055" cy="313055"/>
                  <wp:effectExtent l="25400" t="0" r="0" b="0"/>
                  <wp:wrapNone/>
                  <wp:docPr id="2292" name="Grafik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3055" cy="313055"/>
                          </a:xfrm>
                          <a:prstGeom prst="rect">
                            <a:avLst/>
                          </a:prstGeom>
                          <a:noFill/>
                          <a:ln>
                            <a:noFill/>
                          </a:ln>
                        </pic:spPr>
                      </pic:pic>
                    </a:graphicData>
                  </a:graphic>
                </wp:anchor>
              </w:drawing>
            </w:r>
          </w:p>
        </w:tc>
        <w:tc>
          <w:tcPr>
            <w:tcW w:w="2333" w:type="dxa"/>
            <w:shd w:val="clear" w:color="auto" w:fill="auto"/>
          </w:tcPr>
          <w:p w14:paraId="3ED398D5" w14:textId="77777777" w:rsidR="0044759B" w:rsidRPr="00246134" w:rsidRDefault="0044759B" w:rsidP="00FB7159">
            <w:pPr>
              <w:jc w:val="center"/>
              <w:rPr>
                <w:rFonts w:eastAsia="Times New Roman" w:cs="Times New Roman"/>
                <w:b/>
                <w:bCs/>
                <w:color w:val="000000"/>
                <w:szCs w:val="22"/>
                <w:lang w:val="en-GB"/>
              </w:rPr>
            </w:pPr>
            <w:r w:rsidRPr="00246134">
              <w:rPr>
                <w:rFonts w:eastAsia="Times New Roman" w:cs="Times New Roman"/>
                <w:b/>
                <w:bCs/>
                <w:color w:val="000000"/>
                <w:szCs w:val="22"/>
                <w:lang w:val="en-GB"/>
              </w:rPr>
              <w:t>Noch Fragen?</w:t>
            </w:r>
          </w:p>
        </w:tc>
      </w:tr>
      <w:tr w:rsidR="00A4338A" w:rsidRPr="00246134" w14:paraId="7E193A57" w14:textId="77777777" w:rsidTr="00E353FB">
        <w:tc>
          <w:tcPr>
            <w:tcW w:w="841" w:type="dxa"/>
            <w:shd w:val="clear" w:color="auto" w:fill="auto"/>
          </w:tcPr>
          <w:p w14:paraId="14BA2A75" w14:textId="77777777" w:rsidR="00A4338A" w:rsidRPr="00246134" w:rsidRDefault="00A4338A" w:rsidP="00FB7159">
            <w:pPr>
              <w:pStyle w:val="Textkrper"/>
              <w:rPr>
                <w:color w:val="000000"/>
                <w:lang w:val="en-GB"/>
              </w:rPr>
            </w:pPr>
            <w:r w:rsidRPr="00246134">
              <w:rPr>
                <w:color w:val="000000"/>
                <w:lang w:val="en-GB"/>
              </w:rPr>
              <w:t>A, B, C</w:t>
            </w:r>
          </w:p>
          <w:p w14:paraId="44FB7A75" w14:textId="77777777" w:rsidR="00A4338A" w:rsidRPr="00246134" w:rsidRDefault="00A4338A" w:rsidP="00FB7159">
            <w:pPr>
              <w:pStyle w:val="Textkrper"/>
              <w:rPr>
                <w:color w:val="000000"/>
                <w:lang w:val="en-GB"/>
              </w:rPr>
            </w:pPr>
            <w:r w:rsidRPr="00246134">
              <w:rPr>
                <w:color w:val="000000"/>
                <w:lang w:val="en-GB"/>
              </w:rPr>
              <w:t>A</w:t>
            </w:r>
          </w:p>
          <w:p w14:paraId="7E95BDEE" w14:textId="77777777" w:rsidR="00A4338A" w:rsidRPr="00246134" w:rsidRDefault="00A4338A" w:rsidP="00FB7159">
            <w:pPr>
              <w:pStyle w:val="Textkrper"/>
              <w:rPr>
                <w:color w:val="000000"/>
                <w:lang w:val="en-GB"/>
              </w:rPr>
            </w:pPr>
            <w:r w:rsidRPr="00246134">
              <w:rPr>
                <w:color w:val="000000"/>
                <w:lang w:val="en-GB"/>
              </w:rPr>
              <w:t>B</w:t>
            </w:r>
          </w:p>
          <w:p w14:paraId="51A45516" w14:textId="77777777" w:rsidR="00A4338A" w:rsidRPr="00246134" w:rsidRDefault="00A4338A" w:rsidP="00FB7159">
            <w:pPr>
              <w:pStyle w:val="Textkrper"/>
              <w:rPr>
                <w:color w:val="000000"/>
                <w:lang w:val="en-GB"/>
              </w:rPr>
            </w:pPr>
            <w:r w:rsidRPr="00246134">
              <w:rPr>
                <w:color w:val="000000"/>
                <w:lang w:val="en-GB"/>
              </w:rPr>
              <w:t>C</w:t>
            </w:r>
          </w:p>
        </w:tc>
        <w:tc>
          <w:tcPr>
            <w:tcW w:w="5013" w:type="dxa"/>
            <w:shd w:val="clear" w:color="auto" w:fill="auto"/>
          </w:tcPr>
          <w:p w14:paraId="28611020" w14:textId="77777777" w:rsidR="00A4338A" w:rsidRPr="00BB2474" w:rsidRDefault="00A4338A" w:rsidP="00FB7159">
            <w:pPr>
              <w:pStyle w:val="Textkrper"/>
              <w:rPr>
                <w:color w:val="000000"/>
              </w:rPr>
            </w:pPr>
            <w:r w:rsidRPr="00BB2474">
              <w:rPr>
                <w:color w:val="000000"/>
              </w:rPr>
              <w:t>Ich kann an Gesprächen teilnehmen</w:t>
            </w:r>
            <w:r w:rsidR="00D52620" w:rsidRPr="00BB2474">
              <w:rPr>
                <w:color w:val="000000"/>
              </w:rPr>
              <w:t>.</w:t>
            </w:r>
          </w:p>
          <w:p w14:paraId="2EB45B04" w14:textId="77777777" w:rsidR="00A4338A" w:rsidRPr="00BB2474" w:rsidRDefault="00A4338A" w:rsidP="00FB7159">
            <w:pPr>
              <w:pStyle w:val="Textkrper"/>
              <w:rPr>
                <w:color w:val="000000"/>
              </w:rPr>
            </w:pPr>
            <w:r w:rsidRPr="00BB2474">
              <w:rPr>
                <w:color w:val="000000"/>
              </w:rPr>
              <w:t>Spickzettel mit ganzen Sätzen</w:t>
            </w:r>
          </w:p>
          <w:p w14:paraId="5814758E" w14:textId="77777777" w:rsidR="00A4338A" w:rsidRPr="00BB2474" w:rsidRDefault="00C94F20" w:rsidP="00961782">
            <w:pPr>
              <w:pStyle w:val="Textkrper"/>
              <w:rPr>
                <w:color w:val="000000"/>
              </w:rPr>
            </w:pPr>
            <w:r w:rsidRPr="00BB2474">
              <w:rPr>
                <w:color w:val="000000"/>
              </w:rPr>
              <w:t xml:space="preserve">Spickzettel mit englischen </w:t>
            </w:r>
            <w:r w:rsidR="00A4338A" w:rsidRPr="00BB2474">
              <w:rPr>
                <w:color w:val="000000"/>
              </w:rPr>
              <w:t>Stichworten</w:t>
            </w:r>
          </w:p>
          <w:p w14:paraId="23EE9EE8" w14:textId="77777777" w:rsidR="00A4338A" w:rsidRPr="00246134" w:rsidRDefault="00A4338A" w:rsidP="00961782">
            <w:pPr>
              <w:pStyle w:val="Textkrper"/>
              <w:rPr>
                <w:color w:val="000000"/>
                <w:lang w:val="en-GB"/>
              </w:rPr>
            </w:pPr>
            <w:r w:rsidRPr="00246134">
              <w:rPr>
                <w:color w:val="000000"/>
                <w:lang w:val="en-GB"/>
              </w:rPr>
              <w:t>Spickzettel mit deutschen Stichworten</w:t>
            </w:r>
          </w:p>
        </w:tc>
        <w:tc>
          <w:tcPr>
            <w:tcW w:w="726" w:type="dxa"/>
            <w:shd w:val="clear" w:color="auto" w:fill="auto"/>
          </w:tcPr>
          <w:p w14:paraId="1452E75A" w14:textId="77777777" w:rsidR="00A4338A" w:rsidRPr="00246134" w:rsidRDefault="00A4338A" w:rsidP="00FB7159">
            <w:pPr>
              <w:jc w:val="both"/>
              <w:rPr>
                <w:rFonts w:eastAsia="Times New Roman" w:cs="Times New Roman"/>
                <w:color w:val="000000"/>
                <w:szCs w:val="22"/>
                <w:lang w:val="en-GB"/>
              </w:rPr>
            </w:pPr>
          </w:p>
        </w:tc>
        <w:tc>
          <w:tcPr>
            <w:tcW w:w="726" w:type="dxa"/>
            <w:shd w:val="clear" w:color="auto" w:fill="auto"/>
          </w:tcPr>
          <w:p w14:paraId="4B821C98" w14:textId="77777777" w:rsidR="00A4338A" w:rsidRPr="00246134" w:rsidRDefault="00A4338A" w:rsidP="00FB7159">
            <w:pPr>
              <w:jc w:val="both"/>
              <w:rPr>
                <w:rFonts w:eastAsia="Times New Roman" w:cs="Times New Roman"/>
                <w:color w:val="000000"/>
                <w:szCs w:val="22"/>
                <w:lang w:val="en-GB"/>
              </w:rPr>
            </w:pPr>
          </w:p>
        </w:tc>
        <w:tc>
          <w:tcPr>
            <w:tcW w:w="2333" w:type="dxa"/>
            <w:shd w:val="clear" w:color="auto" w:fill="auto"/>
          </w:tcPr>
          <w:p w14:paraId="598FD633" w14:textId="77777777" w:rsidR="00A4338A" w:rsidRPr="00246134" w:rsidRDefault="00A4338A" w:rsidP="00FB7159">
            <w:pPr>
              <w:jc w:val="both"/>
              <w:rPr>
                <w:rFonts w:eastAsia="Times New Roman" w:cs="Times New Roman"/>
                <w:color w:val="000000"/>
                <w:szCs w:val="22"/>
                <w:lang w:val="en-GB"/>
              </w:rPr>
            </w:pPr>
          </w:p>
        </w:tc>
      </w:tr>
      <w:tr w:rsidR="00A4338A" w:rsidRPr="00246134" w14:paraId="11C529A2" w14:textId="77777777" w:rsidTr="00E353FB">
        <w:tc>
          <w:tcPr>
            <w:tcW w:w="841" w:type="dxa"/>
            <w:shd w:val="clear" w:color="auto" w:fill="auto"/>
          </w:tcPr>
          <w:p w14:paraId="28E01750" w14:textId="77777777" w:rsidR="00A4338A" w:rsidRPr="00246134" w:rsidRDefault="00A4338A" w:rsidP="00FB7159">
            <w:pPr>
              <w:pStyle w:val="Textkrper"/>
              <w:rPr>
                <w:color w:val="000000"/>
                <w:lang w:val="en-GB"/>
              </w:rPr>
            </w:pPr>
            <w:r w:rsidRPr="00246134">
              <w:rPr>
                <w:color w:val="000000"/>
                <w:lang w:val="en-GB"/>
              </w:rPr>
              <w:t>A, B, C</w:t>
            </w:r>
          </w:p>
          <w:p w14:paraId="37EB2DB5" w14:textId="77777777" w:rsidR="00A4338A" w:rsidRPr="00246134" w:rsidRDefault="00A4338A" w:rsidP="00FB7159">
            <w:pPr>
              <w:pStyle w:val="Textkrper"/>
              <w:rPr>
                <w:color w:val="000000"/>
                <w:lang w:val="en-GB"/>
              </w:rPr>
            </w:pPr>
          </w:p>
          <w:p w14:paraId="544543D5" w14:textId="77777777" w:rsidR="00A4338A" w:rsidRPr="00246134" w:rsidRDefault="00A4338A" w:rsidP="00FB7159">
            <w:pPr>
              <w:pStyle w:val="Textkrper"/>
              <w:rPr>
                <w:color w:val="000000"/>
                <w:lang w:val="en-GB"/>
              </w:rPr>
            </w:pPr>
            <w:r w:rsidRPr="00246134">
              <w:rPr>
                <w:color w:val="000000"/>
                <w:lang w:val="en-GB"/>
              </w:rPr>
              <w:t>A</w:t>
            </w:r>
          </w:p>
          <w:p w14:paraId="00481C5F" w14:textId="77777777" w:rsidR="00A4338A" w:rsidRPr="00246134" w:rsidRDefault="00A4338A" w:rsidP="00FB7159">
            <w:pPr>
              <w:pStyle w:val="Textkrper"/>
              <w:rPr>
                <w:color w:val="000000"/>
                <w:lang w:val="en-GB"/>
              </w:rPr>
            </w:pPr>
            <w:r w:rsidRPr="00246134">
              <w:rPr>
                <w:color w:val="000000"/>
                <w:lang w:val="en-GB"/>
              </w:rPr>
              <w:t>B</w:t>
            </w:r>
          </w:p>
          <w:p w14:paraId="697521C1" w14:textId="77777777" w:rsidR="00A4338A" w:rsidRPr="00246134" w:rsidRDefault="00A4338A" w:rsidP="00FB7159">
            <w:pPr>
              <w:pStyle w:val="Textkrper"/>
              <w:rPr>
                <w:color w:val="000000"/>
                <w:lang w:val="en-GB"/>
              </w:rPr>
            </w:pPr>
            <w:r w:rsidRPr="00246134">
              <w:rPr>
                <w:color w:val="000000"/>
                <w:lang w:val="en-GB"/>
              </w:rPr>
              <w:t>C</w:t>
            </w:r>
          </w:p>
        </w:tc>
        <w:tc>
          <w:tcPr>
            <w:tcW w:w="5013" w:type="dxa"/>
            <w:shd w:val="clear" w:color="auto" w:fill="auto"/>
          </w:tcPr>
          <w:p w14:paraId="4D9CE0A0" w14:textId="77777777" w:rsidR="00A4338A" w:rsidRPr="00BB2474" w:rsidRDefault="00A4338A" w:rsidP="00FB7159">
            <w:pPr>
              <w:pStyle w:val="Textkrper"/>
              <w:rPr>
                <w:color w:val="000000"/>
              </w:rPr>
            </w:pPr>
            <w:r w:rsidRPr="00BB2474">
              <w:rPr>
                <w:color w:val="000000"/>
              </w:rPr>
              <w:t>Ich kann Vokabeln lesen, verstehen und korrekt wiede</w:t>
            </w:r>
            <w:r w:rsidRPr="00BB2474">
              <w:rPr>
                <w:color w:val="000000"/>
              </w:rPr>
              <w:t>r</w:t>
            </w:r>
            <w:r w:rsidRPr="00BB2474">
              <w:rPr>
                <w:color w:val="000000"/>
              </w:rPr>
              <w:t xml:space="preserve">geben. </w:t>
            </w:r>
          </w:p>
          <w:p w14:paraId="1662377D" w14:textId="77777777" w:rsidR="00A4338A" w:rsidRPr="00BB2474" w:rsidRDefault="00A4338A" w:rsidP="00FB7159">
            <w:pPr>
              <w:pStyle w:val="Textkrper"/>
              <w:rPr>
                <w:color w:val="000000"/>
              </w:rPr>
            </w:pPr>
            <w:r w:rsidRPr="00BB2474">
              <w:rPr>
                <w:color w:val="000000"/>
              </w:rPr>
              <w:t>Englisch =&gt; Deutsch</w:t>
            </w:r>
          </w:p>
          <w:p w14:paraId="50F77653" w14:textId="77777777" w:rsidR="00A4338A" w:rsidRPr="00BB2474" w:rsidRDefault="00A4338A" w:rsidP="00FB7159">
            <w:pPr>
              <w:pStyle w:val="Textkrper"/>
              <w:rPr>
                <w:color w:val="000000"/>
              </w:rPr>
            </w:pPr>
            <w:r w:rsidRPr="00BB2474">
              <w:rPr>
                <w:color w:val="000000"/>
              </w:rPr>
              <w:t>Deutsch =&gt; Englisch</w:t>
            </w:r>
          </w:p>
          <w:p w14:paraId="408325AB" w14:textId="77777777" w:rsidR="00A4338A" w:rsidRPr="00BB2474" w:rsidRDefault="00A4338A" w:rsidP="00FB7159">
            <w:pPr>
              <w:pStyle w:val="Textkrper"/>
              <w:rPr>
                <w:color w:val="000000"/>
              </w:rPr>
            </w:pPr>
            <w:r w:rsidRPr="00BB2474">
              <w:rPr>
                <w:color w:val="000000"/>
              </w:rPr>
              <w:t>Deutsch =&gt; Englisch plus Beispielsatz</w:t>
            </w:r>
          </w:p>
        </w:tc>
        <w:tc>
          <w:tcPr>
            <w:tcW w:w="726" w:type="dxa"/>
            <w:shd w:val="clear" w:color="auto" w:fill="auto"/>
          </w:tcPr>
          <w:p w14:paraId="0248F0F5"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4350A6B1"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0817BD48" w14:textId="77777777" w:rsidR="00A4338A" w:rsidRPr="00BB2474" w:rsidRDefault="00A4338A" w:rsidP="00FB7159">
            <w:pPr>
              <w:jc w:val="both"/>
              <w:rPr>
                <w:rFonts w:eastAsia="Times New Roman" w:cs="Times New Roman"/>
                <w:color w:val="000000"/>
                <w:szCs w:val="22"/>
              </w:rPr>
            </w:pPr>
          </w:p>
        </w:tc>
      </w:tr>
      <w:tr w:rsidR="00A4338A" w:rsidRPr="00246134" w14:paraId="7CDF743E" w14:textId="77777777" w:rsidTr="00E353FB">
        <w:tc>
          <w:tcPr>
            <w:tcW w:w="841" w:type="dxa"/>
            <w:shd w:val="clear" w:color="auto" w:fill="auto"/>
          </w:tcPr>
          <w:p w14:paraId="53DAE159"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0F0407B3" w14:textId="77777777" w:rsidR="00A4338A" w:rsidRPr="00BB2474" w:rsidRDefault="00A4338A" w:rsidP="0051470E">
            <w:pPr>
              <w:pStyle w:val="Textkrper"/>
              <w:rPr>
                <w:color w:val="000000"/>
              </w:rPr>
            </w:pPr>
            <w:r w:rsidRPr="00BB2474">
              <w:rPr>
                <w:color w:val="000000"/>
              </w:rPr>
              <w:t>Ich kann Fragen zu einem Film mündlich in einem ganzen Satz beantworten.</w:t>
            </w:r>
          </w:p>
        </w:tc>
        <w:tc>
          <w:tcPr>
            <w:tcW w:w="726" w:type="dxa"/>
            <w:shd w:val="clear" w:color="auto" w:fill="auto"/>
          </w:tcPr>
          <w:p w14:paraId="28A814E0"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5335ADB7"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4D56253D" w14:textId="77777777" w:rsidR="00A4338A" w:rsidRPr="00BB2474" w:rsidRDefault="00A4338A" w:rsidP="00FB7159">
            <w:pPr>
              <w:jc w:val="both"/>
              <w:rPr>
                <w:rFonts w:eastAsia="Times New Roman" w:cs="Times New Roman"/>
                <w:color w:val="000000"/>
                <w:szCs w:val="22"/>
              </w:rPr>
            </w:pPr>
          </w:p>
        </w:tc>
      </w:tr>
      <w:tr w:rsidR="00A4338A" w:rsidRPr="00246134" w14:paraId="3A816A0F" w14:textId="77777777" w:rsidTr="00E353FB">
        <w:tc>
          <w:tcPr>
            <w:tcW w:w="841" w:type="dxa"/>
            <w:shd w:val="clear" w:color="auto" w:fill="auto"/>
          </w:tcPr>
          <w:p w14:paraId="237B5B9F"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4E76A838" w14:textId="77777777" w:rsidR="00A4338A" w:rsidRPr="00BB2474" w:rsidRDefault="00A4338A" w:rsidP="00023769">
            <w:pPr>
              <w:pStyle w:val="Textkrper"/>
              <w:rPr>
                <w:color w:val="000000"/>
              </w:rPr>
            </w:pPr>
            <w:r w:rsidRPr="00BB2474">
              <w:rPr>
                <w:color w:val="000000"/>
              </w:rPr>
              <w:t>Ich kann Arbeitsanweisungen, die ich für die Aufgabe zu einem Text brauche, lesen und verstehen.</w:t>
            </w:r>
          </w:p>
        </w:tc>
        <w:tc>
          <w:tcPr>
            <w:tcW w:w="726" w:type="dxa"/>
            <w:shd w:val="clear" w:color="auto" w:fill="auto"/>
          </w:tcPr>
          <w:p w14:paraId="392054CB"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2861D187"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4BB00375" w14:textId="77777777" w:rsidR="00A4338A" w:rsidRPr="00BB2474" w:rsidRDefault="00A4338A" w:rsidP="00FB7159">
            <w:pPr>
              <w:jc w:val="both"/>
              <w:rPr>
                <w:rFonts w:eastAsia="Times New Roman" w:cs="Times New Roman"/>
                <w:color w:val="000000"/>
                <w:szCs w:val="22"/>
              </w:rPr>
            </w:pPr>
          </w:p>
        </w:tc>
      </w:tr>
      <w:tr w:rsidR="00A4338A" w:rsidRPr="00246134" w14:paraId="2B3E4255" w14:textId="77777777" w:rsidTr="00E353FB">
        <w:tc>
          <w:tcPr>
            <w:tcW w:w="841" w:type="dxa"/>
            <w:shd w:val="clear" w:color="auto" w:fill="auto"/>
          </w:tcPr>
          <w:p w14:paraId="11CE9107"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3C9E6946" w14:textId="7CFA0B79" w:rsidR="00A4338A" w:rsidRPr="00BB2474" w:rsidRDefault="00A4338A" w:rsidP="00023769">
            <w:pPr>
              <w:pStyle w:val="Textkrper"/>
              <w:rPr>
                <w:color w:val="000000"/>
              </w:rPr>
            </w:pPr>
            <w:r w:rsidRPr="00BB2474">
              <w:rPr>
                <w:color w:val="000000"/>
              </w:rPr>
              <w:t>Ich kann einem deutschen Text Informationen entne</w:t>
            </w:r>
            <w:r w:rsidRPr="00BB2474">
              <w:rPr>
                <w:color w:val="000000"/>
              </w:rPr>
              <w:t>h</w:t>
            </w:r>
            <w:r w:rsidR="00A32D2F">
              <w:rPr>
                <w:color w:val="000000"/>
              </w:rPr>
              <w:t>men, damit ich die e</w:t>
            </w:r>
            <w:r w:rsidRPr="00BB2474">
              <w:rPr>
                <w:color w:val="000000"/>
              </w:rPr>
              <w:t>nglischen Aufgaben dazu bearbeiten kann.</w:t>
            </w:r>
          </w:p>
        </w:tc>
        <w:tc>
          <w:tcPr>
            <w:tcW w:w="726" w:type="dxa"/>
            <w:shd w:val="clear" w:color="auto" w:fill="auto"/>
          </w:tcPr>
          <w:p w14:paraId="243970F5"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4AAF2844"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3CA89A8F" w14:textId="77777777" w:rsidR="00A4338A" w:rsidRPr="00BB2474" w:rsidRDefault="00A4338A" w:rsidP="00FB7159">
            <w:pPr>
              <w:jc w:val="both"/>
              <w:rPr>
                <w:rFonts w:eastAsia="Times New Roman" w:cs="Times New Roman"/>
                <w:color w:val="000000"/>
                <w:szCs w:val="22"/>
              </w:rPr>
            </w:pPr>
          </w:p>
        </w:tc>
      </w:tr>
      <w:tr w:rsidR="00A4338A" w:rsidRPr="00246134" w14:paraId="410A5E95" w14:textId="77777777" w:rsidTr="00E353FB">
        <w:tc>
          <w:tcPr>
            <w:tcW w:w="841" w:type="dxa"/>
            <w:shd w:val="clear" w:color="auto" w:fill="auto"/>
          </w:tcPr>
          <w:p w14:paraId="0E837D51" w14:textId="77777777" w:rsidR="00A4338A" w:rsidRPr="00246134" w:rsidRDefault="00A4338A" w:rsidP="00FB7159">
            <w:pPr>
              <w:pStyle w:val="Textkrper"/>
              <w:rPr>
                <w:color w:val="000000"/>
                <w:lang w:val="en-GB"/>
              </w:rPr>
            </w:pPr>
            <w:r w:rsidRPr="00246134">
              <w:rPr>
                <w:color w:val="000000"/>
                <w:lang w:val="en-GB"/>
              </w:rPr>
              <w:t>A</w:t>
            </w:r>
          </w:p>
        </w:tc>
        <w:tc>
          <w:tcPr>
            <w:tcW w:w="5013" w:type="dxa"/>
            <w:shd w:val="clear" w:color="auto" w:fill="auto"/>
          </w:tcPr>
          <w:p w14:paraId="656B3602" w14:textId="6A0B58A0" w:rsidR="00A4338A" w:rsidRPr="00BB2474" w:rsidRDefault="00A4338A" w:rsidP="00023769">
            <w:pPr>
              <w:pStyle w:val="Textkrper"/>
              <w:rPr>
                <w:color w:val="000000"/>
              </w:rPr>
            </w:pPr>
            <w:r w:rsidRPr="00BB2474">
              <w:rPr>
                <w:color w:val="000000"/>
              </w:rPr>
              <w:t>Ich kann das Arbeitsblatt korrekt aus</w:t>
            </w:r>
            <w:r w:rsidR="00307312">
              <w:rPr>
                <w:color w:val="000000"/>
              </w:rPr>
              <w:t>füllen und mit einer Mitschülerin/einem Mitschüler</w:t>
            </w:r>
            <w:r w:rsidRPr="00BB2474">
              <w:rPr>
                <w:color w:val="000000"/>
              </w:rPr>
              <w:t xml:space="preserve"> und einer Musterlösung vergleichen.</w:t>
            </w:r>
          </w:p>
        </w:tc>
        <w:tc>
          <w:tcPr>
            <w:tcW w:w="726" w:type="dxa"/>
            <w:shd w:val="clear" w:color="auto" w:fill="auto"/>
          </w:tcPr>
          <w:p w14:paraId="5D03E3A9"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7941AAAD"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673D9858" w14:textId="77777777" w:rsidR="00A4338A" w:rsidRPr="00BB2474" w:rsidRDefault="00A4338A" w:rsidP="00FB7159">
            <w:pPr>
              <w:jc w:val="both"/>
              <w:rPr>
                <w:rFonts w:eastAsia="Times New Roman" w:cs="Times New Roman"/>
                <w:color w:val="000000"/>
                <w:szCs w:val="22"/>
              </w:rPr>
            </w:pPr>
          </w:p>
        </w:tc>
      </w:tr>
      <w:tr w:rsidR="00A4338A" w:rsidRPr="00246134" w14:paraId="1EF6F7C7" w14:textId="77777777" w:rsidTr="00E353FB">
        <w:tc>
          <w:tcPr>
            <w:tcW w:w="841" w:type="dxa"/>
            <w:shd w:val="clear" w:color="auto" w:fill="auto"/>
          </w:tcPr>
          <w:p w14:paraId="45DB4236" w14:textId="77777777" w:rsidR="00A4338A" w:rsidRPr="00246134" w:rsidRDefault="00A4338A" w:rsidP="00FB7159">
            <w:pPr>
              <w:pStyle w:val="Textkrper"/>
              <w:rPr>
                <w:color w:val="000000"/>
                <w:lang w:val="en-GB"/>
              </w:rPr>
            </w:pPr>
            <w:r w:rsidRPr="00246134">
              <w:rPr>
                <w:color w:val="000000"/>
                <w:lang w:val="en-GB"/>
              </w:rPr>
              <w:t>B</w:t>
            </w:r>
          </w:p>
        </w:tc>
        <w:tc>
          <w:tcPr>
            <w:tcW w:w="5013" w:type="dxa"/>
            <w:shd w:val="clear" w:color="auto" w:fill="auto"/>
          </w:tcPr>
          <w:p w14:paraId="0787E16B" w14:textId="5053F134" w:rsidR="00A4338A" w:rsidRPr="00BB2474" w:rsidRDefault="00A4338A" w:rsidP="00FB7159">
            <w:pPr>
              <w:pStyle w:val="Textkrper"/>
              <w:rPr>
                <w:color w:val="000000"/>
              </w:rPr>
            </w:pPr>
            <w:r w:rsidRPr="00BB2474">
              <w:rPr>
                <w:color w:val="000000"/>
              </w:rPr>
              <w:t>Ich kann das Arbeitsblatt korrekt ausf</w:t>
            </w:r>
            <w:r w:rsidR="00307312">
              <w:rPr>
                <w:color w:val="000000"/>
              </w:rPr>
              <w:t xml:space="preserve">üllen und mit einer Mitschülerin/einem Mitschüler </w:t>
            </w:r>
            <w:r w:rsidRPr="00BB2474">
              <w:rPr>
                <w:color w:val="000000"/>
              </w:rPr>
              <w:t>und einer Musterlösung vergleichen.</w:t>
            </w:r>
          </w:p>
        </w:tc>
        <w:tc>
          <w:tcPr>
            <w:tcW w:w="726" w:type="dxa"/>
            <w:shd w:val="clear" w:color="auto" w:fill="auto"/>
          </w:tcPr>
          <w:p w14:paraId="02DF8A82"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54D15F63"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7F4541B7" w14:textId="77777777" w:rsidR="00A4338A" w:rsidRPr="00BB2474" w:rsidRDefault="00A4338A" w:rsidP="00FB7159">
            <w:pPr>
              <w:jc w:val="both"/>
              <w:rPr>
                <w:rFonts w:eastAsia="Times New Roman" w:cs="Times New Roman"/>
                <w:color w:val="000000"/>
                <w:szCs w:val="22"/>
              </w:rPr>
            </w:pPr>
          </w:p>
        </w:tc>
      </w:tr>
      <w:tr w:rsidR="00A4338A" w:rsidRPr="00246134" w14:paraId="7D5CC56B" w14:textId="77777777" w:rsidTr="00E353FB">
        <w:tc>
          <w:tcPr>
            <w:tcW w:w="841" w:type="dxa"/>
            <w:shd w:val="clear" w:color="auto" w:fill="auto"/>
          </w:tcPr>
          <w:p w14:paraId="038C4F29" w14:textId="77777777" w:rsidR="00A4338A" w:rsidRPr="00246134" w:rsidRDefault="00A4338A" w:rsidP="00FB7159">
            <w:pPr>
              <w:pStyle w:val="Textkrper"/>
              <w:rPr>
                <w:color w:val="000000"/>
                <w:lang w:val="en-GB"/>
              </w:rPr>
            </w:pPr>
            <w:r w:rsidRPr="00246134">
              <w:rPr>
                <w:color w:val="000000"/>
                <w:lang w:val="en-GB"/>
              </w:rPr>
              <w:t>C</w:t>
            </w:r>
          </w:p>
        </w:tc>
        <w:tc>
          <w:tcPr>
            <w:tcW w:w="5013" w:type="dxa"/>
            <w:shd w:val="clear" w:color="auto" w:fill="auto"/>
          </w:tcPr>
          <w:p w14:paraId="38C57E69" w14:textId="3F593421" w:rsidR="00A4338A" w:rsidRPr="00BB2474" w:rsidRDefault="00A4338A" w:rsidP="00FB7159">
            <w:pPr>
              <w:pStyle w:val="Textkrper"/>
              <w:rPr>
                <w:color w:val="000000"/>
              </w:rPr>
            </w:pPr>
            <w:r w:rsidRPr="00BB2474">
              <w:rPr>
                <w:color w:val="000000"/>
              </w:rPr>
              <w:t>Ich kann das Arbeitsblatt mit Hilfe von Text und Film korrekt aus</w:t>
            </w:r>
            <w:r w:rsidR="00307312">
              <w:rPr>
                <w:color w:val="000000"/>
              </w:rPr>
              <w:t>füllen und mit einer Mitschülerin/einem Mi</w:t>
            </w:r>
            <w:r w:rsidR="00307312">
              <w:rPr>
                <w:color w:val="000000"/>
              </w:rPr>
              <w:t>t</w:t>
            </w:r>
            <w:r w:rsidR="00307312">
              <w:rPr>
                <w:color w:val="000000"/>
              </w:rPr>
              <w:t>schüler</w:t>
            </w:r>
            <w:r w:rsidRPr="00BB2474">
              <w:rPr>
                <w:color w:val="000000"/>
              </w:rPr>
              <w:t xml:space="preserve"> und einer Musterlösung vergleichen.</w:t>
            </w:r>
          </w:p>
        </w:tc>
        <w:tc>
          <w:tcPr>
            <w:tcW w:w="726" w:type="dxa"/>
            <w:shd w:val="clear" w:color="auto" w:fill="auto"/>
          </w:tcPr>
          <w:p w14:paraId="0B8F438F"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121F8E62"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5FA5F960" w14:textId="77777777" w:rsidR="00A4338A" w:rsidRPr="00BB2474" w:rsidRDefault="00A4338A" w:rsidP="00FB7159">
            <w:pPr>
              <w:jc w:val="both"/>
              <w:rPr>
                <w:rFonts w:eastAsia="Times New Roman" w:cs="Times New Roman"/>
                <w:color w:val="000000"/>
                <w:szCs w:val="22"/>
              </w:rPr>
            </w:pPr>
          </w:p>
        </w:tc>
      </w:tr>
      <w:tr w:rsidR="00A4338A" w:rsidRPr="00246134" w14:paraId="5E96A34F" w14:textId="77777777" w:rsidTr="00E353FB">
        <w:tc>
          <w:tcPr>
            <w:tcW w:w="841" w:type="dxa"/>
            <w:shd w:val="clear" w:color="auto" w:fill="auto"/>
          </w:tcPr>
          <w:p w14:paraId="6B0E8923"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27AFF9E1" w14:textId="77777777" w:rsidR="00A4338A" w:rsidRPr="00BB2474" w:rsidRDefault="00A4338A" w:rsidP="00E54D9F">
            <w:pPr>
              <w:pStyle w:val="Textkrper"/>
              <w:rPr>
                <w:color w:val="000000"/>
              </w:rPr>
            </w:pPr>
            <w:r w:rsidRPr="00BB2474">
              <w:rPr>
                <w:color w:val="000000"/>
              </w:rPr>
              <w:t>Ich kann meinen Kompetenzstand im Projekt selbst ei</w:t>
            </w:r>
            <w:r w:rsidRPr="00BB2474">
              <w:rPr>
                <w:color w:val="000000"/>
              </w:rPr>
              <w:t>n</w:t>
            </w:r>
            <w:r w:rsidRPr="00BB2474">
              <w:rPr>
                <w:color w:val="000000"/>
              </w:rPr>
              <w:t>schätzen.</w:t>
            </w:r>
          </w:p>
        </w:tc>
        <w:tc>
          <w:tcPr>
            <w:tcW w:w="726" w:type="dxa"/>
            <w:shd w:val="clear" w:color="auto" w:fill="auto"/>
          </w:tcPr>
          <w:p w14:paraId="2511F173"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3C6891E8"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12B255EA" w14:textId="77777777" w:rsidR="00A4338A" w:rsidRPr="00BB2474" w:rsidRDefault="00A4338A" w:rsidP="00FB7159">
            <w:pPr>
              <w:jc w:val="both"/>
              <w:rPr>
                <w:rFonts w:eastAsia="Times New Roman" w:cs="Times New Roman"/>
                <w:color w:val="000000"/>
                <w:szCs w:val="22"/>
              </w:rPr>
            </w:pPr>
          </w:p>
        </w:tc>
      </w:tr>
    </w:tbl>
    <w:p w14:paraId="204F9A4A" w14:textId="77777777" w:rsidR="00E168FB" w:rsidRPr="00BB2474" w:rsidRDefault="00E168FB" w:rsidP="005D69E8">
      <w:pPr>
        <w:pStyle w:val="Textkrper"/>
      </w:pPr>
    </w:p>
    <w:p w14:paraId="4FFF6F45" w14:textId="75AF3CAB" w:rsidR="000B13F6" w:rsidRDefault="000B13F6" w:rsidP="005D69E8">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D69E8" w:rsidRPr="00246134" w14:paraId="2CD5573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155C9870" w14:textId="280EB8C9" w:rsidR="005D69E8" w:rsidRPr="00246134" w:rsidRDefault="005D69E8" w:rsidP="001A255F">
            <w:pPr>
              <w:pStyle w:val="Tabelle6pt"/>
              <w:rPr>
                <w:color w:val="000000"/>
                <w:lang w:val="en-GB"/>
              </w:rPr>
            </w:pPr>
            <w:r w:rsidRPr="00246134">
              <w:rPr>
                <w:lang w:val="en-GB"/>
              </w:rPr>
              <w:lastRenderedPageBreak/>
              <w:t>Kompetenzbereich</w:t>
            </w:r>
          </w:p>
          <w:p w14:paraId="1C50C985" w14:textId="77777777" w:rsidR="005D69E8" w:rsidRPr="00246134" w:rsidRDefault="00B22028" w:rsidP="00A86F6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24FBC12" w14:textId="77777777" w:rsidR="005D69E8" w:rsidRPr="00246134" w:rsidRDefault="005D69E8" w:rsidP="001A255F">
            <w:pPr>
              <w:pStyle w:val="Tabelle6pt"/>
              <w:rPr>
                <w:color w:val="000000"/>
                <w:lang w:val="en-GB"/>
              </w:rPr>
            </w:pPr>
            <w:r w:rsidRPr="00246134">
              <w:rPr>
                <w:lang w:val="en-GB"/>
              </w:rPr>
              <w:t>Lernfortschritt</w:t>
            </w:r>
          </w:p>
          <w:p w14:paraId="27EEE6B1" w14:textId="77777777" w:rsidR="005D69E8" w:rsidRPr="00246134" w:rsidRDefault="000A585B" w:rsidP="00A86F6D">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1314DA36" w14:textId="77777777" w:rsidR="005D69E8" w:rsidRPr="00246134" w:rsidRDefault="005D69E8" w:rsidP="001A255F">
            <w:pPr>
              <w:pStyle w:val="Tabelle6pt"/>
              <w:rPr>
                <w:color w:val="000000"/>
                <w:lang w:val="en-GB"/>
              </w:rPr>
            </w:pPr>
            <w:r w:rsidRPr="00246134">
              <w:rPr>
                <w:lang w:val="en-GB"/>
              </w:rPr>
              <w:t>Materialien/Titel</w:t>
            </w:r>
          </w:p>
          <w:p w14:paraId="22040F27" w14:textId="77777777" w:rsidR="005D69E8" w:rsidRPr="00246134" w:rsidRDefault="005D69E8" w:rsidP="001A255F">
            <w:pPr>
              <w:pStyle w:val="TabelleKopflinks"/>
              <w:rPr>
                <w:lang w:val="en-GB"/>
              </w:rPr>
            </w:pPr>
            <w:r w:rsidRPr="00246134">
              <w:rPr>
                <w:lang w:val="en-GB"/>
              </w:rPr>
              <w:t>Everybody is different – so what!</w:t>
            </w:r>
          </w:p>
        </w:tc>
        <w:tc>
          <w:tcPr>
            <w:tcW w:w="188" w:type="dxa"/>
            <w:vMerge w:val="restart"/>
            <w:tcBorders>
              <w:top w:val="nil"/>
              <w:left w:val="single" w:sz="4" w:space="0" w:color="auto"/>
              <w:bottom w:val="nil"/>
              <w:right w:val="single" w:sz="4" w:space="0" w:color="auto"/>
            </w:tcBorders>
            <w:shd w:val="clear" w:color="auto" w:fill="FFFFFF"/>
          </w:tcPr>
          <w:p w14:paraId="10C6143A" w14:textId="77777777" w:rsidR="005D69E8" w:rsidRPr="00246134" w:rsidRDefault="005D69E8"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A02AC5F" w14:textId="77777777" w:rsidR="005D69E8" w:rsidRPr="00246134" w:rsidRDefault="005D69E8" w:rsidP="001A255F">
            <w:pPr>
              <w:pStyle w:val="TabelleKopfmitte"/>
              <w:rPr>
                <w:lang w:val="en-GB"/>
              </w:rPr>
            </w:pPr>
            <w:r w:rsidRPr="00246134">
              <w:rPr>
                <w:lang w:val="en-GB"/>
              </w:rPr>
              <w:t>Englisch</w:t>
            </w:r>
          </w:p>
          <w:p w14:paraId="739B6DEF" w14:textId="343E04B3" w:rsidR="005D69E8" w:rsidRPr="00246134" w:rsidRDefault="009E54DD" w:rsidP="001A255F">
            <w:pPr>
              <w:pStyle w:val="TabelleKopfmitte"/>
              <w:rPr>
                <w:rFonts w:eastAsia="Calibri"/>
                <w:lang w:val="en-GB"/>
              </w:rPr>
            </w:pPr>
            <w:r w:rsidRPr="00246134">
              <w:rPr>
                <w:rFonts w:eastAsia="Calibri"/>
                <w:lang w:val="en-GB"/>
              </w:rPr>
              <w:t>E</w:t>
            </w:r>
            <w:r w:rsidR="00E62140" w:rsidRPr="00246134">
              <w:rPr>
                <w:rFonts w:eastAsia="Calibri"/>
                <w:lang w:val="en-GB"/>
              </w:rPr>
              <w:t>2.02.</w:t>
            </w:r>
            <w:r w:rsidR="009C5D32">
              <w:rPr>
                <w:rFonts w:eastAsia="Calibri"/>
                <w:lang w:val="en-GB"/>
              </w:rPr>
              <w:t>41</w:t>
            </w:r>
          </w:p>
        </w:tc>
      </w:tr>
      <w:tr w:rsidR="005D69E8" w:rsidRPr="00246134" w14:paraId="6F06298F" w14:textId="77777777">
        <w:tc>
          <w:tcPr>
            <w:tcW w:w="7348" w:type="dxa"/>
            <w:gridSpan w:val="3"/>
            <w:tcBorders>
              <w:left w:val="single" w:sz="4" w:space="0" w:color="auto"/>
              <w:right w:val="single" w:sz="4" w:space="0" w:color="auto"/>
            </w:tcBorders>
          </w:tcPr>
          <w:p w14:paraId="0F7FE0AE" w14:textId="77777777" w:rsidR="00E62140" w:rsidRPr="00BB2474" w:rsidRDefault="005D69E8" w:rsidP="00A86F6D">
            <w:pPr>
              <w:pStyle w:val="Tabelle6pt"/>
            </w:pPr>
            <w:r w:rsidRPr="00BB2474">
              <w:t>Kompetenz:</w:t>
            </w:r>
            <w:r w:rsidR="00E62140" w:rsidRPr="00BB2474">
              <w:t xml:space="preserve"> </w:t>
            </w:r>
          </w:p>
          <w:p w14:paraId="37DB24D0" w14:textId="5DE3BD95" w:rsidR="005D69E8" w:rsidRPr="00BB2474" w:rsidRDefault="00AB189F" w:rsidP="00281BAF">
            <w:pPr>
              <w:pStyle w:val="Kopf8ptafz"/>
              <w:numPr>
                <w:ilvl w:val="0"/>
                <w:numId w:val="46"/>
              </w:numPr>
              <w:ind w:left="227" w:hanging="170"/>
              <w:rPr>
                <w:rFonts w:eastAsia="Times New Roman" w:cs="Times New Roman"/>
                <w:lang w:eastAsia="de-DE"/>
              </w:rPr>
            </w:pPr>
            <w:r w:rsidRPr="00003EB0">
              <w:t>Ich kann Texte lesen und verstehen.</w:t>
            </w:r>
          </w:p>
        </w:tc>
        <w:tc>
          <w:tcPr>
            <w:tcW w:w="188" w:type="dxa"/>
            <w:vMerge/>
            <w:tcBorders>
              <w:left w:val="single" w:sz="4" w:space="0" w:color="auto"/>
              <w:bottom w:val="nil"/>
              <w:right w:val="nil"/>
            </w:tcBorders>
            <w:vAlign w:val="center"/>
          </w:tcPr>
          <w:p w14:paraId="6D2022D7" w14:textId="77777777" w:rsidR="005D69E8" w:rsidRPr="00BB2474" w:rsidRDefault="005D69E8"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D69E8" w:rsidRPr="00246134" w14:paraId="744AA7F7" w14:textId="77777777">
              <w:trPr>
                <w:trHeight w:val="284"/>
              </w:trPr>
              <w:tc>
                <w:tcPr>
                  <w:tcW w:w="2090" w:type="dxa"/>
                  <w:shd w:val="clear" w:color="auto" w:fill="auto"/>
                </w:tcPr>
                <w:p w14:paraId="04E585CC" w14:textId="77777777" w:rsidR="005D69E8" w:rsidRPr="00246134" w:rsidRDefault="005D69E8" w:rsidP="001A255F">
                  <w:pPr>
                    <w:pStyle w:val="Textkrpermitte"/>
                    <w:rPr>
                      <w:lang w:val="en-GB"/>
                    </w:rPr>
                  </w:pPr>
                  <w:r w:rsidRPr="00246134">
                    <w:rPr>
                      <w:lang w:val="en-GB"/>
                    </w:rPr>
                    <w:t>LernPROJEKT</w:t>
                  </w:r>
                </w:p>
              </w:tc>
            </w:tr>
            <w:tr w:rsidR="005D69E8" w:rsidRPr="00246134" w14:paraId="6D4B7D6E" w14:textId="77777777">
              <w:trPr>
                <w:trHeight w:val="284"/>
              </w:trPr>
              <w:tc>
                <w:tcPr>
                  <w:tcW w:w="2090" w:type="dxa"/>
                  <w:shd w:val="clear" w:color="auto" w:fill="D9D9D9" w:themeFill="background1" w:themeFillShade="D9"/>
                </w:tcPr>
                <w:p w14:paraId="6F1AAC28" w14:textId="77777777" w:rsidR="005D69E8" w:rsidRPr="00246134" w:rsidRDefault="005D69E8" w:rsidP="001A255F">
                  <w:pPr>
                    <w:pStyle w:val="TabelleKopfmitte"/>
                    <w:rPr>
                      <w:lang w:val="en-GB"/>
                    </w:rPr>
                  </w:pPr>
                  <w:r w:rsidRPr="00246134">
                    <w:rPr>
                      <w:lang w:val="en-GB"/>
                    </w:rPr>
                    <w:t>LernTHEMA</w:t>
                  </w:r>
                </w:p>
              </w:tc>
            </w:tr>
            <w:tr w:rsidR="005D69E8" w:rsidRPr="00246134" w14:paraId="1FE27A7F" w14:textId="77777777">
              <w:trPr>
                <w:trHeight w:val="258"/>
              </w:trPr>
              <w:tc>
                <w:tcPr>
                  <w:tcW w:w="2090" w:type="dxa"/>
                </w:tcPr>
                <w:p w14:paraId="0417CB64" w14:textId="77777777" w:rsidR="005D69E8" w:rsidRPr="00246134" w:rsidRDefault="005D69E8" w:rsidP="001A255F">
                  <w:pPr>
                    <w:pStyle w:val="Textkrpermitte"/>
                    <w:rPr>
                      <w:lang w:val="en-GB"/>
                    </w:rPr>
                  </w:pPr>
                  <w:r w:rsidRPr="00246134">
                    <w:rPr>
                      <w:lang w:val="en-GB"/>
                    </w:rPr>
                    <w:t>LernSCHRITT</w:t>
                  </w:r>
                </w:p>
              </w:tc>
            </w:tr>
          </w:tbl>
          <w:p w14:paraId="4E821255" w14:textId="77777777" w:rsidR="005D69E8" w:rsidRPr="00246134" w:rsidRDefault="005D69E8" w:rsidP="001A255F">
            <w:pPr>
              <w:pStyle w:val="TabelleKopfmitte"/>
              <w:rPr>
                <w:lang w:val="en-GB"/>
              </w:rPr>
            </w:pPr>
          </w:p>
        </w:tc>
      </w:tr>
      <w:tr w:rsidR="005D69E8" w:rsidRPr="00246134" w14:paraId="7CA25274" w14:textId="77777777">
        <w:tc>
          <w:tcPr>
            <w:tcW w:w="7348" w:type="dxa"/>
            <w:gridSpan w:val="3"/>
            <w:tcBorders>
              <w:left w:val="single" w:sz="4" w:space="0" w:color="auto"/>
              <w:right w:val="single" w:sz="4" w:space="0" w:color="auto"/>
            </w:tcBorders>
          </w:tcPr>
          <w:p w14:paraId="1F74C397" w14:textId="77777777" w:rsidR="00003EB0" w:rsidRDefault="005D69E8" w:rsidP="00003EB0">
            <w:pPr>
              <w:pStyle w:val="Tabelle6pt"/>
            </w:pPr>
            <w:r w:rsidRPr="00BB2474">
              <w:t>Hauptbezug:</w:t>
            </w:r>
          </w:p>
          <w:p w14:paraId="5A753541" w14:textId="1F972EB9" w:rsidR="005D69E8" w:rsidRPr="00BB2474" w:rsidRDefault="00AB189F" w:rsidP="00281BAF">
            <w:pPr>
              <w:pStyle w:val="Kopf8ptafz"/>
              <w:numPr>
                <w:ilvl w:val="0"/>
                <w:numId w:val="46"/>
              </w:numPr>
              <w:ind w:left="227" w:hanging="170"/>
            </w:pPr>
            <w:r w:rsidRPr="00003EB0">
              <w:t>Ich kann einen einfachen Text lesen und die für das Projekt wichtige</w:t>
            </w:r>
            <w:r w:rsidR="00A32D2F">
              <w:t>n</w:t>
            </w:r>
            <w:r w:rsidRPr="00003EB0">
              <w:t xml:space="preserve"> Informationen entnehmen.</w:t>
            </w:r>
          </w:p>
        </w:tc>
        <w:tc>
          <w:tcPr>
            <w:tcW w:w="188" w:type="dxa"/>
            <w:vMerge/>
            <w:tcBorders>
              <w:left w:val="single" w:sz="4" w:space="0" w:color="auto"/>
              <w:bottom w:val="nil"/>
              <w:right w:val="nil"/>
            </w:tcBorders>
            <w:vAlign w:val="center"/>
          </w:tcPr>
          <w:p w14:paraId="5D88E470" w14:textId="77777777" w:rsidR="005D69E8" w:rsidRPr="00BB2474" w:rsidRDefault="005D69E8"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7B0971E" w14:textId="77777777" w:rsidR="005D69E8" w:rsidRPr="00BB2474" w:rsidRDefault="005D69E8" w:rsidP="001A255F">
            <w:pPr>
              <w:pStyle w:val="TabelleKopfmitte"/>
            </w:pPr>
          </w:p>
        </w:tc>
      </w:tr>
    </w:tbl>
    <w:p w14:paraId="416CB53C" w14:textId="47894EB1" w:rsidR="005D69E8" w:rsidRPr="00246134" w:rsidRDefault="00A0762B" w:rsidP="00067C3D">
      <w:pPr>
        <w:pStyle w:val="berschrift2"/>
        <w:rPr>
          <w:lang w:val="en-GB"/>
        </w:rPr>
      </w:pPr>
      <w:r w:rsidRPr="00246134">
        <w:rPr>
          <w:noProof/>
        </w:rPr>
        <w:drawing>
          <wp:anchor distT="0" distB="0" distL="114300" distR="114300" simplePos="0" relativeHeight="251882496" behindDoc="1" locked="0" layoutInCell="1" allowOverlap="1" wp14:anchorId="25726335" wp14:editId="7B7F9138">
            <wp:simplePos x="0" y="0"/>
            <wp:positionH relativeFrom="column">
              <wp:posOffset>4800600</wp:posOffset>
            </wp:positionH>
            <wp:positionV relativeFrom="paragraph">
              <wp:posOffset>29431</wp:posOffset>
            </wp:positionV>
            <wp:extent cx="296545" cy="321310"/>
            <wp:effectExtent l="0" t="0" r="8255" b="2540"/>
            <wp:wrapNone/>
            <wp:docPr id="2239" name="Grafik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005D69E8" w:rsidRPr="00246134">
        <w:rPr>
          <w:lang w:val="en-GB"/>
        </w:rPr>
        <w:t>Dear students,</w:t>
      </w:r>
      <w:r w:rsidR="003D546F" w:rsidRPr="00246134">
        <w:rPr>
          <w:lang w:val="en-GB"/>
        </w:rPr>
        <w:t xml:space="preserve"> </w:t>
      </w:r>
    </w:p>
    <w:p w14:paraId="027188C1" w14:textId="732A82BA" w:rsidR="005C7682" w:rsidRPr="00BB2474" w:rsidRDefault="00265202" w:rsidP="005D69E8">
      <w:pPr>
        <w:pStyle w:val="Textkrper"/>
        <w:outlineLvl w:val="0"/>
        <w:rPr>
          <w:rStyle w:val="Fett"/>
          <w:rFonts w:ascii="Source Sans Pro Semibold" w:hAnsi="Source Sans Pro Semibold" w:cs="Times New Roman"/>
          <w:bCs w:val="0"/>
          <w:sz w:val="30"/>
          <w:szCs w:val="28"/>
          <w:lang w:val="en-US"/>
        </w:rPr>
      </w:pPr>
      <w:r>
        <w:rPr>
          <w:lang w:val="en-GB"/>
        </w:rPr>
        <w:t>O</w:t>
      </w:r>
      <w:r w:rsidR="005D69E8" w:rsidRPr="00246134">
        <w:rPr>
          <w:lang w:val="en-GB"/>
        </w:rPr>
        <w:t xml:space="preserve">ur new topic is called </w:t>
      </w:r>
      <w:r w:rsidR="005D69E8" w:rsidRPr="00246134">
        <w:rPr>
          <w:rStyle w:val="Fett"/>
          <w:lang w:val="en-GB"/>
        </w:rPr>
        <w:t>Ever</w:t>
      </w:r>
      <w:r w:rsidR="001A6E80">
        <w:rPr>
          <w:rStyle w:val="Fett"/>
          <w:lang w:val="en-GB"/>
        </w:rPr>
        <w:t xml:space="preserve">ybody is different – </w:t>
      </w:r>
      <w:proofErr w:type="gramStart"/>
      <w:r w:rsidR="001A6E80">
        <w:rPr>
          <w:rStyle w:val="Fett"/>
          <w:lang w:val="en-GB"/>
        </w:rPr>
        <w:t>so  what</w:t>
      </w:r>
      <w:proofErr w:type="gramEnd"/>
      <w:r w:rsidR="001A6E80">
        <w:rPr>
          <w:rStyle w:val="Fett"/>
          <w:lang w:val="en-GB"/>
        </w:rPr>
        <w:t>!</w:t>
      </w:r>
    </w:p>
    <w:p w14:paraId="5898124D" w14:textId="08BFF792" w:rsidR="005C7682" w:rsidRPr="00DB26B6" w:rsidRDefault="005C7682" w:rsidP="001A6E80">
      <w:pPr>
        <w:pStyle w:val="Textkrper"/>
        <w:rPr>
          <w:lang w:val="en-US"/>
        </w:rPr>
      </w:pPr>
      <w:r w:rsidRPr="00246134">
        <w:rPr>
          <w:lang w:val="en-GB"/>
        </w:rPr>
        <w:t xml:space="preserve">You </w:t>
      </w:r>
      <w:r w:rsidR="000A213A" w:rsidRPr="00246134">
        <w:rPr>
          <w:lang w:val="en-GB"/>
        </w:rPr>
        <w:t>and your team (the same team as before)</w:t>
      </w:r>
      <w:r w:rsidR="00022BE3" w:rsidRPr="00246134">
        <w:rPr>
          <w:lang w:val="en-GB"/>
        </w:rPr>
        <w:t xml:space="preserve"> </w:t>
      </w:r>
      <w:r w:rsidR="008A0046" w:rsidRPr="00246134">
        <w:rPr>
          <w:lang w:val="en-GB"/>
        </w:rPr>
        <w:t>prepare a small photo gallery with a short story for our topic. In some of your other subjects (German, L</w:t>
      </w:r>
      <w:r w:rsidR="001619B1">
        <w:rPr>
          <w:lang w:val="en-GB"/>
        </w:rPr>
        <w:t xml:space="preserve">WK, maths, </w:t>
      </w:r>
      <w:proofErr w:type="gramStart"/>
      <w:r w:rsidR="00022BE3" w:rsidRPr="00246134">
        <w:rPr>
          <w:lang w:val="en-GB"/>
        </w:rPr>
        <w:t>religious</w:t>
      </w:r>
      <w:proofErr w:type="gramEnd"/>
      <w:r w:rsidR="00022BE3" w:rsidRPr="00246134">
        <w:rPr>
          <w:lang w:val="en-GB"/>
        </w:rPr>
        <w:t xml:space="preserve"> education/</w:t>
      </w:r>
      <w:r w:rsidR="008A0046" w:rsidRPr="00246134">
        <w:rPr>
          <w:lang w:val="en-GB"/>
        </w:rPr>
        <w:t>ethics class) you also work on our project ‘Everybody is different’; use your ideas from these ta</w:t>
      </w:r>
      <w:r w:rsidR="000A213A" w:rsidRPr="00246134">
        <w:rPr>
          <w:lang w:val="en-GB"/>
        </w:rPr>
        <w:t>s</w:t>
      </w:r>
      <w:r w:rsidR="008A0046" w:rsidRPr="00246134">
        <w:rPr>
          <w:lang w:val="en-GB"/>
        </w:rPr>
        <w:t>ks, too.</w:t>
      </w:r>
    </w:p>
    <w:p w14:paraId="5D030B09" w14:textId="5A6F80D9" w:rsidR="005C7682" w:rsidRDefault="00A32D2F" w:rsidP="005D69E8">
      <w:pPr>
        <w:pStyle w:val="Textkrper"/>
      </w:pPr>
      <w:r>
        <w:t xml:space="preserve">Erstellen Sie </w:t>
      </w:r>
      <w:r w:rsidR="005D69E8" w:rsidRPr="00BB2474">
        <w:t xml:space="preserve">in </w:t>
      </w:r>
      <w:r>
        <w:t>Ihren</w:t>
      </w:r>
      <w:r w:rsidR="005D69E8" w:rsidRPr="00BB2474">
        <w:t xml:space="preserve"> Teams</w:t>
      </w:r>
      <w:r w:rsidR="00265202">
        <w:t xml:space="preserve"> (die Teams sind die</w:t>
      </w:r>
      <w:r w:rsidR="000A213A" w:rsidRPr="00BB2474">
        <w:t>selben</w:t>
      </w:r>
      <w:r w:rsidR="00265202">
        <w:t xml:space="preserve"> Teams </w:t>
      </w:r>
      <w:r w:rsidR="000A213A" w:rsidRPr="00BB2474">
        <w:t>wie zuvor)</w:t>
      </w:r>
      <w:r w:rsidR="005D69E8" w:rsidRPr="00BB2474">
        <w:t xml:space="preserve"> </w:t>
      </w:r>
      <w:r w:rsidR="005C7682" w:rsidRPr="00BB2474">
        <w:t xml:space="preserve">eine </w:t>
      </w:r>
      <w:r w:rsidR="008A0046" w:rsidRPr="00BB2474">
        <w:t xml:space="preserve">kleine </w:t>
      </w:r>
      <w:r w:rsidR="005D69E8" w:rsidRPr="00BB2474">
        <w:t>Fotos</w:t>
      </w:r>
      <w:r w:rsidR="008A0046" w:rsidRPr="00BB2474">
        <w:t>trecke mit Geschichte</w:t>
      </w:r>
      <w:r w:rsidR="00265202">
        <w:t>n</w:t>
      </w:r>
      <w:r w:rsidR="005D69E8" w:rsidRPr="00BB2474">
        <w:t xml:space="preserve"> zu unserem Thema.</w:t>
      </w:r>
      <w:r w:rsidR="005C7682" w:rsidRPr="00BB2474">
        <w:t xml:space="preserve"> Wie </w:t>
      </w:r>
      <w:r>
        <w:t>Sie</w:t>
      </w:r>
      <w:r w:rsidR="005C7682" w:rsidRPr="00BB2474">
        <w:t xml:space="preserve"> wiss</w:t>
      </w:r>
      <w:r>
        <w:t>en</w:t>
      </w:r>
      <w:r w:rsidR="00B75FD1" w:rsidRPr="00BB2474">
        <w:t>,</w:t>
      </w:r>
      <w:r w:rsidR="005C7682" w:rsidRPr="00BB2474">
        <w:t xml:space="preserve"> beteiligen sich</w:t>
      </w:r>
      <w:r w:rsidR="005D69E8" w:rsidRPr="00BB2474">
        <w:t xml:space="preserve"> </w:t>
      </w:r>
      <w:r>
        <w:t>Ihre</w:t>
      </w:r>
      <w:r w:rsidR="005C7682" w:rsidRPr="00BB2474">
        <w:t xml:space="preserve"> Fächer Deutsch, LWK, Mathe</w:t>
      </w:r>
      <w:r w:rsidR="005D69E8" w:rsidRPr="00BB2474">
        <w:t xml:space="preserve"> und Relig</w:t>
      </w:r>
      <w:r w:rsidR="00265202">
        <w:t>ion</w:t>
      </w:r>
      <w:r w:rsidR="005C7682" w:rsidRPr="00BB2474">
        <w:t xml:space="preserve">/Ethik </w:t>
      </w:r>
      <w:r w:rsidR="00B75FD1" w:rsidRPr="00BB2474">
        <w:t xml:space="preserve">mit </w:t>
      </w:r>
      <w:r w:rsidR="005C7682" w:rsidRPr="00BB2474">
        <w:t>eigen</w:t>
      </w:r>
      <w:r w:rsidR="00B37F05">
        <w:t>en Aufgaben an unserem Projekt „</w:t>
      </w:r>
      <w:r w:rsidR="005C7682" w:rsidRPr="00BB2474">
        <w:t>Eve</w:t>
      </w:r>
      <w:r w:rsidR="00265202">
        <w:t>rybody is different</w:t>
      </w:r>
      <w:r w:rsidR="00B37F05">
        <w:t>“</w:t>
      </w:r>
      <w:r w:rsidR="00265202">
        <w:t>. Nutz</w:t>
      </w:r>
      <w:r>
        <w:t>en</w:t>
      </w:r>
      <w:r w:rsidR="005C7682" w:rsidRPr="00BB2474">
        <w:t xml:space="preserve"> </w:t>
      </w:r>
      <w:r>
        <w:t xml:space="preserve">Sie </w:t>
      </w:r>
      <w:r w:rsidR="005C7682" w:rsidRPr="00BB2474">
        <w:t>für das Fotoprojekt auch Ideen aus diesen Aufgaben.</w:t>
      </w:r>
    </w:p>
    <w:p w14:paraId="1D9103BA" w14:textId="4BEDAA9C" w:rsidR="007C594E" w:rsidRDefault="007C594E" w:rsidP="005D69E8">
      <w:pPr>
        <w:pStyle w:val="Textkrper"/>
      </w:pPr>
    </w:p>
    <w:p w14:paraId="222FF5D6" w14:textId="1549CB03" w:rsidR="00DB2B26" w:rsidRDefault="00DB2B26" w:rsidP="00DB2B26">
      <w:pPr>
        <w:pStyle w:val="Textkrper"/>
        <w:jc w:val="center"/>
      </w:pPr>
      <w:r>
        <w:rPr>
          <w:noProof/>
        </w:rPr>
        <w:drawing>
          <wp:inline distT="0" distB="0" distL="0" distR="0" wp14:anchorId="73797B22" wp14:editId="0AAA2E59">
            <wp:extent cx="4734663" cy="5296618"/>
            <wp:effectExtent l="0" t="0" r="0" b="0"/>
            <wp:docPr id="2241" name="Grafik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37990" cy="5300340"/>
                    </a:xfrm>
                    <a:prstGeom prst="rect">
                      <a:avLst/>
                    </a:prstGeom>
                    <a:noFill/>
                  </pic:spPr>
                </pic:pic>
              </a:graphicData>
            </a:graphic>
          </wp:inline>
        </w:drawing>
      </w:r>
    </w:p>
    <w:p w14:paraId="24F6DBF3" w14:textId="77777777" w:rsidR="00DB2B26" w:rsidRPr="00BB2474" w:rsidRDefault="00DB2B26" w:rsidP="005D69E8">
      <w:pPr>
        <w:pStyle w:val="Textkrper"/>
      </w:pPr>
    </w:p>
    <w:p w14:paraId="1CD40D9F" w14:textId="6660948E" w:rsidR="007C594E" w:rsidRDefault="007C594E" w:rsidP="00DB2B26">
      <w:pPr>
        <w:pStyle w:val="Textkrper"/>
        <w:jc w:val="center"/>
        <w:rPr>
          <w:lang w:val="en-GB"/>
        </w:rPr>
      </w:pPr>
    </w:p>
    <w:p w14:paraId="7D61514E" w14:textId="77777777" w:rsidR="007C594E" w:rsidRDefault="007C594E" w:rsidP="005D69E8">
      <w:pPr>
        <w:pStyle w:val="Textkrper"/>
        <w:rPr>
          <w:lang w:val="en-GB"/>
        </w:rPr>
        <w:sectPr w:rsidR="007C594E" w:rsidSect="00B63E14">
          <w:headerReference w:type="default" r:id="rId122"/>
          <w:footerReference w:type="default" r:id="rId123"/>
          <w:type w:val="continuous"/>
          <w:pgSz w:w="11906" w:h="16838" w:code="9"/>
          <w:pgMar w:top="1418" w:right="354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CA4737" w:rsidRPr="00246134" w14:paraId="5B6D7F7E"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6CF36DAA" w14:textId="77777777" w:rsidR="00CA4737" w:rsidRPr="00246134" w:rsidRDefault="00CA4737" w:rsidP="001A255F">
            <w:pPr>
              <w:pStyle w:val="Tabelle6pt"/>
              <w:rPr>
                <w:color w:val="000000"/>
                <w:lang w:val="en-GB"/>
              </w:rPr>
            </w:pPr>
            <w:r w:rsidRPr="00246134">
              <w:rPr>
                <w:lang w:val="en-GB"/>
              </w:rPr>
              <w:lastRenderedPageBreak/>
              <w:t>Kompetenzbereich</w:t>
            </w:r>
          </w:p>
          <w:p w14:paraId="51C3125C" w14:textId="77777777" w:rsidR="00CA4737" w:rsidRPr="00246134" w:rsidRDefault="00FE1B82" w:rsidP="00A86F6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43A43A26" w14:textId="77777777" w:rsidR="00CA4737" w:rsidRPr="00246134" w:rsidRDefault="00CA4737" w:rsidP="001A255F">
            <w:pPr>
              <w:pStyle w:val="Tabelle6pt"/>
              <w:rPr>
                <w:color w:val="000000"/>
                <w:lang w:val="en-GB"/>
              </w:rPr>
            </w:pPr>
            <w:r w:rsidRPr="00246134">
              <w:rPr>
                <w:lang w:val="en-GB"/>
              </w:rPr>
              <w:t>Lernfortschritt</w:t>
            </w:r>
          </w:p>
          <w:p w14:paraId="0E579EC5" w14:textId="77777777" w:rsidR="00CA4737" w:rsidRPr="00246134" w:rsidRDefault="00FE1B82" w:rsidP="00A86F6D">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5272B2AC" w14:textId="77777777" w:rsidR="00CA4737" w:rsidRPr="00246134" w:rsidRDefault="00CA4737" w:rsidP="001A255F">
            <w:pPr>
              <w:pStyle w:val="Tabelle6pt"/>
              <w:rPr>
                <w:color w:val="000000"/>
                <w:lang w:val="en-GB"/>
              </w:rPr>
            </w:pPr>
            <w:r w:rsidRPr="00246134">
              <w:rPr>
                <w:lang w:val="en-GB"/>
              </w:rPr>
              <w:t>Materialien/Titel</w:t>
            </w:r>
          </w:p>
          <w:p w14:paraId="153D58CA" w14:textId="77777777" w:rsidR="00CA4737" w:rsidRPr="00246134" w:rsidRDefault="00CA4737" w:rsidP="001A255F">
            <w:pPr>
              <w:pStyle w:val="TabelleKopflinks"/>
              <w:rPr>
                <w:lang w:val="en-GB"/>
              </w:rPr>
            </w:pPr>
            <w:r w:rsidRPr="00246134">
              <w:rPr>
                <w:lang w:val="en-GB"/>
              </w:rPr>
              <w:t>Everybody is different – so what!</w:t>
            </w:r>
          </w:p>
        </w:tc>
        <w:tc>
          <w:tcPr>
            <w:tcW w:w="188" w:type="dxa"/>
            <w:vMerge w:val="restart"/>
            <w:tcBorders>
              <w:top w:val="nil"/>
              <w:left w:val="single" w:sz="4" w:space="0" w:color="auto"/>
              <w:bottom w:val="nil"/>
              <w:right w:val="single" w:sz="4" w:space="0" w:color="auto"/>
            </w:tcBorders>
            <w:shd w:val="clear" w:color="auto" w:fill="FFFFFF"/>
          </w:tcPr>
          <w:p w14:paraId="6D83EADD" w14:textId="77777777" w:rsidR="00CA4737" w:rsidRPr="00246134" w:rsidRDefault="00110987" w:rsidP="001A255F">
            <w:pPr>
              <w:pStyle w:val="Kopf8pt"/>
              <w:rPr>
                <w:lang w:val="en-GB"/>
              </w:rPr>
            </w:pPr>
            <w:r w:rsidRPr="00246134">
              <w:rPr>
                <w:lang w:val="en-GB"/>
              </w:rPr>
              <w:t xml:space="preserve"> </w:t>
            </w: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8D603F0" w14:textId="77777777" w:rsidR="00CA4737" w:rsidRPr="00246134" w:rsidRDefault="00CA4737" w:rsidP="001A255F">
            <w:pPr>
              <w:pStyle w:val="TabelleKopfmitte"/>
              <w:rPr>
                <w:lang w:val="en-GB"/>
              </w:rPr>
            </w:pPr>
            <w:r w:rsidRPr="00246134">
              <w:rPr>
                <w:lang w:val="en-GB"/>
              </w:rPr>
              <w:t>Englisch</w:t>
            </w:r>
          </w:p>
          <w:p w14:paraId="4561FE81" w14:textId="28144F80" w:rsidR="00CA4737" w:rsidRPr="00246134" w:rsidRDefault="00CA4737" w:rsidP="001A255F">
            <w:pPr>
              <w:pStyle w:val="TabelleKopfmitte"/>
              <w:rPr>
                <w:rFonts w:eastAsia="Calibri"/>
                <w:lang w:val="en-GB"/>
              </w:rPr>
            </w:pPr>
            <w:r w:rsidRPr="00246134">
              <w:rPr>
                <w:rFonts w:eastAsia="Calibri"/>
                <w:lang w:val="en-GB"/>
              </w:rPr>
              <w:t>E</w:t>
            </w:r>
            <w:r w:rsidR="0084374E">
              <w:rPr>
                <w:rFonts w:eastAsia="Calibri"/>
                <w:lang w:val="en-GB"/>
              </w:rPr>
              <w:t>1</w:t>
            </w:r>
            <w:r w:rsidR="00FE1B82" w:rsidRPr="00246134">
              <w:rPr>
                <w:rFonts w:eastAsia="Calibri"/>
                <w:lang w:val="en-GB"/>
              </w:rPr>
              <w:t>.</w:t>
            </w:r>
            <w:r w:rsidR="00E62140" w:rsidRPr="00246134">
              <w:rPr>
                <w:rFonts w:eastAsia="Calibri"/>
                <w:lang w:val="en-GB"/>
              </w:rPr>
              <w:t>01.</w:t>
            </w:r>
            <w:r w:rsidR="009C5D32">
              <w:rPr>
                <w:rFonts w:eastAsia="Calibri"/>
                <w:lang w:val="en-GB"/>
              </w:rPr>
              <w:t>42</w:t>
            </w:r>
          </w:p>
        </w:tc>
      </w:tr>
      <w:tr w:rsidR="00CA4737" w:rsidRPr="00246134" w14:paraId="4611158D" w14:textId="77777777">
        <w:tc>
          <w:tcPr>
            <w:tcW w:w="7348" w:type="dxa"/>
            <w:gridSpan w:val="3"/>
            <w:tcBorders>
              <w:left w:val="single" w:sz="4" w:space="0" w:color="auto"/>
              <w:right w:val="single" w:sz="4" w:space="0" w:color="auto"/>
            </w:tcBorders>
          </w:tcPr>
          <w:p w14:paraId="16D4B119" w14:textId="18FFE5C4" w:rsidR="00CA4737" w:rsidRDefault="00CA4737" w:rsidP="00690784">
            <w:pPr>
              <w:spacing w:line="200" w:lineRule="exact"/>
              <w:rPr>
                <w:rFonts w:eastAsia="Times New Roman" w:cs="Times New Roman"/>
                <w:sz w:val="16"/>
                <w:lang w:eastAsia="de-DE"/>
              </w:rPr>
            </w:pPr>
            <w:r w:rsidRPr="00BB2474">
              <w:rPr>
                <w:sz w:val="12"/>
              </w:rPr>
              <w:t>Kompetenz:</w:t>
            </w:r>
            <w:r w:rsidR="00110987" w:rsidRPr="00BB2474">
              <w:rPr>
                <w:sz w:val="12"/>
              </w:rPr>
              <w:t xml:space="preserve"> </w:t>
            </w:r>
          </w:p>
          <w:p w14:paraId="789AC699" w14:textId="77777777" w:rsidR="00AB189F" w:rsidRPr="00003EB0" w:rsidRDefault="00AB189F" w:rsidP="00281BAF">
            <w:pPr>
              <w:pStyle w:val="Kopf8ptafz"/>
              <w:numPr>
                <w:ilvl w:val="0"/>
                <w:numId w:val="46"/>
              </w:numPr>
              <w:ind w:left="227" w:hanging="170"/>
            </w:pPr>
            <w:r w:rsidRPr="00003EB0">
              <w:t>Ich kann gesprochenes Englisch verstehen.</w:t>
            </w:r>
          </w:p>
          <w:p w14:paraId="64C1D676" w14:textId="77777777" w:rsidR="00AB189F" w:rsidRPr="00003EB0" w:rsidRDefault="00AB189F" w:rsidP="00281BAF">
            <w:pPr>
              <w:pStyle w:val="Kopf8ptafz"/>
              <w:numPr>
                <w:ilvl w:val="0"/>
                <w:numId w:val="46"/>
              </w:numPr>
              <w:ind w:left="227" w:hanging="170"/>
            </w:pPr>
            <w:r w:rsidRPr="00003EB0">
              <w:t>Ich kann Texte lesen und verstehen.</w:t>
            </w:r>
          </w:p>
          <w:p w14:paraId="7B4D68DF" w14:textId="77777777" w:rsidR="00AB189F" w:rsidRPr="00003EB0" w:rsidRDefault="00AB189F" w:rsidP="00281BAF">
            <w:pPr>
              <w:pStyle w:val="Kopf8ptafz"/>
              <w:numPr>
                <w:ilvl w:val="0"/>
                <w:numId w:val="46"/>
              </w:numPr>
              <w:ind w:left="227" w:hanging="170"/>
            </w:pPr>
            <w:r w:rsidRPr="00003EB0">
              <w:t>Ich kann zu anderen  sprechen.</w:t>
            </w:r>
          </w:p>
          <w:p w14:paraId="63BD2474" w14:textId="77777777" w:rsidR="00AB189F" w:rsidRPr="00003EB0" w:rsidRDefault="00AB189F" w:rsidP="00281BAF">
            <w:pPr>
              <w:pStyle w:val="Kopf8ptafz"/>
              <w:numPr>
                <w:ilvl w:val="0"/>
                <w:numId w:val="46"/>
              </w:numPr>
              <w:ind w:left="227" w:hanging="170"/>
            </w:pPr>
            <w:r w:rsidRPr="00003EB0">
              <w:t>Ich kann an Gesprächen teilnehmen.</w:t>
            </w:r>
          </w:p>
          <w:p w14:paraId="12C0DC71" w14:textId="6A2C5047" w:rsidR="00AB189F" w:rsidRPr="00BB2474" w:rsidRDefault="00AB189F" w:rsidP="00281BAF">
            <w:pPr>
              <w:pStyle w:val="Kopf8ptafz"/>
              <w:numPr>
                <w:ilvl w:val="0"/>
                <w:numId w:val="46"/>
              </w:numPr>
              <w:ind w:left="227" w:hanging="170"/>
              <w:rPr>
                <w:rFonts w:eastAsia="Times New Roman" w:cs="Times New Roman"/>
                <w:lang w:eastAsia="de-DE"/>
              </w:rPr>
            </w:pPr>
            <w:r w:rsidRPr="00003EB0">
              <w:t>Ich kann Texte schreiben.</w:t>
            </w:r>
          </w:p>
        </w:tc>
        <w:tc>
          <w:tcPr>
            <w:tcW w:w="188" w:type="dxa"/>
            <w:vMerge/>
            <w:tcBorders>
              <w:left w:val="single" w:sz="4" w:space="0" w:color="auto"/>
              <w:bottom w:val="nil"/>
              <w:right w:val="nil"/>
            </w:tcBorders>
            <w:vAlign w:val="center"/>
          </w:tcPr>
          <w:p w14:paraId="0BD5A276" w14:textId="77777777" w:rsidR="00CA4737" w:rsidRPr="00BB2474" w:rsidRDefault="00CA4737"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A4737" w:rsidRPr="00246134" w14:paraId="599E26C9" w14:textId="77777777">
              <w:trPr>
                <w:trHeight w:val="284"/>
              </w:trPr>
              <w:tc>
                <w:tcPr>
                  <w:tcW w:w="2090" w:type="dxa"/>
                  <w:shd w:val="clear" w:color="auto" w:fill="auto"/>
                </w:tcPr>
                <w:p w14:paraId="1DC64051" w14:textId="77777777" w:rsidR="00CA4737" w:rsidRPr="00246134" w:rsidRDefault="00CA4737" w:rsidP="001A255F">
                  <w:pPr>
                    <w:pStyle w:val="Textkrpermitte"/>
                    <w:rPr>
                      <w:lang w:val="en-GB"/>
                    </w:rPr>
                  </w:pPr>
                  <w:r w:rsidRPr="00246134">
                    <w:rPr>
                      <w:lang w:val="en-GB"/>
                    </w:rPr>
                    <w:t>LernPROJEKT</w:t>
                  </w:r>
                </w:p>
              </w:tc>
            </w:tr>
            <w:tr w:rsidR="00CA4737" w:rsidRPr="00246134" w14:paraId="5585C411" w14:textId="77777777">
              <w:trPr>
                <w:trHeight w:val="284"/>
              </w:trPr>
              <w:tc>
                <w:tcPr>
                  <w:tcW w:w="2090" w:type="dxa"/>
                  <w:shd w:val="clear" w:color="auto" w:fill="D9D9D9" w:themeFill="background1" w:themeFillShade="D9"/>
                </w:tcPr>
                <w:p w14:paraId="2342D22D" w14:textId="77777777" w:rsidR="00CA4737" w:rsidRPr="00246134" w:rsidRDefault="00CA4737" w:rsidP="001A255F">
                  <w:pPr>
                    <w:pStyle w:val="TabelleKopfmitte"/>
                    <w:rPr>
                      <w:lang w:val="en-GB"/>
                    </w:rPr>
                  </w:pPr>
                  <w:r w:rsidRPr="00246134">
                    <w:rPr>
                      <w:lang w:val="en-GB"/>
                    </w:rPr>
                    <w:t>LernTHEMA</w:t>
                  </w:r>
                </w:p>
              </w:tc>
            </w:tr>
            <w:tr w:rsidR="00CA4737" w:rsidRPr="00246134" w14:paraId="5B2E4C83" w14:textId="77777777">
              <w:trPr>
                <w:trHeight w:val="258"/>
              </w:trPr>
              <w:tc>
                <w:tcPr>
                  <w:tcW w:w="2090" w:type="dxa"/>
                </w:tcPr>
                <w:p w14:paraId="07BF911A" w14:textId="77777777" w:rsidR="00CA4737" w:rsidRPr="00246134" w:rsidRDefault="00CA4737" w:rsidP="001A255F">
                  <w:pPr>
                    <w:pStyle w:val="Textkrpermitte"/>
                    <w:rPr>
                      <w:lang w:val="en-GB"/>
                    </w:rPr>
                  </w:pPr>
                  <w:r w:rsidRPr="00246134">
                    <w:rPr>
                      <w:lang w:val="en-GB"/>
                    </w:rPr>
                    <w:t>LernSCHRITT</w:t>
                  </w:r>
                </w:p>
              </w:tc>
            </w:tr>
          </w:tbl>
          <w:p w14:paraId="1A3A3507" w14:textId="77777777" w:rsidR="00CA4737" w:rsidRPr="00246134" w:rsidRDefault="00CA4737" w:rsidP="001A255F">
            <w:pPr>
              <w:pStyle w:val="TabelleKopfmitte"/>
              <w:rPr>
                <w:lang w:val="en-GB"/>
              </w:rPr>
            </w:pPr>
          </w:p>
        </w:tc>
      </w:tr>
      <w:tr w:rsidR="00CA4737" w:rsidRPr="00246134" w14:paraId="4A3EA674" w14:textId="77777777">
        <w:tc>
          <w:tcPr>
            <w:tcW w:w="7348" w:type="dxa"/>
            <w:gridSpan w:val="3"/>
            <w:tcBorders>
              <w:left w:val="single" w:sz="4" w:space="0" w:color="auto"/>
              <w:right w:val="single" w:sz="4" w:space="0" w:color="auto"/>
            </w:tcBorders>
          </w:tcPr>
          <w:p w14:paraId="18748B0E" w14:textId="77777777" w:rsidR="00242CD8" w:rsidRPr="00BB2474" w:rsidRDefault="00CA4737" w:rsidP="00A86F6D">
            <w:pPr>
              <w:pStyle w:val="Tabelle6pt"/>
              <w:rPr>
                <w:rFonts w:eastAsia="Times New Roman" w:cs="Times New Roman"/>
                <w:sz w:val="16"/>
                <w:lang w:eastAsia="de-DE"/>
              </w:rPr>
            </w:pPr>
            <w:r w:rsidRPr="00BB2474">
              <w:t>Hauptbezug:</w:t>
            </w:r>
          </w:p>
          <w:p w14:paraId="141EDC0F" w14:textId="6C516000" w:rsidR="00CA4737" w:rsidRPr="00232277" w:rsidRDefault="00AB189F" w:rsidP="00281BAF">
            <w:pPr>
              <w:pStyle w:val="Kopf8ptafz"/>
              <w:numPr>
                <w:ilvl w:val="0"/>
                <w:numId w:val="46"/>
              </w:numPr>
              <w:ind w:left="227" w:hanging="170"/>
              <w:rPr>
                <w:rFonts w:eastAsia="Times New Roman" w:cs="Times New Roman"/>
                <w:lang w:eastAsia="de-DE"/>
              </w:rPr>
            </w:pPr>
            <w:r w:rsidRPr="00003EB0">
              <w:t>Ich kann den Projektverlauf lesen und verstehen.</w:t>
            </w:r>
          </w:p>
        </w:tc>
        <w:tc>
          <w:tcPr>
            <w:tcW w:w="188" w:type="dxa"/>
            <w:vMerge/>
            <w:tcBorders>
              <w:left w:val="single" w:sz="4" w:space="0" w:color="auto"/>
              <w:bottom w:val="nil"/>
              <w:right w:val="nil"/>
            </w:tcBorders>
            <w:vAlign w:val="center"/>
          </w:tcPr>
          <w:p w14:paraId="7EECE2BE" w14:textId="77777777" w:rsidR="00CA4737" w:rsidRPr="00232277" w:rsidRDefault="00CA4737"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0C3952C" w14:textId="77777777" w:rsidR="00CA4737" w:rsidRPr="00232277" w:rsidRDefault="00CA4737" w:rsidP="001A255F">
            <w:pPr>
              <w:pStyle w:val="TabelleKopfmitte"/>
            </w:pPr>
          </w:p>
        </w:tc>
      </w:tr>
      <w:tr w:rsidR="00CA4737" w:rsidRPr="00246134" w14:paraId="3EF97CA3" w14:textId="77777777">
        <w:trPr>
          <w:trHeight w:val="639"/>
        </w:trPr>
        <w:tc>
          <w:tcPr>
            <w:tcW w:w="7348" w:type="dxa"/>
            <w:gridSpan w:val="3"/>
            <w:tcBorders>
              <w:left w:val="single" w:sz="4" w:space="0" w:color="auto"/>
              <w:right w:val="single" w:sz="4" w:space="0" w:color="auto"/>
            </w:tcBorders>
            <w:tcMar>
              <w:bottom w:w="0" w:type="dxa"/>
            </w:tcMar>
          </w:tcPr>
          <w:p w14:paraId="2FD089DC" w14:textId="77777777" w:rsidR="00CA4737" w:rsidRPr="00232277" w:rsidRDefault="00CA4737" w:rsidP="00690784">
            <w:pPr>
              <w:pStyle w:val="Tabelle6pt"/>
            </w:pPr>
            <w:r w:rsidRPr="00232277">
              <w:t>Weitere Bezüge</w:t>
            </w:r>
            <w:r w:rsidR="00690784" w:rsidRPr="00232277">
              <w:t>:</w:t>
            </w:r>
          </w:p>
          <w:p w14:paraId="60849870" w14:textId="2013A7C9" w:rsidR="000F0300" w:rsidRPr="00003EB0" w:rsidRDefault="00DB7FE8" w:rsidP="00281BAF">
            <w:pPr>
              <w:pStyle w:val="Kopf8ptafz"/>
              <w:numPr>
                <w:ilvl w:val="0"/>
                <w:numId w:val="46"/>
              </w:numPr>
              <w:ind w:left="227" w:hanging="170"/>
              <w:rPr>
                <w:i/>
                <w:sz w:val="18"/>
                <w:szCs w:val="18"/>
              </w:rPr>
            </w:pPr>
            <w:r w:rsidRPr="00003EB0">
              <w:rPr>
                <w:i/>
              </w:rPr>
              <w:t xml:space="preserve">Ich kenne </w:t>
            </w:r>
            <w:r w:rsidR="000F0300" w:rsidRPr="00003EB0">
              <w:rPr>
                <w:i/>
              </w:rPr>
              <w:t>die verschiedenen Arbeitsformen.</w:t>
            </w:r>
          </w:p>
        </w:tc>
        <w:tc>
          <w:tcPr>
            <w:tcW w:w="188" w:type="dxa"/>
            <w:vMerge/>
            <w:tcBorders>
              <w:left w:val="single" w:sz="4" w:space="0" w:color="auto"/>
              <w:bottom w:val="nil"/>
              <w:right w:val="nil"/>
            </w:tcBorders>
            <w:vAlign w:val="center"/>
          </w:tcPr>
          <w:p w14:paraId="59D8FAE5" w14:textId="77777777" w:rsidR="00CA4737" w:rsidRPr="00232277" w:rsidRDefault="00CA4737"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41E06D8" w14:textId="77777777" w:rsidR="00CA4737" w:rsidRPr="00232277" w:rsidRDefault="00CA4737" w:rsidP="001A255F">
            <w:pPr>
              <w:pStyle w:val="TabelleKopfmitte"/>
            </w:pPr>
          </w:p>
        </w:tc>
      </w:tr>
    </w:tbl>
    <w:p w14:paraId="042F4FE9" w14:textId="77777777" w:rsidR="003D546F" w:rsidRDefault="002F3B9A" w:rsidP="00067C3D">
      <w:pPr>
        <w:pStyle w:val="berschrift2"/>
        <w:rPr>
          <w:lang w:val="en-GB"/>
        </w:rPr>
      </w:pPr>
      <w:r w:rsidRPr="00246134">
        <w:rPr>
          <w:lang w:val="en-GB"/>
        </w:rPr>
        <w:t>Everybody is different – so what! – Ablauf des Fotoprojektes</w:t>
      </w:r>
    </w:p>
    <w:p w14:paraId="0C45D07C" w14:textId="77777777" w:rsidR="00067C3D" w:rsidRPr="00067C3D" w:rsidRDefault="00067C3D" w:rsidP="00067C3D">
      <w:pPr>
        <w:pStyle w:val="Textkrper"/>
        <w:rPr>
          <w:lang w:val="en-GB"/>
        </w:rPr>
      </w:pPr>
    </w:p>
    <w:tbl>
      <w:tblPr>
        <w:tblW w:w="64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4961"/>
      </w:tblGrid>
      <w:tr w:rsidR="002F3B9A" w:rsidRPr="00246134" w14:paraId="7601A25B" w14:textId="77777777">
        <w:trPr>
          <w:trHeight w:val="397"/>
        </w:trPr>
        <w:tc>
          <w:tcPr>
            <w:tcW w:w="1470" w:type="dxa"/>
            <w:shd w:val="clear" w:color="auto" w:fill="D9D9D9" w:themeFill="background1" w:themeFillShade="D9"/>
            <w:vAlign w:val="center"/>
          </w:tcPr>
          <w:p w14:paraId="26195731" w14:textId="77777777" w:rsidR="002F3B9A" w:rsidRPr="00246134" w:rsidRDefault="00FE1B82" w:rsidP="00BC31CF">
            <w:pPr>
              <w:pStyle w:val="TabelleKopfmitte"/>
              <w:rPr>
                <w:lang w:val="en-GB"/>
              </w:rPr>
            </w:pPr>
            <w:r w:rsidRPr="00246134">
              <w:rPr>
                <w:lang w:val="en-GB"/>
              </w:rPr>
              <w:t>p</w:t>
            </w:r>
            <w:r w:rsidR="00CA4737" w:rsidRPr="00246134">
              <w:rPr>
                <w:lang w:val="en-GB"/>
              </w:rPr>
              <w:t>hase/</w:t>
            </w:r>
            <w:r w:rsidR="002F3B9A" w:rsidRPr="00246134">
              <w:rPr>
                <w:lang w:val="en-GB"/>
              </w:rPr>
              <w:t>Phase</w:t>
            </w:r>
          </w:p>
        </w:tc>
        <w:tc>
          <w:tcPr>
            <w:tcW w:w="4961" w:type="dxa"/>
            <w:shd w:val="clear" w:color="auto" w:fill="D9D9D9" w:themeFill="background1" w:themeFillShade="D9"/>
            <w:vAlign w:val="center"/>
          </w:tcPr>
          <w:p w14:paraId="3532B976" w14:textId="48C7313B" w:rsidR="002F3B9A" w:rsidRPr="00246134" w:rsidRDefault="00CA4737" w:rsidP="009B0FD3">
            <w:pPr>
              <w:pStyle w:val="TabelleKopfmitte"/>
              <w:rPr>
                <w:lang w:val="en-GB"/>
              </w:rPr>
            </w:pPr>
            <w:r w:rsidRPr="00246134">
              <w:rPr>
                <w:lang w:val="en-GB"/>
              </w:rPr>
              <w:t>task/</w:t>
            </w:r>
            <w:r w:rsidR="002F3B9A" w:rsidRPr="00246134">
              <w:rPr>
                <w:lang w:val="en-GB"/>
              </w:rPr>
              <w:t>Aufgabe</w:t>
            </w:r>
          </w:p>
        </w:tc>
      </w:tr>
      <w:tr w:rsidR="002F3B9A" w:rsidRPr="00281BAF" w14:paraId="24CEDE00" w14:textId="77777777">
        <w:trPr>
          <w:trHeight w:val="624"/>
        </w:trPr>
        <w:tc>
          <w:tcPr>
            <w:tcW w:w="1470" w:type="dxa"/>
            <w:shd w:val="clear" w:color="auto" w:fill="auto"/>
            <w:vAlign w:val="center"/>
          </w:tcPr>
          <w:p w14:paraId="37BE69A1" w14:textId="77777777" w:rsidR="002F3B9A" w:rsidRPr="00246134" w:rsidRDefault="002F3B9A" w:rsidP="00BC31CF">
            <w:pPr>
              <w:pStyle w:val="Textkrpermitte"/>
              <w:rPr>
                <w:lang w:val="en-GB"/>
              </w:rPr>
            </w:pPr>
            <w:r w:rsidRPr="00246134">
              <w:rPr>
                <w:noProof/>
              </w:rPr>
              <w:drawing>
                <wp:inline distT="0" distB="0" distL="0" distR="0" wp14:anchorId="4C4F5A41" wp14:editId="1B463E71">
                  <wp:extent cx="245957" cy="263262"/>
                  <wp:effectExtent l="25400" t="0" r="8043" b="0"/>
                  <wp:docPr id="10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9869" cy="267449"/>
                          </a:xfrm>
                          <a:prstGeom prst="rect">
                            <a:avLst/>
                          </a:prstGeom>
                          <a:noFill/>
                          <a:ln>
                            <a:noFill/>
                          </a:ln>
                        </pic:spPr>
                      </pic:pic>
                    </a:graphicData>
                  </a:graphic>
                </wp:inline>
              </w:drawing>
            </w:r>
            <w:r w:rsidRPr="00246134">
              <w:rPr>
                <w:noProof/>
              </w:rPr>
              <w:drawing>
                <wp:inline distT="0" distB="0" distL="0" distR="0" wp14:anchorId="70D62BD2" wp14:editId="635C0F06">
                  <wp:extent cx="471297" cy="286597"/>
                  <wp:effectExtent l="25400" t="0" r="11303" b="0"/>
                  <wp:docPr id="101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297" cy="286597"/>
                          </a:xfrm>
                          <a:prstGeom prst="rect">
                            <a:avLst/>
                          </a:prstGeom>
                          <a:noFill/>
                          <a:ln>
                            <a:noFill/>
                          </a:ln>
                        </pic:spPr>
                      </pic:pic>
                    </a:graphicData>
                  </a:graphic>
                </wp:inline>
              </w:drawing>
            </w:r>
          </w:p>
        </w:tc>
        <w:tc>
          <w:tcPr>
            <w:tcW w:w="4961" w:type="dxa"/>
            <w:shd w:val="clear" w:color="auto" w:fill="auto"/>
            <w:vAlign w:val="center"/>
          </w:tcPr>
          <w:p w14:paraId="1EE726F9" w14:textId="77777777" w:rsidR="002F3B9A" w:rsidRPr="00246134" w:rsidRDefault="00CA4737" w:rsidP="00BC31CF">
            <w:pPr>
              <w:pStyle w:val="Textkrper"/>
              <w:rPr>
                <w:noProof/>
                <w:lang w:val="en-GB"/>
              </w:rPr>
            </w:pPr>
            <w:r w:rsidRPr="00246134">
              <w:rPr>
                <w:noProof/>
                <w:lang w:val="en-GB"/>
              </w:rPr>
              <w:t>You collect all information</w:t>
            </w:r>
            <w:r w:rsidR="00FE1B82" w:rsidRPr="00246134">
              <w:rPr>
                <w:noProof/>
                <w:lang w:val="en-GB"/>
              </w:rPr>
              <w:t>.</w:t>
            </w:r>
            <w:r w:rsidRPr="00246134">
              <w:rPr>
                <w:noProof/>
                <w:lang w:val="en-GB"/>
              </w:rPr>
              <w:t xml:space="preserve"> (Informieren)</w:t>
            </w:r>
          </w:p>
        </w:tc>
      </w:tr>
      <w:tr w:rsidR="002F3B9A" w:rsidRPr="00281BAF" w14:paraId="71357DE9" w14:textId="77777777">
        <w:trPr>
          <w:trHeight w:val="624"/>
        </w:trPr>
        <w:tc>
          <w:tcPr>
            <w:tcW w:w="1470" w:type="dxa"/>
            <w:shd w:val="clear" w:color="auto" w:fill="auto"/>
            <w:vAlign w:val="center"/>
          </w:tcPr>
          <w:p w14:paraId="2F275AAD" w14:textId="2BACB56A" w:rsidR="002F3B9A" w:rsidRPr="00246134" w:rsidRDefault="002F3B9A" w:rsidP="003A6DD6">
            <w:pPr>
              <w:pStyle w:val="Textkrpermitte"/>
              <w:rPr>
                <w:noProof/>
                <w:lang w:val="en-GB"/>
              </w:rPr>
            </w:pPr>
            <w:r w:rsidRPr="00246134">
              <w:rPr>
                <w:noProof/>
              </w:rPr>
              <w:drawing>
                <wp:inline distT="0" distB="0" distL="0" distR="0" wp14:anchorId="5DB93D35" wp14:editId="0DBC4761">
                  <wp:extent cx="245957" cy="263262"/>
                  <wp:effectExtent l="25400" t="0" r="8043" b="0"/>
                  <wp:docPr id="10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9869" cy="267449"/>
                          </a:xfrm>
                          <a:prstGeom prst="rect">
                            <a:avLst/>
                          </a:prstGeom>
                          <a:noFill/>
                          <a:ln>
                            <a:noFill/>
                          </a:ln>
                        </pic:spPr>
                      </pic:pic>
                    </a:graphicData>
                  </a:graphic>
                </wp:inline>
              </w:drawing>
            </w:r>
            <w:r w:rsidRPr="00246134">
              <w:rPr>
                <w:noProof/>
              </w:rPr>
              <w:drawing>
                <wp:inline distT="0" distB="0" distL="0" distR="0" wp14:anchorId="660B8DEE" wp14:editId="6450BE46">
                  <wp:extent cx="471297" cy="286597"/>
                  <wp:effectExtent l="25400" t="0" r="11303" b="0"/>
                  <wp:docPr id="101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9305" cy="285386"/>
                          </a:xfrm>
                          <a:prstGeom prst="rect">
                            <a:avLst/>
                          </a:prstGeom>
                          <a:noFill/>
                          <a:ln>
                            <a:noFill/>
                          </a:ln>
                        </pic:spPr>
                      </pic:pic>
                    </a:graphicData>
                  </a:graphic>
                </wp:inline>
              </w:drawing>
            </w:r>
          </w:p>
        </w:tc>
        <w:tc>
          <w:tcPr>
            <w:tcW w:w="4961" w:type="dxa"/>
            <w:shd w:val="clear" w:color="auto" w:fill="auto"/>
            <w:vAlign w:val="center"/>
          </w:tcPr>
          <w:p w14:paraId="13CE6CED" w14:textId="77777777" w:rsidR="002F3B9A" w:rsidRPr="00246134" w:rsidRDefault="00CA4737" w:rsidP="00BC31CF">
            <w:pPr>
              <w:pStyle w:val="Textkrper"/>
              <w:rPr>
                <w:noProof/>
                <w:lang w:val="en-GB"/>
              </w:rPr>
            </w:pPr>
            <w:r w:rsidRPr="00246134">
              <w:rPr>
                <w:noProof/>
                <w:lang w:val="en-GB"/>
              </w:rPr>
              <w:t>You plan the project</w:t>
            </w:r>
            <w:r w:rsidR="00FE1B82" w:rsidRPr="00246134">
              <w:rPr>
                <w:noProof/>
                <w:lang w:val="en-GB"/>
              </w:rPr>
              <w:t>.</w:t>
            </w:r>
            <w:r w:rsidRPr="00246134">
              <w:rPr>
                <w:noProof/>
                <w:lang w:val="en-GB"/>
              </w:rPr>
              <w:t xml:space="preserve"> (Planen)</w:t>
            </w:r>
          </w:p>
        </w:tc>
      </w:tr>
      <w:tr w:rsidR="002F3B9A" w:rsidRPr="00246134" w14:paraId="3BCF9174" w14:textId="77777777" w:rsidTr="00E168FB">
        <w:trPr>
          <w:trHeight w:val="771"/>
        </w:trPr>
        <w:tc>
          <w:tcPr>
            <w:tcW w:w="1470" w:type="dxa"/>
            <w:shd w:val="clear" w:color="auto" w:fill="auto"/>
            <w:vAlign w:val="center"/>
          </w:tcPr>
          <w:p w14:paraId="2C2C4E3B" w14:textId="59161EB8" w:rsidR="002F3B9A" w:rsidRPr="00246134" w:rsidRDefault="00E168FB" w:rsidP="00BC31CF">
            <w:pPr>
              <w:pStyle w:val="Textkrpermitte"/>
              <w:rPr>
                <w:noProof/>
                <w:lang w:val="en-GB"/>
              </w:rPr>
            </w:pPr>
            <w:r w:rsidRPr="00246134">
              <w:rPr>
                <w:noProof/>
              </w:rPr>
              <w:drawing>
                <wp:anchor distT="0" distB="0" distL="114300" distR="114300" simplePos="0" relativeHeight="251922432" behindDoc="0" locked="0" layoutInCell="1" allowOverlap="1" wp14:anchorId="08A062F8" wp14:editId="236A1DD7">
                  <wp:simplePos x="0" y="0"/>
                  <wp:positionH relativeFrom="column">
                    <wp:posOffset>525145</wp:posOffset>
                  </wp:positionH>
                  <wp:positionV relativeFrom="paragraph">
                    <wp:posOffset>-83820</wp:posOffset>
                  </wp:positionV>
                  <wp:extent cx="336550" cy="424180"/>
                  <wp:effectExtent l="0" t="0" r="0" b="7620"/>
                  <wp:wrapNone/>
                  <wp:docPr id="1808" name="Grafik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36550" cy="424180"/>
                          </a:xfrm>
                          <a:prstGeom prst="rect">
                            <a:avLst/>
                          </a:prstGeom>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920384" behindDoc="0" locked="0" layoutInCell="1" allowOverlap="1" wp14:anchorId="2CFC28BE" wp14:editId="588AEB0C">
                  <wp:simplePos x="0" y="0"/>
                  <wp:positionH relativeFrom="column">
                    <wp:posOffset>-10160</wp:posOffset>
                  </wp:positionH>
                  <wp:positionV relativeFrom="paragraph">
                    <wp:posOffset>55245</wp:posOffset>
                  </wp:positionV>
                  <wp:extent cx="464185" cy="281940"/>
                  <wp:effectExtent l="0" t="0" r="0" b="0"/>
                  <wp:wrapNone/>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18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61" w:type="dxa"/>
            <w:shd w:val="clear" w:color="auto" w:fill="auto"/>
            <w:vAlign w:val="center"/>
          </w:tcPr>
          <w:p w14:paraId="3AC1E734" w14:textId="77777777" w:rsidR="002F3B9A" w:rsidRPr="00246134" w:rsidRDefault="00CA4737" w:rsidP="00BC31CF">
            <w:pPr>
              <w:pStyle w:val="Textkrper"/>
              <w:rPr>
                <w:noProof/>
                <w:lang w:val="en-GB"/>
              </w:rPr>
            </w:pPr>
            <w:r w:rsidRPr="00246134">
              <w:rPr>
                <w:noProof/>
                <w:lang w:val="en-GB"/>
              </w:rPr>
              <w:t>You discuss your plan with your teacher</w:t>
            </w:r>
            <w:r w:rsidR="00FE1B82" w:rsidRPr="00246134">
              <w:rPr>
                <w:noProof/>
                <w:lang w:val="en-GB"/>
              </w:rPr>
              <w:t>.</w:t>
            </w:r>
            <w:r w:rsidRPr="00246134">
              <w:rPr>
                <w:noProof/>
                <w:lang w:val="en-GB"/>
              </w:rPr>
              <w:t xml:space="preserve"> (Entscheiden)</w:t>
            </w:r>
          </w:p>
        </w:tc>
      </w:tr>
      <w:tr w:rsidR="002F3B9A" w:rsidRPr="00281BAF" w14:paraId="66E44522" w14:textId="77777777" w:rsidTr="002A258D">
        <w:trPr>
          <w:trHeight w:val="1207"/>
        </w:trPr>
        <w:tc>
          <w:tcPr>
            <w:tcW w:w="1470" w:type="dxa"/>
            <w:shd w:val="clear" w:color="auto" w:fill="auto"/>
            <w:vAlign w:val="center"/>
          </w:tcPr>
          <w:p w14:paraId="250BE7A2" w14:textId="7819BB18" w:rsidR="002F3B9A" w:rsidRPr="00246134" w:rsidRDefault="00E168FB" w:rsidP="00BC31CF">
            <w:pPr>
              <w:pStyle w:val="Textkrpermitte"/>
              <w:rPr>
                <w:lang w:val="en-GB"/>
              </w:rPr>
            </w:pPr>
            <w:r w:rsidRPr="00246134">
              <w:rPr>
                <w:noProof/>
              </w:rPr>
              <w:drawing>
                <wp:anchor distT="0" distB="0" distL="114300" distR="114300" simplePos="0" relativeHeight="251925504" behindDoc="0" locked="0" layoutInCell="1" allowOverlap="1" wp14:anchorId="6BA72712" wp14:editId="5E6A7518">
                  <wp:simplePos x="0" y="0"/>
                  <wp:positionH relativeFrom="column">
                    <wp:posOffset>257175</wp:posOffset>
                  </wp:positionH>
                  <wp:positionV relativeFrom="paragraph">
                    <wp:posOffset>377825</wp:posOffset>
                  </wp:positionV>
                  <wp:extent cx="321310" cy="321310"/>
                  <wp:effectExtent l="0" t="0" r="8890" b="8890"/>
                  <wp:wrapNone/>
                  <wp:docPr id="1812" name="Grafik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950080" behindDoc="0" locked="0" layoutInCell="1" allowOverlap="1" wp14:anchorId="036A2659" wp14:editId="0E2B878D">
                  <wp:simplePos x="0" y="0"/>
                  <wp:positionH relativeFrom="column">
                    <wp:posOffset>67945</wp:posOffset>
                  </wp:positionH>
                  <wp:positionV relativeFrom="paragraph">
                    <wp:posOffset>54610</wp:posOffset>
                  </wp:positionV>
                  <wp:extent cx="246380" cy="262255"/>
                  <wp:effectExtent l="0" t="0" r="7620" b="0"/>
                  <wp:wrapNone/>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6380" cy="262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4737" w:rsidRPr="00246134">
              <w:rPr>
                <w:noProof/>
              </w:rPr>
              <w:drawing>
                <wp:anchor distT="0" distB="0" distL="114300" distR="114300" simplePos="0" relativeHeight="251949056" behindDoc="0" locked="0" layoutInCell="1" allowOverlap="1" wp14:anchorId="09B5B13D" wp14:editId="6EFD89FF">
                  <wp:simplePos x="0" y="0"/>
                  <wp:positionH relativeFrom="column">
                    <wp:posOffset>377190</wp:posOffset>
                  </wp:positionH>
                  <wp:positionV relativeFrom="paragraph">
                    <wp:posOffset>26670</wp:posOffset>
                  </wp:positionV>
                  <wp:extent cx="471805" cy="287655"/>
                  <wp:effectExtent l="25400" t="0" r="10795" b="0"/>
                  <wp:wrapNone/>
                  <wp:docPr id="120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805" cy="287655"/>
                          </a:xfrm>
                          <a:prstGeom prst="rect">
                            <a:avLst/>
                          </a:prstGeom>
                          <a:noFill/>
                          <a:ln>
                            <a:noFill/>
                          </a:ln>
                        </pic:spPr>
                      </pic:pic>
                    </a:graphicData>
                  </a:graphic>
                </wp:anchor>
              </w:drawing>
            </w:r>
          </w:p>
        </w:tc>
        <w:tc>
          <w:tcPr>
            <w:tcW w:w="4961" w:type="dxa"/>
            <w:shd w:val="clear" w:color="auto" w:fill="auto"/>
            <w:vAlign w:val="center"/>
          </w:tcPr>
          <w:p w14:paraId="308156EB" w14:textId="36704062" w:rsidR="003A6DD6" w:rsidRPr="00246134" w:rsidRDefault="00CA4737" w:rsidP="00BC31CF">
            <w:pPr>
              <w:pStyle w:val="Textkrper"/>
              <w:rPr>
                <w:noProof/>
                <w:lang w:val="en-GB"/>
              </w:rPr>
            </w:pPr>
            <w:r w:rsidRPr="00246134">
              <w:rPr>
                <w:noProof/>
                <w:lang w:val="en-GB"/>
              </w:rPr>
              <w:t>You do your project</w:t>
            </w:r>
            <w:r w:rsidR="00FE1B82" w:rsidRPr="00246134">
              <w:rPr>
                <w:noProof/>
                <w:lang w:val="en-GB"/>
              </w:rPr>
              <w:t>.</w:t>
            </w:r>
            <w:r w:rsidR="00E168FB">
              <w:rPr>
                <w:noProof/>
                <w:lang w:val="en-GB"/>
              </w:rPr>
              <w:t xml:space="preserve"> (Durchführen</w:t>
            </w:r>
            <w:r w:rsidR="002A258D">
              <w:rPr>
                <w:noProof/>
                <w:lang w:val="en-GB"/>
              </w:rPr>
              <w:t>)</w:t>
            </w:r>
          </w:p>
          <w:p w14:paraId="6CF03CDA" w14:textId="77777777" w:rsidR="001E0FBB" w:rsidRPr="00246134" w:rsidRDefault="001E0FBB" w:rsidP="00BC31CF">
            <w:pPr>
              <w:pStyle w:val="Textkrper"/>
              <w:rPr>
                <w:noProof/>
                <w:lang w:val="en-GB"/>
              </w:rPr>
            </w:pPr>
          </w:p>
          <w:p w14:paraId="575B5BF9" w14:textId="77777777" w:rsidR="002F3B9A" w:rsidRPr="00246134" w:rsidRDefault="002F3B9A" w:rsidP="00BC31CF">
            <w:pPr>
              <w:pStyle w:val="Textkrper"/>
              <w:rPr>
                <w:noProof/>
                <w:lang w:val="en-GB"/>
              </w:rPr>
            </w:pPr>
          </w:p>
        </w:tc>
      </w:tr>
      <w:tr w:rsidR="002F3B9A" w:rsidRPr="00246134" w14:paraId="78233A1E" w14:textId="77777777">
        <w:trPr>
          <w:trHeight w:val="624"/>
        </w:trPr>
        <w:tc>
          <w:tcPr>
            <w:tcW w:w="1470" w:type="dxa"/>
            <w:shd w:val="clear" w:color="auto" w:fill="auto"/>
            <w:vAlign w:val="center"/>
          </w:tcPr>
          <w:p w14:paraId="5E3D15D9" w14:textId="77777777" w:rsidR="002F3B9A" w:rsidRPr="00246134" w:rsidRDefault="00FF6AC5" w:rsidP="00BC31CF">
            <w:pPr>
              <w:pStyle w:val="Textkrpermitte"/>
              <w:rPr>
                <w:lang w:val="en-GB"/>
              </w:rPr>
            </w:pPr>
            <w:r w:rsidRPr="00246134">
              <w:rPr>
                <w:noProof/>
              </w:rPr>
              <w:drawing>
                <wp:anchor distT="0" distB="0" distL="114300" distR="114300" simplePos="0" relativeHeight="251935744" behindDoc="0" locked="0" layoutInCell="1" allowOverlap="1" wp14:anchorId="34E1AE74" wp14:editId="50EE6790">
                  <wp:simplePos x="0" y="0"/>
                  <wp:positionH relativeFrom="column">
                    <wp:posOffset>391795</wp:posOffset>
                  </wp:positionH>
                  <wp:positionV relativeFrom="paragraph">
                    <wp:posOffset>38735</wp:posOffset>
                  </wp:positionV>
                  <wp:extent cx="342900" cy="342900"/>
                  <wp:effectExtent l="25400" t="0" r="0" b="0"/>
                  <wp:wrapNone/>
                  <wp:docPr id="1817" name="Grafik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anchor>
              </w:drawing>
            </w:r>
            <w:r w:rsidRPr="00246134">
              <w:rPr>
                <w:noProof/>
              </w:rPr>
              <w:drawing>
                <wp:anchor distT="0" distB="0" distL="114300" distR="114300" simplePos="0" relativeHeight="251933696" behindDoc="0" locked="0" layoutInCell="1" allowOverlap="1" wp14:anchorId="6507EDD4" wp14:editId="7C3BDB24">
                  <wp:simplePos x="0" y="0"/>
                  <wp:positionH relativeFrom="column">
                    <wp:posOffset>48895</wp:posOffset>
                  </wp:positionH>
                  <wp:positionV relativeFrom="paragraph">
                    <wp:posOffset>38735</wp:posOffset>
                  </wp:positionV>
                  <wp:extent cx="304800" cy="295910"/>
                  <wp:effectExtent l="25400" t="0" r="0" b="0"/>
                  <wp:wrapNone/>
                  <wp:docPr id="1816" name="Grafik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 Gruppenvortrag.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4800" cy="295910"/>
                          </a:xfrm>
                          <a:prstGeom prst="rect">
                            <a:avLst/>
                          </a:prstGeom>
                        </pic:spPr>
                      </pic:pic>
                    </a:graphicData>
                  </a:graphic>
                </wp:anchor>
              </w:drawing>
            </w:r>
          </w:p>
        </w:tc>
        <w:tc>
          <w:tcPr>
            <w:tcW w:w="4961" w:type="dxa"/>
            <w:shd w:val="clear" w:color="auto" w:fill="auto"/>
            <w:vAlign w:val="center"/>
          </w:tcPr>
          <w:p w14:paraId="687C0045" w14:textId="77777777" w:rsidR="002F3B9A" w:rsidRPr="00246134" w:rsidRDefault="00CA4737" w:rsidP="00BC31CF">
            <w:pPr>
              <w:pStyle w:val="Textkrper"/>
              <w:rPr>
                <w:noProof/>
                <w:lang w:val="en-GB"/>
              </w:rPr>
            </w:pPr>
            <w:r w:rsidRPr="00246134">
              <w:rPr>
                <w:noProof/>
                <w:lang w:val="en-GB"/>
              </w:rPr>
              <w:t>You present the project and get feedback</w:t>
            </w:r>
            <w:r w:rsidR="00FE1B82" w:rsidRPr="00246134">
              <w:rPr>
                <w:noProof/>
                <w:lang w:val="en-GB"/>
              </w:rPr>
              <w:t>.</w:t>
            </w:r>
            <w:r w:rsidRPr="00246134">
              <w:rPr>
                <w:noProof/>
                <w:lang w:val="en-GB"/>
              </w:rPr>
              <w:t xml:space="preserve"> (Kontrollieren)</w:t>
            </w:r>
          </w:p>
        </w:tc>
      </w:tr>
      <w:tr w:rsidR="002F3B9A" w:rsidRPr="00246134" w14:paraId="0C79F842" w14:textId="77777777">
        <w:trPr>
          <w:trHeight w:val="624"/>
        </w:trPr>
        <w:tc>
          <w:tcPr>
            <w:tcW w:w="1470" w:type="dxa"/>
            <w:shd w:val="clear" w:color="auto" w:fill="auto"/>
            <w:vAlign w:val="center"/>
          </w:tcPr>
          <w:p w14:paraId="7A79960B" w14:textId="0ACC1172" w:rsidR="002F3B9A" w:rsidRPr="00246134" w:rsidRDefault="001E0FBB" w:rsidP="00BC31CF">
            <w:pPr>
              <w:pStyle w:val="Textkrpermitte"/>
              <w:rPr>
                <w:lang w:val="en-GB"/>
              </w:rPr>
            </w:pPr>
            <w:r w:rsidRPr="00246134">
              <w:rPr>
                <w:noProof/>
              </w:rPr>
              <w:drawing>
                <wp:anchor distT="0" distB="0" distL="114300" distR="114300" simplePos="0" relativeHeight="251940864" behindDoc="0" locked="0" layoutInCell="1" allowOverlap="1" wp14:anchorId="1F530152" wp14:editId="4E666966">
                  <wp:simplePos x="0" y="0"/>
                  <wp:positionH relativeFrom="column">
                    <wp:posOffset>31115</wp:posOffset>
                  </wp:positionH>
                  <wp:positionV relativeFrom="paragraph">
                    <wp:posOffset>52705</wp:posOffset>
                  </wp:positionV>
                  <wp:extent cx="246380" cy="262255"/>
                  <wp:effectExtent l="25400" t="0" r="7620" b="0"/>
                  <wp:wrapNone/>
                  <wp:docPr id="1820" name="Grafik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6380" cy="262255"/>
                          </a:xfrm>
                          <a:prstGeom prst="rect">
                            <a:avLst/>
                          </a:prstGeom>
                          <a:noFill/>
                          <a:ln>
                            <a:noFill/>
                          </a:ln>
                        </pic:spPr>
                      </pic:pic>
                    </a:graphicData>
                  </a:graphic>
                </wp:anchor>
              </w:drawing>
            </w:r>
            <w:r w:rsidR="00CA4737" w:rsidRPr="00246134">
              <w:rPr>
                <w:noProof/>
              </w:rPr>
              <w:drawing>
                <wp:anchor distT="0" distB="0" distL="114300" distR="114300" simplePos="0" relativeHeight="251941888" behindDoc="0" locked="0" layoutInCell="1" allowOverlap="1" wp14:anchorId="04F567E4" wp14:editId="51C5F2BE">
                  <wp:simplePos x="0" y="0"/>
                  <wp:positionH relativeFrom="column">
                    <wp:posOffset>391795</wp:posOffset>
                  </wp:positionH>
                  <wp:positionV relativeFrom="paragraph">
                    <wp:posOffset>26035</wp:posOffset>
                  </wp:positionV>
                  <wp:extent cx="471805" cy="287655"/>
                  <wp:effectExtent l="25400" t="0" r="10795" b="0"/>
                  <wp:wrapNone/>
                  <wp:docPr id="1823" name="Grafik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805" cy="287655"/>
                          </a:xfrm>
                          <a:prstGeom prst="rect">
                            <a:avLst/>
                          </a:prstGeom>
                          <a:noFill/>
                          <a:ln>
                            <a:noFill/>
                          </a:ln>
                        </pic:spPr>
                      </pic:pic>
                    </a:graphicData>
                  </a:graphic>
                </wp:anchor>
              </w:drawing>
            </w:r>
          </w:p>
        </w:tc>
        <w:tc>
          <w:tcPr>
            <w:tcW w:w="4961" w:type="dxa"/>
            <w:shd w:val="clear" w:color="auto" w:fill="auto"/>
            <w:vAlign w:val="center"/>
          </w:tcPr>
          <w:p w14:paraId="4E3F7B5F" w14:textId="31FE42EF" w:rsidR="009E54DD" w:rsidRPr="00246134" w:rsidRDefault="00CA4737" w:rsidP="00BC31CF">
            <w:pPr>
              <w:pStyle w:val="Textkrper"/>
              <w:rPr>
                <w:noProof/>
                <w:lang w:val="en-GB"/>
              </w:rPr>
            </w:pPr>
            <w:r w:rsidRPr="00246134">
              <w:rPr>
                <w:noProof/>
                <w:lang w:val="en-GB"/>
              </w:rPr>
              <w:t>You think about the project again</w:t>
            </w:r>
            <w:r w:rsidR="00FE1B82" w:rsidRPr="00246134">
              <w:rPr>
                <w:noProof/>
                <w:lang w:val="en-GB"/>
              </w:rPr>
              <w:t>.</w:t>
            </w:r>
            <w:r w:rsidRPr="00246134">
              <w:rPr>
                <w:noProof/>
                <w:lang w:val="en-GB"/>
              </w:rPr>
              <w:t xml:space="preserve"> (Bewerten)</w:t>
            </w:r>
          </w:p>
          <w:p w14:paraId="746CC978" w14:textId="77777777" w:rsidR="002F3B9A" w:rsidRPr="00246134" w:rsidRDefault="002F3B9A" w:rsidP="00BC31CF">
            <w:pPr>
              <w:pStyle w:val="Textkrper"/>
              <w:rPr>
                <w:noProof/>
                <w:lang w:val="en-GB"/>
              </w:rPr>
            </w:pPr>
          </w:p>
        </w:tc>
      </w:tr>
      <w:tr w:rsidR="002F3B9A" w:rsidRPr="00246134" w14:paraId="139D525D" w14:textId="77777777">
        <w:trPr>
          <w:trHeight w:val="624"/>
        </w:trPr>
        <w:tc>
          <w:tcPr>
            <w:tcW w:w="1470" w:type="dxa"/>
            <w:shd w:val="clear" w:color="auto" w:fill="auto"/>
            <w:vAlign w:val="center"/>
          </w:tcPr>
          <w:p w14:paraId="3E35B29A" w14:textId="77777777" w:rsidR="002F3B9A" w:rsidRPr="00246134" w:rsidRDefault="00CA4737" w:rsidP="00BC31CF">
            <w:pPr>
              <w:pStyle w:val="Textkrpermitte"/>
              <w:rPr>
                <w:lang w:val="en-GB"/>
              </w:rPr>
            </w:pPr>
            <w:r w:rsidRPr="00246134">
              <w:rPr>
                <w:noProof/>
              </w:rPr>
              <w:drawing>
                <wp:anchor distT="0" distB="0" distL="114300" distR="114300" simplePos="0" relativeHeight="251951104" behindDoc="0" locked="0" layoutInCell="1" allowOverlap="1" wp14:anchorId="5B50410F" wp14:editId="30DCB816">
                  <wp:simplePos x="0" y="0"/>
                  <wp:positionH relativeFrom="column">
                    <wp:posOffset>277495</wp:posOffset>
                  </wp:positionH>
                  <wp:positionV relativeFrom="paragraph">
                    <wp:posOffset>55245</wp:posOffset>
                  </wp:positionV>
                  <wp:extent cx="246380" cy="262255"/>
                  <wp:effectExtent l="25400" t="0" r="7620" b="0"/>
                  <wp:wrapNone/>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6380" cy="262255"/>
                          </a:xfrm>
                          <a:prstGeom prst="rect">
                            <a:avLst/>
                          </a:prstGeom>
                          <a:noFill/>
                          <a:ln>
                            <a:noFill/>
                          </a:ln>
                        </pic:spPr>
                      </pic:pic>
                    </a:graphicData>
                  </a:graphic>
                </wp:anchor>
              </w:drawing>
            </w:r>
          </w:p>
        </w:tc>
        <w:tc>
          <w:tcPr>
            <w:tcW w:w="4961" w:type="dxa"/>
            <w:shd w:val="clear" w:color="auto" w:fill="auto"/>
            <w:vAlign w:val="center"/>
          </w:tcPr>
          <w:p w14:paraId="2D118162" w14:textId="40990AD8" w:rsidR="002F3B9A" w:rsidRPr="00246134" w:rsidRDefault="00E168FB" w:rsidP="00BC31CF">
            <w:pPr>
              <w:pStyle w:val="Textkrper"/>
              <w:rPr>
                <w:noProof/>
                <w:lang w:val="en-GB"/>
              </w:rPr>
            </w:pPr>
            <w:r>
              <w:rPr>
                <w:noProof/>
                <w:lang w:val="en-GB"/>
              </w:rPr>
              <w:t>T</w:t>
            </w:r>
            <w:r w:rsidR="00CA4737" w:rsidRPr="00246134">
              <w:rPr>
                <w:noProof/>
                <w:lang w:val="en-GB"/>
              </w:rPr>
              <w:t>est yourself</w:t>
            </w:r>
            <w:r>
              <w:rPr>
                <w:noProof/>
                <w:lang w:val="en-GB"/>
              </w:rPr>
              <w:t>!</w:t>
            </w:r>
          </w:p>
        </w:tc>
      </w:tr>
    </w:tbl>
    <w:p w14:paraId="17EE39D0" w14:textId="77777777" w:rsidR="003D546F" w:rsidRPr="00246134" w:rsidRDefault="003D546F" w:rsidP="002C5905">
      <w:pPr>
        <w:pStyle w:val="Textkrper"/>
        <w:rPr>
          <w:lang w:val="en-GB"/>
        </w:rPr>
      </w:pPr>
    </w:p>
    <w:p w14:paraId="312093CF" w14:textId="01F5100B" w:rsidR="000B13F6" w:rsidRDefault="000B13F6" w:rsidP="002C5905">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B1A34" w:rsidRPr="00246134" w14:paraId="3FFF8058"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1523E824" w14:textId="77777777" w:rsidR="005B1A34" w:rsidRPr="00246134" w:rsidRDefault="005B1A34" w:rsidP="005B1A34">
            <w:pPr>
              <w:pStyle w:val="Tabelle6pt"/>
              <w:rPr>
                <w:color w:val="000000"/>
                <w:lang w:val="en-GB"/>
              </w:rPr>
            </w:pPr>
            <w:r w:rsidRPr="00246134">
              <w:rPr>
                <w:lang w:val="en-GB"/>
              </w:rPr>
              <w:lastRenderedPageBreak/>
              <w:t>Kompetenzbereich</w:t>
            </w:r>
          </w:p>
          <w:p w14:paraId="1D8D6700" w14:textId="5DD28B42" w:rsidR="005B1A34" w:rsidRPr="00246134" w:rsidRDefault="005B1A34" w:rsidP="005B1A34">
            <w:pPr>
              <w:pStyle w:val="TabelleKopflinks"/>
              <w:rPr>
                <w:lang w:val="en-GB"/>
              </w:rPr>
            </w:pPr>
            <w:r w:rsidRPr="00246134">
              <w:rPr>
                <w:lang w:val="en-GB"/>
              </w:rPr>
              <w:t xml:space="preserve">Kompetenzbereich </w:t>
            </w:r>
            <w:r>
              <w:rPr>
                <w:lang w:val="en-GB"/>
              </w:rPr>
              <w:t>1-5</w:t>
            </w:r>
          </w:p>
        </w:tc>
        <w:tc>
          <w:tcPr>
            <w:tcW w:w="851" w:type="dxa"/>
            <w:tcBorders>
              <w:left w:val="single" w:sz="4" w:space="0" w:color="auto"/>
              <w:bottom w:val="single" w:sz="4" w:space="0" w:color="auto"/>
              <w:right w:val="single" w:sz="4" w:space="0" w:color="auto"/>
            </w:tcBorders>
            <w:shd w:val="clear" w:color="auto" w:fill="D9D9D9"/>
          </w:tcPr>
          <w:p w14:paraId="54B52E23" w14:textId="77777777" w:rsidR="005B1A34" w:rsidRPr="00246134" w:rsidRDefault="005B1A34" w:rsidP="005B1A34">
            <w:pPr>
              <w:pStyle w:val="Tabelle6pt"/>
              <w:rPr>
                <w:color w:val="000000"/>
                <w:lang w:val="en-GB"/>
              </w:rPr>
            </w:pPr>
            <w:r w:rsidRPr="00246134">
              <w:rPr>
                <w:lang w:val="en-GB"/>
              </w:rPr>
              <w:t>Lernfortschritt</w:t>
            </w:r>
          </w:p>
          <w:p w14:paraId="45B7C4F7" w14:textId="71354ECC" w:rsidR="005B1A34" w:rsidRPr="00246134" w:rsidRDefault="005B1A34" w:rsidP="005B1A34">
            <w:pPr>
              <w:pStyle w:val="TabelleKopflinks"/>
              <w:rPr>
                <w:lang w:val="en-GB"/>
              </w:rPr>
            </w:pPr>
            <w:r w:rsidRPr="00246134">
              <w:rPr>
                <w:lang w:val="en-GB"/>
              </w:rPr>
              <w:t>LFS 1</w:t>
            </w:r>
            <w:r>
              <w:rPr>
                <w:lang w:val="en-GB"/>
              </w:rPr>
              <w:t>-4</w:t>
            </w:r>
          </w:p>
        </w:tc>
        <w:tc>
          <w:tcPr>
            <w:tcW w:w="4229" w:type="dxa"/>
            <w:tcBorders>
              <w:left w:val="single" w:sz="4" w:space="0" w:color="auto"/>
              <w:bottom w:val="single" w:sz="4" w:space="0" w:color="auto"/>
              <w:right w:val="single" w:sz="4" w:space="0" w:color="auto"/>
            </w:tcBorders>
            <w:shd w:val="clear" w:color="auto" w:fill="D9D9D9"/>
          </w:tcPr>
          <w:p w14:paraId="360BFFD0" w14:textId="77777777" w:rsidR="005B1A34" w:rsidRPr="00232277" w:rsidRDefault="005B1A34" w:rsidP="005B1A34">
            <w:pPr>
              <w:pStyle w:val="Tabelle6pt"/>
              <w:rPr>
                <w:color w:val="000000"/>
              </w:rPr>
            </w:pPr>
            <w:r w:rsidRPr="00232277">
              <w:t>Materialien/Titel</w:t>
            </w:r>
          </w:p>
          <w:p w14:paraId="47EB7AE6" w14:textId="7ABB4C4A" w:rsidR="005B1A34" w:rsidRPr="00232277" w:rsidRDefault="005B1A34" w:rsidP="005B1A34">
            <w:pPr>
              <w:pStyle w:val="TabelleKopflinks"/>
            </w:pPr>
            <w:r w:rsidRPr="00232277">
              <w:t>Was Sie hier lernen können:</w:t>
            </w:r>
          </w:p>
          <w:p w14:paraId="05619E5D" w14:textId="77777777" w:rsidR="005B1A34" w:rsidRPr="00246134" w:rsidRDefault="005B1A34" w:rsidP="005B1A34">
            <w:pPr>
              <w:pStyle w:val="TabelleKopflinks"/>
              <w:rPr>
                <w:lang w:val="en-GB"/>
              </w:rPr>
            </w:pPr>
            <w:r w:rsidRPr="00246134">
              <w:rPr>
                <w:lang w:val="en-GB"/>
              </w:rPr>
              <w:t>Everybody is different – so what!</w:t>
            </w:r>
          </w:p>
        </w:tc>
        <w:tc>
          <w:tcPr>
            <w:tcW w:w="188" w:type="dxa"/>
            <w:tcBorders>
              <w:top w:val="nil"/>
              <w:left w:val="single" w:sz="4" w:space="0" w:color="auto"/>
              <w:bottom w:val="nil"/>
              <w:right w:val="single" w:sz="4" w:space="0" w:color="auto"/>
            </w:tcBorders>
            <w:shd w:val="clear" w:color="auto" w:fill="FFFFFF"/>
          </w:tcPr>
          <w:p w14:paraId="0D051A6C" w14:textId="77777777" w:rsidR="005B1A34" w:rsidRPr="00246134" w:rsidRDefault="005B1A34" w:rsidP="005B1A34">
            <w:pPr>
              <w:pStyle w:val="Kopf8pt"/>
              <w:rPr>
                <w:lang w:val="en-GB"/>
              </w:rPr>
            </w:pPr>
            <w:r w:rsidRPr="00246134">
              <w:rPr>
                <w:lang w:val="en-GB"/>
              </w:rPr>
              <w:t xml:space="preserve"> </w:t>
            </w: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17D36366" w14:textId="77777777" w:rsidR="005B1A34" w:rsidRPr="00246134" w:rsidRDefault="005B1A34" w:rsidP="00E45997">
            <w:pPr>
              <w:pStyle w:val="TabelleKopfmitte"/>
              <w:rPr>
                <w:lang w:val="en-GB"/>
              </w:rPr>
            </w:pPr>
            <w:r w:rsidRPr="00246134">
              <w:rPr>
                <w:lang w:val="en-GB"/>
              </w:rPr>
              <w:t>Englisch</w:t>
            </w:r>
          </w:p>
          <w:p w14:paraId="23990271" w14:textId="51A2CC54" w:rsidR="005B1A34" w:rsidRPr="00246134" w:rsidRDefault="00C01525" w:rsidP="00E45997">
            <w:pPr>
              <w:pStyle w:val="TabelleKopfmitte"/>
              <w:rPr>
                <w:rFonts w:eastAsia="Calibri"/>
                <w:lang w:val="en-GB"/>
              </w:rPr>
            </w:pPr>
            <w:r>
              <w:rPr>
                <w:rFonts w:eastAsia="Calibri"/>
                <w:lang w:val="en-GB"/>
              </w:rPr>
              <w:t>E6</w:t>
            </w:r>
            <w:r w:rsidR="009C5D32">
              <w:rPr>
                <w:rFonts w:eastAsia="Calibri"/>
                <w:lang w:val="en-GB"/>
              </w:rPr>
              <w:t>.01.43</w:t>
            </w:r>
          </w:p>
        </w:tc>
      </w:tr>
    </w:tbl>
    <w:p w14:paraId="6FC31075" w14:textId="77777777" w:rsidR="003D546F" w:rsidRPr="00246134" w:rsidRDefault="003D546F" w:rsidP="003D546F">
      <w:pPr>
        <w:jc w:val="both"/>
        <w:rPr>
          <w:rFonts w:ascii="Univers 55" w:eastAsia="Times New Roman" w:hAnsi="Univers 55" w:cs="Times New Roman"/>
          <w:color w:val="000000"/>
          <w:lang w:val="en-GB"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253"/>
        <w:gridCol w:w="5386"/>
      </w:tblGrid>
      <w:tr w:rsidR="003D546F" w:rsidRPr="00246134" w14:paraId="79DBCC9B" w14:textId="77777777">
        <w:tc>
          <w:tcPr>
            <w:tcW w:w="4253" w:type="dxa"/>
            <w:vMerge w:val="restart"/>
            <w:shd w:val="clear" w:color="auto" w:fill="auto"/>
          </w:tcPr>
          <w:p w14:paraId="295B50C4" w14:textId="77777777" w:rsidR="003D546F" w:rsidRPr="00232277" w:rsidRDefault="003D546F" w:rsidP="00FB7159">
            <w:pPr>
              <w:spacing w:before="40" w:after="60" w:line="160" w:lineRule="exact"/>
              <w:rPr>
                <w:rFonts w:eastAsia="Times New Roman" w:cs="Times New Roman"/>
                <w:color w:val="000000"/>
                <w:sz w:val="12"/>
                <w:szCs w:val="22"/>
              </w:rPr>
            </w:pPr>
            <w:r w:rsidRPr="00232277">
              <w:rPr>
                <w:rFonts w:eastAsia="Times New Roman" w:cs="Times New Roman"/>
                <w:color w:val="000000"/>
                <w:sz w:val="12"/>
                <w:szCs w:val="22"/>
              </w:rPr>
              <w:t>Kompetenz:</w:t>
            </w:r>
          </w:p>
          <w:p w14:paraId="2F363736" w14:textId="77777777" w:rsidR="00830D6D" w:rsidRPr="00003EB0" w:rsidRDefault="00830D6D" w:rsidP="00281BAF">
            <w:pPr>
              <w:pStyle w:val="Kopf8ptafz"/>
              <w:numPr>
                <w:ilvl w:val="0"/>
                <w:numId w:val="46"/>
              </w:numPr>
              <w:ind w:left="227" w:hanging="170"/>
            </w:pPr>
            <w:r w:rsidRPr="00003EB0">
              <w:t>Ich kann gesprochenes Englisch verstehen.</w:t>
            </w:r>
          </w:p>
          <w:p w14:paraId="4DF0DB72" w14:textId="77777777" w:rsidR="003D546F" w:rsidRPr="00003EB0" w:rsidRDefault="003D546F" w:rsidP="00281BAF">
            <w:pPr>
              <w:pStyle w:val="Kopf8ptafz"/>
              <w:numPr>
                <w:ilvl w:val="0"/>
                <w:numId w:val="46"/>
              </w:numPr>
              <w:ind w:left="227" w:hanging="170"/>
            </w:pPr>
            <w:r w:rsidRPr="00003EB0">
              <w:t>Ich kann Texte lesen und verstehen.</w:t>
            </w:r>
          </w:p>
          <w:p w14:paraId="2C1F9389" w14:textId="77777777" w:rsidR="003D546F" w:rsidRPr="00003EB0" w:rsidRDefault="003D546F" w:rsidP="00281BAF">
            <w:pPr>
              <w:pStyle w:val="Kopf8ptafz"/>
              <w:numPr>
                <w:ilvl w:val="0"/>
                <w:numId w:val="46"/>
              </w:numPr>
              <w:ind w:left="227" w:hanging="170"/>
            </w:pPr>
            <w:r w:rsidRPr="00003EB0">
              <w:t>Ich kann zu anderen sprechen.</w:t>
            </w:r>
          </w:p>
          <w:p w14:paraId="526BB08E" w14:textId="77777777" w:rsidR="003D546F" w:rsidRPr="00003EB0" w:rsidRDefault="003D546F" w:rsidP="00281BAF">
            <w:pPr>
              <w:pStyle w:val="Kopf8ptafz"/>
              <w:numPr>
                <w:ilvl w:val="0"/>
                <w:numId w:val="46"/>
              </w:numPr>
              <w:ind w:left="227" w:hanging="170"/>
            </w:pPr>
            <w:r w:rsidRPr="00003EB0">
              <w:t>Ich kann an Gesprächen teilnehmen.</w:t>
            </w:r>
          </w:p>
          <w:p w14:paraId="086123DC" w14:textId="77777777" w:rsidR="003D546F" w:rsidRPr="00246134" w:rsidRDefault="003D546F" w:rsidP="00281BAF">
            <w:pPr>
              <w:pStyle w:val="Kopf8ptafz"/>
              <w:numPr>
                <w:ilvl w:val="0"/>
                <w:numId w:val="46"/>
              </w:numPr>
              <w:ind w:left="227" w:hanging="170"/>
              <w:rPr>
                <w:szCs w:val="22"/>
                <w:lang w:val="en-GB"/>
              </w:rPr>
            </w:pPr>
            <w:r w:rsidRPr="00003EB0">
              <w:t>Ich kann Texte schreiben.</w:t>
            </w:r>
          </w:p>
        </w:tc>
        <w:tc>
          <w:tcPr>
            <w:tcW w:w="5386" w:type="dxa"/>
            <w:shd w:val="clear" w:color="auto" w:fill="auto"/>
          </w:tcPr>
          <w:p w14:paraId="11A97475" w14:textId="77777777" w:rsidR="003D546F" w:rsidRPr="00BB2474" w:rsidRDefault="003D546F" w:rsidP="00FB7159">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Was Sie schon können sollten:</w:t>
            </w:r>
          </w:p>
          <w:p w14:paraId="2CE5758F" w14:textId="5CBBE869" w:rsidR="003D546F" w:rsidRPr="00BB2474" w:rsidRDefault="00830D6D" w:rsidP="00A32D2F">
            <w:pPr>
              <w:spacing w:line="200" w:lineRule="exact"/>
              <w:rPr>
                <w:rFonts w:eastAsia="Times New Roman" w:cs="Times New Roman"/>
                <w:color w:val="000000"/>
                <w:sz w:val="16"/>
                <w:szCs w:val="22"/>
              </w:rPr>
            </w:pPr>
            <w:r w:rsidRPr="00BB2474">
              <w:rPr>
                <w:rFonts w:eastAsia="Times New Roman" w:cs="Times New Roman"/>
                <w:color w:val="000000"/>
                <w:sz w:val="16"/>
                <w:szCs w:val="22"/>
              </w:rPr>
              <w:t>Grundkenntnisse in</w:t>
            </w:r>
            <w:r w:rsidR="00D2007B" w:rsidRPr="00BB2474">
              <w:rPr>
                <w:rFonts w:eastAsia="Times New Roman" w:cs="Times New Roman"/>
                <w:color w:val="000000"/>
                <w:sz w:val="16"/>
                <w:szCs w:val="22"/>
              </w:rPr>
              <w:t xml:space="preserve"> Präsentation</w:t>
            </w:r>
            <w:r w:rsidR="00A32D2F">
              <w:rPr>
                <w:rFonts w:eastAsia="Times New Roman" w:cs="Times New Roman"/>
                <w:color w:val="000000"/>
                <w:sz w:val="16"/>
                <w:szCs w:val="22"/>
              </w:rPr>
              <w:t>s</w:t>
            </w:r>
            <w:r w:rsidRPr="00BB2474">
              <w:rPr>
                <w:rFonts w:eastAsia="Times New Roman" w:cs="Times New Roman"/>
                <w:color w:val="000000"/>
                <w:sz w:val="16"/>
                <w:szCs w:val="22"/>
              </w:rPr>
              <w:t>-</w:t>
            </w:r>
            <w:r w:rsidR="00D2007B" w:rsidRPr="00BB2474">
              <w:rPr>
                <w:rFonts w:eastAsia="Times New Roman" w:cs="Times New Roman"/>
                <w:color w:val="000000"/>
                <w:sz w:val="16"/>
                <w:szCs w:val="22"/>
              </w:rPr>
              <w:t xml:space="preserve"> und Plakat</w:t>
            </w:r>
            <w:r w:rsidRPr="00BB2474">
              <w:rPr>
                <w:rFonts w:eastAsia="Times New Roman" w:cs="Times New Roman"/>
                <w:color w:val="000000"/>
                <w:sz w:val="16"/>
                <w:szCs w:val="22"/>
              </w:rPr>
              <w:t>erstellung</w:t>
            </w:r>
          </w:p>
        </w:tc>
      </w:tr>
      <w:tr w:rsidR="003D546F" w:rsidRPr="00246134" w14:paraId="391DE1B5" w14:textId="77777777">
        <w:tc>
          <w:tcPr>
            <w:tcW w:w="4253" w:type="dxa"/>
            <w:vMerge/>
            <w:shd w:val="clear" w:color="auto" w:fill="auto"/>
          </w:tcPr>
          <w:p w14:paraId="00455877" w14:textId="77777777" w:rsidR="003D546F" w:rsidRPr="00BB2474" w:rsidRDefault="003D546F" w:rsidP="00FB7159">
            <w:pPr>
              <w:spacing w:line="160" w:lineRule="exact"/>
              <w:rPr>
                <w:rFonts w:ascii="Univers 55" w:eastAsia="Times New Roman" w:hAnsi="Univers 55" w:cs="Times New Roman"/>
                <w:color w:val="000000"/>
                <w:sz w:val="12"/>
                <w:lang w:eastAsia="de-DE"/>
              </w:rPr>
            </w:pPr>
          </w:p>
        </w:tc>
        <w:tc>
          <w:tcPr>
            <w:tcW w:w="5386" w:type="dxa"/>
            <w:shd w:val="clear" w:color="auto" w:fill="auto"/>
          </w:tcPr>
          <w:p w14:paraId="7F5F6DF8" w14:textId="77777777" w:rsidR="003D546F" w:rsidRPr="00BB2474" w:rsidRDefault="003D546F" w:rsidP="00FB7159">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Wofür Sie das benötigen:</w:t>
            </w:r>
          </w:p>
          <w:p w14:paraId="0B0AD1C3" w14:textId="423E0735" w:rsidR="003D546F" w:rsidRPr="00BB2474" w:rsidRDefault="00D2007B" w:rsidP="00D2007B">
            <w:pPr>
              <w:spacing w:line="200" w:lineRule="exact"/>
              <w:rPr>
                <w:rFonts w:eastAsia="Times New Roman" w:cs="Times New Roman"/>
                <w:color w:val="000000"/>
                <w:sz w:val="16"/>
                <w:szCs w:val="22"/>
              </w:rPr>
            </w:pPr>
            <w:r w:rsidRPr="00BB2474">
              <w:rPr>
                <w:rFonts w:eastAsia="Times New Roman" w:cs="Times New Roman"/>
                <w:color w:val="000000"/>
                <w:sz w:val="16"/>
                <w:szCs w:val="22"/>
              </w:rPr>
              <w:t>Zur Umsetzung d</w:t>
            </w:r>
            <w:r w:rsidR="00972523">
              <w:rPr>
                <w:rFonts w:eastAsia="Times New Roman" w:cs="Times New Roman"/>
                <w:color w:val="000000"/>
                <w:sz w:val="16"/>
                <w:szCs w:val="22"/>
              </w:rPr>
              <w:t>er Präsentation und der Plakate</w:t>
            </w:r>
          </w:p>
        </w:tc>
      </w:tr>
      <w:tr w:rsidR="003D546F" w:rsidRPr="00246134" w14:paraId="15208A28" w14:textId="77777777">
        <w:tc>
          <w:tcPr>
            <w:tcW w:w="4253" w:type="dxa"/>
            <w:vMerge/>
            <w:shd w:val="clear" w:color="auto" w:fill="auto"/>
          </w:tcPr>
          <w:p w14:paraId="4A68BB9D" w14:textId="77777777" w:rsidR="003D546F" w:rsidRPr="00BB2474" w:rsidRDefault="003D546F" w:rsidP="00FB7159">
            <w:pPr>
              <w:spacing w:line="220" w:lineRule="exact"/>
              <w:rPr>
                <w:rFonts w:ascii="Univers 55" w:eastAsia="Times New Roman" w:hAnsi="Univers 55" w:cs="Times New Roman"/>
                <w:color w:val="000000"/>
                <w:sz w:val="18"/>
                <w:lang w:eastAsia="de-DE"/>
              </w:rPr>
            </w:pPr>
          </w:p>
        </w:tc>
        <w:tc>
          <w:tcPr>
            <w:tcW w:w="5386" w:type="dxa"/>
            <w:shd w:val="clear" w:color="auto" w:fill="auto"/>
          </w:tcPr>
          <w:p w14:paraId="2EF24E3A" w14:textId="77777777" w:rsidR="003D546F" w:rsidRPr="00BB2474" w:rsidRDefault="003D546F" w:rsidP="00FB7159">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Wie Sie Ihr Können prüfen können:</w:t>
            </w:r>
          </w:p>
          <w:p w14:paraId="20AFD8E5" w14:textId="0BE427D2" w:rsidR="003D546F" w:rsidRPr="00BB2474" w:rsidRDefault="00D2007B" w:rsidP="00D2007B">
            <w:pPr>
              <w:spacing w:line="200" w:lineRule="exact"/>
              <w:rPr>
                <w:rFonts w:eastAsia="Times New Roman" w:cs="Times New Roman"/>
                <w:color w:val="000000"/>
                <w:sz w:val="16"/>
                <w:szCs w:val="22"/>
              </w:rPr>
            </w:pPr>
            <w:r w:rsidRPr="00BB2474">
              <w:rPr>
                <w:rFonts w:eastAsia="Times New Roman" w:cs="Times New Roman"/>
                <w:color w:val="000000"/>
                <w:sz w:val="16"/>
                <w:szCs w:val="22"/>
              </w:rPr>
              <w:t>Das Feedback auswerten</w:t>
            </w:r>
            <w:r w:rsidR="00972523">
              <w:rPr>
                <w:rFonts w:eastAsia="Times New Roman" w:cs="Times New Roman"/>
                <w:color w:val="000000"/>
                <w:sz w:val="16"/>
                <w:szCs w:val="22"/>
              </w:rPr>
              <w:t xml:space="preserve"> und reflektieren</w:t>
            </w:r>
          </w:p>
        </w:tc>
      </w:tr>
    </w:tbl>
    <w:p w14:paraId="3720D9C4" w14:textId="77777777" w:rsidR="001A6E80" w:rsidRDefault="001A6E80" w:rsidP="001738C8">
      <w:pPr>
        <w:pStyle w:val="Textkrper"/>
        <w:ind w:right="-2409"/>
        <w:outlineLvl w:val="0"/>
        <w:rPr>
          <w:b/>
          <w:bCs/>
        </w:rPr>
      </w:pPr>
    </w:p>
    <w:p w14:paraId="1C60E684" w14:textId="77777777" w:rsidR="003D546F" w:rsidRPr="00BB2474" w:rsidRDefault="003D546F" w:rsidP="001738C8">
      <w:pPr>
        <w:pStyle w:val="Textkrper"/>
        <w:ind w:right="-2409"/>
        <w:outlineLvl w:val="0"/>
        <w:rPr>
          <w:b/>
          <w:bCs/>
        </w:rPr>
      </w:pPr>
      <w:r w:rsidRPr="00BB2474">
        <w:rPr>
          <w:b/>
          <w:bCs/>
        </w:rPr>
        <w:t>Wofür Sie das brauchen:</w:t>
      </w:r>
    </w:p>
    <w:p w14:paraId="4C782274" w14:textId="5BAA0F51" w:rsidR="003D546F" w:rsidRDefault="00D2007B" w:rsidP="001738C8">
      <w:pPr>
        <w:pStyle w:val="Textkrper"/>
        <w:ind w:right="-2409"/>
      </w:pPr>
      <w:r w:rsidRPr="00BB2474">
        <w:t>Sie sollten in der Lage sein</w:t>
      </w:r>
      <w:r w:rsidR="00830D6D" w:rsidRPr="00BB2474">
        <w:t>,</w:t>
      </w:r>
      <w:r w:rsidRPr="00BB2474">
        <w:t xml:space="preserve"> im Team für bestimmte Aufgaben verantwortlich zu sein und mit jeweiligen Vorbere</w:t>
      </w:r>
      <w:r w:rsidRPr="00BB2474">
        <w:t>i</w:t>
      </w:r>
      <w:r w:rsidRPr="00BB2474">
        <w:t>tungen das Ergebnis eines Projekts in Engl</w:t>
      </w:r>
      <w:r w:rsidR="00830D6D" w:rsidRPr="00BB2474">
        <w:t xml:space="preserve">isch </w:t>
      </w:r>
      <w:r w:rsidR="00A32D2F">
        <w:t xml:space="preserve">zu </w:t>
      </w:r>
      <w:r w:rsidR="00830D6D" w:rsidRPr="00BB2474">
        <w:t>präsentieren</w:t>
      </w:r>
      <w:r w:rsidR="00972523">
        <w:t>,</w:t>
      </w:r>
      <w:r w:rsidR="00830D6D" w:rsidRPr="00BB2474">
        <w:t xml:space="preserve"> </w:t>
      </w:r>
      <w:r w:rsidRPr="00BB2474">
        <w:t>so</w:t>
      </w:r>
      <w:r w:rsidR="00830D6D" w:rsidRPr="00BB2474">
        <w:t xml:space="preserve">wie </w:t>
      </w:r>
      <w:r w:rsidRPr="00BB2474">
        <w:t>ein Plakat gestalten</w:t>
      </w:r>
      <w:r w:rsidR="00830D6D" w:rsidRPr="00BB2474">
        <w:t xml:space="preserve"> zu können.</w:t>
      </w:r>
      <w:r w:rsidRPr="00BB2474">
        <w:t xml:space="preserve"> </w:t>
      </w:r>
      <w:r w:rsidR="00830D6D" w:rsidRPr="00BB2474">
        <w:t xml:space="preserve">Das Projekt fördert </w:t>
      </w:r>
      <w:r w:rsidR="001A6E80">
        <w:t>nicht nur Ihre Englischk</w:t>
      </w:r>
      <w:r w:rsidR="00830D6D" w:rsidRPr="00BB2474">
        <w:t>omp</w:t>
      </w:r>
      <w:r w:rsidR="001619B1" w:rsidRPr="00BB2474">
        <w:t xml:space="preserve">etenz, </w:t>
      </w:r>
      <w:r w:rsidR="00830D6D" w:rsidRPr="00BB2474">
        <w:t>sondern durch das Durchlaufen einer vollständigen Handlung auch Ihre Handlungskompetenz.</w:t>
      </w:r>
    </w:p>
    <w:p w14:paraId="16DF6BDA" w14:textId="77777777" w:rsidR="00A32D2F" w:rsidRPr="00BB2474" w:rsidRDefault="00A32D2F" w:rsidP="001A6E80">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6"/>
        <w:gridCol w:w="3930"/>
        <w:gridCol w:w="4813"/>
      </w:tblGrid>
      <w:tr w:rsidR="003D546F" w:rsidRPr="00246134" w14:paraId="34B840C0" w14:textId="77777777">
        <w:tc>
          <w:tcPr>
            <w:tcW w:w="896" w:type="dxa"/>
            <w:shd w:val="clear" w:color="auto" w:fill="auto"/>
          </w:tcPr>
          <w:p w14:paraId="37CEA770" w14:textId="77777777" w:rsidR="003D546F" w:rsidRPr="00246134" w:rsidRDefault="003D546F" w:rsidP="00FB7159">
            <w:pPr>
              <w:pStyle w:val="Textkrper"/>
              <w:rPr>
                <w:rStyle w:val="Fett"/>
              </w:rPr>
            </w:pPr>
            <w:r w:rsidRPr="00246134">
              <w:rPr>
                <w:rStyle w:val="Fett"/>
                <w:lang w:val="en-GB"/>
              </w:rPr>
              <w:t>Wer?</w:t>
            </w:r>
          </w:p>
        </w:tc>
        <w:tc>
          <w:tcPr>
            <w:tcW w:w="3930" w:type="dxa"/>
            <w:shd w:val="clear" w:color="auto" w:fill="auto"/>
          </w:tcPr>
          <w:p w14:paraId="0DFA51BA" w14:textId="77777777" w:rsidR="003D546F" w:rsidRPr="00246134" w:rsidRDefault="009D7FA3" w:rsidP="00FB7159">
            <w:pPr>
              <w:pStyle w:val="Textkrper"/>
              <w:rPr>
                <w:rStyle w:val="Fett"/>
              </w:rPr>
            </w:pPr>
            <w:r w:rsidRPr="00BB2474">
              <w:rPr>
                <w:rStyle w:val="Fett"/>
              </w:rPr>
              <w:t xml:space="preserve">Was Sie in unserem Projekt </w:t>
            </w:r>
            <w:r w:rsidR="003D546F" w:rsidRPr="00BB2474">
              <w:rPr>
                <w:rStyle w:val="Fett"/>
              </w:rPr>
              <w:t>lernen können</w:t>
            </w:r>
          </w:p>
        </w:tc>
        <w:tc>
          <w:tcPr>
            <w:tcW w:w="4813" w:type="dxa"/>
            <w:shd w:val="clear" w:color="auto" w:fill="auto"/>
          </w:tcPr>
          <w:p w14:paraId="571DFE79" w14:textId="77777777" w:rsidR="003D546F" w:rsidRPr="00246134" w:rsidRDefault="003D546F" w:rsidP="00FB7159">
            <w:pPr>
              <w:pStyle w:val="Textkrper"/>
              <w:rPr>
                <w:rStyle w:val="Fett"/>
              </w:rPr>
            </w:pPr>
            <w:r w:rsidRPr="00246134">
              <w:rPr>
                <w:rStyle w:val="Fett"/>
                <w:lang w:val="en-GB"/>
              </w:rPr>
              <w:t>Lernmaterialien</w:t>
            </w:r>
          </w:p>
        </w:tc>
      </w:tr>
      <w:tr w:rsidR="003D546F" w:rsidRPr="00246134" w14:paraId="0B2392E1" w14:textId="77777777">
        <w:tc>
          <w:tcPr>
            <w:tcW w:w="896" w:type="dxa"/>
            <w:shd w:val="clear" w:color="auto" w:fill="auto"/>
          </w:tcPr>
          <w:p w14:paraId="1B98C298" w14:textId="77777777" w:rsidR="003D546F" w:rsidRPr="00246134" w:rsidRDefault="003D546F" w:rsidP="00FB7159">
            <w:pPr>
              <w:pStyle w:val="Textkrper"/>
              <w:rPr>
                <w:color w:val="000000"/>
                <w:lang w:val="en-GB"/>
              </w:rPr>
            </w:pPr>
            <w:r w:rsidRPr="00246134">
              <w:rPr>
                <w:color w:val="000000"/>
                <w:lang w:val="en-GB"/>
              </w:rPr>
              <w:t>A, B, C</w:t>
            </w:r>
          </w:p>
        </w:tc>
        <w:tc>
          <w:tcPr>
            <w:tcW w:w="3930" w:type="dxa"/>
            <w:shd w:val="clear" w:color="auto" w:fill="auto"/>
          </w:tcPr>
          <w:p w14:paraId="4E6E0793" w14:textId="4AD85A49" w:rsidR="003D546F" w:rsidRPr="00BB2474" w:rsidRDefault="00DD1908" w:rsidP="00972523">
            <w:pPr>
              <w:pStyle w:val="Textkrper"/>
              <w:rPr>
                <w:color w:val="000000"/>
              </w:rPr>
            </w:pPr>
            <w:r w:rsidRPr="00BB2474">
              <w:rPr>
                <w:color w:val="000000"/>
              </w:rPr>
              <w:t xml:space="preserve">Ich kann vorgegebene </w:t>
            </w:r>
            <w:r w:rsidR="00655FCD" w:rsidRPr="00BB2474">
              <w:rPr>
                <w:color w:val="000000"/>
              </w:rPr>
              <w:t>Informationen für</w:t>
            </w:r>
            <w:r w:rsidR="009D7FA3" w:rsidRPr="00BB2474">
              <w:rPr>
                <w:color w:val="000000"/>
              </w:rPr>
              <w:t xml:space="preserve"> </w:t>
            </w:r>
            <w:r w:rsidRPr="00BB2474">
              <w:rPr>
                <w:color w:val="000000"/>
              </w:rPr>
              <w:t>unser</w:t>
            </w:r>
            <w:r w:rsidR="009D7FA3" w:rsidRPr="00BB2474">
              <w:rPr>
                <w:color w:val="000000"/>
              </w:rPr>
              <w:t xml:space="preserve"> Projekt verstehen</w:t>
            </w:r>
            <w:r w:rsidR="00655FCD" w:rsidRPr="00BB2474">
              <w:rPr>
                <w:color w:val="000000"/>
              </w:rPr>
              <w:t>.</w:t>
            </w:r>
          </w:p>
        </w:tc>
        <w:tc>
          <w:tcPr>
            <w:tcW w:w="4813" w:type="dxa"/>
            <w:shd w:val="clear" w:color="auto" w:fill="auto"/>
          </w:tcPr>
          <w:p w14:paraId="6E2581BE" w14:textId="221CE595" w:rsidR="00DD1908" w:rsidRPr="00246134" w:rsidRDefault="009D7FA3" w:rsidP="00FB7159">
            <w:pPr>
              <w:pStyle w:val="Textkrper"/>
              <w:rPr>
                <w:color w:val="000000"/>
                <w:lang w:val="en-GB"/>
              </w:rPr>
            </w:pPr>
            <w:r w:rsidRPr="00246134">
              <w:rPr>
                <w:color w:val="000000"/>
                <w:lang w:val="en-GB"/>
              </w:rPr>
              <w:t>E2.02</w:t>
            </w:r>
            <w:r w:rsidR="000F0300">
              <w:rPr>
                <w:color w:val="000000"/>
                <w:lang w:val="en-GB"/>
              </w:rPr>
              <w:t>.41</w:t>
            </w:r>
          </w:p>
          <w:p w14:paraId="2FEF5314" w14:textId="0ECA7870" w:rsidR="00DD1908" w:rsidRPr="00246134" w:rsidRDefault="009F26BE" w:rsidP="00FB7159">
            <w:pPr>
              <w:pStyle w:val="Textkrper"/>
              <w:rPr>
                <w:color w:val="000000"/>
                <w:lang w:val="en-GB"/>
              </w:rPr>
            </w:pPr>
            <w:r>
              <w:rPr>
                <w:color w:val="000000"/>
                <w:lang w:val="en-GB"/>
              </w:rPr>
              <w:t>E2.01.42</w:t>
            </w:r>
          </w:p>
          <w:p w14:paraId="0B530641" w14:textId="30568735" w:rsidR="003D546F" w:rsidRPr="00246134" w:rsidRDefault="009F26BE" w:rsidP="00FB7159">
            <w:pPr>
              <w:pStyle w:val="Textkrper"/>
              <w:rPr>
                <w:color w:val="000000"/>
                <w:lang w:val="en-GB"/>
              </w:rPr>
            </w:pPr>
            <w:r>
              <w:rPr>
                <w:color w:val="000000"/>
                <w:lang w:val="en-GB"/>
              </w:rPr>
              <w:t>E2.02.44</w:t>
            </w:r>
          </w:p>
        </w:tc>
      </w:tr>
      <w:tr w:rsidR="00DD1908" w:rsidRPr="00246134" w14:paraId="6B681011" w14:textId="77777777">
        <w:tc>
          <w:tcPr>
            <w:tcW w:w="896" w:type="dxa"/>
            <w:shd w:val="clear" w:color="auto" w:fill="auto"/>
          </w:tcPr>
          <w:p w14:paraId="6EC67C1B" w14:textId="77777777" w:rsidR="00DD1908" w:rsidRPr="00246134" w:rsidRDefault="00DD1908" w:rsidP="00FB7159">
            <w:pPr>
              <w:pStyle w:val="Textkrper"/>
              <w:rPr>
                <w:color w:val="000000"/>
                <w:lang w:val="en-GB"/>
              </w:rPr>
            </w:pPr>
            <w:r w:rsidRPr="00246134">
              <w:rPr>
                <w:color w:val="000000"/>
                <w:lang w:val="en-GB"/>
              </w:rPr>
              <w:t>A, B, C</w:t>
            </w:r>
          </w:p>
        </w:tc>
        <w:tc>
          <w:tcPr>
            <w:tcW w:w="3930" w:type="dxa"/>
            <w:shd w:val="clear" w:color="auto" w:fill="auto"/>
          </w:tcPr>
          <w:p w14:paraId="4F9404C1" w14:textId="77777777" w:rsidR="00DD1908" w:rsidRPr="00BB2474" w:rsidRDefault="00DD1908" w:rsidP="000427A8">
            <w:pPr>
              <w:pStyle w:val="Textkrper"/>
              <w:rPr>
                <w:color w:val="000000"/>
              </w:rPr>
            </w:pPr>
            <w:r w:rsidRPr="00BB2474">
              <w:rPr>
                <w:color w:val="000000"/>
              </w:rPr>
              <w:t>Ich kann mich mit meinem Team auf ein Thema einigen.</w:t>
            </w:r>
          </w:p>
        </w:tc>
        <w:tc>
          <w:tcPr>
            <w:tcW w:w="4813" w:type="dxa"/>
            <w:shd w:val="clear" w:color="auto" w:fill="auto"/>
          </w:tcPr>
          <w:p w14:paraId="7C873E25" w14:textId="388501A7" w:rsidR="00DD1908" w:rsidRPr="00246134" w:rsidRDefault="009F26BE" w:rsidP="00FB7159">
            <w:pPr>
              <w:pStyle w:val="Textkrper"/>
              <w:rPr>
                <w:color w:val="000000"/>
                <w:lang w:val="en-GB"/>
              </w:rPr>
            </w:pPr>
            <w:r>
              <w:rPr>
                <w:color w:val="000000"/>
                <w:lang w:val="en-GB"/>
              </w:rPr>
              <w:t>E3.01.45</w:t>
            </w:r>
          </w:p>
        </w:tc>
      </w:tr>
      <w:tr w:rsidR="00DD1908" w:rsidRPr="00246134" w14:paraId="183178F4" w14:textId="77777777">
        <w:tc>
          <w:tcPr>
            <w:tcW w:w="896" w:type="dxa"/>
            <w:shd w:val="clear" w:color="auto" w:fill="auto"/>
          </w:tcPr>
          <w:p w14:paraId="123D5B7B" w14:textId="77777777" w:rsidR="00DD1908" w:rsidRPr="00246134" w:rsidRDefault="00DD1908" w:rsidP="00FB7159">
            <w:pPr>
              <w:pStyle w:val="Textkrper"/>
              <w:rPr>
                <w:color w:val="000000"/>
                <w:lang w:val="en-GB"/>
              </w:rPr>
            </w:pPr>
            <w:r w:rsidRPr="00246134">
              <w:rPr>
                <w:color w:val="000000"/>
                <w:lang w:val="en-GB"/>
              </w:rPr>
              <w:t>B, C</w:t>
            </w:r>
          </w:p>
        </w:tc>
        <w:tc>
          <w:tcPr>
            <w:tcW w:w="3930" w:type="dxa"/>
            <w:shd w:val="clear" w:color="auto" w:fill="auto"/>
          </w:tcPr>
          <w:p w14:paraId="56EB4889" w14:textId="1E1608A6" w:rsidR="00DD1908" w:rsidRPr="00BB2474" w:rsidRDefault="00DD1908" w:rsidP="00972523">
            <w:pPr>
              <w:pStyle w:val="Textkrper"/>
              <w:rPr>
                <w:color w:val="000000"/>
              </w:rPr>
            </w:pPr>
            <w:r w:rsidRPr="00BB2474">
              <w:rPr>
                <w:color w:val="000000"/>
              </w:rPr>
              <w:t xml:space="preserve">Ich </w:t>
            </w:r>
            <w:r w:rsidR="00972523">
              <w:rPr>
                <w:color w:val="000000"/>
              </w:rPr>
              <w:t>(T</w:t>
            </w:r>
            <w:r w:rsidR="00C12858" w:rsidRPr="00BB2474">
              <w:rPr>
                <w:color w:val="000000"/>
              </w:rPr>
              <w:t xml:space="preserve">eam speaker) </w:t>
            </w:r>
            <w:r w:rsidRPr="00BB2474">
              <w:rPr>
                <w:color w:val="000000"/>
              </w:rPr>
              <w:t xml:space="preserve">kann </w:t>
            </w:r>
            <w:r w:rsidR="00C12858" w:rsidRPr="00BB2474">
              <w:rPr>
                <w:color w:val="000000"/>
              </w:rPr>
              <w:t>unser</w:t>
            </w:r>
            <w:r w:rsidR="00C94F20" w:rsidRPr="00BB2474">
              <w:rPr>
                <w:color w:val="000000"/>
              </w:rPr>
              <w:t xml:space="preserve"> geplantes Projekt </w:t>
            </w:r>
            <w:r w:rsidR="00972523">
              <w:rPr>
                <w:color w:val="000000"/>
              </w:rPr>
              <w:t>der Lehrerin/</w:t>
            </w:r>
            <w:r w:rsidR="00C94F20" w:rsidRPr="00BB2474">
              <w:rPr>
                <w:color w:val="000000"/>
              </w:rPr>
              <w:t xml:space="preserve">dem Lehrer </w:t>
            </w:r>
            <w:r w:rsidR="00C12858" w:rsidRPr="00BB2474">
              <w:rPr>
                <w:color w:val="000000"/>
              </w:rPr>
              <w:t xml:space="preserve">mit Hilfe des </w:t>
            </w:r>
            <w:r w:rsidRPr="00BB2474">
              <w:rPr>
                <w:color w:val="000000"/>
              </w:rPr>
              <w:t>Team</w:t>
            </w:r>
            <w:r w:rsidR="00C12858" w:rsidRPr="00BB2474">
              <w:rPr>
                <w:color w:val="000000"/>
              </w:rPr>
              <w:t>s</w:t>
            </w:r>
            <w:r w:rsidRPr="00BB2474">
              <w:rPr>
                <w:color w:val="000000"/>
              </w:rPr>
              <w:t xml:space="preserve"> vorstellen und zusammen mit </w:t>
            </w:r>
            <w:r w:rsidR="00972523">
              <w:rPr>
                <w:color w:val="000000"/>
              </w:rPr>
              <w:t>ihr/</w:t>
            </w:r>
            <w:r w:rsidRPr="00BB2474">
              <w:rPr>
                <w:color w:val="000000"/>
              </w:rPr>
              <w:t xml:space="preserve">ihm </w:t>
            </w:r>
            <w:r w:rsidR="00C12858" w:rsidRPr="00BB2474">
              <w:rPr>
                <w:color w:val="000000"/>
              </w:rPr>
              <w:t xml:space="preserve">und dem Team </w:t>
            </w:r>
            <w:r w:rsidRPr="00BB2474">
              <w:rPr>
                <w:color w:val="000000"/>
              </w:rPr>
              <w:t>notwendige Verä</w:t>
            </w:r>
            <w:r w:rsidRPr="00BB2474">
              <w:rPr>
                <w:color w:val="000000"/>
              </w:rPr>
              <w:t>n</w:t>
            </w:r>
            <w:r w:rsidRPr="00BB2474">
              <w:rPr>
                <w:color w:val="000000"/>
              </w:rPr>
              <w:t>derungen für die endgültige Planung vo</w:t>
            </w:r>
            <w:r w:rsidRPr="00BB2474">
              <w:rPr>
                <w:color w:val="000000"/>
              </w:rPr>
              <w:t>r</w:t>
            </w:r>
            <w:r w:rsidRPr="00BB2474">
              <w:rPr>
                <w:color w:val="000000"/>
              </w:rPr>
              <w:t>nehmen.</w:t>
            </w:r>
          </w:p>
        </w:tc>
        <w:tc>
          <w:tcPr>
            <w:tcW w:w="4813" w:type="dxa"/>
            <w:shd w:val="clear" w:color="auto" w:fill="auto"/>
          </w:tcPr>
          <w:p w14:paraId="1B4A9B38" w14:textId="62D935FB" w:rsidR="00DD1908" w:rsidRPr="00246134" w:rsidRDefault="009F26BE" w:rsidP="00FB7159">
            <w:pPr>
              <w:pStyle w:val="Textkrper"/>
              <w:rPr>
                <w:color w:val="000000"/>
                <w:lang w:val="en-GB"/>
              </w:rPr>
            </w:pPr>
            <w:r>
              <w:rPr>
                <w:color w:val="000000"/>
                <w:lang w:val="en-GB"/>
              </w:rPr>
              <w:t>E4.01.46</w:t>
            </w:r>
          </w:p>
        </w:tc>
      </w:tr>
      <w:tr w:rsidR="00C12858" w:rsidRPr="00246134" w14:paraId="30019CC7" w14:textId="77777777">
        <w:tc>
          <w:tcPr>
            <w:tcW w:w="896" w:type="dxa"/>
            <w:shd w:val="clear" w:color="auto" w:fill="auto"/>
          </w:tcPr>
          <w:p w14:paraId="3CF9F8AA" w14:textId="77777777" w:rsidR="00C12858" w:rsidRPr="00246134" w:rsidRDefault="00C12858" w:rsidP="00FB7159">
            <w:pPr>
              <w:pStyle w:val="Textkrper"/>
              <w:rPr>
                <w:color w:val="000000"/>
                <w:lang w:val="en-GB"/>
              </w:rPr>
            </w:pPr>
            <w:r w:rsidRPr="00246134">
              <w:rPr>
                <w:color w:val="000000"/>
                <w:lang w:val="en-GB"/>
              </w:rPr>
              <w:t>A, B, C</w:t>
            </w:r>
          </w:p>
        </w:tc>
        <w:tc>
          <w:tcPr>
            <w:tcW w:w="3930" w:type="dxa"/>
            <w:shd w:val="clear" w:color="auto" w:fill="auto"/>
          </w:tcPr>
          <w:p w14:paraId="5CC56B4C" w14:textId="4E5686DF" w:rsidR="00C12858" w:rsidRPr="00BB2474" w:rsidRDefault="00C12858" w:rsidP="00E54D9F">
            <w:pPr>
              <w:pStyle w:val="Textkrper"/>
              <w:rPr>
                <w:color w:val="000000"/>
              </w:rPr>
            </w:pPr>
            <w:r w:rsidRPr="00BB2474">
              <w:rPr>
                <w:color w:val="000000"/>
              </w:rPr>
              <w:t xml:space="preserve">Ich kann im Team die Aufgabe </w:t>
            </w:r>
            <w:r w:rsidR="00972523">
              <w:rPr>
                <w:color w:val="000000"/>
              </w:rPr>
              <w:t>der Ideeng</w:t>
            </w:r>
            <w:r w:rsidR="00972523">
              <w:rPr>
                <w:color w:val="000000"/>
              </w:rPr>
              <w:t>e</w:t>
            </w:r>
            <w:r w:rsidR="00972523">
              <w:rPr>
                <w:color w:val="000000"/>
              </w:rPr>
              <w:t>berin/</w:t>
            </w:r>
            <w:r w:rsidRPr="00BB2474">
              <w:rPr>
                <w:color w:val="000000"/>
              </w:rPr>
              <w:t>des Ideenge</w:t>
            </w:r>
            <w:r w:rsidR="00E54D9F" w:rsidRPr="00BB2474">
              <w:rPr>
                <w:color w:val="000000"/>
              </w:rPr>
              <w:t xml:space="preserve">bers </w:t>
            </w:r>
            <w:r w:rsidRPr="00BB2474">
              <w:rPr>
                <w:color w:val="000000"/>
              </w:rPr>
              <w:t>übernehmen.</w:t>
            </w:r>
          </w:p>
        </w:tc>
        <w:tc>
          <w:tcPr>
            <w:tcW w:w="4813" w:type="dxa"/>
            <w:shd w:val="clear" w:color="auto" w:fill="auto"/>
          </w:tcPr>
          <w:p w14:paraId="1CB21EC6" w14:textId="3487407E" w:rsidR="00C12858" w:rsidRPr="00246134" w:rsidRDefault="009F26BE" w:rsidP="00FB7159">
            <w:pPr>
              <w:pStyle w:val="Textkrper"/>
              <w:rPr>
                <w:color w:val="000000"/>
                <w:lang w:val="en-GB"/>
              </w:rPr>
            </w:pPr>
            <w:r>
              <w:rPr>
                <w:color w:val="000000"/>
                <w:lang w:val="en-GB"/>
              </w:rPr>
              <w:t>E4.01.47</w:t>
            </w:r>
          </w:p>
          <w:p w14:paraId="78535570" w14:textId="77777777" w:rsidR="00C12858" w:rsidRPr="00246134" w:rsidRDefault="00C12858" w:rsidP="00FB7159">
            <w:pPr>
              <w:pStyle w:val="Textkrper"/>
              <w:rPr>
                <w:color w:val="000000"/>
                <w:lang w:val="en-GB"/>
              </w:rPr>
            </w:pPr>
          </w:p>
        </w:tc>
      </w:tr>
      <w:tr w:rsidR="00C12858" w:rsidRPr="00246134" w14:paraId="66B9F074" w14:textId="77777777">
        <w:tc>
          <w:tcPr>
            <w:tcW w:w="896" w:type="dxa"/>
            <w:shd w:val="clear" w:color="auto" w:fill="auto"/>
          </w:tcPr>
          <w:p w14:paraId="48E85822" w14:textId="77777777" w:rsidR="00C12858" w:rsidRPr="00246134" w:rsidRDefault="00C12858" w:rsidP="00FB7159">
            <w:pPr>
              <w:pStyle w:val="Textkrper"/>
              <w:rPr>
                <w:color w:val="000000"/>
                <w:lang w:val="en-GB"/>
              </w:rPr>
            </w:pPr>
            <w:r w:rsidRPr="00246134">
              <w:rPr>
                <w:color w:val="000000"/>
                <w:lang w:val="en-GB"/>
              </w:rPr>
              <w:t>B, C</w:t>
            </w:r>
          </w:p>
        </w:tc>
        <w:tc>
          <w:tcPr>
            <w:tcW w:w="3930" w:type="dxa"/>
            <w:shd w:val="clear" w:color="auto" w:fill="auto"/>
          </w:tcPr>
          <w:p w14:paraId="1489E207" w14:textId="6880E630" w:rsidR="00C12858" w:rsidRPr="00BB2474" w:rsidRDefault="00C12858" w:rsidP="00E54D9F">
            <w:pPr>
              <w:pStyle w:val="Textkrper"/>
              <w:rPr>
                <w:color w:val="000000"/>
              </w:rPr>
            </w:pPr>
            <w:r w:rsidRPr="00BB2474">
              <w:rPr>
                <w:color w:val="000000"/>
              </w:rPr>
              <w:t xml:space="preserve">Ich kann im Team die Aufgabe </w:t>
            </w:r>
            <w:r w:rsidR="00972523">
              <w:rPr>
                <w:color w:val="000000"/>
              </w:rPr>
              <w:t>der Geschic</w:t>
            </w:r>
            <w:r w:rsidR="00972523">
              <w:rPr>
                <w:color w:val="000000"/>
              </w:rPr>
              <w:t>h</w:t>
            </w:r>
            <w:r w:rsidR="00972523">
              <w:rPr>
                <w:color w:val="000000"/>
              </w:rPr>
              <w:t>tenschreiberin/</w:t>
            </w:r>
            <w:r w:rsidRPr="00BB2474">
              <w:rPr>
                <w:color w:val="000000"/>
              </w:rPr>
              <w:t>des Geschichtenschreibers übernehmen.</w:t>
            </w:r>
          </w:p>
        </w:tc>
        <w:tc>
          <w:tcPr>
            <w:tcW w:w="4813" w:type="dxa"/>
            <w:shd w:val="clear" w:color="auto" w:fill="auto"/>
          </w:tcPr>
          <w:p w14:paraId="08B0D993" w14:textId="75FCAE0E" w:rsidR="00E54D9F" w:rsidRPr="00246134" w:rsidRDefault="009F26BE" w:rsidP="00E54D9F">
            <w:pPr>
              <w:pStyle w:val="Textkrper"/>
              <w:rPr>
                <w:color w:val="000000"/>
                <w:lang w:val="en-GB"/>
              </w:rPr>
            </w:pPr>
            <w:r>
              <w:rPr>
                <w:color w:val="000000"/>
                <w:lang w:val="en-GB"/>
              </w:rPr>
              <w:t>E4.01.47</w:t>
            </w:r>
          </w:p>
          <w:p w14:paraId="03978445" w14:textId="77777777" w:rsidR="00C12858" w:rsidRPr="00246134" w:rsidRDefault="00C12858" w:rsidP="00FB7159">
            <w:pPr>
              <w:pStyle w:val="Textkrper"/>
              <w:rPr>
                <w:color w:val="000000"/>
                <w:lang w:val="en-GB"/>
              </w:rPr>
            </w:pPr>
          </w:p>
        </w:tc>
      </w:tr>
      <w:tr w:rsidR="00C12858" w:rsidRPr="00246134" w14:paraId="30DB8D47" w14:textId="77777777">
        <w:tc>
          <w:tcPr>
            <w:tcW w:w="896" w:type="dxa"/>
            <w:shd w:val="clear" w:color="auto" w:fill="auto"/>
          </w:tcPr>
          <w:p w14:paraId="064A847C" w14:textId="77777777" w:rsidR="00C12858" w:rsidRPr="00246134" w:rsidRDefault="00C12858" w:rsidP="00FB7159">
            <w:pPr>
              <w:pStyle w:val="Textkrper"/>
              <w:rPr>
                <w:color w:val="000000"/>
                <w:lang w:val="en-GB"/>
              </w:rPr>
            </w:pPr>
            <w:r w:rsidRPr="00246134">
              <w:rPr>
                <w:color w:val="000000"/>
                <w:lang w:val="en-GB"/>
              </w:rPr>
              <w:t>B, C</w:t>
            </w:r>
          </w:p>
        </w:tc>
        <w:tc>
          <w:tcPr>
            <w:tcW w:w="3930" w:type="dxa"/>
            <w:shd w:val="clear" w:color="auto" w:fill="auto"/>
          </w:tcPr>
          <w:p w14:paraId="73C94390" w14:textId="340B9CB9" w:rsidR="00C12858" w:rsidRPr="00BB2474" w:rsidRDefault="00C12858" w:rsidP="00E54D9F">
            <w:pPr>
              <w:pStyle w:val="Textkrper"/>
              <w:rPr>
                <w:color w:val="000000"/>
              </w:rPr>
            </w:pPr>
            <w:r w:rsidRPr="00BB2474">
              <w:rPr>
                <w:color w:val="000000"/>
              </w:rPr>
              <w:t xml:space="preserve">Ich kann im Team die Aufgabe </w:t>
            </w:r>
            <w:r w:rsidR="00972523">
              <w:rPr>
                <w:color w:val="000000"/>
              </w:rPr>
              <w:t>der Korre</w:t>
            </w:r>
            <w:r w:rsidR="00972523">
              <w:rPr>
                <w:color w:val="000000"/>
              </w:rPr>
              <w:t>k</w:t>
            </w:r>
            <w:r w:rsidR="00972523">
              <w:rPr>
                <w:color w:val="000000"/>
              </w:rPr>
              <w:t>turleserin/</w:t>
            </w:r>
            <w:r w:rsidRPr="00BB2474">
              <w:rPr>
                <w:color w:val="000000"/>
              </w:rPr>
              <w:t>des Korrekturlesers übernehmen.</w:t>
            </w:r>
          </w:p>
        </w:tc>
        <w:tc>
          <w:tcPr>
            <w:tcW w:w="4813" w:type="dxa"/>
            <w:shd w:val="clear" w:color="auto" w:fill="auto"/>
          </w:tcPr>
          <w:p w14:paraId="0B31E633" w14:textId="0815B938" w:rsidR="00E54D9F" w:rsidRPr="00246134" w:rsidRDefault="009F26BE" w:rsidP="00E54D9F">
            <w:pPr>
              <w:pStyle w:val="Textkrper"/>
              <w:rPr>
                <w:color w:val="000000"/>
                <w:lang w:val="en-GB"/>
              </w:rPr>
            </w:pPr>
            <w:r>
              <w:rPr>
                <w:color w:val="000000"/>
                <w:lang w:val="en-GB"/>
              </w:rPr>
              <w:t>E4.01.47</w:t>
            </w:r>
          </w:p>
          <w:p w14:paraId="1458E1CF" w14:textId="77777777" w:rsidR="00C12858" w:rsidRPr="00246134" w:rsidRDefault="00C12858" w:rsidP="00FB7159">
            <w:pPr>
              <w:pStyle w:val="Textkrper"/>
              <w:rPr>
                <w:color w:val="000000"/>
                <w:lang w:val="en-GB"/>
              </w:rPr>
            </w:pPr>
          </w:p>
        </w:tc>
      </w:tr>
      <w:tr w:rsidR="00E54D9F" w:rsidRPr="00246134" w14:paraId="415D45B2" w14:textId="77777777">
        <w:tc>
          <w:tcPr>
            <w:tcW w:w="896" w:type="dxa"/>
            <w:shd w:val="clear" w:color="auto" w:fill="auto"/>
          </w:tcPr>
          <w:p w14:paraId="71C7B6C7" w14:textId="77777777" w:rsidR="00E54D9F" w:rsidRPr="00246134" w:rsidRDefault="00E54D9F" w:rsidP="00FB7159">
            <w:pPr>
              <w:pStyle w:val="Textkrper"/>
              <w:rPr>
                <w:color w:val="000000"/>
                <w:lang w:val="en-GB"/>
              </w:rPr>
            </w:pPr>
            <w:r w:rsidRPr="00246134">
              <w:rPr>
                <w:color w:val="000000"/>
                <w:lang w:val="en-GB"/>
              </w:rPr>
              <w:t>A, B, C</w:t>
            </w:r>
          </w:p>
        </w:tc>
        <w:tc>
          <w:tcPr>
            <w:tcW w:w="3930" w:type="dxa"/>
            <w:shd w:val="clear" w:color="auto" w:fill="auto"/>
          </w:tcPr>
          <w:p w14:paraId="15BBF645" w14:textId="77777777" w:rsidR="00E54D9F" w:rsidRPr="00BB2474" w:rsidRDefault="00E54D9F" w:rsidP="00E54D9F">
            <w:pPr>
              <w:pStyle w:val="Textkrper"/>
              <w:rPr>
                <w:color w:val="000000"/>
              </w:rPr>
            </w:pPr>
            <w:r w:rsidRPr="00BB2474">
              <w:rPr>
                <w:color w:val="000000"/>
              </w:rPr>
              <w:t>Ich kann im Team die Aufgabe des Präsent</w:t>
            </w:r>
            <w:r w:rsidRPr="00BB2474">
              <w:rPr>
                <w:color w:val="000000"/>
              </w:rPr>
              <w:t>a</w:t>
            </w:r>
            <w:r w:rsidRPr="00BB2474">
              <w:rPr>
                <w:color w:val="000000"/>
              </w:rPr>
              <w:t>tors übernehmen.</w:t>
            </w:r>
          </w:p>
        </w:tc>
        <w:tc>
          <w:tcPr>
            <w:tcW w:w="4813" w:type="dxa"/>
            <w:shd w:val="clear" w:color="auto" w:fill="auto"/>
          </w:tcPr>
          <w:p w14:paraId="66E35FD9" w14:textId="6A43B524" w:rsidR="00E54D9F" w:rsidRPr="00246134" w:rsidRDefault="009F26BE" w:rsidP="00FB7159">
            <w:pPr>
              <w:pStyle w:val="Textkrper"/>
              <w:rPr>
                <w:color w:val="000000"/>
                <w:lang w:val="en-GB"/>
              </w:rPr>
            </w:pPr>
            <w:r>
              <w:rPr>
                <w:color w:val="000000"/>
                <w:lang w:val="en-GB"/>
              </w:rPr>
              <w:t>E4.01.47</w:t>
            </w:r>
          </w:p>
          <w:p w14:paraId="3BE0FD2C" w14:textId="77777777" w:rsidR="00E54D9F" w:rsidRPr="00246134" w:rsidRDefault="00E54D9F" w:rsidP="00FB7159">
            <w:pPr>
              <w:pStyle w:val="Textkrper"/>
              <w:rPr>
                <w:color w:val="000000"/>
                <w:lang w:val="en-GB"/>
              </w:rPr>
            </w:pPr>
          </w:p>
        </w:tc>
      </w:tr>
    </w:tbl>
    <w:p w14:paraId="36B9651A" w14:textId="1C49ED7B" w:rsidR="00A0762B" w:rsidRDefault="00A0762B">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6"/>
        <w:gridCol w:w="3930"/>
        <w:gridCol w:w="4813"/>
      </w:tblGrid>
      <w:tr w:rsidR="00E54D9F" w:rsidRPr="00246134" w14:paraId="7D460A77" w14:textId="77777777">
        <w:tc>
          <w:tcPr>
            <w:tcW w:w="896" w:type="dxa"/>
            <w:shd w:val="clear" w:color="auto" w:fill="auto"/>
          </w:tcPr>
          <w:p w14:paraId="324786CC" w14:textId="77777777" w:rsidR="00E54D9F" w:rsidRPr="00246134" w:rsidRDefault="00E54D9F" w:rsidP="00FB7159">
            <w:pPr>
              <w:pStyle w:val="Textkrper"/>
              <w:rPr>
                <w:color w:val="000000"/>
                <w:lang w:val="en-GB"/>
              </w:rPr>
            </w:pPr>
            <w:r w:rsidRPr="00246134">
              <w:rPr>
                <w:color w:val="000000"/>
                <w:lang w:val="en-GB"/>
              </w:rPr>
              <w:lastRenderedPageBreak/>
              <w:t>A, B, C</w:t>
            </w:r>
          </w:p>
        </w:tc>
        <w:tc>
          <w:tcPr>
            <w:tcW w:w="3930" w:type="dxa"/>
            <w:shd w:val="clear" w:color="auto" w:fill="auto"/>
          </w:tcPr>
          <w:p w14:paraId="7D0AFE5F" w14:textId="77777777" w:rsidR="00E54D9F" w:rsidRPr="00BB2474" w:rsidRDefault="00E54D9F" w:rsidP="00FB7159">
            <w:pPr>
              <w:pStyle w:val="Textkrper"/>
              <w:rPr>
                <w:color w:val="000000"/>
              </w:rPr>
            </w:pPr>
            <w:r w:rsidRPr="00BB2474">
              <w:rPr>
                <w:color w:val="000000"/>
              </w:rPr>
              <w:t>Ich kann das Fotoprojekt wie geplant durc</w:t>
            </w:r>
            <w:r w:rsidRPr="00BB2474">
              <w:rPr>
                <w:color w:val="000000"/>
              </w:rPr>
              <w:t>h</w:t>
            </w:r>
            <w:r w:rsidRPr="00BB2474">
              <w:rPr>
                <w:color w:val="000000"/>
              </w:rPr>
              <w:t>führen. Die vorgegebenen und individuellen Meilensteine für unser Team werden von mir und unserem Team eingehalten.</w:t>
            </w:r>
          </w:p>
        </w:tc>
        <w:tc>
          <w:tcPr>
            <w:tcW w:w="4813" w:type="dxa"/>
            <w:shd w:val="clear" w:color="auto" w:fill="auto"/>
          </w:tcPr>
          <w:p w14:paraId="29CD808B" w14:textId="210A8626" w:rsidR="00E54D9F" w:rsidRPr="00246134" w:rsidRDefault="009F26BE" w:rsidP="00E54D9F">
            <w:pPr>
              <w:pStyle w:val="Textkrper"/>
              <w:rPr>
                <w:color w:val="000000"/>
                <w:lang w:val="en-GB"/>
              </w:rPr>
            </w:pPr>
            <w:r>
              <w:rPr>
                <w:color w:val="000000"/>
                <w:lang w:val="en-GB"/>
              </w:rPr>
              <w:t>E4.01.47</w:t>
            </w:r>
          </w:p>
          <w:p w14:paraId="4BC91C0D" w14:textId="77777777" w:rsidR="00E54D9F" w:rsidRPr="00246134" w:rsidRDefault="00E54D9F" w:rsidP="00FB7159">
            <w:pPr>
              <w:pStyle w:val="Textkrper"/>
              <w:rPr>
                <w:color w:val="000000"/>
                <w:lang w:val="en-GB"/>
              </w:rPr>
            </w:pPr>
          </w:p>
        </w:tc>
      </w:tr>
      <w:tr w:rsidR="00E54D9F" w:rsidRPr="00246134" w14:paraId="51DE8706" w14:textId="77777777">
        <w:tc>
          <w:tcPr>
            <w:tcW w:w="896" w:type="dxa"/>
            <w:shd w:val="clear" w:color="auto" w:fill="auto"/>
          </w:tcPr>
          <w:p w14:paraId="030C7F14" w14:textId="77777777" w:rsidR="00E54D9F" w:rsidRPr="00246134" w:rsidRDefault="00E54D9F" w:rsidP="00FB7159">
            <w:pPr>
              <w:pStyle w:val="Textkrper"/>
              <w:rPr>
                <w:color w:val="000000"/>
                <w:lang w:val="en-GB"/>
              </w:rPr>
            </w:pPr>
            <w:r w:rsidRPr="00246134">
              <w:rPr>
                <w:color w:val="000000"/>
                <w:lang w:val="en-GB"/>
              </w:rPr>
              <w:t>A, B, C</w:t>
            </w:r>
          </w:p>
        </w:tc>
        <w:tc>
          <w:tcPr>
            <w:tcW w:w="3930" w:type="dxa"/>
            <w:shd w:val="clear" w:color="auto" w:fill="auto"/>
          </w:tcPr>
          <w:p w14:paraId="1173E1E2" w14:textId="77777777" w:rsidR="00E54D9F" w:rsidRPr="00BB2474" w:rsidRDefault="00E54D9F" w:rsidP="000427A8">
            <w:pPr>
              <w:pStyle w:val="Textkrper"/>
              <w:rPr>
                <w:color w:val="000000"/>
              </w:rPr>
            </w:pPr>
            <w:r w:rsidRPr="00BB2474">
              <w:rPr>
                <w:color w:val="000000"/>
              </w:rPr>
              <w:t>Ich kenne das Kompetenzraster für Präse</w:t>
            </w:r>
            <w:r w:rsidRPr="00BB2474">
              <w:rPr>
                <w:color w:val="000000"/>
              </w:rPr>
              <w:t>n</w:t>
            </w:r>
            <w:r w:rsidRPr="00BB2474">
              <w:rPr>
                <w:color w:val="000000"/>
              </w:rPr>
              <w:t>tationen und Plakate und weiß, auf welche Punkte es besonders ankommt.</w:t>
            </w:r>
          </w:p>
        </w:tc>
        <w:tc>
          <w:tcPr>
            <w:tcW w:w="4813" w:type="dxa"/>
            <w:shd w:val="clear" w:color="auto" w:fill="auto"/>
          </w:tcPr>
          <w:p w14:paraId="25AD56C0" w14:textId="77777777" w:rsidR="00E54D9F" w:rsidRPr="00BB2474" w:rsidRDefault="00E54D9F" w:rsidP="00FB7159">
            <w:pPr>
              <w:pStyle w:val="Textkrper"/>
              <w:rPr>
                <w:color w:val="000000"/>
              </w:rPr>
            </w:pPr>
            <w:r w:rsidRPr="00BB2474">
              <w:rPr>
                <w:color w:val="000000"/>
              </w:rPr>
              <w:t>Kompetenzrater Präsentation</w:t>
            </w:r>
          </w:p>
          <w:p w14:paraId="05E5BE59" w14:textId="77777777" w:rsidR="00A4338A" w:rsidRPr="00BB2474" w:rsidRDefault="00E54D9F" w:rsidP="00FB7159">
            <w:pPr>
              <w:pStyle w:val="Textkrper"/>
              <w:rPr>
                <w:color w:val="000000"/>
              </w:rPr>
            </w:pPr>
            <w:r w:rsidRPr="00BB2474">
              <w:rPr>
                <w:color w:val="000000"/>
              </w:rPr>
              <w:t>Kompetenzraster Plakat</w:t>
            </w:r>
          </w:p>
          <w:p w14:paraId="59C41174" w14:textId="63967DA6" w:rsidR="00E54D9F" w:rsidRPr="00BB2474" w:rsidRDefault="00A4338A" w:rsidP="00FB7159">
            <w:pPr>
              <w:pStyle w:val="Textkrper"/>
              <w:rPr>
                <w:color w:val="000000"/>
              </w:rPr>
            </w:pPr>
            <w:r w:rsidRPr="00BB2474">
              <w:rPr>
                <w:color w:val="000000"/>
              </w:rPr>
              <w:t>E2.01.4</w:t>
            </w:r>
            <w:r w:rsidR="009F26BE">
              <w:rPr>
                <w:color w:val="000000"/>
              </w:rPr>
              <w:t>8</w:t>
            </w:r>
          </w:p>
        </w:tc>
      </w:tr>
      <w:tr w:rsidR="00E54D9F" w:rsidRPr="00246134" w14:paraId="79F65B94" w14:textId="77777777">
        <w:tc>
          <w:tcPr>
            <w:tcW w:w="896" w:type="dxa"/>
            <w:shd w:val="clear" w:color="auto" w:fill="auto"/>
          </w:tcPr>
          <w:p w14:paraId="60EEE2FE" w14:textId="77777777" w:rsidR="00E54D9F" w:rsidRPr="00246134" w:rsidRDefault="00E54D9F" w:rsidP="00FB7159">
            <w:pPr>
              <w:pStyle w:val="Textkrper"/>
              <w:rPr>
                <w:color w:val="000000"/>
                <w:lang w:val="en-GB"/>
              </w:rPr>
            </w:pPr>
            <w:r w:rsidRPr="00246134">
              <w:rPr>
                <w:color w:val="000000"/>
                <w:lang w:val="en-GB"/>
              </w:rPr>
              <w:t>A</w:t>
            </w:r>
          </w:p>
        </w:tc>
        <w:tc>
          <w:tcPr>
            <w:tcW w:w="3930" w:type="dxa"/>
            <w:shd w:val="clear" w:color="auto" w:fill="auto"/>
          </w:tcPr>
          <w:p w14:paraId="4787271B" w14:textId="77777777" w:rsidR="00E54D9F" w:rsidRPr="00BB2474" w:rsidRDefault="00E54D9F" w:rsidP="00E54D9F">
            <w:pPr>
              <w:pStyle w:val="Textkrper"/>
              <w:rPr>
                <w:color w:val="000000"/>
              </w:rPr>
            </w:pPr>
            <w:r w:rsidRPr="00BB2474">
              <w:rPr>
                <w:color w:val="000000"/>
              </w:rPr>
              <w:t>Ich kann mit aufgeschriebenen Sätzen me</w:t>
            </w:r>
            <w:r w:rsidRPr="00BB2474">
              <w:rPr>
                <w:color w:val="000000"/>
              </w:rPr>
              <w:t>i</w:t>
            </w:r>
            <w:r w:rsidRPr="00BB2474">
              <w:rPr>
                <w:color w:val="000000"/>
              </w:rPr>
              <w:t>nen Teil der Kurzgeschichte auf Englisch präsentieren.</w:t>
            </w:r>
          </w:p>
        </w:tc>
        <w:tc>
          <w:tcPr>
            <w:tcW w:w="4813" w:type="dxa"/>
            <w:shd w:val="clear" w:color="auto" w:fill="auto"/>
          </w:tcPr>
          <w:p w14:paraId="26F401D0" w14:textId="1EA01C98" w:rsidR="00E54D9F" w:rsidRPr="00246134" w:rsidRDefault="009F26BE" w:rsidP="00FB7159">
            <w:pPr>
              <w:pStyle w:val="Textkrper"/>
              <w:rPr>
                <w:color w:val="000000"/>
                <w:lang w:val="en-GB"/>
              </w:rPr>
            </w:pPr>
            <w:r>
              <w:rPr>
                <w:color w:val="000000"/>
                <w:lang w:val="en-GB"/>
              </w:rPr>
              <w:t>E3.01.48</w:t>
            </w:r>
            <w:r w:rsidR="00E54D9F" w:rsidRPr="00246134">
              <w:rPr>
                <w:color w:val="000000"/>
                <w:lang w:val="en-GB"/>
              </w:rPr>
              <w:br/>
              <w:t>Wörterbuch</w:t>
            </w:r>
          </w:p>
        </w:tc>
      </w:tr>
      <w:tr w:rsidR="00E54D9F" w:rsidRPr="00246134" w14:paraId="74F3A41D" w14:textId="77777777">
        <w:tc>
          <w:tcPr>
            <w:tcW w:w="896" w:type="dxa"/>
            <w:shd w:val="clear" w:color="auto" w:fill="auto"/>
          </w:tcPr>
          <w:p w14:paraId="7B2446DB" w14:textId="77777777" w:rsidR="00E54D9F" w:rsidRPr="00246134" w:rsidRDefault="00E54D9F" w:rsidP="00FB7159">
            <w:pPr>
              <w:pStyle w:val="Textkrper"/>
              <w:rPr>
                <w:color w:val="000000"/>
                <w:lang w:val="en-GB"/>
              </w:rPr>
            </w:pPr>
            <w:r w:rsidRPr="00246134">
              <w:rPr>
                <w:color w:val="000000"/>
                <w:lang w:val="en-GB"/>
              </w:rPr>
              <w:t>B, C</w:t>
            </w:r>
          </w:p>
        </w:tc>
        <w:tc>
          <w:tcPr>
            <w:tcW w:w="3930" w:type="dxa"/>
            <w:shd w:val="clear" w:color="auto" w:fill="auto"/>
          </w:tcPr>
          <w:p w14:paraId="39BF36C5" w14:textId="77777777" w:rsidR="00E54D9F" w:rsidRPr="00BB2474" w:rsidRDefault="00E54D9F" w:rsidP="00E54D9F">
            <w:pPr>
              <w:pStyle w:val="Textkrper"/>
              <w:rPr>
                <w:color w:val="000000"/>
              </w:rPr>
            </w:pPr>
            <w:r w:rsidRPr="00BB2474">
              <w:rPr>
                <w:color w:val="000000"/>
              </w:rPr>
              <w:t>Ich kann mit aufgeschriebenen Stichworten meinen Teil der Kurzgeschichte auf Englisch präsentieren.</w:t>
            </w:r>
          </w:p>
        </w:tc>
        <w:tc>
          <w:tcPr>
            <w:tcW w:w="4813" w:type="dxa"/>
            <w:shd w:val="clear" w:color="auto" w:fill="auto"/>
          </w:tcPr>
          <w:p w14:paraId="77A4FD1A" w14:textId="12F2C3D2" w:rsidR="00E54D9F" w:rsidRDefault="009F26BE" w:rsidP="00FB7159">
            <w:pPr>
              <w:pStyle w:val="Textkrper"/>
              <w:rPr>
                <w:color w:val="000000"/>
                <w:lang w:val="en-GB"/>
              </w:rPr>
            </w:pPr>
            <w:r>
              <w:rPr>
                <w:color w:val="000000"/>
                <w:lang w:val="en-GB"/>
              </w:rPr>
              <w:t>E3.01.48</w:t>
            </w:r>
          </w:p>
          <w:p w14:paraId="56DFBD25" w14:textId="60681639" w:rsidR="009F26BE" w:rsidRPr="00246134" w:rsidRDefault="009F26BE" w:rsidP="00FB7159">
            <w:pPr>
              <w:pStyle w:val="Textkrper"/>
              <w:rPr>
                <w:color w:val="000000"/>
                <w:lang w:val="en-GB"/>
              </w:rPr>
            </w:pPr>
            <w:r w:rsidRPr="00246134">
              <w:rPr>
                <w:color w:val="000000"/>
                <w:lang w:val="en-GB"/>
              </w:rPr>
              <w:t>E4.01.4</w:t>
            </w:r>
            <w:r>
              <w:rPr>
                <w:color w:val="000000"/>
                <w:lang w:val="en-GB"/>
              </w:rPr>
              <w:t>9</w:t>
            </w:r>
          </w:p>
          <w:p w14:paraId="0F8ED0F9" w14:textId="77777777" w:rsidR="00E54D9F" w:rsidRPr="00246134" w:rsidRDefault="00E54D9F" w:rsidP="00FB7159">
            <w:pPr>
              <w:pStyle w:val="Textkrper"/>
              <w:rPr>
                <w:color w:val="000000"/>
                <w:lang w:val="en-GB"/>
              </w:rPr>
            </w:pPr>
            <w:r w:rsidRPr="00246134">
              <w:rPr>
                <w:color w:val="000000"/>
                <w:lang w:val="en-GB"/>
              </w:rPr>
              <w:t>Wörterbuch</w:t>
            </w:r>
          </w:p>
        </w:tc>
      </w:tr>
      <w:tr w:rsidR="00E54D9F" w:rsidRPr="00246134" w14:paraId="41187E37" w14:textId="77777777">
        <w:tc>
          <w:tcPr>
            <w:tcW w:w="896" w:type="dxa"/>
            <w:shd w:val="clear" w:color="auto" w:fill="auto"/>
          </w:tcPr>
          <w:p w14:paraId="41EBED90" w14:textId="77777777" w:rsidR="00E54D9F" w:rsidRPr="00246134" w:rsidRDefault="00E54D9F" w:rsidP="00FB7159">
            <w:pPr>
              <w:pStyle w:val="Textkrper"/>
              <w:rPr>
                <w:color w:val="000000"/>
                <w:lang w:val="en-GB"/>
              </w:rPr>
            </w:pPr>
            <w:r w:rsidRPr="00246134">
              <w:rPr>
                <w:color w:val="000000"/>
                <w:lang w:val="en-GB"/>
              </w:rPr>
              <w:t>A, B, C</w:t>
            </w:r>
          </w:p>
        </w:tc>
        <w:tc>
          <w:tcPr>
            <w:tcW w:w="3930" w:type="dxa"/>
            <w:shd w:val="clear" w:color="auto" w:fill="auto"/>
          </w:tcPr>
          <w:p w14:paraId="13057F10" w14:textId="77777777" w:rsidR="00E54D9F" w:rsidRPr="00BB2474" w:rsidRDefault="00E54D9F" w:rsidP="00E54D9F">
            <w:pPr>
              <w:pStyle w:val="Textkrper"/>
              <w:rPr>
                <w:color w:val="000000"/>
              </w:rPr>
            </w:pPr>
            <w:r w:rsidRPr="00BB2474">
              <w:rPr>
                <w:color w:val="000000"/>
              </w:rPr>
              <w:t>Ich kann Feedback annehmen und geben. Ich kann entscheiden, was im Projekt gut lief und was das nächste Mal besser laufen sol</w:t>
            </w:r>
            <w:r w:rsidRPr="00BB2474">
              <w:rPr>
                <w:color w:val="000000"/>
              </w:rPr>
              <w:t>l</w:t>
            </w:r>
            <w:r w:rsidRPr="00BB2474">
              <w:rPr>
                <w:color w:val="000000"/>
              </w:rPr>
              <w:t>te.</w:t>
            </w:r>
          </w:p>
        </w:tc>
        <w:tc>
          <w:tcPr>
            <w:tcW w:w="4813" w:type="dxa"/>
            <w:shd w:val="clear" w:color="auto" w:fill="auto"/>
          </w:tcPr>
          <w:p w14:paraId="54E842CE" w14:textId="77777777" w:rsidR="00E54D9F" w:rsidRPr="00BB2474" w:rsidRDefault="00E54D9F" w:rsidP="00E54D9F">
            <w:pPr>
              <w:pStyle w:val="Textkrper"/>
              <w:rPr>
                <w:color w:val="000000"/>
              </w:rPr>
            </w:pPr>
            <w:r w:rsidRPr="00BB2474">
              <w:rPr>
                <w:color w:val="000000"/>
              </w:rPr>
              <w:t>Kompetenzraster Handlungskompetenz</w:t>
            </w:r>
          </w:p>
          <w:p w14:paraId="6D57C94D" w14:textId="77777777" w:rsidR="00E54D9F" w:rsidRPr="00BB2474" w:rsidRDefault="00E54D9F" w:rsidP="00E54D9F">
            <w:pPr>
              <w:pStyle w:val="Textkrper"/>
              <w:rPr>
                <w:color w:val="000000"/>
              </w:rPr>
            </w:pPr>
            <w:r w:rsidRPr="00BB2474">
              <w:rPr>
                <w:color w:val="000000"/>
              </w:rPr>
              <w:t>Kompetenzrater Präsentation</w:t>
            </w:r>
          </w:p>
          <w:p w14:paraId="5BD28176" w14:textId="77777777" w:rsidR="00A4338A" w:rsidRPr="00BB2474" w:rsidRDefault="00E54D9F" w:rsidP="00E54D9F">
            <w:pPr>
              <w:pStyle w:val="Textkrper"/>
              <w:rPr>
                <w:color w:val="000000"/>
              </w:rPr>
            </w:pPr>
            <w:r w:rsidRPr="00BB2474">
              <w:rPr>
                <w:color w:val="000000"/>
              </w:rPr>
              <w:t>Kompetenzraster Plakat</w:t>
            </w:r>
          </w:p>
          <w:p w14:paraId="35BD7AB0" w14:textId="364AA629" w:rsidR="00E54D9F" w:rsidRPr="00246134" w:rsidRDefault="00A4338A" w:rsidP="00E54D9F">
            <w:pPr>
              <w:pStyle w:val="Textkrper"/>
              <w:rPr>
                <w:color w:val="000000"/>
                <w:lang w:val="en-GB"/>
              </w:rPr>
            </w:pPr>
            <w:r w:rsidRPr="00246134">
              <w:rPr>
                <w:color w:val="000000"/>
                <w:lang w:val="en-GB"/>
              </w:rPr>
              <w:t>E4.01.4</w:t>
            </w:r>
            <w:r w:rsidR="009F26BE">
              <w:rPr>
                <w:color w:val="000000"/>
                <w:lang w:val="en-GB"/>
              </w:rPr>
              <w:t>9</w:t>
            </w:r>
          </w:p>
        </w:tc>
      </w:tr>
      <w:tr w:rsidR="00E54D9F" w:rsidRPr="00246134" w14:paraId="7A43375F" w14:textId="77777777">
        <w:tc>
          <w:tcPr>
            <w:tcW w:w="896" w:type="dxa"/>
            <w:shd w:val="clear" w:color="auto" w:fill="auto"/>
          </w:tcPr>
          <w:p w14:paraId="63AEDA5F" w14:textId="77777777" w:rsidR="00E54D9F" w:rsidRPr="00246134" w:rsidRDefault="004B7C42" w:rsidP="00FB7159">
            <w:pPr>
              <w:pStyle w:val="Textkrper"/>
              <w:rPr>
                <w:color w:val="000000"/>
                <w:lang w:val="en-GB"/>
              </w:rPr>
            </w:pPr>
            <w:r w:rsidRPr="00246134">
              <w:rPr>
                <w:color w:val="000000"/>
                <w:lang w:val="en-GB"/>
              </w:rPr>
              <w:t>A, B, C</w:t>
            </w:r>
          </w:p>
        </w:tc>
        <w:tc>
          <w:tcPr>
            <w:tcW w:w="3930" w:type="dxa"/>
            <w:shd w:val="clear" w:color="auto" w:fill="auto"/>
          </w:tcPr>
          <w:p w14:paraId="45FC58E9" w14:textId="77777777" w:rsidR="00E54D9F" w:rsidRPr="00BB2474" w:rsidRDefault="004B7C42" w:rsidP="00E54D9F">
            <w:pPr>
              <w:pStyle w:val="Textkrper"/>
              <w:rPr>
                <w:color w:val="000000"/>
              </w:rPr>
            </w:pPr>
            <w:r w:rsidRPr="00BB2474">
              <w:rPr>
                <w:color w:val="000000"/>
              </w:rPr>
              <w:t>Ich kann meinen Kompetenzstand im Pr</w:t>
            </w:r>
            <w:r w:rsidRPr="00BB2474">
              <w:rPr>
                <w:color w:val="000000"/>
              </w:rPr>
              <w:t>o</w:t>
            </w:r>
            <w:r w:rsidRPr="00BB2474">
              <w:rPr>
                <w:color w:val="000000"/>
              </w:rPr>
              <w:t>jekt selbst einschätzen.</w:t>
            </w:r>
          </w:p>
        </w:tc>
        <w:tc>
          <w:tcPr>
            <w:tcW w:w="4813" w:type="dxa"/>
            <w:shd w:val="clear" w:color="auto" w:fill="auto"/>
          </w:tcPr>
          <w:p w14:paraId="7CEBB9C8" w14:textId="220B9878" w:rsidR="00E54D9F" w:rsidRPr="00246134" w:rsidRDefault="004B7C42" w:rsidP="00E54D9F">
            <w:pPr>
              <w:pStyle w:val="Textkrper"/>
              <w:rPr>
                <w:color w:val="000000"/>
                <w:lang w:val="en-GB"/>
              </w:rPr>
            </w:pPr>
            <w:r w:rsidRPr="00246134">
              <w:rPr>
                <w:color w:val="000000"/>
                <w:lang w:val="en-GB"/>
              </w:rPr>
              <w:t>E1.</w:t>
            </w:r>
            <w:r w:rsidR="00A4338A" w:rsidRPr="00246134">
              <w:rPr>
                <w:color w:val="000000"/>
                <w:lang w:val="en-GB"/>
              </w:rPr>
              <w:t>0</w:t>
            </w:r>
            <w:r w:rsidRPr="00246134">
              <w:rPr>
                <w:color w:val="000000"/>
                <w:lang w:val="en-GB"/>
              </w:rPr>
              <w:t>1.</w:t>
            </w:r>
            <w:r w:rsidR="009F26BE">
              <w:rPr>
                <w:color w:val="000000"/>
                <w:lang w:val="en-GB"/>
              </w:rPr>
              <w:t>50</w:t>
            </w:r>
          </w:p>
        </w:tc>
      </w:tr>
    </w:tbl>
    <w:p w14:paraId="7FB03251" w14:textId="3DF53778" w:rsidR="000B13F6" w:rsidRDefault="000B13F6" w:rsidP="00A4338A">
      <w:pPr>
        <w:pStyle w:val="Textkrper"/>
        <w:tabs>
          <w:tab w:val="left" w:pos="2080"/>
        </w:tabs>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6B2F" w:rsidRPr="00246134" w14:paraId="1DB44920" w14:textId="77777777" w:rsidTr="003B44E0">
        <w:trPr>
          <w:trHeight w:val="523"/>
        </w:trPr>
        <w:tc>
          <w:tcPr>
            <w:tcW w:w="2268" w:type="dxa"/>
            <w:tcBorders>
              <w:left w:val="single" w:sz="4" w:space="0" w:color="auto"/>
              <w:bottom w:val="single" w:sz="4" w:space="0" w:color="auto"/>
              <w:right w:val="single" w:sz="4" w:space="0" w:color="auto"/>
            </w:tcBorders>
            <w:shd w:val="clear" w:color="auto" w:fill="D9D9D9"/>
          </w:tcPr>
          <w:p w14:paraId="2587428A" w14:textId="77777777" w:rsidR="00ED6B2F" w:rsidRPr="00246134" w:rsidRDefault="00ED6B2F" w:rsidP="00ED32ED">
            <w:pPr>
              <w:pStyle w:val="Tabelle6pt"/>
              <w:rPr>
                <w:color w:val="000000"/>
                <w:lang w:val="en-GB"/>
              </w:rPr>
            </w:pPr>
            <w:r w:rsidRPr="00246134">
              <w:rPr>
                <w:lang w:val="en-GB"/>
              </w:rPr>
              <w:lastRenderedPageBreak/>
              <w:t>Kompetenzbereich</w:t>
            </w:r>
          </w:p>
          <w:p w14:paraId="51107E60" w14:textId="77777777" w:rsidR="00ED6B2F" w:rsidRPr="00246134" w:rsidRDefault="00E62140"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00CD0557" w14:textId="77777777" w:rsidR="00ED6B2F" w:rsidRPr="00246134" w:rsidRDefault="00ED6B2F" w:rsidP="00ED32ED">
            <w:pPr>
              <w:pStyle w:val="Tabelle6pt"/>
              <w:rPr>
                <w:color w:val="000000"/>
                <w:lang w:val="en-GB"/>
              </w:rPr>
            </w:pPr>
            <w:r w:rsidRPr="00246134">
              <w:rPr>
                <w:lang w:val="en-GB"/>
              </w:rPr>
              <w:t>Lernfortschritt</w:t>
            </w:r>
          </w:p>
          <w:p w14:paraId="545293A0" w14:textId="77777777" w:rsidR="00ED6B2F" w:rsidRPr="00246134" w:rsidRDefault="00FE1B82" w:rsidP="00ED32ED">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7EF643BA" w14:textId="77777777" w:rsidR="00ED6B2F" w:rsidRPr="00246134" w:rsidRDefault="00ED6B2F" w:rsidP="00ED32ED">
            <w:pPr>
              <w:pStyle w:val="Tabelle6pt"/>
              <w:rPr>
                <w:color w:val="000000"/>
                <w:lang w:val="en-GB"/>
              </w:rPr>
            </w:pPr>
            <w:r w:rsidRPr="00246134">
              <w:rPr>
                <w:lang w:val="en-GB"/>
              </w:rPr>
              <w:t>Materialien/Titel</w:t>
            </w:r>
          </w:p>
          <w:p w14:paraId="489143BC" w14:textId="77777777" w:rsidR="00641878" w:rsidRPr="00246134" w:rsidRDefault="00641878" w:rsidP="00641878">
            <w:pPr>
              <w:pStyle w:val="TabelleKopfmitte"/>
              <w:jc w:val="left"/>
              <w:rPr>
                <w:lang w:val="en-GB"/>
              </w:rPr>
            </w:pPr>
            <w:r w:rsidRPr="00246134">
              <w:rPr>
                <w:lang w:val="en-GB"/>
              </w:rPr>
              <w:t xml:space="preserve">Everybody is different – so what! </w:t>
            </w:r>
          </w:p>
          <w:p w14:paraId="07E0653B" w14:textId="1E0D9DC1" w:rsidR="00ED6B2F" w:rsidRPr="00246134" w:rsidRDefault="00641878"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Informieren</w:t>
            </w:r>
          </w:p>
        </w:tc>
        <w:tc>
          <w:tcPr>
            <w:tcW w:w="188" w:type="dxa"/>
            <w:vMerge w:val="restart"/>
            <w:tcBorders>
              <w:top w:val="nil"/>
              <w:left w:val="single" w:sz="4" w:space="0" w:color="auto"/>
              <w:bottom w:val="nil"/>
              <w:right w:val="single" w:sz="4" w:space="0" w:color="auto"/>
            </w:tcBorders>
            <w:shd w:val="clear" w:color="auto" w:fill="FFFFFF"/>
          </w:tcPr>
          <w:p w14:paraId="46984B6B" w14:textId="77777777" w:rsidR="00ED6B2F" w:rsidRPr="00246134" w:rsidRDefault="00ED6B2F"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5B92308B" w14:textId="77777777" w:rsidR="00ED6B2F" w:rsidRPr="00246134" w:rsidRDefault="00ED6B2F" w:rsidP="003B44E0">
            <w:pPr>
              <w:pStyle w:val="TabelleKopfmitte"/>
              <w:rPr>
                <w:lang w:val="en-GB"/>
              </w:rPr>
            </w:pPr>
            <w:r w:rsidRPr="00246134">
              <w:rPr>
                <w:lang w:val="en-GB"/>
              </w:rPr>
              <w:t>Englisch</w:t>
            </w:r>
          </w:p>
          <w:p w14:paraId="125D3B30" w14:textId="2D233375" w:rsidR="00ED6B2F" w:rsidRPr="00246134" w:rsidRDefault="00DD1908" w:rsidP="003B44E0">
            <w:pPr>
              <w:pStyle w:val="TabelleKopfmitte"/>
              <w:rPr>
                <w:rFonts w:eastAsia="Calibri"/>
                <w:lang w:val="en-GB"/>
              </w:rPr>
            </w:pPr>
            <w:r w:rsidRPr="00246134">
              <w:rPr>
                <w:lang w:val="en-GB"/>
              </w:rPr>
              <w:t>E</w:t>
            </w:r>
            <w:r w:rsidR="00FE1B82" w:rsidRPr="00246134">
              <w:rPr>
                <w:lang w:val="en-GB"/>
              </w:rPr>
              <w:t>2.02</w:t>
            </w:r>
            <w:r w:rsidR="00ED6B2F" w:rsidRPr="00246134">
              <w:rPr>
                <w:lang w:val="en-GB"/>
              </w:rPr>
              <w:t>.</w:t>
            </w:r>
            <w:r w:rsidR="009C5D32">
              <w:rPr>
                <w:lang w:val="en-GB"/>
              </w:rPr>
              <w:t>44</w:t>
            </w:r>
          </w:p>
        </w:tc>
      </w:tr>
      <w:tr w:rsidR="00ED6B2F" w:rsidRPr="00246134" w14:paraId="434EC2EE" w14:textId="77777777">
        <w:tc>
          <w:tcPr>
            <w:tcW w:w="7348" w:type="dxa"/>
            <w:gridSpan w:val="3"/>
            <w:tcBorders>
              <w:left w:val="single" w:sz="4" w:space="0" w:color="auto"/>
              <w:right w:val="single" w:sz="4" w:space="0" w:color="auto"/>
            </w:tcBorders>
          </w:tcPr>
          <w:p w14:paraId="31CBF4B1" w14:textId="418F52B8" w:rsidR="00C83E2C" w:rsidRDefault="00ED6B2F" w:rsidP="00C83E2C">
            <w:pPr>
              <w:pStyle w:val="Tabelle6pt"/>
              <w:rPr>
                <w:sz w:val="16"/>
              </w:rPr>
            </w:pPr>
            <w:r w:rsidRPr="00BB2474">
              <w:t>Kompetenz:</w:t>
            </w:r>
            <w:r w:rsidR="00FE1B82" w:rsidRPr="00BB2474">
              <w:t xml:space="preserve"> </w:t>
            </w:r>
          </w:p>
          <w:p w14:paraId="28661C4E" w14:textId="7876EE55" w:rsidR="00C83E2C" w:rsidRPr="00C83E2C" w:rsidRDefault="00C83E2C" w:rsidP="00281BAF">
            <w:pPr>
              <w:pStyle w:val="Kopf8ptafz"/>
              <w:numPr>
                <w:ilvl w:val="0"/>
                <w:numId w:val="46"/>
              </w:numPr>
              <w:ind w:left="227" w:hanging="170"/>
              <w:rPr>
                <w:sz w:val="18"/>
                <w:szCs w:val="18"/>
              </w:rPr>
            </w:pPr>
            <w:r w:rsidRPr="00003EB0">
              <w:t>Ich kann Texte lesen und verstehen.</w:t>
            </w:r>
          </w:p>
        </w:tc>
        <w:tc>
          <w:tcPr>
            <w:tcW w:w="188" w:type="dxa"/>
            <w:vMerge/>
            <w:tcBorders>
              <w:left w:val="single" w:sz="4" w:space="0" w:color="auto"/>
              <w:bottom w:val="nil"/>
              <w:right w:val="nil"/>
            </w:tcBorders>
            <w:vAlign w:val="center"/>
          </w:tcPr>
          <w:p w14:paraId="7058A158" w14:textId="77777777" w:rsidR="00ED6B2F" w:rsidRPr="00BB2474" w:rsidRDefault="00ED6B2F"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6B2F" w:rsidRPr="00246134" w14:paraId="1616D19B" w14:textId="77777777">
              <w:trPr>
                <w:trHeight w:val="284"/>
              </w:trPr>
              <w:tc>
                <w:tcPr>
                  <w:tcW w:w="2090" w:type="dxa"/>
                  <w:shd w:val="clear" w:color="auto" w:fill="auto"/>
                </w:tcPr>
                <w:p w14:paraId="133291FA" w14:textId="77777777" w:rsidR="00ED6B2F" w:rsidRPr="00246134" w:rsidRDefault="00ED6B2F" w:rsidP="00ED32ED">
                  <w:pPr>
                    <w:pStyle w:val="Textkrpermitte"/>
                    <w:rPr>
                      <w:lang w:val="en-GB"/>
                    </w:rPr>
                  </w:pPr>
                  <w:r w:rsidRPr="00246134">
                    <w:rPr>
                      <w:lang w:val="en-GB"/>
                    </w:rPr>
                    <w:t>LernPROJEKT</w:t>
                  </w:r>
                </w:p>
              </w:tc>
            </w:tr>
            <w:tr w:rsidR="00ED6B2F" w:rsidRPr="00246134" w14:paraId="6B8343DA" w14:textId="77777777">
              <w:trPr>
                <w:trHeight w:val="284"/>
              </w:trPr>
              <w:tc>
                <w:tcPr>
                  <w:tcW w:w="2090" w:type="dxa"/>
                  <w:shd w:val="clear" w:color="auto" w:fill="auto"/>
                </w:tcPr>
                <w:p w14:paraId="0473DA1D" w14:textId="77777777" w:rsidR="00ED6B2F" w:rsidRPr="00246134" w:rsidRDefault="00ED6B2F" w:rsidP="00ED32ED">
                  <w:pPr>
                    <w:pStyle w:val="Textkrpermitte"/>
                    <w:rPr>
                      <w:lang w:val="en-GB"/>
                    </w:rPr>
                  </w:pPr>
                  <w:r w:rsidRPr="00246134">
                    <w:rPr>
                      <w:lang w:val="en-GB"/>
                    </w:rPr>
                    <w:t>LernTHEMA</w:t>
                  </w:r>
                </w:p>
              </w:tc>
            </w:tr>
            <w:tr w:rsidR="00ED6B2F" w:rsidRPr="00246134" w14:paraId="1159B7B4" w14:textId="77777777">
              <w:trPr>
                <w:trHeight w:val="284"/>
              </w:trPr>
              <w:tc>
                <w:tcPr>
                  <w:tcW w:w="2090" w:type="dxa"/>
                  <w:shd w:val="clear" w:color="auto" w:fill="D9D9D9" w:themeFill="background1" w:themeFillShade="D9"/>
                </w:tcPr>
                <w:p w14:paraId="25CF00AD" w14:textId="77777777" w:rsidR="00ED6B2F" w:rsidRPr="00246134" w:rsidRDefault="00ED6B2F" w:rsidP="00ED32ED">
                  <w:pPr>
                    <w:pStyle w:val="TabelleKopfmitte"/>
                    <w:rPr>
                      <w:lang w:val="en-GB"/>
                    </w:rPr>
                  </w:pPr>
                  <w:r w:rsidRPr="00246134">
                    <w:rPr>
                      <w:lang w:val="en-GB"/>
                    </w:rPr>
                    <w:t>Lern</w:t>
                  </w:r>
                  <w:r w:rsidR="00665F91" w:rsidRPr="00246134">
                    <w:rPr>
                      <w:lang w:val="en-GB"/>
                    </w:rPr>
                    <w:t>SCHRITT</w:t>
                  </w:r>
                </w:p>
              </w:tc>
            </w:tr>
          </w:tbl>
          <w:p w14:paraId="39E9397A" w14:textId="77777777" w:rsidR="00ED6B2F" w:rsidRPr="00246134" w:rsidRDefault="00ED6B2F" w:rsidP="00ED32ED">
            <w:pPr>
              <w:pStyle w:val="TabelleKopfmitte"/>
              <w:rPr>
                <w:lang w:val="en-GB"/>
              </w:rPr>
            </w:pPr>
          </w:p>
        </w:tc>
      </w:tr>
      <w:tr w:rsidR="00ED6B2F" w:rsidRPr="00246134" w14:paraId="5E5EB139" w14:textId="77777777">
        <w:tc>
          <w:tcPr>
            <w:tcW w:w="7348" w:type="dxa"/>
            <w:gridSpan w:val="3"/>
            <w:tcBorders>
              <w:left w:val="single" w:sz="4" w:space="0" w:color="auto"/>
              <w:right w:val="single" w:sz="4" w:space="0" w:color="auto"/>
            </w:tcBorders>
          </w:tcPr>
          <w:p w14:paraId="3F98F47C" w14:textId="77777777" w:rsidR="00ED6B2F" w:rsidRPr="00BB2474" w:rsidRDefault="00ED6B2F" w:rsidP="00ED32ED">
            <w:pPr>
              <w:pStyle w:val="Tabelle6pt"/>
            </w:pPr>
            <w:r w:rsidRPr="00BB2474">
              <w:t>Hauptbezug:</w:t>
            </w:r>
          </w:p>
          <w:p w14:paraId="69E81295" w14:textId="761B7CC2" w:rsidR="00ED6B2F" w:rsidRPr="000F0300" w:rsidRDefault="00C83E2C" w:rsidP="00281BAF">
            <w:pPr>
              <w:pStyle w:val="Kopf8ptafz"/>
              <w:numPr>
                <w:ilvl w:val="0"/>
                <w:numId w:val="46"/>
              </w:numPr>
              <w:ind w:left="227" w:hanging="170"/>
              <w:rPr>
                <w:sz w:val="18"/>
                <w:szCs w:val="18"/>
              </w:rPr>
            </w:pPr>
            <w:r w:rsidRPr="00003EB0">
              <w:t>Ich kann die Projektbeschreibung lesen und verstehen</w:t>
            </w:r>
            <w:r w:rsidRPr="000F0300">
              <w:rPr>
                <w:sz w:val="18"/>
                <w:szCs w:val="18"/>
              </w:rPr>
              <w:t>.</w:t>
            </w:r>
          </w:p>
        </w:tc>
        <w:tc>
          <w:tcPr>
            <w:tcW w:w="188" w:type="dxa"/>
            <w:vMerge/>
            <w:tcBorders>
              <w:left w:val="single" w:sz="4" w:space="0" w:color="auto"/>
              <w:bottom w:val="nil"/>
              <w:right w:val="nil"/>
            </w:tcBorders>
            <w:vAlign w:val="center"/>
          </w:tcPr>
          <w:p w14:paraId="071DE0A8" w14:textId="77777777" w:rsidR="00ED6B2F" w:rsidRPr="00BB2474" w:rsidRDefault="00ED6B2F"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040508B" w14:textId="77777777" w:rsidR="00ED6B2F" w:rsidRPr="00BB2474" w:rsidRDefault="00ED6B2F" w:rsidP="00ED32ED">
            <w:pPr>
              <w:pStyle w:val="TabelleKopfmitte"/>
            </w:pPr>
          </w:p>
        </w:tc>
      </w:tr>
      <w:tr w:rsidR="00ED6B2F" w:rsidRPr="00246134" w14:paraId="61F269C6" w14:textId="77777777">
        <w:tc>
          <w:tcPr>
            <w:tcW w:w="7348" w:type="dxa"/>
            <w:gridSpan w:val="3"/>
            <w:tcBorders>
              <w:left w:val="single" w:sz="4" w:space="0" w:color="auto"/>
              <w:right w:val="single" w:sz="4" w:space="0" w:color="auto"/>
            </w:tcBorders>
            <w:tcMar>
              <w:bottom w:w="0" w:type="dxa"/>
            </w:tcMar>
          </w:tcPr>
          <w:p w14:paraId="71C1B18B" w14:textId="77777777" w:rsidR="00ED6B2F" w:rsidRPr="00BB2474" w:rsidRDefault="00ED6B2F" w:rsidP="00ED32ED">
            <w:pPr>
              <w:pStyle w:val="Tabelle6pt"/>
            </w:pPr>
            <w:r w:rsidRPr="00BB2474">
              <w:t>Weitere Bezüge:</w:t>
            </w:r>
          </w:p>
          <w:p w14:paraId="2EC51988" w14:textId="5641F2E7" w:rsidR="00ED6B2F" w:rsidRPr="00003EB0" w:rsidRDefault="00FE1B82" w:rsidP="00281BAF">
            <w:pPr>
              <w:pStyle w:val="Kopf8ptafz"/>
              <w:numPr>
                <w:ilvl w:val="0"/>
                <w:numId w:val="46"/>
              </w:numPr>
              <w:ind w:left="227" w:hanging="170"/>
              <w:rPr>
                <w:i/>
              </w:rPr>
            </w:pPr>
            <w:r w:rsidRPr="00003EB0">
              <w:rPr>
                <w:i/>
              </w:rPr>
              <w:t xml:space="preserve">Ich kann </w:t>
            </w:r>
            <w:r w:rsidR="007D2D6B" w:rsidRPr="00003EB0">
              <w:rPr>
                <w:i/>
              </w:rPr>
              <w:t>mich mit meinen Mitschülerinnen und</w:t>
            </w:r>
            <w:r w:rsidR="00C83E2C" w:rsidRPr="00003EB0">
              <w:rPr>
                <w:i/>
              </w:rPr>
              <w:t xml:space="preserve"> Mitschülern über unser Projekt  austauschen.</w:t>
            </w:r>
          </w:p>
        </w:tc>
        <w:tc>
          <w:tcPr>
            <w:tcW w:w="188" w:type="dxa"/>
            <w:vMerge/>
            <w:tcBorders>
              <w:left w:val="single" w:sz="4" w:space="0" w:color="auto"/>
              <w:bottom w:val="nil"/>
              <w:right w:val="nil"/>
            </w:tcBorders>
            <w:vAlign w:val="center"/>
          </w:tcPr>
          <w:p w14:paraId="5A714FF2" w14:textId="77777777" w:rsidR="00ED6B2F" w:rsidRPr="00BB2474" w:rsidRDefault="00ED6B2F"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814D313" w14:textId="77777777" w:rsidR="00ED6B2F" w:rsidRPr="00BB2474" w:rsidRDefault="00ED6B2F" w:rsidP="00ED32ED">
            <w:pPr>
              <w:pStyle w:val="TabelleKopfmitte"/>
            </w:pPr>
          </w:p>
        </w:tc>
      </w:tr>
    </w:tbl>
    <w:p w14:paraId="2BD0C405" w14:textId="56841E1D" w:rsidR="00ED6B2F" w:rsidRPr="00BB2474" w:rsidRDefault="00A0762B" w:rsidP="00ED6B2F">
      <w:pPr>
        <w:pStyle w:val="Textkrper"/>
      </w:pPr>
      <w:r w:rsidRPr="00CF4194">
        <w:rPr>
          <w:noProof/>
        </w:rPr>
        <w:drawing>
          <wp:anchor distT="0" distB="0" distL="114300" distR="114300" simplePos="0" relativeHeight="252243968" behindDoc="0" locked="0" layoutInCell="1" allowOverlap="1" wp14:anchorId="6F6A7869" wp14:editId="062B79CD">
            <wp:simplePos x="0" y="0"/>
            <wp:positionH relativeFrom="column">
              <wp:posOffset>5556514</wp:posOffset>
            </wp:positionH>
            <wp:positionV relativeFrom="paragraph">
              <wp:posOffset>85725</wp:posOffset>
            </wp:positionV>
            <wp:extent cx="363855" cy="346710"/>
            <wp:effectExtent l="0" t="0" r="0" b="0"/>
            <wp:wrapNone/>
            <wp:docPr id="102"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41920" behindDoc="0" locked="0" layoutInCell="1" allowOverlap="1" wp14:anchorId="78FC8534" wp14:editId="25841F6B">
            <wp:simplePos x="0" y="0"/>
            <wp:positionH relativeFrom="column">
              <wp:posOffset>4812030</wp:posOffset>
            </wp:positionH>
            <wp:positionV relativeFrom="paragraph">
              <wp:posOffset>84826</wp:posOffset>
            </wp:positionV>
            <wp:extent cx="363855" cy="346710"/>
            <wp:effectExtent l="0" t="0" r="0" b="0"/>
            <wp:wrapNone/>
            <wp:docPr id="100"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1738C8" w:rsidRPr="00CF4194">
        <w:rPr>
          <w:noProof/>
        </w:rPr>
        <w:drawing>
          <wp:anchor distT="0" distB="0" distL="114300" distR="114300" simplePos="0" relativeHeight="252242944" behindDoc="0" locked="0" layoutInCell="1" allowOverlap="1" wp14:anchorId="2DCB66C3" wp14:editId="4995EEA4">
            <wp:simplePos x="0" y="0"/>
            <wp:positionH relativeFrom="column">
              <wp:posOffset>5183928</wp:posOffset>
            </wp:positionH>
            <wp:positionV relativeFrom="paragraph">
              <wp:posOffset>85725</wp:posOffset>
            </wp:positionV>
            <wp:extent cx="363855" cy="346710"/>
            <wp:effectExtent l="0" t="0" r="0" b="8890"/>
            <wp:wrapNone/>
            <wp:docPr id="101"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02FCCDA9" w14:textId="3B15ACBD" w:rsidR="00ED6B2F" w:rsidRPr="00BB2474" w:rsidRDefault="00ED6B2F" w:rsidP="00641878">
      <w:pPr>
        <w:pStyle w:val="Textkrper"/>
      </w:pPr>
    </w:p>
    <w:p w14:paraId="2F766DB7" w14:textId="77777777" w:rsidR="001738C8" w:rsidRPr="00246134" w:rsidRDefault="001738C8" w:rsidP="001738C8">
      <w:pPr>
        <w:framePr w:w="718" w:hSpace="198" w:wrap="around" w:vAnchor="text" w:hAnchor="page" w:x="9417" w:y="1043"/>
        <w:rPr>
          <w:lang w:val="en-GB"/>
        </w:rPr>
      </w:pPr>
      <w:r w:rsidRPr="00246134">
        <w:rPr>
          <w:lang w:val="en-GB"/>
        </w:rPr>
        <w:t>10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641878" w:rsidRPr="00246134" w14:paraId="0A7F0DC9" w14:textId="77777777">
        <w:trPr>
          <w:trHeight w:val="793"/>
        </w:trPr>
        <w:tc>
          <w:tcPr>
            <w:tcW w:w="7371" w:type="dxa"/>
            <w:shd w:val="clear" w:color="auto" w:fill="D9D9D9" w:themeFill="background1" w:themeFillShade="D9"/>
          </w:tcPr>
          <w:p w14:paraId="376A77B4" w14:textId="078E2189" w:rsidR="00641878" w:rsidRPr="00246134" w:rsidRDefault="00A0762B" w:rsidP="00B9729D">
            <w:pPr>
              <w:pStyle w:val="Textkrper"/>
              <w:rPr>
                <w:lang w:val="en-GB"/>
              </w:rPr>
            </w:pPr>
            <w:r w:rsidRPr="00246134">
              <w:rPr>
                <w:noProof/>
              </w:rPr>
              <w:drawing>
                <wp:anchor distT="0" distB="0" distL="114300" distR="114300" simplePos="0" relativeHeight="251884544" behindDoc="1" locked="0" layoutInCell="1" allowOverlap="1" wp14:anchorId="29715545" wp14:editId="59FC1868">
                  <wp:simplePos x="0" y="0"/>
                  <wp:positionH relativeFrom="column">
                    <wp:posOffset>4772396</wp:posOffset>
                  </wp:positionH>
                  <wp:positionV relativeFrom="paragraph">
                    <wp:posOffset>158115</wp:posOffset>
                  </wp:positionV>
                  <wp:extent cx="296545" cy="321310"/>
                  <wp:effectExtent l="0" t="0" r="8255" b="2540"/>
                  <wp:wrapNone/>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Pr="00246134">
              <w:rPr>
                <w:noProof/>
              </w:rPr>
              <w:drawing>
                <wp:anchor distT="0" distB="0" distL="114300" distR="114300" simplePos="0" relativeHeight="252331008" behindDoc="0" locked="0" layoutInCell="1" allowOverlap="1" wp14:anchorId="0BB15400" wp14:editId="72A94069">
                  <wp:simplePos x="0" y="0"/>
                  <wp:positionH relativeFrom="column">
                    <wp:posOffset>4775200</wp:posOffset>
                  </wp:positionH>
                  <wp:positionV relativeFrom="paragraph">
                    <wp:posOffset>557901</wp:posOffset>
                  </wp:positionV>
                  <wp:extent cx="321310" cy="321310"/>
                  <wp:effectExtent l="0" t="0" r="2540" b="2540"/>
                  <wp:wrapNone/>
                  <wp:docPr id="1202" name="Grafik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1885568" behindDoc="1" locked="0" layoutInCell="1" allowOverlap="1" wp14:anchorId="3F0C1FEA" wp14:editId="4B8B7EA5">
                  <wp:simplePos x="0" y="0"/>
                  <wp:positionH relativeFrom="column">
                    <wp:posOffset>5209540</wp:posOffset>
                  </wp:positionH>
                  <wp:positionV relativeFrom="paragraph">
                    <wp:posOffset>97526</wp:posOffset>
                  </wp:positionV>
                  <wp:extent cx="617855" cy="381000"/>
                  <wp:effectExtent l="0" t="0" r="0" b="0"/>
                  <wp:wrapNone/>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00B9729D" w:rsidRPr="00246134">
              <w:rPr>
                <w:noProof/>
              </w:rPr>
              <w:drawing>
                <wp:inline distT="0" distB="0" distL="0" distR="0" wp14:anchorId="00C42DA3" wp14:editId="185A1299">
                  <wp:extent cx="2552700" cy="749300"/>
                  <wp:effectExtent l="25400" t="0" r="0" b="0"/>
                  <wp:docPr id="2242" name="Bild 2241" descr="collec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ct.eps"/>
                          <pic:cNvPicPr/>
                        </pic:nvPicPr>
                        <pic:blipFill>
                          <a:blip r:embed="rId126"/>
                          <a:stretch>
                            <a:fillRect/>
                          </a:stretch>
                        </pic:blipFill>
                        <pic:spPr>
                          <a:xfrm>
                            <a:off x="0" y="0"/>
                            <a:ext cx="2552700" cy="749300"/>
                          </a:xfrm>
                          <a:prstGeom prst="rect">
                            <a:avLst/>
                          </a:prstGeom>
                        </pic:spPr>
                      </pic:pic>
                    </a:graphicData>
                  </a:graphic>
                </wp:inline>
              </w:drawing>
            </w:r>
          </w:p>
        </w:tc>
      </w:tr>
      <w:tr w:rsidR="00641878" w:rsidRPr="00246134" w14:paraId="53C4EF20" w14:textId="77777777">
        <w:trPr>
          <w:trHeight w:val="1521"/>
        </w:trPr>
        <w:tc>
          <w:tcPr>
            <w:tcW w:w="7371" w:type="dxa"/>
          </w:tcPr>
          <w:p w14:paraId="13E94527" w14:textId="03EF8920" w:rsidR="00B6260A" w:rsidRPr="00246134" w:rsidRDefault="00CF4194" w:rsidP="00CF4194">
            <w:pPr>
              <w:pStyle w:val="AufgabeKasten"/>
              <w:numPr>
                <w:ilvl w:val="0"/>
                <w:numId w:val="0"/>
              </w:numPr>
              <w:ind w:left="318" w:hanging="318"/>
              <w:rPr>
                <w:lang w:val="en-GB"/>
              </w:rPr>
            </w:pPr>
            <w:r w:rsidRPr="007E1A81">
              <w:rPr>
                <w:b/>
                <w:lang w:val="en-GB"/>
              </w:rPr>
              <w:t xml:space="preserve">1. </w:t>
            </w:r>
            <w:r w:rsidRPr="007E1A81">
              <w:rPr>
                <w:b/>
                <w:lang w:val="en-GB"/>
              </w:rPr>
              <w:tab/>
            </w:r>
            <w:r w:rsidR="001A6E80">
              <w:rPr>
                <w:b/>
                <w:lang w:val="en-GB"/>
              </w:rPr>
              <w:t>Aim of the project/</w:t>
            </w:r>
            <w:r w:rsidR="00942B2F" w:rsidRPr="007E1A81">
              <w:rPr>
                <w:b/>
                <w:lang w:val="en-GB"/>
              </w:rPr>
              <w:t>Projektziel</w:t>
            </w:r>
            <w:r w:rsidR="00942B2F" w:rsidRPr="00246134">
              <w:rPr>
                <w:lang w:val="en-GB"/>
              </w:rPr>
              <w:br/>
              <w:t xml:space="preserve">A photo </w:t>
            </w:r>
            <w:r w:rsidR="00B9729D" w:rsidRPr="00246134">
              <w:rPr>
                <w:lang w:val="en-GB"/>
              </w:rPr>
              <w:t>gallery</w:t>
            </w:r>
            <w:r w:rsidR="00B37F05">
              <w:rPr>
                <w:lang w:val="en-GB"/>
              </w:rPr>
              <w:t xml:space="preserve"> for the topic </w:t>
            </w:r>
            <w:r w:rsidR="00B37F05" w:rsidRPr="00B37F05">
              <w:rPr>
                <w:lang w:val="en-US"/>
              </w:rPr>
              <w:t>„</w:t>
            </w:r>
            <w:r w:rsidR="00942B2F" w:rsidRPr="00246134">
              <w:rPr>
                <w:lang w:val="en-GB"/>
              </w:rPr>
              <w:t>Everybody is different – so what!</w:t>
            </w:r>
            <w:r w:rsidR="00B37F05" w:rsidRPr="00B37F05">
              <w:rPr>
                <w:lang w:val="en-US"/>
              </w:rPr>
              <w:t xml:space="preserve"> </w:t>
            </w:r>
            <w:r w:rsidR="00B37F05" w:rsidRPr="00DB26B6">
              <w:t>“</w:t>
            </w:r>
          </w:p>
          <w:p w14:paraId="770EB5F7" w14:textId="42EC92E8" w:rsidR="00942B2F" w:rsidRPr="00DB26B6" w:rsidRDefault="00B37F05" w:rsidP="00B6260A">
            <w:pPr>
              <w:pStyle w:val="AufgabeKasten"/>
              <w:numPr>
                <w:ilvl w:val="0"/>
                <w:numId w:val="0"/>
              </w:numPr>
              <w:ind w:left="318"/>
            </w:pPr>
            <w:r>
              <w:t>Eine Fotoausstellung zum Thema „</w:t>
            </w:r>
            <w:r w:rsidR="00B6260A" w:rsidRPr="00DB26B6">
              <w:t>Jeder ist verschieden –</w:t>
            </w:r>
            <w:r w:rsidR="000A213A" w:rsidRPr="00DB26B6">
              <w:t xml:space="preserve"> was</w:t>
            </w:r>
            <w:r w:rsidR="0031574D" w:rsidRPr="00DB26B6">
              <w:t xml:space="preserve"> soll’s!</w:t>
            </w:r>
            <w:r w:rsidR="00552F40" w:rsidRPr="00DB26B6">
              <w:t>“</w:t>
            </w:r>
          </w:p>
          <w:p w14:paraId="0A67CBE8" w14:textId="73420F47" w:rsidR="00641878" w:rsidRPr="00246134" w:rsidRDefault="00CF4194" w:rsidP="00CF4194">
            <w:pPr>
              <w:pStyle w:val="AufgabeKasten"/>
              <w:numPr>
                <w:ilvl w:val="0"/>
                <w:numId w:val="0"/>
              </w:numPr>
              <w:ind w:left="318" w:hanging="318"/>
              <w:rPr>
                <w:lang w:val="en-GB"/>
              </w:rPr>
            </w:pPr>
            <w:r w:rsidRPr="007E1A81">
              <w:rPr>
                <w:b/>
                <w:lang w:val="en-GB"/>
              </w:rPr>
              <w:t xml:space="preserve">2. </w:t>
            </w:r>
            <w:r w:rsidR="0031574D" w:rsidRPr="007E1A81">
              <w:rPr>
                <w:b/>
                <w:lang w:val="en-GB"/>
              </w:rPr>
              <w:t xml:space="preserve">The </w:t>
            </w:r>
            <w:r w:rsidR="00641878" w:rsidRPr="007E1A81">
              <w:rPr>
                <w:b/>
                <w:lang w:val="en-GB"/>
              </w:rPr>
              <w:t>project</w:t>
            </w:r>
            <w:r w:rsidR="0031574D" w:rsidRPr="007E1A81">
              <w:rPr>
                <w:b/>
                <w:lang w:val="en-GB"/>
              </w:rPr>
              <w:t xml:space="preserve"> lasts 4 weeks.</w:t>
            </w:r>
            <w:r w:rsidR="0031574D" w:rsidRPr="00246134">
              <w:rPr>
                <w:lang w:val="en-GB"/>
              </w:rPr>
              <w:t xml:space="preserve"> </w:t>
            </w:r>
            <w:r w:rsidR="0031574D" w:rsidRPr="00246134">
              <w:rPr>
                <w:lang w:val="en-GB"/>
              </w:rPr>
              <w:br/>
              <w:t xml:space="preserve">- </w:t>
            </w:r>
            <w:proofErr w:type="gramStart"/>
            <w:r w:rsidR="00641878" w:rsidRPr="00246134">
              <w:rPr>
                <w:lang w:val="en-GB"/>
              </w:rPr>
              <w:t>week</w:t>
            </w:r>
            <w:proofErr w:type="gramEnd"/>
            <w:r w:rsidR="0031574D" w:rsidRPr="00246134">
              <w:rPr>
                <w:lang w:val="en-GB"/>
              </w:rPr>
              <w:t xml:space="preserve"> 1: D</w:t>
            </w:r>
            <w:r w:rsidR="00641878" w:rsidRPr="00246134">
              <w:rPr>
                <w:lang w:val="en-GB"/>
              </w:rPr>
              <w:t>efinition of the project, planni</w:t>
            </w:r>
            <w:r w:rsidR="0031574D" w:rsidRPr="00246134">
              <w:rPr>
                <w:lang w:val="en-GB"/>
              </w:rPr>
              <w:t>ng and creating the project</w:t>
            </w:r>
            <w:r w:rsidR="007D2D6B">
              <w:rPr>
                <w:lang w:val="en-GB"/>
              </w:rPr>
              <w:t>.</w:t>
            </w:r>
            <w:r w:rsidR="0031574D" w:rsidRPr="00246134">
              <w:rPr>
                <w:lang w:val="en-GB"/>
              </w:rPr>
              <w:br/>
              <w:t xml:space="preserve">- </w:t>
            </w:r>
            <w:proofErr w:type="gramStart"/>
            <w:r w:rsidR="00641878" w:rsidRPr="00246134">
              <w:rPr>
                <w:lang w:val="en-GB"/>
              </w:rPr>
              <w:t>weeks</w:t>
            </w:r>
            <w:proofErr w:type="gramEnd"/>
            <w:r w:rsidR="0098263B" w:rsidRPr="00246134">
              <w:rPr>
                <w:lang w:val="en-GB"/>
              </w:rPr>
              <w:t xml:space="preserve"> 2 and 3: </w:t>
            </w:r>
            <w:r w:rsidR="0031574D" w:rsidRPr="00246134">
              <w:rPr>
                <w:lang w:val="en-GB"/>
              </w:rPr>
              <w:t>You take photos and prepare the presentation.</w:t>
            </w:r>
            <w:r w:rsidR="0031574D" w:rsidRPr="00246134">
              <w:rPr>
                <w:lang w:val="en-GB"/>
              </w:rPr>
              <w:br/>
              <w:t xml:space="preserve">- </w:t>
            </w:r>
            <w:proofErr w:type="gramStart"/>
            <w:r w:rsidR="00641878" w:rsidRPr="00246134">
              <w:rPr>
                <w:lang w:val="en-GB"/>
              </w:rPr>
              <w:t>week</w:t>
            </w:r>
            <w:proofErr w:type="gramEnd"/>
            <w:r w:rsidR="0098263B" w:rsidRPr="00246134">
              <w:rPr>
                <w:lang w:val="en-GB"/>
              </w:rPr>
              <w:t xml:space="preserve"> 4: Presentations (classmates and all your teachers) and feedback &amp; you    think about your work.</w:t>
            </w:r>
          </w:p>
          <w:p w14:paraId="4B062A78" w14:textId="6A712029" w:rsidR="00641878" w:rsidRPr="00BB2474" w:rsidRDefault="00641878" w:rsidP="00B6260A">
            <w:pPr>
              <w:pStyle w:val="AufgabeKasten"/>
              <w:numPr>
                <w:ilvl w:val="0"/>
                <w:numId w:val="0"/>
              </w:numPr>
              <w:ind w:left="318"/>
            </w:pPr>
            <w:r w:rsidRPr="00BB2474">
              <w:t>Das Projek</w:t>
            </w:r>
            <w:r w:rsidR="0098263B" w:rsidRPr="00BB2474">
              <w:t>t daue</w:t>
            </w:r>
            <w:r w:rsidR="00A32D2F">
              <w:t>rt insgesamt vier</w:t>
            </w:r>
            <w:r w:rsidR="0098263B" w:rsidRPr="00BB2474">
              <w:t xml:space="preserve"> Wochen</w:t>
            </w:r>
            <w:r w:rsidR="0098263B" w:rsidRPr="00BB2474">
              <w:br/>
              <w:t xml:space="preserve">- </w:t>
            </w:r>
            <w:r w:rsidRPr="00BB2474">
              <w:t xml:space="preserve">Woche </w:t>
            </w:r>
            <w:r w:rsidR="0098263B" w:rsidRPr="00BB2474">
              <w:t xml:space="preserve">1: </w:t>
            </w:r>
            <w:r w:rsidRPr="00BB2474">
              <w:t>informie</w:t>
            </w:r>
            <w:r w:rsidR="00942143" w:rsidRPr="00BB2474">
              <w:t xml:space="preserve">ren, planen und entscheiden </w:t>
            </w:r>
            <w:r w:rsidR="00552F40">
              <w:t>–</w:t>
            </w:r>
            <w:r w:rsidR="0098263B" w:rsidRPr="00BB2474">
              <w:t xml:space="preserve"> </w:t>
            </w:r>
            <w:r w:rsidR="00552F40">
              <w:t>Sie planen Ihr</w:t>
            </w:r>
            <w:r w:rsidR="0098263B" w:rsidRPr="00BB2474">
              <w:t>Projekt</w:t>
            </w:r>
            <w:r w:rsidR="007D2D6B">
              <w:t>.</w:t>
            </w:r>
            <w:r w:rsidR="0098263B" w:rsidRPr="00BB2474">
              <w:br/>
              <w:t xml:space="preserve">- </w:t>
            </w:r>
            <w:r w:rsidRPr="00BB2474">
              <w:t>Wochen</w:t>
            </w:r>
            <w:r w:rsidR="00552F40">
              <w:t xml:space="preserve"> 2 und </w:t>
            </w:r>
            <w:r w:rsidR="0098263B" w:rsidRPr="00BB2474">
              <w:t xml:space="preserve">3: </w:t>
            </w:r>
            <w:r w:rsidR="00552F40">
              <w:t xml:space="preserve">Sie </w:t>
            </w:r>
            <w:r w:rsidR="0098263B" w:rsidRPr="00BB2474">
              <w:t>mach</w:t>
            </w:r>
            <w:r w:rsidR="00552F40">
              <w:t>en</w:t>
            </w:r>
            <w:r w:rsidR="0098263B" w:rsidRPr="00BB2474">
              <w:t xml:space="preserve"> die Fotos und bereite</w:t>
            </w:r>
            <w:r w:rsidR="00552F40">
              <w:t>n</w:t>
            </w:r>
            <w:r w:rsidR="0098263B" w:rsidRPr="00BB2474">
              <w:t xml:space="preserve"> </w:t>
            </w:r>
            <w:r w:rsidR="00552F40">
              <w:t>Ihre</w:t>
            </w:r>
            <w:r w:rsidR="0098263B" w:rsidRPr="00BB2474">
              <w:t xml:space="preserve"> Präsentation vor.</w:t>
            </w:r>
            <w:r w:rsidR="0098263B" w:rsidRPr="00BB2474">
              <w:br/>
              <w:t xml:space="preserve">- </w:t>
            </w:r>
            <w:r w:rsidRPr="00BB2474">
              <w:t xml:space="preserve">Woche </w:t>
            </w:r>
            <w:r w:rsidR="0098263B" w:rsidRPr="00BB2474">
              <w:t xml:space="preserve">4: </w:t>
            </w:r>
            <w:r w:rsidR="00552F40">
              <w:t>Sie halten Ihre Präsentation und erhalten</w:t>
            </w:r>
            <w:r w:rsidR="0098263B" w:rsidRPr="00BB2474">
              <w:t xml:space="preserve"> Feedback von</w:t>
            </w:r>
            <w:r w:rsidR="00552F40">
              <w:t xml:space="preserve"> Ihren </w:t>
            </w:r>
            <w:r w:rsidR="007D2D6B">
              <w:t>Mitsch</w:t>
            </w:r>
            <w:r w:rsidR="007D2D6B">
              <w:t>ü</w:t>
            </w:r>
            <w:r w:rsidR="007D2D6B">
              <w:t xml:space="preserve">lerinnen und </w:t>
            </w:r>
            <w:r w:rsidR="0098263B" w:rsidRPr="00BB2474">
              <w:t xml:space="preserve">Mitschülern und allen </w:t>
            </w:r>
            <w:r w:rsidR="00552F40">
              <w:t>Ihren</w:t>
            </w:r>
            <w:r w:rsidR="007D2D6B">
              <w:t xml:space="preserve"> Lehrerinnen und </w:t>
            </w:r>
            <w:r w:rsidR="0098263B" w:rsidRPr="00BB2474">
              <w:t>Lehrern; dann überl</w:t>
            </w:r>
            <w:r w:rsidR="0098263B" w:rsidRPr="00BB2474">
              <w:t>e</w:t>
            </w:r>
            <w:r w:rsidR="0098263B" w:rsidRPr="00BB2474">
              <w:t>g</w:t>
            </w:r>
            <w:r w:rsidR="00552F40">
              <w:t>en Sie sich, was gut war und was Sie</w:t>
            </w:r>
            <w:r w:rsidR="0098263B" w:rsidRPr="00BB2474">
              <w:t xml:space="preserve"> noch besser machen könnte</w:t>
            </w:r>
            <w:r w:rsidR="00552F40">
              <w:t>n</w:t>
            </w:r>
            <w:r w:rsidR="0098263B" w:rsidRPr="00BB2474">
              <w:t>.</w:t>
            </w:r>
          </w:p>
          <w:p w14:paraId="4698175C" w14:textId="77777777" w:rsidR="00641878" w:rsidRPr="00BB2474" w:rsidRDefault="00641878" w:rsidP="00641878">
            <w:pPr>
              <w:pStyle w:val="AufgabeKasten"/>
              <w:numPr>
                <w:ilvl w:val="0"/>
                <w:numId w:val="0"/>
              </w:numPr>
              <w:ind w:left="568" w:hanging="284"/>
            </w:pPr>
          </w:p>
        </w:tc>
      </w:tr>
      <w:tr w:rsidR="00641878" w:rsidRPr="00246134" w14:paraId="3D6AE7DC" w14:textId="77777777">
        <w:trPr>
          <w:trHeight w:val="805"/>
        </w:trPr>
        <w:tc>
          <w:tcPr>
            <w:tcW w:w="7371" w:type="dxa"/>
          </w:tcPr>
          <w:p w14:paraId="45167C23" w14:textId="1C62ABEA" w:rsidR="0031574D" w:rsidRPr="00232277" w:rsidRDefault="00CF4194" w:rsidP="00CF4194">
            <w:pPr>
              <w:pStyle w:val="AufgabeKasten"/>
              <w:numPr>
                <w:ilvl w:val="0"/>
                <w:numId w:val="0"/>
              </w:numPr>
              <w:ind w:left="318" w:hanging="318"/>
            </w:pPr>
            <w:r w:rsidRPr="00232277">
              <w:rPr>
                <w:b/>
              </w:rPr>
              <w:t>3.</w:t>
            </w:r>
            <w:r w:rsidR="00641878" w:rsidRPr="00232277">
              <w:rPr>
                <w:b/>
              </w:rPr>
              <w:t xml:space="preserve"> </w:t>
            </w:r>
            <w:r w:rsidR="003D7634" w:rsidRPr="00232277">
              <w:rPr>
                <w:b/>
              </w:rPr>
              <w:t>The diff</w:t>
            </w:r>
            <w:r w:rsidR="0098263B" w:rsidRPr="00232277">
              <w:rPr>
                <w:b/>
              </w:rPr>
              <w:t>erent topics</w:t>
            </w:r>
            <w:r w:rsidR="00D52620" w:rsidRPr="00232277">
              <w:rPr>
                <w:b/>
              </w:rPr>
              <w:t xml:space="preserve"> are:</w:t>
            </w:r>
            <w:r w:rsidR="0098263B" w:rsidRPr="00232277">
              <w:br/>
              <w:t>- tolerance/Toleranz</w:t>
            </w:r>
            <w:r w:rsidR="0098263B" w:rsidRPr="00232277">
              <w:br/>
              <w:t>- bullying/</w:t>
            </w:r>
            <w:r w:rsidR="003D7634" w:rsidRPr="00232277">
              <w:t>Mobbing</w:t>
            </w:r>
            <w:r w:rsidR="003D7634" w:rsidRPr="00232277">
              <w:br/>
              <w:t>- greeting, kissing</w:t>
            </w:r>
            <w:r w:rsidR="001E3FBE" w:rsidRPr="00232277">
              <w:t>/</w:t>
            </w:r>
            <w:r w:rsidR="0098263B" w:rsidRPr="00232277">
              <w:t>Begrüssen, Küssen</w:t>
            </w:r>
            <w:r w:rsidR="0098263B" w:rsidRPr="00232277">
              <w:br/>
              <w:t>- eating/E</w:t>
            </w:r>
            <w:r w:rsidR="001E3FBE" w:rsidRPr="00232277">
              <w:t>ssen</w:t>
            </w:r>
            <w:r w:rsidR="001E3FBE" w:rsidRPr="00232277">
              <w:br/>
              <w:t xml:space="preserve">- </w:t>
            </w:r>
            <w:r w:rsidR="007D2D6B">
              <w:t>people with special needs/</w:t>
            </w:r>
            <w:r w:rsidR="0098263B" w:rsidRPr="00232277">
              <w:t>Menschen mit besonderen Bedürfnissen</w:t>
            </w:r>
            <w:r w:rsidR="001E3FBE" w:rsidRPr="00232277">
              <w:br/>
              <w:t>- generational conflict/Generationskonflikt</w:t>
            </w:r>
            <w:r w:rsidR="001E3FBE" w:rsidRPr="00232277">
              <w:br/>
              <w:t>- carnival of cultures/Karneval der Kulturen</w:t>
            </w:r>
            <w:r w:rsidR="001E3FBE" w:rsidRPr="00232277">
              <w:br/>
              <w:t xml:space="preserve">- </w:t>
            </w:r>
            <w:r w:rsidR="00B6260A" w:rsidRPr="00232277">
              <w:t>get to know each other</w:t>
            </w:r>
            <w:r w:rsidR="00FC77BF" w:rsidRPr="00232277">
              <w:t>/einander kennenlernen</w:t>
            </w:r>
            <w:r w:rsidR="00FC77BF" w:rsidRPr="00232277">
              <w:br/>
              <w:t>- homosexuality/</w:t>
            </w:r>
            <w:r w:rsidR="00B6260A" w:rsidRPr="00232277">
              <w:t>Homosexualität</w:t>
            </w:r>
            <w:r w:rsidR="000A213A" w:rsidRPr="00232277">
              <w:br/>
              <w:t>- youth violence/Jugendgewalt</w:t>
            </w:r>
          </w:p>
          <w:p w14:paraId="7AAC41F2" w14:textId="747392C6" w:rsidR="00641878" w:rsidRPr="00232277" w:rsidRDefault="00CF4194" w:rsidP="00552F40">
            <w:pPr>
              <w:pStyle w:val="AufgabeKasten"/>
              <w:numPr>
                <w:ilvl w:val="0"/>
                <w:numId w:val="0"/>
              </w:numPr>
              <w:ind w:left="318" w:hanging="318"/>
            </w:pPr>
            <w:r w:rsidRPr="007E1A81">
              <w:rPr>
                <w:b/>
                <w:lang w:val="en-GB"/>
              </w:rPr>
              <w:t xml:space="preserve">4. </w:t>
            </w:r>
            <w:r w:rsidR="0031574D" w:rsidRPr="007E1A81">
              <w:rPr>
                <w:b/>
                <w:lang w:val="en-GB"/>
              </w:rPr>
              <w:t>The photo</w:t>
            </w:r>
            <w:r w:rsidR="000A213A" w:rsidRPr="007E1A81">
              <w:rPr>
                <w:b/>
                <w:lang w:val="en-GB"/>
              </w:rPr>
              <w:t xml:space="preserve"> gallery needs four </w:t>
            </w:r>
            <w:r w:rsidR="0031574D" w:rsidRPr="007E1A81">
              <w:rPr>
                <w:b/>
                <w:lang w:val="en-GB"/>
              </w:rPr>
              <w:t xml:space="preserve">photos. </w:t>
            </w:r>
            <w:r w:rsidR="000A213A" w:rsidRPr="007E1A81">
              <w:rPr>
                <w:b/>
                <w:lang w:val="en-GB"/>
              </w:rPr>
              <w:t xml:space="preserve">The photos can be </w:t>
            </w:r>
            <w:r w:rsidR="0031574D" w:rsidRPr="007E1A81">
              <w:rPr>
                <w:b/>
                <w:lang w:val="en-GB"/>
              </w:rPr>
              <w:t>black and white or coloured.</w:t>
            </w:r>
            <w:r w:rsidR="0031574D" w:rsidRPr="00246134">
              <w:rPr>
                <w:lang w:val="en-GB"/>
              </w:rPr>
              <w:br/>
            </w:r>
            <w:r w:rsidR="0031574D" w:rsidRPr="00232277">
              <w:t>Die Fotogal</w:t>
            </w:r>
            <w:r w:rsidR="00D52620" w:rsidRPr="00232277">
              <w:t xml:space="preserve">lerie </w:t>
            </w:r>
            <w:r w:rsidR="000A213A" w:rsidRPr="00232277">
              <w:t>umfasst vier</w:t>
            </w:r>
            <w:r w:rsidR="0031574D" w:rsidRPr="00232277">
              <w:t xml:space="preserve"> </w:t>
            </w:r>
            <w:r w:rsidR="000A213A" w:rsidRPr="00232277">
              <w:t xml:space="preserve">Fotos. Es ist </w:t>
            </w:r>
            <w:r w:rsidR="00552F40">
              <w:t>Ihnen</w:t>
            </w:r>
            <w:r w:rsidR="000A213A" w:rsidRPr="00232277">
              <w:t xml:space="preserve"> freigestellt, </w:t>
            </w:r>
            <w:r w:rsidR="0031574D" w:rsidRPr="00232277">
              <w:t xml:space="preserve">ob </w:t>
            </w:r>
            <w:r w:rsidR="00552F40">
              <w:t>Sie</w:t>
            </w:r>
            <w:r w:rsidR="0031574D" w:rsidRPr="00232277">
              <w:t xml:space="preserve"> </w:t>
            </w:r>
            <w:r w:rsidR="00552F40" w:rsidRPr="00232277">
              <w:t>schwarz/</w:t>
            </w:r>
            <w:r w:rsidR="00552F40">
              <w:t>weiße oder farbige Bilder machen</w:t>
            </w:r>
            <w:r w:rsidR="009B003C" w:rsidRPr="00232277">
              <w:t>.</w:t>
            </w:r>
          </w:p>
        </w:tc>
      </w:tr>
    </w:tbl>
    <w:p w14:paraId="64069D88" w14:textId="6CD64F1C" w:rsidR="007D2D6B" w:rsidRDefault="007D2D6B" w:rsidP="00B9729D">
      <w:pPr>
        <w:pStyle w:val="Textkrper"/>
        <w:sectPr w:rsidR="007D2D6B" w:rsidSect="00B63E14">
          <w:pgSz w:w="11906" w:h="16838" w:code="9"/>
          <w:pgMar w:top="1418" w:right="354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3A46CC0B" w14:textId="77777777" w:rsidTr="003B44E0">
        <w:trPr>
          <w:trHeight w:val="523"/>
        </w:trPr>
        <w:tc>
          <w:tcPr>
            <w:tcW w:w="2268" w:type="dxa"/>
            <w:tcBorders>
              <w:left w:val="single" w:sz="4" w:space="0" w:color="auto"/>
              <w:bottom w:val="single" w:sz="4" w:space="0" w:color="auto"/>
              <w:right w:val="single" w:sz="4" w:space="0" w:color="auto"/>
            </w:tcBorders>
            <w:shd w:val="clear" w:color="auto" w:fill="D9D9D9"/>
          </w:tcPr>
          <w:p w14:paraId="47188D75" w14:textId="77777777" w:rsidR="00B9729D" w:rsidRPr="00246134" w:rsidRDefault="00B9729D" w:rsidP="00ED32ED">
            <w:pPr>
              <w:pStyle w:val="Tabelle6pt"/>
              <w:rPr>
                <w:color w:val="000000"/>
                <w:lang w:val="en-GB"/>
              </w:rPr>
            </w:pPr>
            <w:r w:rsidRPr="00246134">
              <w:rPr>
                <w:lang w:val="en-GB"/>
              </w:rPr>
              <w:lastRenderedPageBreak/>
              <w:t>Kompetenzbereich</w:t>
            </w:r>
          </w:p>
          <w:p w14:paraId="13F7AD54" w14:textId="77777777" w:rsidR="00B9729D" w:rsidRPr="00246134" w:rsidRDefault="0024090F" w:rsidP="00ED32ED">
            <w:pPr>
              <w:pStyle w:val="TabelleKopflinks"/>
              <w:rPr>
                <w:lang w:val="en-GB"/>
              </w:rPr>
            </w:pPr>
            <w:r w:rsidRPr="00246134">
              <w:rPr>
                <w:lang w:val="en-GB"/>
              </w:rPr>
              <w:t xml:space="preserve">Kompetenzbereich </w:t>
            </w:r>
            <w:r w:rsidR="0048393C" w:rsidRPr="00246134">
              <w:rPr>
                <w:lang w:val="en-GB"/>
              </w:rPr>
              <w:t>3</w:t>
            </w:r>
          </w:p>
        </w:tc>
        <w:tc>
          <w:tcPr>
            <w:tcW w:w="851" w:type="dxa"/>
            <w:tcBorders>
              <w:left w:val="single" w:sz="4" w:space="0" w:color="auto"/>
              <w:bottom w:val="single" w:sz="4" w:space="0" w:color="auto"/>
              <w:right w:val="single" w:sz="4" w:space="0" w:color="auto"/>
            </w:tcBorders>
            <w:shd w:val="clear" w:color="auto" w:fill="D9D9D9"/>
          </w:tcPr>
          <w:p w14:paraId="1FC1319B" w14:textId="77777777" w:rsidR="00B9729D" w:rsidRPr="00246134" w:rsidRDefault="00B9729D" w:rsidP="00ED32ED">
            <w:pPr>
              <w:pStyle w:val="Tabelle6pt"/>
              <w:rPr>
                <w:color w:val="000000"/>
                <w:lang w:val="en-GB"/>
              </w:rPr>
            </w:pPr>
            <w:r w:rsidRPr="00246134">
              <w:rPr>
                <w:lang w:val="en-GB"/>
              </w:rPr>
              <w:t>Lernfortschritt</w:t>
            </w:r>
          </w:p>
          <w:p w14:paraId="5198C2BA" w14:textId="77777777" w:rsidR="00B9729D" w:rsidRPr="00246134" w:rsidRDefault="0048393C" w:rsidP="00ED32ED">
            <w:pPr>
              <w:pStyle w:val="TabelleKopflinks"/>
              <w:rPr>
                <w:lang w:val="en-GB"/>
              </w:rPr>
            </w:pPr>
            <w:r w:rsidRPr="00246134">
              <w:rPr>
                <w:lang w:val="en-GB"/>
              </w:rPr>
              <w:t>LFS 1-4</w:t>
            </w:r>
          </w:p>
        </w:tc>
        <w:tc>
          <w:tcPr>
            <w:tcW w:w="4229" w:type="dxa"/>
            <w:tcBorders>
              <w:left w:val="single" w:sz="4" w:space="0" w:color="auto"/>
              <w:bottom w:val="single" w:sz="4" w:space="0" w:color="auto"/>
              <w:right w:val="single" w:sz="4" w:space="0" w:color="auto"/>
            </w:tcBorders>
            <w:shd w:val="clear" w:color="auto" w:fill="D9D9D9"/>
          </w:tcPr>
          <w:p w14:paraId="6C7334FB" w14:textId="77777777" w:rsidR="00B9729D" w:rsidRPr="00246134" w:rsidRDefault="00B9729D" w:rsidP="00ED32ED">
            <w:pPr>
              <w:pStyle w:val="Tabelle6pt"/>
              <w:rPr>
                <w:color w:val="000000"/>
                <w:lang w:val="en-GB"/>
              </w:rPr>
            </w:pPr>
            <w:r w:rsidRPr="00246134">
              <w:rPr>
                <w:lang w:val="en-GB"/>
              </w:rPr>
              <w:t>Materialien/Titel</w:t>
            </w:r>
          </w:p>
          <w:p w14:paraId="1AC4721A"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7D5A1F17" w14:textId="171C1F91"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Planen</w:t>
            </w:r>
          </w:p>
        </w:tc>
        <w:tc>
          <w:tcPr>
            <w:tcW w:w="188" w:type="dxa"/>
            <w:vMerge w:val="restart"/>
            <w:tcBorders>
              <w:top w:val="nil"/>
              <w:left w:val="single" w:sz="4" w:space="0" w:color="auto"/>
              <w:bottom w:val="nil"/>
              <w:right w:val="single" w:sz="4" w:space="0" w:color="auto"/>
            </w:tcBorders>
            <w:shd w:val="clear" w:color="auto" w:fill="FFFFFF"/>
          </w:tcPr>
          <w:p w14:paraId="0567B8C9"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77289B35" w14:textId="77777777" w:rsidR="00B9729D" w:rsidRPr="00246134" w:rsidRDefault="00B9729D" w:rsidP="003B44E0">
            <w:pPr>
              <w:pStyle w:val="TabelleKopfmitte"/>
              <w:rPr>
                <w:lang w:val="en-GB"/>
              </w:rPr>
            </w:pPr>
            <w:r w:rsidRPr="00246134">
              <w:rPr>
                <w:lang w:val="en-GB"/>
              </w:rPr>
              <w:t>Englisch</w:t>
            </w:r>
          </w:p>
          <w:p w14:paraId="6BD73630" w14:textId="180932E9" w:rsidR="00B9729D" w:rsidRPr="00246134" w:rsidRDefault="0032433A" w:rsidP="003B44E0">
            <w:pPr>
              <w:pStyle w:val="TabelleKopfmitte"/>
              <w:rPr>
                <w:rFonts w:eastAsia="Calibri"/>
                <w:lang w:val="en-GB"/>
              </w:rPr>
            </w:pPr>
            <w:r w:rsidRPr="00246134">
              <w:rPr>
                <w:lang w:val="en-GB"/>
              </w:rPr>
              <w:t>E</w:t>
            </w:r>
            <w:r w:rsidR="0048393C" w:rsidRPr="00246134">
              <w:rPr>
                <w:lang w:val="en-GB"/>
              </w:rPr>
              <w:t>3</w:t>
            </w:r>
            <w:r w:rsidR="00E62140" w:rsidRPr="00246134">
              <w:rPr>
                <w:lang w:val="en-GB"/>
              </w:rPr>
              <w:t>.01</w:t>
            </w:r>
            <w:r w:rsidR="00B9729D" w:rsidRPr="00246134">
              <w:rPr>
                <w:lang w:val="en-GB"/>
              </w:rPr>
              <w:t>.</w:t>
            </w:r>
            <w:r w:rsidR="009C5D32">
              <w:rPr>
                <w:lang w:val="en-GB"/>
              </w:rPr>
              <w:t>45</w:t>
            </w:r>
          </w:p>
        </w:tc>
      </w:tr>
      <w:tr w:rsidR="00B9729D" w:rsidRPr="00246134" w14:paraId="35D5DBD5" w14:textId="77777777">
        <w:tc>
          <w:tcPr>
            <w:tcW w:w="7348" w:type="dxa"/>
            <w:gridSpan w:val="3"/>
            <w:tcBorders>
              <w:left w:val="single" w:sz="4" w:space="0" w:color="auto"/>
              <w:right w:val="single" w:sz="4" w:space="0" w:color="auto"/>
            </w:tcBorders>
          </w:tcPr>
          <w:p w14:paraId="490E9E88" w14:textId="77777777" w:rsidR="00E62140" w:rsidRPr="00BB2474" w:rsidRDefault="00B9729D" w:rsidP="00ED32ED">
            <w:pPr>
              <w:pStyle w:val="Tabelle6pt"/>
            </w:pPr>
            <w:r w:rsidRPr="00BB2474">
              <w:t>Kompetenz:</w:t>
            </w:r>
          </w:p>
          <w:p w14:paraId="50E4ADC2" w14:textId="3938D09F" w:rsidR="00B9729D" w:rsidRPr="007E1A81" w:rsidRDefault="007E1A81" w:rsidP="00281BAF">
            <w:pPr>
              <w:pStyle w:val="Kopf8ptafz"/>
              <w:numPr>
                <w:ilvl w:val="0"/>
                <w:numId w:val="46"/>
              </w:numPr>
              <w:ind w:left="227" w:hanging="170"/>
              <w:rPr>
                <w:szCs w:val="22"/>
              </w:rPr>
            </w:pPr>
            <w:r w:rsidRPr="00003EB0">
              <w:t>Ich kann zu anderen sprechen.</w:t>
            </w:r>
          </w:p>
        </w:tc>
        <w:tc>
          <w:tcPr>
            <w:tcW w:w="188" w:type="dxa"/>
            <w:vMerge/>
            <w:tcBorders>
              <w:left w:val="single" w:sz="4" w:space="0" w:color="auto"/>
              <w:bottom w:val="nil"/>
              <w:right w:val="nil"/>
            </w:tcBorders>
            <w:vAlign w:val="center"/>
          </w:tcPr>
          <w:p w14:paraId="6FEAC9F5"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0A52EBB2" w14:textId="77777777">
              <w:trPr>
                <w:trHeight w:val="284"/>
              </w:trPr>
              <w:tc>
                <w:tcPr>
                  <w:tcW w:w="2090" w:type="dxa"/>
                  <w:shd w:val="clear" w:color="auto" w:fill="auto"/>
                </w:tcPr>
                <w:p w14:paraId="1D52BE15" w14:textId="77777777" w:rsidR="00B9729D" w:rsidRPr="00246134" w:rsidRDefault="00B9729D" w:rsidP="00ED32ED">
                  <w:pPr>
                    <w:pStyle w:val="Textkrpermitte"/>
                    <w:rPr>
                      <w:lang w:val="en-GB"/>
                    </w:rPr>
                  </w:pPr>
                  <w:r w:rsidRPr="00246134">
                    <w:rPr>
                      <w:lang w:val="en-GB"/>
                    </w:rPr>
                    <w:t>LernPROJEKT</w:t>
                  </w:r>
                </w:p>
              </w:tc>
            </w:tr>
            <w:tr w:rsidR="00B9729D" w:rsidRPr="00246134" w14:paraId="79F725B4" w14:textId="77777777">
              <w:trPr>
                <w:trHeight w:val="284"/>
              </w:trPr>
              <w:tc>
                <w:tcPr>
                  <w:tcW w:w="2090" w:type="dxa"/>
                  <w:shd w:val="clear" w:color="auto" w:fill="auto"/>
                </w:tcPr>
                <w:p w14:paraId="2A28CAC1" w14:textId="77777777" w:rsidR="00B9729D" w:rsidRPr="00246134" w:rsidRDefault="00B9729D" w:rsidP="00ED32ED">
                  <w:pPr>
                    <w:pStyle w:val="Textkrpermitte"/>
                    <w:rPr>
                      <w:lang w:val="en-GB"/>
                    </w:rPr>
                  </w:pPr>
                  <w:r w:rsidRPr="00246134">
                    <w:rPr>
                      <w:lang w:val="en-GB"/>
                    </w:rPr>
                    <w:t>LernTHEMA</w:t>
                  </w:r>
                </w:p>
              </w:tc>
            </w:tr>
            <w:tr w:rsidR="00B9729D" w:rsidRPr="00246134" w14:paraId="382DA6BC" w14:textId="77777777">
              <w:trPr>
                <w:trHeight w:val="284"/>
              </w:trPr>
              <w:tc>
                <w:tcPr>
                  <w:tcW w:w="2090" w:type="dxa"/>
                  <w:shd w:val="clear" w:color="auto" w:fill="D9D9D9" w:themeFill="background1" w:themeFillShade="D9"/>
                </w:tcPr>
                <w:p w14:paraId="196E5132" w14:textId="728964A5"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4A623D48" w14:textId="77777777" w:rsidR="00B9729D" w:rsidRPr="00246134" w:rsidRDefault="00B9729D" w:rsidP="00ED32ED">
            <w:pPr>
              <w:pStyle w:val="TabelleKopfmitte"/>
              <w:rPr>
                <w:lang w:val="en-GB"/>
              </w:rPr>
            </w:pPr>
          </w:p>
        </w:tc>
      </w:tr>
      <w:tr w:rsidR="00B9729D" w:rsidRPr="00246134" w14:paraId="4A3FC08E" w14:textId="77777777">
        <w:tc>
          <w:tcPr>
            <w:tcW w:w="7348" w:type="dxa"/>
            <w:gridSpan w:val="3"/>
            <w:tcBorders>
              <w:left w:val="single" w:sz="4" w:space="0" w:color="auto"/>
              <w:right w:val="single" w:sz="4" w:space="0" w:color="auto"/>
            </w:tcBorders>
          </w:tcPr>
          <w:p w14:paraId="685F4AB3" w14:textId="77777777" w:rsidR="00B9729D" w:rsidRPr="00BB2474" w:rsidRDefault="00B9729D" w:rsidP="00ED32ED">
            <w:pPr>
              <w:pStyle w:val="Tabelle6pt"/>
            </w:pPr>
            <w:r w:rsidRPr="00BB2474">
              <w:t>Hauptbezug:</w:t>
            </w:r>
          </w:p>
          <w:p w14:paraId="2AC1AA71" w14:textId="08EB5214" w:rsidR="00B9729D" w:rsidRPr="00BB2474" w:rsidRDefault="007E1A81" w:rsidP="00281BAF">
            <w:pPr>
              <w:pStyle w:val="Kopf8ptafz"/>
              <w:numPr>
                <w:ilvl w:val="0"/>
                <w:numId w:val="46"/>
              </w:numPr>
              <w:ind w:left="227" w:hanging="170"/>
              <w:rPr>
                <w:szCs w:val="22"/>
              </w:rPr>
            </w:pPr>
            <w:r w:rsidRPr="00003EB0">
              <w:t>Ich kann je nach Rolle im Team und mit</w:t>
            </w:r>
            <w:r w:rsidR="007D2D6B" w:rsidRPr="00003EB0">
              <w:t xml:space="preserve"> der Lehrerin/</w:t>
            </w:r>
            <w:r w:rsidRPr="00003EB0">
              <w:t>dem Lehrer über das Fotoprojekt sprechen und meine Ideen äußern.</w:t>
            </w:r>
          </w:p>
        </w:tc>
        <w:tc>
          <w:tcPr>
            <w:tcW w:w="188" w:type="dxa"/>
            <w:vMerge/>
            <w:tcBorders>
              <w:left w:val="single" w:sz="4" w:space="0" w:color="auto"/>
              <w:bottom w:val="nil"/>
              <w:right w:val="nil"/>
            </w:tcBorders>
            <w:vAlign w:val="center"/>
          </w:tcPr>
          <w:p w14:paraId="62B47CBA"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121D6F1" w14:textId="77777777" w:rsidR="00B9729D" w:rsidRPr="00BB2474" w:rsidRDefault="00B9729D" w:rsidP="00ED32ED">
            <w:pPr>
              <w:pStyle w:val="TabelleKopfmitte"/>
            </w:pPr>
          </w:p>
        </w:tc>
      </w:tr>
      <w:tr w:rsidR="00B9729D" w:rsidRPr="00246134" w14:paraId="3F74D61A" w14:textId="77777777">
        <w:tc>
          <w:tcPr>
            <w:tcW w:w="7348" w:type="dxa"/>
            <w:gridSpan w:val="3"/>
            <w:tcBorders>
              <w:left w:val="single" w:sz="4" w:space="0" w:color="auto"/>
              <w:right w:val="single" w:sz="4" w:space="0" w:color="auto"/>
            </w:tcBorders>
            <w:tcMar>
              <w:bottom w:w="0" w:type="dxa"/>
            </w:tcMar>
          </w:tcPr>
          <w:p w14:paraId="0ACADBBC" w14:textId="77777777" w:rsidR="00B9729D" w:rsidRPr="00BB2474" w:rsidRDefault="00B9729D" w:rsidP="00ED32ED">
            <w:pPr>
              <w:pStyle w:val="Tabelle6pt"/>
            </w:pPr>
            <w:r w:rsidRPr="00BB2474">
              <w:t>Weitere Bezüge:</w:t>
            </w:r>
          </w:p>
          <w:p w14:paraId="6AA5957B" w14:textId="45417107" w:rsidR="007E1A81" w:rsidRDefault="007E1A81" w:rsidP="00281BAF">
            <w:pPr>
              <w:pStyle w:val="Kopf8ptafz"/>
              <w:numPr>
                <w:ilvl w:val="0"/>
                <w:numId w:val="46"/>
              </w:numPr>
              <w:ind w:left="227" w:hanging="170"/>
            </w:pPr>
            <w:r w:rsidRPr="00BB2474">
              <w:t>Ich kann die Projektbeschreibung</w:t>
            </w:r>
            <w:r>
              <w:t xml:space="preserve"> und Aufgaben</w:t>
            </w:r>
            <w:r w:rsidRPr="00BB2474">
              <w:t xml:space="preserve"> lesen und verstehen.</w:t>
            </w:r>
          </w:p>
          <w:p w14:paraId="7A99E1D8" w14:textId="77777777" w:rsidR="00B9729D" w:rsidRDefault="0048393C" w:rsidP="00281BAF">
            <w:pPr>
              <w:pStyle w:val="Kopf8ptafz"/>
              <w:numPr>
                <w:ilvl w:val="0"/>
                <w:numId w:val="46"/>
              </w:numPr>
              <w:ind w:left="227" w:hanging="170"/>
            </w:pPr>
            <w:r w:rsidRPr="00BB2474">
              <w:t>Ich kann mit anderen zusammen arbeiten.</w:t>
            </w:r>
          </w:p>
          <w:p w14:paraId="2BF894C4" w14:textId="4F280701" w:rsidR="007E1A81" w:rsidRPr="00BB2474" w:rsidRDefault="007E1A81" w:rsidP="00281BAF">
            <w:pPr>
              <w:pStyle w:val="Kopf8ptafz"/>
              <w:numPr>
                <w:ilvl w:val="0"/>
                <w:numId w:val="46"/>
              </w:numPr>
              <w:ind w:left="227" w:hanging="170"/>
            </w:pPr>
            <w:r>
              <w:t>Ich kann mich mit meinem Team absprechen und auf eine Vorgeh</w:t>
            </w:r>
            <w:r w:rsidR="007D2D6B">
              <w:t>ensweise, auf ein Thema einigen.</w:t>
            </w:r>
          </w:p>
        </w:tc>
        <w:tc>
          <w:tcPr>
            <w:tcW w:w="188" w:type="dxa"/>
            <w:vMerge/>
            <w:tcBorders>
              <w:left w:val="single" w:sz="4" w:space="0" w:color="auto"/>
              <w:bottom w:val="nil"/>
              <w:right w:val="nil"/>
            </w:tcBorders>
            <w:vAlign w:val="center"/>
          </w:tcPr>
          <w:p w14:paraId="7A6FFB51"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50943A5" w14:textId="77777777" w:rsidR="00B9729D" w:rsidRPr="00BB2474" w:rsidRDefault="00B9729D" w:rsidP="00ED32ED">
            <w:pPr>
              <w:pStyle w:val="TabelleKopfmitte"/>
            </w:pPr>
          </w:p>
        </w:tc>
      </w:tr>
    </w:tbl>
    <w:p w14:paraId="00467007" w14:textId="3E330868" w:rsidR="00B9729D" w:rsidRPr="00BB2474" w:rsidRDefault="006D2E29" w:rsidP="00B9729D">
      <w:pPr>
        <w:pStyle w:val="Textkrper"/>
      </w:pPr>
      <w:r w:rsidRPr="00CF4194">
        <w:rPr>
          <w:noProof/>
        </w:rPr>
        <w:drawing>
          <wp:anchor distT="0" distB="0" distL="114300" distR="114300" simplePos="0" relativeHeight="252248064" behindDoc="0" locked="0" layoutInCell="1" allowOverlap="1" wp14:anchorId="5AFD7DA8" wp14:editId="35679FD6">
            <wp:simplePos x="0" y="0"/>
            <wp:positionH relativeFrom="column">
              <wp:posOffset>5564134</wp:posOffset>
            </wp:positionH>
            <wp:positionV relativeFrom="paragraph">
              <wp:posOffset>45720</wp:posOffset>
            </wp:positionV>
            <wp:extent cx="363855" cy="346710"/>
            <wp:effectExtent l="0" t="0" r="0" b="0"/>
            <wp:wrapNone/>
            <wp:docPr id="105"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47040" behindDoc="0" locked="0" layoutInCell="1" allowOverlap="1" wp14:anchorId="6B9DB95B" wp14:editId="3B0DC1AF">
            <wp:simplePos x="0" y="0"/>
            <wp:positionH relativeFrom="column">
              <wp:posOffset>5176732</wp:posOffset>
            </wp:positionH>
            <wp:positionV relativeFrom="paragraph">
              <wp:posOffset>45720</wp:posOffset>
            </wp:positionV>
            <wp:extent cx="363855" cy="346710"/>
            <wp:effectExtent l="0" t="0" r="0" b="8890"/>
            <wp:wrapNone/>
            <wp:docPr id="104"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46016" behindDoc="0" locked="0" layoutInCell="1" allowOverlap="1" wp14:anchorId="2DE9ED9C" wp14:editId="46D66269">
            <wp:simplePos x="0" y="0"/>
            <wp:positionH relativeFrom="column">
              <wp:posOffset>4800600</wp:posOffset>
            </wp:positionH>
            <wp:positionV relativeFrom="paragraph">
              <wp:posOffset>45720</wp:posOffset>
            </wp:positionV>
            <wp:extent cx="363855" cy="346710"/>
            <wp:effectExtent l="0" t="0" r="0" b="8890"/>
            <wp:wrapNone/>
            <wp:docPr id="103"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9446215" w14:textId="29FB00ED" w:rsidR="00B9729D" w:rsidRPr="00BB2474" w:rsidRDefault="00B9729D" w:rsidP="00B9729D">
      <w:pPr>
        <w:pStyle w:val="Textkrper"/>
      </w:pPr>
    </w:p>
    <w:p w14:paraId="1E76C0DE" w14:textId="77777777" w:rsidR="002A258D" w:rsidRPr="00246134" w:rsidRDefault="002A258D" w:rsidP="006D2E29">
      <w:pPr>
        <w:framePr w:w="718" w:hSpace="198" w:wrap="around" w:vAnchor="text" w:hAnchor="page" w:x="9417" w:y="1092"/>
        <w:rPr>
          <w:lang w:val="en-GB"/>
        </w:rPr>
      </w:pPr>
      <w:r w:rsidRPr="00246134">
        <w:rPr>
          <w:lang w:val="en-GB"/>
        </w:rPr>
        <w:t>5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50D65086" w14:textId="77777777">
        <w:trPr>
          <w:trHeight w:val="793"/>
        </w:trPr>
        <w:tc>
          <w:tcPr>
            <w:tcW w:w="7371" w:type="dxa"/>
            <w:shd w:val="clear" w:color="auto" w:fill="D9D9D9" w:themeFill="background1" w:themeFillShade="D9"/>
          </w:tcPr>
          <w:p w14:paraId="3F73998B" w14:textId="4CDC26A5" w:rsidR="00B9729D" w:rsidRPr="00246134" w:rsidRDefault="00A0762B" w:rsidP="00FC77BF">
            <w:pPr>
              <w:rPr>
                <w:lang w:val="en-GB"/>
              </w:rPr>
            </w:pPr>
            <w:r w:rsidRPr="00246134">
              <w:rPr>
                <w:noProof/>
              </w:rPr>
              <w:drawing>
                <wp:anchor distT="0" distB="0" distL="114300" distR="114300" simplePos="0" relativeHeight="252167168" behindDoc="0" locked="0" layoutInCell="1" allowOverlap="1" wp14:anchorId="26600065" wp14:editId="2C1EA97A">
                  <wp:simplePos x="0" y="0"/>
                  <wp:positionH relativeFrom="column">
                    <wp:posOffset>4763399</wp:posOffset>
                  </wp:positionH>
                  <wp:positionV relativeFrom="paragraph">
                    <wp:posOffset>534670</wp:posOffset>
                  </wp:positionV>
                  <wp:extent cx="321310" cy="321310"/>
                  <wp:effectExtent l="0" t="0" r="2540" b="2540"/>
                  <wp:wrapNone/>
                  <wp:docPr id="2309" name="Grafik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1890688" behindDoc="1" locked="0" layoutInCell="1" allowOverlap="1" wp14:anchorId="79687237" wp14:editId="554E5793">
                  <wp:simplePos x="0" y="0"/>
                  <wp:positionH relativeFrom="column">
                    <wp:posOffset>5193294</wp:posOffset>
                  </wp:positionH>
                  <wp:positionV relativeFrom="paragraph">
                    <wp:posOffset>48895</wp:posOffset>
                  </wp:positionV>
                  <wp:extent cx="617855" cy="381000"/>
                  <wp:effectExtent l="0" t="0" r="0" b="0"/>
                  <wp:wrapNone/>
                  <wp:docPr id="2248" name="Grafik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Pr="00246134">
              <w:rPr>
                <w:noProof/>
              </w:rPr>
              <w:drawing>
                <wp:anchor distT="0" distB="0" distL="114300" distR="114300" simplePos="0" relativeHeight="251887616" behindDoc="1" locked="0" layoutInCell="1" allowOverlap="1" wp14:anchorId="1776CED9" wp14:editId="34C36BD2">
                  <wp:simplePos x="0" y="0"/>
                  <wp:positionH relativeFrom="column">
                    <wp:posOffset>4772660</wp:posOffset>
                  </wp:positionH>
                  <wp:positionV relativeFrom="paragraph">
                    <wp:posOffset>110861</wp:posOffset>
                  </wp:positionV>
                  <wp:extent cx="296545" cy="321310"/>
                  <wp:effectExtent l="0" t="0" r="8255" b="2540"/>
                  <wp:wrapNone/>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00FC77BF" w:rsidRPr="00246134">
              <w:rPr>
                <w:noProof/>
              </w:rPr>
              <w:drawing>
                <wp:inline distT="0" distB="0" distL="0" distR="0" wp14:anchorId="04ACA474" wp14:editId="15DB1A74">
                  <wp:extent cx="2552700" cy="749300"/>
                  <wp:effectExtent l="25400" t="0" r="0" b="0"/>
                  <wp:docPr id="2266" name="Bild 2265" descr="pla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ps"/>
                          <pic:cNvPicPr/>
                        </pic:nvPicPr>
                        <pic:blipFill>
                          <a:blip r:embed="rId127"/>
                          <a:stretch>
                            <a:fillRect/>
                          </a:stretch>
                        </pic:blipFill>
                        <pic:spPr>
                          <a:xfrm>
                            <a:off x="0" y="0"/>
                            <a:ext cx="2552700" cy="749300"/>
                          </a:xfrm>
                          <a:prstGeom prst="rect">
                            <a:avLst/>
                          </a:prstGeom>
                        </pic:spPr>
                      </pic:pic>
                    </a:graphicData>
                  </a:graphic>
                </wp:inline>
              </w:drawing>
            </w:r>
          </w:p>
        </w:tc>
      </w:tr>
      <w:tr w:rsidR="00B9729D" w:rsidRPr="00246134" w14:paraId="01F83991" w14:textId="77777777">
        <w:trPr>
          <w:trHeight w:val="1521"/>
        </w:trPr>
        <w:tc>
          <w:tcPr>
            <w:tcW w:w="7371" w:type="dxa"/>
          </w:tcPr>
          <w:p w14:paraId="3958B628" w14:textId="31983DAE" w:rsidR="00B9729D" w:rsidRPr="007E1A81" w:rsidRDefault="00CF4194" w:rsidP="00CF4194">
            <w:pPr>
              <w:pStyle w:val="AufgabeKasten"/>
              <w:numPr>
                <w:ilvl w:val="0"/>
                <w:numId w:val="0"/>
              </w:numPr>
              <w:ind w:left="318" w:hanging="318"/>
              <w:rPr>
                <w:b/>
                <w:lang w:val="en-GB"/>
              </w:rPr>
            </w:pPr>
            <w:r w:rsidRPr="007E1A81">
              <w:rPr>
                <w:b/>
                <w:lang w:val="en-GB"/>
              </w:rPr>
              <w:t xml:space="preserve">5. </w:t>
            </w:r>
            <w:r w:rsidRPr="007E1A81">
              <w:rPr>
                <w:b/>
                <w:lang w:val="en-GB"/>
              </w:rPr>
              <w:tab/>
            </w:r>
            <w:r w:rsidR="006C3031" w:rsidRPr="007E1A81">
              <w:rPr>
                <w:b/>
                <w:lang w:val="en-GB"/>
              </w:rPr>
              <w:t>First of all</w:t>
            </w:r>
            <w:r w:rsidR="00CF5761" w:rsidRPr="007E1A81">
              <w:rPr>
                <w:b/>
                <w:lang w:val="en-GB"/>
              </w:rPr>
              <w:t xml:space="preserve"> every team member </w:t>
            </w:r>
            <w:r w:rsidR="006C3031" w:rsidRPr="007E1A81">
              <w:rPr>
                <w:b/>
                <w:lang w:val="en-GB"/>
              </w:rPr>
              <w:t xml:space="preserve">gets </w:t>
            </w:r>
            <w:r w:rsidR="00CF5761" w:rsidRPr="007E1A81">
              <w:rPr>
                <w:b/>
                <w:lang w:val="en-GB"/>
              </w:rPr>
              <w:t>a special task for the project.</w:t>
            </w:r>
          </w:p>
          <w:p w14:paraId="1B50DFF8" w14:textId="1ED163B3" w:rsidR="00FF3E29" w:rsidRPr="00232277" w:rsidRDefault="006D2E29" w:rsidP="00B6260A">
            <w:pPr>
              <w:pStyle w:val="AufgabeKasten"/>
              <w:numPr>
                <w:ilvl w:val="0"/>
                <w:numId w:val="0"/>
              </w:numPr>
              <w:ind w:left="318"/>
            </w:pPr>
            <w:r w:rsidRPr="00CF4194">
              <w:rPr>
                <w:noProof/>
              </w:rPr>
              <w:drawing>
                <wp:anchor distT="0" distB="0" distL="114300" distR="114300" simplePos="0" relativeHeight="251970560" behindDoc="0" locked="0" layoutInCell="1" allowOverlap="1" wp14:anchorId="0245432D" wp14:editId="039C4A91">
                  <wp:simplePos x="0" y="0"/>
                  <wp:positionH relativeFrom="column">
                    <wp:posOffset>5076825</wp:posOffset>
                  </wp:positionH>
                  <wp:positionV relativeFrom="paragraph">
                    <wp:posOffset>2172970</wp:posOffset>
                  </wp:positionV>
                  <wp:extent cx="363855" cy="346710"/>
                  <wp:effectExtent l="0" t="0" r="0" b="8890"/>
                  <wp:wrapNone/>
                  <wp:docPr id="2186" name="Grafik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9536" behindDoc="0" locked="0" layoutInCell="1" allowOverlap="1" wp14:anchorId="69531741" wp14:editId="259FEEE3">
                  <wp:simplePos x="0" y="0"/>
                  <wp:positionH relativeFrom="column">
                    <wp:posOffset>4738370</wp:posOffset>
                  </wp:positionH>
                  <wp:positionV relativeFrom="paragraph">
                    <wp:posOffset>2172970</wp:posOffset>
                  </wp:positionV>
                  <wp:extent cx="363855" cy="346710"/>
                  <wp:effectExtent l="0" t="0" r="0" b="8890"/>
                  <wp:wrapNone/>
                  <wp:docPr id="2184" name="Grafik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6464" behindDoc="0" locked="0" layoutInCell="1" allowOverlap="1" wp14:anchorId="64DB6525" wp14:editId="75DFCBF2">
                  <wp:simplePos x="0" y="0"/>
                  <wp:positionH relativeFrom="column">
                    <wp:posOffset>5085080</wp:posOffset>
                  </wp:positionH>
                  <wp:positionV relativeFrom="paragraph">
                    <wp:posOffset>1726565</wp:posOffset>
                  </wp:positionV>
                  <wp:extent cx="363855" cy="346710"/>
                  <wp:effectExtent l="0" t="0" r="0" b="8890"/>
                  <wp:wrapNone/>
                  <wp:docPr id="2176" name="Grafik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3392" behindDoc="0" locked="0" layoutInCell="1" allowOverlap="1" wp14:anchorId="08C6904A" wp14:editId="481F5A80">
                  <wp:simplePos x="0" y="0"/>
                  <wp:positionH relativeFrom="column">
                    <wp:posOffset>5085080</wp:posOffset>
                  </wp:positionH>
                  <wp:positionV relativeFrom="paragraph">
                    <wp:posOffset>1269365</wp:posOffset>
                  </wp:positionV>
                  <wp:extent cx="363855" cy="346710"/>
                  <wp:effectExtent l="0" t="0" r="0" b="8890"/>
                  <wp:wrapNone/>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0320" behindDoc="0" locked="0" layoutInCell="1" allowOverlap="1" wp14:anchorId="4AB179D8" wp14:editId="3BABC7DE">
                  <wp:simplePos x="0" y="0"/>
                  <wp:positionH relativeFrom="column">
                    <wp:posOffset>5076825</wp:posOffset>
                  </wp:positionH>
                  <wp:positionV relativeFrom="paragraph">
                    <wp:posOffset>825500</wp:posOffset>
                  </wp:positionV>
                  <wp:extent cx="363855" cy="346710"/>
                  <wp:effectExtent l="0" t="0" r="0" b="8890"/>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59296" behindDoc="0" locked="0" layoutInCell="1" allowOverlap="1" wp14:anchorId="4F813095" wp14:editId="64D432BF">
                  <wp:simplePos x="0" y="0"/>
                  <wp:positionH relativeFrom="column">
                    <wp:posOffset>4738370</wp:posOffset>
                  </wp:positionH>
                  <wp:positionV relativeFrom="paragraph">
                    <wp:posOffset>825500</wp:posOffset>
                  </wp:positionV>
                  <wp:extent cx="363855" cy="346710"/>
                  <wp:effectExtent l="0" t="0" r="0" b="8890"/>
                  <wp:wrapNone/>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56224" behindDoc="0" locked="0" layoutInCell="1" allowOverlap="1" wp14:anchorId="7296F1CF" wp14:editId="33692C45">
                  <wp:simplePos x="0" y="0"/>
                  <wp:positionH relativeFrom="column">
                    <wp:posOffset>4737735</wp:posOffset>
                  </wp:positionH>
                  <wp:positionV relativeFrom="paragraph">
                    <wp:posOffset>496570</wp:posOffset>
                  </wp:positionV>
                  <wp:extent cx="363855" cy="346710"/>
                  <wp:effectExtent l="0" t="0" r="0" b="8890"/>
                  <wp:wrapNone/>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53152" behindDoc="0" locked="0" layoutInCell="1" allowOverlap="1" wp14:anchorId="1D7BCF69" wp14:editId="4FD4D7D7">
                  <wp:simplePos x="0" y="0"/>
                  <wp:positionH relativeFrom="column">
                    <wp:posOffset>5081270</wp:posOffset>
                  </wp:positionH>
                  <wp:positionV relativeFrom="paragraph">
                    <wp:posOffset>163195</wp:posOffset>
                  </wp:positionV>
                  <wp:extent cx="361315" cy="344805"/>
                  <wp:effectExtent l="0" t="0" r="0" b="10795"/>
                  <wp:wrapNone/>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1315" cy="344805"/>
                          </a:xfrm>
                          <a:prstGeom prst="rect">
                            <a:avLst/>
                          </a:prstGeom>
                        </pic:spPr>
                      </pic:pic>
                    </a:graphicData>
                  </a:graphic>
                </wp:anchor>
              </w:drawing>
            </w:r>
            <w:r w:rsidRPr="00CF4194">
              <w:rPr>
                <w:noProof/>
              </w:rPr>
              <w:drawing>
                <wp:anchor distT="0" distB="0" distL="114300" distR="114300" simplePos="0" relativeHeight="251954176" behindDoc="0" locked="0" layoutInCell="1" allowOverlap="1" wp14:anchorId="6907819C" wp14:editId="240E335A">
                  <wp:simplePos x="0" y="0"/>
                  <wp:positionH relativeFrom="column">
                    <wp:posOffset>5424593</wp:posOffset>
                  </wp:positionH>
                  <wp:positionV relativeFrom="paragraph">
                    <wp:posOffset>163195</wp:posOffset>
                  </wp:positionV>
                  <wp:extent cx="363855" cy="346710"/>
                  <wp:effectExtent l="0" t="0" r="0" b="8890"/>
                  <wp:wrapNone/>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CF5761" w:rsidRPr="00232277">
              <w:t>Zuerst bekommt jedes Teammitglied eine spezielle Aufgabe für das Projekt.</w:t>
            </w:r>
          </w:p>
          <w:p w14:paraId="08ACF2DB" w14:textId="71B5460A" w:rsidR="00FF3E29" w:rsidRPr="00246134" w:rsidRDefault="0024090F" w:rsidP="004B510D">
            <w:pPr>
              <w:pStyle w:val="AufgabeKasten"/>
              <w:numPr>
                <w:ilvl w:val="6"/>
                <w:numId w:val="34"/>
              </w:numPr>
              <w:ind w:left="743"/>
              <w:rPr>
                <w:lang w:val="en-GB"/>
              </w:rPr>
            </w:pPr>
            <w:r w:rsidRPr="00CF4194">
              <w:rPr>
                <w:noProof/>
              </w:rPr>
              <w:drawing>
                <wp:anchor distT="0" distB="0" distL="114300" distR="114300" simplePos="0" relativeHeight="251957248" behindDoc="0" locked="0" layoutInCell="1" allowOverlap="1" wp14:anchorId="30794BB4" wp14:editId="76149B61">
                  <wp:simplePos x="0" y="0"/>
                  <wp:positionH relativeFrom="column">
                    <wp:posOffset>5076613</wp:posOffset>
                  </wp:positionH>
                  <wp:positionV relativeFrom="paragraph">
                    <wp:posOffset>260350</wp:posOffset>
                  </wp:positionV>
                  <wp:extent cx="363855" cy="346710"/>
                  <wp:effectExtent l="0" t="0" r="0" b="8890"/>
                  <wp:wrapNone/>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FF3E29" w:rsidRPr="00246134">
              <w:rPr>
                <w:lang w:val="en-GB"/>
              </w:rPr>
              <w:t>te</w:t>
            </w:r>
            <w:r w:rsidR="00E1785F" w:rsidRPr="00246134">
              <w:rPr>
                <w:lang w:val="en-GB"/>
              </w:rPr>
              <w:t xml:space="preserve">am speaker/Teamsprecher  </w:t>
            </w:r>
            <w:r w:rsidRPr="00246134">
              <w:rPr>
                <w:lang w:val="en-GB"/>
              </w:rPr>
              <w:br/>
            </w:r>
          </w:p>
          <w:p w14:paraId="6DED7327" w14:textId="3CC8766A" w:rsidR="00FF3E29" w:rsidRPr="00246134" w:rsidRDefault="00F9694D" w:rsidP="004B510D">
            <w:pPr>
              <w:pStyle w:val="AufgabeKasten"/>
              <w:numPr>
                <w:ilvl w:val="6"/>
                <w:numId w:val="34"/>
              </w:numPr>
              <w:ind w:left="743"/>
              <w:rPr>
                <w:lang w:val="en-GB"/>
              </w:rPr>
            </w:pPr>
            <w:r w:rsidRPr="00CF4194">
              <w:rPr>
                <w:noProof/>
              </w:rPr>
              <w:drawing>
                <wp:anchor distT="0" distB="0" distL="114300" distR="114300" simplePos="0" relativeHeight="251961344" behindDoc="0" locked="0" layoutInCell="1" allowOverlap="1" wp14:anchorId="39C9D0DB" wp14:editId="0F99CFC1">
                  <wp:simplePos x="0" y="0"/>
                  <wp:positionH relativeFrom="column">
                    <wp:posOffset>5424593</wp:posOffset>
                  </wp:positionH>
                  <wp:positionV relativeFrom="paragraph">
                    <wp:posOffset>193675</wp:posOffset>
                  </wp:positionV>
                  <wp:extent cx="363855" cy="346710"/>
                  <wp:effectExtent l="0" t="0" r="0" b="8890"/>
                  <wp:wrapNone/>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E1785F" w:rsidRPr="00246134">
              <w:rPr>
                <w:lang w:val="en-GB"/>
              </w:rPr>
              <w:t xml:space="preserve">photographer/Fotograf </w:t>
            </w:r>
            <w:r w:rsidR="0024090F" w:rsidRPr="00246134">
              <w:rPr>
                <w:lang w:val="en-GB"/>
              </w:rPr>
              <w:br/>
            </w:r>
          </w:p>
          <w:p w14:paraId="496796D4" w14:textId="77777777" w:rsidR="00F9694D" w:rsidRPr="00246134" w:rsidRDefault="00FF3E29" w:rsidP="004B510D">
            <w:pPr>
              <w:pStyle w:val="AufgabeKasten"/>
              <w:numPr>
                <w:ilvl w:val="6"/>
                <w:numId w:val="34"/>
              </w:numPr>
              <w:ind w:left="743"/>
              <w:rPr>
                <w:lang w:val="en-GB"/>
              </w:rPr>
            </w:pPr>
            <w:r w:rsidRPr="00246134">
              <w:rPr>
                <w:lang w:val="en-GB"/>
              </w:rPr>
              <w:t>ideas pro</w:t>
            </w:r>
            <w:r w:rsidR="00E1785F" w:rsidRPr="00246134">
              <w:rPr>
                <w:lang w:val="en-GB"/>
              </w:rPr>
              <w:t xml:space="preserve">vider/Ideengeber </w:t>
            </w:r>
          </w:p>
          <w:p w14:paraId="26122001" w14:textId="5B16E75D" w:rsidR="00FF3E29" w:rsidRPr="00246134" w:rsidRDefault="00E1785F" w:rsidP="00F9694D">
            <w:pPr>
              <w:pStyle w:val="AufgabeKasten"/>
              <w:numPr>
                <w:ilvl w:val="0"/>
                <w:numId w:val="0"/>
              </w:numPr>
              <w:ind w:left="743"/>
              <w:rPr>
                <w:lang w:val="en-GB"/>
              </w:rPr>
            </w:pPr>
            <w:r w:rsidRPr="00CF4194">
              <w:rPr>
                <w:noProof/>
              </w:rPr>
              <w:drawing>
                <wp:anchor distT="0" distB="0" distL="114300" distR="114300" simplePos="0" relativeHeight="251964416" behindDoc="0" locked="0" layoutInCell="1" allowOverlap="1" wp14:anchorId="1AC0B9DA" wp14:editId="1AC3C7CD">
                  <wp:simplePos x="0" y="0"/>
                  <wp:positionH relativeFrom="column">
                    <wp:posOffset>5423958</wp:posOffset>
                  </wp:positionH>
                  <wp:positionV relativeFrom="paragraph">
                    <wp:posOffset>6350</wp:posOffset>
                  </wp:positionV>
                  <wp:extent cx="363855" cy="346710"/>
                  <wp:effectExtent l="0" t="0" r="0" b="8890"/>
                  <wp:wrapNone/>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06289CD" w14:textId="77777777" w:rsidR="00FF3E29" w:rsidRPr="00246134" w:rsidRDefault="00F9694D" w:rsidP="004B510D">
            <w:pPr>
              <w:pStyle w:val="AufgabeKasten"/>
              <w:numPr>
                <w:ilvl w:val="6"/>
                <w:numId w:val="34"/>
              </w:numPr>
              <w:ind w:left="743"/>
              <w:rPr>
                <w:lang w:val="en-GB"/>
              </w:rPr>
            </w:pPr>
            <w:r w:rsidRPr="00CF4194">
              <w:rPr>
                <w:noProof/>
              </w:rPr>
              <w:drawing>
                <wp:anchor distT="0" distB="0" distL="114300" distR="114300" simplePos="0" relativeHeight="251967488" behindDoc="0" locked="0" layoutInCell="1" allowOverlap="1" wp14:anchorId="362959AF" wp14:editId="63D4CF26">
                  <wp:simplePos x="0" y="0"/>
                  <wp:positionH relativeFrom="column">
                    <wp:posOffset>5423958</wp:posOffset>
                  </wp:positionH>
                  <wp:positionV relativeFrom="paragraph">
                    <wp:posOffset>222250</wp:posOffset>
                  </wp:positionV>
                  <wp:extent cx="364066" cy="347133"/>
                  <wp:effectExtent l="0" t="0" r="0" b="8890"/>
                  <wp:wrapNone/>
                  <wp:docPr id="2177" name="Grafik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4066" cy="347133"/>
                          </a:xfrm>
                          <a:prstGeom prst="rect">
                            <a:avLst/>
                          </a:prstGeom>
                        </pic:spPr>
                      </pic:pic>
                    </a:graphicData>
                  </a:graphic>
                </wp:anchor>
              </w:drawing>
            </w:r>
            <w:r w:rsidR="00FF3E29" w:rsidRPr="00246134">
              <w:rPr>
                <w:lang w:val="en-GB"/>
              </w:rPr>
              <w:t>story t</w:t>
            </w:r>
            <w:r w:rsidR="00E1785F" w:rsidRPr="00246134">
              <w:rPr>
                <w:lang w:val="en-GB"/>
              </w:rPr>
              <w:t xml:space="preserve">eller/Geschichtenschreiber </w:t>
            </w:r>
            <w:r w:rsidRPr="00246134">
              <w:rPr>
                <w:lang w:val="en-GB"/>
              </w:rPr>
              <w:br/>
            </w:r>
          </w:p>
          <w:p w14:paraId="7F4D433A" w14:textId="5A532A05" w:rsidR="00FF3E29" w:rsidRPr="00246134" w:rsidRDefault="00F9694D" w:rsidP="004B510D">
            <w:pPr>
              <w:pStyle w:val="AufgabeKasten"/>
              <w:numPr>
                <w:ilvl w:val="6"/>
                <w:numId w:val="34"/>
              </w:numPr>
              <w:ind w:left="743"/>
              <w:rPr>
                <w:lang w:val="en-GB"/>
              </w:rPr>
            </w:pPr>
            <w:r w:rsidRPr="00CF4194">
              <w:rPr>
                <w:noProof/>
              </w:rPr>
              <w:drawing>
                <wp:anchor distT="0" distB="0" distL="114300" distR="114300" simplePos="0" relativeHeight="251971584" behindDoc="0" locked="0" layoutInCell="1" allowOverlap="1" wp14:anchorId="379D4F94" wp14:editId="761BD02D">
                  <wp:simplePos x="0" y="0"/>
                  <wp:positionH relativeFrom="column">
                    <wp:posOffset>5424593</wp:posOffset>
                  </wp:positionH>
                  <wp:positionV relativeFrom="paragraph">
                    <wp:posOffset>278765</wp:posOffset>
                  </wp:positionV>
                  <wp:extent cx="363855" cy="346710"/>
                  <wp:effectExtent l="0" t="0" r="0" b="8890"/>
                  <wp:wrapNone/>
                  <wp:docPr id="2187" name="Grafik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FF3E29" w:rsidRPr="00246134">
              <w:rPr>
                <w:lang w:val="en-GB"/>
              </w:rPr>
              <w:t>p</w:t>
            </w:r>
            <w:r w:rsidR="00E1785F" w:rsidRPr="00246134">
              <w:rPr>
                <w:lang w:val="en-GB"/>
              </w:rPr>
              <w:t xml:space="preserve">roof reader/Korrekturleser </w:t>
            </w:r>
            <w:r w:rsidRPr="00246134">
              <w:rPr>
                <w:lang w:val="en-GB"/>
              </w:rPr>
              <w:br/>
            </w:r>
          </w:p>
          <w:p w14:paraId="52190C65" w14:textId="49E51C86" w:rsidR="00B9729D" w:rsidRPr="00DB26B6" w:rsidRDefault="00FF3E29" w:rsidP="004B510D">
            <w:pPr>
              <w:pStyle w:val="AufgabeKasten"/>
              <w:numPr>
                <w:ilvl w:val="6"/>
                <w:numId w:val="34"/>
              </w:numPr>
              <w:ind w:left="743"/>
            </w:pPr>
            <w:r w:rsidRPr="00DB26B6">
              <w:t>presenter/Präsentator</w:t>
            </w:r>
            <w:r w:rsidR="001A6E80" w:rsidRPr="00DB26B6">
              <w:t xml:space="preserve">  -  everyone has to present!/</w:t>
            </w:r>
            <w:r w:rsidRPr="00DB26B6">
              <w:t>Jeder muss einen klei</w:t>
            </w:r>
            <w:r w:rsidR="007F2667" w:rsidRPr="00DB26B6">
              <w:t>nen Teil präsentieren.</w:t>
            </w:r>
            <w:r w:rsidR="00E1785F" w:rsidRPr="00DB26B6">
              <w:t xml:space="preserve"> </w:t>
            </w:r>
          </w:p>
          <w:p w14:paraId="25FD5024" w14:textId="37A6E942" w:rsidR="00B9729D" w:rsidRPr="00232277" w:rsidRDefault="00CF4194" w:rsidP="00CF4194">
            <w:pPr>
              <w:pStyle w:val="AufgabeKasten"/>
              <w:numPr>
                <w:ilvl w:val="0"/>
                <w:numId w:val="0"/>
              </w:numPr>
              <w:ind w:left="318" w:hanging="318"/>
              <w:rPr>
                <w:bCs/>
              </w:rPr>
            </w:pPr>
            <w:r w:rsidRPr="007E1A81">
              <w:rPr>
                <w:b/>
                <w:lang w:val="en-GB"/>
              </w:rPr>
              <w:t xml:space="preserve">6. </w:t>
            </w:r>
            <w:r w:rsidRPr="007E1A81">
              <w:rPr>
                <w:b/>
                <w:lang w:val="en-GB"/>
              </w:rPr>
              <w:tab/>
            </w:r>
            <w:r w:rsidR="000A213A" w:rsidRPr="007E1A81">
              <w:rPr>
                <w:b/>
                <w:lang w:val="en-GB"/>
              </w:rPr>
              <w:t xml:space="preserve">Every member </w:t>
            </w:r>
            <w:r w:rsidR="00CF5761" w:rsidRPr="007E1A81">
              <w:rPr>
                <w:b/>
                <w:lang w:val="en-GB"/>
              </w:rPr>
              <w:t>is now responsible for a special task.</w:t>
            </w:r>
            <w:r w:rsidR="00B9729D" w:rsidRPr="00CF4194">
              <w:rPr>
                <w:lang w:val="en-GB"/>
              </w:rPr>
              <w:br/>
            </w:r>
            <w:r w:rsidR="0021180E" w:rsidRPr="00DB26B6">
              <w:t>Je</w:t>
            </w:r>
            <w:r w:rsidR="00CF5761" w:rsidRPr="00DB26B6">
              <w:t>des Team</w:t>
            </w:r>
            <w:r w:rsidR="000A213A" w:rsidRPr="00DB26B6">
              <w:t xml:space="preserve">mitglied ist nun </w:t>
            </w:r>
            <w:r w:rsidR="00CF5761" w:rsidRPr="00DB26B6">
              <w:t>für eine speziel</w:t>
            </w:r>
            <w:r w:rsidR="00CF5761" w:rsidRPr="00232277">
              <w:t>le Aufgabe</w:t>
            </w:r>
            <w:r w:rsidR="000A213A" w:rsidRPr="00232277">
              <w:t xml:space="preserve"> verantwortlich.</w:t>
            </w:r>
          </w:p>
        </w:tc>
      </w:tr>
    </w:tbl>
    <w:p w14:paraId="2AC523E7" w14:textId="77777777" w:rsidR="00412761" w:rsidRPr="00246134" w:rsidRDefault="00412761" w:rsidP="006D2E29">
      <w:pPr>
        <w:framePr w:w="718" w:hSpace="198" w:wrap="around" w:vAnchor="text" w:hAnchor="page" w:x="9417" w:y="245"/>
        <w:rPr>
          <w:lang w:val="en-GB"/>
        </w:rPr>
      </w:pPr>
      <w:r w:rsidRPr="00246134">
        <w:rPr>
          <w:lang w:val="en-GB"/>
        </w:rPr>
        <w:t>15 min.</w:t>
      </w:r>
    </w:p>
    <w:p w14:paraId="67FF1F8C" w14:textId="77777777" w:rsidR="00412761" w:rsidRPr="00246134" w:rsidRDefault="00412761" w:rsidP="006D2E29">
      <w:pPr>
        <w:framePr w:w="1251" w:hSpace="198" w:wrap="around" w:vAnchor="text" w:hAnchor="page" w:x="9417" w:y="1325"/>
        <w:rPr>
          <w:lang w:val="en-GB"/>
        </w:rPr>
      </w:pPr>
      <w:r w:rsidRPr="00246134">
        <w:rPr>
          <w:lang w:val="en-GB"/>
        </w:rPr>
        <w:t xml:space="preserve">1 Stunde </w:t>
      </w:r>
    </w:p>
    <w:p w14:paraId="416A2B68" w14:textId="77777777" w:rsidR="00412761" w:rsidRPr="00246134" w:rsidRDefault="00412761" w:rsidP="006D2E29">
      <w:pPr>
        <w:framePr w:w="1251" w:hSpace="198" w:wrap="around" w:vAnchor="text" w:hAnchor="page" w:x="9417" w:y="2405"/>
        <w:rPr>
          <w:lang w:val="en-GB"/>
        </w:rPr>
      </w:pPr>
      <w:r w:rsidRPr="00246134">
        <w:rPr>
          <w:lang w:val="en-GB"/>
        </w:rPr>
        <w:t>2 Stunden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19DB5312" w14:textId="77777777" w:rsidTr="00A0762B">
        <w:trPr>
          <w:trHeight w:val="805"/>
        </w:trPr>
        <w:tc>
          <w:tcPr>
            <w:tcW w:w="7371" w:type="dxa"/>
            <w:tcBorders>
              <w:top w:val="nil"/>
            </w:tcBorders>
          </w:tcPr>
          <w:p w14:paraId="210FFDB0" w14:textId="59937771" w:rsidR="000A213A" w:rsidRPr="007E1A81" w:rsidRDefault="00412761" w:rsidP="00303D71">
            <w:pPr>
              <w:pStyle w:val="AufgabeKasten"/>
              <w:numPr>
                <w:ilvl w:val="0"/>
                <w:numId w:val="0"/>
              </w:numPr>
              <w:ind w:left="318" w:hanging="284"/>
              <w:rPr>
                <w:b/>
                <w:lang w:val="en-GB"/>
              </w:rPr>
            </w:pPr>
            <w:r w:rsidRPr="007E1A81">
              <w:rPr>
                <w:b/>
                <w:noProof/>
              </w:rPr>
              <w:drawing>
                <wp:anchor distT="0" distB="0" distL="114300" distR="114300" simplePos="0" relativeHeight="252169216" behindDoc="0" locked="0" layoutInCell="1" allowOverlap="1" wp14:anchorId="3B0C21A3" wp14:editId="4138EE35">
                  <wp:simplePos x="0" y="0"/>
                  <wp:positionH relativeFrom="column">
                    <wp:posOffset>4781762</wp:posOffset>
                  </wp:positionH>
                  <wp:positionV relativeFrom="paragraph">
                    <wp:posOffset>64770</wp:posOffset>
                  </wp:positionV>
                  <wp:extent cx="321310" cy="321310"/>
                  <wp:effectExtent l="0" t="0" r="8890" b="8890"/>
                  <wp:wrapNone/>
                  <wp:docPr id="2310" name="Grafik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CF4194" w:rsidRPr="007E1A81">
              <w:rPr>
                <w:b/>
                <w:lang w:val="en-GB"/>
              </w:rPr>
              <w:t>7.</w:t>
            </w:r>
            <w:r w:rsidR="00B9729D" w:rsidRPr="007E1A81">
              <w:rPr>
                <w:b/>
                <w:lang w:val="en-GB"/>
              </w:rPr>
              <w:t xml:space="preserve"> </w:t>
            </w:r>
            <w:r w:rsidR="0021180E" w:rsidRPr="007E1A81">
              <w:rPr>
                <w:b/>
                <w:lang w:val="en-GB"/>
              </w:rPr>
              <w:t>Now your team select</w:t>
            </w:r>
            <w:r w:rsidR="000A213A" w:rsidRPr="007E1A81">
              <w:rPr>
                <w:b/>
                <w:lang w:val="en-GB"/>
              </w:rPr>
              <w:t>s</w:t>
            </w:r>
            <w:r w:rsidR="0021180E" w:rsidRPr="007E1A81">
              <w:rPr>
                <w:b/>
                <w:lang w:val="en-GB"/>
              </w:rPr>
              <w:t xml:space="preserve"> a topic from the list. </w:t>
            </w:r>
            <w:r w:rsidR="000A213A" w:rsidRPr="007E1A81">
              <w:rPr>
                <w:b/>
                <w:lang w:val="en-GB"/>
              </w:rPr>
              <w:t>Only one team can work on each topic.</w:t>
            </w:r>
          </w:p>
          <w:p w14:paraId="7D8418A8" w14:textId="2676F199" w:rsidR="000A213A" w:rsidRPr="00BB2474" w:rsidRDefault="00552F40" w:rsidP="000A213A">
            <w:pPr>
              <w:pStyle w:val="AufgabeKasten"/>
              <w:numPr>
                <w:ilvl w:val="0"/>
                <w:numId w:val="0"/>
              </w:numPr>
              <w:ind w:left="284"/>
            </w:pPr>
            <w:r>
              <w:t>Nun sucht Sie Ihr</w:t>
            </w:r>
            <w:r w:rsidR="000A213A" w:rsidRPr="00BB2474">
              <w:t xml:space="preserve"> Team ein Thema aus der Liste aus. Kein anderes Team kann di</w:t>
            </w:r>
            <w:r w:rsidR="000A213A" w:rsidRPr="00BB2474">
              <w:t>e</w:t>
            </w:r>
            <w:r w:rsidR="007F2667" w:rsidRPr="00BB2474">
              <w:t xml:space="preserve">ses Thema dann </w:t>
            </w:r>
            <w:r w:rsidR="000A213A" w:rsidRPr="00BB2474">
              <w:t>bearbeiten.</w:t>
            </w:r>
          </w:p>
          <w:p w14:paraId="4FB2EF6C" w14:textId="29A188CF" w:rsidR="0021180E" w:rsidRPr="007E1A81" w:rsidRDefault="00412761" w:rsidP="004B510D">
            <w:pPr>
              <w:pStyle w:val="AufgabeKasten"/>
              <w:numPr>
                <w:ilvl w:val="3"/>
                <w:numId w:val="34"/>
              </w:numPr>
              <w:ind w:left="318" w:hanging="318"/>
              <w:rPr>
                <w:b/>
                <w:lang w:val="en-GB"/>
              </w:rPr>
            </w:pPr>
            <w:r w:rsidRPr="007E1A81">
              <w:rPr>
                <w:b/>
                <w:noProof/>
              </w:rPr>
              <w:drawing>
                <wp:anchor distT="0" distB="0" distL="114300" distR="114300" simplePos="0" relativeHeight="252171264" behindDoc="0" locked="0" layoutInCell="1" allowOverlap="1" wp14:anchorId="71E0E96B" wp14:editId="40172F8F">
                  <wp:simplePos x="0" y="0"/>
                  <wp:positionH relativeFrom="column">
                    <wp:posOffset>4781762</wp:posOffset>
                  </wp:positionH>
                  <wp:positionV relativeFrom="paragraph">
                    <wp:posOffset>30480</wp:posOffset>
                  </wp:positionV>
                  <wp:extent cx="321310" cy="321310"/>
                  <wp:effectExtent l="0" t="0" r="8890" b="8890"/>
                  <wp:wrapNone/>
                  <wp:docPr id="2313" name="Grafik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6C3031" w:rsidRPr="007E1A81">
              <w:rPr>
                <w:b/>
                <w:lang w:val="en-GB"/>
              </w:rPr>
              <w:t>The t</w:t>
            </w:r>
            <w:r w:rsidR="007F2667" w:rsidRPr="007E1A81">
              <w:rPr>
                <w:b/>
                <w:lang w:val="en-GB"/>
              </w:rPr>
              <w:t xml:space="preserve">eam plans where and how to take the photos, the short story and plans the presentation. </w:t>
            </w:r>
          </w:p>
          <w:p w14:paraId="1E97EEF5" w14:textId="77777777" w:rsidR="0021180E" w:rsidRPr="00BB2474" w:rsidRDefault="0021180E" w:rsidP="0021180E">
            <w:pPr>
              <w:pStyle w:val="AufgabeKasten"/>
              <w:numPr>
                <w:ilvl w:val="0"/>
                <w:numId w:val="0"/>
              </w:numPr>
              <w:ind w:left="318"/>
            </w:pPr>
            <w:r w:rsidRPr="00BB2474">
              <w:t>Das Te</w:t>
            </w:r>
            <w:r w:rsidR="000A213A" w:rsidRPr="00BB2474">
              <w:t>am plant</w:t>
            </w:r>
            <w:r w:rsidR="006C3031" w:rsidRPr="00BB2474">
              <w:t xml:space="preserve"> </w:t>
            </w:r>
            <w:r w:rsidR="000A213A" w:rsidRPr="00BB2474">
              <w:t>die Fotos, die Kurzgeschichte und auch die Präsenation.</w:t>
            </w:r>
          </w:p>
          <w:p w14:paraId="45B6F5FC" w14:textId="77777777" w:rsidR="007F2667" w:rsidRPr="007E1A81" w:rsidRDefault="00412761" w:rsidP="004B510D">
            <w:pPr>
              <w:pStyle w:val="AufgabeKasten"/>
              <w:numPr>
                <w:ilvl w:val="3"/>
                <w:numId w:val="34"/>
              </w:numPr>
              <w:ind w:left="318"/>
              <w:rPr>
                <w:b/>
                <w:lang w:val="en-GB"/>
              </w:rPr>
            </w:pPr>
            <w:r w:rsidRPr="007E1A81">
              <w:rPr>
                <w:b/>
                <w:noProof/>
              </w:rPr>
              <w:drawing>
                <wp:anchor distT="0" distB="0" distL="114300" distR="114300" simplePos="0" relativeHeight="252173312" behindDoc="0" locked="0" layoutInCell="1" allowOverlap="1" wp14:anchorId="0C52317C" wp14:editId="548865A7">
                  <wp:simplePos x="0" y="0"/>
                  <wp:positionH relativeFrom="column">
                    <wp:posOffset>4781762</wp:posOffset>
                  </wp:positionH>
                  <wp:positionV relativeFrom="paragraph">
                    <wp:posOffset>68580</wp:posOffset>
                  </wp:positionV>
                  <wp:extent cx="321310" cy="321310"/>
                  <wp:effectExtent l="0" t="0" r="8890" b="8890"/>
                  <wp:wrapNone/>
                  <wp:docPr id="2314" name="Grafik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7F2667" w:rsidRPr="007E1A81">
              <w:rPr>
                <w:b/>
                <w:lang w:val="en-GB"/>
              </w:rPr>
              <w:t>You do a reseach on your topic (</w:t>
            </w:r>
            <w:r w:rsidR="00665F91" w:rsidRPr="007E1A81">
              <w:rPr>
                <w:b/>
                <w:lang w:val="en-GB"/>
              </w:rPr>
              <w:t xml:space="preserve">newspaper, </w:t>
            </w:r>
            <w:r w:rsidR="007F2667" w:rsidRPr="007E1A81">
              <w:rPr>
                <w:b/>
                <w:lang w:val="en-GB"/>
              </w:rPr>
              <w:t>internet, books, magazines</w:t>
            </w:r>
            <w:r w:rsidR="00665F91" w:rsidRPr="007E1A81">
              <w:rPr>
                <w:b/>
                <w:lang w:val="en-GB"/>
              </w:rPr>
              <w:t xml:space="preserve"> etc.)</w:t>
            </w:r>
            <w:r w:rsidR="007F2667" w:rsidRPr="007E1A81">
              <w:rPr>
                <w:b/>
                <w:lang w:val="en-GB"/>
              </w:rPr>
              <w:t xml:space="preserve"> for the photos and your short story.</w:t>
            </w:r>
          </w:p>
          <w:p w14:paraId="17079B3E" w14:textId="19EE6E0E" w:rsidR="00B9729D" w:rsidRPr="00BB2474" w:rsidRDefault="00552F40" w:rsidP="00552F40">
            <w:pPr>
              <w:pStyle w:val="AufgabeKasten"/>
              <w:numPr>
                <w:ilvl w:val="0"/>
                <w:numId w:val="0"/>
              </w:numPr>
              <w:ind w:left="318"/>
            </w:pPr>
            <w:r>
              <w:t>R</w:t>
            </w:r>
            <w:r w:rsidR="007F2667" w:rsidRPr="00BB2474">
              <w:t>ech</w:t>
            </w:r>
            <w:r>
              <w:t>erchieren</w:t>
            </w:r>
            <w:r w:rsidR="00665F91" w:rsidRPr="00BB2474">
              <w:t xml:space="preserve"> </w:t>
            </w:r>
            <w:r>
              <w:t xml:space="preserve">Sie </w:t>
            </w:r>
            <w:r w:rsidR="00665F91" w:rsidRPr="00BB2474">
              <w:t xml:space="preserve">für </w:t>
            </w:r>
            <w:r>
              <w:t>Ihr</w:t>
            </w:r>
            <w:r w:rsidR="00665F91" w:rsidRPr="00BB2474">
              <w:t xml:space="preserve"> Thema in Zeitungen, Büchern, Magazinen oder im Inte</w:t>
            </w:r>
            <w:r w:rsidR="00665F91" w:rsidRPr="00BB2474">
              <w:t>r</w:t>
            </w:r>
            <w:r w:rsidR="00665F91" w:rsidRPr="00BB2474">
              <w:t>net.</w:t>
            </w:r>
          </w:p>
        </w:tc>
      </w:tr>
    </w:tbl>
    <w:p w14:paraId="62248304" w14:textId="6B731D28" w:rsidR="00B9729D" w:rsidRPr="00BB2474" w:rsidRDefault="00B9729D" w:rsidP="00B9729D">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22A173EB"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2DC31D07" w14:textId="77777777" w:rsidR="00B9729D" w:rsidRPr="00246134" w:rsidRDefault="00B9729D" w:rsidP="00ED32ED">
            <w:pPr>
              <w:pStyle w:val="Tabelle6pt"/>
              <w:rPr>
                <w:color w:val="000000"/>
                <w:lang w:val="en-GB"/>
              </w:rPr>
            </w:pPr>
            <w:r w:rsidRPr="00246134">
              <w:rPr>
                <w:lang w:val="en-GB"/>
              </w:rPr>
              <w:lastRenderedPageBreak/>
              <w:t>Kompetenzbereich</w:t>
            </w:r>
          </w:p>
          <w:p w14:paraId="313D5096" w14:textId="77777777" w:rsidR="00B9729D" w:rsidRPr="00246134" w:rsidRDefault="006C3031" w:rsidP="00ED32ED">
            <w:pPr>
              <w:pStyle w:val="TabelleKopflinks"/>
              <w:rPr>
                <w:lang w:val="en-GB"/>
              </w:rPr>
            </w:pPr>
            <w:r w:rsidRPr="00246134">
              <w:rPr>
                <w:lang w:val="en-GB"/>
              </w:rPr>
              <w:t xml:space="preserve">Kompetenzbereich </w:t>
            </w:r>
            <w:r w:rsidR="00B9729D" w:rsidRPr="00246134">
              <w:rPr>
                <w:lang w:val="en-GB"/>
              </w:rPr>
              <w:t>4</w:t>
            </w:r>
          </w:p>
        </w:tc>
        <w:tc>
          <w:tcPr>
            <w:tcW w:w="851" w:type="dxa"/>
            <w:tcBorders>
              <w:left w:val="single" w:sz="4" w:space="0" w:color="auto"/>
              <w:bottom w:val="single" w:sz="4" w:space="0" w:color="auto"/>
              <w:right w:val="single" w:sz="4" w:space="0" w:color="auto"/>
            </w:tcBorders>
            <w:shd w:val="clear" w:color="auto" w:fill="D9D9D9"/>
          </w:tcPr>
          <w:p w14:paraId="1849696E" w14:textId="77777777" w:rsidR="00B9729D" w:rsidRPr="00246134" w:rsidRDefault="00B9729D" w:rsidP="00ED32ED">
            <w:pPr>
              <w:pStyle w:val="Tabelle6pt"/>
              <w:rPr>
                <w:color w:val="000000"/>
                <w:lang w:val="en-GB"/>
              </w:rPr>
            </w:pPr>
            <w:r w:rsidRPr="00246134">
              <w:rPr>
                <w:lang w:val="en-GB"/>
              </w:rPr>
              <w:t>Lernfortschritt</w:t>
            </w:r>
          </w:p>
          <w:p w14:paraId="535E59C1" w14:textId="77777777" w:rsidR="00B9729D" w:rsidRPr="00246134" w:rsidRDefault="00B9729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65A6352D" w14:textId="77777777" w:rsidR="00B9729D" w:rsidRPr="00246134" w:rsidRDefault="00B9729D" w:rsidP="00ED32ED">
            <w:pPr>
              <w:pStyle w:val="Tabelle6pt"/>
              <w:rPr>
                <w:color w:val="000000"/>
                <w:lang w:val="en-GB"/>
              </w:rPr>
            </w:pPr>
            <w:r w:rsidRPr="00246134">
              <w:rPr>
                <w:lang w:val="en-GB"/>
              </w:rPr>
              <w:t>Materialien/Titel</w:t>
            </w:r>
          </w:p>
          <w:p w14:paraId="3452E70D"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6B76A02F" w14:textId="4BA66F60"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Entscheiden</w:t>
            </w:r>
          </w:p>
        </w:tc>
        <w:tc>
          <w:tcPr>
            <w:tcW w:w="188" w:type="dxa"/>
            <w:vMerge w:val="restart"/>
            <w:tcBorders>
              <w:top w:val="nil"/>
              <w:left w:val="single" w:sz="4" w:space="0" w:color="auto"/>
              <w:bottom w:val="nil"/>
              <w:right w:val="single" w:sz="4" w:space="0" w:color="auto"/>
            </w:tcBorders>
            <w:shd w:val="clear" w:color="auto" w:fill="FFFFFF"/>
          </w:tcPr>
          <w:p w14:paraId="40EC0956"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3A2EEF33" w14:textId="77777777" w:rsidR="00B9729D" w:rsidRPr="00246134" w:rsidRDefault="00B9729D" w:rsidP="00E45997">
            <w:pPr>
              <w:pStyle w:val="TabelleKopfmitte"/>
              <w:rPr>
                <w:lang w:val="en-GB"/>
              </w:rPr>
            </w:pPr>
            <w:r w:rsidRPr="00246134">
              <w:rPr>
                <w:lang w:val="en-GB"/>
              </w:rPr>
              <w:t>Englisch</w:t>
            </w:r>
          </w:p>
          <w:p w14:paraId="359B51E4" w14:textId="3355BEB9" w:rsidR="00B9729D" w:rsidRPr="00246134" w:rsidRDefault="0032433A" w:rsidP="00E45997">
            <w:pPr>
              <w:pStyle w:val="TabelleKopfmitte"/>
              <w:rPr>
                <w:rFonts w:eastAsia="Calibri"/>
                <w:lang w:val="en-GB"/>
              </w:rPr>
            </w:pPr>
            <w:r w:rsidRPr="00246134">
              <w:rPr>
                <w:lang w:val="en-GB"/>
              </w:rPr>
              <w:t>E</w:t>
            </w:r>
            <w:r w:rsidR="006C3031" w:rsidRPr="00246134">
              <w:rPr>
                <w:lang w:val="en-GB"/>
              </w:rPr>
              <w:t>4</w:t>
            </w:r>
            <w:r w:rsidR="00E62140" w:rsidRPr="00246134">
              <w:rPr>
                <w:lang w:val="en-GB"/>
              </w:rPr>
              <w:t>.01</w:t>
            </w:r>
            <w:r w:rsidR="00B9729D" w:rsidRPr="00246134">
              <w:rPr>
                <w:lang w:val="en-GB"/>
              </w:rPr>
              <w:t>.</w:t>
            </w:r>
            <w:r w:rsidR="009C5D32">
              <w:rPr>
                <w:lang w:val="en-GB"/>
              </w:rPr>
              <w:t>46</w:t>
            </w:r>
          </w:p>
        </w:tc>
      </w:tr>
      <w:tr w:rsidR="00B9729D" w:rsidRPr="00246134" w14:paraId="7ED97CF0" w14:textId="77777777">
        <w:tc>
          <w:tcPr>
            <w:tcW w:w="7348" w:type="dxa"/>
            <w:gridSpan w:val="3"/>
            <w:tcBorders>
              <w:left w:val="single" w:sz="4" w:space="0" w:color="auto"/>
              <w:right w:val="single" w:sz="4" w:space="0" w:color="auto"/>
            </w:tcBorders>
          </w:tcPr>
          <w:p w14:paraId="3852E1F7" w14:textId="77777777" w:rsidR="00003EB0" w:rsidRDefault="00B9729D" w:rsidP="00003EB0">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26E8BAEA" w14:textId="5EB38F2E" w:rsidR="00B9729D" w:rsidRPr="00BB2474" w:rsidRDefault="007E1A81" w:rsidP="00281BAF">
            <w:pPr>
              <w:pStyle w:val="Kopf8ptafz"/>
              <w:numPr>
                <w:ilvl w:val="0"/>
                <w:numId w:val="46"/>
              </w:numPr>
              <w:ind w:left="227" w:hanging="170"/>
            </w:pPr>
            <w:r w:rsidRPr="00003EB0">
              <w:t>Ich kann an Gesprächen teilnehmen.</w:t>
            </w:r>
          </w:p>
        </w:tc>
        <w:tc>
          <w:tcPr>
            <w:tcW w:w="188" w:type="dxa"/>
            <w:vMerge/>
            <w:tcBorders>
              <w:left w:val="single" w:sz="4" w:space="0" w:color="auto"/>
              <w:bottom w:val="nil"/>
              <w:right w:val="nil"/>
            </w:tcBorders>
            <w:vAlign w:val="center"/>
          </w:tcPr>
          <w:p w14:paraId="495773DB"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34972560" w14:textId="77777777">
              <w:trPr>
                <w:trHeight w:val="284"/>
              </w:trPr>
              <w:tc>
                <w:tcPr>
                  <w:tcW w:w="2090" w:type="dxa"/>
                  <w:shd w:val="clear" w:color="auto" w:fill="auto"/>
                </w:tcPr>
                <w:p w14:paraId="3B047206" w14:textId="77777777" w:rsidR="00B9729D" w:rsidRPr="00246134" w:rsidRDefault="00B9729D" w:rsidP="00ED32ED">
                  <w:pPr>
                    <w:pStyle w:val="Textkrpermitte"/>
                    <w:rPr>
                      <w:lang w:val="en-GB"/>
                    </w:rPr>
                  </w:pPr>
                  <w:r w:rsidRPr="00246134">
                    <w:rPr>
                      <w:lang w:val="en-GB"/>
                    </w:rPr>
                    <w:t>LernPROJEKT</w:t>
                  </w:r>
                </w:p>
              </w:tc>
            </w:tr>
            <w:tr w:rsidR="00B9729D" w:rsidRPr="00246134" w14:paraId="78379693" w14:textId="77777777">
              <w:trPr>
                <w:trHeight w:val="284"/>
              </w:trPr>
              <w:tc>
                <w:tcPr>
                  <w:tcW w:w="2090" w:type="dxa"/>
                  <w:shd w:val="clear" w:color="auto" w:fill="auto"/>
                </w:tcPr>
                <w:p w14:paraId="25819B82" w14:textId="77777777" w:rsidR="00B9729D" w:rsidRPr="00246134" w:rsidRDefault="00B9729D" w:rsidP="00ED32ED">
                  <w:pPr>
                    <w:pStyle w:val="Textkrpermitte"/>
                    <w:rPr>
                      <w:lang w:val="en-GB"/>
                    </w:rPr>
                  </w:pPr>
                  <w:r w:rsidRPr="00246134">
                    <w:rPr>
                      <w:lang w:val="en-GB"/>
                    </w:rPr>
                    <w:t>LernTHEMA</w:t>
                  </w:r>
                </w:p>
              </w:tc>
            </w:tr>
            <w:tr w:rsidR="00B9729D" w:rsidRPr="00246134" w14:paraId="01D1770E" w14:textId="77777777">
              <w:trPr>
                <w:trHeight w:val="284"/>
              </w:trPr>
              <w:tc>
                <w:tcPr>
                  <w:tcW w:w="2090" w:type="dxa"/>
                  <w:shd w:val="clear" w:color="auto" w:fill="D9D9D9" w:themeFill="background1" w:themeFillShade="D9"/>
                </w:tcPr>
                <w:p w14:paraId="07988921" w14:textId="1BD9A704"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5BD1132D" w14:textId="77777777" w:rsidR="00B9729D" w:rsidRPr="00246134" w:rsidRDefault="00B9729D" w:rsidP="00ED32ED">
            <w:pPr>
              <w:pStyle w:val="TabelleKopfmitte"/>
              <w:rPr>
                <w:lang w:val="en-GB"/>
              </w:rPr>
            </w:pPr>
          </w:p>
        </w:tc>
      </w:tr>
      <w:tr w:rsidR="00B9729D" w:rsidRPr="00246134" w14:paraId="1139FD7F" w14:textId="77777777">
        <w:tc>
          <w:tcPr>
            <w:tcW w:w="7348" w:type="dxa"/>
            <w:gridSpan w:val="3"/>
            <w:tcBorders>
              <w:left w:val="single" w:sz="4" w:space="0" w:color="auto"/>
              <w:right w:val="single" w:sz="4" w:space="0" w:color="auto"/>
            </w:tcBorders>
          </w:tcPr>
          <w:p w14:paraId="789B00FD" w14:textId="77777777" w:rsidR="00B9729D" w:rsidRPr="00BB2474" w:rsidRDefault="00B9729D" w:rsidP="00ED32ED">
            <w:pPr>
              <w:pStyle w:val="Tabelle6pt"/>
            </w:pPr>
            <w:r w:rsidRPr="00BB2474">
              <w:t>Hauptbezug:</w:t>
            </w:r>
          </w:p>
          <w:p w14:paraId="6D81E936" w14:textId="0A400E17" w:rsidR="00B9729D" w:rsidRPr="00BB2474" w:rsidRDefault="007E1A81" w:rsidP="00281BAF">
            <w:pPr>
              <w:pStyle w:val="Kopf8ptafz"/>
              <w:numPr>
                <w:ilvl w:val="0"/>
                <w:numId w:val="46"/>
              </w:numPr>
              <w:ind w:left="227" w:hanging="170"/>
              <w:rPr>
                <w:szCs w:val="22"/>
              </w:rPr>
            </w:pPr>
            <w:r>
              <w:t>I</w:t>
            </w:r>
            <w:r w:rsidR="007D2D6B">
              <w:t>ch kann mit meinem Team und meiner Lehrerin/</w:t>
            </w:r>
            <w:r w:rsidRPr="00BB2474">
              <w:t>meinem Lehrer unser Projekt vorstellen und Feedback annehmen.</w:t>
            </w:r>
          </w:p>
        </w:tc>
        <w:tc>
          <w:tcPr>
            <w:tcW w:w="188" w:type="dxa"/>
            <w:vMerge/>
            <w:tcBorders>
              <w:left w:val="single" w:sz="4" w:space="0" w:color="auto"/>
              <w:bottom w:val="nil"/>
              <w:right w:val="nil"/>
            </w:tcBorders>
            <w:vAlign w:val="center"/>
          </w:tcPr>
          <w:p w14:paraId="2BDCADD6"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C05AFE7" w14:textId="77777777" w:rsidR="00B9729D" w:rsidRPr="00BB2474" w:rsidRDefault="00B9729D" w:rsidP="00ED32ED">
            <w:pPr>
              <w:pStyle w:val="TabelleKopfmitte"/>
            </w:pPr>
          </w:p>
        </w:tc>
      </w:tr>
      <w:tr w:rsidR="00B9729D" w:rsidRPr="00246134" w14:paraId="18ACD9DB" w14:textId="77777777">
        <w:tc>
          <w:tcPr>
            <w:tcW w:w="7348" w:type="dxa"/>
            <w:gridSpan w:val="3"/>
            <w:tcBorders>
              <w:left w:val="single" w:sz="4" w:space="0" w:color="auto"/>
              <w:right w:val="single" w:sz="4" w:space="0" w:color="auto"/>
            </w:tcBorders>
            <w:tcMar>
              <w:bottom w:w="0" w:type="dxa"/>
            </w:tcMar>
          </w:tcPr>
          <w:p w14:paraId="78BEBD09" w14:textId="77777777" w:rsidR="00B9729D" w:rsidRPr="00BB2474" w:rsidRDefault="00B9729D" w:rsidP="00ED32ED">
            <w:pPr>
              <w:pStyle w:val="Tabelle6pt"/>
            </w:pPr>
            <w:r w:rsidRPr="00BB2474">
              <w:t>Weitere Bezüge:</w:t>
            </w:r>
          </w:p>
          <w:p w14:paraId="4867028C" w14:textId="7CA32328" w:rsidR="006C3031" w:rsidRPr="00BB2474" w:rsidRDefault="00055C1E" w:rsidP="00281BAF">
            <w:pPr>
              <w:pStyle w:val="Kopf8ptafz"/>
              <w:numPr>
                <w:ilvl w:val="0"/>
                <w:numId w:val="46"/>
              </w:numPr>
              <w:ind w:left="227" w:hanging="170"/>
            </w:pPr>
            <w:r>
              <w:t>Ich kann in kurzen Sätzen unsere Projektplanung vorstellen.</w:t>
            </w:r>
            <w:r w:rsidR="006C3031" w:rsidRPr="00BB2474">
              <w:t xml:space="preserve"> </w:t>
            </w:r>
          </w:p>
          <w:p w14:paraId="32D98D80" w14:textId="6B00C901" w:rsidR="00B9729D" w:rsidRPr="00BB2474" w:rsidRDefault="006C3031" w:rsidP="00281BAF">
            <w:pPr>
              <w:pStyle w:val="Kopf8ptafz"/>
              <w:numPr>
                <w:ilvl w:val="0"/>
                <w:numId w:val="46"/>
              </w:numPr>
              <w:ind w:left="227" w:hanging="170"/>
            </w:pPr>
            <w:r w:rsidRPr="00BB2474">
              <w:t xml:space="preserve">Ich kann </w:t>
            </w:r>
            <w:r w:rsidR="00055C1E">
              <w:t xml:space="preserve">die Vorstellung meiner </w:t>
            </w:r>
            <w:r w:rsidR="00552F40">
              <w:t xml:space="preserve">Mitschülerinnnen und </w:t>
            </w:r>
            <w:r w:rsidR="00055C1E">
              <w:t>Mitschüler unterstützen.</w:t>
            </w:r>
          </w:p>
        </w:tc>
        <w:tc>
          <w:tcPr>
            <w:tcW w:w="188" w:type="dxa"/>
            <w:vMerge/>
            <w:tcBorders>
              <w:left w:val="single" w:sz="4" w:space="0" w:color="auto"/>
              <w:bottom w:val="nil"/>
              <w:right w:val="nil"/>
            </w:tcBorders>
            <w:vAlign w:val="center"/>
          </w:tcPr>
          <w:p w14:paraId="5F163CC4"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326202A" w14:textId="77777777" w:rsidR="00B9729D" w:rsidRPr="00BB2474" w:rsidRDefault="00B9729D" w:rsidP="00ED32ED">
            <w:pPr>
              <w:pStyle w:val="TabelleKopfmitte"/>
            </w:pPr>
          </w:p>
        </w:tc>
      </w:tr>
    </w:tbl>
    <w:p w14:paraId="3A2E5DEE" w14:textId="386EC7DD" w:rsidR="00B9729D" w:rsidRPr="00BB2474" w:rsidRDefault="006D2E29" w:rsidP="00B9729D">
      <w:pPr>
        <w:pStyle w:val="Textkrper"/>
      </w:pPr>
      <w:r w:rsidRPr="00CF4194">
        <w:rPr>
          <w:noProof/>
        </w:rPr>
        <w:drawing>
          <wp:anchor distT="0" distB="0" distL="114300" distR="114300" simplePos="0" relativeHeight="252251136" behindDoc="0" locked="0" layoutInCell="1" allowOverlap="1" wp14:anchorId="040E2028" wp14:editId="37620920">
            <wp:simplePos x="0" y="0"/>
            <wp:positionH relativeFrom="column">
              <wp:posOffset>5162550</wp:posOffset>
            </wp:positionH>
            <wp:positionV relativeFrom="paragraph">
              <wp:posOffset>87630</wp:posOffset>
            </wp:positionV>
            <wp:extent cx="363855" cy="346710"/>
            <wp:effectExtent l="0" t="0" r="0" b="8890"/>
            <wp:wrapNone/>
            <wp:docPr id="107"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2160" behindDoc="0" locked="0" layoutInCell="1" allowOverlap="1" wp14:anchorId="346263BE" wp14:editId="7975CDB8">
            <wp:simplePos x="0" y="0"/>
            <wp:positionH relativeFrom="column">
              <wp:posOffset>5518150</wp:posOffset>
            </wp:positionH>
            <wp:positionV relativeFrom="paragraph">
              <wp:posOffset>87630</wp:posOffset>
            </wp:positionV>
            <wp:extent cx="363855" cy="346710"/>
            <wp:effectExtent l="0" t="0" r="0" b="8890"/>
            <wp:wrapNone/>
            <wp:docPr id="108"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0112" behindDoc="0" locked="0" layoutInCell="1" allowOverlap="1" wp14:anchorId="0131F530" wp14:editId="321562A3">
            <wp:simplePos x="0" y="0"/>
            <wp:positionH relativeFrom="column">
              <wp:posOffset>4799330</wp:posOffset>
            </wp:positionH>
            <wp:positionV relativeFrom="paragraph">
              <wp:posOffset>88053</wp:posOffset>
            </wp:positionV>
            <wp:extent cx="363855" cy="346710"/>
            <wp:effectExtent l="0" t="0" r="0" b="8890"/>
            <wp:wrapNone/>
            <wp:docPr id="106"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1FD65638" w14:textId="3E4B1F75" w:rsidR="00B9729D" w:rsidRPr="00BB2474" w:rsidRDefault="006D2E29" w:rsidP="00B9729D">
      <w:pPr>
        <w:pStyle w:val="Textkrper"/>
      </w:pPr>
      <w:r w:rsidRPr="00246134">
        <w:rPr>
          <w:noProof/>
        </w:rPr>
        <w:drawing>
          <wp:anchor distT="0" distB="0" distL="114300" distR="114300" simplePos="0" relativeHeight="252239872" behindDoc="0" locked="0" layoutInCell="1" allowOverlap="1" wp14:anchorId="193C3D5C" wp14:editId="10424270">
            <wp:simplePos x="0" y="0"/>
            <wp:positionH relativeFrom="column">
              <wp:posOffset>5765165</wp:posOffset>
            </wp:positionH>
            <wp:positionV relativeFrom="paragraph">
              <wp:posOffset>124196</wp:posOffset>
            </wp:positionV>
            <wp:extent cx="457200" cy="575945"/>
            <wp:effectExtent l="0" t="0" r="0" b="0"/>
            <wp:wrapNone/>
            <wp:docPr id="99" name="Grafik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57200" cy="575945"/>
                    </a:xfrm>
                    <a:prstGeom prst="rect">
                      <a:avLst/>
                    </a:prstGeom>
                  </pic:spPr>
                </pic:pic>
              </a:graphicData>
            </a:graphic>
            <wp14:sizeRelH relativeFrom="margin">
              <wp14:pctWidth>0</wp14:pctWidth>
            </wp14:sizeRelH>
            <wp14:sizeRelV relativeFrom="margin">
              <wp14:pctHeight>0</wp14:pctHeight>
            </wp14:sizeRelV>
          </wp:anchor>
        </w:drawing>
      </w:r>
    </w:p>
    <w:p w14:paraId="497A08DD" w14:textId="77777777" w:rsidR="006D2E29" w:rsidRPr="00246134" w:rsidRDefault="006D2E29" w:rsidP="006D2E29">
      <w:pPr>
        <w:framePr w:w="718" w:hSpace="198" w:wrap="around" w:vAnchor="text" w:hAnchor="page" w:x="9417" w:y="1165"/>
        <w:rPr>
          <w:lang w:val="en-GB"/>
        </w:rPr>
      </w:pPr>
      <w:r w:rsidRPr="00246134">
        <w:rPr>
          <w:lang w:val="en-GB"/>
        </w:rPr>
        <w:t>20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7C575051" w14:textId="77777777">
        <w:trPr>
          <w:trHeight w:val="793"/>
        </w:trPr>
        <w:tc>
          <w:tcPr>
            <w:tcW w:w="7371" w:type="dxa"/>
            <w:shd w:val="clear" w:color="auto" w:fill="D9D9D9" w:themeFill="background1" w:themeFillShade="D9"/>
          </w:tcPr>
          <w:p w14:paraId="7CB66540" w14:textId="3FB62771" w:rsidR="00B9729D" w:rsidRPr="00246134" w:rsidRDefault="00A0762B" w:rsidP="00B9729D">
            <w:pPr>
              <w:pStyle w:val="Textkrper"/>
              <w:rPr>
                <w:lang w:val="en-GB"/>
              </w:rPr>
            </w:pPr>
            <w:r w:rsidRPr="00246134">
              <w:rPr>
                <w:noProof/>
              </w:rPr>
              <w:drawing>
                <wp:anchor distT="0" distB="0" distL="114300" distR="114300" simplePos="0" relativeHeight="251892736" behindDoc="1" locked="0" layoutInCell="1" allowOverlap="1" wp14:anchorId="76B876A4" wp14:editId="678D0C00">
                  <wp:simplePos x="0" y="0"/>
                  <wp:positionH relativeFrom="column">
                    <wp:posOffset>4782185</wp:posOffset>
                  </wp:positionH>
                  <wp:positionV relativeFrom="paragraph">
                    <wp:posOffset>121656</wp:posOffset>
                  </wp:positionV>
                  <wp:extent cx="617855" cy="381000"/>
                  <wp:effectExtent l="0" t="0" r="0" b="0"/>
                  <wp:wrapNone/>
                  <wp:docPr id="2249" name="Grafik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006D2E29" w:rsidRPr="00246134">
              <w:rPr>
                <w:noProof/>
              </w:rPr>
              <w:drawing>
                <wp:anchor distT="0" distB="0" distL="114300" distR="114300" simplePos="0" relativeHeight="252175360" behindDoc="0" locked="0" layoutInCell="1" allowOverlap="1" wp14:anchorId="712FA28F" wp14:editId="4A13E61A">
                  <wp:simplePos x="0" y="0"/>
                  <wp:positionH relativeFrom="column">
                    <wp:posOffset>4802293</wp:posOffset>
                  </wp:positionH>
                  <wp:positionV relativeFrom="paragraph">
                    <wp:posOffset>607060</wp:posOffset>
                  </wp:positionV>
                  <wp:extent cx="321310" cy="321310"/>
                  <wp:effectExtent l="0" t="0" r="8890" b="8890"/>
                  <wp:wrapNone/>
                  <wp:docPr id="2330" name="Grafik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FC77BF" w:rsidRPr="00246134">
              <w:rPr>
                <w:noProof/>
              </w:rPr>
              <w:drawing>
                <wp:inline distT="0" distB="0" distL="0" distR="0" wp14:anchorId="79BB8CD0" wp14:editId="2B160AB0">
                  <wp:extent cx="2552700" cy="749300"/>
                  <wp:effectExtent l="25400" t="0" r="0" b="0"/>
                  <wp:docPr id="2270" name="Bild 2269" descr="discus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uss.eps"/>
                          <pic:cNvPicPr/>
                        </pic:nvPicPr>
                        <pic:blipFill>
                          <a:blip r:embed="rId128"/>
                          <a:stretch>
                            <a:fillRect/>
                          </a:stretch>
                        </pic:blipFill>
                        <pic:spPr>
                          <a:xfrm>
                            <a:off x="0" y="0"/>
                            <a:ext cx="2552700" cy="749300"/>
                          </a:xfrm>
                          <a:prstGeom prst="rect">
                            <a:avLst/>
                          </a:prstGeom>
                        </pic:spPr>
                      </pic:pic>
                    </a:graphicData>
                  </a:graphic>
                </wp:inline>
              </w:drawing>
            </w:r>
          </w:p>
        </w:tc>
      </w:tr>
      <w:tr w:rsidR="00B9729D" w:rsidRPr="00246134" w14:paraId="0C27F4FD" w14:textId="77777777">
        <w:trPr>
          <w:trHeight w:val="1521"/>
        </w:trPr>
        <w:tc>
          <w:tcPr>
            <w:tcW w:w="7371" w:type="dxa"/>
          </w:tcPr>
          <w:p w14:paraId="7447828B" w14:textId="51B9261A" w:rsidR="0031574D" w:rsidRPr="00246134" w:rsidRDefault="006C3031" w:rsidP="004B510D">
            <w:pPr>
              <w:pStyle w:val="AufgabeKasten"/>
              <w:numPr>
                <w:ilvl w:val="3"/>
                <w:numId w:val="34"/>
              </w:numPr>
              <w:ind w:left="318"/>
              <w:rPr>
                <w:lang w:val="en-GB"/>
              </w:rPr>
            </w:pPr>
            <w:r w:rsidRPr="001A6E80">
              <w:rPr>
                <w:b/>
                <w:lang w:val="en-GB"/>
              </w:rPr>
              <w:t>Milestone No</w:t>
            </w:r>
            <w:r w:rsidR="0031574D" w:rsidRPr="001A6E80">
              <w:rPr>
                <w:b/>
                <w:lang w:val="en-GB"/>
              </w:rPr>
              <w:t>. 1</w:t>
            </w:r>
            <w:r w:rsidR="0031574D" w:rsidRPr="00246134">
              <w:rPr>
                <w:lang w:val="en-GB"/>
              </w:rPr>
              <w:br/>
              <w:t>Meilenstein Nr. 1</w:t>
            </w:r>
          </w:p>
          <w:p w14:paraId="76680B06" w14:textId="7A99BBAF" w:rsidR="0031574D" w:rsidRPr="00246134" w:rsidRDefault="0031574D" w:rsidP="0031574D">
            <w:pPr>
              <w:pStyle w:val="AufgabeKasten"/>
              <w:numPr>
                <w:ilvl w:val="0"/>
                <w:numId w:val="0"/>
              </w:numPr>
              <w:ind w:left="568" w:hanging="284"/>
              <w:rPr>
                <w:lang w:val="en-GB"/>
              </w:rPr>
            </w:pPr>
            <w:r w:rsidRPr="00246134">
              <w:rPr>
                <w:lang w:val="en-GB"/>
              </w:rPr>
              <w:t xml:space="preserve">Your team presents your </w:t>
            </w:r>
            <w:r w:rsidR="006C3031" w:rsidRPr="00246134">
              <w:rPr>
                <w:lang w:val="en-GB"/>
              </w:rPr>
              <w:t>ideas and your plan</w:t>
            </w:r>
            <w:r w:rsidR="00665F91" w:rsidRPr="00246134">
              <w:rPr>
                <w:lang w:val="en-GB"/>
              </w:rPr>
              <w:t xml:space="preserve"> </w:t>
            </w:r>
            <w:r w:rsidRPr="00246134">
              <w:rPr>
                <w:lang w:val="en-GB"/>
              </w:rPr>
              <w:t>to your teacher</w:t>
            </w:r>
            <w:r w:rsidR="00665F91" w:rsidRPr="00246134">
              <w:rPr>
                <w:lang w:val="en-GB"/>
              </w:rPr>
              <w:t>.</w:t>
            </w:r>
          </w:p>
          <w:p w14:paraId="107BE130" w14:textId="56694C64" w:rsidR="00B9729D" w:rsidRPr="00BB2474" w:rsidRDefault="0031574D" w:rsidP="0031574D">
            <w:pPr>
              <w:pStyle w:val="AufgabeKasten"/>
              <w:numPr>
                <w:ilvl w:val="0"/>
                <w:numId w:val="0"/>
              </w:numPr>
              <w:ind w:left="568" w:hanging="284"/>
            </w:pPr>
            <w:r w:rsidRPr="00BB2474">
              <w:t>Euer Tea</w:t>
            </w:r>
            <w:r w:rsidR="00665F91" w:rsidRPr="00BB2474">
              <w:t>m präsentiert euere Ideen und die Planung</w:t>
            </w:r>
            <w:r w:rsidRPr="00BB2474">
              <w:t xml:space="preserve"> </w:t>
            </w:r>
            <w:r w:rsidR="007D2D6B">
              <w:t>eurer Lehrerin/</w:t>
            </w:r>
            <w:r w:rsidRPr="00BB2474">
              <w:t>eurem Lehrer</w:t>
            </w:r>
            <w:r w:rsidR="00665F91" w:rsidRPr="00BB2474">
              <w:t>.</w:t>
            </w:r>
          </w:p>
          <w:p w14:paraId="7B7AB996" w14:textId="5007F6B3" w:rsidR="00665F91" w:rsidRPr="001A6E80" w:rsidRDefault="0031574D" w:rsidP="004B510D">
            <w:pPr>
              <w:pStyle w:val="AufgabeKasten"/>
              <w:numPr>
                <w:ilvl w:val="3"/>
                <w:numId w:val="34"/>
              </w:numPr>
              <w:ind w:left="318"/>
              <w:rPr>
                <w:b/>
                <w:lang w:val="en-GB"/>
              </w:rPr>
            </w:pPr>
            <w:r w:rsidRPr="001A6E80">
              <w:rPr>
                <w:b/>
                <w:lang w:val="en-GB"/>
              </w:rPr>
              <w:t>Your</w:t>
            </w:r>
            <w:r w:rsidR="00665F91" w:rsidRPr="001A6E80">
              <w:rPr>
                <w:b/>
                <w:lang w:val="en-GB"/>
              </w:rPr>
              <w:t xml:space="preserve"> team decides,</w:t>
            </w:r>
            <w:r w:rsidR="00C94F20" w:rsidRPr="001A6E80">
              <w:rPr>
                <w:b/>
                <w:lang w:val="en-GB"/>
              </w:rPr>
              <w:t xml:space="preserve"> with the help of your teacher,</w:t>
            </w:r>
            <w:r w:rsidR="00665F91" w:rsidRPr="001A6E80">
              <w:rPr>
                <w:b/>
                <w:lang w:val="en-GB"/>
              </w:rPr>
              <w:t xml:space="preserve"> </w:t>
            </w:r>
            <w:r w:rsidR="009677A8" w:rsidRPr="001A6E80">
              <w:rPr>
                <w:b/>
                <w:lang w:val="en-GB"/>
              </w:rPr>
              <w:t xml:space="preserve">if </w:t>
            </w:r>
            <w:r w:rsidR="00665F91" w:rsidRPr="001A6E80">
              <w:rPr>
                <w:b/>
                <w:lang w:val="en-GB"/>
              </w:rPr>
              <w:t>your plan wi</w:t>
            </w:r>
            <w:r w:rsidR="009677A8" w:rsidRPr="001A6E80">
              <w:rPr>
                <w:b/>
                <w:lang w:val="en-GB"/>
              </w:rPr>
              <w:t>ll work out or not.</w:t>
            </w:r>
          </w:p>
          <w:p w14:paraId="51282533" w14:textId="769CAE1E" w:rsidR="00B9729D" w:rsidRPr="00BB2474" w:rsidRDefault="00552F40" w:rsidP="00552F40">
            <w:pPr>
              <w:pStyle w:val="AufgabeKasten"/>
              <w:numPr>
                <w:ilvl w:val="0"/>
                <w:numId w:val="0"/>
              </w:numPr>
              <w:ind w:left="318"/>
            </w:pPr>
            <w:r w:rsidRPr="00552F40">
              <w:t>Sie</w:t>
            </w:r>
            <w:r>
              <w:t xml:space="preserve"> entscheiden</w:t>
            </w:r>
            <w:r w:rsidR="00665F91" w:rsidRPr="00BB2474">
              <w:t>, mit Hilfe</w:t>
            </w:r>
            <w:r w:rsidR="007D2D6B">
              <w:t xml:space="preserve"> </w:t>
            </w:r>
            <w:r>
              <w:t>Sie Ihre Lehrerin oder</w:t>
            </w:r>
            <w:r w:rsidR="00665F91" w:rsidRPr="00BB2474">
              <w:t xml:space="preserve"> Lehrer, ob </w:t>
            </w:r>
            <w:r>
              <w:t>Sie Ihre</w:t>
            </w:r>
            <w:r w:rsidR="00665F91" w:rsidRPr="00BB2474">
              <w:t xml:space="preserve"> Planung so umsetzen könn</w:t>
            </w:r>
            <w:r>
              <w:t>en</w:t>
            </w:r>
            <w:r w:rsidR="00665F91" w:rsidRPr="00BB2474">
              <w:t xml:space="preserve"> o</w:t>
            </w:r>
            <w:r w:rsidR="009B003C">
              <w:t xml:space="preserve">der </w:t>
            </w:r>
            <w:r>
              <w:t xml:space="preserve">ob </w:t>
            </w:r>
            <w:r w:rsidR="009B003C">
              <w:t>etwas verändert werden muss.</w:t>
            </w:r>
          </w:p>
        </w:tc>
      </w:tr>
    </w:tbl>
    <w:p w14:paraId="5B5BA91D" w14:textId="77777777" w:rsidR="00303D71" w:rsidRPr="00BB2474" w:rsidRDefault="00303D71" w:rsidP="002C5905">
      <w:pPr>
        <w:pStyle w:val="Textkrper"/>
      </w:pPr>
    </w:p>
    <w:p w14:paraId="050EF853" w14:textId="61FAC74F" w:rsidR="000B13F6" w:rsidRDefault="000B13F6" w:rsidP="00B9729D">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413472AD"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2A592E5E" w14:textId="77777777" w:rsidR="00B9729D" w:rsidRPr="00246134" w:rsidRDefault="00B9729D" w:rsidP="00ED32ED">
            <w:pPr>
              <w:pStyle w:val="Tabelle6pt"/>
              <w:rPr>
                <w:color w:val="000000"/>
                <w:lang w:val="en-GB"/>
              </w:rPr>
            </w:pPr>
            <w:r w:rsidRPr="00246134">
              <w:rPr>
                <w:lang w:val="en-GB"/>
              </w:rPr>
              <w:lastRenderedPageBreak/>
              <w:t>Kompetenzbereich</w:t>
            </w:r>
          </w:p>
          <w:p w14:paraId="3A54980D" w14:textId="77777777" w:rsidR="00B9729D" w:rsidRPr="00246134" w:rsidRDefault="002F1E6F" w:rsidP="00ED32ED">
            <w:pPr>
              <w:pStyle w:val="TabelleKopflinks"/>
              <w:rPr>
                <w:lang w:val="en-GB"/>
              </w:rPr>
            </w:pPr>
            <w:r w:rsidRPr="00246134">
              <w:rPr>
                <w:lang w:val="en-GB"/>
              </w:rPr>
              <w:t>Kompetenzberei</w:t>
            </w:r>
            <w:r w:rsidR="0069153B" w:rsidRPr="00246134">
              <w:rPr>
                <w:lang w:val="en-GB"/>
              </w:rPr>
              <w:t>ch 4</w:t>
            </w:r>
          </w:p>
        </w:tc>
        <w:tc>
          <w:tcPr>
            <w:tcW w:w="851" w:type="dxa"/>
            <w:tcBorders>
              <w:left w:val="single" w:sz="4" w:space="0" w:color="auto"/>
              <w:bottom w:val="single" w:sz="4" w:space="0" w:color="auto"/>
              <w:right w:val="single" w:sz="4" w:space="0" w:color="auto"/>
            </w:tcBorders>
            <w:shd w:val="clear" w:color="auto" w:fill="D9D9D9"/>
          </w:tcPr>
          <w:p w14:paraId="5A5A04A3" w14:textId="77777777" w:rsidR="00B9729D" w:rsidRPr="00246134" w:rsidRDefault="00B9729D" w:rsidP="00ED32ED">
            <w:pPr>
              <w:pStyle w:val="Tabelle6pt"/>
              <w:rPr>
                <w:color w:val="000000"/>
                <w:lang w:val="en-GB"/>
              </w:rPr>
            </w:pPr>
            <w:r w:rsidRPr="00246134">
              <w:rPr>
                <w:lang w:val="en-GB"/>
              </w:rPr>
              <w:t>Lernfortschritt</w:t>
            </w:r>
          </w:p>
          <w:p w14:paraId="4A70B9DB" w14:textId="77777777" w:rsidR="00B9729D" w:rsidRPr="00246134" w:rsidRDefault="00B9729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6196DBD3" w14:textId="77777777" w:rsidR="00B9729D" w:rsidRPr="00246134" w:rsidRDefault="00B9729D" w:rsidP="00ED32ED">
            <w:pPr>
              <w:pStyle w:val="Tabelle6pt"/>
              <w:rPr>
                <w:color w:val="000000"/>
                <w:lang w:val="en-GB"/>
              </w:rPr>
            </w:pPr>
            <w:r w:rsidRPr="00246134">
              <w:rPr>
                <w:lang w:val="en-GB"/>
              </w:rPr>
              <w:t>Materialien/Titel</w:t>
            </w:r>
          </w:p>
          <w:p w14:paraId="737C229D"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7C48CFA0" w14:textId="728E82E3" w:rsidR="00B9729D" w:rsidRPr="00246134" w:rsidRDefault="009B0FD3" w:rsidP="009B0FD3">
            <w:pPr>
              <w:pStyle w:val="TabelleKopfmitte"/>
              <w:jc w:val="left"/>
              <w:rPr>
                <w:lang w:val="en-GB"/>
              </w:rPr>
            </w:pPr>
            <w:r>
              <w:rPr>
                <w:lang w:val="en-GB"/>
              </w:rPr>
              <w:t>Photo project –</w:t>
            </w:r>
            <w:r w:rsidR="004B6684" w:rsidRPr="00246134">
              <w:rPr>
                <w:lang w:val="en-GB"/>
              </w:rPr>
              <w:t xml:space="preserve"> Durchführen</w:t>
            </w:r>
          </w:p>
        </w:tc>
        <w:tc>
          <w:tcPr>
            <w:tcW w:w="188" w:type="dxa"/>
            <w:vMerge w:val="restart"/>
            <w:tcBorders>
              <w:top w:val="nil"/>
              <w:left w:val="single" w:sz="4" w:space="0" w:color="auto"/>
              <w:bottom w:val="nil"/>
              <w:right w:val="single" w:sz="4" w:space="0" w:color="auto"/>
            </w:tcBorders>
            <w:shd w:val="clear" w:color="auto" w:fill="FFFFFF"/>
          </w:tcPr>
          <w:p w14:paraId="1052313A"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3C373A8A" w14:textId="77777777" w:rsidR="00B9729D" w:rsidRPr="00246134" w:rsidRDefault="00B9729D" w:rsidP="00E45997">
            <w:pPr>
              <w:pStyle w:val="TabelleKopfmitte"/>
              <w:rPr>
                <w:lang w:val="en-GB"/>
              </w:rPr>
            </w:pPr>
            <w:r w:rsidRPr="00246134">
              <w:rPr>
                <w:lang w:val="en-GB"/>
              </w:rPr>
              <w:t>Englisch</w:t>
            </w:r>
          </w:p>
          <w:p w14:paraId="2DCD8A03" w14:textId="57F4C40B" w:rsidR="00B9729D" w:rsidRPr="00246134" w:rsidRDefault="0032433A" w:rsidP="00E45997">
            <w:pPr>
              <w:pStyle w:val="TabelleKopfmitte"/>
              <w:rPr>
                <w:rFonts w:eastAsia="Calibri"/>
                <w:lang w:val="en-GB"/>
              </w:rPr>
            </w:pPr>
            <w:r w:rsidRPr="00246134">
              <w:rPr>
                <w:lang w:val="en-GB"/>
              </w:rPr>
              <w:t>E</w:t>
            </w:r>
            <w:r w:rsidR="0069153B" w:rsidRPr="00246134">
              <w:rPr>
                <w:lang w:val="en-GB"/>
              </w:rPr>
              <w:t>4</w:t>
            </w:r>
            <w:r w:rsidR="00E62140" w:rsidRPr="00246134">
              <w:rPr>
                <w:lang w:val="en-GB"/>
              </w:rPr>
              <w:t>.01</w:t>
            </w:r>
            <w:r w:rsidR="00B9729D" w:rsidRPr="00246134">
              <w:rPr>
                <w:lang w:val="en-GB"/>
              </w:rPr>
              <w:t>.</w:t>
            </w:r>
            <w:r w:rsidR="0028462E" w:rsidRPr="00246134">
              <w:rPr>
                <w:lang w:val="en-GB"/>
              </w:rPr>
              <w:t>4</w:t>
            </w:r>
            <w:r w:rsidR="009C5D32">
              <w:rPr>
                <w:lang w:val="en-GB"/>
              </w:rPr>
              <w:t>7</w:t>
            </w:r>
          </w:p>
        </w:tc>
      </w:tr>
      <w:tr w:rsidR="00B9729D" w:rsidRPr="00246134" w14:paraId="02589346" w14:textId="77777777">
        <w:tc>
          <w:tcPr>
            <w:tcW w:w="7348" w:type="dxa"/>
            <w:gridSpan w:val="3"/>
            <w:tcBorders>
              <w:left w:val="single" w:sz="4" w:space="0" w:color="auto"/>
              <w:right w:val="single" w:sz="4" w:space="0" w:color="auto"/>
            </w:tcBorders>
          </w:tcPr>
          <w:p w14:paraId="601C3C10" w14:textId="77777777" w:rsidR="00003EB0" w:rsidRDefault="00B9729D" w:rsidP="00003EB0">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4DEF0063" w14:textId="36392E7E" w:rsidR="00B9729D" w:rsidRPr="00BB2474" w:rsidRDefault="00991067" w:rsidP="00281BAF">
            <w:pPr>
              <w:pStyle w:val="Kopf8ptafz"/>
              <w:numPr>
                <w:ilvl w:val="0"/>
                <w:numId w:val="46"/>
              </w:numPr>
              <w:ind w:left="227" w:hanging="170"/>
              <w:rPr>
                <w:szCs w:val="22"/>
              </w:rPr>
            </w:pPr>
            <w:r w:rsidRPr="00003EB0">
              <w:t>Ich kann an Gesprächen teilnehmen.</w:t>
            </w:r>
          </w:p>
        </w:tc>
        <w:tc>
          <w:tcPr>
            <w:tcW w:w="188" w:type="dxa"/>
            <w:vMerge/>
            <w:tcBorders>
              <w:left w:val="single" w:sz="4" w:space="0" w:color="auto"/>
              <w:bottom w:val="nil"/>
              <w:right w:val="nil"/>
            </w:tcBorders>
            <w:vAlign w:val="center"/>
          </w:tcPr>
          <w:p w14:paraId="64EEB173"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77C6C535" w14:textId="77777777">
              <w:trPr>
                <w:trHeight w:val="284"/>
              </w:trPr>
              <w:tc>
                <w:tcPr>
                  <w:tcW w:w="2090" w:type="dxa"/>
                  <w:shd w:val="clear" w:color="auto" w:fill="auto"/>
                </w:tcPr>
                <w:p w14:paraId="341A80AA" w14:textId="77777777" w:rsidR="00B9729D" w:rsidRPr="00246134" w:rsidRDefault="00B9729D" w:rsidP="00ED32ED">
                  <w:pPr>
                    <w:pStyle w:val="Textkrpermitte"/>
                    <w:rPr>
                      <w:lang w:val="en-GB"/>
                    </w:rPr>
                  </w:pPr>
                  <w:r w:rsidRPr="00246134">
                    <w:rPr>
                      <w:lang w:val="en-GB"/>
                    </w:rPr>
                    <w:t>LernPROJEKT</w:t>
                  </w:r>
                </w:p>
              </w:tc>
            </w:tr>
            <w:tr w:rsidR="00B9729D" w:rsidRPr="00246134" w14:paraId="52803A25" w14:textId="77777777">
              <w:trPr>
                <w:trHeight w:val="284"/>
              </w:trPr>
              <w:tc>
                <w:tcPr>
                  <w:tcW w:w="2090" w:type="dxa"/>
                  <w:shd w:val="clear" w:color="auto" w:fill="auto"/>
                </w:tcPr>
                <w:p w14:paraId="1F887F16" w14:textId="77777777" w:rsidR="00B9729D" w:rsidRPr="00246134" w:rsidRDefault="00B9729D" w:rsidP="00ED32ED">
                  <w:pPr>
                    <w:pStyle w:val="Textkrpermitte"/>
                    <w:rPr>
                      <w:lang w:val="en-GB"/>
                    </w:rPr>
                  </w:pPr>
                  <w:r w:rsidRPr="00246134">
                    <w:rPr>
                      <w:lang w:val="en-GB"/>
                    </w:rPr>
                    <w:t>LernTHEMA</w:t>
                  </w:r>
                </w:p>
              </w:tc>
            </w:tr>
            <w:tr w:rsidR="00B9729D" w:rsidRPr="00246134" w14:paraId="6454EA8A" w14:textId="77777777">
              <w:trPr>
                <w:trHeight w:val="284"/>
              </w:trPr>
              <w:tc>
                <w:tcPr>
                  <w:tcW w:w="2090" w:type="dxa"/>
                  <w:shd w:val="clear" w:color="auto" w:fill="D9D9D9" w:themeFill="background1" w:themeFillShade="D9"/>
                </w:tcPr>
                <w:p w14:paraId="1C437E67" w14:textId="77777777"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28B6A805" w14:textId="77777777" w:rsidR="00B9729D" w:rsidRPr="00246134" w:rsidRDefault="00B9729D" w:rsidP="00ED32ED">
            <w:pPr>
              <w:pStyle w:val="TabelleKopfmitte"/>
              <w:rPr>
                <w:lang w:val="en-GB"/>
              </w:rPr>
            </w:pPr>
          </w:p>
        </w:tc>
      </w:tr>
      <w:tr w:rsidR="00B9729D" w:rsidRPr="00246134" w14:paraId="1A0FCBEF" w14:textId="77777777">
        <w:tc>
          <w:tcPr>
            <w:tcW w:w="7348" w:type="dxa"/>
            <w:gridSpan w:val="3"/>
            <w:tcBorders>
              <w:left w:val="single" w:sz="4" w:space="0" w:color="auto"/>
              <w:right w:val="single" w:sz="4" w:space="0" w:color="auto"/>
            </w:tcBorders>
          </w:tcPr>
          <w:p w14:paraId="1B169489" w14:textId="77777777" w:rsidR="00B9729D" w:rsidRPr="00BB2474" w:rsidRDefault="00B9729D" w:rsidP="00ED32ED">
            <w:pPr>
              <w:pStyle w:val="Tabelle6pt"/>
            </w:pPr>
            <w:r w:rsidRPr="00BB2474">
              <w:t>Hauptbezug:</w:t>
            </w:r>
          </w:p>
          <w:p w14:paraId="5BA6438B" w14:textId="77777777" w:rsidR="00991067" w:rsidRPr="00003EB0" w:rsidRDefault="00991067" w:rsidP="00281BAF">
            <w:pPr>
              <w:pStyle w:val="Kopf8ptafz"/>
              <w:numPr>
                <w:ilvl w:val="0"/>
                <w:numId w:val="46"/>
              </w:numPr>
              <w:ind w:left="227" w:hanging="170"/>
            </w:pPr>
            <w:r w:rsidRPr="00003EB0">
              <w:t>Ich kann mit meinem Team Inhalte des Projekts klären.</w:t>
            </w:r>
          </w:p>
          <w:p w14:paraId="4C4D16C6" w14:textId="626A0B92" w:rsidR="00B9729D" w:rsidRPr="00BB2474" w:rsidRDefault="00991067" w:rsidP="00281BAF">
            <w:pPr>
              <w:pStyle w:val="Kopf8ptafz"/>
              <w:numPr>
                <w:ilvl w:val="0"/>
                <w:numId w:val="46"/>
              </w:numPr>
              <w:ind w:left="227" w:hanging="170"/>
              <w:rPr>
                <w:szCs w:val="22"/>
              </w:rPr>
            </w:pPr>
            <w:r w:rsidRPr="00003EB0">
              <w:t xml:space="preserve">Ich kann </w:t>
            </w:r>
            <w:r w:rsidR="007D2D6B" w:rsidRPr="00003EB0">
              <w:t>der Lehrerin/</w:t>
            </w:r>
            <w:r w:rsidRPr="00003EB0">
              <w:t>dem Lehrer/dem Klassenplenum unser Projekt vorstellen.</w:t>
            </w:r>
          </w:p>
        </w:tc>
        <w:tc>
          <w:tcPr>
            <w:tcW w:w="188" w:type="dxa"/>
            <w:vMerge/>
            <w:tcBorders>
              <w:left w:val="single" w:sz="4" w:space="0" w:color="auto"/>
              <w:bottom w:val="nil"/>
              <w:right w:val="nil"/>
            </w:tcBorders>
            <w:vAlign w:val="center"/>
          </w:tcPr>
          <w:p w14:paraId="446F93F4"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78BD24F" w14:textId="77777777" w:rsidR="00B9729D" w:rsidRPr="00BB2474" w:rsidRDefault="00B9729D" w:rsidP="00ED32ED">
            <w:pPr>
              <w:pStyle w:val="TabelleKopfmitte"/>
            </w:pPr>
          </w:p>
        </w:tc>
      </w:tr>
      <w:tr w:rsidR="00B9729D" w:rsidRPr="00246134" w14:paraId="711B01EC" w14:textId="77777777">
        <w:tc>
          <w:tcPr>
            <w:tcW w:w="7348" w:type="dxa"/>
            <w:gridSpan w:val="3"/>
            <w:tcBorders>
              <w:left w:val="single" w:sz="4" w:space="0" w:color="auto"/>
              <w:right w:val="single" w:sz="4" w:space="0" w:color="auto"/>
            </w:tcBorders>
            <w:tcMar>
              <w:bottom w:w="0" w:type="dxa"/>
            </w:tcMar>
          </w:tcPr>
          <w:p w14:paraId="6B0F623E" w14:textId="77777777" w:rsidR="00B9729D" w:rsidRPr="00BB2474" w:rsidRDefault="00B9729D" w:rsidP="00ED32ED">
            <w:pPr>
              <w:pStyle w:val="Tabelle6pt"/>
            </w:pPr>
            <w:r w:rsidRPr="00BB2474">
              <w:t>Weitere Bezüge:</w:t>
            </w:r>
          </w:p>
          <w:p w14:paraId="40A4F7B8" w14:textId="194AC725" w:rsidR="00B9729D" w:rsidRPr="00232277" w:rsidRDefault="007A3B42" w:rsidP="00281BAF">
            <w:pPr>
              <w:pStyle w:val="Kopf8ptafz"/>
              <w:numPr>
                <w:ilvl w:val="0"/>
                <w:numId w:val="46"/>
              </w:numPr>
              <w:ind w:left="227" w:hanging="170"/>
            </w:pPr>
            <w:r w:rsidRPr="00232277">
              <w:t>Ich kann sachliche Kritik entgegennehmen und auch meinen</w:t>
            </w:r>
            <w:r w:rsidR="007D2D6B">
              <w:t xml:space="preserve"> Mitschülerinnen und</w:t>
            </w:r>
            <w:r w:rsidRPr="00232277">
              <w:t xml:space="preserve"> Mitschülern geben.</w:t>
            </w:r>
          </w:p>
        </w:tc>
        <w:tc>
          <w:tcPr>
            <w:tcW w:w="188" w:type="dxa"/>
            <w:vMerge/>
            <w:tcBorders>
              <w:left w:val="single" w:sz="4" w:space="0" w:color="auto"/>
              <w:bottom w:val="nil"/>
              <w:right w:val="nil"/>
            </w:tcBorders>
            <w:vAlign w:val="center"/>
          </w:tcPr>
          <w:p w14:paraId="13C018DA" w14:textId="77777777" w:rsidR="00B9729D" w:rsidRPr="00232277"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B860FDA" w14:textId="77777777" w:rsidR="00B9729D" w:rsidRPr="00232277" w:rsidRDefault="00B9729D" w:rsidP="00ED32ED">
            <w:pPr>
              <w:pStyle w:val="TabelleKopfmitte"/>
            </w:pPr>
          </w:p>
        </w:tc>
      </w:tr>
    </w:tbl>
    <w:p w14:paraId="3425B1DF" w14:textId="319E1597" w:rsidR="00B9729D" w:rsidRPr="00232277" w:rsidRDefault="006D2E29" w:rsidP="00B9729D">
      <w:pPr>
        <w:pStyle w:val="Textkrper"/>
      </w:pPr>
      <w:r w:rsidRPr="00CF4194">
        <w:rPr>
          <w:noProof/>
        </w:rPr>
        <w:drawing>
          <wp:anchor distT="0" distB="0" distL="114300" distR="114300" simplePos="0" relativeHeight="252255232" behindDoc="0" locked="0" layoutInCell="1" allowOverlap="1" wp14:anchorId="630C48BD" wp14:editId="522388C6">
            <wp:simplePos x="0" y="0"/>
            <wp:positionH relativeFrom="column">
              <wp:posOffset>5177155</wp:posOffset>
            </wp:positionH>
            <wp:positionV relativeFrom="paragraph">
              <wp:posOffset>80010</wp:posOffset>
            </wp:positionV>
            <wp:extent cx="363855" cy="346710"/>
            <wp:effectExtent l="0" t="0" r="0" b="8890"/>
            <wp:wrapNone/>
            <wp:docPr id="110"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6256" behindDoc="0" locked="0" layoutInCell="1" allowOverlap="1" wp14:anchorId="233B863E" wp14:editId="50EDE97F">
            <wp:simplePos x="0" y="0"/>
            <wp:positionH relativeFrom="column">
              <wp:posOffset>5549265</wp:posOffset>
            </wp:positionH>
            <wp:positionV relativeFrom="paragraph">
              <wp:posOffset>80645</wp:posOffset>
            </wp:positionV>
            <wp:extent cx="363855" cy="346710"/>
            <wp:effectExtent l="0" t="0" r="0" b="8890"/>
            <wp:wrapNone/>
            <wp:docPr id="115"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4208" behindDoc="0" locked="0" layoutInCell="1" allowOverlap="1" wp14:anchorId="0D403BBC" wp14:editId="5A5A2FF0">
            <wp:simplePos x="0" y="0"/>
            <wp:positionH relativeFrom="column">
              <wp:posOffset>4805892</wp:posOffset>
            </wp:positionH>
            <wp:positionV relativeFrom="paragraph">
              <wp:posOffset>80010</wp:posOffset>
            </wp:positionV>
            <wp:extent cx="363855" cy="346710"/>
            <wp:effectExtent l="0" t="0" r="0" b="8890"/>
            <wp:wrapNone/>
            <wp:docPr id="109"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5258AA9" w14:textId="50178FAC" w:rsidR="00B9729D" w:rsidRPr="00232277" w:rsidRDefault="00B9729D" w:rsidP="00B9729D">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76404D88" w14:textId="77777777">
        <w:trPr>
          <w:trHeight w:val="793"/>
        </w:trPr>
        <w:tc>
          <w:tcPr>
            <w:tcW w:w="7371" w:type="dxa"/>
            <w:shd w:val="clear" w:color="auto" w:fill="D9D9D9" w:themeFill="background1" w:themeFillShade="D9"/>
          </w:tcPr>
          <w:p w14:paraId="2C453649" w14:textId="280792BF" w:rsidR="00B9729D" w:rsidRPr="00246134" w:rsidRDefault="006D2E29" w:rsidP="00B9729D">
            <w:pPr>
              <w:pStyle w:val="Textkrper"/>
              <w:rPr>
                <w:lang w:val="en-GB"/>
              </w:rPr>
            </w:pPr>
            <w:r w:rsidRPr="00246134">
              <w:rPr>
                <w:noProof/>
              </w:rPr>
              <w:drawing>
                <wp:anchor distT="0" distB="0" distL="114300" distR="114300" simplePos="0" relativeHeight="251899904" behindDoc="0" locked="0" layoutInCell="1" allowOverlap="1" wp14:anchorId="57658E1E" wp14:editId="26E6FCB8">
                  <wp:simplePos x="0" y="0"/>
                  <wp:positionH relativeFrom="column">
                    <wp:posOffset>5829723</wp:posOffset>
                  </wp:positionH>
                  <wp:positionV relativeFrom="paragraph">
                    <wp:posOffset>52705</wp:posOffset>
                  </wp:positionV>
                  <wp:extent cx="454025" cy="457200"/>
                  <wp:effectExtent l="0" t="0" r="3175" b="0"/>
                  <wp:wrapNone/>
                  <wp:docPr id="2271" name="Grafik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54025" cy="457200"/>
                          </a:xfrm>
                          <a:prstGeom prst="rect">
                            <a:avLst/>
                          </a:prstGeom>
                        </pic:spPr>
                      </pic:pic>
                    </a:graphicData>
                  </a:graphic>
                </wp:anchor>
              </w:drawing>
            </w:r>
            <w:r w:rsidRPr="00246134">
              <w:rPr>
                <w:noProof/>
              </w:rPr>
              <w:drawing>
                <wp:anchor distT="0" distB="0" distL="114300" distR="114300" simplePos="0" relativeHeight="251896832" behindDoc="1" locked="0" layoutInCell="1" allowOverlap="1" wp14:anchorId="5AB404AA" wp14:editId="45957F7B">
                  <wp:simplePos x="0" y="0"/>
                  <wp:positionH relativeFrom="column">
                    <wp:posOffset>5100743</wp:posOffset>
                  </wp:positionH>
                  <wp:positionV relativeFrom="paragraph">
                    <wp:posOffset>128905</wp:posOffset>
                  </wp:positionV>
                  <wp:extent cx="617855" cy="381000"/>
                  <wp:effectExtent l="0" t="0" r="0" b="0"/>
                  <wp:wrapNone/>
                  <wp:docPr id="2267" name="Grafik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009B003C" w:rsidRPr="00246134">
              <w:rPr>
                <w:noProof/>
              </w:rPr>
              <w:drawing>
                <wp:anchor distT="0" distB="0" distL="114300" distR="114300" simplePos="0" relativeHeight="251895808" behindDoc="1" locked="0" layoutInCell="1" allowOverlap="1" wp14:anchorId="0E82F58D" wp14:editId="621FB367">
                  <wp:simplePos x="0" y="0"/>
                  <wp:positionH relativeFrom="column">
                    <wp:posOffset>4732020</wp:posOffset>
                  </wp:positionH>
                  <wp:positionV relativeFrom="paragraph">
                    <wp:posOffset>188595</wp:posOffset>
                  </wp:positionV>
                  <wp:extent cx="296545" cy="321310"/>
                  <wp:effectExtent l="0" t="0" r="8255" b="8890"/>
                  <wp:wrapNone/>
                  <wp:docPr id="2250"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00FC77BF" w:rsidRPr="00246134">
              <w:rPr>
                <w:noProof/>
              </w:rPr>
              <w:drawing>
                <wp:inline distT="0" distB="0" distL="0" distR="0" wp14:anchorId="436AC1B8" wp14:editId="719685C9">
                  <wp:extent cx="2556933" cy="862048"/>
                  <wp:effectExtent l="25400" t="0" r="8467" b="0"/>
                  <wp:docPr id="2268" name="Bild 2267" descr="d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ps"/>
                          <pic:cNvPicPr/>
                        </pic:nvPicPr>
                        <pic:blipFill>
                          <a:blip r:embed="rId130"/>
                          <a:stretch>
                            <a:fillRect/>
                          </a:stretch>
                        </pic:blipFill>
                        <pic:spPr>
                          <a:xfrm>
                            <a:off x="0" y="0"/>
                            <a:ext cx="2552700" cy="860621"/>
                          </a:xfrm>
                          <a:prstGeom prst="rect">
                            <a:avLst/>
                          </a:prstGeom>
                        </pic:spPr>
                      </pic:pic>
                    </a:graphicData>
                  </a:graphic>
                </wp:inline>
              </w:drawing>
            </w:r>
          </w:p>
        </w:tc>
      </w:tr>
    </w:tbl>
    <w:p w14:paraId="2D9E5441" w14:textId="77777777" w:rsidR="00412761" w:rsidRPr="00246134" w:rsidRDefault="00412761" w:rsidP="006D2E29">
      <w:pPr>
        <w:framePr w:w="1251" w:hSpace="198" w:wrap="around" w:vAnchor="text" w:hAnchor="page" w:x="9417" w:y="3162"/>
        <w:rPr>
          <w:lang w:val="en-GB"/>
        </w:rPr>
      </w:pPr>
      <w:r w:rsidRPr="00246134">
        <w:rPr>
          <w:lang w:val="en-GB"/>
        </w:rPr>
        <w:t>2 Stunden</w:t>
      </w:r>
    </w:p>
    <w:p w14:paraId="43434A6A" w14:textId="77777777" w:rsidR="009B003C" w:rsidRPr="00246134" w:rsidRDefault="009B003C" w:rsidP="006D2E29">
      <w:pPr>
        <w:framePr w:w="1251" w:hSpace="198" w:wrap="around" w:vAnchor="text" w:hAnchor="page" w:x="9417" w:y="1002"/>
        <w:rPr>
          <w:lang w:val="en-GB"/>
        </w:rPr>
      </w:pPr>
      <w:r w:rsidRPr="00246134">
        <w:rPr>
          <w:lang w:val="en-GB"/>
        </w:rPr>
        <w:t>6 Stunden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4121B724" w14:textId="77777777" w:rsidTr="009B0FD3">
        <w:trPr>
          <w:trHeight w:val="1521"/>
        </w:trPr>
        <w:tc>
          <w:tcPr>
            <w:tcW w:w="7371" w:type="dxa"/>
            <w:tcBorders>
              <w:top w:val="nil"/>
            </w:tcBorders>
          </w:tcPr>
          <w:p w14:paraId="2E12FCCF" w14:textId="2BA9A61D" w:rsidR="00B9729D" w:rsidRPr="00BB2474" w:rsidRDefault="00665F91" w:rsidP="004B510D">
            <w:pPr>
              <w:pStyle w:val="AufgabeKasten"/>
              <w:numPr>
                <w:ilvl w:val="3"/>
                <w:numId w:val="34"/>
              </w:numPr>
              <w:ind w:left="318"/>
            </w:pPr>
            <w:r w:rsidRPr="001A6E80">
              <w:rPr>
                <w:b/>
              </w:rPr>
              <w:t xml:space="preserve">You </w:t>
            </w:r>
            <w:r w:rsidR="0031574D" w:rsidRPr="001A6E80">
              <w:rPr>
                <w:b/>
              </w:rPr>
              <w:t xml:space="preserve">do the </w:t>
            </w:r>
            <w:r w:rsidRPr="001A6E80">
              <w:rPr>
                <w:b/>
              </w:rPr>
              <w:t>project. (</w:t>
            </w:r>
            <w:r w:rsidR="0031574D" w:rsidRPr="001A6E80">
              <w:rPr>
                <w:b/>
              </w:rPr>
              <w:t>milestone 1</w:t>
            </w:r>
            <w:r w:rsidRPr="001A6E80">
              <w:rPr>
                <w:b/>
              </w:rPr>
              <w:t>)</w:t>
            </w:r>
            <w:r w:rsidR="00B9729D" w:rsidRPr="00BB2474">
              <w:br/>
            </w:r>
            <w:r w:rsidR="0031574D" w:rsidRPr="00BB2474">
              <w:t>Ihr führt das Projekt durch, wie ihr e</w:t>
            </w:r>
            <w:r w:rsidRPr="00BB2474">
              <w:t>s in Meilenstein 1 beschlossen</w:t>
            </w:r>
            <w:r w:rsidR="0031574D" w:rsidRPr="00BB2474">
              <w:t xml:space="preserve"> habt.</w:t>
            </w:r>
          </w:p>
          <w:p w14:paraId="297957B5" w14:textId="6F2E12E4" w:rsidR="00B9729D" w:rsidRPr="00BB2474" w:rsidRDefault="009B003C" w:rsidP="00B6260A">
            <w:pPr>
              <w:pStyle w:val="AufgabeKasten"/>
              <w:numPr>
                <w:ilvl w:val="0"/>
                <w:numId w:val="0"/>
              </w:numPr>
              <w:ind w:left="318"/>
            </w:pPr>
            <w:r w:rsidRPr="00246134">
              <w:rPr>
                <w:noProof/>
              </w:rPr>
              <w:drawing>
                <wp:anchor distT="0" distB="0" distL="114300" distR="114300" simplePos="0" relativeHeight="252177408" behindDoc="0" locked="0" layoutInCell="1" allowOverlap="1" wp14:anchorId="369756F9" wp14:editId="613067B3">
                  <wp:simplePos x="0" y="0"/>
                  <wp:positionH relativeFrom="column">
                    <wp:posOffset>4790017</wp:posOffset>
                  </wp:positionH>
                  <wp:positionV relativeFrom="paragraph">
                    <wp:posOffset>27305</wp:posOffset>
                  </wp:positionV>
                  <wp:extent cx="321310" cy="321310"/>
                  <wp:effectExtent l="0" t="0" r="8890" b="8890"/>
                  <wp:wrapNone/>
                  <wp:docPr id="2331" name="Grafik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B9729D" w:rsidRPr="00BB2474">
              <w:t>Eine Fotoausstellung zum Th</w:t>
            </w:r>
            <w:r w:rsidR="009B0FD3">
              <w:t>ema „</w:t>
            </w:r>
            <w:r w:rsidR="00B75FD1" w:rsidRPr="00BB2474">
              <w:t xml:space="preserve">Jeder ist verschieden – </w:t>
            </w:r>
            <w:r w:rsidR="00B9729D" w:rsidRPr="00BB2474">
              <w:t>was</w:t>
            </w:r>
            <w:r w:rsidR="00B75FD1" w:rsidRPr="00BB2474">
              <w:t xml:space="preserve"> soll’s</w:t>
            </w:r>
            <w:r w:rsidR="00B9729D" w:rsidRPr="00BB2474">
              <w:t>!”</w:t>
            </w:r>
          </w:p>
          <w:p w14:paraId="2F2691AC" w14:textId="03D3A08F" w:rsidR="002D5AD1" w:rsidRPr="001A6E80" w:rsidRDefault="006D321B" w:rsidP="004B510D">
            <w:pPr>
              <w:pStyle w:val="AufgabeKasten"/>
              <w:numPr>
                <w:ilvl w:val="3"/>
                <w:numId w:val="34"/>
              </w:numPr>
              <w:ind w:left="318"/>
              <w:rPr>
                <w:b/>
                <w:lang w:val="en-GB"/>
              </w:rPr>
            </w:pPr>
            <w:r w:rsidRPr="001A6E80">
              <w:rPr>
                <w:b/>
                <w:lang w:val="en-GB"/>
              </w:rPr>
              <w:t>The team speaker</w:t>
            </w:r>
            <w:r w:rsidR="00665F91" w:rsidRPr="001A6E80">
              <w:rPr>
                <w:b/>
                <w:lang w:val="en-GB"/>
              </w:rPr>
              <w:t xml:space="preserve"> talks to the teacher every second day about </w:t>
            </w:r>
            <w:r w:rsidR="002D5AD1" w:rsidRPr="001A6E80">
              <w:rPr>
                <w:b/>
                <w:lang w:val="en-GB"/>
              </w:rPr>
              <w:t>how the teams works.</w:t>
            </w:r>
          </w:p>
          <w:p w14:paraId="75AF41EE" w14:textId="5D51B761" w:rsidR="00665F91" w:rsidRPr="00BB2474" w:rsidRDefault="002D5AD1" w:rsidP="002D5AD1">
            <w:pPr>
              <w:pStyle w:val="AufgabeKasten"/>
              <w:numPr>
                <w:ilvl w:val="0"/>
                <w:numId w:val="0"/>
              </w:numPr>
              <w:ind w:left="318"/>
            </w:pPr>
            <w:r w:rsidRPr="00BB2474">
              <w:t xml:space="preserve">Der Teamsprecher </w:t>
            </w:r>
            <w:r w:rsidR="005B2025">
              <w:t>be</w:t>
            </w:r>
            <w:r w:rsidRPr="00BB2474">
              <w:t xml:space="preserve">spricht jeden zweiten Tag mit </w:t>
            </w:r>
            <w:r w:rsidR="005B2025">
              <w:t>der Lehrerin/</w:t>
            </w:r>
            <w:r w:rsidR="00552F40">
              <w:t>dem Lehrer I</w:t>
            </w:r>
            <w:r w:rsidR="00552F40">
              <w:t>h</w:t>
            </w:r>
            <w:r w:rsidR="00552F40">
              <w:t>ren</w:t>
            </w:r>
            <w:r w:rsidRPr="00BB2474">
              <w:t>Fortschritt im Projekt.</w:t>
            </w:r>
          </w:p>
          <w:p w14:paraId="5F814E7B" w14:textId="6E0BDA55" w:rsidR="002D5AD1" w:rsidRPr="001A6E80" w:rsidRDefault="00412761" w:rsidP="004B510D">
            <w:pPr>
              <w:pStyle w:val="AufgabeKasten"/>
              <w:numPr>
                <w:ilvl w:val="3"/>
                <w:numId w:val="34"/>
              </w:numPr>
              <w:ind w:left="318"/>
              <w:rPr>
                <w:b/>
                <w:lang w:val="en-GB"/>
              </w:rPr>
            </w:pPr>
            <w:r w:rsidRPr="001A6E80">
              <w:rPr>
                <w:b/>
                <w:noProof/>
              </w:rPr>
              <w:drawing>
                <wp:anchor distT="0" distB="0" distL="114300" distR="114300" simplePos="0" relativeHeight="252179456" behindDoc="0" locked="0" layoutInCell="1" allowOverlap="1" wp14:anchorId="2D711938" wp14:editId="4DB2D8B5">
                  <wp:simplePos x="0" y="0"/>
                  <wp:positionH relativeFrom="column">
                    <wp:posOffset>4790017</wp:posOffset>
                  </wp:positionH>
                  <wp:positionV relativeFrom="paragraph">
                    <wp:posOffset>372110</wp:posOffset>
                  </wp:positionV>
                  <wp:extent cx="321310" cy="321310"/>
                  <wp:effectExtent l="0" t="0" r="8890" b="8890"/>
                  <wp:wrapNone/>
                  <wp:docPr id="2333" name="Grafik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2D5AD1" w:rsidRPr="001A6E80">
              <w:rPr>
                <w:b/>
                <w:lang w:val="en-GB"/>
              </w:rPr>
              <w:t xml:space="preserve">At the end of the first and </w:t>
            </w:r>
            <w:r w:rsidR="006D321B" w:rsidRPr="001A6E80">
              <w:rPr>
                <w:b/>
                <w:lang w:val="en-GB"/>
              </w:rPr>
              <w:t xml:space="preserve">in </w:t>
            </w:r>
            <w:r w:rsidR="002D5AD1" w:rsidRPr="001A6E80">
              <w:rPr>
                <w:b/>
                <w:lang w:val="en-GB"/>
              </w:rPr>
              <w:t>the middle of the second week we meet alt</w:t>
            </w:r>
            <w:r w:rsidR="002D5AD1" w:rsidRPr="001A6E80">
              <w:rPr>
                <w:b/>
                <w:lang w:val="en-GB"/>
              </w:rPr>
              <w:t>o</w:t>
            </w:r>
            <w:r w:rsidR="002D5AD1" w:rsidRPr="001A6E80">
              <w:rPr>
                <w:b/>
                <w:lang w:val="en-GB"/>
              </w:rPr>
              <w:t>gether in class to talk about your work.</w:t>
            </w:r>
          </w:p>
          <w:p w14:paraId="7EACAACF" w14:textId="559AC6AD" w:rsidR="00B9729D" w:rsidRPr="00BB2474" w:rsidRDefault="005B2025" w:rsidP="00552F40">
            <w:pPr>
              <w:pStyle w:val="AufgabeKasten"/>
              <w:numPr>
                <w:ilvl w:val="0"/>
                <w:numId w:val="0"/>
              </w:numPr>
              <w:ind w:left="318"/>
            </w:pPr>
            <w:r>
              <w:t>Am Ende der ersten und</w:t>
            </w:r>
            <w:r w:rsidR="002D5AD1" w:rsidRPr="00BB2474">
              <w:t xml:space="preserve"> Mitte der zweiten Woche besprechen wir </w:t>
            </w:r>
            <w:r w:rsidR="00552F40">
              <w:t>Ihre</w:t>
            </w:r>
            <w:r w:rsidR="002D5AD1" w:rsidRPr="00BB2474">
              <w:t xml:space="preserve"> Projekte im Klassenplenum.</w:t>
            </w:r>
          </w:p>
        </w:tc>
      </w:tr>
    </w:tbl>
    <w:p w14:paraId="28F34BC6" w14:textId="77777777" w:rsidR="009B003C" w:rsidRPr="00BB2474" w:rsidRDefault="009B003C" w:rsidP="002C5905">
      <w:pPr>
        <w:pStyle w:val="Textkrper"/>
      </w:pPr>
    </w:p>
    <w:p w14:paraId="535DD2E4" w14:textId="667BF2DA" w:rsidR="000B13F6" w:rsidRDefault="000B13F6" w:rsidP="00B9729D">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15D4474A"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51705EB3" w14:textId="77777777" w:rsidR="00B9729D" w:rsidRPr="00246134" w:rsidRDefault="00B9729D" w:rsidP="00ED32ED">
            <w:pPr>
              <w:pStyle w:val="Tabelle6pt"/>
              <w:rPr>
                <w:color w:val="000000"/>
                <w:lang w:val="en-GB"/>
              </w:rPr>
            </w:pPr>
            <w:r w:rsidRPr="00246134">
              <w:rPr>
                <w:lang w:val="en-GB"/>
              </w:rPr>
              <w:lastRenderedPageBreak/>
              <w:t>Kompetenzbereich</w:t>
            </w:r>
          </w:p>
          <w:p w14:paraId="5EEDEC1E" w14:textId="77777777" w:rsidR="00B9729D" w:rsidRPr="00246134" w:rsidRDefault="001C5AD5" w:rsidP="00ED32ED">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688814BC" w14:textId="77777777" w:rsidR="00B9729D" w:rsidRPr="00246134" w:rsidRDefault="00B9729D" w:rsidP="00ED32ED">
            <w:pPr>
              <w:pStyle w:val="Tabelle6pt"/>
              <w:rPr>
                <w:color w:val="000000"/>
                <w:lang w:val="en-GB"/>
              </w:rPr>
            </w:pPr>
            <w:r w:rsidRPr="00246134">
              <w:rPr>
                <w:lang w:val="en-GB"/>
              </w:rPr>
              <w:t>Lernfortschritt</w:t>
            </w:r>
          </w:p>
          <w:p w14:paraId="47906855" w14:textId="77777777" w:rsidR="00B9729D" w:rsidRPr="00246134" w:rsidRDefault="001C5AD5" w:rsidP="00ED32ED">
            <w:pPr>
              <w:pStyle w:val="TabelleKopflinks"/>
              <w:rPr>
                <w:lang w:val="en-GB"/>
              </w:rPr>
            </w:pPr>
            <w:r w:rsidRPr="00246134">
              <w:rPr>
                <w:lang w:val="en-GB"/>
              </w:rPr>
              <w:t>LFS 1-</w:t>
            </w:r>
            <w:r w:rsidR="00B9729D" w:rsidRPr="00246134">
              <w:rPr>
                <w:lang w:val="en-GB"/>
              </w:rPr>
              <w:t>3</w:t>
            </w:r>
          </w:p>
        </w:tc>
        <w:tc>
          <w:tcPr>
            <w:tcW w:w="4229" w:type="dxa"/>
            <w:tcBorders>
              <w:left w:val="single" w:sz="4" w:space="0" w:color="auto"/>
              <w:bottom w:val="single" w:sz="4" w:space="0" w:color="auto"/>
              <w:right w:val="single" w:sz="4" w:space="0" w:color="auto"/>
            </w:tcBorders>
            <w:shd w:val="clear" w:color="auto" w:fill="D9D9D9"/>
          </w:tcPr>
          <w:p w14:paraId="09FF5E46" w14:textId="77777777" w:rsidR="00B9729D" w:rsidRPr="00246134" w:rsidRDefault="00B9729D" w:rsidP="00ED32ED">
            <w:pPr>
              <w:pStyle w:val="Tabelle6pt"/>
              <w:rPr>
                <w:color w:val="000000"/>
                <w:lang w:val="en-GB"/>
              </w:rPr>
            </w:pPr>
            <w:r w:rsidRPr="00246134">
              <w:rPr>
                <w:lang w:val="en-GB"/>
              </w:rPr>
              <w:t>Materialien/Titel</w:t>
            </w:r>
          </w:p>
          <w:p w14:paraId="24D04B4B"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65E547FF" w14:textId="38424311"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Kontrollieren</w:t>
            </w:r>
          </w:p>
        </w:tc>
        <w:tc>
          <w:tcPr>
            <w:tcW w:w="188" w:type="dxa"/>
            <w:vMerge w:val="restart"/>
            <w:tcBorders>
              <w:top w:val="nil"/>
              <w:left w:val="single" w:sz="4" w:space="0" w:color="auto"/>
              <w:bottom w:val="nil"/>
              <w:right w:val="single" w:sz="4" w:space="0" w:color="auto"/>
            </w:tcBorders>
            <w:shd w:val="clear" w:color="auto" w:fill="FFFFFF"/>
          </w:tcPr>
          <w:p w14:paraId="2807F3FB"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54279EB4" w14:textId="77777777" w:rsidR="00B9729D" w:rsidRPr="00246134" w:rsidRDefault="00B9729D" w:rsidP="00E45997">
            <w:pPr>
              <w:pStyle w:val="TabelleKopfmitte"/>
              <w:rPr>
                <w:lang w:val="en-GB"/>
              </w:rPr>
            </w:pPr>
            <w:r w:rsidRPr="00246134">
              <w:rPr>
                <w:lang w:val="en-GB"/>
              </w:rPr>
              <w:t>Englisch</w:t>
            </w:r>
          </w:p>
          <w:p w14:paraId="0F0033EA" w14:textId="1A37BBDC" w:rsidR="00B9729D" w:rsidRPr="00246134" w:rsidRDefault="0032433A" w:rsidP="00E45997">
            <w:pPr>
              <w:pStyle w:val="TabelleKopfmitte"/>
              <w:rPr>
                <w:rFonts w:eastAsia="Calibri"/>
                <w:lang w:val="en-GB"/>
              </w:rPr>
            </w:pPr>
            <w:r w:rsidRPr="00246134">
              <w:rPr>
                <w:lang w:val="en-GB"/>
              </w:rPr>
              <w:t>E</w:t>
            </w:r>
            <w:r w:rsidR="001C5AD5" w:rsidRPr="00246134">
              <w:rPr>
                <w:lang w:val="en-GB"/>
              </w:rPr>
              <w:t>3</w:t>
            </w:r>
            <w:r w:rsidR="00E62140" w:rsidRPr="00246134">
              <w:rPr>
                <w:lang w:val="en-GB"/>
              </w:rPr>
              <w:t>.01</w:t>
            </w:r>
            <w:r w:rsidR="00B9729D" w:rsidRPr="00246134">
              <w:rPr>
                <w:lang w:val="en-GB"/>
              </w:rPr>
              <w:t>.</w:t>
            </w:r>
            <w:r w:rsidR="0028462E" w:rsidRPr="00246134">
              <w:rPr>
                <w:lang w:val="en-GB"/>
              </w:rPr>
              <w:t>4</w:t>
            </w:r>
            <w:r w:rsidR="009C5D32">
              <w:rPr>
                <w:lang w:val="en-GB"/>
              </w:rPr>
              <w:t>8</w:t>
            </w:r>
          </w:p>
        </w:tc>
      </w:tr>
      <w:tr w:rsidR="00B9729D" w:rsidRPr="00246134" w14:paraId="4022D566" w14:textId="77777777">
        <w:tc>
          <w:tcPr>
            <w:tcW w:w="7348" w:type="dxa"/>
            <w:gridSpan w:val="3"/>
            <w:tcBorders>
              <w:left w:val="single" w:sz="4" w:space="0" w:color="auto"/>
              <w:right w:val="single" w:sz="4" w:space="0" w:color="auto"/>
            </w:tcBorders>
          </w:tcPr>
          <w:p w14:paraId="0BBFACF7" w14:textId="77777777" w:rsidR="001C5AD5" w:rsidRPr="00BB2474" w:rsidRDefault="00B9729D" w:rsidP="001C5AD5">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535B335B" w14:textId="04A38BDA" w:rsidR="00B9729D" w:rsidRPr="00A6325E" w:rsidRDefault="00A6325E" w:rsidP="00281BAF">
            <w:pPr>
              <w:pStyle w:val="Kopf8ptafz"/>
              <w:numPr>
                <w:ilvl w:val="0"/>
                <w:numId w:val="46"/>
              </w:numPr>
              <w:ind w:left="227" w:hanging="170"/>
              <w:rPr>
                <w:szCs w:val="22"/>
              </w:rPr>
            </w:pPr>
            <w:r w:rsidRPr="00003EB0">
              <w:t>Ich kann zu anderen sprechen.</w:t>
            </w:r>
          </w:p>
        </w:tc>
        <w:tc>
          <w:tcPr>
            <w:tcW w:w="188" w:type="dxa"/>
            <w:vMerge/>
            <w:tcBorders>
              <w:left w:val="single" w:sz="4" w:space="0" w:color="auto"/>
              <w:bottom w:val="nil"/>
              <w:right w:val="nil"/>
            </w:tcBorders>
            <w:vAlign w:val="center"/>
          </w:tcPr>
          <w:p w14:paraId="6CCE09AA"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6E3E441D" w14:textId="77777777">
              <w:trPr>
                <w:trHeight w:val="284"/>
              </w:trPr>
              <w:tc>
                <w:tcPr>
                  <w:tcW w:w="2090" w:type="dxa"/>
                  <w:shd w:val="clear" w:color="auto" w:fill="auto"/>
                </w:tcPr>
                <w:p w14:paraId="3755B645" w14:textId="77777777" w:rsidR="00B9729D" w:rsidRPr="00246134" w:rsidRDefault="00B9729D" w:rsidP="00ED32ED">
                  <w:pPr>
                    <w:pStyle w:val="Textkrpermitte"/>
                    <w:rPr>
                      <w:lang w:val="en-GB"/>
                    </w:rPr>
                  </w:pPr>
                  <w:r w:rsidRPr="00246134">
                    <w:rPr>
                      <w:lang w:val="en-GB"/>
                    </w:rPr>
                    <w:t>LernPROJEKT</w:t>
                  </w:r>
                </w:p>
              </w:tc>
            </w:tr>
            <w:tr w:rsidR="00B9729D" w:rsidRPr="00246134" w14:paraId="447E38ED" w14:textId="77777777">
              <w:trPr>
                <w:trHeight w:val="284"/>
              </w:trPr>
              <w:tc>
                <w:tcPr>
                  <w:tcW w:w="2090" w:type="dxa"/>
                  <w:shd w:val="clear" w:color="auto" w:fill="auto"/>
                </w:tcPr>
                <w:p w14:paraId="65C7FE93" w14:textId="77777777" w:rsidR="00B9729D" w:rsidRPr="00246134" w:rsidRDefault="00B9729D" w:rsidP="00ED32ED">
                  <w:pPr>
                    <w:pStyle w:val="Textkrpermitte"/>
                    <w:rPr>
                      <w:lang w:val="en-GB"/>
                    </w:rPr>
                  </w:pPr>
                  <w:r w:rsidRPr="00246134">
                    <w:rPr>
                      <w:lang w:val="en-GB"/>
                    </w:rPr>
                    <w:t>LernTHEMA</w:t>
                  </w:r>
                </w:p>
              </w:tc>
            </w:tr>
            <w:tr w:rsidR="00B9729D" w:rsidRPr="00246134" w14:paraId="6605C0BF" w14:textId="77777777">
              <w:trPr>
                <w:trHeight w:val="284"/>
              </w:trPr>
              <w:tc>
                <w:tcPr>
                  <w:tcW w:w="2090" w:type="dxa"/>
                  <w:shd w:val="clear" w:color="auto" w:fill="D9D9D9" w:themeFill="background1" w:themeFillShade="D9"/>
                </w:tcPr>
                <w:p w14:paraId="395AA8AD" w14:textId="77777777"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05C05FAB" w14:textId="77777777" w:rsidR="00B9729D" w:rsidRPr="00246134" w:rsidRDefault="00B9729D" w:rsidP="00ED32ED">
            <w:pPr>
              <w:pStyle w:val="TabelleKopfmitte"/>
              <w:rPr>
                <w:lang w:val="en-GB"/>
              </w:rPr>
            </w:pPr>
          </w:p>
        </w:tc>
      </w:tr>
      <w:tr w:rsidR="00B9729D" w:rsidRPr="00246134" w14:paraId="75C74AB6" w14:textId="77777777">
        <w:tc>
          <w:tcPr>
            <w:tcW w:w="7348" w:type="dxa"/>
            <w:gridSpan w:val="3"/>
            <w:tcBorders>
              <w:left w:val="single" w:sz="4" w:space="0" w:color="auto"/>
              <w:right w:val="single" w:sz="4" w:space="0" w:color="auto"/>
            </w:tcBorders>
          </w:tcPr>
          <w:p w14:paraId="13617F53" w14:textId="77777777" w:rsidR="00B9729D" w:rsidRPr="00BB2474" w:rsidRDefault="00B9729D" w:rsidP="00ED32ED">
            <w:pPr>
              <w:pStyle w:val="Tabelle6pt"/>
            </w:pPr>
            <w:r w:rsidRPr="00BB2474">
              <w:t>Hauptbezug:</w:t>
            </w:r>
          </w:p>
          <w:p w14:paraId="25D8F159" w14:textId="173D437A" w:rsidR="00B9729D" w:rsidRPr="00BB2474" w:rsidRDefault="00A6325E" w:rsidP="00281BAF">
            <w:pPr>
              <w:pStyle w:val="Kopf8ptafz"/>
              <w:numPr>
                <w:ilvl w:val="0"/>
                <w:numId w:val="46"/>
              </w:numPr>
              <w:ind w:left="227" w:hanging="170"/>
            </w:pPr>
            <w:r w:rsidRPr="00003EB0">
              <w:t xml:space="preserve">Ich kann meinen Teil der Kurzgeschichte vor der Klasse und den </w:t>
            </w:r>
            <w:r w:rsidR="003F4371" w:rsidRPr="00003EB0">
              <w:t xml:space="preserve">Lehrerinnen und </w:t>
            </w:r>
            <w:r w:rsidRPr="00003EB0">
              <w:t>Lehrern präsentieren.</w:t>
            </w:r>
          </w:p>
        </w:tc>
        <w:tc>
          <w:tcPr>
            <w:tcW w:w="188" w:type="dxa"/>
            <w:vMerge/>
            <w:tcBorders>
              <w:left w:val="single" w:sz="4" w:space="0" w:color="auto"/>
              <w:bottom w:val="nil"/>
              <w:right w:val="nil"/>
            </w:tcBorders>
            <w:vAlign w:val="center"/>
          </w:tcPr>
          <w:p w14:paraId="0EAF9AB5"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1CECE26" w14:textId="77777777" w:rsidR="00B9729D" w:rsidRPr="00BB2474" w:rsidRDefault="00B9729D" w:rsidP="00ED32ED">
            <w:pPr>
              <w:pStyle w:val="TabelleKopfmitte"/>
            </w:pPr>
          </w:p>
        </w:tc>
      </w:tr>
      <w:tr w:rsidR="00B9729D" w:rsidRPr="00246134" w14:paraId="71A775BA" w14:textId="77777777">
        <w:tc>
          <w:tcPr>
            <w:tcW w:w="7348" w:type="dxa"/>
            <w:gridSpan w:val="3"/>
            <w:tcBorders>
              <w:left w:val="single" w:sz="4" w:space="0" w:color="auto"/>
              <w:right w:val="single" w:sz="4" w:space="0" w:color="auto"/>
            </w:tcBorders>
            <w:tcMar>
              <w:bottom w:w="0" w:type="dxa"/>
            </w:tcMar>
          </w:tcPr>
          <w:p w14:paraId="798A3030" w14:textId="77777777" w:rsidR="00B9729D" w:rsidRPr="00BB2474" w:rsidRDefault="00B9729D" w:rsidP="00ED32ED">
            <w:pPr>
              <w:pStyle w:val="Tabelle6pt"/>
            </w:pPr>
            <w:r w:rsidRPr="00BB2474">
              <w:t>Weitere Bezüge:</w:t>
            </w:r>
          </w:p>
          <w:p w14:paraId="45678CF6" w14:textId="245256C5" w:rsidR="00B9729D" w:rsidRPr="00BB2474" w:rsidRDefault="007A3B42" w:rsidP="00281BAF">
            <w:pPr>
              <w:pStyle w:val="Kopf8ptafz"/>
              <w:numPr>
                <w:ilvl w:val="0"/>
                <w:numId w:val="46"/>
              </w:numPr>
              <w:ind w:left="227" w:hanging="170"/>
            </w:pPr>
            <w:r w:rsidRPr="00232277">
              <w:t>Ich kann sachliche Kritik entgegennehmen und auch meinen</w:t>
            </w:r>
            <w:r w:rsidR="003F4371">
              <w:t xml:space="preserve"> Mitschülerinnen und</w:t>
            </w:r>
            <w:r w:rsidRPr="00232277">
              <w:t xml:space="preserve"> Mitschülern geben.</w:t>
            </w:r>
          </w:p>
        </w:tc>
        <w:tc>
          <w:tcPr>
            <w:tcW w:w="188" w:type="dxa"/>
            <w:vMerge/>
            <w:tcBorders>
              <w:left w:val="single" w:sz="4" w:space="0" w:color="auto"/>
              <w:bottom w:val="nil"/>
              <w:right w:val="nil"/>
            </w:tcBorders>
            <w:vAlign w:val="center"/>
          </w:tcPr>
          <w:p w14:paraId="30978605"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FFD40B0" w14:textId="77777777" w:rsidR="00B9729D" w:rsidRPr="00BB2474" w:rsidRDefault="00B9729D" w:rsidP="00ED32ED">
            <w:pPr>
              <w:pStyle w:val="TabelleKopfmitte"/>
            </w:pPr>
          </w:p>
        </w:tc>
      </w:tr>
    </w:tbl>
    <w:p w14:paraId="405C5FF3" w14:textId="7D586D95" w:rsidR="00B9729D" w:rsidRPr="00BB2474" w:rsidRDefault="006D2E29" w:rsidP="00B9729D">
      <w:pPr>
        <w:pStyle w:val="Textkrper"/>
      </w:pPr>
      <w:r w:rsidRPr="00CF4194">
        <w:rPr>
          <w:noProof/>
        </w:rPr>
        <w:drawing>
          <wp:anchor distT="0" distB="0" distL="114300" distR="114300" simplePos="0" relativeHeight="252260352" behindDoc="0" locked="0" layoutInCell="1" allowOverlap="1" wp14:anchorId="7F30AC84" wp14:editId="5837B308">
            <wp:simplePos x="0" y="0"/>
            <wp:positionH relativeFrom="column">
              <wp:posOffset>5560060</wp:posOffset>
            </wp:positionH>
            <wp:positionV relativeFrom="paragraph">
              <wp:posOffset>96520</wp:posOffset>
            </wp:positionV>
            <wp:extent cx="363855" cy="346710"/>
            <wp:effectExtent l="0" t="0" r="0" b="8890"/>
            <wp:wrapNone/>
            <wp:docPr id="118"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9328" behindDoc="0" locked="0" layoutInCell="1" allowOverlap="1" wp14:anchorId="3ECD9476" wp14:editId="27288309">
            <wp:simplePos x="0" y="0"/>
            <wp:positionH relativeFrom="column">
              <wp:posOffset>5187950</wp:posOffset>
            </wp:positionH>
            <wp:positionV relativeFrom="paragraph">
              <wp:posOffset>96520</wp:posOffset>
            </wp:positionV>
            <wp:extent cx="363855" cy="346710"/>
            <wp:effectExtent l="0" t="0" r="0" b="8890"/>
            <wp:wrapNone/>
            <wp:docPr id="117"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8304" behindDoc="0" locked="0" layoutInCell="1" allowOverlap="1" wp14:anchorId="7EEE62B7" wp14:editId="0CE0CD16">
            <wp:simplePos x="0" y="0"/>
            <wp:positionH relativeFrom="column">
              <wp:posOffset>4808643</wp:posOffset>
            </wp:positionH>
            <wp:positionV relativeFrom="paragraph">
              <wp:posOffset>96520</wp:posOffset>
            </wp:positionV>
            <wp:extent cx="363855" cy="346710"/>
            <wp:effectExtent l="0" t="0" r="0" b="8890"/>
            <wp:wrapNone/>
            <wp:docPr id="116"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32D9BF06" w14:textId="6726A6E9" w:rsidR="00B9729D" w:rsidRPr="00BB2474" w:rsidRDefault="00B9729D" w:rsidP="00B9729D">
      <w:pPr>
        <w:pStyle w:val="Textkrper"/>
      </w:pPr>
    </w:p>
    <w:p w14:paraId="222DA031" w14:textId="77777777" w:rsidR="006D2E29" w:rsidRPr="00246134" w:rsidRDefault="006D2E29" w:rsidP="006D2E29">
      <w:pPr>
        <w:framePr w:w="1251" w:hSpace="198" w:wrap="around" w:vAnchor="text" w:hAnchor="page" w:x="9417" w:y="1165"/>
        <w:rPr>
          <w:lang w:val="en-GB"/>
        </w:rPr>
      </w:pPr>
      <w:r w:rsidRPr="00246134">
        <w:rPr>
          <w:lang w:val="en-GB"/>
        </w:rPr>
        <w:t>90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1985B94A" w14:textId="77777777">
        <w:trPr>
          <w:trHeight w:val="793"/>
        </w:trPr>
        <w:tc>
          <w:tcPr>
            <w:tcW w:w="7371" w:type="dxa"/>
            <w:shd w:val="clear" w:color="auto" w:fill="D9D9D9" w:themeFill="background1" w:themeFillShade="D9"/>
          </w:tcPr>
          <w:p w14:paraId="2A805D3D" w14:textId="3E7D6790" w:rsidR="00B9729D" w:rsidRPr="00246134" w:rsidRDefault="00A0762B" w:rsidP="00B9729D">
            <w:pPr>
              <w:pStyle w:val="Textkrper"/>
              <w:rPr>
                <w:lang w:val="en-GB"/>
              </w:rPr>
            </w:pPr>
            <w:r w:rsidRPr="00246134">
              <w:rPr>
                <w:noProof/>
              </w:rPr>
              <w:drawing>
                <wp:anchor distT="0" distB="0" distL="114300" distR="114300" simplePos="0" relativeHeight="252181504" behindDoc="0" locked="0" layoutInCell="1" allowOverlap="1" wp14:anchorId="689AF949" wp14:editId="5A66B183">
                  <wp:simplePos x="0" y="0"/>
                  <wp:positionH relativeFrom="column">
                    <wp:posOffset>4771761</wp:posOffset>
                  </wp:positionH>
                  <wp:positionV relativeFrom="paragraph">
                    <wp:posOffset>640080</wp:posOffset>
                  </wp:positionV>
                  <wp:extent cx="321310" cy="321310"/>
                  <wp:effectExtent l="0" t="0" r="2540" b="2540"/>
                  <wp:wrapNone/>
                  <wp:docPr id="2336" name="Grafik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1902976" behindDoc="0" locked="0" layoutInCell="1" allowOverlap="1" wp14:anchorId="4FE3DF92" wp14:editId="4F2C4F48">
                  <wp:simplePos x="0" y="0"/>
                  <wp:positionH relativeFrom="column">
                    <wp:posOffset>5276215</wp:posOffset>
                  </wp:positionH>
                  <wp:positionV relativeFrom="paragraph">
                    <wp:posOffset>121656</wp:posOffset>
                  </wp:positionV>
                  <wp:extent cx="454025" cy="457200"/>
                  <wp:effectExtent l="0" t="0" r="3175" b="0"/>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54025" cy="457200"/>
                          </a:xfrm>
                          <a:prstGeom prst="rect">
                            <a:avLst/>
                          </a:prstGeom>
                        </pic:spPr>
                      </pic:pic>
                    </a:graphicData>
                  </a:graphic>
                </wp:anchor>
              </w:drawing>
            </w:r>
            <w:r w:rsidRPr="00246134">
              <w:rPr>
                <w:noProof/>
              </w:rPr>
              <w:drawing>
                <wp:anchor distT="0" distB="0" distL="114300" distR="114300" simplePos="0" relativeHeight="251900928" behindDoc="0" locked="0" layoutInCell="1" allowOverlap="1" wp14:anchorId="789E483F" wp14:editId="6BFAC7FE">
                  <wp:simplePos x="0" y="0"/>
                  <wp:positionH relativeFrom="column">
                    <wp:posOffset>4712335</wp:posOffset>
                  </wp:positionH>
                  <wp:positionV relativeFrom="paragraph">
                    <wp:posOffset>136896</wp:posOffset>
                  </wp:positionV>
                  <wp:extent cx="431800" cy="414655"/>
                  <wp:effectExtent l="0" t="0" r="6350" b="4445"/>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 Gruppenvortrag.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31800" cy="414655"/>
                          </a:xfrm>
                          <a:prstGeom prst="rect">
                            <a:avLst/>
                          </a:prstGeom>
                        </pic:spPr>
                      </pic:pic>
                    </a:graphicData>
                  </a:graphic>
                </wp:anchor>
              </w:drawing>
            </w:r>
            <w:r w:rsidR="00FC77BF" w:rsidRPr="00246134">
              <w:rPr>
                <w:noProof/>
              </w:rPr>
              <w:drawing>
                <wp:inline distT="0" distB="0" distL="0" distR="0" wp14:anchorId="0E3DDB2D" wp14:editId="18F788E7">
                  <wp:extent cx="2552700" cy="749300"/>
                  <wp:effectExtent l="25400" t="0" r="0" b="0"/>
                  <wp:docPr id="34" name="Bild 33" descr="presen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eps"/>
                          <pic:cNvPicPr/>
                        </pic:nvPicPr>
                        <pic:blipFill>
                          <a:blip r:embed="rId132"/>
                          <a:stretch>
                            <a:fillRect/>
                          </a:stretch>
                        </pic:blipFill>
                        <pic:spPr>
                          <a:xfrm>
                            <a:off x="0" y="0"/>
                            <a:ext cx="2552700" cy="749300"/>
                          </a:xfrm>
                          <a:prstGeom prst="rect">
                            <a:avLst/>
                          </a:prstGeom>
                        </pic:spPr>
                      </pic:pic>
                    </a:graphicData>
                  </a:graphic>
                </wp:inline>
              </w:drawing>
            </w:r>
          </w:p>
        </w:tc>
      </w:tr>
      <w:tr w:rsidR="00B9729D" w:rsidRPr="00246134" w14:paraId="65948FFE" w14:textId="77777777">
        <w:trPr>
          <w:trHeight w:val="1521"/>
        </w:trPr>
        <w:tc>
          <w:tcPr>
            <w:tcW w:w="7371" w:type="dxa"/>
          </w:tcPr>
          <w:p w14:paraId="3A221457" w14:textId="2707CD63" w:rsidR="00B9729D" w:rsidRPr="001A6E80" w:rsidRDefault="002D5AD1" w:rsidP="004B510D">
            <w:pPr>
              <w:pStyle w:val="AufgabeKasten"/>
              <w:numPr>
                <w:ilvl w:val="3"/>
                <w:numId w:val="34"/>
              </w:numPr>
              <w:ind w:left="318"/>
              <w:rPr>
                <w:b/>
                <w:lang w:val="en-GB"/>
              </w:rPr>
            </w:pPr>
            <w:r w:rsidRPr="001A6E80">
              <w:rPr>
                <w:b/>
                <w:lang w:val="en-GB"/>
              </w:rPr>
              <w:t xml:space="preserve">You present the photos </w:t>
            </w:r>
            <w:r w:rsidR="009677A8" w:rsidRPr="001A6E80">
              <w:rPr>
                <w:b/>
                <w:lang w:val="en-GB"/>
              </w:rPr>
              <w:t xml:space="preserve">and the short story in front of your </w:t>
            </w:r>
            <w:r w:rsidRPr="001A6E80">
              <w:rPr>
                <w:b/>
                <w:lang w:val="en-GB"/>
              </w:rPr>
              <w:t>class</w:t>
            </w:r>
            <w:r w:rsidR="009677A8" w:rsidRPr="001A6E80">
              <w:rPr>
                <w:b/>
                <w:lang w:val="en-GB"/>
              </w:rPr>
              <w:t xml:space="preserve"> and your teachers; you also get feedbacks.</w:t>
            </w:r>
          </w:p>
          <w:p w14:paraId="487319E2" w14:textId="4ACFE7F6" w:rsidR="009677A8" w:rsidRPr="00BB2474" w:rsidRDefault="00552F40" w:rsidP="00B6260A">
            <w:pPr>
              <w:pStyle w:val="AufgabeKasten"/>
              <w:numPr>
                <w:ilvl w:val="0"/>
                <w:numId w:val="0"/>
              </w:numPr>
              <w:ind w:left="318"/>
            </w:pPr>
            <w:r w:rsidRPr="00552F40">
              <w:t>Sie</w:t>
            </w:r>
            <w:r w:rsidR="002D5AD1" w:rsidRPr="00BB2474">
              <w:t xml:space="preserve"> präsentier</w:t>
            </w:r>
            <w:r>
              <w:t>en</w:t>
            </w:r>
            <w:r w:rsidR="002D5AD1" w:rsidRPr="00BB2474">
              <w:t xml:space="preserve"> die Fotos und die Kurzgeschichte vor der Klasse </w:t>
            </w:r>
            <w:r w:rsidR="009677A8" w:rsidRPr="00BB2474">
              <w:t xml:space="preserve">und </w:t>
            </w:r>
            <w:r>
              <w:t>Ihren</w:t>
            </w:r>
            <w:r w:rsidR="009677A8" w:rsidRPr="00BB2474">
              <w:t xml:space="preserve"> </w:t>
            </w:r>
            <w:r w:rsidR="003F4371">
              <w:t>Lehr</w:t>
            </w:r>
            <w:r w:rsidR="003F4371">
              <w:t>e</w:t>
            </w:r>
            <w:r w:rsidR="003F4371">
              <w:t xml:space="preserve">rinnen und </w:t>
            </w:r>
            <w:r w:rsidR="009677A8" w:rsidRPr="00BB2474">
              <w:t>Leh</w:t>
            </w:r>
            <w:r>
              <w:t>rern. Sie</w:t>
            </w:r>
            <w:r w:rsidR="009677A8" w:rsidRPr="00BB2474">
              <w:t xml:space="preserve"> </w:t>
            </w:r>
            <w:r w:rsidR="002D5AD1" w:rsidRPr="00BB2474">
              <w:t>be</w:t>
            </w:r>
            <w:r w:rsidR="009677A8" w:rsidRPr="00BB2474">
              <w:t>komm</w:t>
            </w:r>
            <w:r>
              <w:t>en</w:t>
            </w:r>
            <w:r w:rsidR="009677A8" w:rsidRPr="00BB2474">
              <w:t xml:space="preserve"> dafür </w:t>
            </w:r>
            <w:r w:rsidR="002D5AD1" w:rsidRPr="00BB2474">
              <w:t>Rückmeldung</w:t>
            </w:r>
            <w:r w:rsidR="009677A8" w:rsidRPr="00BB2474">
              <w:t>en</w:t>
            </w:r>
            <w:r w:rsidR="002D5AD1" w:rsidRPr="00BB2474">
              <w:t>.</w:t>
            </w:r>
          </w:p>
          <w:p w14:paraId="02B4C97F" w14:textId="7CE7FE25" w:rsidR="00B9729D" w:rsidRPr="00BB2474" w:rsidRDefault="00B9729D" w:rsidP="00B6260A">
            <w:pPr>
              <w:pStyle w:val="AufgabeKasten"/>
              <w:numPr>
                <w:ilvl w:val="0"/>
                <w:numId w:val="0"/>
              </w:numPr>
              <w:ind w:left="318"/>
            </w:pPr>
          </w:p>
          <w:p w14:paraId="6CA2D12B" w14:textId="4452C4E0" w:rsidR="009677A8" w:rsidRPr="001A6E80" w:rsidRDefault="009677A8" w:rsidP="004B510D">
            <w:pPr>
              <w:pStyle w:val="AufgabeKasten"/>
              <w:numPr>
                <w:ilvl w:val="3"/>
                <w:numId w:val="34"/>
              </w:numPr>
              <w:ind w:left="318"/>
              <w:rPr>
                <w:b/>
                <w:lang w:val="en-GB"/>
              </w:rPr>
            </w:pPr>
            <w:r w:rsidRPr="001A6E80">
              <w:rPr>
                <w:b/>
                <w:lang w:val="en-GB"/>
              </w:rPr>
              <w:t xml:space="preserve">The A-students in your team are allowed to write down full sentences on a cheat sheet for </w:t>
            </w:r>
            <w:r w:rsidR="00667D81" w:rsidRPr="001A6E80">
              <w:rPr>
                <w:b/>
                <w:lang w:val="en-GB"/>
              </w:rPr>
              <w:t>the presentation</w:t>
            </w:r>
            <w:r w:rsidRPr="001A6E80">
              <w:rPr>
                <w:b/>
                <w:lang w:val="en-GB"/>
              </w:rPr>
              <w:t>.</w:t>
            </w:r>
          </w:p>
          <w:p w14:paraId="35C842C0" w14:textId="4DF44865" w:rsidR="003F4371" w:rsidRDefault="009677A8" w:rsidP="001A6E80">
            <w:pPr>
              <w:pStyle w:val="AufgabeKasten"/>
              <w:numPr>
                <w:ilvl w:val="0"/>
                <w:numId w:val="0"/>
              </w:numPr>
              <w:ind w:left="318"/>
            </w:pPr>
            <w:r w:rsidRPr="00BB2474">
              <w:t xml:space="preserve">Die </w:t>
            </w:r>
            <w:r w:rsidR="002D5AD1" w:rsidRPr="00BB2474">
              <w:t>Schüler</w:t>
            </w:r>
            <w:r w:rsidR="003F4371">
              <w:t>innen und Schüler</w:t>
            </w:r>
            <w:r w:rsidR="002D5AD1" w:rsidRPr="00BB2474">
              <w:t xml:space="preserve"> der A-Gruppe dürfen ganze</w:t>
            </w:r>
            <w:r w:rsidR="00667D81" w:rsidRPr="00BB2474">
              <w:t xml:space="preserve"> Sätz</w:t>
            </w:r>
            <w:r w:rsidR="001A6E80">
              <w:t>e auf einen</w:t>
            </w:r>
          </w:p>
          <w:p w14:paraId="3D3F5C21" w14:textId="34C34276" w:rsidR="002D5AD1" w:rsidRPr="00BB2474" w:rsidRDefault="003F4371" w:rsidP="001A6E80">
            <w:pPr>
              <w:pStyle w:val="AufgabeKasten"/>
              <w:numPr>
                <w:ilvl w:val="0"/>
                <w:numId w:val="0"/>
              </w:numPr>
              <w:ind w:left="318"/>
            </w:pPr>
            <w:r>
              <w:t>Spickzet</w:t>
            </w:r>
            <w:r w:rsidR="00667D81" w:rsidRPr="00BB2474">
              <w:t>tel schrei</w:t>
            </w:r>
            <w:r w:rsidR="002D5AD1" w:rsidRPr="00BB2474">
              <w:t>ben.</w:t>
            </w:r>
          </w:p>
          <w:p w14:paraId="42BE31FC" w14:textId="77777777" w:rsidR="00667D81" w:rsidRPr="001A6E80" w:rsidRDefault="00667D81" w:rsidP="004B510D">
            <w:pPr>
              <w:pStyle w:val="AufgabeKasten"/>
              <w:numPr>
                <w:ilvl w:val="3"/>
                <w:numId w:val="34"/>
              </w:numPr>
              <w:ind w:left="318"/>
              <w:rPr>
                <w:b/>
                <w:lang w:val="en-GB"/>
              </w:rPr>
            </w:pPr>
            <w:r w:rsidRPr="001A6E80">
              <w:rPr>
                <w:b/>
                <w:lang w:val="en-GB"/>
              </w:rPr>
              <w:t>The B- and C-students in your team are allowed to write down keywords on a cheat sheet for the presentation.</w:t>
            </w:r>
          </w:p>
          <w:p w14:paraId="15905BC7" w14:textId="587CB911" w:rsidR="00667D81" w:rsidRPr="00BB2474" w:rsidRDefault="002D5AD1" w:rsidP="00667D81">
            <w:pPr>
              <w:pStyle w:val="AufgabeKasten"/>
              <w:numPr>
                <w:ilvl w:val="0"/>
                <w:numId w:val="0"/>
              </w:numPr>
              <w:ind w:left="318"/>
            </w:pPr>
            <w:r w:rsidRPr="00BB2474">
              <w:t>Die B-und C-Schüler</w:t>
            </w:r>
            <w:r w:rsidR="003F4371">
              <w:t>innen und -Schüler</w:t>
            </w:r>
            <w:r w:rsidRPr="00BB2474">
              <w:t xml:space="preserve"> d</w:t>
            </w:r>
            <w:r w:rsidR="009677A8" w:rsidRPr="00BB2474">
              <w:t>ürfen nur Stichworte auf den Sp</w:t>
            </w:r>
            <w:r w:rsidRPr="00BB2474">
              <w:t>ickzettel schreiben.</w:t>
            </w:r>
            <w:r w:rsidR="009677A8" w:rsidRPr="00BB2474">
              <w:t xml:space="preserve"> </w:t>
            </w:r>
          </w:p>
          <w:p w14:paraId="5E1DA2DB" w14:textId="77777777" w:rsidR="00667D81" w:rsidRPr="00246134" w:rsidRDefault="00667D81" w:rsidP="004B510D">
            <w:pPr>
              <w:pStyle w:val="AufgabeKasten"/>
              <w:numPr>
                <w:ilvl w:val="3"/>
                <w:numId w:val="34"/>
              </w:numPr>
              <w:ind w:left="318"/>
              <w:rPr>
                <w:lang w:val="en-GB"/>
              </w:rPr>
            </w:pPr>
            <w:r w:rsidRPr="001A6E80">
              <w:rPr>
                <w:b/>
                <w:lang w:val="en-GB"/>
              </w:rPr>
              <w:t>The grading is based on the ‘Kompetenzraster Präsentation/Plakate</w:t>
            </w:r>
            <w:r w:rsidRPr="00246134">
              <w:rPr>
                <w:lang w:val="en-GB"/>
              </w:rPr>
              <w:t>.</w:t>
            </w:r>
          </w:p>
          <w:p w14:paraId="31FD82ED" w14:textId="555C86BB" w:rsidR="00B9729D" w:rsidRPr="00BB2474" w:rsidRDefault="009677A8" w:rsidP="00667D81">
            <w:pPr>
              <w:pStyle w:val="AufgabeKasten"/>
              <w:numPr>
                <w:ilvl w:val="0"/>
                <w:numId w:val="0"/>
              </w:numPr>
              <w:ind w:left="318"/>
            </w:pPr>
            <w:r w:rsidRPr="00BB2474">
              <w:t>Die Bewertung der Präsentation erfolg</w:t>
            </w:r>
            <w:r w:rsidR="00667D81" w:rsidRPr="00BB2474">
              <w:t>t nach den</w:t>
            </w:r>
            <w:r w:rsidRPr="00BB2474">
              <w:t xml:space="preserve"> Kompetenzraster</w:t>
            </w:r>
            <w:r w:rsidR="00552F40">
              <w:t xml:space="preserve">n </w:t>
            </w:r>
            <w:r w:rsidR="00667D81" w:rsidRPr="00BB2474">
              <w:t>Präsentati</w:t>
            </w:r>
            <w:r w:rsidR="00552F40">
              <w:t>on und Plak</w:t>
            </w:r>
            <w:r w:rsidR="00667D81" w:rsidRPr="00BB2474">
              <w:t>ate.</w:t>
            </w:r>
            <w:r w:rsidRPr="00BB2474">
              <w:br/>
            </w:r>
          </w:p>
        </w:tc>
      </w:tr>
    </w:tbl>
    <w:p w14:paraId="3C181728" w14:textId="3C615A08" w:rsidR="000B13F6" w:rsidRDefault="000B13F6" w:rsidP="00B9729D">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33506E46"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033D3459" w14:textId="77777777" w:rsidR="00B9729D" w:rsidRPr="00246134" w:rsidRDefault="00B9729D" w:rsidP="00ED32ED">
            <w:pPr>
              <w:pStyle w:val="Tabelle6pt"/>
              <w:rPr>
                <w:color w:val="000000"/>
                <w:lang w:val="en-GB"/>
              </w:rPr>
            </w:pPr>
            <w:r w:rsidRPr="00246134">
              <w:rPr>
                <w:lang w:val="en-GB"/>
              </w:rPr>
              <w:lastRenderedPageBreak/>
              <w:t>Kompetenzbereich</w:t>
            </w:r>
          </w:p>
          <w:p w14:paraId="5E0DF380" w14:textId="77777777" w:rsidR="00B9729D" w:rsidRPr="00246134" w:rsidRDefault="001C5AD5" w:rsidP="00ED32ED">
            <w:pPr>
              <w:pStyle w:val="TabelleKopflinks"/>
              <w:rPr>
                <w:lang w:val="en-GB"/>
              </w:rPr>
            </w:pPr>
            <w:r w:rsidRPr="00246134">
              <w:rPr>
                <w:lang w:val="en-GB"/>
              </w:rPr>
              <w:t>Kompetenzbereich 4</w:t>
            </w:r>
          </w:p>
        </w:tc>
        <w:tc>
          <w:tcPr>
            <w:tcW w:w="851" w:type="dxa"/>
            <w:tcBorders>
              <w:left w:val="single" w:sz="4" w:space="0" w:color="auto"/>
              <w:bottom w:val="single" w:sz="4" w:space="0" w:color="auto"/>
              <w:right w:val="single" w:sz="4" w:space="0" w:color="auto"/>
            </w:tcBorders>
            <w:shd w:val="clear" w:color="auto" w:fill="D9D9D9"/>
          </w:tcPr>
          <w:p w14:paraId="5843660B" w14:textId="77777777" w:rsidR="00B9729D" w:rsidRPr="00246134" w:rsidRDefault="00B9729D" w:rsidP="00ED32ED">
            <w:pPr>
              <w:pStyle w:val="Tabelle6pt"/>
              <w:rPr>
                <w:color w:val="000000"/>
                <w:lang w:val="en-GB"/>
              </w:rPr>
            </w:pPr>
            <w:r w:rsidRPr="00246134">
              <w:rPr>
                <w:lang w:val="en-GB"/>
              </w:rPr>
              <w:t>Lernfortschritt</w:t>
            </w:r>
          </w:p>
          <w:p w14:paraId="2CAE9E19" w14:textId="77777777" w:rsidR="00B9729D" w:rsidRPr="00246134" w:rsidRDefault="00B9729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41F3E05A" w14:textId="77777777" w:rsidR="00B9729D" w:rsidRPr="00246134" w:rsidRDefault="00B9729D" w:rsidP="00ED32ED">
            <w:pPr>
              <w:pStyle w:val="Tabelle6pt"/>
              <w:rPr>
                <w:color w:val="000000"/>
                <w:lang w:val="en-GB"/>
              </w:rPr>
            </w:pPr>
            <w:r w:rsidRPr="00246134">
              <w:rPr>
                <w:lang w:val="en-GB"/>
              </w:rPr>
              <w:t>Materialien/Titel</w:t>
            </w:r>
          </w:p>
          <w:p w14:paraId="43F2AA2C"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4F772CC8" w14:textId="4D66B2B4"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Bewerten</w:t>
            </w:r>
          </w:p>
        </w:tc>
        <w:tc>
          <w:tcPr>
            <w:tcW w:w="188" w:type="dxa"/>
            <w:vMerge w:val="restart"/>
            <w:tcBorders>
              <w:top w:val="nil"/>
              <w:left w:val="single" w:sz="4" w:space="0" w:color="auto"/>
              <w:bottom w:val="nil"/>
              <w:right w:val="single" w:sz="4" w:space="0" w:color="auto"/>
            </w:tcBorders>
            <w:shd w:val="clear" w:color="auto" w:fill="FFFFFF"/>
          </w:tcPr>
          <w:p w14:paraId="29FDC37C"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074122D3" w14:textId="77777777" w:rsidR="00B9729D" w:rsidRPr="00246134" w:rsidRDefault="00B9729D" w:rsidP="00E45997">
            <w:pPr>
              <w:pStyle w:val="TabelleKopfmitte"/>
              <w:rPr>
                <w:lang w:val="en-GB"/>
              </w:rPr>
            </w:pPr>
            <w:r w:rsidRPr="00246134">
              <w:rPr>
                <w:lang w:val="en-GB"/>
              </w:rPr>
              <w:t>Englisch</w:t>
            </w:r>
          </w:p>
          <w:p w14:paraId="68E1A3A9" w14:textId="03B7B7C8" w:rsidR="00B9729D" w:rsidRPr="00246134" w:rsidRDefault="0032433A" w:rsidP="00E45997">
            <w:pPr>
              <w:pStyle w:val="TabelleKopfmitte"/>
              <w:rPr>
                <w:rFonts w:eastAsia="Calibri"/>
                <w:lang w:val="en-GB"/>
              </w:rPr>
            </w:pPr>
            <w:r w:rsidRPr="00246134">
              <w:rPr>
                <w:lang w:val="en-GB"/>
              </w:rPr>
              <w:t>E</w:t>
            </w:r>
            <w:r w:rsidR="001C5AD5" w:rsidRPr="00246134">
              <w:rPr>
                <w:lang w:val="en-GB"/>
              </w:rPr>
              <w:t>4</w:t>
            </w:r>
            <w:r w:rsidR="00E62140" w:rsidRPr="00246134">
              <w:rPr>
                <w:lang w:val="en-GB"/>
              </w:rPr>
              <w:t>.01</w:t>
            </w:r>
            <w:r w:rsidR="00B9729D" w:rsidRPr="00246134">
              <w:rPr>
                <w:lang w:val="en-GB"/>
              </w:rPr>
              <w:t>.</w:t>
            </w:r>
            <w:r w:rsidR="0028462E" w:rsidRPr="00246134">
              <w:rPr>
                <w:lang w:val="en-GB"/>
              </w:rPr>
              <w:t>4</w:t>
            </w:r>
            <w:r w:rsidR="009C5D32">
              <w:rPr>
                <w:lang w:val="en-GB"/>
              </w:rPr>
              <w:t>9</w:t>
            </w:r>
          </w:p>
        </w:tc>
      </w:tr>
      <w:tr w:rsidR="00B9729D" w:rsidRPr="00246134" w14:paraId="2441F245" w14:textId="77777777">
        <w:tc>
          <w:tcPr>
            <w:tcW w:w="7348" w:type="dxa"/>
            <w:gridSpan w:val="3"/>
            <w:tcBorders>
              <w:left w:val="single" w:sz="4" w:space="0" w:color="auto"/>
              <w:right w:val="single" w:sz="4" w:space="0" w:color="auto"/>
            </w:tcBorders>
          </w:tcPr>
          <w:p w14:paraId="158FAD4A" w14:textId="77777777" w:rsidR="00003EB0" w:rsidRDefault="00B9729D" w:rsidP="00003EB0">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2FA35224" w14:textId="43F7BB7C" w:rsidR="00B9729D" w:rsidRPr="00BB2474" w:rsidRDefault="00107F48" w:rsidP="00281BAF">
            <w:pPr>
              <w:pStyle w:val="Kopf8ptafz"/>
              <w:numPr>
                <w:ilvl w:val="0"/>
                <w:numId w:val="46"/>
              </w:numPr>
              <w:ind w:left="227" w:hanging="170"/>
              <w:rPr>
                <w:szCs w:val="22"/>
              </w:rPr>
            </w:pPr>
            <w:r w:rsidRPr="00003EB0">
              <w:t>Ich kann an Gesprächen teilnehmen.</w:t>
            </w:r>
          </w:p>
        </w:tc>
        <w:tc>
          <w:tcPr>
            <w:tcW w:w="188" w:type="dxa"/>
            <w:vMerge/>
            <w:tcBorders>
              <w:left w:val="single" w:sz="4" w:space="0" w:color="auto"/>
              <w:bottom w:val="nil"/>
              <w:right w:val="nil"/>
            </w:tcBorders>
            <w:vAlign w:val="center"/>
          </w:tcPr>
          <w:p w14:paraId="2792F955"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1AFB0321" w14:textId="77777777">
              <w:trPr>
                <w:trHeight w:val="284"/>
              </w:trPr>
              <w:tc>
                <w:tcPr>
                  <w:tcW w:w="2090" w:type="dxa"/>
                  <w:shd w:val="clear" w:color="auto" w:fill="auto"/>
                </w:tcPr>
                <w:p w14:paraId="4C740BF1" w14:textId="77777777" w:rsidR="00B9729D" w:rsidRPr="00246134" w:rsidRDefault="00B9729D" w:rsidP="00ED32ED">
                  <w:pPr>
                    <w:pStyle w:val="Textkrpermitte"/>
                    <w:rPr>
                      <w:lang w:val="en-GB"/>
                    </w:rPr>
                  </w:pPr>
                  <w:r w:rsidRPr="00246134">
                    <w:rPr>
                      <w:lang w:val="en-GB"/>
                    </w:rPr>
                    <w:t>LernPROJEKT</w:t>
                  </w:r>
                </w:p>
              </w:tc>
            </w:tr>
            <w:tr w:rsidR="00B9729D" w:rsidRPr="00246134" w14:paraId="502626CD" w14:textId="77777777">
              <w:trPr>
                <w:trHeight w:val="284"/>
              </w:trPr>
              <w:tc>
                <w:tcPr>
                  <w:tcW w:w="2090" w:type="dxa"/>
                  <w:shd w:val="clear" w:color="auto" w:fill="auto"/>
                </w:tcPr>
                <w:p w14:paraId="2AB3D604" w14:textId="77777777" w:rsidR="00B9729D" w:rsidRPr="00246134" w:rsidRDefault="00B9729D" w:rsidP="00ED32ED">
                  <w:pPr>
                    <w:pStyle w:val="Textkrpermitte"/>
                    <w:rPr>
                      <w:lang w:val="en-GB"/>
                    </w:rPr>
                  </w:pPr>
                  <w:r w:rsidRPr="00246134">
                    <w:rPr>
                      <w:lang w:val="en-GB"/>
                    </w:rPr>
                    <w:t>LernTHEMA</w:t>
                  </w:r>
                </w:p>
              </w:tc>
            </w:tr>
            <w:tr w:rsidR="00B9729D" w:rsidRPr="00246134" w14:paraId="65A8B711" w14:textId="77777777">
              <w:trPr>
                <w:trHeight w:val="284"/>
              </w:trPr>
              <w:tc>
                <w:tcPr>
                  <w:tcW w:w="2090" w:type="dxa"/>
                  <w:shd w:val="clear" w:color="auto" w:fill="D9D9D9" w:themeFill="background1" w:themeFillShade="D9"/>
                </w:tcPr>
                <w:p w14:paraId="62AB6E06" w14:textId="77777777"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1483EDAE" w14:textId="77777777" w:rsidR="00B9729D" w:rsidRPr="00246134" w:rsidRDefault="00B9729D" w:rsidP="00ED32ED">
            <w:pPr>
              <w:pStyle w:val="TabelleKopfmitte"/>
              <w:rPr>
                <w:lang w:val="en-GB"/>
              </w:rPr>
            </w:pPr>
          </w:p>
        </w:tc>
      </w:tr>
      <w:tr w:rsidR="00B9729D" w:rsidRPr="00246134" w14:paraId="2B4E1BBE" w14:textId="77777777">
        <w:tc>
          <w:tcPr>
            <w:tcW w:w="7348" w:type="dxa"/>
            <w:gridSpan w:val="3"/>
            <w:tcBorders>
              <w:left w:val="single" w:sz="4" w:space="0" w:color="auto"/>
              <w:right w:val="single" w:sz="4" w:space="0" w:color="auto"/>
            </w:tcBorders>
          </w:tcPr>
          <w:p w14:paraId="10F8148A" w14:textId="77777777" w:rsidR="00B9729D" w:rsidRPr="00BB2474" w:rsidRDefault="00B9729D" w:rsidP="00ED32ED">
            <w:pPr>
              <w:pStyle w:val="Tabelle6pt"/>
            </w:pPr>
            <w:r w:rsidRPr="00BB2474">
              <w:t>Hauptbezug:</w:t>
            </w:r>
          </w:p>
          <w:p w14:paraId="0350E361" w14:textId="77777777" w:rsidR="00003EB0" w:rsidRPr="00003EB0" w:rsidRDefault="00107F48" w:rsidP="00281BAF">
            <w:pPr>
              <w:pStyle w:val="Kopf8ptafz"/>
              <w:numPr>
                <w:ilvl w:val="0"/>
                <w:numId w:val="46"/>
              </w:numPr>
              <w:ind w:left="227" w:hanging="170"/>
            </w:pPr>
            <w:r w:rsidRPr="00003EB0">
              <w:t>Ich kann sagen, was gut lief.</w:t>
            </w:r>
          </w:p>
          <w:p w14:paraId="1838B2F3" w14:textId="512FC459" w:rsidR="00B9729D" w:rsidRPr="00BB2474" w:rsidRDefault="00107F48" w:rsidP="00281BAF">
            <w:pPr>
              <w:pStyle w:val="Kopf8ptafz"/>
              <w:numPr>
                <w:ilvl w:val="0"/>
                <w:numId w:val="46"/>
              </w:numPr>
              <w:ind w:left="227" w:hanging="170"/>
              <w:rPr>
                <w:szCs w:val="22"/>
              </w:rPr>
            </w:pPr>
            <w:r w:rsidRPr="00003EB0">
              <w:t>Ich k</w:t>
            </w:r>
            <w:r w:rsidR="00AC30F1" w:rsidRPr="00003EB0">
              <w:t>ann sagen, was wir das nächste M</w:t>
            </w:r>
            <w:r w:rsidRPr="00003EB0">
              <w:t>al besser machen sollten.</w:t>
            </w:r>
          </w:p>
        </w:tc>
        <w:tc>
          <w:tcPr>
            <w:tcW w:w="188" w:type="dxa"/>
            <w:vMerge/>
            <w:tcBorders>
              <w:left w:val="single" w:sz="4" w:space="0" w:color="auto"/>
              <w:bottom w:val="nil"/>
              <w:right w:val="nil"/>
            </w:tcBorders>
            <w:vAlign w:val="center"/>
          </w:tcPr>
          <w:p w14:paraId="5235CC53"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4EC60E5" w14:textId="77777777" w:rsidR="00B9729D" w:rsidRPr="00BB2474" w:rsidRDefault="00B9729D" w:rsidP="00ED32ED">
            <w:pPr>
              <w:pStyle w:val="TabelleKopfmitte"/>
            </w:pPr>
          </w:p>
        </w:tc>
      </w:tr>
      <w:tr w:rsidR="00B9729D" w:rsidRPr="00246134" w14:paraId="4708D611" w14:textId="77777777">
        <w:tc>
          <w:tcPr>
            <w:tcW w:w="7348" w:type="dxa"/>
            <w:gridSpan w:val="3"/>
            <w:tcBorders>
              <w:left w:val="single" w:sz="4" w:space="0" w:color="auto"/>
              <w:right w:val="single" w:sz="4" w:space="0" w:color="auto"/>
            </w:tcBorders>
            <w:tcMar>
              <w:bottom w:w="0" w:type="dxa"/>
            </w:tcMar>
          </w:tcPr>
          <w:p w14:paraId="6E8B06E3" w14:textId="77777777" w:rsidR="00B9729D" w:rsidRPr="00BB2474" w:rsidRDefault="00B9729D" w:rsidP="00ED32ED">
            <w:pPr>
              <w:pStyle w:val="Tabelle6pt"/>
            </w:pPr>
            <w:r w:rsidRPr="00BB2474">
              <w:t>Weitere Bezüge:</w:t>
            </w:r>
          </w:p>
          <w:p w14:paraId="54352D47" w14:textId="5C3DE2F4" w:rsidR="00FF6D62" w:rsidRPr="00003EB0" w:rsidRDefault="001C5AD5" w:rsidP="00281BAF">
            <w:pPr>
              <w:pStyle w:val="Kopf8ptafz"/>
              <w:numPr>
                <w:ilvl w:val="0"/>
                <w:numId w:val="46"/>
              </w:numPr>
              <w:ind w:left="227" w:hanging="170"/>
            </w:pPr>
            <w:r w:rsidRPr="00003EB0">
              <w:t>Ich kann</w:t>
            </w:r>
            <w:r w:rsidR="00FF6D62" w:rsidRPr="00003EB0">
              <w:t xml:space="preserve"> meinen Beitrag zum Ergebnis und die Teamarbeit  bewerten.</w:t>
            </w:r>
          </w:p>
          <w:p w14:paraId="0FD1E2D4" w14:textId="77777777" w:rsidR="00B9729D" w:rsidRPr="00003EB0" w:rsidRDefault="00FF6D62" w:rsidP="00281BAF">
            <w:pPr>
              <w:pStyle w:val="Kopf8ptafz"/>
              <w:numPr>
                <w:ilvl w:val="0"/>
                <w:numId w:val="46"/>
              </w:numPr>
              <w:ind w:left="227" w:hanging="170"/>
            </w:pPr>
            <w:r w:rsidRPr="00003EB0">
              <w:t>Ich kann mit meinem Team besprechen, was wir verbessern sollten.</w:t>
            </w:r>
          </w:p>
          <w:p w14:paraId="66941B83" w14:textId="70DD7F16" w:rsidR="00FB0370" w:rsidRPr="00BB2474" w:rsidRDefault="00FB0370" w:rsidP="00281BAF">
            <w:pPr>
              <w:pStyle w:val="Kopf8ptafz"/>
              <w:numPr>
                <w:ilvl w:val="0"/>
                <w:numId w:val="46"/>
              </w:numPr>
              <w:ind w:left="227" w:hanging="170"/>
              <w:rPr>
                <w:szCs w:val="22"/>
              </w:rPr>
            </w:pPr>
            <w:r w:rsidRPr="00232277">
              <w:t>Ich kann sachliche Kritik entgegennehmen und auch meinen</w:t>
            </w:r>
            <w:r w:rsidR="005B6758">
              <w:t xml:space="preserve"> Mitschülerinnen und </w:t>
            </w:r>
            <w:r w:rsidRPr="00232277">
              <w:t>Mitschülern geben.</w:t>
            </w:r>
          </w:p>
        </w:tc>
        <w:tc>
          <w:tcPr>
            <w:tcW w:w="188" w:type="dxa"/>
            <w:vMerge/>
            <w:tcBorders>
              <w:left w:val="single" w:sz="4" w:space="0" w:color="auto"/>
              <w:bottom w:val="nil"/>
              <w:right w:val="nil"/>
            </w:tcBorders>
            <w:vAlign w:val="center"/>
          </w:tcPr>
          <w:p w14:paraId="5AF063E7"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33583A9" w14:textId="77777777" w:rsidR="00B9729D" w:rsidRPr="00BB2474" w:rsidRDefault="00B9729D" w:rsidP="00ED32ED">
            <w:pPr>
              <w:pStyle w:val="TabelleKopfmitte"/>
            </w:pPr>
          </w:p>
        </w:tc>
      </w:tr>
    </w:tbl>
    <w:p w14:paraId="390924B1" w14:textId="16E8B92C" w:rsidR="00B9729D" w:rsidRPr="00BB2474" w:rsidRDefault="006D2E29" w:rsidP="00B9729D">
      <w:pPr>
        <w:pStyle w:val="Textkrper"/>
      </w:pPr>
      <w:r w:rsidRPr="00CF4194">
        <w:rPr>
          <w:noProof/>
        </w:rPr>
        <w:drawing>
          <wp:anchor distT="0" distB="0" distL="114300" distR="114300" simplePos="0" relativeHeight="252262400" behindDoc="0" locked="0" layoutInCell="1" allowOverlap="1" wp14:anchorId="0A171150" wp14:editId="097391FF">
            <wp:simplePos x="0" y="0"/>
            <wp:positionH relativeFrom="column">
              <wp:posOffset>4773930</wp:posOffset>
            </wp:positionH>
            <wp:positionV relativeFrom="paragraph">
              <wp:posOffset>85725</wp:posOffset>
            </wp:positionV>
            <wp:extent cx="363855" cy="346710"/>
            <wp:effectExtent l="0" t="0" r="0" b="8890"/>
            <wp:wrapNone/>
            <wp:docPr id="119"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64448" behindDoc="0" locked="0" layoutInCell="1" allowOverlap="1" wp14:anchorId="72BF19A7" wp14:editId="02BF8C3C">
            <wp:simplePos x="0" y="0"/>
            <wp:positionH relativeFrom="column">
              <wp:posOffset>5517515</wp:posOffset>
            </wp:positionH>
            <wp:positionV relativeFrom="paragraph">
              <wp:posOffset>85725</wp:posOffset>
            </wp:positionV>
            <wp:extent cx="363855" cy="346710"/>
            <wp:effectExtent l="0" t="0" r="0" b="8890"/>
            <wp:wrapNone/>
            <wp:docPr id="121"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63424" behindDoc="0" locked="0" layoutInCell="1" allowOverlap="1" wp14:anchorId="415877FE" wp14:editId="5816EE44">
            <wp:simplePos x="0" y="0"/>
            <wp:positionH relativeFrom="column">
              <wp:posOffset>5137573</wp:posOffset>
            </wp:positionH>
            <wp:positionV relativeFrom="paragraph">
              <wp:posOffset>85725</wp:posOffset>
            </wp:positionV>
            <wp:extent cx="363855" cy="346710"/>
            <wp:effectExtent l="0" t="0" r="0" b="8890"/>
            <wp:wrapNone/>
            <wp:docPr id="120"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ED15DF6" w14:textId="4626A22E" w:rsidR="00B9729D" w:rsidRPr="00BB2474" w:rsidRDefault="00B9729D" w:rsidP="00B9729D">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1478E182" w14:textId="77777777">
        <w:trPr>
          <w:trHeight w:val="793"/>
        </w:trPr>
        <w:tc>
          <w:tcPr>
            <w:tcW w:w="7371" w:type="dxa"/>
            <w:shd w:val="clear" w:color="auto" w:fill="D9D9D9" w:themeFill="background1" w:themeFillShade="D9"/>
          </w:tcPr>
          <w:p w14:paraId="310E8108" w14:textId="553DE05B" w:rsidR="00B9729D" w:rsidRPr="00246134" w:rsidRDefault="00A0762B" w:rsidP="00B9729D">
            <w:pPr>
              <w:pStyle w:val="Textkrper"/>
              <w:rPr>
                <w:lang w:val="en-GB"/>
              </w:rPr>
            </w:pPr>
            <w:r w:rsidRPr="00246134">
              <w:rPr>
                <w:noProof/>
              </w:rPr>
              <w:drawing>
                <wp:anchor distT="0" distB="0" distL="114300" distR="114300" simplePos="0" relativeHeight="251905024" behindDoc="1" locked="0" layoutInCell="1" allowOverlap="1" wp14:anchorId="439769CE" wp14:editId="4B4CD26E">
                  <wp:simplePos x="0" y="0"/>
                  <wp:positionH relativeFrom="column">
                    <wp:posOffset>4732020</wp:posOffset>
                  </wp:positionH>
                  <wp:positionV relativeFrom="paragraph">
                    <wp:posOffset>167005</wp:posOffset>
                  </wp:positionV>
                  <wp:extent cx="296545" cy="321310"/>
                  <wp:effectExtent l="0" t="0" r="8255" b="2540"/>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Pr="00246134">
              <w:rPr>
                <w:noProof/>
              </w:rPr>
              <w:drawing>
                <wp:anchor distT="0" distB="0" distL="114300" distR="114300" simplePos="0" relativeHeight="251906048" behindDoc="1" locked="0" layoutInCell="1" allowOverlap="1" wp14:anchorId="6E554C1B" wp14:editId="51889682">
                  <wp:simplePos x="0" y="0"/>
                  <wp:positionH relativeFrom="column">
                    <wp:posOffset>5144770</wp:posOffset>
                  </wp:positionH>
                  <wp:positionV relativeFrom="paragraph">
                    <wp:posOffset>107686</wp:posOffset>
                  </wp:positionV>
                  <wp:extent cx="617855" cy="381000"/>
                  <wp:effectExtent l="0" t="0" r="0" b="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Pr="00246134">
              <w:rPr>
                <w:noProof/>
              </w:rPr>
              <w:drawing>
                <wp:anchor distT="0" distB="0" distL="114300" distR="114300" simplePos="0" relativeHeight="252183552" behindDoc="0" locked="0" layoutInCell="1" allowOverlap="1" wp14:anchorId="11A17792" wp14:editId="41D4E058">
                  <wp:simplePos x="0" y="0"/>
                  <wp:positionH relativeFrom="column">
                    <wp:posOffset>4730379</wp:posOffset>
                  </wp:positionH>
                  <wp:positionV relativeFrom="paragraph">
                    <wp:posOffset>574040</wp:posOffset>
                  </wp:positionV>
                  <wp:extent cx="321310" cy="321310"/>
                  <wp:effectExtent l="0" t="0" r="2540" b="2540"/>
                  <wp:wrapNone/>
                  <wp:docPr id="2337" name="Grafik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FC77BF" w:rsidRPr="00246134">
              <w:rPr>
                <w:noProof/>
              </w:rPr>
              <w:drawing>
                <wp:inline distT="0" distB="0" distL="0" distR="0" wp14:anchorId="2A151822" wp14:editId="3566D075">
                  <wp:extent cx="2552700" cy="749300"/>
                  <wp:effectExtent l="25400" t="0" r="0" b="0"/>
                  <wp:docPr id="35" name="Bild 34" descr="thin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nk.eps"/>
                          <pic:cNvPicPr/>
                        </pic:nvPicPr>
                        <pic:blipFill>
                          <a:blip r:embed="rId133"/>
                          <a:stretch>
                            <a:fillRect/>
                          </a:stretch>
                        </pic:blipFill>
                        <pic:spPr>
                          <a:xfrm>
                            <a:off x="0" y="0"/>
                            <a:ext cx="2552700" cy="749300"/>
                          </a:xfrm>
                          <a:prstGeom prst="rect">
                            <a:avLst/>
                          </a:prstGeom>
                        </pic:spPr>
                      </pic:pic>
                    </a:graphicData>
                  </a:graphic>
                </wp:inline>
              </w:drawing>
            </w:r>
          </w:p>
        </w:tc>
      </w:tr>
      <w:tr w:rsidR="00B9729D" w:rsidRPr="00246134" w14:paraId="347005B4" w14:textId="77777777">
        <w:trPr>
          <w:trHeight w:val="1521"/>
        </w:trPr>
        <w:tc>
          <w:tcPr>
            <w:tcW w:w="7371" w:type="dxa"/>
          </w:tcPr>
          <w:p w14:paraId="7C6FE448" w14:textId="41350226" w:rsidR="00EA7ADD" w:rsidRPr="001A6E80" w:rsidRDefault="00667D81" w:rsidP="004B510D">
            <w:pPr>
              <w:pStyle w:val="AufgabeKasten"/>
              <w:numPr>
                <w:ilvl w:val="3"/>
                <w:numId w:val="34"/>
              </w:numPr>
              <w:ind w:left="318"/>
              <w:rPr>
                <w:b/>
                <w:lang w:val="en-GB"/>
              </w:rPr>
            </w:pPr>
            <w:r w:rsidRPr="001A6E80">
              <w:rPr>
                <w:b/>
                <w:lang w:val="en-GB"/>
              </w:rPr>
              <w:t>You think about your</w:t>
            </w:r>
            <w:r w:rsidR="005B6758" w:rsidRPr="001A6E80">
              <w:rPr>
                <w:b/>
                <w:lang w:val="en-GB"/>
              </w:rPr>
              <w:t xml:space="preserve"> project and your work/results and you</w:t>
            </w:r>
            <w:r w:rsidR="00797778">
              <w:rPr>
                <w:b/>
                <w:lang w:val="en-GB"/>
              </w:rPr>
              <w:t xml:space="preserve"> judge for </w:t>
            </w:r>
            <w:r w:rsidRPr="001A6E80">
              <w:rPr>
                <w:b/>
                <w:lang w:val="en-GB"/>
              </w:rPr>
              <w:t>you</w:t>
            </w:r>
            <w:r w:rsidRPr="001A6E80">
              <w:rPr>
                <w:b/>
                <w:lang w:val="en-GB"/>
              </w:rPr>
              <w:t>r</w:t>
            </w:r>
            <w:r w:rsidRPr="001A6E80">
              <w:rPr>
                <w:b/>
                <w:lang w:val="en-GB"/>
              </w:rPr>
              <w:t>selves. Try to find out what went well a</w:t>
            </w:r>
            <w:r w:rsidR="00EA7ADD" w:rsidRPr="001A6E80">
              <w:rPr>
                <w:b/>
                <w:lang w:val="en-GB"/>
              </w:rPr>
              <w:t>nd what to do better next time:</w:t>
            </w:r>
          </w:p>
          <w:p w14:paraId="6B9596DD" w14:textId="3C436628" w:rsidR="00EA7ADD" w:rsidRPr="00246134" w:rsidRDefault="001A6E80" w:rsidP="004B510D">
            <w:pPr>
              <w:pStyle w:val="AufgabeKasten"/>
              <w:numPr>
                <w:ilvl w:val="0"/>
                <w:numId w:val="29"/>
              </w:numPr>
              <w:rPr>
                <w:lang w:val="en-GB"/>
              </w:rPr>
            </w:pPr>
            <w:r>
              <w:rPr>
                <w:lang w:val="en-GB"/>
              </w:rPr>
              <w:t>Use the T-chart below.</w:t>
            </w:r>
          </w:p>
          <w:p w14:paraId="64C98E19" w14:textId="0EBCED1A" w:rsidR="00EA7ADD" w:rsidRPr="00246134" w:rsidRDefault="005B6758" w:rsidP="004B510D">
            <w:pPr>
              <w:pStyle w:val="AufgabeKasten"/>
              <w:numPr>
                <w:ilvl w:val="0"/>
                <w:numId w:val="29"/>
              </w:numPr>
              <w:rPr>
                <w:lang w:val="en-GB"/>
              </w:rPr>
            </w:pPr>
            <w:r>
              <w:rPr>
                <w:lang w:val="en-GB"/>
              </w:rPr>
              <w:t>Think about on your own. (</w:t>
            </w:r>
            <w:r w:rsidR="00EA7ADD" w:rsidRPr="00246134">
              <w:rPr>
                <w:lang w:val="en-GB"/>
              </w:rPr>
              <w:t>1min.)</w:t>
            </w:r>
          </w:p>
          <w:p w14:paraId="235D51FD" w14:textId="77896B99" w:rsidR="00667D81" w:rsidRPr="00246134" w:rsidRDefault="00EA7ADD" w:rsidP="004B510D">
            <w:pPr>
              <w:pStyle w:val="AufgabeKasten"/>
              <w:numPr>
                <w:ilvl w:val="0"/>
                <w:numId w:val="29"/>
              </w:numPr>
              <w:rPr>
                <w:lang w:val="en-GB"/>
              </w:rPr>
            </w:pPr>
            <w:r w:rsidRPr="00246134">
              <w:rPr>
                <w:lang w:val="en-GB"/>
              </w:rPr>
              <w:t xml:space="preserve">Share your ideas with your teammates. </w:t>
            </w:r>
            <w:r w:rsidR="009F5471" w:rsidRPr="00246134">
              <w:rPr>
                <w:lang w:val="en-GB"/>
              </w:rPr>
              <w:t>(10 min.)</w:t>
            </w:r>
          </w:p>
          <w:p w14:paraId="4E1F28E2" w14:textId="582F1A26" w:rsidR="00EA7ADD" w:rsidRPr="00BB2474" w:rsidRDefault="00552F40" w:rsidP="00667D81">
            <w:pPr>
              <w:pStyle w:val="AufgabeKasten"/>
              <w:numPr>
                <w:ilvl w:val="0"/>
                <w:numId w:val="0"/>
              </w:numPr>
              <w:ind w:left="318"/>
            </w:pPr>
            <w:r w:rsidRPr="00552F40">
              <w:t>N</w:t>
            </w:r>
            <w:r>
              <w:t xml:space="preserve">utzen Sie </w:t>
            </w:r>
            <w:proofErr w:type="gramStart"/>
            <w:r w:rsidR="00667D81" w:rsidRPr="00BB2474">
              <w:t>das</w:t>
            </w:r>
            <w:proofErr w:type="gramEnd"/>
            <w:r w:rsidR="00667D81" w:rsidRPr="00BB2474">
              <w:t xml:space="preserve"> Feeback, um nochmals über </w:t>
            </w:r>
            <w:r>
              <w:t>Ihre</w:t>
            </w:r>
            <w:r w:rsidR="00667D81" w:rsidRPr="00BB2474">
              <w:t xml:space="preserve"> Arbeit und </w:t>
            </w:r>
            <w:r>
              <w:t>Ihr</w:t>
            </w:r>
            <w:r w:rsidR="00667D81" w:rsidRPr="00BB2474">
              <w:t xml:space="preserve"> Ergebnis nachz</w:t>
            </w:r>
            <w:r w:rsidR="00667D81" w:rsidRPr="00BB2474">
              <w:t>u</w:t>
            </w:r>
            <w:r w:rsidR="00667D81" w:rsidRPr="00BB2474">
              <w:t>denken u</w:t>
            </w:r>
            <w:r w:rsidR="005B6758">
              <w:t>nd bewerte</w:t>
            </w:r>
            <w:r>
              <w:t>n Sie Ihre</w:t>
            </w:r>
            <w:r w:rsidR="005B6758">
              <w:t xml:space="preserve"> Arbeit selbst.</w:t>
            </w:r>
            <w:r w:rsidR="00667D81" w:rsidRPr="00BB2474">
              <w:t xml:space="preserve"> Wichtig ist, dass </w:t>
            </w:r>
            <w:r>
              <w:t>Sie</w:t>
            </w:r>
            <w:r w:rsidR="00667D81" w:rsidRPr="00BB2474">
              <w:t xml:space="preserve"> darüber spr</w:t>
            </w:r>
            <w:r w:rsidR="00667D81" w:rsidRPr="00BB2474">
              <w:t>e</w:t>
            </w:r>
            <w:r w:rsidR="00667D81" w:rsidRPr="00BB2474">
              <w:t>ch</w:t>
            </w:r>
            <w:r>
              <w:t>en</w:t>
            </w:r>
            <w:r w:rsidR="00667D81" w:rsidRPr="00BB2474">
              <w:t xml:space="preserve">, was gut lief und was </w:t>
            </w:r>
            <w:r>
              <w:t>Sie</w:t>
            </w:r>
            <w:r w:rsidR="00667D81" w:rsidRPr="00BB2474">
              <w:t xml:space="preserve"> beim </w:t>
            </w:r>
            <w:r>
              <w:t>nächsten Mal besser machen könn</w:t>
            </w:r>
            <w:r w:rsidR="00667D81" w:rsidRPr="00BB2474">
              <w:t>e</w:t>
            </w:r>
            <w:r>
              <w:t>n.</w:t>
            </w:r>
          </w:p>
          <w:p w14:paraId="1C703501" w14:textId="6034DBDE" w:rsidR="00EA7ADD" w:rsidRPr="00BB2474" w:rsidRDefault="00552F40" w:rsidP="004B510D">
            <w:pPr>
              <w:pStyle w:val="AufgabeKasten"/>
              <w:numPr>
                <w:ilvl w:val="0"/>
                <w:numId w:val="30"/>
              </w:numPr>
            </w:pPr>
            <w:r>
              <w:t>Verwenden Sie hierzu das</w:t>
            </w:r>
            <w:r w:rsidR="00EA7ADD" w:rsidRPr="00BB2474">
              <w:t xml:space="preserve"> untenstehende T-chart.</w:t>
            </w:r>
          </w:p>
          <w:p w14:paraId="17AE251B" w14:textId="33511997" w:rsidR="00EA7ADD" w:rsidRPr="00552F40" w:rsidRDefault="00EA7ADD" w:rsidP="004B510D">
            <w:pPr>
              <w:pStyle w:val="AufgabeKasten"/>
              <w:numPr>
                <w:ilvl w:val="0"/>
                <w:numId w:val="30"/>
              </w:numPr>
            </w:pPr>
            <w:r w:rsidRPr="00BB2474">
              <w:t>D</w:t>
            </w:r>
            <w:r w:rsidR="00552F40">
              <w:t xml:space="preserve">enken Sie </w:t>
            </w:r>
            <w:r w:rsidRPr="00BB2474">
              <w:t xml:space="preserve">bitte erst jeder für sich selbst nach. </w:t>
            </w:r>
            <w:r w:rsidRPr="00552F40">
              <w:t>(1 min.)</w:t>
            </w:r>
          </w:p>
          <w:p w14:paraId="0ED24A10" w14:textId="3A6E6E56" w:rsidR="00B9729D" w:rsidRPr="00552F40" w:rsidRDefault="00552F40" w:rsidP="004B510D">
            <w:pPr>
              <w:pStyle w:val="AufgabeKasten"/>
              <w:numPr>
                <w:ilvl w:val="0"/>
                <w:numId w:val="30"/>
              </w:numPr>
            </w:pPr>
            <w:r>
              <w:t>Besprechen sie Ihre Id</w:t>
            </w:r>
            <w:r w:rsidR="00EA7ADD" w:rsidRPr="00BB2474">
              <w:t xml:space="preserve">een </w:t>
            </w:r>
            <w:r>
              <w:t xml:space="preserve">dann </w:t>
            </w:r>
            <w:r w:rsidR="00EA7ADD" w:rsidRPr="00BB2474">
              <w:t>im Team.</w:t>
            </w:r>
            <w:r w:rsidR="009F5471" w:rsidRPr="00BB2474">
              <w:t xml:space="preserve"> </w:t>
            </w:r>
            <w:r w:rsidR="009F5471" w:rsidRPr="00552F40">
              <w:t>(10 min.)</w:t>
            </w:r>
          </w:p>
        </w:tc>
      </w:tr>
      <w:tr w:rsidR="00B9729D" w:rsidRPr="00246134" w14:paraId="391C803B" w14:textId="77777777">
        <w:trPr>
          <w:trHeight w:val="805"/>
        </w:trPr>
        <w:tc>
          <w:tcPr>
            <w:tcW w:w="7371" w:type="dxa"/>
          </w:tcPr>
          <w:p w14:paraId="4897A594" w14:textId="77777777" w:rsidR="00EA7ADD" w:rsidRPr="001A6E80" w:rsidRDefault="00EA7ADD" w:rsidP="004B510D">
            <w:pPr>
              <w:pStyle w:val="AufgabeKasten"/>
              <w:numPr>
                <w:ilvl w:val="3"/>
                <w:numId w:val="34"/>
              </w:numPr>
              <w:ind w:left="318"/>
              <w:rPr>
                <w:b/>
                <w:lang w:val="en-GB"/>
              </w:rPr>
            </w:pPr>
            <w:r w:rsidRPr="001A6E80">
              <w:rPr>
                <w:b/>
                <w:lang w:val="en-GB"/>
              </w:rPr>
              <w:t>Talk to your teacher. Get a teacher’s feedback/grading.</w:t>
            </w:r>
            <w:r w:rsidR="009F5471" w:rsidRPr="001A6E80">
              <w:rPr>
                <w:b/>
                <w:lang w:val="en-GB"/>
              </w:rPr>
              <w:t xml:space="preserve"> (15 min.)</w:t>
            </w:r>
          </w:p>
          <w:p w14:paraId="7CB7FAC6" w14:textId="7CC90527" w:rsidR="00B9729D" w:rsidRPr="005B6758" w:rsidRDefault="00552F40" w:rsidP="00552F40">
            <w:pPr>
              <w:pStyle w:val="AufgabeKasten"/>
              <w:numPr>
                <w:ilvl w:val="0"/>
                <w:numId w:val="0"/>
              </w:numPr>
              <w:ind w:left="318"/>
            </w:pPr>
            <w:r>
              <w:t>Besprechen Sie Ihre</w:t>
            </w:r>
            <w:r w:rsidR="00EA7ADD" w:rsidRPr="00BB2474">
              <w:t xml:space="preserve"> Ideen mit </w:t>
            </w:r>
            <w:r>
              <w:t xml:space="preserve">Ihrer </w:t>
            </w:r>
            <w:r w:rsidR="005B6758">
              <w:t>Lehrerin/</w:t>
            </w:r>
            <w:r>
              <w:t>Ihrem</w:t>
            </w:r>
            <w:r w:rsidR="00EA7ADD" w:rsidRPr="00BB2474">
              <w:t xml:space="preserve"> Lehrer und hol</w:t>
            </w:r>
            <w:r>
              <w:t xml:space="preserve">en Sie sich </w:t>
            </w:r>
            <w:r w:rsidR="00EA7ADD" w:rsidRPr="00BB2474">
              <w:t>sein Feedback und die Benotung ab.</w:t>
            </w:r>
            <w:r w:rsidR="009F5471" w:rsidRPr="00BB2474">
              <w:t xml:space="preserve"> </w:t>
            </w:r>
            <w:r w:rsidR="009F5471" w:rsidRPr="005B6758">
              <w:t>(15 min.)</w:t>
            </w:r>
          </w:p>
        </w:tc>
      </w:tr>
    </w:tbl>
    <w:p w14:paraId="15702C7B" w14:textId="77777777" w:rsidR="00B9729D" w:rsidRPr="005B6758" w:rsidRDefault="00E313AF" w:rsidP="00B9729D">
      <w:pPr>
        <w:pStyle w:val="Textkrper"/>
      </w:pPr>
      <w:r>
        <w:rPr>
          <w:noProof/>
        </w:rPr>
        <mc:AlternateContent>
          <mc:Choice Requires="wps">
            <w:drawing>
              <wp:anchor distT="0" distB="0" distL="114300" distR="114300" simplePos="0" relativeHeight="251881472" behindDoc="0" locked="0" layoutInCell="1" allowOverlap="1" wp14:anchorId="1B3B001C" wp14:editId="418000D9">
                <wp:simplePos x="0" y="0"/>
                <wp:positionH relativeFrom="column">
                  <wp:posOffset>2286000</wp:posOffset>
                </wp:positionH>
                <wp:positionV relativeFrom="paragraph">
                  <wp:posOffset>78740</wp:posOffset>
                </wp:positionV>
                <wp:extent cx="0" cy="2743200"/>
                <wp:effectExtent l="24765" t="28575" r="22860" b="47625"/>
                <wp:wrapTight wrapText="bothSides">
                  <wp:wrapPolygon edited="0">
                    <wp:start x="-2147483648" y="0"/>
                    <wp:lineTo x="-2147483648" y="300"/>
                    <wp:lineTo x="-2147483648" y="22300"/>
                    <wp:lineTo x="-2147483648" y="22300"/>
                    <wp:lineTo x="-2147483648" y="22300"/>
                    <wp:lineTo x="-2147483648" y="800"/>
                    <wp:lineTo x="-2147483648" y="200"/>
                    <wp:lineTo x="-2147483648" y="0"/>
                    <wp:lineTo x="-2147483648" y="0"/>
                  </wp:wrapPolygon>
                </wp:wrapTight>
                <wp:docPr id="986"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0"/>
                        </a:xfrm>
                        <a:prstGeom prst="line">
                          <a:avLst/>
                        </a:prstGeom>
                        <a:noFill/>
                        <a:ln w="44450">
                          <a:solidFill>
                            <a:srgbClr val="4A7EBB"/>
                          </a:solidFill>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6.2pt" to="180pt,2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" strokecolor="#4a7ebb" strokeweight="3.5pt">
                <v:shadow on="t" opacity="22938f" offset="0"/>
                <w10:wrap type="tight"/>
              </v:line>
            </w:pict>
          </mc:Fallback>
        </mc:AlternateContent>
      </w:r>
      <w:r>
        <w:rPr>
          <w:noProof/>
        </w:rPr>
        <mc:AlternateContent>
          <mc:Choice Requires="wps">
            <w:drawing>
              <wp:anchor distT="0" distB="0" distL="114300" distR="114300" simplePos="0" relativeHeight="251880448" behindDoc="0" locked="0" layoutInCell="1" allowOverlap="1" wp14:anchorId="66AD5407" wp14:editId="227D9086">
                <wp:simplePos x="0" y="0"/>
                <wp:positionH relativeFrom="column">
                  <wp:posOffset>0</wp:posOffset>
                </wp:positionH>
                <wp:positionV relativeFrom="paragraph">
                  <wp:posOffset>421640</wp:posOffset>
                </wp:positionV>
                <wp:extent cx="4686300" cy="0"/>
                <wp:effectExtent l="24765" t="28575" r="22860" b="47625"/>
                <wp:wrapTight wrapText="bothSides">
                  <wp:wrapPolygon edited="0">
                    <wp:start x="-88" y="-2147483648"/>
                    <wp:lineTo x="-132" y="-2147483648"/>
                    <wp:lineTo x="-132" y="-2147483648"/>
                    <wp:lineTo x="21820" y="-2147483648"/>
                    <wp:lineTo x="21863" y="-2147483648"/>
                    <wp:lineTo x="21863" y="-2147483648"/>
                    <wp:lineTo x="21688" y="-2147483648"/>
                    <wp:lineTo x="-88" y="-2147483648"/>
                  </wp:wrapPolygon>
                </wp:wrapTight>
                <wp:docPr id="985"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44450">
                          <a:solidFill>
                            <a:srgbClr val="4A7EBB"/>
                          </a:solidFill>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3.2pt" to="369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" strokecolor="#4a7ebb" strokeweight="3.5pt">
                <v:shadow on="t" opacity="22938f" offset="0"/>
                <w10:wrap type="tight"/>
              </v:line>
            </w:pict>
          </mc:Fallback>
        </mc:AlternateContent>
      </w:r>
    </w:p>
    <w:p w14:paraId="0B672462" w14:textId="77777777" w:rsidR="00B9729D" w:rsidRPr="00246134" w:rsidRDefault="00EA7ADD" w:rsidP="00EA7ADD">
      <w:pPr>
        <w:pStyle w:val="Textkrper"/>
        <w:ind w:left="708" w:firstLine="708"/>
        <w:rPr>
          <w:lang w:val="en-GB"/>
        </w:rPr>
      </w:pPr>
      <w:r w:rsidRPr="005B6758">
        <w:t xml:space="preserve">  </w:t>
      </w:r>
      <w:proofErr w:type="gramStart"/>
      <w:r w:rsidRPr="00246134">
        <w:rPr>
          <w:lang w:val="en-GB"/>
        </w:rPr>
        <w:t>went</w:t>
      </w:r>
      <w:proofErr w:type="gramEnd"/>
      <w:r w:rsidRPr="00246134">
        <w:rPr>
          <w:lang w:val="en-GB"/>
        </w:rPr>
        <w:t xml:space="preserve"> well?</w:t>
      </w:r>
      <w:r w:rsidRPr="00246134">
        <w:rPr>
          <w:lang w:val="en-GB"/>
        </w:rPr>
        <w:tab/>
      </w:r>
      <w:r w:rsidRPr="00246134">
        <w:rPr>
          <w:lang w:val="en-GB"/>
        </w:rPr>
        <w:tab/>
      </w:r>
      <w:proofErr w:type="gramStart"/>
      <w:r w:rsidRPr="00246134">
        <w:rPr>
          <w:lang w:val="en-GB"/>
        </w:rPr>
        <w:t>do</w:t>
      </w:r>
      <w:proofErr w:type="gramEnd"/>
      <w:r w:rsidRPr="00246134">
        <w:rPr>
          <w:lang w:val="en-GB"/>
        </w:rPr>
        <w:t xml:space="preserve"> better?</w:t>
      </w:r>
      <w:r w:rsidRPr="00246134">
        <w:rPr>
          <w:lang w:val="en-GB"/>
        </w:rPr>
        <w:tab/>
        <w:t xml:space="preserve">                         </w:t>
      </w:r>
    </w:p>
    <w:p w14:paraId="0EEB71D6" w14:textId="77777777" w:rsidR="009677A8" w:rsidRPr="00246134" w:rsidRDefault="009677A8" w:rsidP="002C5905">
      <w:pPr>
        <w:pStyle w:val="Textkrper"/>
        <w:rPr>
          <w:lang w:val="en-GB"/>
        </w:rPr>
      </w:pPr>
    </w:p>
    <w:p w14:paraId="797AD4FD" w14:textId="77777777" w:rsidR="009677A8" w:rsidRPr="00246134" w:rsidRDefault="009677A8" w:rsidP="002C5905">
      <w:pPr>
        <w:pStyle w:val="Textkrper"/>
        <w:rPr>
          <w:lang w:val="en-GB"/>
        </w:rPr>
      </w:pPr>
    </w:p>
    <w:p w14:paraId="7849DB3A" w14:textId="77777777" w:rsidR="009677A8" w:rsidRPr="00246134" w:rsidRDefault="009677A8" w:rsidP="002C5905">
      <w:pPr>
        <w:pStyle w:val="Textkrper"/>
        <w:rPr>
          <w:lang w:val="en-GB"/>
        </w:rPr>
      </w:pPr>
    </w:p>
    <w:p w14:paraId="446C40DF" w14:textId="77777777" w:rsidR="009677A8" w:rsidRPr="00246134" w:rsidRDefault="009677A8" w:rsidP="002C5905">
      <w:pPr>
        <w:pStyle w:val="Textkrper"/>
        <w:rPr>
          <w:lang w:val="en-GB"/>
        </w:rPr>
      </w:pPr>
    </w:p>
    <w:p w14:paraId="08018E25" w14:textId="77777777" w:rsidR="003D546F" w:rsidRPr="00246134" w:rsidRDefault="003D546F" w:rsidP="002C5905">
      <w:pPr>
        <w:pStyle w:val="Textkrper"/>
        <w:rPr>
          <w:lang w:val="en-GB"/>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709"/>
        <w:gridCol w:w="3118"/>
        <w:gridCol w:w="188"/>
        <w:gridCol w:w="2080"/>
      </w:tblGrid>
      <w:tr w:rsidR="003D546F" w:rsidRPr="00246134" w14:paraId="48FFD5A5" w14:textId="77777777" w:rsidTr="00E45997">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14:paraId="3EB6E0D5" w14:textId="77777777" w:rsidR="003D546F" w:rsidRPr="00246134" w:rsidRDefault="003D546F" w:rsidP="00FB7159">
            <w:pPr>
              <w:spacing w:before="40" w:after="60" w:line="160" w:lineRule="exact"/>
              <w:rPr>
                <w:rFonts w:eastAsia="Times New Roman" w:cs="Times New Roman"/>
                <w:sz w:val="12"/>
                <w:lang w:val="en-GB" w:eastAsia="de-DE"/>
              </w:rPr>
            </w:pPr>
            <w:r w:rsidRPr="00246134">
              <w:rPr>
                <w:rFonts w:eastAsia="Times New Roman" w:cs="Times New Roman"/>
                <w:sz w:val="12"/>
                <w:lang w:val="en-GB" w:eastAsia="de-DE"/>
              </w:rPr>
              <w:lastRenderedPageBreak/>
              <w:t>Kompetenzbereich</w:t>
            </w:r>
          </w:p>
        </w:tc>
        <w:tc>
          <w:tcPr>
            <w:tcW w:w="915" w:type="dxa"/>
            <w:vMerge w:val="restart"/>
            <w:tcBorders>
              <w:top w:val="single" w:sz="4" w:space="0" w:color="auto"/>
              <w:left w:val="single" w:sz="4" w:space="0" w:color="auto"/>
              <w:right w:val="single" w:sz="4" w:space="0" w:color="auto"/>
            </w:tcBorders>
            <w:shd w:val="clear" w:color="auto" w:fill="D9D9D9"/>
          </w:tcPr>
          <w:p w14:paraId="08DC187C" w14:textId="77777777" w:rsidR="003D546F" w:rsidRPr="00246134" w:rsidRDefault="003D546F" w:rsidP="00FB7159">
            <w:pPr>
              <w:spacing w:before="40" w:after="60" w:line="160" w:lineRule="exact"/>
              <w:rPr>
                <w:rFonts w:eastAsia="Times New Roman" w:cs="Times New Roman"/>
                <w:sz w:val="12"/>
                <w:lang w:val="en-GB" w:eastAsia="de-DE"/>
              </w:rPr>
            </w:pPr>
            <w:r w:rsidRPr="00246134">
              <w:rPr>
                <w:rFonts w:eastAsia="Times New Roman" w:cs="Times New Roman"/>
                <w:sz w:val="12"/>
                <w:lang w:val="en-GB" w:eastAsia="de-DE"/>
              </w:rPr>
              <w:t>Lernfortschritt</w:t>
            </w:r>
          </w:p>
          <w:p w14:paraId="7EA3FCFF" w14:textId="77777777" w:rsidR="003D546F" w:rsidRPr="00246134" w:rsidRDefault="003D546F" w:rsidP="00FB7159">
            <w:pPr>
              <w:rPr>
                <w:rFonts w:eastAsia="Times New Roman" w:cs="Times New Roman"/>
                <w:sz w:val="12"/>
                <w:lang w:val="en-GB" w:eastAsia="de-DE"/>
              </w:rPr>
            </w:pPr>
            <w:r w:rsidRPr="00246134">
              <w:rPr>
                <w:rFonts w:eastAsia="Times New Roman" w:cs="Times New Roman"/>
                <w:b/>
                <w:lang w:val="en-GB" w:eastAsia="de-DE"/>
              </w:rPr>
              <w:t>LFS 1–4</w:t>
            </w:r>
          </w:p>
        </w:tc>
        <w:tc>
          <w:tcPr>
            <w:tcW w:w="3827" w:type="dxa"/>
            <w:gridSpan w:val="2"/>
            <w:vMerge w:val="restart"/>
            <w:tcBorders>
              <w:top w:val="single" w:sz="4" w:space="0" w:color="auto"/>
              <w:left w:val="single" w:sz="4" w:space="0" w:color="auto"/>
              <w:right w:val="single" w:sz="4" w:space="0" w:color="auto"/>
            </w:tcBorders>
            <w:shd w:val="clear" w:color="auto" w:fill="D9D9D9"/>
          </w:tcPr>
          <w:p w14:paraId="742DCC6D" w14:textId="77777777" w:rsidR="003D546F" w:rsidRPr="00232277" w:rsidRDefault="003D546F" w:rsidP="00FB7159">
            <w:pPr>
              <w:spacing w:before="40" w:after="60" w:line="160" w:lineRule="exact"/>
              <w:rPr>
                <w:rFonts w:eastAsia="Times New Roman" w:cs="Times New Roman"/>
                <w:sz w:val="12"/>
                <w:lang w:val="en-US" w:eastAsia="de-DE"/>
              </w:rPr>
            </w:pPr>
            <w:r w:rsidRPr="00232277">
              <w:rPr>
                <w:rFonts w:eastAsia="Times New Roman" w:cs="Times New Roman"/>
                <w:sz w:val="12"/>
                <w:lang w:val="en-US" w:eastAsia="de-DE"/>
              </w:rPr>
              <w:t>Materialien / Titel</w:t>
            </w:r>
          </w:p>
          <w:p w14:paraId="63AB9E28" w14:textId="7AD99F18" w:rsidR="00CC2053" w:rsidRPr="00232277" w:rsidRDefault="00830D6D" w:rsidP="00830D6D">
            <w:pPr>
              <w:pStyle w:val="TabelleKopfmitte"/>
              <w:jc w:val="left"/>
              <w:rPr>
                <w:lang w:val="en-US"/>
              </w:rPr>
            </w:pPr>
            <w:r w:rsidRPr="00232277">
              <w:rPr>
                <w:lang w:val="en-US"/>
              </w:rPr>
              <w:t>Everybody is different – so what!</w:t>
            </w:r>
          </w:p>
          <w:p w14:paraId="1C08734D" w14:textId="602C0A84" w:rsidR="00830D6D" w:rsidRPr="00BB2474" w:rsidRDefault="009B0FD3" w:rsidP="009B0FD3">
            <w:pPr>
              <w:pStyle w:val="TabelleKopfmitte"/>
              <w:jc w:val="left"/>
            </w:pPr>
            <w:r w:rsidRPr="009B0FD3">
              <w:t>–</w:t>
            </w:r>
            <w:r>
              <w:t xml:space="preserve"> </w:t>
            </w:r>
            <w:r w:rsidR="00CC2053">
              <w:t>Selbsteinschätzung</w:t>
            </w:r>
          </w:p>
          <w:p w14:paraId="0B3C14A3" w14:textId="77777777" w:rsidR="003D546F" w:rsidRPr="00BB2474" w:rsidRDefault="003D546F" w:rsidP="00830D6D">
            <w:pPr>
              <w:rPr>
                <w:rFonts w:eastAsia="Times New Roman" w:cs="Times New Roman"/>
                <w:sz w:val="12"/>
                <w:lang w:eastAsia="de-DE"/>
              </w:rPr>
            </w:pPr>
          </w:p>
        </w:tc>
        <w:tc>
          <w:tcPr>
            <w:tcW w:w="188" w:type="dxa"/>
            <w:vMerge w:val="restart"/>
            <w:tcBorders>
              <w:top w:val="nil"/>
              <w:left w:val="single" w:sz="4" w:space="0" w:color="auto"/>
              <w:bottom w:val="nil"/>
              <w:right w:val="single" w:sz="4" w:space="0" w:color="auto"/>
            </w:tcBorders>
            <w:shd w:val="clear" w:color="auto" w:fill="FFFFFF"/>
          </w:tcPr>
          <w:p w14:paraId="1AF06584" w14:textId="77777777" w:rsidR="003D546F" w:rsidRPr="00BB2474" w:rsidRDefault="003D546F" w:rsidP="00FB7159">
            <w:pPr>
              <w:rPr>
                <w:color w:val="000000"/>
              </w:rPr>
            </w:pPr>
          </w:p>
        </w:tc>
        <w:tc>
          <w:tcPr>
            <w:tcW w:w="2080" w:type="dxa"/>
            <w:vMerge w:val="restart"/>
            <w:tcBorders>
              <w:top w:val="single" w:sz="4" w:space="0" w:color="auto"/>
              <w:left w:val="single" w:sz="4" w:space="0" w:color="auto"/>
              <w:right w:val="single" w:sz="4" w:space="0" w:color="auto"/>
            </w:tcBorders>
            <w:shd w:val="clear" w:color="auto" w:fill="D9D9D9"/>
            <w:vAlign w:val="center"/>
          </w:tcPr>
          <w:p w14:paraId="13734A8E" w14:textId="0AF6D80C" w:rsidR="003D546F" w:rsidRPr="00246134" w:rsidRDefault="003D546F" w:rsidP="00E45997">
            <w:pPr>
              <w:jc w:val="center"/>
              <w:rPr>
                <w:rFonts w:eastAsia="Times New Roman" w:cs="Times New Roman"/>
                <w:b/>
                <w:lang w:val="en-GB" w:eastAsia="de-DE"/>
              </w:rPr>
            </w:pPr>
            <w:r w:rsidRPr="00246134">
              <w:rPr>
                <w:rFonts w:eastAsia="Times New Roman" w:cs="Times New Roman"/>
                <w:b/>
                <w:lang w:val="en-GB" w:eastAsia="de-DE"/>
              </w:rPr>
              <w:t>Englisch</w:t>
            </w:r>
            <w:r w:rsidR="00BE4A89">
              <w:rPr>
                <w:rFonts w:eastAsia="Times New Roman" w:cs="Times New Roman"/>
                <w:b/>
                <w:lang w:val="en-GB" w:eastAsia="de-DE"/>
              </w:rPr>
              <w:br/>
              <w:t>E6</w:t>
            </w:r>
            <w:r w:rsidR="00E62140" w:rsidRPr="00246134">
              <w:rPr>
                <w:rFonts w:eastAsia="Times New Roman" w:cs="Times New Roman"/>
                <w:b/>
                <w:lang w:val="en-GB" w:eastAsia="de-DE"/>
              </w:rPr>
              <w:t>.01.</w:t>
            </w:r>
            <w:r w:rsidR="009C5D32">
              <w:rPr>
                <w:rFonts w:eastAsia="Times New Roman" w:cs="Times New Roman"/>
                <w:b/>
                <w:lang w:val="en-GB" w:eastAsia="de-DE"/>
              </w:rPr>
              <w:t>50</w:t>
            </w:r>
          </w:p>
        </w:tc>
      </w:tr>
      <w:tr w:rsidR="003D546F" w:rsidRPr="00246134" w14:paraId="30B64F85" w14:textId="77777777">
        <w:trPr>
          <w:trHeight w:hRule="exact" w:val="480"/>
        </w:trPr>
        <w:tc>
          <w:tcPr>
            <w:tcW w:w="2629" w:type="dxa"/>
            <w:tcBorders>
              <w:top w:val="nil"/>
              <w:left w:val="single" w:sz="4" w:space="0" w:color="auto"/>
              <w:bottom w:val="single" w:sz="4" w:space="0" w:color="auto"/>
              <w:right w:val="single" w:sz="4" w:space="0" w:color="auto"/>
            </w:tcBorders>
            <w:shd w:val="clear" w:color="auto" w:fill="D9D9D9"/>
          </w:tcPr>
          <w:p w14:paraId="19B3ED4A" w14:textId="77777777" w:rsidR="003D546F" w:rsidRPr="00246134" w:rsidRDefault="00E62140" w:rsidP="00FB7159">
            <w:pPr>
              <w:rPr>
                <w:rFonts w:eastAsia="Times New Roman" w:cs="Times New Roman"/>
                <w:b/>
                <w:lang w:val="en-GB" w:eastAsia="de-DE"/>
              </w:rPr>
            </w:pPr>
            <w:r w:rsidRPr="00246134">
              <w:rPr>
                <w:rFonts w:eastAsia="Times New Roman" w:cs="Times New Roman"/>
                <w:b/>
                <w:lang w:val="en-GB" w:eastAsia="de-DE"/>
              </w:rPr>
              <w:t>Kompetenzbere</w:t>
            </w:r>
            <w:r w:rsidR="00830D6D" w:rsidRPr="00246134">
              <w:rPr>
                <w:rFonts w:eastAsia="Times New Roman" w:cs="Times New Roman"/>
                <w:b/>
                <w:lang w:val="en-GB" w:eastAsia="de-DE"/>
              </w:rPr>
              <w:t>ich 1</w:t>
            </w:r>
            <w:r w:rsidRPr="00246134">
              <w:rPr>
                <w:rFonts w:eastAsia="Times New Roman" w:cs="Times New Roman"/>
                <w:b/>
                <w:lang w:val="en-GB" w:eastAsia="de-DE"/>
              </w:rPr>
              <w:t>-5</w:t>
            </w:r>
          </w:p>
        </w:tc>
        <w:tc>
          <w:tcPr>
            <w:tcW w:w="915" w:type="dxa"/>
            <w:vMerge/>
            <w:tcBorders>
              <w:left w:val="single" w:sz="4" w:space="0" w:color="auto"/>
              <w:bottom w:val="single" w:sz="4" w:space="0" w:color="auto"/>
              <w:right w:val="single" w:sz="4" w:space="0" w:color="auto"/>
            </w:tcBorders>
            <w:shd w:val="clear" w:color="auto" w:fill="D9D9D9"/>
          </w:tcPr>
          <w:p w14:paraId="26A2FB43" w14:textId="77777777" w:rsidR="003D546F" w:rsidRPr="00246134" w:rsidRDefault="003D546F" w:rsidP="00FB7159">
            <w:pPr>
              <w:rPr>
                <w:rFonts w:eastAsia="Times New Roman" w:cs="Times New Roman"/>
                <w:b/>
                <w:lang w:val="en-GB" w:eastAsia="de-DE"/>
              </w:rPr>
            </w:pPr>
          </w:p>
        </w:tc>
        <w:tc>
          <w:tcPr>
            <w:tcW w:w="3827" w:type="dxa"/>
            <w:gridSpan w:val="2"/>
            <w:vMerge/>
            <w:tcBorders>
              <w:left w:val="single" w:sz="4" w:space="0" w:color="auto"/>
              <w:bottom w:val="single" w:sz="4" w:space="0" w:color="auto"/>
              <w:right w:val="single" w:sz="4" w:space="0" w:color="auto"/>
            </w:tcBorders>
            <w:shd w:val="clear" w:color="auto" w:fill="D9D9D9"/>
          </w:tcPr>
          <w:p w14:paraId="558E08D6" w14:textId="77777777" w:rsidR="003D546F" w:rsidRPr="00246134" w:rsidRDefault="003D546F" w:rsidP="00FB7159">
            <w:pPr>
              <w:rPr>
                <w:rFonts w:eastAsia="Times New Roman" w:cs="Times New Roman"/>
                <w:b/>
                <w:lang w:val="en-GB" w:eastAsia="de-DE"/>
              </w:rPr>
            </w:pPr>
          </w:p>
        </w:tc>
        <w:tc>
          <w:tcPr>
            <w:tcW w:w="188" w:type="dxa"/>
            <w:vMerge/>
            <w:tcBorders>
              <w:top w:val="nil"/>
              <w:left w:val="single" w:sz="4" w:space="0" w:color="auto"/>
              <w:bottom w:val="nil"/>
              <w:right w:val="single" w:sz="4" w:space="0" w:color="auto"/>
            </w:tcBorders>
            <w:shd w:val="clear" w:color="auto" w:fill="FFFFFF"/>
          </w:tcPr>
          <w:p w14:paraId="44F5EF3B" w14:textId="77777777" w:rsidR="003D546F" w:rsidRPr="00246134" w:rsidRDefault="003D546F" w:rsidP="00FB7159">
            <w:pPr>
              <w:rPr>
                <w:color w:val="000000"/>
                <w:lang w:val="en-GB"/>
              </w:rPr>
            </w:pPr>
          </w:p>
        </w:tc>
        <w:tc>
          <w:tcPr>
            <w:tcW w:w="2080" w:type="dxa"/>
            <w:vMerge/>
            <w:tcBorders>
              <w:left w:val="single" w:sz="4" w:space="0" w:color="auto"/>
              <w:bottom w:val="single" w:sz="4" w:space="0" w:color="auto"/>
              <w:right w:val="single" w:sz="4" w:space="0" w:color="auto"/>
            </w:tcBorders>
            <w:shd w:val="clear" w:color="auto" w:fill="D9D9D9"/>
          </w:tcPr>
          <w:p w14:paraId="29E77D15" w14:textId="77777777" w:rsidR="003D546F" w:rsidRPr="00246134" w:rsidRDefault="003D546F" w:rsidP="00FB7159">
            <w:pPr>
              <w:jc w:val="center"/>
              <w:rPr>
                <w:rFonts w:ascii="Univers 55" w:eastAsia="Times New Roman" w:hAnsi="Univers 55" w:cs="Times New Roman"/>
                <w:b/>
                <w:color w:val="000000"/>
                <w:lang w:val="en-GB" w:eastAsia="de-DE"/>
              </w:rPr>
            </w:pPr>
          </w:p>
        </w:tc>
      </w:tr>
      <w:tr w:rsidR="0056399B" w:rsidRPr="00246134" w14:paraId="2158B7D0" w14:textId="77777777" w:rsidTr="00FF22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PrEx>
        <w:tc>
          <w:tcPr>
            <w:tcW w:w="4253" w:type="dxa"/>
            <w:gridSpan w:val="3"/>
            <w:vMerge w:val="restart"/>
            <w:shd w:val="clear" w:color="auto" w:fill="auto"/>
          </w:tcPr>
          <w:p w14:paraId="603E9071" w14:textId="77777777" w:rsidR="0056399B" w:rsidRPr="00232277" w:rsidRDefault="0056399B" w:rsidP="00FF2293">
            <w:pPr>
              <w:spacing w:before="40" w:after="60" w:line="160" w:lineRule="exact"/>
              <w:rPr>
                <w:rFonts w:eastAsia="Times New Roman" w:cs="Times New Roman"/>
                <w:color w:val="000000"/>
                <w:sz w:val="12"/>
                <w:szCs w:val="22"/>
              </w:rPr>
            </w:pPr>
            <w:r w:rsidRPr="00232277">
              <w:rPr>
                <w:rFonts w:eastAsia="Times New Roman" w:cs="Times New Roman"/>
                <w:color w:val="000000"/>
                <w:sz w:val="12"/>
                <w:szCs w:val="22"/>
              </w:rPr>
              <w:t>Kompetenz:</w:t>
            </w:r>
          </w:p>
          <w:p w14:paraId="21E9CD5E" w14:textId="77777777" w:rsidR="00FB0370" w:rsidRPr="00003EB0" w:rsidRDefault="0056399B" w:rsidP="00281BAF">
            <w:pPr>
              <w:pStyle w:val="Kopf8ptafz"/>
              <w:numPr>
                <w:ilvl w:val="0"/>
                <w:numId w:val="46"/>
              </w:numPr>
              <w:ind w:left="227" w:hanging="170"/>
            </w:pPr>
            <w:r w:rsidRPr="00003EB0">
              <w:t>I</w:t>
            </w:r>
            <w:r w:rsidR="00FB0370" w:rsidRPr="00003EB0">
              <w:t>ch</w:t>
            </w:r>
            <w:r w:rsidRPr="00003EB0">
              <w:t xml:space="preserve"> kann gesprochenes Englisch verstehen.</w:t>
            </w:r>
          </w:p>
          <w:p w14:paraId="25EC46F1" w14:textId="77777777" w:rsidR="00FB0370" w:rsidRPr="00003EB0" w:rsidRDefault="0056399B" w:rsidP="00281BAF">
            <w:pPr>
              <w:pStyle w:val="Kopf8ptafz"/>
              <w:numPr>
                <w:ilvl w:val="0"/>
                <w:numId w:val="46"/>
              </w:numPr>
              <w:ind w:left="227" w:hanging="170"/>
            </w:pPr>
            <w:r w:rsidRPr="00003EB0">
              <w:t>Ich kann Texte lesen und verstehen.</w:t>
            </w:r>
          </w:p>
          <w:p w14:paraId="24E78B9B" w14:textId="77777777" w:rsidR="00FB0370" w:rsidRPr="00003EB0" w:rsidRDefault="0056399B" w:rsidP="00281BAF">
            <w:pPr>
              <w:pStyle w:val="Kopf8ptafz"/>
              <w:numPr>
                <w:ilvl w:val="0"/>
                <w:numId w:val="46"/>
              </w:numPr>
              <w:ind w:left="227" w:hanging="170"/>
            </w:pPr>
            <w:r w:rsidRPr="00003EB0">
              <w:t>Ich kann zu anderen sprechen.</w:t>
            </w:r>
          </w:p>
          <w:p w14:paraId="391747F2" w14:textId="61E37CE4" w:rsidR="0056399B" w:rsidRPr="00003EB0" w:rsidRDefault="0056399B" w:rsidP="00281BAF">
            <w:pPr>
              <w:pStyle w:val="Kopf8ptafz"/>
              <w:numPr>
                <w:ilvl w:val="0"/>
                <w:numId w:val="46"/>
              </w:numPr>
              <w:ind w:left="227" w:hanging="170"/>
            </w:pPr>
            <w:r w:rsidRPr="00003EB0">
              <w:t>Ich kann an Gesprächen teilnehmen.</w:t>
            </w:r>
          </w:p>
          <w:p w14:paraId="4D2FD439" w14:textId="77777777" w:rsidR="0056399B" w:rsidRPr="00246134" w:rsidRDefault="0056399B" w:rsidP="00281BAF">
            <w:pPr>
              <w:pStyle w:val="Kopf8ptafz"/>
              <w:numPr>
                <w:ilvl w:val="0"/>
                <w:numId w:val="46"/>
              </w:numPr>
              <w:ind w:left="227" w:hanging="170"/>
              <w:rPr>
                <w:szCs w:val="22"/>
                <w:lang w:val="en-GB"/>
              </w:rPr>
            </w:pPr>
            <w:r w:rsidRPr="00003EB0">
              <w:t>Ich kann Texte schreiben.</w:t>
            </w:r>
          </w:p>
        </w:tc>
        <w:tc>
          <w:tcPr>
            <w:tcW w:w="5386" w:type="dxa"/>
            <w:gridSpan w:val="3"/>
            <w:shd w:val="clear" w:color="auto" w:fill="auto"/>
          </w:tcPr>
          <w:p w14:paraId="3EED6939" w14:textId="77777777" w:rsidR="0056399B" w:rsidRPr="00BB2474" w:rsidRDefault="0056399B" w:rsidP="00FF2293">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Was Sie schon können sollten:</w:t>
            </w:r>
          </w:p>
          <w:p w14:paraId="34EA735E" w14:textId="24416D6B" w:rsidR="0056399B" w:rsidRPr="00BB2474" w:rsidRDefault="0056399B" w:rsidP="003B7B86">
            <w:pPr>
              <w:spacing w:line="200" w:lineRule="exact"/>
              <w:rPr>
                <w:rFonts w:eastAsia="Times New Roman" w:cs="Times New Roman"/>
                <w:color w:val="000000"/>
                <w:sz w:val="16"/>
                <w:szCs w:val="22"/>
              </w:rPr>
            </w:pPr>
            <w:r w:rsidRPr="00BB2474">
              <w:rPr>
                <w:rFonts w:eastAsia="Times New Roman" w:cs="Times New Roman"/>
                <w:color w:val="000000"/>
                <w:sz w:val="16"/>
                <w:szCs w:val="22"/>
              </w:rPr>
              <w:t>Grundkenntnisse in Präsentation</w:t>
            </w:r>
            <w:r w:rsidR="003B7B86">
              <w:rPr>
                <w:rFonts w:eastAsia="Times New Roman" w:cs="Times New Roman"/>
                <w:color w:val="000000"/>
                <w:sz w:val="16"/>
                <w:szCs w:val="22"/>
              </w:rPr>
              <w:t>s</w:t>
            </w:r>
            <w:r w:rsidRPr="00BB2474">
              <w:rPr>
                <w:rFonts w:eastAsia="Times New Roman" w:cs="Times New Roman"/>
                <w:color w:val="000000"/>
                <w:sz w:val="16"/>
                <w:szCs w:val="22"/>
              </w:rPr>
              <w:t>- und Plakaterstellung</w:t>
            </w:r>
          </w:p>
        </w:tc>
      </w:tr>
      <w:tr w:rsidR="0056399B" w:rsidRPr="00246134" w14:paraId="6A6ABF4E" w14:textId="77777777" w:rsidTr="00FF22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PrEx>
        <w:tc>
          <w:tcPr>
            <w:tcW w:w="4253" w:type="dxa"/>
            <w:gridSpan w:val="3"/>
            <w:vMerge/>
            <w:shd w:val="clear" w:color="auto" w:fill="auto"/>
          </w:tcPr>
          <w:p w14:paraId="63907828" w14:textId="77777777" w:rsidR="0056399B" w:rsidRPr="00BB2474" w:rsidRDefault="0056399B" w:rsidP="00FF2293">
            <w:pPr>
              <w:spacing w:line="160" w:lineRule="exact"/>
              <w:rPr>
                <w:rFonts w:ascii="Univers 55" w:eastAsia="Times New Roman" w:hAnsi="Univers 55" w:cs="Times New Roman"/>
                <w:color w:val="000000"/>
                <w:sz w:val="12"/>
                <w:lang w:eastAsia="de-DE"/>
              </w:rPr>
            </w:pPr>
          </w:p>
        </w:tc>
        <w:tc>
          <w:tcPr>
            <w:tcW w:w="5386" w:type="dxa"/>
            <w:gridSpan w:val="3"/>
            <w:shd w:val="clear" w:color="auto" w:fill="auto"/>
          </w:tcPr>
          <w:p w14:paraId="385E8F51" w14:textId="77777777" w:rsidR="0056399B" w:rsidRPr="00BB2474" w:rsidRDefault="0056399B" w:rsidP="00FF2293">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Wofür Sie das benötigen:</w:t>
            </w:r>
          </w:p>
          <w:p w14:paraId="1EACE8C6" w14:textId="7856AAA4" w:rsidR="0056399B" w:rsidRPr="00BB2474" w:rsidRDefault="0056399B" w:rsidP="00FF2293">
            <w:pPr>
              <w:spacing w:line="200" w:lineRule="exact"/>
              <w:rPr>
                <w:rFonts w:eastAsia="Times New Roman" w:cs="Times New Roman"/>
                <w:color w:val="000000"/>
                <w:sz w:val="16"/>
                <w:szCs w:val="22"/>
              </w:rPr>
            </w:pPr>
            <w:r w:rsidRPr="00BB2474">
              <w:rPr>
                <w:rFonts w:eastAsia="Times New Roman" w:cs="Times New Roman"/>
                <w:color w:val="000000"/>
                <w:sz w:val="16"/>
                <w:szCs w:val="22"/>
              </w:rPr>
              <w:t>Zur Umsetzung d</w:t>
            </w:r>
            <w:r w:rsidR="0021536C">
              <w:rPr>
                <w:rFonts w:eastAsia="Times New Roman" w:cs="Times New Roman"/>
                <w:color w:val="000000"/>
                <w:sz w:val="16"/>
                <w:szCs w:val="22"/>
              </w:rPr>
              <w:t>er Präsentation und der Plakate</w:t>
            </w:r>
          </w:p>
        </w:tc>
      </w:tr>
      <w:tr w:rsidR="0056399B" w:rsidRPr="00246134" w14:paraId="0E2E3164" w14:textId="77777777" w:rsidTr="00FF22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PrEx>
        <w:tc>
          <w:tcPr>
            <w:tcW w:w="4253" w:type="dxa"/>
            <w:gridSpan w:val="3"/>
            <w:vMerge/>
            <w:shd w:val="clear" w:color="auto" w:fill="auto"/>
          </w:tcPr>
          <w:p w14:paraId="1C3A0933" w14:textId="77777777" w:rsidR="0056399B" w:rsidRPr="00BB2474" w:rsidRDefault="0056399B" w:rsidP="00FF2293">
            <w:pPr>
              <w:spacing w:line="220" w:lineRule="exact"/>
              <w:rPr>
                <w:rFonts w:ascii="Univers 55" w:eastAsia="Times New Roman" w:hAnsi="Univers 55" w:cs="Times New Roman"/>
                <w:color w:val="000000"/>
                <w:sz w:val="18"/>
                <w:lang w:eastAsia="de-DE"/>
              </w:rPr>
            </w:pPr>
          </w:p>
        </w:tc>
        <w:tc>
          <w:tcPr>
            <w:tcW w:w="5386" w:type="dxa"/>
            <w:gridSpan w:val="3"/>
            <w:shd w:val="clear" w:color="auto" w:fill="auto"/>
          </w:tcPr>
          <w:p w14:paraId="797FB8A6" w14:textId="77777777" w:rsidR="0056399B" w:rsidRPr="00BB2474" w:rsidRDefault="0056399B" w:rsidP="00FF2293">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Wie Sie Ihr Können prüfen können:</w:t>
            </w:r>
          </w:p>
          <w:p w14:paraId="33DBB151" w14:textId="579E3D82" w:rsidR="0056399B" w:rsidRPr="00BB2474" w:rsidRDefault="0056399B" w:rsidP="00FF2293">
            <w:pPr>
              <w:spacing w:line="200" w:lineRule="exact"/>
              <w:rPr>
                <w:rFonts w:eastAsia="Times New Roman" w:cs="Times New Roman"/>
                <w:color w:val="000000"/>
                <w:sz w:val="16"/>
                <w:szCs w:val="22"/>
              </w:rPr>
            </w:pPr>
            <w:r w:rsidRPr="00BB2474">
              <w:rPr>
                <w:rFonts w:eastAsia="Times New Roman" w:cs="Times New Roman"/>
                <w:color w:val="000000"/>
                <w:sz w:val="16"/>
                <w:szCs w:val="22"/>
              </w:rPr>
              <w:t>Das Feed</w:t>
            </w:r>
            <w:r w:rsidR="0021536C">
              <w:rPr>
                <w:rFonts w:eastAsia="Times New Roman" w:cs="Times New Roman"/>
                <w:color w:val="000000"/>
                <w:sz w:val="16"/>
                <w:szCs w:val="22"/>
              </w:rPr>
              <w:t>back auswerten und reflektieren</w:t>
            </w:r>
          </w:p>
        </w:tc>
      </w:tr>
    </w:tbl>
    <w:p w14:paraId="1D298F50" w14:textId="7B372D2B" w:rsidR="0056399B" w:rsidRPr="00BB2474" w:rsidRDefault="00A0762B" w:rsidP="0056399B">
      <w:pPr>
        <w:pStyle w:val="Textkrper"/>
        <w:outlineLvl w:val="0"/>
        <w:rPr>
          <w:b/>
          <w:bCs/>
        </w:rPr>
      </w:pPr>
      <w:r w:rsidRPr="00246134">
        <w:rPr>
          <w:noProof/>
        </w:rPr>
        <w:drawing>
          <wp:anchor distT="0" distB="0" distL="114300" distR="114300" simplePos="0" relativeHeight="252268544" behindDoc="1" locked="0" layoutInCell="1" allowOverlap="1" wp14:anchorId="0BFE2CA5" wp14:editId="3DE5C022">
            <wp:simplePos x="0" y="0"/>
            <wp:positionH relativeFrom="column">
              <wp:posOffset>4888230</wp:posOffset>
            </wp:positionH>
            <wp:positionV relativeFrom="paragraph">
              <wp:posOffset>134430</wp:posOffset>
            </wp:positionV>
            <wp:extent cx="295200" cy="320400"/>
            <wp:effectExtent l="0" t="0" r="0" b="3810"/>
            <wp:wrapNone/>
            <wp:docPr id="123"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399B" w:rsidRPr="00246134">
        <w:rPr>
          <w:noProof/>
        </w:rPr>
        <w:drawing>
          <wp:anchor distT="0" distB="0" distL="114300" distR="114300" simplePos="0" relativeHeight="252266496" behindDoc="0" locked="0" layoutInCell="1" allowOverlap="1" wp14:anchorId="2B3FCCC5" wp14:editId="41EA07E8">
            <wp:simplePos x="0" y="0"/>
            <wp:positionH relativeFrom="column">
              <wp:posOffset>5257800</wp:posOffset>
            </wp:positionH>
            <wp:positionV relativeFrom="paragraph">
              <wp:posOffset>133350</wp:posOffset>
            </wp:positionV>
            <wp:extent cx="320400" cy="320400"/>
            <wp:effectExtent l="0" t="0" r="3810" b="3810"/>
            <wp:wrapNone/>
            <wp:docPr id="122" name="Grafik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399B" w:rsidRPr="00BB2474">
        <w:rPr>
          <w:b/>
          <w:bCs/>
        </w:rPr>
        <w:t>Wofür Sie das brauchen:</w:t>
      </w:r>
      <w:r w:rsidR="0056399B" w:rsidRPr="0056399B">
        <w:rPr>
          <w:noProof/>
        </w:rPr>
        <w:t xml:space="preserve"> </w:t>
      </w:r>
    </w:p>
    <w:p w14:paraId="576C14C4" w14:textId="18C2BD70" w:rsidR="0056399B" w:rsidRPr="00232277" w:rsidRDefault="0056399B" w:rsidP="0056399B">
      <w:pPr>
        <w:framePr w:w="1251" w:hSpace="198" w:wrap="around" w:vAnchor="text" w:hAnchor="page" w:x="9957" w:y="132"/>
      </w:pPr>
      <w:r w:rsidRPr="00232277">
        <w:t>5 min.</w:t>
      </w:r>
    </w:p>
    <w:p w14:paraId="13CB77B5" w14:textId="7D0F5B1D" w:rsidR="003D546F" w:rsidRPr="00BB2474" w:rsidRDefault="0056399B" w:rsidP="0056399B">
      <w:pPr>
        <w:jc w:val="both"/>
        <w:outlineLvl w:val="0"/>
        <w:rPr>
          <w:rFonts w:ascii="Source Sans Pro Light" w:hAnsi="Source Sans Pro Light"/>
          <w:lang w:eastAsia="de-DE"/>
        </w:rPr>
      </w:pPr>
      <w:r w:rsidRPr="00BB2474">
        <w:t>Sie sollten in der Lage sein, im Team für bestimmte Aufgaben verantwortlich zu sein und mit jeweiligen Vorbereitungen das Ergebnis eines Projekts in Englisch</w:t>
      </w:r>
      <w:r w:rsidR="003B7B86">
        <w:t xml:space="preserve"> zu</w:t>
      </w:r>
      <w:r w:rsidRPr="00BB2474">
        <w:t xml:space="preserve"> präse</w:t>
      </w:r>
      <w:r w:rsidRPr="00BB2474">
        <w:t>n</w:t>
      </w:r>
      <w:r w:rsidRPr="00BB2474">
        <w:t>tieren</w:t>
      </w:r>
      <w:r w:rsidR="0021536C">
        <w:t>,</w:t>
      </w:r>
      <w:r w:rsidRPr="00BB2474">
        <w:t xml:space="preserve"> sowie ein Plakat gestalten zu können. Das Projekt fördert nicht nur Ihre En</w:t>
      </w:r>
      <w:r w:rsidRPr="00BB2474">
        <w:t>g</w:t>
      </w:r>
      <w:r w:rsidRPr="00BB2474">
        <w:t>lisch-Kompetenz, sondern durch das Durchlaufen einer vollständigen Handlung auch Ihre Handlungskompetenz</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1"/>
        <w:gridCol w:w="5013"/>
        <w:gridCol w:w="726"/>
        <w:gridCol w:w="726"/>
        <w:gridCol w:w="2333"/>
      </w:tblGrid>
      <w:tr w:rsidR="003D546F" w:rsidRPr="00246134" w14:paraId="6BB16465" w14:textId="77777777" w:rsidTr="009B0FD3">
        <w:tc>
          <w:tcPr>
            <w:tcW w:w="841" w:type="dxa"/>
            <w:shd w:val="clear" w:color="auto" w:fill="auto"/>
          </w:tcPr>
          <w:p w14:paraId="7FBC28C0" w14:textId="77777777" w:rsidR="003D546F" w:rsidRPr="00246134" w:rsidRDefault="003D546F" w:rsidP="00FB7159">
            <w:pPr>
              <w:jc w:val="both"/>
              <w:rPr>
                <w:rFonts w:eastAsia="Times New Roman" w:cs="Times New Roman"/>
                <w:b/>
                <w:bCs/>
                <w:color w:val="000000"/>
                <w:szCs w:val="22"/>
                <w:lang w:val="en-GB"/>
              </w:rPr>
            </w:pPr>
            <w:r w:rsidRPr="00246134">
              <w:rPr>
                <w:rFonts w:eastAsia="Times New Roman" w:cs="Times New Roman"/>
                <w:b/>
                <w:bCs/>
                <w:color w:val="000000"/>
                <w:szCs w:val="22"/>
                <w:lang w:val="en-GB"/>
              </w:rPr>
              <w:t>Wer?</w:t>
            </w:r>
          </w:p>
        </w:tc>
        <w:tc>
          <w:tcPr>
            <w:tcW w:w="5013" w:type="dxa"/>
            <w:shd w:val="clear" w:color="auto" w:fill="auto"/>
          </w:tcPr>
          <w:p w14:paraId="70745152" w14:textId="77777777" w:rsidR="003D546F" w:rsidRPr="00BB2474" w:rsidRDefault="009D7FA3" w:rsidP="00FB7159">
            <w:pPr>
              <w:rPr>
                <w:rFonts w:eastAsia="Times New Roman" w:cs="Times New Roman"/>
                <w:b/>
                <w:bCs/>
                <w:color w:val="000000"/>
                <w:szCs w:val="22"/>
              </w:rPr>
            </w:pPr>
            <w:r w:rsidRPr="00BB2474">
              <w:rPr>
                <w:rStyle w:val="Fett"/>
              </w:rPr>
              <w:t>Was Sie in unserem Projekt lernen können</w:t>
            </w:r>
            <w:r w:rsidR="003D546F" w:rsidRPr="00BB2474">
              <w:rPr>
                <w:rFonts w:eastAsia="Times New Roman" w:cs="Times New Roman"/>
                <w:b/>
                <w:bCs/>
                <w:color w:val="000000"/>
                <w:szCs w:val="22"/>
              </w:rPr>
              <w:br/>
            </w:r>
          </w:p>
        </w:tc>
        <w:tc>
          <w:tcPr>
            <w:tcW w:w="726" w:type="dxa"/>
            <w:shd w:val="clear" w:color="auto" w:fill="auto"/>
          </w:tcPr>
          <w:p w14:paraId="3960B57E" w14:textId="77777777" w:rsidR="003D546F" w:rsidRPr="00246134" w:rsidRDefault="003D546F" w:rsidP="00FB7159">
            <w:pPr>
              <w:jc w:val="both"/>
              <w:rPr>
                <w:rFonts w:eastAsia="Times New Roman" w:cs="Times New Roman"/>
                <w:color w:val="000000"/>
                <w:szCs w:val="22"/>
                <w:lang w:val="en-GB"/>
              </w:rPr>
            </w:pPr>
            <w:r w:rsidRPr="00246134">
              <w:rPr>
                <w:rFonts w:eastAsia="Calibri"/>
                <w:noProof/>
                <w:lang w:eastAsia="de-DE"/>
              </w:rPr>
              <w:drawing>
                <wp:inline distT="0" distB="0" distL="0" distR="0" wp14:anchorId="0986711D" wp14:editId="05AE1A70">
                  <wp:extent cx="314325" cy="314325"/>
                  <wp:effectExtent l="0" t="0" r="9525" b="9525"/>
                  <wp:docPr id="161" name="Grafik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726" w:type="dxa"/>
            <w:shd w:val="clear" w:color="auto" w:fill="auto"/>
          </w:tcPr>
          <w:p w14:paraId="4E1F829B" w14:textId="77777777" w:rsidR="003D546F" w:rsidRPr="00246134" w:rsidRDefault="003D546F" w:rsidP="00FB7159">
            <w:pPr>
              <w:jc w:val="both"/>
              <w:rPr>
                <w:rFonts w:eastAsia="Times New Roman" w:cs="Times New Roman"/>
                <w:color w:val="000000"/>
                <w:szCs w:val="22"/>
                <w:lang w:val="en-GB"/>
              </w:rPr>
            </w:pPr>
            <w:r w:rsidRPr="00246134">
              <w:rPr>
                <w:rFonts w:eastAsia="Times New Roman" w:cs="Times New Roman"/>
                <w:noProof/>
                <w:color w:val="000000"/>
                <w:szCs w:val="22"/>
                <w:lang w:eastAsia="de-DE"/>
              </w:rPr>
              <w:drawing>
                <wp:inline distT="0" distB="0" distL="0" distR="0" wp14:anchorId="0338F74F" wp14:editId="3B744327">
                  <wp:extent cx="314325" cy="314325"/>
                  <wp:effectExtent l="0" t="0" r="9525" b="9525"/>
                  <wp:docPr id="162" name="Grafik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2333" w:type="dxa"/>
            <w:shd w:val="clear" w:color="auto" w:fill="auto"/>
          </w:tcPr>
          <w:p w14:paraId="29E25A5D" w14:textId="77777777" w:rsidR="003D546F" w:rsidRPr="00246134" w:rsidRDefault="003D546F" w:rsidP="00FB7159">
            <w:pPr>
              <w:jc w:val="center"/>
              <w:rPr>
                <w:rFonts w:eastAsia="Times New Roman" w:cs="Times New Roman"/>
                <w:b/>
                <w:bCs/>
                <w:color w:val="000000"/>
                <w:szCs w:val="22"/>
                <w:lang w:val="en-GB"/>
              </w:rPr>
            </w:pPr>
            <w:r w:rsidRPr="00246134">
              <w:rPr>
                <w:rFonts w:eastAsia="Times New Roman" w:cs="Times New Roman"/>
                <w:b/>
                <w:bCs/>
                <w:color w:val="000000"/>
                <w:szCs w:val="22"/>
                <w:lang w:val="en-GB"/>
              </w:rPr>
              <w:t>Noch Fragen?</w:t>
            </w:r>
          </w:p>
        </w:tc>
      </w:tr>
      <w:tr w:rsidR="0032433A" w:rsidRPr="00246134" w14:paraId="139C4ADD" w14:textId="77777777" w:rsidTr="009B0FD3">
        <w:tc>
          <w:tcPr>
            <w:tcW w:w="841" w:type="dxa"/>
            <w:shd w:val="clear" w:color="auto" w:fill="auto"/>
          </w:tcPr>
          <w:p w14:paraId="0F6562E4"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3F8F8365" w14:textId="77777777" w:rsidR="0032433A" w:rsidRPr="00BB2474" w:rsidRDefault="0032433A" w:rsidP="003B7B86">
            <w:r w:rsidRPr="00BB2474">
              <w:t>Ich kann vorgegebene Informationen für  unser Projekt verstehen.</w:t>
            </w:r>
          </w:p>
        </w:tc>
        <w:tc>
          <w:tcPr>
            <w:tcW w:w="726" w:type="dxa"/>
            <w:shd w:val="clear" w:color="auto" w:fill="auto"/>
          </w:tcPr>
          <w:p w14:paraId="7FB086DD"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3232CFEF"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625FE335" w14:textId="77777777" w:rsidR="0032433A" w:rsidRPr="00BB2474" w:rsidRDefault="0032433A" w:rsidP="00FB7159">
            <w:pPr>
              <w:jc w:val="both"/>
              <w:rPr>
                <w:rFonts w:eastAsia="Times New Roman" w:cs="Times New Roman"/>
                <w:color w:val="000000"/>
                <w:szCs w:val="22"/>
              </w:rPr>
            </w:pPr>
          </w:p>
        </w:tc>
      </w:tr>
      <w:tr w:rsidR="0032433A" w:rsidRPr="00246134" w14:paraId="49556F11" w14:textId="77777777" w:rsidTr="009B0FD3">
        <w:tc>
          <w:tcPr>
            <w:tcW w:w="841" w:type="dxa"/>
            <w:shd w:val="clear" w:color="auto" w:fill="auto"/>
          </w:tcPr>
          <w:p w14:paraId="6DF0B542"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46668EED" w14:textId="77777777" w:rsidR="0032433A" w:rsidRPr="00BB2474" w:rsidRDefault="0032433A" w:rsidP="003B7B86">
            <w:r w:rsidRPr="00BB2474">
              <w:t>Ich kann mich mit meinem Team auf ein Thema einigen.</w:t>
            </w:r>
          </w:p>
        </w:tc>
        <w:tc>
          <w:tcPr>
            <w:tcW w:w="726" w:type="dxa"/>
            <w:shd w:val="clear" w:color="auto" w:fill="auto"/>
          </w:tcPr>
          <w:p w14:paraId="6785EDF1"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18061A35"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3D282D0F" w14:textId="77777777" w:rsidR="0032433A" w:rsidRPr="00BB2474" w:rsidRDefault="0032433A" w:rsidP="00FB7159">
            <w:pPr>
              <w:jc w:val="both"/>
              <w:rPr>
                <w:rFonts w:eastAsia="Times New Roman" w:cs="Times New Roman"/>
                <w:color w:val="000000"/>
                <w:szCs w:val="22"/>
              </w:rPr>
            </w:pPr>
          </w:p>
        </w:tc>
      </w:tr>
      <w:tr w:rsidR="0032433A" w:rsidRPr="00246134" w14:paraId="7495AB3C" w14:textId="77777777" w:rsidTr="009B0FD3">
        <w:tc>
          <w:tcPr>
            <w:tcW w:w="841" w:type="dxa"/>
            <w:shd w:val="clear" w:color="auto" w:fill="auto"/>
          </w:tcPr>
          <w:p w14:paraId="6D92B81D"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30AE21AE" w14:textId="27BE9690" w:rsidR="0032433A" w:rsidRPr="00BB2474" w:rsidRDefault="0021536C" w:rsidP="003B7B86">
            <w:r>
              <w:t>Ich (T</w:t>
            </w:r>
            <w:r w:rsidR="0032433A" w:rsidRPr="00BB2474">
              <w:t>eam speaker) kann unser geplantes Projekt de</w:t>
            </w:r>
            <w:r w:rsidR="003B7B86">
              <w:t xml:space="preserve">r Lehrerin oder dem </w:t>
            </w:r>
            <w:r w:rsidR="0032433A" w:rsidRPr="00BB2474">
              <w:t xml:space="preserve">Lehrer </w:t>
            </w:r>
            <w:r w:rsidR="003B7B86">
              <w:t xml:space="preserve">mit Hilfe des </w:t>
            </w:r>
            <w:r w:rsidR="0032433A" w:rsidRPr="00BB2474">
              <w:t xml:space="preserve">Teams vorstellen und zusammen mit </w:t>
            </w:r>
            <w:r w:rsidR="003B7B86">
              <w:t>Ihr/</w:t>
            </w:r>
            <w:r w:rsidR="0032433A" w:rsidRPr="00BB2474">
              <w:t>ihm und dem Team notwendige Veränderungen für die endgültige Planung vornehmen.</w:t>
            </w:r>
          </w:p>
        </w:tc>
        <w:tc>
          <w:tcPr>
            <w:tcW w:w="726" w:type="dxa"/>
            <w:shd w:val="clear" w:color="auto" w:fill="auto"/>
          </w:tcPr>
          <w:p w14:paraId="234ECE7A"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2153F5FD"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2D10B251" w14:textId="77777777" w:rsidR="0032433A" w:rsidRPr="00BB2474" w:rsidRDefault="0032433A" w:rsidP="00FB7159">
            <w:pPr>
              <w:jc w:val="both"/>
              <w:rPr>
                <w:rFonts w:eastAsia="Times New Roman" w:cs="Times New Roman"/>
                <w:color w:val="000000"/>
                <w:szCs w:val="22"/>
              </w:rPr>
            </w:pPr>
          </w:p>
        </w:tc>
      </w:tr>
      <w:tr w:rsidR="0032433A" w:rsidRPr="00246134" w14:paraId="3E983D71" w14:textId="77777777" w:rsidTr="009B0FD3">
        <w:tc>
          <w:tcPr>
            <w:tcW w:w="841" w:type="dxa"/>
            <w:shd w:val="clear" w:color="auto" w:fill="auto"/>
          </w:tcPr>
          <w:p w14:paraId="2CD70686"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5022018B" w14:textId="64E8ECBF" w:rsidR="0032433A" w:rsidRPr="00BB2474" w:rsidRDefault="0032433A" w:rsidP="003B7B86">
            <w:r w:rsidRPr="00BB2474">
              <w:t>Ich kann im Team die Aufgabe</w:t>
            </w:r>
            <w:r w:rsidR="003B7B86">
              <w:t xml:space="preserve"> </w:t>
            </w:r>
            <w:r w:rsidR="0021536C">
              <w:t>der Ideengeberin/</w:t>
            </w:r>
            <w:r w:rsidRPr="00BB2474">
              <w:t>des Ideengebers übernehmen.</w:t>
            </w:r>
          </w:p>
        </w:tc>
        <w:tc>
          <w:tcPr>
            <w:tcW w:w="726" w:type="dxa"/>
            <w:shd w:val="clear" w:color="auto" w:fill="auto"/>
          </w:tcPr>
          <w:p w14:paraId="43A21A8C"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3CE139A9"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276DE934" w14:textId="77777777" w:rsidR="0032433A" w:rsidRPr="00BB2474" w:rsidRDefault="0032433A" w:rsidP="00FB7159">
            <w:pPr>
              <w:jc w:val="both"/>
              <w:rPr>
                <w:rFonts w:eastAsia="Times New Roman" w:cs="Times New Roman"/>
                <w:color w:val="000000"/>
                <w:szCs w:val="22"/>
              </w:rPr>
            </w:pPr>
          </w:p>
        </w:tc>
      </w:tr>
      <w:tr w:rsidR="0032433A" w:rsidRPr="00246134" w14:paraId="6F0BAC23" w14:textId="77777777" w:rsidTr="009B0FD3">
        <w:tc>
          <w:tcPr>
            <w:tcW w:w="841" w:type="dxa"/>
            <w:shd w:val="clear" w:color="auto" w:fill="auto"/>
          </w:tcPr>
          <w:p w14:paraId="7179F1D0"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6E3EA9A0" w14:textId="557BC819" w:rsidR="0032433A" w:rsidRPr="00BB2474" w:rsidRDefault="0032433A" w:rsidP="003B7B86">
            <w:r w:rsidRPr="00BB2474">
              <w:t xml:space="preserve">Ich kann im Team die Aufgabe </w:t>
            </w:r>
            <w:r w:rsidR="0021536C">
              <w:t>der Geschichtenschreib</w:t>
            </w:r>
            <w:r w:rsidR="0021536C">
              <w:t>e</w:t>
            </w:r>
            <w:r w:rsidR="0021536C">
              <w:t>rin/</w:t>
            </w:r>
            <w:r w:rsidRPr="00BB2474">
              <w:t>des Geschichtenschreibers übernehmen.</w:t>
            </w:r>
          </w:p>
        </w:tc>
        <w:tc>
          <w:tcPr>
            <w:tcW w:w="726" w:type="dxa"/>
            <w:shd w:val="clear" w:color="auto" w:fill="auto"/>
          </w:tcPr>
          <w:p w14:paraId="74FE6312"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5E2BA4CB"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4B5DF84E" w14:textId="77777777" w:rsidR="0032433A" w:rsidRPr="00BB2474" w:rsidRDefault="0032433A" w:rsidP="00FB7159">
            <w:pPr>
              <w:jc w:val="both"/>
              <w:rPr>
                <w:rFonts w:eastAsia="Times New Roman" w:cs="Times New Roman"/>
                <w:color w:val="000000"/>
                <w:szCs w:val="22"/>
              </w:rPr>
            </w:pPr>
          </w:p>
        </w:tc>
      </w:tr>
      <w:tr w:rsidR="0032433A" w:rsidRPr="00246134" w14:paraId="0D841A8E" w14:textId="77777777" w:rsidTr="009B0FD3">
        <w:tc>
          <w:tcPr>
            <w:tcW w:w="841" w:type="dxa"/>
            <w:shd w:val="clear" w:color="auto" w:fill="auto"/>
          </w:tcPr>
          <w:p w14:paraId="2DD7B8D2"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47DA1EBD" w14:textId="08B849EB" w:rsidR="0032433A" w:rsidRPr="00BB2474" w:rsidRDefault="0032433A" w:rsidP="003B7B86">
            <w:r w:rsidRPr="00BB2474">
              <w:t xml:space="preserve">Ich kann im Team die Aufgabe </w:t>
            </w:r>
            <w:r w:rsidR="0021536C">
              <w:t>der Korrekturleserin/</w:t>
            </w:r>
            <w:r w:rsidRPr="00BB2474">
              <w:t>des Korrekturlesers übernehmen.</w:t>
            </w:r>
          </w:p>
        </w:tc>
        <w:tc>
          <w:tcPr>
            <w:tcW w:w="726" w:type="dxa"/>
            <w:shd w:val="clear" w:color="auto" w:fill="auto"/>
          </w:tcPr>
          <w:p w14:paraId="15DA1952"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6B0A1E67"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7E3D376C" w14:textId="77777777" w:rsidR="0032433A" w:rsidRPr="00BB2474" w:rsidRDefault="0032433A" w:rsidP="00FB7159">
            <w:pPr>
              <w:jc w:val="both"/>
              <w:rPr>
                <w:rFonts w:eastAsia="Times New Roman" w:cs="Times New Roman"/>
                <w:color w:val="000000"/>
                <w:szCs w:val="22"/>
              </w:rPr>
            </w:pPr>
          </w:p>
        </w:tc>
      </w:tr>
      <w:tr w:rsidR="0032433A" w:rsidRPr="00246134" w14:paraId="079D4F59" w14:textId="77777777" w:rsidTr="009B0FD3">
        <w:tc>
          <w:tcPr>
            <w:tcW w:w="841" w:type="dxa"/>
            <w:shd w:val="clear" w:color="auto" w:fill="auto"/>
          </w:tcPr>
          <w:p w14:paraId="1FFB77DB"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0D31BDDD" w14:textId="77777777" w:rsidR="0032433A" w:rsidRPr="00BB2474" w:rsidRDefault="0032433A" w:rsidP="003B7B86">
            <w:r w:rsidRPr="00BB2474">
              <w:t>Ich kann im Team die Aufgabe des Präsentators übe</w:t>
            </w:r>
            <w:r w:rsidRPr="00BB2474">
              <w:t>r</w:t>
            </w:r>
            <w:r w:rsidRPr="00BB2474">
              <w:t>nehmen.</w:t>
            </w:r>
          </w:p>
        </w:tc>
        <w:tc>
          <w:tcPr>
            <w:tcW w:w="726" w:type="dxa"/>
            <w:shd w:val="clear" w:color="auto" w:fill="auto"/>
          </w:tcPr>
          <w:p w14:paraId="484D8EB1"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6267FA1C"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49F2EDE5" w14:textId="77777777" w:rsidR="0032433A" w:rsidRPr="00BB2474" w:rsidRDefault="0032433A" w:rsidP="00FB7159">
            <w:pPr>
              <w:jc w:val="both"/>
              <w:rPr>
                <w:rFonts w:eastAsia="Times New Roman" w:cs="Times New Roman"/>
                <w:color w:val="000000"/>
                <w:szCs w:val="22"/>
              </w:rPr>
            </w:pPr>
          </w:p>
        </w:tc>
      </w:tr>
      <w:tr w:rsidR="0032433A" w:rsidRPr="00246134" w14:paraId="02DA845B" w14:textId="77777777" w:rsidTr="009B0FD3">
        <w:tc>
          <w:tcPr>
            <w:tcW w:w="841" w:type="dxa"/>
            <w:shd w:val="clear" w:color="auto" w:fill="auto"/>
          </w:tcPr>
          <w:p w14:paraId="38F9C50D"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610954A5" w14:textId="77777777" w:rsidR="0032433A" w:rsidRPr="00BB2474" w:rsidRDefault="0032433A" w:rsidP="003B7B86">
            <w:r w:rsidRPr="00BB2474">
              <w:t>Ich kann das Fotoprojekt wie geplant durchführen. Die vorgegebenen und individuellen Meilensteine für unser Team werden von mir und unserem Team eingehalten.</w:t>
            </w:r>
          </w:p>
        </w:tc>
        <w:tc>
          <w:tcPr>
            <w:tcW w:w="726" w:type="dxa"/>
            <w:shd w:val="clear" w:color="auto" w:fill="auto"/>
          </w:tcPr>
          <w:p w14:paraId="3E011E60"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4BF719F2"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61AB4748" w14:textId="77777777" w:rsidR="0032433A" w:rsidRPr="00BB2474" w:rsidRDefault="0032433A" w:rsidP="00FB7159">
            <w:pPr>
              <w:jc w:val="both"/>
              <w:rPr>
                <w:rFonts w:eastAsia="Times New Roman" w:cs="Times New Roman"/>
                <w:color w:val="000000"/>
                <w:szCs w:val="22"/>
              </w:rPr>
            </w:pPr>
          </w:p>
        </w:tc>
      </w:tr>
      <w:tr w:rsidR="0032433A" w:rsidRPr="00246134" w14:paraId="4670296B" w14:textId="77777777" w:rsidTr="009B0FD3">
        <w:tc>
          <w:tcPr>
            <w:tcW w:w="841" w:type="dxa"/>
            <w:shd w:val="clear" w:color="auto" w:fill="auto"/>
          </w:tcPr>
          <w:p w14:paraId="14143974"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66ECD8EE" w14:textId="77777777" w:rsidR="0032433A" w:rsidRPr="00BB2474" w:rsidRDefault="0032433A" w:rsidP="003B7B86">
            <w:r w:rsidRPr="00BB2474">
              <w:t>Ich kenne das Kompetenzraster für Präsentationen und Plakate und weiß, auf welche Punkte es besonders a</w:t>
            </w:r>
            <w:r w:rsidRPr="00BB2474">
              <w:t>n</w:t>
            </w:r>
            <w:r w:rsidRPr="00BB2474">
              <w:t>kommt.</w:t>
            </w:r>
          </w:p>
        </w:tc>
        <w:tc>
          <w:tcPr>
            <w:tcW w:w="726" w:type="dxa"/>
            <w:shd w:val="clear" w:color="auto" w:fill="auto"/>
          </w:tcPr>
          <w:p w14:paraId="274AFF60"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0333C259"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73B373D8" w14:textId="77777777" w:rsidR="0032433A" w:rsidRPr="00BB2474" w:rsidRDefault="0032433A" w:rsidP="00FB7159">
            <w:pPr>
              <w:jc w:val="both"/>
              <w:rPr>
                <w:rFonts w:eastAsia="Times New Roman" w:cs="Times New Roman"/>
                <w:color w:val="000000"/>
                <w:szCs w:val="22"/>
              </w:rPr>
            </w:pPr>
          </w:p>
        </w:tc>
      </w:tr>
      <w:tr w:rsidR="0032433A" w:rsidRPr="00246134" w14:paraId="18B4A3F0" w14:textId="77777777" w:rsidTr="009B0FD3">
        <w:tc>
          <w:tcPr>
            <w:tcW w:w="841" w:type="dxa"/>
            <w:shd w:val="clear" w:color="auto" w:fill="auto"/>
          </w:tcPr>
          <w:p w14:paraId="57F1D9B1" w14:textId="77777777" w:rsidR="0032433A" w:rsidRPr="00246134" w:rsidRDefault="0032433A" w:rsidP="00FB7159">
            <w:pPr>
              <w:pStyle w:val="Textkrper"/>
              <w:rPr>
                <w:color w:val="000000"/>
                <w:lang w:val="en-GB"/>
              </w:rPr>
            </w:pPr>
            <w:r w:rsidRPr="00246134">
              <w:rPr>
                <w:color w:val="000000"/>
                <w:lang w:val="en-GB"/>
              </w:rPr>
              <w:t>A</w:t>
            </w:r>
          </w:p>
        </w:tc>
        <w:tc>
          <w:tcPr>
            <w:tcW w:w="5013" w:type="dxa"/>
            <w:shd w:val="clear" w:color="auto" w:fill="auto"/>
          </w:tcPr>
          <w:p w14:paraId="743943BF" w14:textId="77777777" w:rsidR="0032433A" w:rsidRPr="00BB2474" w:rsidRDefault="0032433A" w:rsidP="003B7B86">
            <w:r w:rsidRPr="00BB2474">
              <w:t>Ich kann mit aufgeschriebenen Sätzen meinen Teil der Kurzgeschichte auf Englisch präsentieren.</w:t>
            </w:r>
          </w:p>
        </w:tc>
        <w:tc>
          <w:tcPr>
            <w:tcW w:w="726" w:type="dxa"/>
            <w:shd w:val="clear" w:color="auto" w:fill="auto"/>
          </w:tcPr>
          <w:p w14:paraId="53E8FE88"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2C7982E5"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4C9F5CB7" w14:textId="77777777" w:rsidR="0032433A" w:rsidRPr="00BB2474" w:rsidRDefault="0032433A" w:rsidP="00FB7159">
            <w:pPr>
              <w:jc w:val="both"/>
              <w:rPr>
                <w:rFonts w:eastAsia="Times New Roman" w:cs="Times New Roman"/>
                <w:color w:val="000000"/>
                <w:szCs w:val="22"/>
              </w:rPr>
            </w:pPr>
          </w:p>
        </w:tc>
      </w:tr>
      <w:tr w:rsidR="0032433A" w:rsidRPr="00246134" w14:paraId="1364F49A" w14:textId="77777777" w:rsidTr="009B0FD3">
        <w:tc>
          <w:tcPr>
            <w:tcW w:w="841" w:type="dxa"/>
            <w:shd w:val="clear" w:color="auto" w:fill="auto"/>
          </w:tcPr>
          <w:p w14:paraId="6501DE4A"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13B9AE41" w14:textId="77777777" w:rsidR="0032433A" w:rsidRPr="00BB2474" w:rsidRDefault="0032433A" w:rsidP="003B7B86">
            <w:r w:rsidRPr="00BB2474">
              <w:t>Ich kann mit aufgeschriebenen Stichworten meinen Teil der Kurzgeschichte auf Englisch präsentieren.</w:t>
            </w:r>
          </w:p>
        </w:tc>
        <w:tc>
          <w:tcPr>
            <w:tcW w:w="726" w:type="dxa"/>
            <w:shd w:val="clear" w:color="auto" w:fill="auto"/>
          </w:tcPr>
          <w:p w14:paraId="555EA045"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2A375ACC"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28A314E2" w14:textId="77777777" w:rsidR="0032433A" w:rsidRPr="00BB2474" w:rsidRDefault="0032433A" w:rsidP="00FB7159">
            <w:pPr>
              <w:jc w:val="both"/>
              <w:rPr>
                <w:rFonts w:eastAsia="Times New Roman" w:cs="Times New Roman"/>
                <w:color w:val="000000"/>
                <w:szCs w:val="22"/>
              </w:rPr>
            </w:pPr>
          </w:p>
        </w:tc>
      </w:tr>
      <w:tr w:rsidR="0032433A" w:rsidRPr="00246134" w14:paraId="6FA6E3A4" w14:textId="77777777" w:rsidTr="009B0FD3">
        <w:tc>
          <w:tcPr>
            <w:tcW w:w="841" w:type="dxa"/>
            <w:shd w:val="clear" w:color="auto" w:fill="auto"/>
          </w:tcPr>
          <w:p w14:paraId="23086AE6"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14F9C0D0" w14:textId="77777777" w:rsidR="0032433A" w:rsidRPr="00BB2474" w:rsidRDefault="0032433A" w:rsidP="003B7B86">
            <w:r w:rsidRPr="00BB2474">
              <w:t>Ich kann Feedback annehmen und geben. Ich kann en</w:t>
            </w:r>
            <w:r w:rsidRPr="00BB2474">
              <w:t>t</w:t>
            </w:r>
            <w:r w:rsidRPr="00BB2474">
              <w:t>scheiden, was im Projekt gut lief und was das nächste Mal besser laufen sollte.</w:t>
            </w:r>
          </w:p>
        </w:tc>
        <w:tc>
          <w:tcPr>
            <w:tcW w:w="726" w:type="dxa"/>
            <w:shd w:val="clear" w:color="auto" w:fill="auto"/>
          </w:tcPr>
          <w:p w14:paraId="4C66BB70"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1C31834B"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3286924A" w14:textId="77777777" w:rsidR="0032433A" w:rsidRPr="00BB2474" w:rsidRDefault="0032433A" w:rsidP="00FB7159">
            <w:pPr>
              <w:jc w:val="both"/>
              <w:rPr>
                <w:rFonts w:eastAsia="Times New Roman" w:cs="Times New Roman"/>
                <w:color w:val="000000"/>
                <w:szCs w:val="22"/>
              </w:rPr>
            </w:pPr>
          </w:p>
        </w:tc>
      </w:tr>
      <w:tr w:rsidR="0032433A" w:rsidRPr="00246134" w14:paraId="688BA3AE" w14:textId="77777777" w:rsidTr="009B0FD3">
        <w:tc>
          <w:tcPr>
            <w:tcW w:w="841" w:type="dxa"/>
            <w:shd w:val="clear" w:color="auto" w:fill="auto"/>
          </w:tcPr>
          <w:p w14:paraId="707804B5"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475996F4" w14:textId="77777777" w:rsidR="0032433A" w:rsidRPr="00BB2474" w:rsidRDefault="0032433A" w:rsidP="003B7B86">
            <w:r w:rsidRPr="00BB2474">
              <w:t>Ich kann meinen Kompetenzstand im Projekt selbst ei</w:t>
            </w:r>
            <w:r w:rsidRPr="00BB2474">
              <w:t>n</w:t>
            </w:r>
            <w:r w:rsidRPr="00BB2474">
              <w:t>schätzen.</w:t>
            </w:r>
          </w:p>
        </w:tc>
        <w:tc>
          <w:tcPr>
            <w:tcW w:w="726" w:type="dxa"/>
            <w:shd w:val="clear" w:color="auto" w:fill="auto"/>
          </w:tcPr>
          <w:p w14:paraId="5300EA94"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653404BB"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17A67964" w14:textId="77777777" w:rsidR="0032433A" w:rsidRPr="00BB2474" w:rsidRDefault="0032433A" w:rsidP="00FB7159">
            <w:pPr>
              <w:jc w:val="both"/>
              <w:rPr>
                <w:rFonts w:eastAsia="Times New Roman" w:cs="Times New Roman"/>
                <w:color w:val="000000"/>
                <w:szCs w:val="22"/>
              </w:rPr>
            </w:pPr>
          </w:p>
        </w:tc>
      </w:tr>
    </w:tbl>
    <w:p w14:paraId="4FD4EBB9" w14:textId="327F6950" w:rsidR="00985BA2" w:rsidRDefault="00985BA2" w:rsidP="000B13F6">
      <w:pPr>
        <w:pStyle w:val="Textkrper"/>
      </w:pPr>
    </w:p>
    <w:p w14:paraId="5CF7E6C5" w14:textId="77777777" w:rsidR="00985BA2" w:rsidRDefault="00985BA2">
      <w:pPr>
        <w:spacing w:line="240" w:lineRule="exact"/>
        <w:rPr>
          <w:lang w:eastAsia="de-DE"/>
        </w:rPr>
      </w:pPr>
      <w:r>
        <w:br w:type="page"/>
      </w:r>
    </w:p>
    <w:p w14:paraId="352645EF" w14:textId="77777777" w:rsidR="00985BA2" w:rsidRPr="00246134" w:rsidRDefault="00985BA2" w:rsidP="00985BA2">
      <w:pPr>
        <w:pStyle w:val="Textkrper"/>
        <w:rPr>
          <w:lang w:val="en-GB"/>
        </w:rPr>
      </w:pPr>
      <w:r w:rsidRPr="00246134">
        <w:rPr>
          <w:rFonts w:eastAsia="Times New Roman" w:cs="Times New Roman"/>
          <w:b/>
          <w:lang w:val="en-GB"/>
        </w:rPr>
        <w:lastRenderedPageBreak/>
        <w:t>Literatur</w:t>
      </w:r>
      <w:r>
        <w:rPr>
          <w:rFonts w:eastAsia="Times New Roman" w:cs="Times New Roman"/>
          <w:b/>
          <w:lang w:val="en-GB"/>
        </w:rPr>
        <w:t>verzeichnis</w:t>
      </w:r>
    </w:p>
    <w:p w14:paraId="1855A93C" w14:textId="77777777" w:rsidR="00985BA2" w:rsidRPr="00246134" w:rsidRDefault="00985BA2" w:rsidP="00985BA2">
      <w:pPr>
        <w:pStyle w:val="Textkrper"/>
        <w:rPr>
          <w:lang w:val="en-GB"/>
        </w:rPr>
      </w:pPr>
    </w:p>
    <w:p w14:paraId="294A1A3F"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Schülerbuch, Cornelsen Verlag, Berlin</w:t>
      </w:r>
    </w:p>
    <w:p w14:paraId="1ADDA640"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Workbook, Cornelsen Verlag, Berlin</w:t>
      </w:r>
    </w:p>
    <w:p w14:paraId="443FA40A"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Vocabulary practise book, Cornelsen Verlag, Berlin</w:t>
      </w:r>
    </w:p>
    <w:p w14:paraId="5884F5B6" w14:textId="2472B375"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Handreichungen, Cornelsen Verlag, Berlin</w:t>
      </w:r>
    </w:p>
    <w:p w14:paraId="7FD33E66" w14:textId="4C2AFD16" w:rsidR="00985BA2" w:rsidRPr="00BB2474" w:rsidRDefault="00985BA2" w:rsidP="004B510D">
      <w:pPr>
        <w:pStyle w:val="Textkrper"/>
        <w:numPr>
          <w:ilvl w:val="6"/>
          <w:numId w:val="34"/>
        </w:numPr>
        <w:ind w:left="426" w:right="-1842"/>
        <w:rPr>
          <w:color w:val="000000"/>
        </w:rPr>
      </w:pPr>
      <w:r w:rsidRPr="00BB2474">
        <w:rPr>
          <w:color w:val="000000"/>
        </w:rPr>
        <w:t>Davie Christie, (2013) Kickoff Foundation, Schül</w:t>
      </w:r>
      <w:r w:rsidR="00D876F9">
        <w:rPr>
          <w:color w:val="000000"/>
        </w:rPr>
        <w:t>erbuch, Klett Verlag, Stuttgart</w:t>
      </w:r>
    </w:p>
    <w:p w14:paraId="660DD5D9" w14:textId="244B24F5" w:rsidR="00985BA2" w:rsidRPr="00BB2474" w:rsidRDefault="00985BA2" w:rsidP="004B510D">
      <w:pPr>
        <w:pStyle w:val="Textkrper"/>
        <w:numPr>
          <w:ilvl w:val="6"/>
          <w:numId w:val="34"/>
        </w:numPr>
        <w:ind w:left="426" w:right="-1842"/>
        <w:rPr>
          <w:color w:val="000000"/>
        </w:rPr>
      </w:pPr>
      <w:r w:rsidRPr="00BB2474">
        <w:rPr>
          <w:color w:val="000000"/>
        </w:rPr>
        <w:t>Davie Christie, (2013) Kickoff Foundation, Workbook mit Lösungsheft,</w:t>
      </w:r>
      <w:r w:rsidR="00D876F9">
        <w:rPr>
          <w:color w:val="000000"/>
        </w:rPr>
        <w:t xml:space="preserve"> Klett Verlag, Stuttgart</w:t>
      </w:r>
    </w:p>
    <w:p w14:paraId="3BD1DD58"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Shaunessy Ashdown, Steve Williams (2010) Keep going, 4th Edition, Schülerbuch, Cornelsen Verlag, 1. Auflage</w:t>
      </w:r>
    </w:p>
    <w:p w14:paraId="7D2547F1" w14:textId="210FBABE" w:rsidR="00985BA2" w:rsidRPr="00BB2474" w:rsidRDefault="00985BA2" w:rsidP="004B510D">
      <w:pPr>
        <w:pStyle w:val="Textkrper"/>
        <w:numPr>
          <w:ilvl w:val="6"/>
          <w:numId w:val="34"/>
        </w:numPr>
        <w:ind w:left="426" w:right="-1842"/>
        <w:rPr>
          <w:color w:val="000000"/>
        </w:rPr>
      </w:pPr>
      <w:r w:rsidRPr="00BB2474">
        <w:rPr>
          <w:color w:val="000000"/>
        </w:rPr>
        <w:t>David Christie, Margaret Helliwell (2012) Gateway, Schü</w:t>
      </w:r>
      <w:r>
        <w:rPr>
          <w:color w:val="000000"/>
        </w:rPr>
        <w:t>lerbuch, Klett Verlag</w:t>
      </w:r>
      <w:r w:rsidR="003B7B86">
        <w:rPr>
          <w:color w:val="000000"/>
        </w:rPr>
        <w:t>,</w:t>
      </w:r>
      <w:r>
        <w:rPr>
          <w:color w:val="000000"/>
        </w:rPr>
        <w:t xml:space="preserve"> Stuttgart</w:t>
      </w:r>
    </w:p>
    <w:p w14:paraId="1A45D3A0" w14:textId="737BC996" w:rsidR="00985BA2" w:rsidRPr="00BB2474" w:rsidRDefault="00985BA2" w:rsidP="004B510D">
      <w:pPr>
        <w:pStyle w:val="Textkrper"/>
        <w:numPr>
          <w:ilvl w:val="6"/>
          <w:numId w:val="34"/>
        </w:numPr>
        <w:ind w:left="426" w:right="-1842"/>
        <w:rPr>
          <w:color w:val="000000"/>
        </w:rPr>
      </w:pPr>
      <w:r w:rsidRPr="00BB2474">
        <w:rPr>
          <w:color w:val="000000"/>
        </w:rPr>
        <w:t>David Christie, Margaret Helliwell (2012) Gateway, Workbook mit Lösungen, Klett Verlag</w:t>
      </w:r>
      <w:r w:rsidR="003B7B86">
        <w:rPr>
          <w:color w:val="000000"/>
        </w:rPr>
        <w:t>,</w:t>
      </w:r>
      <w:r w:rsidRPr="00BB2474">
        <w:rPr>
          <w:color w:val="000000"/>
        </w:rPr>
        <w:t xml:space="preserve"> Stuttgart</w:t>
      </w:r>
    </w:p>
    <w:p w14:paraId="03D46A55" w14:textId="6EF17307" w:rsidR="00985BA2" w:rsidRPr="00BB2474" w:rsidRDefault="00985BA2" w:rsidP="004B510D">
      <w:pPr>
        <w:pStyle w:val="Textkrper"/>
        <w:numPr>
          <w:ilvl w:val="6"/>
          <w:numId w:val="34"/>
        </w:numPr>
        <w:ind w:left="426" w:right="-1842"/>
        <w:rPr>
          <w:color w:val="000000"/>
        </w:rPr>
      </w:pPr>
      <w:r w:rsidRPr="00BB2474">
        <w:rPr>
          <w:color w:val="000000"/>
        </w:rPr>
        <w:t>David Christie, Margaret Helliwell (2012) Gateway, Lehrerhandbuch, Klett Verlag</w:t>
      </w:r>
      <w:r w:rsidR="003B7B86">
        <w:rPr>
          <w:color w:val="000000"/>
        </w:rPr>
        <w:t>,</w:t>
      </w:r>
      <w:r w:rsidRPr="00BB2474">
        <w:rPr>
          <w:color w:val="000000"/>
        </w:rPr>
        <w:t xml:space="preserve"> Stuttgart</w:t>
      </w:r>
    </w:p>
    <w:p w14:paraId="0700041E" w14:textId="3FD6D758" w:rsidR="00985BA2" w:rsidRPr="00BB2474" w:rsidRDefault="00985BA2" w:rsidP="004B510D">
      <w:pPr>
        <w:pStyle w:val="Textkrper"/>
        <w:numPr>
          <w:ilvl w:val="6"/>
          <w:numId w:val="34"/>
        </w:numPr>
        <w:ind w:left="426" w:right="-1842"/>
        <w:rPr>
          <w:color w:val="000000"/>
        </w:rPr>
      </w:pPr>
      <w:r w:rsidRPr="00BB2474">
        <w:rPr>
          <w:color w:val="000000"/>
        </w:rPr>
        <w:t>Michael Benford, (2005) Kickstart, Schülerbuch, Cornelsen Verlag</w:t>
      </w:r>
      <w:r w:rsidR="003B7B86">
        <w:rPr>
          <w:color w:val="000000"/>
        </w:rPr>
        <w:t>,</w:t>
      </w:r>
      <w:r w:rsidRPr="00BB2474">
        <w:rPr>
          <w:color w:val="000000"/>
        </w:rPr>
        <w:t xml:space="preserve"> Berlin</w:t>
      </w:r>
    </w:p>
    <w:p w14:paraId="26AAA015" w14:textId="301011ED" w:rsidR="00985BA2" w:rsidRPr="00BB2474" w:rsidRDefault="00985BA2" w:rsidP="004B510D">
      <w:pPr>
        <w:pStyle w:val="Textkrper"/>
        <w:numPr>
          <w:ilvl w:val="6"/>
          <w:numId w:val="34"/>
        </w:numPr>
        <w:ind w:left="426" w:right="-1842"/>
        <w:rPr>
          <w:color w:val="000000"/>
        </w:rPr>
      </w:pPr>
      <w:r w:rsidRPr="00BB2474">
        <w:rPr>
          <w:color w:val="000000"/>
        </w:rPr>
        <w:t>Birgit Herrmann, Andrew K. Johnson (2012) Keep COOL!, Schülerbuch, Klett Verlag</w:t>
      </w:r>
      <w:r w:rsidR="003B7B86">
        <w:rPr>
          <w:color w:val="000000"/>
        </w:rPr>
        <w:t>,</w:t>
      </w:r>
      <w:r w:rsidRPr="00BB2474">
        <w:rPr>
          <w:color w:val="000000"/>
        </w:rPr>
        <w:t xml:space="preserve"> Stuttgart</w:t>
      </w:r>
    </w:p>
    <w:p w14:paraId="7ACC0D68" w14:textId="2EBDB89F" w:rsidR="00985BA2" w:rsidRPr="003B7B86" w:rsidRDefault="00985BA2" w:rsidP="004B510D">
      <w:pPr>
        <w:pStyle w:val="Textkrper"/>
        <w:numPr>
          <w:ilvl w:val="6"/>
          <w:numId w:val="34"/>
        </w:numPr>
        <w:ind w:left="426" w:right="-1842"/>
        <w:rPr>
          <w:color w:val="000000"/>
        </w:rPr>
      </w:pPr>
      <w:r w:rsidRPr="003B7B86">
        <w:rPr>
          <w:color w:val="000000"/>
        </w:rPr>
        <w:t>Rosemary King et.al. (2010) C</w:t>
      </w:r>
      <w:r w:rsidR="003B7B86" w:rsidRPr="003B7B86">
        <w:rPr>
          <w:color w:val="000000"/>
        </w:rPr>
        <w:t>OOL!, Schülerbuch, Klett Verlag, Stuttgart.</w:t>
      </w:r>
    </w:p>
    <w:p w14:paraId="012B4F70" w14:textId="715AEFD2" w:rsidR="00985BA2" w:rsidRPr="001E0ED6" w:rsidRDefault="00985BA2" w:rsidP="004B510D">
      <w:pPr>
        <w:pStyle w:val="Textkrper"/>
        <w:numPr>
          <w:ilvl w:val="6"/>
          <w:numId w:val="34"/>
        </w:numPr>
        <w:ind w:left="426" w:right="-1842"/>
        <w:rPr>
          <w:color w:val="000000"/>
        </w:rPr>
      </w:pPr>
      <w:r w:rsidRPr="001E0ED6">
        <w:rPr>
          <w:color w:val="000000"/>
        </w:rPr>
        <w:t>Pete Oldham, (2005) Job fit Englisch, Schülerbuch, Cornelsen</w:t>
      </w:r>
      <w:r w:rsidR="003B7B86" w:rsidRPr="001E0ED6">
        <w:rPr>
          <w:color w:val="000000"/>
        </w:rPr>
        <w:t>,</w:t>
      </w:r>
      <w:r w:rsidRPr="001E0ED6">
        <w:rPr>
          <w:color w:val="000000"/>
        </w:rPr>
        <w:t xml:space="preserve"> Berlin </w:t>
      </w:r>
    </w:p>
    <w:p w14:paraId="677FF24D" w14:textId="77777777" w:rsidR="00EF0441" w:rsidRDefault="00EF0441" w:rsidP="000B13F6">
      <w:pPr>
        <w:pStyle w:val="Textkrper"/>
      </w:pPr>
    </w:p>
    <w:sectPr w:rsidR="00EF0441" w:rsidSect="00B63E14">
      <w:pgSz w:w="11906" w:h="16838" w:code="9"/>
      <w:pgMar w:top="1418" w:right="354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649554" w14:textId="77777777" w:rsidR="003B0BA5" w:rsidRDefault="003B0BA5" w:rsidP="001E03DE">
      <w:r>
        <w:separator/>
      </w:r>
    </w:p>
  </w:endnote>
  <w:endnote w:type="continuationSeparator" w:id="0">
    <w:p w14:paraId="55F173C4" w14:textId="77777777" w:rsidR="003B0BA5" w:rsidRDefault="003B0BA5"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ource Sans Pro">
    <w:panose1 w:val="020B0503030403020204"/>
    <w:charset w:val="00"/>
    <w:family w:val="swiss"/>
    <w:pitch w:val="variable"/>
    <w:sig w:usb0="600002F7" w:usb1="02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Source Sans Pro Semibold">
    <w:panose1 w:val="020B0603030403020204"/>
    <w:charset w:val="00"/>
    <w:family w:val="swiss"/>
    <w:pitch w:val="variable"/>
    <w:sig w:usb0="600002F7" w:usb1="02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600002F7" w:usb1="02000001" w:usb2="00000000" w:usb3="00000000" w:csb0="0000019F"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Gill Sans">
    <w:charset w:val="00"/>
    <w:family w:val="auto"/>
    <w:pitch w:val="variable"/>
    <w:sig w:usb0="80000267" w:usb1="00000000" w:usb2="00000000" w:usb3="00000000" w:csb0="000001F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FE3C51" w14:textId="661CA0E3" w:rsidR="003B0BA5" w:rsidRPr="002E2050" w:rsidRDefault="003B0BA5" w:rsidP="002E2050">
    <w:pPr>
      <w:pStyle w:val="Fuzeile"/>
    </w:pPr>
    <w:r w:rsidRPr="00595C5A">
      <w:t>© Landesin</w:t>
    </w:r>
    <w:r>
      <w:t>stitut für Schulentwicklung 2015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CDCD2" w14:textId="4C938056" w:rsidR="003B0BA5" w:rsidRPr="002E2050" w:rsidRDefault="003B0BA5" w:rsidP="002E2050">
    <w:pPr>
      <w:pStyle w:val="Fuzeile"/>
    </w:pPr>
    <w:r w:rsidRPr="00595C5A">
      <w:t>© Landesin</w:t>
    </w:r>
    <w:r>
      <w:t>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410483" w14:textId="77777777" w:rsidR="003B0BA5" w:rsidRDefault="003B0BA5" w:rsidP="001E03DE">
      <w:r>
        <w:separator/>
      </w:r>
    </w:p>
  </w:footnote>
  <w:footnote w:type="continuationSeparator" w:id="0">
    <w:p w14:paraId="1FFAC061" w14:textId="77777777" w:rsidR="003B0BA5" w:rsidRDefault="003B0BA5"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EB1C74" w14:textId="31DE6941" w:rsidR="003B0BA5" w:rsidRPr="006A1C37" w:rsidRDefault="003B0BA5" w:rsidP="00A74C42">
    <w:pPr>
      <w:pStyle w:val="Kopfzeile"/>
    </w:pPr>
    <w:r w:rsidRPr="008B7133">
      <w:rPr>
        <w:noProof/>
      </w:rPr>
      <mc:AlternateContent>
        <mc:Choice Requires="wpg">
          <w:drawing>
            <wp:anchor distT="0" distB="0" distL="114300" distR="114300" simplePos="0" relativeHeight="251693056" behindDoc="1" locked="0" layoutInCell="1" allowOverlap="1" wp14:anchorId="3C78B902" wp14:editId="7E5E45C2">
              <wp:simplePos x="0" y="0"/>
              <wp:positionH relativeFrom="page">
                <wp:posOffset>6381115</wp:posOffset>
              </wp:positionH>
              <wp:positionV relativeFrom="page">
                <wp:posOffset>5835015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000" name="Gruppieren 1000"/>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1001" name="Gruppieren 1001"/>
                      <wpg:cNvGrpSpPr/>
                      <wpg:grpSpPr>
                        <a:xfrm>
                          <a:off x="0" y="330413"/>
                          <a:ext cx="862907" cy="860612"/>
                          <a:chOff x="0" y="0"/>
                          <a:chExt cx="862907" cy="860612"/>
                        </a:xfrm>
                      </wpg:grpSpPr>
                      <pic:pic xmlns:pic="http://schemas.openxmlformats.org/drawingml/2006/picture">
                        <pic:nvPicPr>
                          <pic:cNvPr id="1015" name="Grafik 10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6"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14:paraId="2E92E724" w14:textId="77777777" w:rsidR="003B0BA5" w:rsidRPr="008B7133" w:rsidRDefault="003B0BA5" w:rsidP="007E33E7">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11" name="Gruppieren 111"/>
                      <wpg:cNvGrpSpPr/>
                      <wpg:grpSpPr>
                        <a:xfrm>
                          <a:off x="0" y="2389734"/>
                          <a:ext cx="862907" cy="860612"/>
                          <a:chOff x="0" y="0"/>
                          <a:chExt cx="862907" cy="860612"/>
                        </a:xfrm>
                      </wpg:grpSpPr>
                      <pic:pic xmlns:pic="http://schemas.openxmlformats.org/drawingml/2006/picture">
                        <pic:nvPicPr>
                          <pic:cNvPr id="112" name="Grafik 11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13" name="Textfeld 113"/>
                        <wps:cNvSpPr txBox="1">
                          <a:spLocks noChangeArrowheads="1"/>
                        </wps:cNvSpPr>
                        <wps:spPr bwMode="auto">
                          <a:xfrm>
                            <a:off x="69157" y="69156"/>
                            <a:ext cx="793750" cy="567055"/>
                          </a:xfrm>
                          <a:prstGeom prst="rect">
                            <a:avLst/>
                          </a:prstGeom>
                          <a:noFill/>
                          <a:ln w="9525">
                            <a:noFill/>
                            <a:miter lim="800000"/>
                            <a:headEnd/>
                            <a:tailEnd/>
                          </a:ln>
                        </wps:spPr>
                        <wps:txbx>
                          <w:txbxContent>
                            <w:p w14:paraId="15E1D75F" w14:textId="77777777" w:rsidR="003B0BA5" w:rsidRPr="0098402B" w:rsidRDefault="003B0BA5" w:rsidP="007E33E7">
                              <w:pPr>
                                <w:pStyle w:val="LS-DeckblattQuatrate"/>
                              </w:pPr>
                              <w:r>
                                <w:t>Schulentwicklung</w:t>
                              </w:r>
                              <w:r>
                                <w:br/>
                                <w:t>und empirische Bildungsforschung</w:t>
                              </w:r>
                            </w:p>
                          </w:txbxContent>
                        </wps:txbx>
                        <wps:bodyPr rot="0" vert="horz" wrap="square" lIns="0" tIns="0" rIns="0" bIns="0" anchor="t" anchorCtr="0">
                          <a:noAutofit/>
                        </wps:bodyPr>
                      </wps:wsp>
                    </wpg:grpSp>
                    <wpg:grpSp>
                      <wpg:cNvPr id="114" name="Gruppieren 114"/>
                      <wpg:cNvGrpSpPr/>
                      <wpg:grpSpPr>
                        <a:xfrm>
                          <a:off x="0" y="1352389"/>
                          <a:ext cx="862907" cy="860612"/>
                          <a:chOff x="0" y="0"/>
                          <a:chExt cx="862907" cy="860612"/>
                        </a:xfrm>
                      </wpg:grpSpPr>
                      <pic:pic xmlns:pic="http://schemas.openxmlformats.org/drawingml/2006/picture">
                        <pic:nvPicPr>
                          <pic:cNvPr id="164" name="Grafik 164"/>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89"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14:paraId="4662BF01" w14:textId="77777777" w:rsidR="003B0BA5" w:rsidRDefault="003B0BA5" w:rsidP="007E33E7">
                              <w:pPr>
                                <w:pStyle w:val="LS-DeckblattQuatrate"/>
                              </w:pPr>
                              <w:r>
                                <w:t>Qualitätsentwicklung</w:t>
                              </w:r>
                            </w:p>
                            <w:p w14:paraId="554669B8" w14:textId="77777777" w:rsidR="003B0BA5" w:rsidRPr="008B7133" w:rsidRDefault="003B0BA5" w:rsidP="007E33E7">
                              <w:pPr>
                                <w:pStyle w:val="LS-DeckblattQuatrate"/>
                              </w:pPr>
                              <w:r>
                                <w:t>und Evaluation</w:t>
                              </w:r>
                            </w:p>
                          </w:txbxContent>
                        </wps:txbx>
                        <wps:bodyPr rot="0" vert="horz" wrap="square" lIns="0" tIns="0" rIns="0" bIns="0" anchor="t" anchorCtr="0">
                          <a:noAutofit/>
                        </wps:bodyPr>
                      </wps:wsp>
                    </wpg:grpSp>
                    <wpg:grpSp>
                      <wpg:cNvPr id="1188" name="Gruppieren 1188"/>
                      <wpg:cNvGrpSpPr/>
                      <wpg:grpSpPr>
                        <a:xfrm>
                          <a:off x="0" y="3419395"/>
                          <a:ext cx="862907" cy="860611"/>
                          <a:chOff x="0" y="0"/>
                          <a:chExt cx="862907" cy="860611"/>
                        </a:xfrm>
                      </wpg:grpSpPr>
                      <pic:pic xmlns:pic="http://schemas.openxmlformats.org/drawingml/2006/picture">
                        <pic:nvPicPr>
                          <pic:cNvPr id="1190" name="Grafik 1190"/>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204"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14:paraId="430FD131" w14:textId="77777777" w:rsidR="003B0BA5" w:rsidRPr="0098402B" w:rsidRDefault="003B0BA5" w:rsidP="007E33E7">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206" name="Grafik 1206"/>
                        <pic:cNvPicPr>
                          <a:picLocks/>
                        </pic:cNvPicPr>
                      </pic:nvPicPr>
                      <pic:blipFill>
                        <a:blip r:embed="rId5"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000" o:spid="_x0000_s1036" style="position:absolute;margin-left:502.45pt;margin-top:459.45pt;width:68.05pt;height:337.05pt;z-index:-2516234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">
              <v:group id="Gruppieren 1001" o:spid="_x0000_s1037"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15" o:spid="_x0000_s103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ewPFAAAA3QAAAA8AAABkcnMvZG93bnJldi54bWxET0trwkAQvhf8D8sIXqTuKlRC6ioqPnro&#10;QY0Hj0N2moRmZ0N2NfHfdwuF3ubje85i1dtaPKj1lWMN04kCQZw7U3Gh4ZrtXxMQPiAbrB2Thid5&#10;WC0HLwtMjev4TI9LKEQMYZ+ihjKEJpXS5yVZ9BPXEEfuy7UWQ4RtIU2LXQy3tZwpNZcWK44NJTa0&#10;LSn/vtythqbL8vF1d7hVSbY93Y79YaM+Z1qPhv36HUSgPvyL/9wfJs5X0zf4/Sae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ZHsDxQAAAN0AAAAPAAAAAAAAAAAAAAAA&#10;AJ8CAABkcnMvZG93bnJldi54bWxQSwUGAAAAAAQABAD3AAAAkQMAAAAA&#10;">
                  <v:imagedata r:id="rId6" o:title=""/>
                  <v:path arrowok="t"/>
                </v:shape>
                <v:shapetype id="_x0000_t202" coordsize="21600,21600" o:spt="202" path="m,l,21600r21600,l21600,xe">
                  <v:stroke joinstyle="miter"/>
                  <v:path gradientshapeok="t" o:connecttype="rect"/>
                </v:shapetype>
                <v:shape id="_x0000_s1039"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14:paraId="2E92E724" w14:textId="77777777" w:rsidR="003B0BA5" w:rsidRPr="008B7133" w:rsidRDefault="003B0BA5" w:rsidP="007E33E7">
                        <w:pPr>
                          <w:pStyle w:val="LS-DeckblattQuatrate"/>
                        </w:pPr>
                        <w:r w:rsidRPr="008B7133">
                          <w:t>Landesinstitut</w:t>
                        </w:r>
                        <w:r>
                          <w:t xml:space="preserve"> </w:t>
                        </w:r>
                        <w:r w:rsidRPr="008B7133">
                          <w:t>für Schulentwicklung</w:t>
                        </w:r>
                      </w:p>
                    </w:txbxContent>
                  </v:textbox>
                </v:shape>
              </v:group>
              <v:group id="Gruppieren 111" o:spid="_x0000_s1040"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Grafik 112" o:spid="_x0000_s104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OiBrEAAAA3AAAAA8AAABkcnMvZG93bnJldi54bWxET01rwkAQvRf6H5YpeKubBExL6iqN0BJ6&#10;siY99DZkxySanQ3Zrab/3hUEb/N4n7NcT6YXJxpdZ1lBPI9AENdWd9woqMqP51cQziNr7C2Tgn9y&#10;sF49Piwx0/bM33Ta+UaEEHYZKmi9HzIpXd2SQTe3A3Hg9nY06AMcG6lHPIdw08skilJpsOPQ0OJA&#10;m5bq4+7PKCi/NkP+W0Tpi63Kn8Ni+3nIZaLU7Gl6fwPhafJ38c1d6DA/TuD6TLhAr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OiBrEAAAA3AAAAA8AAAAAAAAAAAAAAAAA&#10;nwIAAGRycy9kb3ducmV2LnhtbFBLBQYAAAAABAAEAPcAAACQAwAAAAA=&#10;">
                  <v:imagedata r:id="rId7" o:title=""/>
                  <v:path arrowok="t"/>
                </v:shape>
                <v:shape id="Textfeld 113" o:spid="_x0000_s1042"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14:paraId="15E1D75F" w14:textId="77777777" w:rsidR="003B0BA5" w:rsidRPr="0098402B" w:rsidRDefault="003B0BA5" w:rsidP="007E33E7">
                        <w:pPr>
                          <w:pStyle w:val="LS-DeckblattQuatrate"/>
                        </w:pPr>
                        <w:r>
                          <w:t>Schulentwicklung</w:t>
                        </w:r>
                        <w:r>
                          <w:br/>
                          <w:t>und empirische Bildungsforschung</w:t>
                        </w:r>
                      </w:p>
                    </w:txbxContent>
                  </v:textbox>
                </v:shape>
              </v:group>
              <v:group id="Gruppieren 114" o:spid="_x0000_s1043"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Grafik 164" o:spid="_x0000_s104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5SEHFAAAA3AAAAA8AAABkcnMvZG93bnJldi54bWxET9tqwkAQfS/4D8sIfSm6aZG0pK4iFUGr&#10;VKr5gCE7TYLZ2SS7xtivd4VC3+ZwrjOd96YSHbWutKzgeRyBIM6sLjlXkB5XozcQziNrrCyTgis5&#10;mM8GD1NMtL3wN3UHn4sQwi5BBYX3dSKlywoy6Ma2Jg7cj20N+gDbXOoWLyHcVPIlimJpsOTQUGBN&#10;HwVlp8PZKNjGk2WT7X9f99h87bafTfq06VKlHof94h2Ep97/i//cax3mxxO4PxMuk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eUhBxQAAANwAAAAPAAAAAAAAAAAAAAAA&#10;AJ8CAABkcnMvZG93bnJldi54bWxQSwUGAAAAAAQABAD3AAAAkQMAAAAA&#10;">
                  <v:imagedata r:id="rId8" o:title=""/>
                  <v:path arrowok="t"/>
                </v:shape>
                <v:shape id="_x0000_s1045"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14:paraId="4662BF01" w14:textId="77777777" w:rsidR="003B0BA5" w:rsidRDefault="003B0BA5" w:rsidP="007E33E7">
                        <w:pPr>
                          <w:pStyle w:val="LS-DeckblattQuatrate"/>
                        </w:pPr>
                        <w:r>
                          <w:t>Qualitätsentwicklung</w:t>
                        </w:r>
                      </w:p>
                      <w:p w14:paraId="554669B8" w14:textId="77777777" w:rsidR="003B0BA5" w:rsidRPr="008B7133" w:rsidRDefault="003B0BA5" w:rsidP="007E33E7">
                        <w:pPr>
                          <w:pStyle w:val="LS-DeckblattQuatrate"/>
                        </w:pPr>
                        <w:r>
                          <w:t>und Evaluation</w:t>
                        </w:r>
                      </w:p>
                    </w:txbxContent>
                  </v:textbox>
                </v:shape>
              </v:group>
              <v:group id="Gruppieren 1188" o:spid="_x0000_s1046"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Grafik 1190" o:spid="_x0000_s104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HPbHEAAAA3QAAAA8AAABkcnMvZG93bnJldi54bWxEj0FvwjAMhe9I+w+RJ+1GUzhMoyOgaRJo&#10;RwYc2M1qTFPWOF0SoP3382HSbrbe83ufl+vBd+pGMbWBDcyKEhRxHWzLjYHjYTN9AZUyssUuMBkY&#10;KcF69TBZYmXDnT/pts+NkhBOFRpwOfeV1ql25DEVoScW7RyixyxrbLSNeJdw3+l5WT5rjy1Lg8Oe&#10;3h3V3/urNxAHdxjpOjKf8eu0+7k08+1lZ8zT4/D2CirTkP/Nf9cfVvBnC+GXb2QE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4HPbHEAAAA3QAAAA8AAAAAAAAAAAAAAAAA&#10;nwIAAGRycy9kb3ducmV2LnhtbFBLBQYAAAAABAAEAPcAAACQAwAAAAA=&#10;">
                  <v:imagedata r:id="rId9" o:title=""/>
                  <v:path arrowok="t"/>
                </v:shape>
                <v:shape id="_x0000_s1048"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JWsMA&#10;AADdAAAADwAAAGRycy9kb3ducmV2LnhtbERPTWsCMRC9F/wPYQRvNamI1K1RRFoQhNJ1PfQ43Yy7&#10;wc1k3URd/31TKHibx/ucxap3jbhSF6xnDS9jBYK49MZypeFQfDy/gggR2WDjmTTcKcBqOXhaYGb8&#10;jXO67mMlUgiHDDXUMbaZlKGsyWEY+5Y4cUffOYwJdpU0Hd5SuGvkRKmZdGg5NdTY0qam8rS/OA3r&#10;b87f7fnz5ys/5rYo5op3s5PWo2G/fgMRqY8P8b97a9L8iZrC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cJWsMAAADdAAAADwAAAAAAAAAAAAAAAACYAgAAZHJzL2Rv&#10;d25yZXYueG1sUEsFBgAAAAAEAAQA9QAAAIgDAAAAAA==&#10;" filled="f" stroked="f">
                  <v:textbox inset="0,0,0,0">
                    <w:txbxContent>
                      <w:p w14:paraId="430FD131" w14:textId="77777777" w:rsidR="003B0BA5" w:rsidRPr="0098402B" w:rsidRDefault="003B0BA5" w:rsidP="007E33E7">
                        <w:pPr>
                          <w:pStyle w:val="LS-DeckblattQuatrate"/>
                        </w:pPr>
                        <w:r>
                          <w:t>Bildungspläne</w:t>
                        </w:r>
                      </w:p>
                    </w:txbxContent>
                  </v:textbox>
                </v:shape>
              </v:group>
              <v:shape id="Grafik 1206" o:spid="_x0000_s1049"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YpqjDAAAA3QAAAA8AAABkcnMvZG93bnJldi54bWxET91qwjAUvhd8h3AE7zS1QpHOtIzJVDZh&#10;W/UBDs1ZW9aclCTT7u2XwcC78/H9nm05ml5cyfnOsoLVMgFBXFvdcaPgcn5ebED4gKyxt0wKfshD&#10;WUwnW8y1vfEHXavQiBjCPkcFbQhDLqWvWzLol3YgjtyndQZDhK6R2uEthptepkmSSYMdx4YWB3pq&#10;qf6qvo2CUerXbH/Yc/pmX+r33ak6uXWl1Hw2Pj6ACDSGu/jffdRxfppk8PdNPEE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BimqMMAAADdAAAADwAAAAAAAAAAAAAAAACf&#10;AgAAZHJzL2Rvd25yZXYueG1sUEsFBgAAAAAEAAQA9wAAAI8DAAAAAA==&#10;">
                <v:imagedata r:id="rId10" o:title=""/>
                <v:path arrowok="t"/>
                <o:lock v:ext="edit" aspectratio="f"/>
              </v:shape>
              <w10:wrap type="through" anchorx="page" anchory="page"/>
            </v:group>
          </w:pict>
        </mc:Fallback>
      </mc:AlternateContent>
    </w:r>
    <w:r w:rsidRPr="008B7133">
      <w:rPr>
        <w:noProof/>
      </w:rPr>
      <w:drawing>
        <wp:anchor distT="0" distB="0" distL="114300" distR="114300" simplePos="0" relativeHeight="251691008" behindDoc="0" locked="0" layoutInCell="1" allowOverlap="1" wp14:anchorId="64CF1C54" wp14:editId="787EB261">
          <wp:simplePos x="0" y="0"/>
          <wp:positionH relativeFrom="page">
            <wp:posOffset>4400550</wp:posOffset>
          </wp:positionH>
          <wp:positionV relativeFrom="page">
            <wp:posOffset>3228975</wp:posOffset>
          </wp:positionV>
          <wp:extent cx="2851200" cy="1306800"/>
          <wp:effectExtent l="0" t="0" r="6350" b="8255"/>
          <wp:wrapNone/>
          <wp:docPr id="991" name="Grafik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88960" behindDoc="1" locked="0" layoutInCell="1" allowOverlap="1" wp14:anchorId="57E05A26" wp14:editId="54EF48F5">
              <wp:simplePos x="0" y="0"/>
              <wp:positionH relativeFrom="page">
                <wp:posOffset>980440</wp:posOffset>
              </wp:positionH>
              <wp:positionV relativeFrom="page">
                <wp:posOffset>4091940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987" name="Gruppieren 987"/>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988" name="Rechteck 988"/>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9" name="Grafik 98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987" o:spid="_x0000_s1026" style="position:absolute;margin-left:77.2pt;margin-top:322.2pt;width:411pt;height:470pt;z-index:-251627520;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">
              <v:rect id="Rechteck 988"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lMIA&#10;AADcAAAADwAAAGRycy9kb3ducmV2LnhtbERPzWrCQBC+C32HZYTedJNSqqau0goWD70Y+wBDdkyi&#10;2dmwO41pn949FHr8+P7X29F1aqAQW88G8nkGirjytuXawNdpP1uCioJssfNMBn4ownbzMFljYf2N&#10;jzSUUqsUwrFAA41IX2gdq4YcxrnviRN39sGhJBhqbQPeUrjr9FOWvWiHLaeGBnvaNVRdy29n4Hxp&#10;h32evz9/fshKfquwuPS7YMzjdHx7BSU0yr/4z32wBlbLtDadSU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77aUwgAAANwAAAAPAAAAAAAAAAAAAAAAAJgCAABkcnMvZG93&#10;bnJldi54bWxQSwUGAAAAAAQABAD1AAAAhwMAAAAA&#10;" filled="f" strokecolor="#a6a6a6" strokeweight="2pt"/>
              <v:shape id="Grafik 989"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FTbXCAAAA3AAAAA8AAABkcnMvZG93bnJldi54bWxEj9GKwjAURN8F/yFcYd80VVS0a5RloSAs&#10;SK1+wKW521abm5Jktfv3RhB8HGbmDLPZ9aYVN3K+saxgOklAEJdWN1wpOJ+y8QqED8gaW8uk4J88&#10;7LbDwQZTbe98pFsRKhEh7FNUUIfQpVL6siaDfmI74uj9WmcwROkqqR3eI9y0cpYkS2mw4bhQY0ff&#10;NZXX4s9ECs+nh2xx3vtc2izPZu4yz3+U+hj1X58gAvXhHX6191rBerWG55l4BOT2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hU21wgAAANwAAAAPAAAAAAAAAAAAAAAAAJ8C&#10;AABkcnMvZG93bnJldi54bWxQSwUGAAAAAAQABAD3AAAAjgMAAAAA&#10;">
                <v:imagedata r:id="rId13" o:title=""/>
                <v:path arrowok="t"/>
              </v:shape>
              <w10:wrap type="through" anchorx="page" anchory="page"/>
            </v:group>
          </w:pict>
        </mc:Fallback>
      </mc:AlternateContent>
    </w:r>
    <w:r w:rsidRPr="008B7133">
      <w:rPr>
        <w:noProof/>
      </w:rPr>
      <w:drawing>
        <wp:anchor distT="0" distB="0" distL="114300" distR="114300" simplePos="0" relativeHeight="251686912" behindDoc="1" locked="0" layoutInCell="1" allowOverlap="1" wp14:anchorId="224E2500" wp14:editId="2AEE47EB">
          <wp:simplePos x="0" y="0"/>
          <wp:positionH relativeFrom="page">
            <wp:posOffset>980440</wp:posOffset>
          </wp:positionH>
          <wp:positionV relativeFrom="page">
            <wp:posOffset>738505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978" name="Grafik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0768" behindDoc="0" locked="0" layoutInCell="1" allowOverlap="1" wp14:anchorId="65210299" wp14:editId="42AEF6E8">
              <wp:simplePos x="0" y="0"/>
              <wp:positionH relativeFrom="page">
                <wp:posOffset>9962515</wp:posOffset>
              </wp:positionH>
              <wp:positionV relativeFrom="page">
                <wp:posOffset>734695</wp:posOffset>
              </wp:positionV>
              <wp:extent cx="434975" cy="6092825"/>
              <wp:effectExtent l="0" t="0" r="3175" b="3175"/>
              <wp:wrapNone/>
              <wp:docPr id="97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975" cy="6092825"/>
                        <a:chOff x="-206" y="3394"/>
                        <a:chExt cx="4355" cy="57201"/>
                      </a:xfrm>
                    </wpg:grpSpPr>
                    <pic:pic xmlns:pic="http://schemas.openxmlformats.org/drawingml/2006/picture">
                      <pic:nvPicPr>
                        <pic:cNvPr id="979" name="Grafik 502"/>
                        <pic:cNvPicPr preferRelativeResize="0">
                          <a:picLocks/>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394" y="56051"/>
                          <a:ext cx="4732" cy="4355"/>
                        </a:xfrm>
                        <a:prstGeom prst="rect">
                          <a:avLst/>
                        </a:prstGeom>
                        <a:noFill/>
                        <a:extLst>
                          <a:ext uri="{909E8E84-426E-40DD-AFC4-6F175D3DCCD1}">
                            <a14:hiddenFill xmlns:a14="http://schemas.microsoft.com/office/drawing/2010/main">
                              <a:solidFill>
                                <a:srgbClr val="FFFFFF"/>
                              </a:solidFill>
                            </a14:hiddenFill>
                          </a:ext>
                        </a:extLst>
                      </pic:spPr>
                    </pic:pic>
                    <wps:wsp>
                      <wps:cNvPr id="980" name="Gerade Verbindung 475"/>
                      <wps:cNvCnPr/>
                      <wps:spPr bwMode="auto">
                        <a:xfrm flipV="1">
                          <a:off x="857" y="3394"/>
                          <a:ext cx="0" cy="52074"/>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784.45pt;margin-top:57.85pt;width:34.25pt;height:479.75pt;z-index:251680768;mso-position-horizontal-relative:page;mso-position-vertical-relative:page;mso-width-relative:margin;mso-height-relative:margin" coordorigin="-206,3394" coordsize="4355,5720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">
              <v:shape id="Grafik 502" o:spid="_x0000_s10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I+HFAAAA3AAAAA8AAABkcnMvZG93bnJldi54bWxEj0FrwkAUhO8F/8PyhN7qxh4ak7qKWASb&#10;WxMP6e2RfU1Cs2/j7qrx33cLhR6HmfmGWW8nM4grOd9bVrBcJCCIG6t7bhWcqsPTCoQPyBoHy6Tg&#10;Th62m9nDGnNtb/xB1zK0IkLY56igC2HMpfRNRwb9wo7E0fuyzmCI0rVSO7xFuBnkc5K8SIM9x4UO&#10;R9p31HyXF6PAZXWRlKv0XhVvJelL/dmfw7tSj/Np9woi0BT+w3/to1aQpRn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yPhxQAAANwAAAAPAAAAAAAAAAAAAAAA&#10;AJ8CAABkcnMvZG93bnJldi54bWxQSwUGAAAAAAQABAD3AAAAkQMAAAAA&#10;">
                <v:imagedata r:id="rId16" o:title=""/>
                <v:path arrowok="t"/>
                <o:lock v:ext="edit" aspectratio="f"/>
              </v:shape>
              <v:line id="Gerade Verbindung 475" o:spid="_x0000_s10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Gy4cQAAADcAAAADwAAAGRycy9kb3ducmV2LnhtbESPwW7CMAyG70h7h8iTuEHKDqh0BLSh&#10;DXGaBHTb1Wq8tlrjVElWytvjwySO1u//8+f1dnSdGijE1rOBxTwDRVx523JtoDy/z3JQMSFb7DyT&#10;gStF2G4eJmssrL/wkYZTqpVAOBZooEmpL7SOVUMO49z3xJL9+OAwyRhqbQNeBO46/ZRlS+2wZbnQ&#10;YE+7hqrf058TjY/Xfbkb2OH1GL7LvFp8ve0/jZk+ji/PoBKN6b783z5YA6tc9OUZIYDe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obLh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196A4" w14:textId="77777777" w:rsidR="003B0BA5" w:rsidRPr="006A1C37" w:rsidRDefault="003B0BA5" w:rsidP="00A74C42">
    <w:pPr>
      <w:pStyle w:val="Kopfzeile"/>
    </w:pPr>
    <w:r>
      <w:rPr>
        <w:noProof/>
      </w:rPr>
      <mc:AlternateContent>
        <mc:Choice Requires="wpg">
          <w:drawing>
            <wp:anchor distT="0" distB="0" distL="114300" distR="114300" simplePos="0" relativeHeight="251683840" behindDoc="0" locked="0" layoutInCell="1" allowOverlap="1" wp14:anchorId="182CFD1A" wp14:editId="10F69B06">
              <wp:simplePos x="0" y="0"/>
              <wp:positionH relativeFrom="page">
                <wp:posOffset>9962515</wp:posOffset>
              </wp:positionH>
              <wp:positionV relativeFrom="page">
                <wp:posOffset>734695</wp:posOffset>
              </wp:positionV>
              <wp:extent cx="434975" cy="6092825"/>
              <wp:effectExtent l="0" t="0" r="3175" b="3175"/>
              <wp:wrapNone/>
              <wp:docPr id="1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975" cy="6092825"/>
                        <a:chOff x="-206" y="3394"/>
                        <a:chExt cx="4355" cy="57201"/>
                      </a:xfrm>
                    </wpg:grpSpPr>
                    <pic:pic xmlns:pic="http://schemas.openxmlformats.org/drawingml/2006/picture">
                      <pic:nvPicPr>
                        <pic:cNvPr id="929" name="Grafik 502"/>
                        <pic:cNvPicPr preferRelativeResize="0">
                          <a:picLocks/>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394" y="56051"/>
                          <a:ext cx="4732" cy="4355"/>
                        </a:xfrm>
                        <a:prstGeom prst="rect">
                          <a:avLst/>
                        </a:prstGeom>
                        <a:noFill/>
                        <a:extLst>
                          <a:ext uri="{909E8E84-426E-40DD-AFC4-6F175D3DCCD1}">
                            <a14:hiddenFill xmlns:a14="http://schemas.microsoft.com/office/drawing/2010/main">
                              <a:solidFill>
                                <a:srgbClr val="FFFFFF"/>
                              </a:solidFill>
                            </a14:hiddenFill>
                          </a:ext>
                        </a:extLst>
                      </pic:spPr>
                    </pic:pic>
                    <wps:wsp>
                      <wps:cNvPr id="930" name="Gerade Verbindung 475"/>
                      <wps:cNvCnPr/>
                      <wps:spPr bwMode="auto">
                        <a:xfrm flipV="1">
                          <a:off x="857" y="3394"/>
                          <a:ext cx="0" cy="52074"/>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784.45pt;margin-top:57.85pt;width:34.25pt;height:479.75pt;z-index:251683840;mso-position-horizontal-relative:page;mso-position-vertical-relative:page;mso-width-relative:margin;mso-height-relative:margin" coordorigin="-206,3394" coordsize="4355,5720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0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DPzFAAAA3AAAAA8AAABkcnMvZG93bnJldi54bWxEj0FrwkAUhO8F/8PyhN7qph6qia5SLIU2&#10;tyYe4u2RfU1Cs2/j7qrJv3cLhR6HmfmG2e5H04srOd9ZVvC8SEAQ11Z33Cg4lu9PaxA+IGvsLZOC&#10;iTzsd7OHLWba3viLrkVoRISwz1BBG8KQSenrlgz6hR2Io/dtncEQpWukdniLcNPLZZK8SIMdx4UW&#10;Bzq0VP8UF6PApVWeFOvVVOZvBelLderO4VOpx/n4ugERaAz/4b/2h1aQLlP4PROPgN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oAz8xQAAANwAAAAPAAAAAAAAAAAAAAAA&#10;AJ8CAABkcnMvZG93bnJldi54bWxQSwUGAAAAAAQABAD3AAAAkQMAAAAA&#10;">
                <v:imagedata r:id="rId2" o:title=""/>
                <v:path arrowok="t"/>
                <o:lock v:ext="edit" aspectratio="f"/>
              </v:shape>
              <v:line id="Gerade Verbindung 475" o:spid="_x0000_s10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57BsQAAADcAAAADwAAAGRycy9kb3ducmV2LnhtbESPwWrCQBCG7wXfYRmht7qxhWKjq6i0&#10;0lNBG/U6ZMckmJ0Nu9sY375zKPQ4/PN/881iNbhW9RRi49nAdJKBIi69bbgyUHx/PM1AxYRssfVM&#10;Bu4UYbUcPSwwt/7Ge+oPqVIC4ZijgTqlLtc6ljU5jBPfEUt28cFhkjFU2ga8Cdy1+jnLXrXDhuVC&#10;jR1tayqvhx8nGl+bXbHt2eF9H87FrJye3ndHYx7Hw3oOKtGQ/pf/2p/WwNuL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HnsG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4864" behindDoc="0" locked="0" layoutInCell="1" allowOverlap="1" wp14:anchorId="5FA60115" wp14:editId="7E845C8A">
              <wp:simplePos x="0" y="0"/>
              <wp:positionH relativeFrom="page">
                <wp:posOffset>619125</wp:posOffset>
              </wp:positionH>
              <wp:positionV relativeFrom="page">
                <wp:posOffset>295275</wp:posOffset>
              </wp:positionV>
              <wp:extent cx="6221095" cy="435610"/>
              <wp:effectExtent l="0" t="1905" r="0" b="635"/>
              <wp:wrapNone/>
              <wp:docPr id="95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1095" cy="435610"/>
                        <a:chOff x="-1963" y="0"/>
                        <a:chExt cx="62203" cy="4367"/>
                      </a:xfrm>
                    </wpg:grpSpPr>
                    <wps:wsp>
                      <wps:cNvPr id="1" name="Text Box 15"/>
                      <wps:cNvSpPr txBox="1">
                        <a:spLocks noChangeArrowheads="1"/>
                      </wps:cNvSpPr>
                      <wps:spPr bwMode="auto">
                        <a:xfrm>
                          <a:off x="-1963" y="679"/>
                          <a:ext cx="44636" cy="35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AF5D3A" w14:textId="77777777" w:rsidR="003B0BA5" w:rsidRPr="00E20335" w:rsidRDefault="003B0BA5" w:rsidP="006C4D0A">
                            <w:pPr>
                              <w:pStyle w:val="NL-Kopfzeilen-Titel"/>
                            </w:pPr>
                            <w:r>
                              <w:t>Landesinstitut für Schulentwicklung</w:t>
                            </w:r>
                          </w:p>
                        </w:txbxContent>
                      </wps:txbx>
                      <wps:bodyPr rot="0" vert="horz" wrap="square" lIns="91440" tIns="45720" rIns="91440" bIns="45720" anchor="t" anchorCtr="0" upright="1">
                        <a:noAutofit/>
                      </wps:bodyPr>
                    </wps:wsp>
                    <pic:pic xmlns:pic="http://schemas.openxmlformats.org/drawingml/2006/picture">
                      <pic:nvPicPr>
                        <pic:cNvPr id="62" name="Grafik 65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 y="0"/>
                          <a:ext cx="5050" cy="4367"/>
                        </a:xfrm>
                        <a:prstGeom prst="rect">
                          <a:avLst/>
                        </a:prstGeom>
                        <a:noFill/>
                        <a:extLst>
                          <a:ext uri="{909E8E84-426E-40DD-AFC4-6F175D3DCCD1}">
                            <a14:hiddenFill xmlns:a14="http://schemas.microsoft.com/office/drawing/2010/main">
                              <a:solidFill>
                                <a:srgbClr val="FFFFFF"/>
                              </a:solidFill>
                            </a14:hiddenFill>
                          </a:ext>
                        </a:extLst>
                      </pic:spPr>
                    </pic:pic>
                    <wps:wsp>
                      <wps:cNvPr id="962" name="Gerade Verbindung 657"/>
                      <wps:cNvCnPr/>
                      <wps:spPr bwMode="auto">
                        <a:xfrm flipH="1">
                          <a:off x="-1012" y="3402"/>
                          <a:ext cx="55773" cy="0"/>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4" o:spid="_x0000_s1050" style="position:absolute;margin-left:48.75pt;margin-top:23.25pt;width:489.85pt;height:34.3pt;z-index:2516848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&#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">
              <v:shapetype id="_x0000_t202" coordsize="21600,21600" o:spt="202" path="m,l,21600r21600,l21600,xe">
                <v:stroke joinstyle="miter"/>
                <v:path gradientshapeok="t" o:connecttype="rect"/>
              </v:shapetype>
              <v:shape id="Text Box 15" o:spid="_x0000_s105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6Tz8AA&#10;AADaAAAADwAAAGRycy9kb3ducmV2LnhtbERPzWqDQBC+B/oOyxRyCXVtSE1rskpbSMlVmwcY3YlK&#10;3Flxt9G8fTdQ6Gn4+H5nn8+mF1caXWdZwXMUgyCure64UXD6Pjy9gnAeWWNvmRTcyEGePSz2mGo7&#10;cUHX0jcihLBLUUHr/ZBK6eqWDLrIDsSBO9vRoA9wbKQecQrhppfrOE6kwY5DQ4sDfbZUX8ofo+B8&#10;nFYvb1P15U/bYpN8YLet7E2p5eP8vgPhafb/4j/3UYf5cH/lfmX2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6Tz8AAAADaAAAADwAAAAAAAAAAAAAAAACYAgAAZHJzL2Rvd25y&#10;ZXYueG1sUEsFBgAAAAAEAAQA9QAAAIUDAAAAAA==&#10;" stroked="f">
                <v:textbox>
                  <w:txbxContent>
                    <w:p w14:paraId="34AF5D3A" w14:textId="77777777" w:rsidR="003B0BA5" w:rsidRPr="00E20335" w:rsidRDefault="003B0BA5"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6FPa/AAAA2wAAAA8AAABkcnMvZG93bnJldi54bWxEj80KwjAQhO+C7xBW8KapIkWqUURQPOjB&#10;HzwvzdoWm01toq1vbwTB4zAz3zDzZWtK8aLaFZYVjIYRCOLU6oIzBZfzZjAF4TyyxtIyKXiTg+Wi&#10;25ljom3DR3qdfCYChF2CCnLvq0RKl+Zk0A1tRRy8m60N+iDrTOoamwA3pRxHUSwNFhwWcqxonVN6&#10;Pz2Nguv9Vrq9PzbGZfox2cb2cphYpfq9djUD4an1//CvvdMK4jF8v4QfIB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uhT2vwAAANsAAAAPAAAAAAAAAAAAAAAAAJ8CAABk&#10;cnMvZG93bnJldi54bWxQSwUGAAAAAAQABAD3AAAAiwMAAAAA&#10;">
                <v:imagedata r:id="rId3" o:title=""/>
                <v:path arrowok="t"/>
              </v:shape>
              <v:line id="Gerade Verbindung 657" o:spid="_x0000_s10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Nv98MAAADcAAAADwAAAGRycy9kb3ducmV2LnhtbESPQYvCMBCF78L+hzAL3jTVg7hdo7iy&#10;iidBret1aMa22ExKEmv990YQ9vh48743b7boTC1acr6yrGA0TEAQ51ZXXCjIjuvBFIQPyBpry6Tg&#10;QR4W84/eDFNt77yn9hAKESHsU1RQhtCkUvq8JIN+aBvi6F2sMxiidIXUDu8Rbmo5TpKJNFhxbCix&#10;oVVJ+fVwM/GN3c8mW7Vs8LF352yaj/5+Nyel+p/d8htEoC78H7/TW63gazKG15hIAD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zb/fDAAAA3AAAAA8AAAAAAAAAAAAA&#10;AAAAoQIAAGRycy9kb3ducmV2LnhtbFBLBQYAAAAABAAEAPkAAACRAw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4E339B" w14:textId="77777777" w:rsidR="003B0BA5" w:rsidRPr="006A1C37" w:rsidRDefault="003B0BA5" w:rsidP="00A74C42">
    <w:pPr>
      <w:pStyle w:val="Kopfzeile"/>
    </w:pPr>
    <w:r>
      <w:rPr>
        <w:noProof/>
      </w:rPr>
      <mc:AlternateContent>
        <mc:Choice Requires="wpg">
          <w:drawing>
            <wp:anchor distT="0" distB="0" distL="114300" distR="114300" simplePos="0" relativeHeight="251678720" behindDoc="0" locked="0" layoutInCell="1" allowOverlap="1" wp14:anchorId="0D609780" wp14:editId="4DA0C032">
              <wp:simplePos x="0" y="0"/>
              <wp:positionH relativeFrom="page">
                <wp:posOffset>619125</wp:posOffset>
              </wp:positionH>
              <wp:positionV relativeFrom="page">
                <wp:posOffset>295275</wp:posOffset>
              </wp:positionV>
              <wp:extent cx="6221095" cy="435610"/>
              <wp:effectExtent l="0" t="1905" r="0" b="635"/>
              <wp:wrapNone/>
              <wp:docPr id="95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1095" cy="435610"/>
                        <a:chOff x="-1963" y="0"/>
                        <a:chExt cx="62203" cy="4367"/>
                      </a:xfrm>
                    </wpg:grpSpPr>
                    <wps:wsp>
                      <wps:cNvPr id="32" name="Textfeld 2"/>
                      <wps:cNvSpPr txBox="1">
                        <a:spLocks noChangeArrowheads="1"/>
                      </wps:cNvSpPr>
                      <wps:spPr bwMode="auto">
                        <a:xfrm>
                          <a:off x="-1963" y="679"/>
                          <a:ext cx="44636" cy="35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1EBA7" w14:textId="77777777" w:rsidR="003B0BA5" w:rsidRPr="00E20335" w:rsidRDefault="003B0BA5" w:rsidP="006C4D0A">
                            <w:pPr>
                              <w:pStyle w:val="NL-Kopfzeilen-Titel"/>
                            </w:pPr>
                            <w:r>
                              <w:t>Landesinstitut für Schulentwicklung</w:t>
                            </w:r>
                          </w:p>
                        </w:txbxContent>
                      </wps:txbx>
                      <wps:bodyPr rot="0" vert="horz" wrap="square" lIns="91440" tIns="45720" rIns="91440" bIns="45720" anchor="t" anchorCtr="0" upright="1">
                        <a:noAutofit/>
                      </wps:bodyPr>
                    </wps:wsp>
                    <pic:pic xmlns:pic="http://schemas.openxmlformats.org/drawingml/2006/picture">
                      <pic:nvPicPr>
                        <pic:cNvPr id="975" name="Grafik 65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 y="0"/>
                          <a:ext cx="5050" cy="4367"/>
                        </a:xfrm>
                        <a:prstGeom prst="rect">
                          <a:avLst/>
                        </a:prstGeom>
                        <a:noFill/>
                        <a:extLst>
                          <a:ext uri="{909E8E84-426E-40DD-AFC4-6F175D3DCCD1}">
                            <a14:hiddenFill xmlns:a14="http://schemas.microsoft.com/office/drawing/2010/main">
                              <a:solidFill>
                                <a:srgbClr val="FFFFFF"/>
                              </a:solidFill>
                            </a14:hiddenFill>
                          </a:ext>
                        </a:extLst>
                      </pic:spPr>
                    </pic:pic>
                    <wps:wsp>
                      <wps:cNvPr id="976" name="Gerade Verbindung 657"/>
                      <wps:cNvCnPr/>
                      <wps:spPr bwMode="auto">
                        <a:xfrm flipH="1">
                          <a:off x="-1012" y="3402"/>
                          <a:ext cx="55773" cy="0"/>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54" style="position:absolute;margin-left:48.75pt;margin-top:23.25pt;width:489.85pt;height:34.3pt;z-index:2516787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">
              <v:shapetype id="_x0000_t202" coordsize="21600,21600" o:spt="202" path="m,l,21600r21600,l21600,xe">
                <v:stroke joinstyle="miter"/>
                <v:path gradientshapeok="t" o:connecttype="rect"/>
              </v:shapetype>
              <v:shape id="_x0000_s1055"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c8cMA&#10;AADbAAAADwAAAGRycy9kb3ducmV2LnhtbESP3YrCMBSE74V9h3AWvJE1Xf+62zWKCoq3/jzAaXNs&#10;yzYnpYm2vr0RBC+HmfmGmS87U4kbNa60rOB7GIEgzqwuOVdwPm2/fkA4j6yxskwK7uRgufjozTHR&#10;tuUD3Y4+FwHCLkEFhfd1IqXLCjLohrYmDt7FNgZ9kE0udYNtgJtKjqJoJg2WHBYKrGlTUPZ/vBoF&#10;l307mP626c6f48NktsYyTu1dqf5nt/oD4anz7/CrvdcKxi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qc8cMAAADbAAAADwAAAAAAAAAAAAAAAACYAgAAZHJzL2Rv&#10;d25yZXYueG1sUEsFBgAAAAAEAAQA9QAAAIgDAAAAAA==&#10;" stroked="f">
                <v:textbox>
                  <w:txbxContent>
                    <w:p w14:paraId="7C71EBA7" w14:textId="77777777" w:rsidR="003B0BA5" w:rsidRPr="00E20335" w:rsidRDefault="003B0BA5"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9CSfEAAAA3AAAAA8AAABkcnMvZG93bnJldi54bWxEj0+LwjAUxO+C3yE8wZumK+q63UYRQfGw&#10;HvzDnh/Nsy1tXmoTbf32ZkHY4zAzv2GSVWcq8aDGFZYVfIwjEMSp1QVnCi7n7WgBwnlkjZVlUvAk&#10;B6tlv5dgrG3LR3qcfCYChF2MCnLv61hKl+Zk0I1tTRy8q20M+iCbTOoG2wA3lZxE0VwaLDgs5FjT&#10;Jqe0PN2Ngt/yWrkff2yNy/Rtupvby2FqlRoOuvU3CE+d/w+/23ut4OtzBn9nw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9CSfEAAAA3AAAAA8AAAAAAAAAAAAAAAAA&#10;nwIAAGRycy9kb3ducmV2LnhtbFBLBQYAAAAABAAEAPcAAACQAwAAAAA=&#10;">
                <v:imagedata r:id="rId2" o:title=""/>
                <v:path arrowok="t"/>
              </v:shape>
              <v:line id="Gerade Verbindung 657" o:spid="_x0000_s10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H/KcUAAADcAAAADwAAAGRycy9kb3ducmV2LnhtbESPwW7CMBBE75X4B2uRemuccKCQYiJA&#10;LeqpEhDa6yreJhHxOrLdEP6+rlSJ42h23uysitF0YiDnW8sKsiQFQVxZ3XKtoDy9PS1A+ICssbNM&#10;Cm7koVhPHlaYa3vlAw3HUIsIYZ+jgiaEPpfSVw0Z9IntiaP3bZ3BEKWrpXZ4jXDTyVmazqXBlmND&#10;gz3tGqouxx8T3/jY7svdwAZvB/dVLqrs83V/VupxOm5eQAQaw/34P/2uFSyf5/A3JhJ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H/Kc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7696" behindDoc="0" locked="0" layoutInCell="1" allowOverlap="1" wp14:anchorId="2AFA2EEF" wp14:editId="5AE74876">
              <wp:simplePos x="0" y="0"/>
              <wp:positionH relativeFrom="page">
                <wp:posOffset>9963150</wp:posOffset>
              </wp:positionH>
              <wp:positionV relativeFrom="page">
                <wp:posOffset>629285</wp:posOffset>
              </wp:positionV>
              <wp:extent cx="435610" cy="6200775"/>
              <wp:effectExtent l="0" t="2540" r="2540" b="0"/>
              <wp:wrapNone/>
              <wp:docPr id="1" name="Gruppieren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610" cy="6200775"/>
                        <a:chOff x="-206" y="2380"/>
                        <a:chExt cx="4356" cy="58214"/>
                      </a:xfrm>
                    </wpg:grpSpPr>
                    <wps:wsp>
                      <wps:cNvPr id="933" name="Textfeld 2"/>
                      <wps:cNvSpPr txBox="1">
                        <a:spLocks noChangeArrowheads="1"/>
                      </wps:cNvSpPr>
                      <wps:spPr bwMode="auto">
                        <a:xfrm rot="5400000">
                          <a:off x="-23662" y="26037"/>
                          <a:ext cx="50842" cy="35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5A21F" w14:textId="77777777" w:rsidR="003B0BA5" w:rsidRPr="00E20335" w:rsidRDefault="003B0BA5" w:rsidP="00943640">
                            <w:pPr>
                              <w:pStyle w:val="NL-Kopfzeilen-Titel"/>
                            </w:pPr>
                            <w:r>
                              <w:t>La</w:t>
                            </w:r>
                            <w:r>
                              <w:t>n</w:t>
                            </w:r>
                            <w:r>
                              <w:t>de</w:t>
                            </w:r>
                            <w:r>
                              <w:t>s</w:t>
                            </w:r>
                            <w:r>
                              <w:t>inst</w:t>
                            </w:r>
                            <w:r>
                              <w:t>i</w:t>
                            </w:r>
                            <w:r>
                              <w:t>tut für Schulentwicklung</w:t>
                            </w:r>
                          </w:p>
                        </w:txbxContent>
                      </wps:txbx>
                      <wps:bodyPr rot="0" vert="horz" wrap="square" lIns="91440" tIns="45720" rIns="91440" bIns="45720" anchor="t" anchorCtr="0" upright="1">
                        <a:noAutofit/>
                      </wps:bodyPr>
                    </wps:wsp>
                    <pic:pic xmlns:pic="http://schemas.openxmlformats.org/drawingml/2006/picture">
                      <pic:nvPicPr>
                        <pic:cNvPr id="934" name="Grafik 502"/>
                        <pic:cNvPicPr preferRelativeResize="0">
                          <a:picLocks/>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394" y="56051"/>
                          <a:ext cx="4732" cy="4355"/>
                        </a:xfrm>
                        <a:prstGeom prst="rect">
                          <a:avLst/>
                        </a:prstGeom>
                        <a:noFill/>
                        <a:extLst>
                          <a:ext uri="{909E8E84-426E-40DD-AFC4-6F175D3DCCD1}">
                            <a14:hiddenFill xmlns:a14="http://schemas.microsoft.com/office/drawing/2010/main">
                              <a:solidFill>
                                <a:srgbClr val="FFFFFF"/>
                              </a:solidFill>
                            </a14:hiddenFill>
                          </a:ext>
                        </a:extLst>
                      </pic:spPr>
                    </pic:pic>
                    <wps:wsp>
                      <wps:cNvPr id="945" name="Gerade Verbindung 475"/>
                      <wps:cNvCnPr/>
                      <wps:spPr bwMode="auto">
                        <a:xfrm flipV="1">
                          <a:off x="857" y="3394"/>
                          <a:ext cx="0" cy="52074"/>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058" style="position:absolute;margin-left:784.5pt;margin-top:49.55pt;width:34.3pt;height:488.25pt;z-index:2516776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">
              <v:shape id="_x0000_s105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O9cQA&#10;AADcAAAADwAAAGRycy9kb3ducmV2LnhtbESPT2sCMRTE74LfITzBm2bVIro1igiFWhCsevD42Lzu&#10;brt5WZK4f769KRR6HGbmN8xm15lKNOR8aVnBbJqAIM6sLjlXcLu+TVYgfEDWWFkmBT152G2Hgw2m&#10;2rb8Sc0l5CJC2KeooAihTqX0WUEG/dTWxNH7ss5giNLlUjtsI9xUcp4kS2mw5LhQYE2HgrKfy8Mo&#10;QKdPH9+N61fmfryfHy9luza9UuNRt38FEagL/+G/9rtWsF4s4P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IzvXEAAAA3AAAAA8AAAAAAAAAAAAAAAAAmAIAAGRycy9k&#10;b3ducmV2LnhtbFBLBQYAAAAABAAEAPUAAACJAwAAAAA=&#10;" stroked="f">
                <v:textbox>
                  <w:txbxContent>
                    <w:p w14:paraId="42D5A21F" w14:textId="77777777" w:rsidR="003B0BA5" w:rsidRPr="00E20335" w:rsidRDefault="003B0BA5" w:rsidP="00943640">
                      <w:pPr>
                        <w:pStyle w:val="NL-Kopfzeilen-Titel"/>
                      </w:pPr>
                      <w:r>
                        <w:t>La</w:t>
                      </w:r>
                      <w:r>
                        <w:t>n</w:t>
                      </w:r>
                      <w:r>
                        <w:t>de</w:t>
                      </w:r>
                      <w:r>
                        <w:t>s</w:t>
                      </w:r>
                      <w:r>
                        <w:t>inst</w:t>
                      </w:r>
                      <w:r>
                        <w:t>i</w:t>
                      </w:r>
                      <w:r>
                        <w:t>tut für Schulentwicklung</w:t>
                      </w:r>
                    </w:p>
                  </w:txbxContent>
                </v:textbox>
              </v:shape>
              <v:shape id="Grafik 502" o:spid="_x0000_s106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4Nb/EAAAA3AAAAA8AAABkcnMvZG93bnJldi54bWxEj0FrwkAUhO9C/8PyCt50oxWr0VWkRbDe&#10;mvRgb4/sMwlm36a7q8Z/3xUEj8PMfMMs151pxIWcry0rGA0TEMSF1TWXCn7y7WAGwgdkjY1lUnAj&#10;D+vVS2+JqbZX/qZLFkoRIexTVFCF0KZS+qIig35oW+LoHa0zGKJ0pdQOrxFuGjlOkqk0WHNcqLCl&#10;j4qKU3Y2Ctz8sE+y2fst339mpM+H3/ovfCnVf+02CxCBuvAMP9o7rWD+NoH7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4Nb/EAAAA3AAAAA8AAAAAAAAAAAAAAAAA&#10;nwIAAGRycy9kb3ducmV2LnhtbFBLBQYAAAAABAAEAPcAAACQAwAAAAA=&#10;">
                <v:imagedata r:id="rId2" o:title=""/>
                <v:path arrowok="t"/>
                <o:lock v:ext="edit" aspectratio="f"/>
              </v:shape>
              <v:line id="Gerade Verbindung 475" o:spid="_x0000_s106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r48QAAADcAAAADwAAAGRycy9kb3ducmV2LnhtbESPQWvCQBCF74L/YRmhN91YWrHRVVSq&#10;9CRo03odsmMSzM6G3TXGf98tCB4fb9735s2XnalFS85XlhWMRwkI4tzqigsF2fd2OAXhA7LG2jIp&#10;uJOH5aLfm2Oq7Y0P1B5DISKEfYoKyhCaVEqfl2TQj2xDHL2zdQZDlK6Q2uEtwk0tX5NkIg1WHBtK&#10;bGhTUn45Xk18Y7/eZZuWDd4P7pRN8/Hv5+5HqZdBt5qBCNSF5/Ej/aUVfLy9w/+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b6vj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29536FC"/>
    <w:multiLevelType w:val="hybridMultilevel"/>
    <w:tmpl w:val="329039C4"/>
    <w:lvl w:ilvl="0" w:tplc="0CB4C9C6">
      <w:start w:val="1"/>
      <w:numFmt w:val="lowerLetter"/>
      <w:lvlText w:val="%1)"/>
      <w:lvlJc w:val="left"/>
      <w:pPr>
        <w:ind w:left="1003" w:hanging="360"/>
      </w:pPr>
      <w:rPr>
        <w:rFonts w:hint="default"/>
      </w:rPr>
    </w:lvl>
    <w:lvl w:ilvl="1" w:tplc="04070019" w:tentative="1">
      <w:start w:val="1"/>
      <w:numFmt w:val="lowerLetter"/>
      <w:lvlText w:val="%2."/>
      <w:lvlJc w:val="left"/>
      <w:pPr>
        <w:ind w:left="1723" w:hanging="360"/>
      </w:pPr>
    </w:lvl>
    <w:lvl w:ilvl="2" w:tplc="0407001B" w:tentative="1">
      <w:start w:val="1"/>
      <w:numFmt w:val="lowerRoman"/>
      <w:lvlText w:val="%3."/>
      <w:lvlJc w:val="right"/>
      <w:pPr>
        <w:ind w:left="2443" w:hanging="180"/>
      </w:pPr>
    </w:lvl>
    <w:lvl w:ilvl="3" w:tplc="0407000F" w:tentative="1">
      <w:start w:val="1"/>
      <w:numFmt w:val="decimal"/>
      <w:lvlText w:val="%4."/>
      <w:lvlJc w:val="left"/>
      <w:pPr>
        <w:ind w:left="3163" w:hanging="360"/>
      </w:pPr>
    </w:lvl>
    <w:lvl w:ilvl="4" w:tplc="04070019" w:tentative="1">
      <w:start w:val="1"/>
      <w:numFmt w:val="lowerLetter"/>
      <w:lvlText w:val="%5."/>
      <w:lvlJc w:val="left"/>
      <w:pPr>
        <w:ind w:left="3883" w:hanging="360"/>
      </w:pPr>
    </w:lvl>
    <w:lvl w:ilvl="5" w:tplc="0407001B" w:tentative="1">
      <w:start w:val="1"/>
      <w:numFmt w:val="lowerRoman"/>
      <w:lvlText w:val="%6."/>
      <w:lvlJc w:val="right"/>
      <w:pPr>
        <w:ind w:left="4603" w:hanging="180"/>
      </w:pPr>
    </w:lvl>
    <w:lvl w:ilvl="6" w:tplc="0407000F" w:tentative="1">
      <w:start w:val="1"/>
      <w:numFmt w:val="decimal"/>
      <w:lvlText w:val="%7."/>
      <w:lvlJc w:val="left"/>
      <w:pPr>
        <w:ind w:left="5323" w:hanging="360"/>
      </w:pPr>
    </w:lvl>
    <w:lvl w:ilvl="7" w:tplc="04070019" w:tentative="1">
      <w:start w:val="1"/>
      <w:numFmt w:val="lowerLetter"/>
      <w:lvlText w:val="%8."/>
      <w:lvlJc w:val="left"/>
      <w:pPr>
        <w:ind w:left="6043" w:hanging="360"/>
      </w:pPr>
    </w:lvl>
    <w:lvl w:ilvl="8" w:tplc="0407001B" w:tentative="1">
      <w:start w:val="1"/>
      <w:numFmt w:val="lowerRoman"/>
      <w:lvlText w:val="%9."/>
      <w:lvlJc w:val="right"/>
      <w:pPr>
        <w:ind w:left="6763" w:hanging="180"/>
      </w:pPr>
    </w:lvl>
  </w:abstractNum>
  <w:abstractNum w:abstractNumId="2">
    <w:nsid w:val="036A1EED"/>
    <w:multiLevelType w:val="hybridMultilevel"/>
    <w:tmpl w:val="72F4684C"/>
    <w:lvl w:ilvl="0" w:tplc="BD1EA4DC">
      <w:start w:val="1"/>
      <w:numFmt w:val="upperLetter"/>
      <w:lvlText w:val="%1-"/>
      <w:lvlJc w:val="left"/>
      <w:pPr>
        <w:ind w:left="1080" w:hanging="360"/>
      </w:pPr>
      <w:rPr>
        <w:rFonts w:ascii="Source Sans Pro" w:eastAsia="Calibri" w:hAnsi="Source Sans Pro" w:cs="Arial"/>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ambria"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ambria"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ambria"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7C947D4"/>
    <w:multiLevelType w:val="hybridMultilevel"/>
    <w:tmpl w:val="BC7A4E58"/>
    <w:lvl w:ilvl="0" w:tplc="04070011">
      <w:start w:val="1"/>
      <w:numFmt w:val="decimal"/>
      <w:lvlText w:val="%1)"/>
      <w:lvlJc w:val="left"/>
      <w:pPr>
        <w:ind w:left="643"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0C5139C5"/>
    <w:multiLevelType w:val="hybridMultilevel"/>
    <w:tmpl w:val="530458D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18674F10"/>
    <w:multiLevelType w:val="hybridMultilevel"/>
    <w:tmpl w:val="9D0EBC3E"/>
    <w:lvl w:ilvl="0" w:tplc="04070017">
      <w:start w:val="1"/>
      <w:numFmt w:val="lowerLetter"/>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
    <w:nsid w:val="20FB7251"/>
    <w:multiLevelType w:val="hybridMultilevel"/>
    <w:tmpl w:val="2A9CFECA"/>
    <w:lvl w:ilvl="0" w:tplc="5B4E11F4">
      <w:start w:val="3"/>
      <w:numFmt w:val="bullet"/>
      <w:lvlText w:val="-"/>
      <w:lvlJc w:val="left"/>
      <w:pPr>
        <w:ind w:left="720" w:hanging="360"/>
      </w:pPr>
      <w:rPr>
        <w:rFonts w:ascii="Source Sans Pro" w:eastAsiaTheme="minorHAnsi" w:hAnsi="Source Sans Pro" w:cs="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37B5DA9"/>
    <w:multiLevelType w:val="hybridMultilevel"/>
    <w:tmpl w:val="329039C4"/>
    <w:lvl w:ilvl="0" w:tplc="0CB4C9C6">
      <w:start w:val="1"/>
      <w:numFmt w:val="lowerLetter"/>
      <w:lvlText w:val="%1)"/>
      <w:lvlJc w:val="left"/>
      <w:pPr>
        <w:ind w:left="1003" w:hanging="360"/>
      </w:pPr>
      <w:rPr>
        <w:rFonts w:hint="default"/>
      </w:rPr>
    </w:lvl>
    <w:lvl w:ilvl="1" w:tplc="04070019" w:tentative="1">
      <w:start w:val="1"/>
      <w:numFmt w:val="lowerLetter"/>
      <w:lvlText w:val="%2."/>
      <w:lvlJc w:val="left"/>
      <w:pPr>
        <w:ind w:left="1723" w:hanging="360"/>
      </w:pPr>
    </w:lvl>
    <w:lvl w:ilvl="2" w:tplc="0407001B" w:tentative="1">
      <w:start w:val="1"/>
      <w:numFmt w:val="lowerRoman"/>
      <w:lvlText w:val="%3."/>
      <w:lvlJc w:val="right"/>
      <w:pPr>
        <w:ind w:left="2443" w:hanging="180"/>
      </w:pPr>
    </w:lvl>
    <w:lvl w:ilvl="3" w:tplc="0407000F" w:tentative="1">
      <w:start w:val="1"/>
      <w:numFmt w:val="decimal"/>
      <w:lvlText w:val="%4."/>
      <w:lvlJc w:val="left"/>
      <w:pPr>
        <w:ind w:left="3163" w:hanging="360"/>
      </w:pPr>
    </w:lvl>
    <w:lvl w:ilvl="4" w:tplc="04070019" w:tentative="1">
      <w:start w:val="1"/>
      <w:numFmt w:val="lowerLetter"/>
      <w:lvlText w:val="%5."/>
      <w:lvlJc w:val="left"/>
      <w:pPr>
        <w:ind w:left="3883" w:hanging="360"/>
      </w:pPr>
    </w:lvl>
    <w:lvl w:ilvl="5" w:tplc="0407001B" w:tentative="1">
      <w:start w:val="1"/>
      <w:numFmt w:val="lowerRoman"/>
      <w:lvlText w:val="%6."/>
      <w:lvlJc w:val="right"/>
      <w:pPr>
        <w:ind w:left="4603" w:hanging="180"/>
      </w:pPr>
    </w:lvl>
    <w:lvl w:ilvl="6" w:tplc="0407000F" w:tentative="1">
      <w:start w:val="1"/>
      <w:numFmt w:val="decimal"/>
      <w:lvlText w:val="%7."/>
      <w:lvlJc w:val="left"/>
      <w:pPr>
        <w:ind w:left="5323" w:hanging="360"/>
      </w:pPr>
    </w:lvl>
    <w:lvl w:ilvl="7" w:tplc="04070019" w:tentative="1">
      <w:start w:val="1"/>
      <w:numFmt w:val="lowerLetter"/>
      <w:lvlText w:val="%8."/>
      <w:lvlJc w:val="left"/>
      <w:pPr>
        <w:ind w:left="6043" w:hanging="360"/>
      </w:pPr>
    </w:lvl>
    <w:lvl w:ilvl="8" w:tplc="0407001B" w:tentative="1">
      <w:start w:val="1"/>
      <w:numFmt w:val="lowerRoman"/>
      <w:lvlText w:val="%9."/>
      <w:lvlJc w:val="right"/>
      <w:pPr>
        <w:ind w:left="6763" w:hanging="180"/>
      </w:pPr>
    </w:lvl>
  </w:abstractNum>
  <w:abstractNum w:abstractNumId="9">
    <w:nsid w:val="23AD5609"/>
    <w:multiLevelType w:val="hybridMultilevel"/>
    <w:tmpl w:val="A9E2E186"/>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0">
    <w:nsid w:val="24672EB6"/>
    <w:multiLevelType w:val="hybridMultilevel"/>
    <w:tmpl w:val="02A0EC2A"/>
    <w:lvl w:ilvl="0" w:tplc="52AE5854">
      <w:start w:val="6"/>
      <w:numFmt w:val="bullet"/>
      <w:lvlText w:val="-"/>
      <w:lvlJc w:val="left"/>
      <w:pPr>
        <w:ind w:left="720" w:hanging="360"/>
      </w:pPr>
      <w:rPr>
        <w:rFonts w:ascii="Source Sans Pro" w:eastAsiaTheme="minorHAnsi" w:hAnsi="Source Sans Pro"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7C445B8"/>
    <w:multiLevelType w:val="hybridMultilevel"/>
    <w:tmpl w:val="F3407330"/>
    <w:lvl w:ilvl="0" w:tplc="9C2A99EC">
      <w:start w:val="1"/>
      <w:numFmt w:val="upperLetter"/>
      <w:lvlText w:val="%1-"/>
      <w:lvlJc w:val="left"/>
      <w:pPr>
        <w:ind w:left="1080" w:hanging="360"/>
      </w:pPr>
      <w:rPr>
        <w:rFonts w:ascii="Source Sans Pro" w:eastAsia="Calibri" w:hAnsi="Source Sans Pro" w:cs="Arial"/>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2">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ambria"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ambria"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ambria"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A63482A"/>
    <w:multiLevelType w:val="multilevel"/>
    <w:tmpl w:val="4370891C"/>
    <w:lvl w:ilvl="0">
      <w:start w:val="1"/>
      <w:numFmt w:val="decimal"/>
      <w:pStyle w:val="AufgabeEbene1"/>
      <w:lvlText w:val="%1)"/>
      <w:lvlJc w:val="left"/>
      <w:pPr>
        <w:ind w:left="284" w:hanging="284"/>
      </w:pPr>
      <w:rPr>
        <w:rFonts w:hint="default"/>
        <w:color w:val="auto"/>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39053BEE"/>
    <w:multiLevelType w:val="hybridMultilevel"/>
    <w:tmpl w:val="2BB641CC"/>
    <w:lvl w:ilvl="0" w:tplc="2FE0FEEC">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16">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7">
    <w:nsid w:val="3D1A5507"/>
    <w:multiLevelType w:val="hybridMultilevel"/>
    <w:tmpl w:val="1576A012"/>
    <w:lvl w:ilvl="0" w:tplc="04070017">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3F9B6BD6"/>
    <w:multiLevelType w:val="hybridMultilevel"/>
    <w:tmpl w:val="95A8E2E8"/>
    <w:lvl w:ilvl="0" w:tplc="04070003">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428A6777"/>
    <w:multiLevelType w:val="hybridMultilevel"/>
    <w:tmpl w:val="19C2B166"/>
    <w:lvl w:ilvl="0" w:tplc="E730B862">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0">
    <w:nsid w:val="43780FC1"/>
    <w:multiLevelType w:val="hybridMultilevel"/>
    <w:tmpl w:val="D6342DB4"/>
    <w:lvl w:ilvl="0" w:tplc="720C9850">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1">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2">
    <w:nsid w:val="446A5DC6"/>
    <w:multiLevelType w:val="hybridMultilevel"/>
    <w:tmpl w:val="329039C4"/>
    <w:lvl w:ilvl="0" w:tplc="0CB4C9C6">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44C031FE"/>
    <w:multiLevelType w:val="hybridMultilevel"/>
    <w:tmpl w:val="19C2B166"/>
    <w:lvl w:ilvl="0" w:tplc="E730B862">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4">
    <w:nsid w:val="45CC5800"/>
    <w:multiLevelType w:val="hybridMultilevel"/>
    <w:tmpl w:val="686C8750"/>
    <w:lvl w:ilvl="0" w:tplc="DFBAA50C">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5">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4B8865E3"/>
    <w:multiLevelType w:val="hybridMultilevel"/>
    <w:tmpl w:val="4F6C3EA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4C052ADD"/>
    <w:multiLevelType w:val="hybridMultilevel"/>
    <w:tmpl w:val="AC1298EA"/>
    <w:lvl w:ilvl="0" w:tplc="12DCDFAE">
      <w:start w:val="6"/>
      <w:numFmt w:val="bullet"/>
      <w:lvlText w:val="-"/>
      <w:lvlJc w:val="left"/>
      <w:pPr>
        <w:ind w:left="720" w:hanging="360"/>
      </w:pPr>
      <w:rPr>
        <w:rFonts w:ascii="Source Sans Pro" w:eastAsiaTheme="minorHAnsi" w:hAnsi="Source Sans Pro"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nsid w:val="4ED929DE"/>
    <w:multiLevelType w:val="hybridMultilevel"/>
    <w:tmpl w:val="4CA4A26E"/>
    <w:lvl w:ilvl="0" w:tplc="B9FEF812">
      <w:start w:val="1"/>
      <w:numFmt w:val="lowerLetter"/>
      <w:lvlText w:val="%1)"/>
      <w:lvlJc w:val="left"/>
      <w:pPr>
        <w:ind w:left="1068" w:hanging="360"/>
      </w:pPr>
      <w:rPr>
        <w:rFonts w:hint="default"/>
      </w:rPr>
    </w:lvl>
    <w:lvl w:ilvl="1" w:tplc="04070019">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2">
    <w:nsid w:val="50F22D80"/>
    <w:multiLevelType w:val="hybridMultilevel"/>
    <w:tmpl w:val="7C6CB718"/>
    <w:lvl w:ilvl="0" w:tplc="04070003">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4">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nsid w:val="5C3C21C0"/>
    <w:multiLevelType w:val="hybridMultilevel"/>
    <w:tmpl w:val="02F02E38"/>
    <w:lvl w:ilvl="0" w:tplc="17A463B8">
      <w:start w:val="1"/>
      <w:numFmt w:val="bullet"/>
      <w:pStyle w:val="TabelleAufzhlung"/>
      <w:lvlText w:val="­"/>
      <w:lvlJc w:val="left"/>
      <w:pPr>
        <w:ind w:left="417"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ambria"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ambria"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ambria"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60457869"/>
    <w:multiLevelType w:val="hybridMultilevel"/>
    <w:tmpl w:val="84D2CF9C"/>
    <w:lvl w:ilvl="0" w:tplc="4CD61282">
      <w:start w:val="6"/>
      <w:numFmt w:val="bullet"/>
      <w:lvlText w:val="-"/>
      <w:lvlJc w:val="left"/>
      <w:pPr>
        <w:ind w:left="720" w:hanging="360"/>
      </w:pPr>
      <w:rPr>
        <w:rFonts w:ascii="Source Sans Pro" w:eastAsiaTheme="minorHAnsi" w:hAnsi="Source Sans Pro"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622B5E85"/>
    <w:multiLevelType w:val="hybridMultilevel"/>
    <w:tmpl w:val="19C2B166"/>
    <w:lvl w:ilvl="0" w:tplc="E730B862">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9">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67322A7D"/>
    <w:multiLevelType w:val="hybridMultilevel"/>
    <w:tmpl w:val="CBDC534C"/>
    <w:lvl w:ilvl="0" w:tplc="C0169C72">
      <w:start w:val="1"/>
      <w:numFmt w:val="lowerLetter"/>
      <w:lvlText w:val="%1)"/>
      <w:lvlJc w:val="left"/>
      <w:pPr>
        <w:ind w:left="644" w:hanging="360"/>
      </w:pPr>
      <w:rPr>
        <w:rFonts w:hint="default"/>
      </w:rPr>
    </w:lvl>
    <w:lvl w:ilvl="1" w:tplc="04070019">
      <w:start w:val="1"/>
      <w:numFmt w:val="lowerLetter"/>
      <w:lvlText w:val="%2."/>
      <w:lvlJc w:val="left"/>
      <w:pPr>
        <w:ind w:left="1364" w:hanging="360"/>
      </w:pPr>
    </w:lvl>
    <w:lvl w:ilvl="2" w:tplc="0407001B" w:tentative="1">
      <w:start w:val="1"/>
      <w:numFmt w:val="lowerRoman"/>
      <w:lvlText w:val="%3."/>
      <w:lvlJc w:val="right"/>
      <w:pPr>
        <w:ind w:left="2084" w:hanging="180"/>
      </w:pPr>
    </w:lvl>
    <w:lvl w:ilvl="3" w:tplc="FF9CCED6">
      <w:start w:val="1"/>
      <w:numFmt w:val="decimal"/>
      <w:lvlText w:val="%4."/>
      <w:lvlJc w:val="left"/>
      <w:pPr>
        <w:ind w:left="2804" w:hanging="360"/>
      </w:pPr>
      <w:rPr>
        <w:b/>
      </w:r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AFFCF73A">
      <w:start w:val="1"/>
      <w:numFmt w:val="decimal"/>
      <w:lvlText w:val="%7."/>
      <w:lvlJc w:val="left"/>
      <w:pPr>
        <w:ind w:left="4964" w:hanging="360"/>
      </w:pPr>
      <w:rPr>
        <w:lang w:val="de-DE"/>
      </w:r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1">
    <w:nsid w:val="69D020A9"/>
    <w:multiLevelType w:val="hybridMultilevel"/>
    <w:tmpl w:val="26446F30"/>
    <w:lvl w:ilvl="0" w:tplc="04070011">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2">
    <w:nsid w:val="6B0D2018"/>
    <w:multiLevelType w:val="hybridMultilevel"/>
    <w:tmpl w:val="5E18265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nsid w:val="7203327B"/>
    <w:multiLevelType w:val="hybridMultilevel"/>
    <w:tmpl w:val="BC7A4E58"/>
    <w:lvl w:ilvl="0" w:tplc="04070011">
      <w:start w:val="1"/>
      <w:numFmt w:val="decimal"/>
      <w:lvlText w:val="%1)"/>
      <w:lvlJc w:val="left"/>
      <w:pPr>
        <w:ind w:left="643"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nsid w:val="723C2FC2"/>
    <w:multiLevelType w:val="hybridMultilevel"/>
    <w:tmpl w:val="F0D0202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46">
    <w:nsid w:val="78BD4186"/>
    <w:multiLevelType w:val="hybridMultilevel"/>
    <w:tmpl w:val="2242B126"/>
    <w:lvl w:ilvl="0" w:tplc="5CBE4E66">
      <w:start w:val="6"/>
      <w:numFmt w:val="bullet"/>
      <w:lvlText w:val="-"/>
      <w:lvlJc w:val="left"/>
      <w:pPr>
        <w:ind w:left="416" w:hanging="360"/>
      </w:pPr>
      <w:rPr>
        <w:rFonts w:ascii="Source Sans Pro" w:eastAsiaTheme="minorHAnsi" w:hAnsi="Source Sans Pro" w:cs="Arial" w:hint="default"/>
      </w:rPr>
    </w:lvl>
    <w:lvl w:ilvl="1" w:tplc="04070003" w:tentative="1">
      <w:start w:val="1"/>
      <w:numFmt w:val="bullet"/>
      <w:lvlText w:val="o"/>
      <w:lvlJc w:val="left"/>
      <w:pPr>
        <w:ind w:left="1136" w:hanging="360"/>
      </w:pPr>
      <w:rPr>
        <w:rFonts w:ascii="Courier New" w:hAnsi="Courier New" w:cs="Courier New" w:hint="default"/>
      </w:rPr>
    </w:lvl>
    <w:lvl w:ilvl="2" w:tplc="04070005" w:tentative="1">
      <w:start w:val="1"/>
      <w:numFmt w:val="bullet"/>
      <w:lvlText w:val=""/>
      <w:lvlJc w:val="left"/>
      <w:pPr>
        <w:ind w:left="1856" w:hanging="360"/>
      </w:pPr>
      <w:rPr>
        <w:rFonts w:ascii="Wingdings" w:hAnsi="Wingdings" w:hint="default"/>
      </w:rPr>
    </w:lvl>
    <w:lvl w:ilvl="3" w:tplc="04070001" w:tentative="1">
      <w:start w:val="1"/>
      <w:numFmt w:val="bullet"/>
      <w:lvlText w:val=""/>
      <w:lvlJc w:val="left"/>
      <w:pPr>
        <w:ind w:left="2576" w:hanging="360"/>
      </w:pPr>
      <w:rPr>
        <w:rFonts w:ascii="Symbol" w:hAnsi="Symbol" w:hint="default"/>
      </w:rPr>
    </w:lvl>
    <w:lvl w:ilvl="4" w:tplc="04070003" w:tentative="1">
      <w:start w:val="1"/>
      <w:numFmt w:val="bullet"/>
      <w:lvlText w:val="o"/>
      <w:lvlJc w:val="left"/>
      <w:pPr>
        <w:ind w:left="3296" w:hanging="360"/>
      </w:pPr>
      <w:rPr>
        <w:rFonts w:ascii="Courier New" w:hAnsi="Courier New" w:cs="Courier New" w:hint="default"/>
      </w:rPr>
    </w:lvl>
    <w:lvl w:ilvl="5" w:tplc="04070005" w:tentative="1">
      <w:start w:val="1"/>
      <w:numFmt w:val="bullet"/>
      <w:lvlText w:val=""/>
      <w:lvlJc w:val="left"/>
      <w:pPr>
        <w:ind w:left="4016" w:hanging="360"/>
      </w:pPr>
      <w:rPr>
        <w:rFonts w:ascii="Wingdings" w:hAnsi="Wingdings" w:hint="default"/>
      </w:rPr>
    </w:lvl>
    <w:lvl w:ilvl="6" w:tplc="04070001" w:tentative="1">
      <w:start w:val="1"/>
      <w:numFmt w:val="bullet"/>
      <w:lvlText w:val=""/>
      <w:lvlJc w:val="left"/>
      <w:pPr>
        <w:ind w:left="4736" w:hanging="360"/>
      </w:pPr>
      <w:rPr>
        <w:rFonts w:ascii="Symbol" w:hAnsi="Symbol" w:hint="default"/>
      </w:rPr>
    </w:lvl>
    <w:lvl w:ilvl="7" w:tplc="04070003" w:tentative="1">
      <w:start w:val="1"/>
      <w:numFmt w:val="bullet"/>
      <w:lvlText w:val="o"/>
      <w:lvlJc w:val="left"/>
      <w:pPr>
        <w:ind w:left="5456" w:hanging="360"/>
      </w:pPr>
      <w:rPr>
        <w:rFonts w:ascii="Courier New" w:hAnsi="Courier New" w:cs="Courier New" w:hint="default"/>
      </w:rPr>
    </w:lvl>
    <w:lvl w:ilvl="8" w:tplc="04070005" w:tentative="1">
      <w:start w:val="1"/>
      <w:numFmt w:val="bullet"/>
      <w:lvlText w:val=""/>
      <w:lvlJc w:val="left"/>
      <w:pPr>
        <w:ind w:left="6176" w:hanging="360"/>
      </w:pPr>
      <w:rPr>
        <w:rFonts w:ascii="Wingdings" w:hAnsi="Wingdings" w:hint="default"/>
      </w:rPr>
    </w:lvl>
  </w:abstractNum>
  <w:abstractNum w:abstractNumId="47">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7F7217B6"/>
    <w:multiLevelType w:val="hybridMultilevel"/>
    <w:tmpl w:val="329039C4"/>
    <w:lvl w:ilvl="0" w:tplc="0CB4C9C6">
      <w:start w:val="1"/>
      <w:numFmt w:val="lowerLetter"/>
      <w:lvlText w:val="%1)"/>
      <w:lvlJc w:val="left"/>
      <w:pPr>
        <w:ind w:left="1003" w:hanging="360"/>
      </w:pPr>
      <w:rPr>
        <w:rFonts w:hint="default"/>
      </w:rPr>
    </w:lvl>
    <w:lvl w:ilvl="1" w:tplc="04070019" w:tentative="1">
      <w:start w:val="1"/>
      <w:numFmt w:val="lowerLetter"/>
      <w:lvlText w:val="%2."/>
      <w:lvlJc w:val="left"/>
      <w:pPr>
        <w:ind w:left="1723" w:hanging="360"/>
      </w:pPr>
    </w:lvl>
    <w:lvl w:ilvl="2" w:tplc="0407001B" w:tentative="1">
      <w:start w:val="1"/>
      <w:numFmt w:val="lowerRoman"/>
      <w:lvlText w:val="%3."/>
      <w:lvlJc w:val="right"/>
      <w:pPr>
        <w:ind w:left="2443" w:hanging="180"/>
      </w:pPr>
    </w:lvl>
    <w:lvl w:ilvl="3" w:tplc="0407000F" w:tentative="1">
      <w:start w:val="1"/>
      <w:numFmt w:val="decimal"/>
      <w:lvlText w:val="%4."/>
      <w:lvlJc w:val="left"/>
      <w:pPr>
        <w:ind w:left="3163" w:hanging="360"/>
      </w:pPr>
    </w:lvl>
    <w:lvl w:ilvl="4" w:tplc="04070019" w:tentative="1">
      <w:start w:val="1"/>
      <w:numFmt w:val="lowerLetter"/>
      <w:lvlText w:val="%5."/>
      <w:lvlJc w:val="left"/>
      <w:pPr>
        <w:ind w:left="3883" w:hanging="360"/>
      </w:pPr>
    </w:lvl>
    <w:lvl w:ilvl="5" w:tplc="0407001B" w:tentative="1">
      <w:start w:val="1"/>
      <w:numFmt w:val="lowerRoman"/>
      <w:lvlText w:val="%6."/>
      <w:lvlJc w:val="right"/>
      <w:pPr>
        <w:ind w:left="4603" w:hanging="180"/>
      </w:pPr>
    </w:lvl>
    <w:lvl w:ilvl="6" w:tplc="0407000F" w:tentative="1">
      <w:start w:val="1"/>
      <w:numFmt w:val="decimal"/>
      <w:lvlText w:val="%7."/>
      <w:lvlJc w:val="left"/>
      <w:pPr>
        <w:ind w:left="5323" w:hanging="360"/>
      </w:pPr>
    </w:lvl>
    <w:lvl w:ilvl="7" w:tplc="04070019" w:tentative="1">
      <w:start w:val="1"/>
      <w:numFmt w:val="lowerLetter"/>
      <w:lvlText w:val="%8."/>
      <w:lvlJc w:val="left"/>
      <w:pPr>
        <w:ind w:left="6043" w:hanging="360"/>
      </w:pPr>
    </w:lvl>
    <w:lvl w:ilvl="8" w:tplc="0407001B" w:tentative="1">
      <w:start w:val="1"/>
      <w:numFmt w:val="lowerRoman"/>
      <w:lvlText w:val="%9."/>
      <w:lvlJc w:val="right"/>
      <w:pPr>
        <w:ind w:left="6763" w:hanging="180"/>
      </w:pPr>
    </w:lvl>
  </w:abstractNum>
  <w:num w:numId="1">
    <w:abstractNumId w:val="26"/>
  </w:num>
  <w:num w:numId="2">
    <w:abstractNumId w:val="16"/>
  </w:num>
  <w:num w:numId="3">
    <w:abstractNumId w:val="34"/>
  </w:num>
  <w:num w:numId="4">
    <w:abstractNumId w:val="39"/>
  </w:num>
  <w:num w:numId="5">
    <w:abstractNumId w:val="47"/>
  </w:num>
  <w:num w:numId="6">
    <w:abstractNumId w:val="36"/>
  </w:num>
  <w:num w:numId="7">
    <w:abstractNumId w:val="0"/>
  </w:num>
  <w:num w:numId="8">
    <w:abstractNumId w:val="45"/>
  </w:num>
  <w:num w:numId="9">
    <w:abstractNumId w:val="25"/>
  </w:num>
  <w:num w:numId="10">
    <w:abstractNumId w:val="12"/>
  </w:num>
  <w:num w:numId="11">
    <w:abstractNumId w:val="43"/>
  </w:num>
  <w:num w:numId="12">
    <w:abstractNumId w:val="31"/>
  </w:num>
  <w:num w:numId="13">
    <w:abstractNumId w:val="5"/>
  </w:num>
  <w:num w:numId="14">
    <w:abstractNumId w:val="28"/>
  </w:num>
  <w:num w:numId="15">
    <w:abstractNumId w:val="19"/>
  </w:num>
  <w:num w:numId="16">
    <w:abstractNumId w:val="1"/>
  </w:num>
  <w:num w:numId="17">
    <w:abstractNumId w:val="24"/>
  </w:num>
  <w:num w:numId="18">
    <w:abstractNumId w:val="22"/>
  </w:num>
  <w:num w:numId="19">
    <w:abstractNumId w:val="4"/>
  </w:num>
  <w:num w:numId="20">
    <w:abstractNumId w:val="38"/>
  </w:num>
  <w:num w:numId="21">
    <w:abstractNumId w:val="8"/>
  </w:num>
  <w:num w:numId="22">
    <w:abstractNumId w:val="23"/>
  </w:num>
  <w:num w:numId="23">
    <w:abstractNumId w:val="48"/>
  </w:num>
  <w:num w:numId="24">
    <w:abstractNumId w:val="13"/>
  </w:num>
  <w:num w:numId="25">
    <w:abstractNumId w:val="3"/>
  </w:num>
  <w:num w:numId="26">
    <w:abstractNumId w:val="35"/>
  </w:num>
  <w:num w:numId="27">
    <w:abstractNumId w:val="33"/>
  </w:num>
  <w:num w:numId="28">
    <w:abstractNumId w:val="44"/>
  </w:num>
  <w:num w:numId="29">
    <w:abstractNumId w:val="15"/>
  </w:num>
  <w:num w:numId="30">
    <w:abstractNumId w:val="20"/>
  </w:num>
  <w:num w:numId="31">
    <w:abstractNumId w:val="7"/>
  </w:num>
  <w:num w:numId="32">
    <w:abstractNumId w:val="14"/>
    <w:lvlOverride w:ilvl="0">
      <w:startOverride w:val="1"/>
    </w:lvlOverride>
  </w:num>
  <w:num w:numId="33">
    <w:abstractNumId w:val="14"/>
    <w:lvlOverride w:ilvl="0">
      <w:startOverride w:val="2"/>
    </w:lvlOverride>
  </w:num>
  <w:num w:numId="34">
    <w:abstractNumId w:val="40"/>
  </w:num>
  <w:num w:numId="35">
    <w:abstractNumId w:val="17"/>
  </w:num>
  <w:num w:numId="36">
    <w:abstractNumId w:val="42"/>
  </w:num>
  <w:num w:numId="37">
    <w:abstractNumId w:val="14"/>
    <w:lvlOverride w:ilvl="0">
      <w:startOverride w:val="1"/>
    </w:lvlOverride>
  </w:num>
  <w:num w:numId="38">
    <w:abstractNumId w:val="14"/>
    <w:lvlOverride w:ilvl="0">
      <w:startOverride w:val="1"/>
    </w:lvlOverride>
  </w:num>
  <w:num w:numId="39">
    <w:abstractNumId w:val="2"/>
  </w:num>
  <w:num w:numId="40">
    <w:abstractNumId w:val="11"/>
  </w:num>
  <w:num w:numId="41">
    <w:abstractNumId w:val="18"/>
  </w:num>
  <w:num w:numId="42">
    <w:abstractNumId w:val="32"/>
  </w:num>
  <w:num w:numId="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6"/>
  </w:num>
  <w:num w:numId="47">
    <w:abstractNumId w:val="37"/>
  </w:num>
  <w:num w:numId="48">
    <w:abstractNumId w:val="10"/>
  </w:num>
  <w:num w:numId="49">
    <w:abstractNumId w:val="29"/>
  </w:num>
  <w:num w:numId="50">
    <w:abstractNumId w:val="9"/>
  </w:num>
  <w:num w:numId="51">
    <w:abstractNumId w:val="6"/>
  </w:num>
  <w:num w:numId="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0"/>
  </w:num>
  <w:num w:numId="54">
    <w:abstractNumId w:val="41"/>
  </w:num>
  <w:num w:numId="55">
    <w:abstractNumId w:val="1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attachedTemplate r:id="rId1"/>
  <w:linkStyles/>
  <w:defaultTabStop w:val="708"/>
  <w:autoHyphenation/>
  <w:hyphenationZone w:val="425"/>
  <w:characterSpacingControl w:val="doNotCompress"/>
  <w:hdrShapeDefaults>
    <o:shapedefaults v:ext="edit" spidmax="1075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7151"/>
    <w:rsid w:val="00000FDB"/>
    <w:rsid w:val="00003EB0"/>
    <w:rsid w:val="0000438D"/>
    <w:rsid w:val="00005129"/>
    <w:rsid w:val="000053A8"/>
    <w:rsid w:val="0000555C"/>
    <w:rsid w:val="00005A28"/>
    <w:rsid w:val="00005EAC"/>
    <w:rsid w:val="00010974"/>
    <w:rsid w:val="000160EC"/>
    <w:rsid w:val="00020EEB"/>
    <w:rsid w:val="00022BE3"/>
    <w:rsid w:val="00023769"/>
    <w:rsid w:val="00024E63"/>
    <w:rsid w:val="0002596D"/>
    <w:rsid w:val="000321FF"/>
    <w:rsid w:val="000343DC"/>
    <w:rsid w:val="000359B2"/>
    <w:rsid w:val="00036A4D"/>
    <w:rsid w:val="000411A8"/>
    <w:rsid w:val="000427A8"/>
    <w:rsid w:val="00047E1C"/>
    <w:rsid w:val="000501B4"/>
    <w:rsid w:val="0005288C"/>
    <w:rsid w:val="0005428B"/>
    <w:rsid w:val="00055C1E"/>
    <w:rsid w:val="0005694E"/>
    <w:rsid w:val="00057390"/>
    <w:rsid w:val="00064582"/>
    <w:rsid w:val="00067C3D"/>
    <w:rsid w:val="00070878"/>
    <w:rsid w:val="00070E29"/>
    <w:rsid w:val="0007368B"/>
    <w:rsid w:val="00075F92"/>
    <w:rsid w:val="00077885"/>
    <w:rsid w:val="00081FDC"/>
    <w:rsid w:val="00085AB3"/>
    <w:rsid w:val="00092DF1"/>
    <w:rsid w:val="00093C88"/>
    <w:rsid w:val="0009638C"/>
    <w:rsid w:val="00096E91"/>
    <w:rsid w:val="0009743A"/>
    <w:rsid w:val="000977FD"/>
    <w:rsid w:val="00097AAA"/>
    <w:rsid w:val="000A0F85"/>
    <w:rsid w:val="000A213A"/>
    <w:rsid w:val="000A585B"/>
    <w:rsid w:val="000A764B"/>
    <w:rsid w:val="000B13F6"/>
    <w:rsid w:val="000B1737"/>
    <w:rsid w:val="000B1A66"/>
    <w:rsid w:val="000B2FC0"/>
    <w:rsid w:val="000B4AD7"/>
    <w:rsid w:val="000B5EB6"/>
    <w:rsid w:val="000C2935"/>
    <w:rsid w:val="000C3B37"/>
    <w:rsid w:val="000C3DBC"/>
    <w:rsid w:val="000C5FC9"/>
    <w:rsid w:val="000D3590"/>
    <w:rsid w:val="000D3B80"/>
    <w:rsid w:val="000D52E2"/>
    <w:rsid w:val="000D5446"/>
    <w:rsid w:val="000D5A4D"/>
    <w:rsid w:val="000E33F4"/>
    <w:rsid w:val="000E3CB7"/>
    <w:rsid w:val="000E6382"/>
    <w:rsid w:val="000E763B"/>
    <w:rsid w:val="000F0300"/>
    <w:rsid w:val="000F1892"/>
    <w:rsid w:val="000F28EB"/>
    <w:rsid w:val="000F7A01"/>
    <w:rsid w:val="00100073"/>
    <w:rsid w:val="001021F6"/>
    <w:rsid w:val="00102A7B"/>
    <w:rsid w:val="00103F6F"/>
    <w:rsid w:val="001066AF"/>
    <w:rsid w:val="00107F48"/>
    <w:rsid w:val="00110987"/>
    <w:rsid w:val="00111E6A"/>
    <w:rsid w:val="001130D7"/>
    <w:rsid w:val="00115017"/>
    <w:rsid w:val="001173BE"/>
    <w:rsid w:val="0012000E"/>
    <w:rsid w:val="00121F33"/>
    <w:rsid w:val="00123938"/>
    <w:rsid w:val="0012476B"/>
    <w:rsid w:val="00126A70"/>
    <w:rsid w:val="00130F2E"/>
    <w:rsid w:val="001332A4"/>
    <w:rsid w:val="0013333D"/>
    <w:rsid w:val="001424B4"/>
    <w:rsid w:val="001467A4"/>
    <w:rsid w:val="00147B46"/>
    <w:rsid w:val="00152167"/>
    <w:rsid w:val="00153EE8"/>
    <w:rsid w:val="001550FE"/>
    <w:rsid w:val="001619B1"/>
    <w:rsid w:val="00161C5A"/>
    <w:rsid w:val="00163232"/>
    <w:rsid w:val="001633C8"/>
    <w:rsid w:val="00164BB7"/>
    <w:rsid w:val="00166819"/>
    <w:rsid w:val="0016690A"/>
    <w:rsid w:val="00170151"/>
    <w:rsid w:val="0017101A"/>
    <w:rsid w:val="00173367"/>
    <w:rsid w:val="001738C8"/>
    <w:rsid w:val="001754FF"/>
    <w:rsid w:val="00177093"/>
    <w:rsid w:val="0017721C"/>
    <w:rsid w:val="00180632"/>
    <w:rsid w:val="00181B99"/>
    <w:rsid w:val="00185446"/>
    <w:rsid w:val="00186B1D"/>
    <w:rsid w:val="00186B3F"/>
    <w:rsid w:val="00187678"/>
    <w:rsid w:val="0019249F"/>
    <w:rsid w:val="001979E7"/>
    <w:rsid w:val="00197D24"/>
    <w:rsid w:val="001A07A9"/>
    <w:rsid w:val="001A2103"/>
    <w:rsid w:val="001A255F"/>
    <w:rsid w:val="001A4376"/>
    <w:rsid w:val="001A4FE5"/>
    <w:rsid w:val="001A6E80"/>
    <w:rsid w:val="001B162C"/>
    <w:rsid w:val="001B2BBD"/>
    <w:rsid w:val="001B4C23"/>
    <w:rsid w:val="001C14BF"/>
    <w:rsid w:val="001C241E"/>
    <w:rsid w:val="001C2B62"/>
    <w:rsid w:val="001C2EA9"/>
    <w:rsid w:val="001C5AD5"/>
    <w:rsid w:val="001C5B62"/>
    <w:rsid w:val="001C63DB"/>
    <w:rsid w:val="001C721C"/>
    <w:rsid w:val="001D2898"/>
    <w:rsid w:val="001E03DE"/>
    <w:rsid w:val="001E0ED6"/>
    <w:rsid w:val="001E0FBB"/>
    <w:rsid w:val="001E11C7"/>
    <w:rsid w:val="001E1609"/>
    <w:rsid w:val="001E3FBE"/>
    <w:rsid w:val="001E4862"/>
    <w:rsid w:val="001E700C"/>
    <w:rsid w:val="001E75CF"/>
    <w:rsid w:val="001E78CB"/>
    <w:rsid w:val="001F123C"/>
    <w:rsid w:val="001F1C14"/>
    <w:rsid w:val="001F3112"/>
    <w:rsid w:val="001F6645"/>
    <w:rsid w:val="002008C2"/>
    <w:rsid w:val="0020278E"/>
    <w:rsid w:val="00202A74"/>
    <w:rsid w:val="00203E01"/>
    <w:rsid w:val="00210735"/>
    <w:rsid w:val="0021180E"/>
    <w:rsid w:val="002147E5"/>
    <w:rsid w:val="00214C31"/>
    <w:rsid w:val="00214CC9"/>
    <w:rsid w:val="002151AE"/>
    <w:rsid w:val="0021536C"/>
    <w:rsid w:val="002223B8"/>
    <w:rsid w:val="00224CF9"/>
    <w:rsid w:val="00225F48"/>
    <w:rsid w:val="0022617F"/>
    <w:rsid w:val="00227078"/>
    <w:rsid w:val="00232277"/>
    <w:rsid w:val="00233EB7"/>
    <w:rsid w:val="00234B66"/>
    <w:rsid w:val="002351B6"/>
    <w:rsid w:val="00235B71"/>
    <w:rsid w:val="00236FEB"/>
    <w:rsid w:val="0024090F"/>
    <w:rsid w:val="00241372"/>
    <w:rsid w:val="00242CD8"/>
    <w:rsid w:val="00242CF1"/>
    <w:rsid w:val="00246134"/>
    <w:rsid w:val="00251A96"/>
    <w:rsid w:val="00253AA4"/>
    <w:rsid w:val="00253B04"/>
    <w:rsid w:val="00256248"/>
    <w:rsid w:val="002611F5"/>
    <w:rsid w:val="00262159"/>
    <w:rsid w:val="00264C57"/>
    <w:rsid w:val="00265202"/>
    <w:rsid w:val="0027065C"/>
    <w:rsid w:val="002712D8"/>
    <w:rsid w:val="00272A0F"/>
    <w:rsid w:val="00274C89"/>
    <w:rsid w:val="00281BAF"/>
    <w:rsid w:val="00281CB1"/>
    <w:rsid w:val="00282C37"/>
    <w:rsid w:val="0028462E"/>
    <w:rsid w:val="0028479E"/>
    <w:rsid w:val="00287A00"/>
    <w:rsid w:val="00287F0B"/>
    <w:rsid w:val="002915B8"/>
    <w:rsid w:val="00296589"/>
    <w:rsid w:val="0029706F"/>
    <w:rsid w:val="002979DC"/>
    <w:rsid w:val="002A24CC"/>
    <w:rsid w:val="002A258D"/>
    <w:rsid w:val="002A2627"/>
    <w:rsid w:val="002A2D21"/>
    <w:rsid w:val="002A4093"/>
    <w:rsid w:val="002A79B5"/>
    <w:rsid w:val="002B1CA9"/>
    <w:rsid w:val="002B4689"/>
    <w:rsid w:val="002B57EF"/>
    <w:rsid w:val="002B5C8D"/>
    <w:rsid w:val="002C141F"/>
    <w:rsid w:val="002C5905"/>
    <w:rsid w:val="002D3696"/>
    <w:rsid w:val="002D3DA0"/>
    <w:rsid w:val="002D55F1"/>
    <w:rsid w:val="002D5AD1"/>
    <w:rsid w:val="002D5E10"/>
    <w:rsid w:val="002D65EF"/>
    <w:rsid w:val="002E10B1"/>
    <w:rsid w:val="002E2050"/>
    <w:rsid w:val="002F08D2"/>
    <w:rsid w:val="002F1E6F"/>
    <w:rsid w:val="002F2555"/>
    <w:rsid w:val="002F3B9A"/>
    <w:rsid w:val="002F67AC"/>
    <w:rsid w:val="002F7D6E"/>
    <w:rsid w:val="00303D71"/>
    <w:rsid w:val="0030497F"/>
    <w:rsid w:val="00307312"/>
    <w:rsid w:val="003079A7"/>
    <w:rsid w:val="0031574D"/>
    <w:rsid w:val="00316F7D"/>
    <w:rsid w:val="003228D0"/>
    <w:rsid w:val="00322B03"/>
    <w:rsid w:val="00323D34"/>
    <w:rsid w:val="0032433A"/>
    <w:rsid w:val="00327286"/>
    <w:rsid w:val="00327A81"/>
    <w:rsid w:val="00334277"/>
    <w:rsid w:val="003346C3"/>
    <w:rsid w:val="00341A69"/>
    <w:rsid w:val="00342143"/>
    <w:rsid w:val="003421A1"/>
    <w:rsid w:val="003457A0"/>
    <w:rsid w:val="00346DB9"/>
    <w:rsid w:val="00351422"/>
    <w:rsid w:val="0035157D"/>
    <w:rsid w:val="003552C0"/>
    <w:rsid w:val="00357C55"/>
    <w:rsid w:val="00361E5E"/>
    <w:rsid w:val="00362A92"/>
    <w:rsid w:val="00363DE1"/>
    <w:rsid w:val="00364921"/>
    <w:rsid w:val="00366215"/>
    <w:rsid w:val="0037432D"/>
    <w:rsid w:val="003754CF"/>
    <w:rsid w:val="00382663"/>
    <w:rsid w:val="00385D63"/>
    <w:rsid w:val="00387063"/>
    <w:rsid w:val="003878E4"/>
    <w:rsid w:val="00391945"/>
    <w:rsid w:val="00391F51"/>
    <w:rsid w:val="00392194"/>
    <w:rsid w:val="00392FC0"/>
    <w:rsid w:val="0039458F"/>
    <w:rsid w:val="00397817"/>
    <w:rsid w:val="0039794D"/>
    <w:rsid w:val="003A0130"/>
    <w:rsid w:val="003A08BA"/>
    <w:rsid w:val="003A1074"/>
    <w:rsid w:val="003A17D4"/>
    <w:rsid w:val="003A2D3B"/>
    <w:rsid w:val="003A6DD6"/>
    <w:rsid w:val="003A78F6"/>
    <w:rsid w:val="003B036E"/>
    <w:rsid w:val="003B0BA5"/>
    <w:rsid w:val="003B11C5"/>
    <w:rsid w:val="003B13A1"/>
    <w:rsid w:val="003B194B"/>
    <w:rsid w:val="003B44E0"/>
    <w:rsid w:val="003B7B86"/>
    <w:rsid w:val="003C10A9"/>
    <w:rsid w:val="003C4B80"/>
    <w:rsid w:val="003C56C4"/>
    <w:rsid w:val="003D0AD2"/>
    <w:rsid w:val="003D0B4C"/>
    <w:rsid w:val="003D2E25"/>
    <w:rsid w:val="003D4989"/>
    <w:rsid w:val="003D546F"/>
    <w:rsid w:val="003D65C2"/>
    <w:rsid w:val="003D7342"/>
    <w:rsid w:val="003D7634"/>
    <w:rsid w:val="003E151A"/>
    <w:rsid w:val="003E3129"/>
    <w:rsid w:val="003E36CA"/>
    <w:rsid w:val="003E4576"/>
    <w:rsid w:val="003F4371"/>
    <w:rsid w:val="003F5C78"/>
    <w:rsid w:val="003F75E9"/>
    <w:rsid w:val="00401C9D"/>
    <w:rsid w:val="00407B18"/>
    <w:rsid w:val="00412761"/>
    <w:rsid w:val="00413224"/>
    <w:rsid w:val="004165E8"/>
    <w:rsid w:val="0042086D"/>
    <w:rsid w:val="00421210"/>
    <w:rsid w:val="004222D7"/>
    <w:rsid w:val="0042345D"/>
    <w:rsid w:val="00425A71"/>
    <w:rsid w:val="004333C4"/>
    <w:rsid w:val="0043494C"/>
    <w:rsid w:val="00435226"/>
    <w:rsid w:val="00440422"/>
    <w:rsid w:val="00441DFF"/>
    <w:rsid w:val="0044302F"/>
    <w:rsid w:val="00443081"/>
    <w:rsid w:val="00444F9C"/>
    <w:rsid w:val="0044650F"/>
    <w:rsid w:val="0044759B"/>
    <w:rsid w:val="00450366"/>
    <w:rsid w:val="004524BD"/>
    <w:rsid w:val="004529FA"/>
    <w:rsid w:val="0045559D"/>
    <w:rsid w:val="0046226D"/>
    <w:rsid w:val="00472595"/>
    <w:rsid w:val="00476ED6"/>
    <w:rsid w:val="0047772B"/>
    <w:rsid w:val="0047779F"/>
    <w:rsid w:val="00481214"/>
    <w:rsid w:val="0048393C"/>
    <w:rsid w:val="00483C5F"/>
    <w:rsid w:val="00484AA3"/>
    <w:rsid w:val="00486468"/>
    <w:rsid w:val="0048720E"/>
    <w:rsid w:val="004873E5"/>
    <w:rsid w:val="004911E0"/>
    <w:rsid w:val="00492FA1"/>
    <w:rsid w:val="00493E75"/>
    <w:rsid w:val="00494E79"/>
    <w:rsid w:val="00495F85"/>
    <w:rsid w:val="0049649A"/>
    <w:rsid w:val="00496DCD"/>
    <w:rsid w:val="004A257D"/>
    <w:rsid w:val="004A4357"/>
    <w:rsid w:val="004A5828"/>
    <w:rsid w:val="004A667B"/>
    <w:rsid w:val="004B3594"/>
    <w:rsid w:val="004B510D"/>
    <w:rsid w:val="004B658C"/>
    <w:rsid w:val="004B6684"/>
    <w:rsid w:val="004B7875"/>
    <w:rsid w:val="004B7C42"/>
    <w:rsid w:val="004C092D"/>
    <w:rsid w:val="004C13C9"/>
    <w:rsid w:val="004C18F1"/>
    <w:rsid w:val="004D2787"/>
    <w:rsid w:val="004D3EFB"/>
    <w:rsid w:val="004D434C"/>
    <w:rsid w:val="004D5B8E"/>
    <w:rsid w:val="004D7381"/>
    <w:rsid w:val="004E03DD"/>
    <w:rsid w:val="004E3034"/>
    <w:rsid w:val="004E3A0D"/>
    <w:rsid w:val="004E5B8B"/>
    <w:rsid w:val="004E5F23"/>
    <w:rsid w:val="004F754E"/>
    <w:rsid w:val="00500A01"/>
    <w:rsid w:val="005022EC"/>
    <w:rsid w:val="005039B8"/>
    <w:rsid w:val="0051078A"/>
    <w:rsid w:val="0051470E"/>
    <w:rsid w:val="00516DF0"/>
    <w:rsid w:val="00520A3D"/>
    <w:rsid w:val="00520BD0"/>
    <w:rsid w:val="00524B1A"/>
    <w:rsid w:val="0052604C"/>
    <w:rsid w:val="00530268"/>
    <w:rsid w:val="00532B37"/>
    <w:rsid w:val="0053570A"/>
    <w:rsid w:val="00535F4A"/>
    <w:rsid w:val="00537568"/>
    <w:rsid w:val="00542D04"/>
    <w:rsid w:val="00545AB7"/>
    <w:rsid w:val="0054692D"/>
    <w:rsid w:val="00552F40"/>
    <w:rsid w:val="005632CC"/>
    <w:rsid w:val="0056399B"/>
    <w:rsid w:val="00564141"/>
    <w:rsid w:val="00571864"/>
    <w:rsid w:val="00572B20"/>
    <w:rsid w:val="00573512"/>
    <w:rsid w:val="00574CB6"/>
    <w:rsid w:val="00581AF7"/>
    <w:rsid w:val="00583724"/>
    <w:rsid w:val="00583BFC"/>
    <w:rsid w:val="00584450"/>
    <w:rsid w:val="005849F9"/>
    <w:rsid w:val="00587500"/>
    <w:rsid w:val="00592390"/>
    <w:rsid w:val="00595456"/>
    <w:rsid w:val="00596F0D"/>
    <w:rsid w:val="00597140"/>
    <w:rsid w:val="005A1819"/>
    <w:rsid w:val="005A19C4"/>
    <w:rsid w:val="005A42CF"/>
    <w:rsid w:val="005A6708"/>
    <w:rsid w:val="005B1A34"/>
    <w:rsid w:val="005B2025"/>
    <w:rsid w:val="005B3A95"/>
    <w:rsid w:val="005B6550"/>
    <w:rsid w:val="005B6758"/>
    <w:rsid w:val="005C19AC"/>
    <w:rsid w:val="005C1BEA"/>
    <w:rsid w:val="005C4141"/>
    <w:rsid w:val="005C589B"/>
    <w:rsid w:val="005C7682"/>
    <w:rsid w:val="005D451F"/>
    <w:rsid w:val="005D69E8"/>
    <w:rsid w:val="005E4A43"/>
    <w:rsid w:val="005E74A8"/>
    <w:rsid w:val="005E7B1F"/>
    <w:rsid w:val="005F3329"/>
    <w:rsid w:val="005F707C"/>
    <w:rsid w:val="006041E1"/>
    <w:rsid w:val="006075B9"/>
    <w:rsid w:val="006114A5"/>
    <w:rsid w:val="00611ABB"/>
    <w:rsid w:val="0061505A"/>
    <w:rsid w:val="00615A71"/>
    <w:rsid w:val="00616040"/>
    <w:rsid w:val="00616575"/>
    <w:rsid w:val="00617D16"/>
    <w:rsid w:val="006210CF"/>
    <w:rsid w:val="00624F16"/>
    <w:rsid w:val="006275E4"/>
    <w:rsid w:val="006308C3"/>
    <w:rsid w:val="006334E7"/>
    <w:rsid w:val="00635328"/>
    <w:rsid w:val="00636D03"/>
    <w:rsid w:val="0063775C"/>
    <w:rsid w:val="00637B81"/>
    <w:rsid w:val="00637BEF"/>
    <w:rsid w:val="00640A73"/>
    <w:rsid w:val="00640C39"/>
    <w:rsid w:val="00641878"/>
    <w:rsid w:val="00642254"/>
    <w:rsid w:val="00645BEA"/>
    <w:rsid w:val="00654C27"/>
    <w:rsid w:val="00655894"/>
    <w:rsid w:val="00655FCD"/>
    <w:rsid w:val="00660195"/>
    <w:rsid w:val="00665E61"/>
    <w:rsid w:val="00665F91"/>
    <w:rsid w:val="00667D81"/>
    <w:rsid w:val="0067020A"/>
    <w:rsid w:val="006707B8"/>
    <w:rsid w:val="00674242"/>
    <w:rsid w:val="00674E24"/>
    <w:rsid w:val="006800F0"/>
    <w:rsid w:val="00682118"/>
    <w:rsid w:val="0068785E"/>
    <w:rsid w:val="00687D6B"/>
    <w:rsid w:val="0069030C"/>
    <w:rsid w:val="00690781"/>
    <w:rsid w:val="00690784"/>
    <w:rsid w:val="0069116E"/>
    <w:rsid w:val="0069153B"/>
    <w:rsid w:val="006970D8"/>
    <w:rsid w:val="006A2B3A"/>
    <w:rsid w:val="006A5BF4"/>
    <w:rsid w:val="006A64CA"/>
    <w:rsid w:val="006B7151"/>
    <w:rsid w:val="006C3031"/>
    <w:rsid w:val="006C4859"/>
    <w:rsid w:val="006C4C2A"/>
    <w:rsid w:val="006C4D0A"/>
    <w:rsid w:val="006C7249"/>
    <w:rsid w:val="006C7D4B"/>
    <w:rsid w:val="006D07D2"/>
    <w:rsid w:val="006D2E29"/>
    <w:rsid w:val="006D3107"/>
    <w:rsid w:val="006D321B"/>
    <w:rsid w:val="006D4BD3"/>
    <w:rsid w:val="006D51DE"/>
    <w:rsid w:val="006D75BC"/>
    <w:rsid w:val="006E4825"/>
    <w:rsid w:val="006E6A39"/>
    <w:rsid w:val="006F4D78"/>
    <w:rsid w:val="006F661D"/>
    <w:rsid w:val="006F69B3"/>
    <w:rsid w:val="006F6E2E"/>
    <w:rsid w:val="00701813"/>
    <w:rsid w:val="0070210D"/>
    <w:rsid w:val="00704CFC"/>
    <w:rsid w:val="00706E47"/>
    <w:rsid w:val="00711D69"/>
    <w:rsid w:val="00712924"/>
    <w:rsid w:val="00715FF1"/>
    <w:rsid w:val="007179C2"/>
    <w:rsid w:val="0072380A"/>
    <w:rsid w:val="00723A53"/>
    <w:rsid w:val="00725E08"/>
    <w:rsid w:val="00727B09"/>
    <w:rsid w:val="00727BF4"/>
    <w:rsid w:val="00731536"/>
    <w:rsid w:val="0073606B"/>
    <w:rsid w:val="007365D5"/>
    <w:rsid w:val="007369F2"/>
    <w:rsid w:val="00740ADF"/>
    <w:rsid w:val="007511C1"/>
    <w:rsid w:val="007520B9"/>
    <w:rsid w:val="0075476A"/>
    <w:rsid w:val="00760104"/>
    <w:rsid w:val="007637B9"/>
    <w:rsid w:val="00764360"/>
    <w:rsid w:val="00764BC1"/>
    <w:rsid w:val="007665EC"/>
    <w:rsid w:val="00770F61"/>
    <w:rsid w:val="00774ACF"/>
    <w:rsid w:val="00774B81"/>
    <w:rsid w:val="00781339"/>
    <w:rsid w:val="00783557"/>
    <w:rsid w:val="007861CC"/>
    <w:rsid w:val="00787221"/>
    <w:rsid w:val="00790A80"/>
    <w:rsid w:val="00790E37"/>
    <w:rsid w:val="0079216B"/>
    <w:rsid w:val="00792F91"/>
    <w:rsid w:val="00795039"/>
    <w:rsid w:val="00795980"/>
    <w:rsid w:val="00797778"/>
    <w:rsid w:val="007A16B4"/>
    <w:rsid w:val="007A239C"/>
    <w:rsid w:val="007A3B42"/>
    <w:rsid w:val="007B0DBC"/>
    <w:rsid w:val="007B4961"/>
    <w:rsid w:val="007B60FC"/>
    <w:rsid w:val="007B7335"/>
    <w:rsid w:val="007B7FB5"/>
    <w:rsid w:val="007C1C81"/>
    <w:rsid w:val="007C55F7"/>
    <w:rsid w:val="007C58EC"/>
    <w:rsid w:val="007C594E"/>
    <w:rsid w:val="007C59CD"/>
    <w:rsid w:val="007D15D7"/>
    <w:rsid w:val="007D221A"/>
    <w:rsid w:val="007D2595"/>
    <w:rsid w:val="007D2D6B"/>
    <w:rsid w:val="007E1441"/>
    <w:rsid w:val="007E1A81"/>
    <w:rsid w:val="007E33E7"/>
    <w:rsid w:val="007E576F"/>
    <w:rsid w:val="007E5B6A"/>
    <w:rsid w:val="007E73F5"/>
    <w:rsid w:val="007F2667"/>
    <w:rsid w:val="007F57D8"/>
    <w:rsid w:val="007F59A7"/>
    <w:rsid w:val="007F67D3"/>
    <w:rsid w:val="007F7024"/>
    <w:rsid w:val="007F75BE"/>
    <w:rsid w:val="00801F20"/>
    <w:rsid w:val="00810EF0"/>
    <w:rsid w:val="00811740"/>
    <w:rsid w:val="00811FC3"/>
    <w:rsid w:val="0081504E"/>
    <w:rsid w:val="008172BC"/>
    <w:rsid w:val="00822445"/>
    <w:rsid w:val="00823BCD"/>
    <w:rsid w:val="00825A8D"/>
    <w:rsid w:val="00825D56"/>
    <w:rsid w:val="00830D6D"/>
    <w:rsid w:val="008314DB"/>
    <w:rsid w:val="00832068"/>
    <w:rsid w:val="00832BFD"/>
    <w:rsid w:val="008337EB"/>
    <w:rsid w:val="00840DEE"/>
    <w:rsid w:val="00841828"/>
    <w:rsid w:val="0084374E"/>
    <w:rsid w:val="008437AA"/>
    <w:rsid w:val="008456DB"/>
    <w:rsid w:val="00850A64"/>
    <w:rsid w:val="00855871"/>
    <w:rsid w:val="00856B9B"/>
    <w:rsid w:val="008612E2"/>
    <w:rsid w:val="00866EAC"/>
    <w:rsid w:val="00873419"/>
    <w:rsid w:val="00873890"/>
    <w:rsid w:val="00874A59"/>
    <w:rsid w:val="00877B0B"/>
    <w:rsid w:val="008917C1"/>
    <w:rsid w:val="00891B71"/>
    <w:rsid w:val="008955B4"/>
    <w:rsid w:val="008979FF"/>
    <w:rsid w:val="008A0046"/>
    <w:rsid w:val="008A7911"/>
    <w:rsid w:val="008B0852"/>
    <w:rsid w:val="008B103F"/>
    <w:rsid w:val="008B16C1"/>
    <w:rsid w:val="008B49F7"/>
    <w:rsid w:val="008B4B97"/>
    <w:rsid w:val="008B66A4"/>
    <w:rsid w:val="008B6A66"/>
    <w:rsid w:val="008B6EE3"/>
    <w:rsid w:val="008C10F2"/>
    <w:rsid w:val="008C2856"/>
    <w:rsid w:val="008C453D"/>
    <w:rsid w:val="008C74E5"/>
    <w:rsid w:val="008D11B4"/>
    <w:rsid w:val="008D17C4"/>
    <w:rsid w:val="008D2137"/>
    <w:rsid w:val="008D479E"/>
    <w:rsid w:val="008D5EDB"/>
    <w:rsid w:val="008D5F45"/>
    <w:rsid w:val="008E0270"/>
    <w:rsid w:val="008E2D1B"/>
    <w:rsid w:val="008E478E"/>
    <w:rsid w:val="008F4619"/>
    <w:rsid w:val="009008C8"/>
    <w:rsid w:val="00900D7C"/>
    <w:rsid w:val="009067E0"/>
    <w:rsid w:val="00910E0B"/>
    <w:rsid w:val="00913F2D"/>
    <w:rsid w:val="00913FB5"/>
    <w:rsid w:val="009140B2"/>
    <w:rsid w:val="009144D8"/>
    <w:rsid w:val="00916D0F"/>
    <w:rsid w:val="00917B88"/>
    <w:rsid w:val="00917C6D"/>
    <w:rsid w:val="0092119F"/>
    <w:rsid w:val="0092562B"/>
    <w:rsid w:val="00926CBF"/>
    <w:rsid w:val="009274A4"/>
    <w:rsid w:val="009334EC"/>
    <w:rsid w:val="00937D09"/>
    <w:rsid w:val="0094105C"/>
    <w:rsid w:val="00942143"/>
    <w:rsid w:val="00942B2F"/>
    <w:rsid w:val="00943640"/>
    <w:rsid w:val="009452CB"/>
    <w:rsid w:val="009533B3"/>
    <w:rsid w:val="00953CE9"/>
    <w:rsid w:val="0095432E"/>
    <w:rsid w:val="009547E5"/>
    <w:rsid w:val="0096073B"/>
    <w:rsid w:val="00960EBC"/>
    <w:rsid w:val="00961782"/>
    <w:rsid w:val="009677A8"/>
    <w:rsid w:val="0097142B"/>
    <w:rsid w:val="00971BEC"/>
    <w:rsid w:val="00972319"/>
    <w:rsid w:val="00972523"/>
    <w:rsid w:val="009735C6"/>
    <w:rsid w:val="00980E77"/>
    <w:rsid w:val="00980EB3"/>
    <w:rsid w:val="0098263B"/>
    <w:rsid w:val="00982E47"/>
    <w:rsid w:val="00982F5D"/>
    <w:rsid w:val="009839BE"/>
    <w:rsid w:val="00985BA2"/>
    <w:rsid w:val="00987FD0"/>
    <w:rsid w:val="00991067"/>
    <w:rsid w:val="009911FA"/>
    <w:rsid w:val="00992625"/>
    <w:rsid w:val="00992DA5"/>
    <w:rsid w:val="009935DA"/>
    <w:rsid w:val="009A14E4"/>
    <w:rsid w:val="009A4630"/>
    <w:rsid w:val="009B003C"/>
    <w:rsid w:val="009B0FD3"/>
    <w:rsid w:val="009C05F9"/>
    <w:rsid w:val="009C1540"/>
    <w:rsid w:val="009C2229"/>
    <w:rsid w:val="009C2B92"/>
    <w:rsid w:val="009C5D32"/>
    <w:rsid w:val="009C6AD3"/>
    <w:rsid w:val="009D2A0B"/>
    <w:rsid w:val="009D2C69"/>
    <w:rsid w:val="009D320C"/>
    <w:rsid w:val="009D56E0"/>
    <w:rsid w:val="009D7FA3"/>
    <w:rsid w:val="009E148D"/>
    <w:rsid w:val="009E4B13"/>
    <w:rsid w:val="009E54DD"/>
    <w:rsid w:val="009E56AC"/>
    <w:rsid w:val="009E56FD"/>
    <w:rsid w:val="009E771C"/>
    <w:rsid w:val="009F1E91"/>
    <w:rsid w:val="009F26BE"/>
    <w:rsid w:val="009F4642"/>
    <w:rsid w:val="009F5471"/>
    <w:rsid w:val="009F66A5"/>
    <w:rsid w:val="009F74BE"/>
    <w:rsid w:val="00A00EFB"/>
    <w:rsid w:val="00A010D4"/>
    <w:rsid w:val="00A0181C"/>
    <w:rsid w:val="00A06A60"/>
    <w:rsid w:val="00A0762B"/>
    <w:rsid w:val="00A103EA"/>
    <w:rsid w:val="00A1042A"/>
    <w:rsid w:val="00A13BB6"/>
    <w:rsid w:val="00A15FB4"/>
    <w:rsid w:val="00A20507"/>
    <w:rsid w:val="00A20659"/>
    <w:rsid w:val="00A226AC"/>
    <w:rsid w:val="00A23962"/>
    <w:rsid w:val="00A243FB"/>
    <w:rsid w:val="00A2449E"/>
    <w:rsid w:val="00A24DDF"/>
    <w:rsid w:val="00A2643C"/>
    <w:rsid w:val="00A27DCD"/>
    <w:rsid w:val="00A32D2F"/>
    <w:rsid w:val="00A33C98"/>
    <w:rsid w:val="00A34741"/>
    <w:rsid w:val="00A410C8"/>
    <w:rsid w:val="00A4338A"/>
    <w:rsid w:val="00A47787"/>
    <w:rsid w:val="00A5009A"/>
    <w:rsid w:val="00A50BC6"/>
    <w:rsid w:val="00A567D9"/>
    <w:rsid w:val="00A61EC3"/>
    <w:rsid w:val="00A6325E"/>
    <w:rsid w:val="00A67CAD"/>
    <w:rsid w:val="00A70032"/>
    <w:rsid w:val="00A73AEC"/>
    <w:rsid w:val="00A74C42"/>
    <w:rsid w:val="00A818C4"/>
    <w:rsid w:val="00A83D3B"/>
    <w:rsid w:val="00A844E8"/>
    <w:rsid w:val="00A84D60"/>
    <w:rsid w:val="00A86F6D"/>
    <w:rsid w:val="00A874A0"/>
    <w:rsid w:val="00A91AEE"/>
    <w:rsid w:val="00A94359"/>
    <w:rsid w:val="00A9581E"/>
    <w:rsid w:val="00AA0F38"/>
    <w:rsid w:val="00AA1EF3"/>
    <w:rsid w:val="00AA23E2"/>
    <w:rsid w:val="00AA64F9"/>
    <w:rsid w:val="00AB189F"/>
    <w:rsid w:val="00AB373B"/>
    <w:rsid w:val="00AB51B4"/>
    <w:rsid w:val="00AB5B0C"/>
    <w:rsid w:val="00AB5F36"/>
    <w:rsid w:val="00AB705C"/>
    <w:rsid w:val="00AC30F1"/>
    <w:rsid w:val="00AC3742"/>
    <w:rsid w:val="00AC515C"/>
    <w:rsid w:val="00AC7C53"/>
    <w:rsid w:val="00AD0068"/>
    <w:rsid w:val="00AD3746"/>
    <w:rsid w:val="00AE0559"/>
    <w:rsid w:val="00AE365A"/>
    <w:rsid w:val="00AE418B"/>
    <w:rsid w:val="00AE47FF"/>
    <w:rsid w:val="00AE53C5"/>
    <w:rsid w:val="00AF11A2"/>
    <w:rsid w:val="00AF6A62"/>
    <w:rsid w:val="00AF7211"/>
    <w:rsid w:val="00B00C38"/>
    <w:rsid w:val="00B016D0"/>
    <w:rsid w:val="00B03651"/>
    <w:rsid w:val="00B04239"/>
    <w:rsid w:val="00B077E8"/>
    <w:rsid w:val="00B139F3"/>
    <w:rsid w:val="00B169F8"/>
    <w:rsid w:val="00B22028"/>
    <w:rsid w:val="00B2315B"/>
    <w:rsid w:val="00B25656"/>
    <w:rsid w:val="00B27655"/>
    <w:rsid w:val="00B32F26"/>
    <w:rsid w:val="00B37F05"/>
    <w:rsid w:val="00B43592"/>
    <w:rsid w:val="00B4780D"/>
    <w:rsid w:val="00B50068"/>
    <w:rsid w:val="00B51C3C"/>
    <w:rsid w:val="00B51DE9"/>
    <w:rsid w:val="00B54B40"/>
    <w:rsid w:val="00B553BF"/>
    <w:rsid w:val="00B55577"/>
    <w:rsid w:val="00B56F95"/>
    <w:rsid w:val="00B56F9E"/>
    <w:rsid w:val="00B60137"/>
    <w:rsid w:val="00B619C2"/>
    <w:rsid w:val="00B6260A"/>
    <w:rsid w:val="00B63E14"/>
    <w:rsid w:val="00B66B61"/>
    <w:rsid w:val="00B75FD1"/>
    <w:rsid w:val="00B808D1"/>
    <w:rsid w:val="00B815E2"/>
    <w:rsid w:val="00B81AA2"/>
    <w:rsid w:val="00B911F3"/>
    <w:rsid w:val="00B9729D"/>
    <w:rsid w:val="00BA1FD3"/>
    <w:rsid w:val="00BA3365"/>
    <w:rsid w:val="00BA64CC"/>
    <w:rsid w:val="00BB2474"/>
    <w:rsid w:val="00BB4334"/>
    <w:rsid w:val="00BB55B9"/>
    <w:rsid w:val="00BB629A"/>
    <w:rsid w:val="00BC07E5"/>
    <w:rsid w:val="00BC31CF"/>
    <w:rsid w:val="00BC347E"/>
    <w:rsid w:val="00BD004E"/>
    <w:rsid w:val="00BD3635"/>
    <w:rsid w:val="00BE00F7"/>
    <w:rsid w:val="00BE0C0F"/>
    <w:rsid w:val="00BE0D4D"/>
    <w:rsid w:val="00BE21B0"/>
    <w:rsid w:val="00BE27A0"/>
    <w:rsid w:val="00BE3456"/>
    <w:rsid w:val="00BE4A89"/>
    <w:rsid w:val="00BE4DD2"/>
    <w:rsid w:val="00BE7018"/>
    <w:rsid w:val="00BF17DF"/>
    <w:rsid w:val="00BF35AC"/>
    <w:rsid w:val="00BF5E7A"/>
    <w:rsid w:val="00BF7272"/>
    <w:rsid w:val="00C01525"/>
    <w:rsid w:val="00C02AA9"/>
    <w:rsid w:val="00C036FE"/>
    <w:rsid w:val="00C05FA7"/>
    <w:rsid w:val="00C074DE"/>
    <w:rsid w:val="00C07653"/>
    <w:rsid w:val="00C12858"/>
    <w:rsid w:val="00C14C9B"/>
    <w:rsid w:val="00C20265"/>
    <w:rsid w:val="00C2160F"/>
    <w:rsid w:val="00C224C8"/>
    <w:rsid w:val="00C22DA6"/>
    <w:rsid w:val="00C24B58"/>
    <w:rsid w:val="00C258F2"/>
    <w:rsid w:val="00C2632F"/>
    <w:rsid w:val="00C318D6"/>
    <w:rsid w:val="00C32D61"/>
    <w:rsid w:val="00C34034"/>
    <w:rsid w:val="00C34DF8"/>
    <w:rsid w:val="00C34F08"/>
    <w:rsid w:val="00C35C1B"/>
    <w:rsid w:val="00C37F08"/>
    <w:rsid w:val="00C405F2"/>
    <w:rsid w:val="00C41DB2"/>
    <w:rsid w:val="00C454FF"/>
    <w:rsid w:val="00C46DC0"/>
    <w:rsid w:val="00C4772F"/>
    <w:rsid w:val="00C536C3"/>
    <w:rsid w:val="00C5472A"/>
    <w:rsid w:val="00C54EA7"/>
    <w:rsid w:val="00C572A6"/>
    <w:rsid w:val="00C616AE"/>
    <w:rsid w:val="00C62390"/>
    <w:rsid w:val="00C67F1F"/>
    <w:rsid w:val="00C701E5"/>
    <w:rsid w:val="00C708BF"/>
    <w:rsid w:val="00C83E2C"/>
    <w:rsid w:val="00C85B1A"/>
    <w:rsid w:val="00C8797E"/>
    <w:rsid w:val="00C87AF8"/>
    <w:rsid w:val="00C917DA"/>
    <w:rsid w:val="00C94F20"/>
    <w:rsid w:val="00CA0F95"/>
    <w:rsid w:val="00CA30FC"/>
    <w:rsid w:val="00CA3384"/>
    <w:rsid w:val="00CA4737"/>
    <w:rsid w:val="00CA538B"/>
    <w:rsid w:val="00CA677D"/>
    <w:rsid w:val="00CA6B65"/>
    <w:rsid w:val="00CB0197"/>
    <w:rsid w:val="00CB560E"/>
    <w:rsid w:val="00CB6AA8"/>
    <w:rsid w:val="00CC2053"/>
    <w:rsid w:val="00CC3814"/>
    <w:rsid w:val="00CC651A"/>
    <w:rsid w:val="00CC6A22"/>
    <w:rsid w:val="00CD1557"/>
    <w:rsid w:val="00CD1CB7"/>
    <w:rsid w:val="00CD2818"/>
    <w:rsid w:val="00CD4165"/>
    <w:rsid w:val="00CD4BA8"/>
    <w:rsid w:val="00CD5A30"/>
    <w:rsid w:val="00CD6932"/>
    <w:rsid w:val="00CF0506"/>
    <w:rsid w:val="00CF36D8"/>
    <w:rsid w:val="00CF3F3D"/>
    <w:rsid w:val="00CF4194"/>
    <w:rsid w:val="00CF5761"/>
    <w:rsid w:val="00CF5795"/>
    <w:rsid w:val="00D066AF"/>
    <w:rsid w:val="00D13275"/>
    <w:rsid w:val="00D13F82"/>
    <w:rsid w:val="00D14778"/>
    <w:rsid w:val="00D2007B"/>
    <w:rsid w:val="00D20D85"/>
    <w:rsid w:val="00D22FB8"/>
    <w:rsid w:val="00D30012"/>
    <w:rsid w:val="00D34A82"/>
    <w:rsid w:val="00D34F4E"/>
    <w:rsid w:val="00D4144B"/>
    <w:rsid w:val="00D42D54"/>
    <w:rsid w:val="00D44BDC"/>
    <w:rsid w:val="00D52620"/>
    <w:rsid w:val="00D54818"/>
    <w:rsid w:val="00D55E22"/>
    <w:rsid w:val="00D6029F"/>
    <w:rsid w:val="00D62312"/>
    <w:rsid w:val="00D62883"/>
    <w:rsid w:val="00D6454D"/>
    <w:rsid w:val="00D65102"/>
    <w:rsid w:val="00D66833"/>
    <w:rsid w:val="00D706CA"/>
    <w:rsid w:val="00D71F3F"/>
    <w:rsid w:val="00D73DC1"/>
    <w:rsid w:val="00D749D4"/>
    <w:rsid w:val="00D76BE8"/>
    <w:rsid w:val="00D77352"/>
    <w:rsid w:val="00D811F4"/>
    <w:rsid w:val="00D83DF1"/>
    <w:rsid w:val="00D86B24"/>
    <w:rsid w:val="00D876F9"/>
    <w:rsid w:val="00D879D2"/>
    <w:rsid w:val="00D87D4E"/>
    <w:rsid w:val="00D9012C"/>
    <w:rsid w:val="00D9254A"/>
    <w:rsid w:val="00D93341"/>
    <w:rsid w:val="00D9651C"/>
    <w:rsid w:val="00DA26E0"/>
    <w:rsid w:val="00DA6644"/>
    <w:rsid w:val="00DA69E0"/>
    <w:rsid w:val="00DB11A5"/>
    <w:rsid w:val="00DB26B6"/>
    <w:rsid w:val="00DB2B26"/>
    <w:rsid w:val="00DB31EE"/>
    <w:rsid w:val="00DB4A0B"/>
    <w:rsid w:val="00DB5F77"/>
    <w:rsid w:val="00DB7FE8"/>
    <w:rsid w:val="00DC0942"/>
    <w:rsid w:val="00DC2A31"/>
    <w:rsid w:val="00DC31F8"/>
    <w:rsid w:val="00DD0FB1"/>
    <w:rsid w:val="00DD1147"/>
    <w:rsid w:val="00DD1908"/>
    <w:rsid w:val="00DD5741"/>
    <w:rsid w:val="00DE0FAA"/>
    <w:rsid w:val="00DE1C87"/>
    <w:rsid w:val="00DE3D3F"/>
    <w:rsid w:val="00DE4890"/>
    <w:rsid w:val="00DE669C"/>
    <w:rsid w:val="00DE728D"/>
    <w:rsid w:val="00DF22A5"/>
    <w:rsid w:val="00DF3F38"/>
    <w:rsid w:val="00DF5D10"/>
    <w:rsid w:val="00DF60B9"/>
    <w:rsid w:val="00DF78A1"/>
    <w:rsid w:val="00E00A63"/>
    <w:rsid w:val="00E00B95"/>
    <w:rsid w:val="00E0100E"/>
    <w:rsid w:val="00E01CC1"/>
    <w:rsid w:val="00E0229A"/>
    <w:rsid w:val="00E048EE"/>
    <w:rsid w:val="00E06038"/>
    <w:rsid w:val="00E168FB"/>
    <w:rsid w:val="00E1785F"/>
    <w:rsid w:val="00E20E9E"/>
    <w:rsid w:val="00E24BD7"/>
    <w:rsid w:val="00E30E50"/>
    <w:rsid w:val="00E313AF"/>
    <w:rsid w:val="00E34088"/>
    <w:rsid w:val="00E34F23"/>
    <w:rsid w:val="00E353FB"/>
    <w:rsid w:val="00E37215"/>
    <w:rsid w:val="00E4202E"/>
    <w:rsid w:val="00E4215F"/>
    <w:rsid w:val="00E45997"/>
    <w:rsid w:val="00E45B19"/>
    <w:rsid w:val="00E501A3"/>
    <w:rsid w:val="00E516AA"/>
    <w:rsid w:val="00E52225"/>
    <w:rsid w:val="00E54D9F"/>
    <w:rsid w:val="00E60E5A"/>
    <w:rsid w:val="00E62140"/>
    <w:rsid w:val="00E6450D"/>
    <w:rsid w:val="00E747F4"/>
    <w:rsid w:val="00E74B9B"/>
    <w:rsid w:val="00E74D14"/>
    <w:rsid w:val="00E74FA6"/>
    <w:rsid w:val="00E75890"/>
    <w:rsid w:val="00E77703"/>
    <w:rsid w:val="00E83712"/>
    <w:rsid w:val="00E8414B"/>
    <w:rsid w:val="00E87064"/>
    <w:rsid w:val="00E879C1"/>
    <w:rsid w:val="00E901D2"/>
    <w:rsid w:val="00E94057"/>
    <w:rsid w:val="00EA249E"/>
    <w:rsid w:val="00EA541A"/>
    <w:rsid w:val="00EA7ADD"/>
    <w:rsid w:val="00EB2AC2"/>
    <w:rsid w:val="00EB2C1E"/>
    <w:rsid w:val="00EC2400"/>
    <w:rsid w:val="00EC3F69"/>
    <w:rsid w:val="00EC4EC2"/>
    <w:rsid w:val="00ED32ED"/>
    <w:rsid w:val="00ED6B2F"/>
    <w:rsid w:val="00ED6E65"/>
    <w:rsid w:val="00EE0E9F"/>
    <w:rsid w:val="00EE257A"/>
    <w:rsid w:val="00EE286E"/>
    <w:rsid w:val="00EE2947"/>
    <w:rsid w:val="00EE39DB"/>
    <w:rsid w:val="00EE6694"/>
    <w:rsid w:val="00EF0441"/>
    <w:rsid w:val="00EF4D1B"/>
    <w:rsid w:val="00EF7D92"/>
    <w:rsid w:val="00EF7FF8"/>
    <w:rsid w:val="00F0156F"/>
    <w:rsid w:val="00F02487"/>
    <w:rsid w:val="00F041BA"/>
    <w:rsid w:val="00F13C3E"/>
    <w:rsid w:val="00F146AE"/>
    <w:rsid w:val="00F14895"/>
    <w:rsid w:val="00F1713F"/>
    <w:rsid w:val="00F20C51"/>
    <w:rsid w:val="00F27AB5"/>
    <w:rsid w:val="00F317E8"/>
    <w:rsid w:val="00F365E3"/>
    <w:rsid w:val="00F40679"/>
    <w:rsid w:val="00F44A67"/>
    <w:rsid w:val="00F47146"/>
    <w:rsid w:val="00F476DA"/>
    <w:rsid w:val="00F52C96"/>
    <w:rsid w:val="00F57D9F"/>
    <w:rsid w:val="00F60287"/>
    <w:rsid w:val="00F62D64"/>
    <w:rsid w:val="00F63981"/>
    <w:rsid w:val="00F63B4F"/>
    <w:rsid w:val="00F64A94"/>
    <w:rsid w:val="00F67B00"/>
    <w:rsid w:val="00F701F9"/>
    <w:rsid w:val="00F707EE"/>
    <w:rsid w:val="00F717D4"/>
    <w:rsid w:val="00F7220D"/>
    <w:rsid w:val="00F748DF"/>
    <w:rsid w:val="00F839B1"/>
    <w:rsid w:val="00F84125"/>
    <w:rsid w:val="00F92195"/>
    <w:rsid w:val="00F92291"/>
    <w:rsid w:val="00F92799"/>
    <w:rsid w:val="00F9694D"/>
    <w:rsid w:val="00F9695E"/>
    <w:rsid w:val="00F96BE1"/>
    <w:rsid w:val="00F97152"/>
    <w:rsid w:val="00FA019B"/>
    <w:rsid w:val="00FA17BA"/>
    <w:rsid w:val="00FA22DD"/>
    <w:rsid w:val="00FA4123"/>
    <w:rsid w:val="00FA43B6"/>
    <w:rsid w:val="00FA49AA"/>
    <w:rsid w:val="00FA7B3D"/>
    <w:rsid w:val="00FB0370"/>
    <w:rsid w:val="00FB7159"/>
    <w:rsid w:val="00FC0146"/>
    <w:rsid w:val="00FC0F56"/>
    <w:rsid w:val="00FC1E5E"/>
    <w:rsid w:val="00FC32E5"/>
    <w:rsid w:val="00FC4D16"/>
    <w:rsid w:val="00FC5CDF"/>
    <w:rsid w:val="00FC77BF"/>
    <w:rsid w:val="00FC7C07"/>
    <w:rsid w:val="00FD1FFE"/>
    <w:rsid w:val="00FD6985"/>
    <w:rsid w:val="00FE0A91"/>
    <w:rsid w:val="00FE1190"/>
    <w:rsid w:val="00FE1B82"/>
    <w:rsid w:val="00FE2EF7"/>
    <w:rsid w:val="00FE455A"/>
    <w:rsid w:val="00FE72BA"/>
    <w:rsid w:val="00FF0B68"/>
    <w:rsid w:val="00FF2293"/>
    <w:rsid w:val="00FF3674"/>
    <w:rsid w:val="00FF3E29"/>
    <w:rsid w:val="00FF4637"/>
    <w:rsid w:val="00FF658C"/>
    <w:rsid w:val="00FF6AC5"/>
    <w:rsid w:val="00FF6BCA"/>
    <w:rsid w:val="00FF6D62"/>
    <w:rsid w:val="00FF71C3"/>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7521"/>
    <o:shapelayout v:ext="edit">
      <o:idmap v:ext="edit" data="1"/>
    </o:shapelayout>
  </w:shapeDefaults>
  <w:decimalSymbol w:val=","/>
  <w:listSeparator w:val=";"/>
  <w14:docId w14:val="7ED26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sz w:val="24"/>
        <w:szCs w:val="24"/>
        <w:lang w:val="de-DE" w:eastAsia="en-US" w:bidi="ar-SA"/>
      </w:rPr>
    </w:rPrDefault>
    <w:pPrDefault>
      <w:pPr>
        <w:spacing w:line="240" w:lineRule="exact"/>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toc 1" w:uiPriority="39"/>
    <w:lsdException w:name="toc 2" w:uiPriority="39"/>
    <w:lsdException w:name="toc 3" w:uiPriority="39"/>
    <w:lsdException w:name="toc 4" w:uiPriority="39"/>
    <w:lsdException w:name="footnote text" w:uiPriority="99"/>
    <w:lsdException w:name="caption" w:uiPriority="35" w:qFormat="1"/>
    <w:lsdException w:name="table of figures" w:uiPriority="99"/>
    <w:lsdException w:name="footnote reference" w:uiPriority="99"/>
    <w:lsdException w:name="line number" w:uiPriority="99"/>
    <w:lsdException w:name="List Bullet" w:uiPriority="99"/>
    <w:lsdException w:name="List Bullet 3" w:uiPriority="99"/>
    <w:lsdException w:name="Title" w:uiPriority="10" w:qFormat="1"/>
    <w:lsdException w:name="Default Paragraph Font" w:uiPriority="1"/>
    <w:lsdException w:name="Body Text First Indent" w:uiPriority="99"/>
    <w:lsdException w:name="Block Text" w:uiPriority="99"/>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uiPriority="99"/>
    <w:lsdException w:name="No Spacing" w:uiPriority="1" w:qFormat="1"/>
    <w:lsdException w:name="List Paragraph" w:uiPriority="34" w:qFormat="1"/>
    <w:lsdException w:name="Quote" w:uiPriority="29" w:qFormat="1"/>
    <w:lsdException w:name="Medium List 2 Accent 1" w:uiPriority="6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atentStyles>
  <w:style w:type="paragraph" w:default="1" w:styleId="Standard">
    <w:name w:val="Normal"/>
    <w:rsid w:val="00391F51"/>
    <w:pPr>
      <w:spacing w:line="240" w:lineRule="auto"/>
    </w:pPr>
    <w:rPr>
      <w:sz w:val="20"/>
      <w:szCs w:val="20"/>
    </w:rPr>
  </w:style>
  <w:style w:type="paragraph" w:styleId="berschrift1">
    <w:name w:val="heading 1"/>
    <w:basedOn w:val="Standard"/>
    <w:next w:val="Textkrper"/>
    <w:link w:val="berschrift1Zchn"/>
    <w:uiPriority w:val="9"/>
    <w:qFormat/>
    <w:rsid w:val="00391F51"/>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391F51"/>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391F51"/>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391F51"/>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391F51"/>
  </w:style>
  <w:style w:type="paragraph" w:customStyle="1" w:styleId="TabelleNummerierungalt">
    <w:name w:val="Tabelle Nummerierung alt"/>
    <w:basedOn w:val="Standard"/>
    <w:uiPriority w:val="99"/>
    <w:semiHidden/>
    <w:locked/>
    <w:rsid w:val="00391F51"/>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391F51"/>
    <w:pPr>
      <w:ind w:left="720"/>
      <w:contextualSpacing/>
    </w:pPr>
  </w:style>
  <w:style w:type="paragraph" w:customStyle="1" w:styleId="Inhaltsverzeichnisnr">
    <w:name w:val="Inhaltsverzeichnis_nr"/>
    <w:basedOn w:val="Standard"/>
    <w:rsid w:val="00391F51"/>
    <w:pPr>
      <w:numPr>
        <w:numId w:val="3"/>
      </w:numPr>
      <w:spacing w:before="160" w:after="160"/>
    </w:pPr>
    <w:rPr>
      <w:b/>
    </w:rPr>
  </w:style>
  <w:style w:type="paragraph" w:styleId="Sprechblasentext">
    <w:name w:val="Balloon Text"/>
    <w:basedOn w:val="Standard"/>
    <w:link w:val="SprechblasentextZchn"/>
    <w:uiPriority w:val="99"/>
    <w:semiHidden/>
    <w:rsid w:val="00391F51"/>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91F51"/>
    <w:rPr>
      <w:rFonts w:ascii="Tahoma" w:hAnsi="Tahoma" w:cs="Tahoma"/>
      <w:sz w:val="16"/>
      <w:szCs w:val="16"/>
    </w:rPr>
  </w:style>
  <w:style w:type="paragraph" w:styleId="Fuzeile">
    <w:name w:val="footer"/>
    <w:basedOn w:val="Standard"/>
    <w:link w:val="FuzeileZchn"/>
    <w:rsid w:val="00391F51"/>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rsid w:val="00391F51"/>
    <w:rPr>
      <w:rFonts w:eastAsia="Times New Roman" w:cs="Times New Roman"/>
      <w:sz w:val="16"/>
      <w:szCs w:val="20"/>
      <w:lang w:eastAsia="de-DE"/>
    </w:rPr>
  </w:style>
  <w:style w:type="paragraph" w:styleId="Kopfzeile">
    <w:name w:val="header"/>
    <w:basedOn w:val="Standard"/>
    <w:link w:val="KopfzeileZchn"/>
    <w:rsid w:val="00391F51"/>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rsid w:val="00391F51"/>
    <w:rPr>
      <w:rFonts w:eastAsia="Times New Roman" w:cs="Times New Roman"/>
      <w:sz w:val="20"/>
      <w:szCs w:val="20"/>
      <w:lang w:eastAsia="de-DE"/>
    </w:rPr>
  </w:style>
  <w:style w:type="character" w:styleId="Seitenzahl">
    <w:name w:val="page number"/>
    <w:basedOn w:val="Absatz-Standardschriftart"/>
    <w:rsid w:val="00391F51"/>
  </w:style>
  <w:style w:type="paragraph" w:customStyle="1" w:styleId="LS-KopfzeileUngeradeHochformatRechts">
    <w:name w:val="LS-Kopfzeile Ungerade Hochformat (Rechts)"/>
    <w:basedOn w:val="Standard"/>
    <w:link w:val="LS-KopfzeileUngeradeHochformatRechtsZchn"/>
    <w:qFormat/>
    <w:rsid w:val="00391F51"/>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391F51"/>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qFormat/>
    <w:rsid w:val="00391F51"/>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rsid w:val="00391F51"/>
    <w:rPr>
      <w:rFonts w:eastAsia="Times New Roman" w:cs="Times New Roman"/>
      <w:color w:val="A6A6A6"/>
      <w:sz w:val="20"/>
      <w:szCs w:val="20"/>
      <w:lang w:eastAsia="de-DE"/>
    </w:rPr>
  </w:style>
  <w:style w:type="paragraph" w:customStyle="1" w:styleId="TabelleKopfmitte">
    <w:name w:val="Tabelle_Kopf_mitte"/>
    <w:basedOn w:val="Standard"/>
    <w:rsid w:val="00391F51"/>
    <w:pPr>
      <w:jc w:val="center"/>
    </w:pPr>
    <w:rPr>
      <w:rFonts w:eastAsia="Times New Roman" w:cs="Times New Roman"/>
      <w:b/>
      <w:lang w:eastAsia="de-DE"/>
    </w:rPr>
  </w:style>
  <w:style w:type="paragraph" w:customStyle="1" w:styleId="Textkrpernrauen">
    <w:name w:val="Textkörper_nr_außen"/>
    <w:basedOn w:val="Standard"/>
    <w:next w:val="TextkrpernrauenText"/>
    <w:uiPriority w:val="99"/>
    <w:rsid w:val="00391F51"/>
    <w:pPr>
      <w:numPr>
        <w:numId w:val="43"/>
      </w:numPr>
      <w:spacing w:before="120"/>
      <w:jc w:val="both"/>
    </w:pPr>
  </w:style>
  <w:style w:type="paragraph" w:customStyle="1" w:styleId="LS-DeckblattQuatrate">
    <w:name w:val="LS-Deckblatt Quatrate"/>
    <w:uiPriority w:val="99"/>
    <w:semiHidden/>
    <w:rsid w:val="00391F51"/>
    <w:pPr>
      <w:suppressAutoHyphens/>
      <w:spacing w:line="160" w:lineRule="exact"/>
    </w:pPr>
    <w:rPr>
      <w:rFonts w:eastAsia="Times New Roman" w:cs="Times New Roman"/>
      <w:color w:val="7F7F7F"/>
      <w:sz w:val="10"/>
      <w:szCs w:val="20"/>
      <w:lang w:eastAsia="de-DE"/>
    </w:rPr>
  </w:style>
  <w:style w:type="paragraph" w:customStyle="1" w:styleId="NL-DeckblattFett">
    <w:name w:val="NL-Deckblatt Fett"/>
    <w:basedOn w:val="Standard"/>
    <w:uiPriority w:val="99"/>
    <w:rsid w:val="00391F51"/>
    <w:pPr>
      <w:spacing w:line="440" w:lineRule="exact"/>
    </w:pPr>
    <w:rPr>
      <w:rFonts w:ascii="Source Sans Pro Semibold" w:eastAsia="Calibri" w:hAnsi="Source Sans Pro Semibold"/>
      <w:color w:val="000000"/>
      <w:sz w:val="44"/>
    </w:rPr>
  </w:style>
  <w:style w:type="paragraph" w:customStyle="1" w:styleId="NL-Deckblatt">
    <w:name w:val="NL-Deckblatt"/>
    <w:basedOn w:val="Standard"/>
    <w:uiPriority w:val="99"/>
    <w:rsid w:val="00391F51"/>
    <w:rPr>
      <w:sz w:val="32"/>
    </w:rPr>
  </w:style>
  <w:style w:type="paragraph" w:customStyle="1" w:styleId="LS-ImpressumFett">
    <w:name w:val="LS-Impressum Fett"/>
    <w:uiPriority w:val="99"/>
    <w:semiHidden/>
    <w:rsid w:val="00391F51"/>
    <w:pPr>
      <w:spacing w:line="240" w:lineRule="atLeast"/>
    </w:pPr>
    <w:rPr>
      <w:rFonts w:ascii="Univers 55" w:eastAsia="Calibri" w:hAnsi="Univers 55"/>
      <w:color w:val="000000"/>
      <w:sz w:val="32"/>
      <w:szCs w:val="20"/>
    </w:rPr>
  </w:style>
  <w:style w:type="paragraph" w:customStyle="1" w:styleId="NL-Impressum">
    <w:name w:val="NL-Impressum"/>
    <w:uiPriority w:val="99"/>
    <w:rsid w:val="00391F51"/>
    <w:pPr>
      <w:spacing w:line="220" w:lineRule="exact"/>
    </w:pPr>
    <w:rPr>
      <w:rFonts w:ascii="Source Sans Pro Light" w:eastAsia="Calibri" w:hAnsi="Source Sans Pro Light"/>
      <w:color w:val="000000"/>
      <w:sz w:val="20"/>
      <w:szCs w:val="20"/>
    </w:rPr>
  </w:style>
  <w:style w:type="paragraph" w:customStyle="1" w:styleId="LS-ImpressumBlocksatz">
    <w:name w:val="LS-Impressum Blocksatz"/>
    <w:uiPriority w:val="99"/>
    <w:semiHidden/>
    <w:rsid w:val="00391F51"/>
    <w:pPr>
      <w:spacing w:line="220" w:lineRule="exact"/>
      <w:jc w:val="both"/>
    </w:pPr>
    <w:rPr>
      <w:rFonts w:ascii="Univers 55" w:eastAsia="Calibri" w:hAnsi="Univers 55"/>
      <w:color w:val="000000"/>
      <w:sz w:val="20"/>
      <w:szCs w:val="20"/>
      <w:lang w:eastAsia="de-DE"/>
    </w:rPr>
  </w:style>
  <w:style w:type="numbering" w:customStyle="1" w:styleId="LS-berschriftengliederung">
    <w:name w:val="LS-Überschriftengliederung"/>
    <w:basedOn w:val="KeineListe"/>
    <w:uiPriority w:val="99"/>
    <w:rsid w:val="00391F51"/>
    <w:pPr>
      <w:numPr>
        <w:numId w:val="1"/>
      </w:numPr>
    </w:pPr>
  </w:style>
  <w:style w:type="paragraph" w:customStyle="1" w:styleId="LS-Inhaltsverzeichnisberschrift">
    <w:name w:val="LS-Inhaltsverzeichnis Überschrift"/>
    <w:uiPriority w:val="99"/>
    <w:semiHidden/>
    <w:rsid w:val="00391F51"/>
    <w:pPr>
      <w:tabs>
        <w:tab w:val="left" w:pos="1320"/>
        <w:tab w:val="right" w:leader="dot" w:pos="9628"/>
      </w:tabs>
      <w:spacing w:after="480" w:line="386" w:lineRule="exact"/>
    </w:pPr>
    <w:rPr>
      <w:rFonts w:ascii="Univers 45 Light" w:eastAsia="Calibri" w:hAnsi="Univers 45 Light"/>
      <w:b/>
      <w:noProof/>
      <w:color w:val="000000"/>
      <w:sz w:val="28"/>
      <w:szCs w:val="20"/>
    </w:rPr>
  </w:style>
  <w:style w:type="paragraph" w:customStyle="1" w:styleId="NL-Kopfzeilen-Titel">
    <w:name w:val="NL-Kopfzeilen-Titel"/>
    <w:link w:val="NL-Kopfzeilen-TitelZchn"/>
    <w:rsid w:val="00391F51"/>
    <w:rPr>
      <w:rFonts w:ascii="Source Sans Pro Light" w:eastAsia="Times New Roman" w:hAnsi="Source Sans Pro Light" w:cs="Times New Roman"/>
      <w:sz w:val="20"/>
      <w:szCs w:val="20"/>
    </w:rPr>
  </w:style>
  <w:style w:type="character" w:customStyle="1" w:styleId="NL-Kopfzeilen-TitelZchn">
    <w:name w:val="NL-Kopfzeilen-Titel Zchn"/>
    <w:link w:val="NL-Kopfzeilen-Titel"/>
    <w:rsid w:val="00391F51"/>
    <w:rPr>
      <w:rFonts w:ascii="Source Sans Pro Light" w:eastAsia="Times New Roman" w:hAnsi="Source Sans Pro Light" w:cs="Times New Roman"/>
      <w:sz w:val="20"/>
      <w:szCs w:val="20"/>
    </w:rPr>
  </w:style>
  <w:style w:type="paragraph" w:customStyle="1" w:styleId="NL-FuzeileUngerade">
    <w:name w:val="NL-Fußzeile Ungerade"/>
    <w:uiPriority w:val="99"/>
    <w:rsid w:val="00391F51"/>
    <w:pPr>
      <w:spacing w:line="320" w:lineRule="atLeast"/>
      <w:jc w:val="right"/>
    </w:pPr>
    <w:rPr>
      <w:rFonts w:ascii="Source Sans Pro Light" w:eastAsia="Times New Roman" w:hAnsi="Source Sans Pro Light" w:cs="Times New Roman"/>
      <w:color w:val="000000"/>
      <w:sz w:val="28"/>
      <w:szCs w:val="20"/>
      <w:lang w:eastAsia="de-DE"/>
    </w:rPr>
  </w:style>
  <w:style w:type="paragraph" w:customStyle="1" w:styleId="NL-FuzeileGerade">
    <w:name w:val="NL-Fußzeile Gerade"/>
    <w:basedOn w:val="LS-KopfzeileUngeradeHochformatRechts"/>
    <w:uiPriority w:val="99"/>
    <w:rsid w:val="00391F51"/>
    <w:rPr>
      <w:color w:val="000000"/>
      <w:sz w:val="28"/>
    </w:rPr>
  </w:style>
  <w:style w:type="paragraph" w:customStyle="1" w:styleId="Kopf8pt">
    <w:name w:val="Kopf_8pt"/>
    <w:basedOn w:val="Standard"/>
    <w:uiPriority w:val="99"/>
    <w:rsid w:val="00391F51"/>
    <w:pPr>
      <w:spacing w:line="200" w:lineRule="exact"/>
    </w:pPr>
    <w:rPr>
      <w:rFonts w:eastAsia="Times New Roman" w:cs="Times New Roman"/>
      <w:sz w:val="16"/>
    </w:rPr>
  </w:style>
  <w:style w:type="paragraph" w:styleId="Textkrper">
    <w:name w:val="Body Text"/>
    <w:basedOn w:val="Standard"/>
    <w:link w:val="TextkrperZchn"/>
    <w:rsid w:val="00391F51"/>
    <w:pPr>
      <w:jc w:val="both"/>
    </w:pPr>
    <w:rPr>
      <w:lang w:eastAsia="de-DE"/>
    </w:rPr>
  </w:style>
  <w:style w:type="character" w:customStyle="1" w:styleId="TextkrperZchn">
    <w:name w:val="Textkörper Zchn"/>
    <w:basedOn w:val="Absatz-Standardschriftart"/>
    <w:link w:val="Textkrper"/>
    <w:rsid w:val="00391F51"/>
    <w:rPr>
      <w:sz w:val="20"/>
      <w:szCs w:val="20"/>
      <w:lang w:eastAsia="de-DE"/>
    </w:rPr>
  </w:style>
  <w:style w:type="character" w:customStyle="1" w:styleId="berschrift1Zchn">
    <w:name w:val="Überschrift 1 Zchn"/>
    <w:basedOn w:val="Absatz-Standardschriftart"/>
    <w:link w:val="berschrift1"/>
    <w:uiPriority w:val="9"/>
    <w:rsid w:val="00391F51"/>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391F51"/>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391F51"/>
    <w:rPr>
      <w:rFonts w:ascii="Source Sans Pro Semibold" w:eastAsia="Times New Roman" w:hAnsi="Source Sans Pro Semibold" w:cs="Times New Roman"/>
      <w:bCs/>
      <w:sz w:val="22"/>
      <w:szCs w:val="20"/>
      <w:lang w:eastAsia="de-DE"/>
    </w:rPr>
  </w:style>
  <w:style w:type="character" w:customStyle="1" w:styleId="berschrift4Zchn">
    <w:name w:val="Überschrift 4 Zchn"/>
    <w:basedOn w:val="Absatz-Standardschriftart"/>
    <w:link w:val="berschrift4"/>
    <w:uiPriority w:val="9"/>
    <w:rsid w:val="00391F51"/>
    <w:rPr>
      <w:rFonts w:ascii="Source Sans Pro Semibold" w:eastAsia="Times New Roman" w:hAnsi="Source Sans Pro Semibold" w:cs="Times New Roman"/>
      <w:bCs/>
      <w:iCs/>
      <w:sz w:val="20"/>
      <w:szCs w:val="20"/>
      <w:lang w:eastAsia="de-DE"/>
    </w:rPr>
  </w:style>
  <w:style w:type="paragraph" w:styleId="Textkrper-Erstzeileneinzug">
    <w:name w:val="Body Text First Indent"/>
    <w:aliases w:val="Textkörper_Erstzeileneinzug"/>
    <w:basedOn w:val="Standard"/>
    <w:link w:val="Textkrper-ErstzeileneinzugZchn"/>
    <w:uiPriority w:val="99"/>
    <w:rsid w:val="00391F51"/>
    <w:pPr>
      <w:ind w:firstLine="284"/>
      <w:contextualSpacing/>
      <w:jc w:val="both"/>
    </w:pPr>
    <w:rPr>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391F51"/>
    <w:rPr>
      <w:sz w:val="20"/>
      <w:szCs w:val="20"/>
      <w:lang w:eastAsia="de-DE"/>
    </w:rPr>
  </w:style>
  <w:style w:type="character" w:styleId="Fett">
    <w:name w:val="Strong"/>
    <w:uiPriority w:val="22"/>
    <w:qFormat/>
    <w:rsid w:val="00391F51"/>
    <w:rPr>
      <w:b/>
      <w:bCs/>
      <w:color w:val="000000"/>
    </w:rPr>
  </w:style>
  <w:style w:type="character" w:styleId="Hervorhebung">
    <w:name w:val="Emphasis"/>
    <w:aliases w:val="Kursiv"/>
    <w:uiPriority w:val="20"/>
    <w:qFormat/>
    <w:rsid w:val="00391F51"/>
    <w:rPr>
      <w:i/>
      <w:iCs/>
    </w:rPr>
  </w:style>
  <w:style w:type="table" w:styleId="Tabellenraster">
    <w:name w:val="Table Grid"/>
    <w:basedOn w:val="NormaleTabelle"/>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uiPriority w:val="99"/>
    <w:semiHidden/>
    <w:locked/>
    <w:rsid w:val="00391F51"/>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uiPriority w:val="99"/>
    <w:rsid w:val="00391F51"/>
    <w:pPr>
      <w:numPr>
        <w:numId w:val="53"/>
      </w:numPr>
      <w:contextualSpacing/>
    </w:pPr>
    <w:rPr>
      <w:bCs/>
      <w:sz w:val="16"/>
    </w:rPr>
  </w:style>
  <w:style w:type="paragraph" w:customStyle="1" w:styleId="NummerierungGrauhinterlegt">
    <w:name w:val="Nummerierung Grau hinterlegt"/>
    <w:basedOn w:val="NummerierungAnfang"/>
    <w:uiPriority w:val="99"/>
    <w:rsid w:val="00391F51"/>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uiPriority w:val="99"/>
    <w:rsid w:val="00391F51"/>
    <w:pPr>
      <w:spacing w:line="200" w:lineRule="exact"/>
      <w:jc w:val="left"/>
    </w:pPr>
    <w:rPr>
      <w:rFonts w:eastAsia="Times New Roman" w:cs="Times New Roman"/>
      <w:sz w:val="16"/>
    </w:rPr>
  </w:style>
  <w:style w:type="paragraph" w:customStyle="1" w:styleId="Autoren">
    <w:name w:val="Autoren"/>
    <w:basedOn w:val="Marginaliegrau"/>
    <w:uiPriority w:val="99"/>
    <w:rsid w:val="00391F51"/>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391F51"/>
    <w:pPr>
      <w:numPr>
        <w:numId w:val="5"/>
      </w:numPr>
      <w:ind w:left="227" w:hanging="170"/>
    </w:pPr>
    <w:rPr>
      <w:sz w:val="16"/>
    </w:rPr>
  </w:style>
  <w:style w:type="paragraph" w:customStyle="1" w:styleId="TextkrpernrauenText">
    <w:name w:val="Textkörper_nr_außen_Text"/>
    <w:basedOn w:val="Standard"/>
    <w:uiPriority w:val="99"/>
    <w:rsid w:val="00391F51"/>
    <w:pPr>
      <w:ind w:left="284"/>
      <w:jc w:val="both"/>
    </w:pPr>
  </w:style>
  <w:style w:type="paragraph" w:customStyle="1" w:styleId="TabelleLinks">
    <w:name w:val="Tabelle Links"/>
    <w:basedOn w:val="Standard"/>
    <w:uiPriority w:val="99"/>
    <w:rsid w:val="00391F51"/>
    <w:pPr>
      <w:spacing w:line="220" w:lineRule="exact"/>
    </w:pPr>
    <w:rPr>
      <w:rFonts w:eastAsia="Times New Roman" w:cs="Times New Roman"/>
      <w:sz w:val="18"/>
      <w:lang w:eastAsia="de-DE"/>
    </w:rPr>
  </w:style>
  <w:style w:type="paragraph" w:customStyle="1" w:styleId="Tabellezentriert">
    <w:name w:val="Tabelle zentriert"/>
    <w:basedOn w:val="TabelleLinks"/>
    <w:uiPriority w:val="99"/>
    <w:rsid w:val="00391F51"/>
    <w:pPr>
      <w:jc w:val="center"/>
    </w:pPr>
  </w:style>
  <w:style w:type="character" w:styleId="Hyperlink">
    <w:name w:val="Hyperlink"/>
    <w:uiPriority w:val="99"/>
    <w:rsid w:val="00391F51"/>
    <w:rPr>
      <w:color w:val="0000FF"/>
      <w:u w:val="single"/>
    </w:rPr>
  </w:style>
  <w:style w:type="paragraph" w:customStyle="1" w:styleId="Tabelle6ptmitte">
    <w:name w:val="Tabelle_6pt_mitte"/>
    <w:basedOn w:val="Standard"/>
    <w:rsid w:val="00391F51"/>
    <w:pPr>
      <w:jc w:val="center"/>
    </w:pPr>
    <w:rPr>
      <w:sz w:val="12"/>
    </w:rPr>
  </w:style>
  <w:style w:type="paragraph" w:customStyle="1" w:styleId="Textkrpernrinnen">
    <w:name w:val="Textkörper_nr_innen"/>
    <w:basedOn w:val="Standard"/>
    <w:uiPriority w:val="99"/>
    <w:rsid w:val="00391F51"/>
    <w:pPr>
      <w:numPr>
        <w:numId w:val="44"/>
      </w:numPr>
      <w:spacing w:before="120" w:after="120"/>
      <w:contextualSpacing/>
      <w:jc w:val="both"/>
    </w:pPr>
  </w:style>
  <w:style w:type="paragraph" w:customStyle="1" w:styleId="Textkrperafz">
    <w:name w:val="Textkörper_afz"/>
    <w:basedOn w:val="Standard"/>
    <w:uiPriority w:val="99"/>
    <w:rsid w:val="00391F51"/>
    <w:pPr>
      <w:numPr>
        <w:numId w:val="6"/>
      </w:numPr>
      <w:spacing w:before="120" w:after="120"/>
      <w:ind w:left="568" w:hanging="284"/>
      <w:contextualSpacing/>
    </w:pPr>
    <w:rPr>
      <w:noProof/>
      <w:lang w:val="en-US"/>
    </w:rPr>
  </w:style>
  <w:style w:type="paragraph" w:customStyle="1" w:styleId="TabelleKopflinks">
    <w:name w:val="Tabelle_Kopf_links"/>
    <w:basedOn w:val="Standard"/>
    <w:rsid w:val="00391F51"/>
    <w:rPr>
      <w:b/>
    </w:rPr>
  </w:style>
  <w:style w:type="paragraph" w:styleId="Aufzhlungszeichen">
    <w:name w:val="List Bullet"/>
    <w:basedOn w:val="Standard"/>
    <w:uiPriority w:val="99"/>
    <w:semiHidden/>
    <w:rsid w:val="00391F51"/>
    <w:pPr>
      <w:numPr>
        <w:numId w:val="7"/>
      </w:numPr>
      <w:contextualSpacing/>
    </w:pPr>
  </w:style>
  <w:style w:type="paragraph" w:customStyle="1" w:styleId="AufgabeEbene1">
    <w:name w:val="Aufgabe_Ebene1"/>
    <w:basedOn w:val="Standard"/>
    <w:next w:val="AufgabeText"/>
    <w:uiPriority w:val="99"/>
    <w:rsid w:val="00391F51"/>
    <w:pPr>
      <w:numPr>
        <w:numId w:val="45"/>
      </w:numPr>
      <w:spacing w:before="240"/>
      <w:jc w:val="both"/>
    </w:pPr>
  </w:style>
  <w:style w:type="paragraph" w:customStyle="1" w:styleId="AufgabeText">
    <w:name w:val="Aufgabe_Text"/>
    <w:basedOn w:val="Standard"/>
    <w:uiPriority w:val="99"/>
    <w:rsid w:val="00391F51"/>
    <w:pPr>
      <w:ind w:left="284"/>
      <w:jc w:val="both"/>
    </w:pPr>
  </w:style>
  <w:style w:type="paragraph" w:customStyle="1" w:styleId="AufgabeLinie">
    <w:name w:val="Aufgabe_Linie"/>
    <w:basedOn w:val="Standard"/>
    <w:uiPriority w:val="99"/>
    <w:rsid w:val="00391F51"/>
    <w:pPr>
      <w:tabs>
        <w:tab w:val="left" w:leader="underscore" w:pos="7371"/>
      </w:tabs>
      <w:spacing w:before="120" w:line="480" w:lineRule="auto"/>
      <w:ind w:left="284"/>
      <w:contextualSpacing/>
      <w:jc w:val="both"/>
    </w:pPr>
  </w:style>
  <w:style w:type="paragraph" w:customStyle="1" w:styleId="AufgabeKasten">
    <w:name w:val="Aufgabe_Kasten"/>
    <w:basedOn w:val="Standard"/>
    <w:uiPriority w:val="99"/>
    <w:rsid w:val="00391F51"/>
    <w:pPr>
      <w:numPr>
        <w:numId w:val="8"/>
      </w:numPr>
      <w:spacing w:before="120" w:after="120"/>
      <w:ind w:left="568" w:hanging="284"/>
    </w:pPr>
  </w:style>
  <w:style w:type="paragraph" w:customStyle="1" w:styleId="AufgabeKastenangekreuzt">
    <w:name w:val="Aufgabe_Kasten_angekreuzt"/>
    <w:basedOn w:val="Standard"/>
    <w:uiPriority w:val="99"/>
    <w:rsid w:val="00391F51"/>
    <w:pPr>
      <w:numPr>
        <w:numId w:val="9"/>
      </w:numPr>
      <w:spacing w:before="120" w:after="120"/>
      <w:ind w:left="568" w:hanging="284"/>
      <w:jc w:val="both"/>
    </w:pPr>
  </w:style>
  <w:style w:type="paragraph" w:customStyle="1" w:styleId="Marginalie">
    <w:name w:val="Marginalie"/>
    <w:basedOn w:val="Standard"/>
    <w:next w:val="Textkrper"/>
    <w:uiPriority w:val="99"/>
    <w:rsid w:val="00391F51"/>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uiPriority w:val="99"/>
    <w:rsid w:val="00391F51"/>
    <w:pPr>
      <w:framePr w:w="2098" w:hSpace="170" w:wrap="notBeside" w:vAnchor="text" w:hAnchor="page" w:xAlign="right" w:y="511"/>
      <w:jc w:val="both"/>
    </w:pPr>
    <w:rPr>
      <w:sz w:val="18"/>
    </w:rPr>
  </w:style>
  <w:style w:type="paragraph" w:customStyle="1" w:styleId="ImpressumNamen">
    <w:name w:val="Impressum_Namen"/>
    <w:basedOn w:val="Standard"/>
    <w:uiPriority w:val="99"/>
    <w:semiHidden/>
    <w:rsid w:val="00391F51"/>
    <w:pPr>
      <w:framePr w:hSpace="141" w:wrap="around" w:vAnchor="text" w:hAnchor="text" w:y="276"/>
      <w:spacing w:after="240"/>
      <w:contextualSpacing/>
    </w:pPr>
    <w:rPr>
      <w:rFonts w:eastAsia="Calibri"/>
    </w:rPr>
  </w:style>
  <w:style w:type="paragraph" w:customStyle="1" w:styleId="Impressum">
    <w:name w:val="Impressum"/>
    <w:basedOn w:val="Standard"/>
    <w:uiPriority w:val="99"/>
    <w:semiHidden/>
    <w:rsid w:val="00391F51"/>
    <w:pPr>
      <w:jc w:val="both"/>
    </w:pPr>
    <w:rPr>
      <w:rFonts w:eastAsia="Calibri"/>
      <w:lang w:eastAsia="de-DE"/>
    </w:rPr>
  </w:style>
  <w:style w:type="paragraph" w:customStyle="1" w:styleId="Abstandszeile">
    <w:name w:val="Abstandszeile"/>
    <w:basedOn w:val="Standard"/>
    <w:uiPriority w:val="99"/>
    <w:rsid w:val="00391F51"/>
    <w:rPr>
      <w:sz w:val="16"/>
      <w:lang w:eastAsia="de-DE"/>
    </w:rPr>
  </w:style>
  <w:style w:type="paragraph" w:customStyle="1" w:styleId="AufgabeEbene2">
    <w:name w:val="Aufgabe_Ebene2"/>
    <w:basedOn w:val="Standard"/>
    <w:uiPriority w:val="99"/>
    <w:rsid w:val="00391F51"/>
    <w:pPr>
      <w:numPr>
        <w:ilvl w:val="1"/>
        <w:numId w:val="45"/>
      </w:numPr>
      <w:spacing w:before="120"/>
      <w:jc w:val="both"/>
    </w:pPr>
  </w:style>
  <w:style w:type="paragraph" w:customStyle="1" w:styleId="AufgabeEbene3">
    <w:name w:val="Aufgabe_Ebene3"/>
    <w:basedOn w:val="Standard"/>
    <w:uiPriority w:val="99"/>
    <w:rsid w:val="00391F51"/>
    <w:pPr>
      <w:numPr>
        <w:ilvl w:val="2"/>
        <w:numId w:val="45"/>
      </w:numPr>
      <w:spacing w:before="120"/>
      <w:jc w:val="both"/>
    </w:pPr>
  </w:style>
  <w:style w:type="paragraph" w:customStyle="1" w:styleId="Marginaliegrau">
    <w:name w:val="Marginalie_grau"/>
    <w:basedOn w:val="Standard"/>
    <w:next w:val="Textkrper"/>
    <w:uiPriority w:val="99"/>
    <w:rsid w:val="00391F51"/>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uiPriority w:val="99"/>
    <w:rsid w:val="00391F51"/>
    <w:pPr>
      <w:numPr>
        <w:numId w:val="10"/>
      </w:numPr>
      <w:spacing w:before="120"/>
      <w:ind w:left="851" w:hanging="284"/>
      <w:jc w:val="both"/>
      <w:outlineLvl w:val="2"/>
    </w:pPr>
  </w:style>
  <w:style w:type="character" w:styleId="Zeilennummer">
    <w:name w:val="line number"/>
    <w:basedOn w:val="Absatz-Standardschriftart"/>
    <w:uiPriority w:val="99"/>
    <w:semiHidden/>
    <w:rsid w:val="00391F51"/>
  </w:style>
  <w:style w:type="paragraph" w:customStyle="1" w:styleId="MaginaliegrauIcon">
    <w:name w:val="Maginalie_grau_Icon"/>
    <w:basedOn w:val="Standard"/>
    <w:next w:val="Textkrper"/>
    <w:uiPriority w:val="99"/>
    <w:rsid w:val="00391F51"/>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391F51"/>
    <w:pPr>
      <w:spacing w:before="40" w:after="60" w:line="160" w:lineRule="exact"/>
    </w:pPr>
    <w:rPr>
      <w:sz w:val="12"/>
    </w:rPr>
  </w:style>
  <w:style w:type="paragraph" w:customStyle="1" w:styleId="AufgabeLckentext">
    <w:name w:val="Aufgabe_Lückentext"/>
    <w:basedOn w:val="Standard"/>
    <w:uiPriority w:val="99"/>
    <w:rsid w:val="00391F51"/>
    <w:pPr>
      <w:spacing w:before="120" w:line="480" w:lineRule="auto"/>
      <w:ind w:left="284"/>
      <w:contextualSpacing/>
      <w:jc w:val="both"/>
    </w:pPr>
  </w:style>
  <w:style w:type="character" w:customStyle="1" w:styleId="Unterstrichen">
    <w:name w:val="Unterstrichen"/>
    <w:basedOn w:val="Absatz-Standardschriftart"/>
    <w:uiPriority w:val="1"/>
    <w:rsid w:val="00391F51"/>
    <w:rPr>
      <w:u w:val="single"/>
    </w:rPr>
  </w:style>
  <w:style w:type="character" w:customStyle="1" w:styleId="Durchgestrichen">
    <w:name w:val="Durchgestrichen"/>
    <w:basedOn w:val="Absatz-Standardschriftart"/>
    <w:uiPriority w:val="1"/>
    <w:rsid w:val="00391F51"/>
    <w:rPr>
      <w:strike/>
      <w:dstrike w:val="0"/>
    </w:rPr>
  </w:style>
  <w:style w:type="paragraph" w:customStyle="1" w:styleId="Textkrpermitte">
    <w:name w:val="Textkörper_mitte"/>
    <w:basedOn w:val="Standard"/>
    <w:rsid w:val="00391F51"/>
    <w:pPr>
      <w:jc w:val="center"/>
    </w:pPr>
    <w:rPr>
      <w:rFonts w:eastAsia="Calibri"/>
      <w:lang w:eastAsia="de-DE"/>
    </w:rPr>
  </w:style>
  <w:style w:type="character" w:styleId="Buchtitel">
    <w:name w:val="Book Title"/>
    <w:basedOn w:val="Absatz-Standardschriftart"/>
    <w:uiPriority w:val="33"/>
    <w:qFormat/>
    <w:rsid w:val="00391F51"/>
    <w:rPr>
      <w:b/>
      <w:bCs/>
      <w:i/>
      <w:iCs/>
      <w:spacing w:val="5"/>
    </w:rPr>
  </w:style>
  <w:style w:type="paragraph" w:styleId="Titel">
    <w:name w:val="Title"/>
    <w:basedOn w:val="Standard"/>
    <w:next w:val="Standard"/>
    <w:link w:val="TitelZchn"/>
    <w:uiPriority w:val="10"/>
    <w:qFormat/>
    <w:rsid w:val="00391F51"/>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91F51"/>
    <w:rPr>
      <w:rFonts w:asciiTheme="majorHAnsi" w:eastAsiaTheme="majorEastAsia" w:hAnsiTheme="majorHAnsi" w:cstheme="majorBidi"/>
      <w:spacing w:val="-10"/>
      <w:kern w:val="28"/>
      <w:sz w:val="56"/>
      <w:szCs w:val="56"/>
    </w:rPr>
  </w:style>
  <w:style w:type="paragraph" w:styleId="Zitat">
    <w:name w:val="Quote"/>
    <w:basedOn w:val="Standard"/>
    <w:next w:val="Standard"/>
    <w:link w:val="ZitatZchn"/>
    <w:uiPriority w:val="29"/>
    <w:qFormat/>
    <w:rsid w:val="00391F51"/>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391F51"/>
    <w:rPr>
      <w:i/>
      <w:iCs/>
      <w:color w:val="404040" w:themeColor="text1" w:themeTint="BF"/>
      <w:sz w:val="20"/>
      <w:szCs w:val="20"/>
    </w:rPr>
  </w:style>
  <w:style w:type="character" w:styleId="SchwacherVerweis">
    <w:name w:val="Subtle Reference"/>
    <w:basedOn w:val="Absatz-Standardschriftart"/>
    <w:uiPriority w:val="31"/>
    <w:qFormat/>
    <w:rsid w:val="00391F51"/>
    <w:rPr>
      <w:smallCaps/>
      <w:color w:val="5A5A5A" w:themeColor="text1" w:themeTint="A5"/>
    </w:rPr>
  </w:style>
  <w:style w:type="character" w:styleId="SchwacheHervorhebung">
    <w:name w:val="Subtle Emphasis"/>
    <w:basedOn w:val="Absatz-Standardschriftart"/>
    <w:uiPriority w:val="19"/>
    <w:qFormat/>
    <w:rsid w:val="00391F51"/>
    <w:rPr>
      <w:i/>
      <w:iCs/>
      <w:color w:val="404040" w:themeColor="text1" w:themeTint="BF"/>
    </w:rPr>
  </w:style>
  <w:style w:type="character" w:styleId="IntensiverVerweis">
    <w:name w:val="Intense Reference"/>
    <w:basedOn w:val="Absatz-Standardschriftart"/>
    <w:uiPriority w:val="32"/>
    <w:qFormat/>
    <w:rsid w:val="00391F51"/>
    <w:rPr>
      <w:b/>
      <w:bCs/>
      <w:smallCaps/>
      <w:color w:val="4F81BD" w:themeColor="accent1"/>
      <w:spacing w:val="5"/>
    </w:rPr>
  </w:style>
  <w:style w:type="character" w:styleId="IntensiveHervorhebung">
    <w:name w:val="Intense Emphasis"/>
    <w:basedOn w:val="Absatz-Standardschriftart"/>
    <w:uiPriority w:val="21"/>
    <w:qFormat/>
    <w:rsid w:val="00391F51"/>
    <w:rPr>
      <w:i/>
      <w:iCs/>
      <w:color w:val="4F81BD" w:themeColor="accent1"/>
    </w:rPr>
  </w:style>
  <w:style w:type="paragraph" w:customStyle="1" w:styleId="TabelleLinks6PT">
    <w:name w:val="Tabelle Links 6PT"/>
    <w:basedOn w:val="TabelleLinks"/>
    <w:uiPriority w:val="99"/>
    <w:rsid w:val="00CA538B"/>
    <w:pPr>
      <w:spacing w:before="40" w:after="60" w:line="160" w:lineRule="exact"/>
    </w:pPr>
    <w:rPr>
      <w:color w:val="000000"/>
      <w:sz w:val="12"/>
    </w:rPr>
  </w:style>
  <w:style w:type="paragraph" w:customStyle="1" w:styleId="TabellenkopfLSLinksbndig">
    <w:name w:val="Tabellenkopf LS Linksbündig"/>
    <w:basedOn w:val="Standard"/>
    <w:uiPriority w:val="99"/>
    <w:rsid w:val="00CA538B"/>
    <w:pPr>
      <w:spacing w:line="240" w:lineRule="exact"/>
    </w:pPr>
    <w:rPr>
      <w:rFonts w:eastAsia="Times New Roman" w:cs="Times New Roman"/>
      <w:b/>
      <w:color w:val="000000"/>
      <w:lang w:eastAsia="de-DE"/>
    </w:rPr>
  </w:style>
  <w:style w:type="paragraph" w:customStyle="1" w:styleId="TabelleLinks8PTAufzhlung">
    <w:name w:val="Tabelle Links 8PT_Aufzählung"/>
    <w:basedOn w:val="TabelleLinks8PT"/>
    <w:uiPriority w:val="99"/>
    <w:rsid w:val="00CA538B"/>
    <w:rPr>
      <w:color w:val="000000"/>
    </w:rPr>
  </w:style>
  <w:style w:type="table" w:customStyle="1" w:styleId="Tabellenraster2">
    <w:name w:val="Tabellenraster2"/>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MarginalieLernmaterialienGrauhinterlegt">
    <w:name w:val="NL-Marginalie Lernmaterialien Grau hinterlegt"/>
    <w:basedOn w:val="Standard"/>
    <w:uiPriority w:val="99"/>
    <w:rsid w:val="00CA538B"/>
    <w:pPr>
      <w:framePr w:w="1939" w:hSpace="170" w:wrap="around" w:vAnchor="text" w:hAnchor="page" w:xAlign="right" w:y="1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pPr>
    <w:rPr>
      <w:rFonts w:eastAsia="Times New Roman" w:cs="Times New Roman"/>
      <w:color w:val="000000"/>
      <w:sz w:val="18"/>
      <w:lang w:eastAsia="de-DE"/>
    </w:rPr>
  </w:style>
  <w:style w:type="paragraph" w:customStyle="1" w:styleId="berschrift1neu">
    <w:name w:val="Überschrift1_neu"/>
    <w:basedOn w:val="berschrift1"/>
    <w:uiPriority w:val="99"/>
    <w:rsid w:val="00CA538B"/>
    <w:pPr>
      <w:spacing w:before="480" w:after="240" w:line="340" w:lineRule="exact"/>
      <w:ind w:left="851" w:hanging="851"/>
    </w:pPr>
    <w:rPr>
      <w:b/>
      <w:color w:val="000000"/>
      <w:sz w:val="28"/>
    </w:rPr>
  </w:style>
  <w:style w:type="table" w:customStyle="1" w:styleId="Tabellenraster3">
    <w:name w:val="Tabellenraster3"/>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Grauhinterlegt">
    <w:name w:val="Textkörper Grau hinterlegt"/>
    <w:basedOn w:val="Standard"/>
    <w:next w:val="Textkrper"/>
    <w:uiPriority w:val="99"/>
    <w:qFormat/>
    <w:rsid w:val="00CA538B"/>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paragraph" w:customStyle="1" w:styleId="Einrckung0">
    <w:name w:val="Einrückung0"/>
    <w:basedOn w:val="Standard"/>
    <w:locked/>
    <w:rsid w:val="00CA538B"/>
    <w:pPr>
      <w:overflowPunct w:val="0"/>
      <w:autoSpaceDE w:val="0"/>
      <w:autoSpaceDN w:val="0"/>
      <w:adjustRightInd w:val="0"/>
      <w:spacing w:line="360" w:lineRule="atLeast"/>
      <w:textAlignment w:val="baseline"/>
    </w:pPr>
    <w:rPr>
      <w:rFonts w:ascii="Arial" w:eastAsia="Times New Roman" w:hAnsi="Arial" w:cs="Times New Roman"/>
      <w:color w:val="000000"/>
      <w:sz w:val="22"/>
      <w:lang w:eastAsia="de-DE"/>
    </w:rPr>
  </w:style>
  <w:style w:type="paragraph" w:customStyle="1" w:styleId="Einrckung1">
    <w:name w:val="Einrückung1"/>
    <w:basedOn w:val="Standard"/>
    <w:locked/>
    <w:rsid w:val="00CA538B"/>
    <w:pPr>
      <w:overflowPunct w:val="0"/>
      <w:autoSpaceDE w:val="0"/>
      <w:autoSpaceDN w:val="0"/>
      <w:adjustRightInd w:val="0"/>
      <w:spacing w:line="360" w:lineRule="atLeast"/>
      <w:ind w:left="425" w:hanging="425"/>
      <w:textAlignment w:val="baseline"/>
    </w:pPr>
    <w:rPr>
      <w:rFonts w:ascii="Arial" w:eastAsia="Times New Roman" w:hAnsi="Arial" w:cs="Times New Roman"/>
      <w:color w:val="000000"/>
      <w:sz w:val="22"/>
      <w:lang w:eastAsia="de-DE"/>
    </w:rPr>
  </w:style>
  <w:style w:type="paragraph" w:customStyle="1" w:styleId="Einrckung2">
    <w:name w:val="Einrückung2"/>
    <w:basedOn w:val="Standard"/>
    <w:locked/>
    <w:rsid w:val="00CA538B"/>
    <w:pPr>
      <w:overflowPunct w:val="0"/>
      <w:autoSpaceDE w:val="0"/>
      <w:autoSpaceDN w:val="0"/>
      <w:adjustRightInd w:val="0"/>
      <w:spacing w:line="360" w:lineRule="atLeast"/>
      <w:ind w:left="850" w:hanging="425"/>
      <w:textAlignment w:val="baseline"/>
    </w:pPr>
    <w:rPr>
      <w:rFonts w:ascii="Arial" w:eastAsia="Times New Roman" w:hAnsi="Arial" w:cs="Times New Roman"/>
      <w:color w:val="000000"/>
      <w:sz w:val="22"/>
      <w:lang w:eastAsia="de-DE"/>
    </w:rPr>
  </w:style>
  <w:style w:type="paragraph" w:customStyle="1" w:styleId="Einrckung3">
    <w:name w:val="Einrückung3"/>
    <w:basedOn w:val="Standard"/>
    <w:locked/>
    <w:rsid w:val="00CA538B"/>
    <w:pPr>
      <w:overflowPunct w:val="0"/>
      <w:autoSpaceDE w:val="0"/>
      <w:autoSpaceDN w:val="0"/>
      <w:adjustRightInd w:val="0"/>
      <w:spacing w:line="360" w:lineRule="atLeast"/>
      <w:ind w:left="1276" w:hanging="425"/>
      <w:textAlignment w:val="baseline"/>
    </w:pPr>
    <w:rPr>
      <w:rFonts w:ascii="Arial" w:eastAsia="Times New Roman" w:hAnsi="Arial" w:cs="Times New Roman"/>
      <w:color w:val="000000"/>
      <w:sz w:val="22"/>
      <w:lang w:eastAsia="de-DE"/>
    </w:rPr>
  </w:style>
  <w:style w:type="paragraph" w:customStyle="1" w:styleId="Einrckung4">
    <w:name w:val="Einrückung4"/>
    <w:basedOn w:val="Standard"/>
    <w:locked/>
    <w:rsid w:val="00CA538B"/>
    <w:pPr>
      <w:overflowPunct w:val="0"/>
      <w:autoSpaceDE w:val="0"/>
      <w:autoSpaceDN w:val="0"/>
      <w:adjustRightInd w:val="0"/>
      <w:spacing w:line="360" w:lineRule="atLeast"/>
      <w:ind w:left="1701" w:hanging="425"/>
      <w:textAlignment w:val="baseline"/>
    </w:pPr>
    <w:rPr>
      <w:rFonts w:ascii="Arial" w:eastAsia="Times New Roman" w:hAnsi="Arial" w:cs="Times New Roman"/>
      <w:color w:val="000000"/>
      <w:sz w:val="22"/>
      <w:lang w:eastAsia="de-DE"/>
    </w:rPr>
  </w:style>
  <w:style w:type="character" w:styleId="Platzhaltertext">
    <w:name w:val="Placeholder Text"/>
    <w:uiPriority w:val="99"/>
    <w:semiHidden/>
    <w:rsid w:val="00CA538B"/>
    <w:rPr>
      <w:color w:val="808080"/>
    </w:rPr>
  </w:style>
  <w:style w:type="paragraph" w:customStyle="1" w:styleId="Standard-EinstellungenLS">
    <w:name w:val="Standard-EinstellungenLS"/>
    <w:uiPriority w:val="99"/>
    <w:semiHidden/>
    <w:qFormat/>
    <w:rsid w:val="00CA538B"/>
    <w:rPr>
      <w:rFonts w:ascii="Arial" w:eastAsia="Times New Roman" w:hAnsi="Arial" w:cs="Times New Roman"/>
      <w:color w:val="000000"/>
      <w:sz w:val="22"/>
      <w:lang w:eastAsia="de-DE"/>
    </w:rPr>
  </w:style>
  <w:style w:type="paragraph" w:customStyle="1" w:styleId="LS-Kopfzeile-Linksbndig">
    <w:name w:val="LS-Kopfzeile-Linksbündig"/>
    <w:basedOn w:val="Standard-EinstellungenLS"/>
    <w:uiPriority w:val="99"/>
    <w:semiHidden/>
    <w:qFormat/>
    <w:rsid w:val="00CA538B"/>
    <w:pPr>
      <w:spacing w:line="240" w:lineRule="auto"/>
    </w:pPr>
    <w:rPr>
      <w:color w:val="A6A6A6"/>
    </w:rPr>
  </w:style>
  <w:style w:type="character" w:customStyle="1" w:styleId="Kopfzeilenautomat">
    <w:name w:val="Kopfzeilenautomat"/>
    <w:uiPriority w:val="1"/>
    <w:semiHidden/>
    <w:rsid w:val="00CA538B"/>
    <w:rPr>
      <w:rFonts w:ascii="Arial" w:hAnsi="Arial"/>
      <w:color w:val="E36C0A"/>
      <w:sz w:val="22"/>
    </w:rPr>
  </w:style>
  <w:style w:type="paragraph" w:customStyle="1" w:styleId="LS-Kopfzeilen-Titel">
    <w:name w:val="LS-Kopfzeilen-Titel"/>
    <w:basedOn w:val="LS-KopfzeileUngeradeHochformatRechts"/>
    <w:link w:val="LS-Kopfzeilen-TitelZchn"/>
    <w:rsid w:val="00CA538B"/>
    <w:rPr>
      <w:sz w:val="22"/>
    </w:rPr>
  </w:style>
  <w:style w:type="character" w:customStyle="1" w:styleId="LS-Kopfzeilen-TitelZchn">
    <w:name w:val="LS-Kopfzeilen-Titel Zchn"/>
    <w:link w:val="LS-Kopfzeilen-Titel"/>
    <w:rsid w:val="00CA538B"/>
    <w:rPr>
      <w:rFonts w:ascii="Source Sans Pro Light" w:eastAsia="Times New Roman" w:hAnsi="Source Sans Pro Light" w:cs="Times New Roman"/>
      <w:color w:val="A6A6A6"/>
      <w:sz w:val="22"/>
      <w:lang w:eastAsia="de-DE"/>
    </w:rPr>
  </w:style>
  <w:style w:type="paragraph" w:customStyle="1" w:styleId="AufzhlungAnfang">
    <w:name w:val="Aufzählung Anfang"/>
    <w:basedOn w:val="Standard-EinstellungenLS"/>
    <w:next w:val="AufzhlungFortsetzung"/>
    <w:uiPriority w:val="99"/>
    <w:semiHidden/>
    <w:qFormat/>
    <w:locked/>
    <w:rsid w:val="00CA538B"/>
    <w:pPr>
      <w:numPr>
        <w:numId w:val="24"/>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uiPriority w:val="99"/>
    <w:semiHidden/>
    <w:locked/>
    <w:rsid w:val="00CA538B"/>
    <w:pPr>
      <w:numPr>
        <w:numId w:val="25"/>
      </w:numPr>
      <w:spacing w:before="140"/>
      <w:ind w:left="567" w:hanging="454"/>
    </w:pPr>
  </w:style>
  <w:style w:type="paragraph" w:customStyle="1" w:styleId="AufzhlungEnde">
    <w:name w:val="Aufzählung Ende"/>
    <w:basedOn w:val="AufzhlungAnfang"/>
    <w:next w:val="Textkrper"/>
    <w:uiPriority w:val="99"/>
    <w:semiHidden/>
    <w:locked/>
    <w:rsid w:val="00CA538B"/>
    <w:pPr>
      <w:spacing w:before="140" w:after="300"/>
    </w:pPr>
  </w:style>
  <w:style w:type="paragraph" w:customStyle="1" w:styleId="NummerierungFortsetzung">
    <w:name w:val="Nummerierung Fortsetzung"/>
    <w:basedOn w:val="NummerierungAnfang"/>
    <w:uiPriority w:val="99"/>
    <w:semiHidden/>
    <w:locked/>
    <w:rsid w:val="00CA538B"/>
  </w:style>
  <w:style w:type="paragraph" w:customStyle="1" w:styleId="NummerierungEnde">
    <w:name w:val="Nummerierung Ende"/>
    <w:basedOn w:val="NummerierungFortsetzung"/>
    <w:next w:val="Textkrper"/>
    <w:uiPriority w:val="99"/>
    <w:semiHidden/>
    <w:locked/>
    <w:rsid w:val="00CA538B"/>
    <w:pPr>
      <w:numPr>
        <w:numId w:val="0"/>
      </w:numPr>
      <w:spacing w:before="140" w:after="300" w:line="240" w:lineRule="exact"/>
      <w:ind w:left="284" w:hanging="284"/>
    </w:pPr>
    <w:rPr>
      <w:color w:val="000000"/>
    </w:rPr>
  </w:style>
  <w:style w:type="table" w:styleId="MittlereListe2-Akzent1">
    <w:name w:val="Medium List 2 Accent 1"/>
    <w:basedOn w:val="NormaleTabelle"/>
    <w:uiPriority w:val="66"/>
    <w:rsid w:val="00CA538B"/>
    <w:pPr>
      <w:spacing w:line="240" w:lineRule="auto"/>
    </w:pPr>
    <w:rPr>
      <w:rFonts w:ascii="Cambria" w:eastAsia="Times New Roman" w:hAnsi="Cambria" w:cs="Times New Roman"/>
      <w:lang w:eastAsia="de-D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uiPriority w:val="99"/>
    <w:rsid w:val="00CA538B"/>
    <w:pPr>
      <w:jc w:val="center"/>
    </w:pPr>
    <w:rPr>
      <w:rFonts w:ascii="Source Sans Pro" w:hAnsi="Source Sans Pro"/>
      <w:b/>
      <w:sz w:val="20"/>
    </w:rPr>
  </w:style>
  <w:style w:type="paragraph" w:customStyle="1" w:styleId="TabelleAufzhlung">
    <w:name w:val="Tabelle Aufzählung"/>
    <w:basedOn w:val="TabelleLinks"/>
    <w:uiPriority w:val="99"/>
    <w:rsid w:val="00982E47"/>
    <w:pPr>
      <w:numPr>
        <w:numId w:val="26"/>
      </w:numPr>
      <w:spacing w:line="240" w:lineRule="auto"/>
      <w:ind w:left="227" w:hanging="170"/>
    </w:pPr>
    <w:rPr>
      <w:color w:val="000000"/>
      <w:sz w:val="16"/>
    </w:rPr>
  </w:style>
  <w:style w:type="paragraph" w:customStyle="1" w:styleId="TabelleNummerierung">
    <w:name w:val="Tabelle Nummerierung"/>
    <w:basedOn w:val="TabelleAufzhlung"/>
    <w:uiPriority w:val="99"/>
    <w:rsid w:val="00CA538B"/>
    <w:pPr>
      <w:numPr>
        <w:numId w:val="27"/>
      </w:numPr>
      <w:tabs>
        <w:tab w:val="left" w:pos="510"/>
      </w:tabs>
      <w:ind w:left="568" w:hanging="284"/>
    </w:pPr>
  </w:style>
  <w:style w:type="table" w:customStyle="1" w:styleId="Kalender1">
    <w:name w:val="Kalender 1"/>
    <w:basedOn w:val="NormaleTabelle"/>
    <w:uiPriority w:val="99"/>
    <w:qFormat/>
    <w:rsid w:val="00CA538B"/>
    <w:pPr>
      <w:spacing w:line="240" w:lineRule="auto"/>
    </w:pPr>
    <w:rPr>
      <w:rFonts w:ascii="Calibri" w:eastAsia="Times New Roman" w:hAnsi="Calibri" w:cs="Times New Roman"/>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CA538B"/>
    <w:pPr>
      <w:spacing w:before="120" w:after="60" w:line="220" w:lineRule="exact"/>
      <w:ind w:left="85" w:hanging="85"/>
    </w:pPr>
    <w:rPr>
      <w:rFonts w:ascii="Source Sans Pro Light" w:hAnsi="Source Sans Pro Light"/>
      <w:sz w:val="12"/>
    </w:rPr>
  </w:style>
  <w:style w:type="character" w:customStyle="1" w:styleId="FunotentextZchn">
    <w:name w:val="Fußnotentext Zchn"/>
    <w:basedOn w:val="Absatz-Standardschriftart"/>
    <w:link w:val="Funotentext"/>
    <w:uiPriority w:val="99"/>
    <w:rsid w:val="00CA538B"/>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CA538B"/>
    <w:rPr>
      <w:rFonts w:ascii="Univers 55" w:hAnsi="Univers 55"/>
      <w:color w:val="000000"/>
      <w:vertAlign w:val="superscript"/>
    </w:rPr>
  </w:style>
  <w:style w:type="paragraph" w:customStyle="1" w:styleId="NL-Marginalie">
    <w:name w:val="NL-Marginalie"/>
    <w:next w:val="Textkrper"/>
    <w:uiPriority w:val="99"/>
    <w:rsid w:val="00CA538B"/>
    <w:pPr>
      <w:framePr w:w="1985" w:hSpace="170" w:wrap="around" w:vAnchor="text" w:hAnchor="page" w:xAlign="outside" w:y="1"/>
      <w:spacing w:line="180" w:lineRule="exact"/>
      <w:jc w:val="both"/>
    </w:pPr>
    <w:rPr>
      <w:rFonts w:eastAsia="Times New Roman" w:cs="Times New Roman"/>
      <w:color w:val="000000"/>
      <w:sz w:val="15"/>
    </w:rPr>
  </w:style>
  <w:style w:type="paragraph" w:styleId="Verzeichnis2">
    <w:name w:val="toc 2"/>
    <w:next w:val="Standard"/>
    <w:uiPriority w:val="39"/>
    <w:rsid w:val="00CA538B"/>
    <w:pPr>
      <w:tabs>
        <w:tab w:val="left" w:pos="1134"/>
        <w:tab w:val="right" w:leader="dot" w:pos="9628"/>
      </w:tabs>
      <w:spacing w:after="100"/>
      <w:ind w:left="851" w:right="567" w:hanging="851"/>
    </w:pPr>
    <w:rPr>
      <w:rFonts w:ascii="Source Sans Pro Light" w:eastAsia="Calibri" w:hAnsi="Source Sans Pro Light"/>
      <w:color w:val="000000"/>
      <w:szCs w:val="22"/>
    </w:rPr>
  </w:style>
  <w:style w:type="paragraph" w:styleId="Verzeichnis1">
    <w:name w:val="toc 1"/>
    <w:next w:val="Standard"/>
    <w:uiPriority w:val="39"/>
    <w:rsid w:val="00CA538B"/>
    <w:pPr>
      <w:tabs>
        <w:tab w:val="right" w:pos="1134"/>
        <w:tab w:val="right" w:leader="dot" w:pos="9628"/>
      </w:tabs>
      <w:spacing w:before="160" w:after="160" w:line="360" w:lineRule="exact"/>
      <w:ind w:left="851" w:right="567" w:hanging="851"/>
    </w:pPr>
    <w:rPr>
      <w:rFonts w:ascii="Source Sans Pro Semibold" w:eastAsia="Calibri" w:hAnsi="Source Sans Pro Semibold"/>
      <w:b/>
      <w:color w:val="000000"/>
      <w:szCs w:val="22"/>
    </w:rPr>
  </w:style>
  <w:style w:type="paragraph" w:styleId="Verzeichnis3">
    <w:name w:val="toc 3"/>
    <w:next w:val="Standard"/>
    <w:uiPriority w:val="39"/>
    <w:rsid w:val="00CA538B"/>
    <w:pPr>
      <w:spacing w:after="100"/>
      <w:ind w:left="851" w:right="567" w:hanging="851"/>
      <w:contextualSpacing/>
    </w:pPr>
    <w:rPr>
      <w:rFonts w:ascii="Source Sans Pro Light" w:eastAsia="Calibri" w:hAnsi="Source Sans Pro Light"/>
      <w:color w:val="000000"/>
      <w:szCs w:val="22"/>
    </w:rPr>
  </w:style>
  <w:style w:type="paragraph" w:styleId="Verzeichnis4">
    <w:name w:val="toc 4"/>
    <w:next w:val="Standard"/>
    <w:uiPriority w:val="39"/>
    <w:rsid w:val="00CA538B"/>
    <w:pPr>
      <w:tabs>
        <w:tab w:val="left" w:pos="1760"/>
        <w:tab w:val="right" w:leader="dot" w:pos="9628"/>
      </w:tabs>
      <w:spacing w:after="100"/>
      <w:ind w:left="851" w:right="567" w:hanging="851"/>
      <w:contextualSpacing/>
    </w:pPr>
    <w:rPr>
      <w:rFonts w:ascii="Source Sans Pro Light" w:eastAsia="Calibri" w:hAnsi="Source Sans Pro Light"/>
      <w:color w:val="000000"/>
      <w:szCs w:val="22"/>
    </w:rPr>
  </w:style>
  <w:style w:type="paragraph" w:customStyle="1" w:styleId="NL-MarginalieRechts">
    <w:name w:val="NL-Marginalie Rechts"/>
    <w:basedOn w:val="NL-Marginalie"/>
    <w:next w:val="Textkrper"/>
    <w:uiPriority w:val="99"/>
    <w:rsid w:val="00CA538B"/>
    <w:pPr>
      <w:framePr w:wrap="around"/>
      <w:jc w:val="left"/>
    </w:pPr>
  </w:style>
  <w:style w:type="paragraph" w:customStyle="1" w:styleId="NL-MarginalieLinks">
    <w:name w:val="NL-Marginalie Links"/>
    <w:basedOn w:val="NL-Marginalie"/>
    <w:next w:val="Textkrper"/>
    <w:uiPriority w:val="99"/>
    <w:rsid w:val="00CA538B"/>
    <w:pPr>
      <w:framePr w:wrap="around"/>
      <w:jc w:val="right"/>
    </w:pPr>
  </w:style>
  <w:style w:type="paragraph" w:styleId="Beschriftung">
    <w:name w:val="caption"/>
    <w:next w:val="Textkrper"/>
    <w:uiPriority w:val="35"/>
    <w:qFormat/>
    <w:rsid w:val="00CA538B"/>
    <w:pPr>
      <w:spacing w:after="200"/>
    </w:pPr>
    <w:rPr>
      <w:rFonts w:ascii="Univers 55" w:eastAsia="Times New Roman" w:hAnsi="Univers 55" w:cs="Times New Roman"/>
      <w:bCs/>
      <w:i/>
      <w:color w:val="000000"/>
      <w:szCs w:val="18"/>
      <w:lang w:eastAsia="de-DE"/>
    </w:rPr>
  </w:style>
  <w:style w:type="paragraph" w:customStyle="1" w:styleId="TextkrperLinksbndig">
    <w:name w:val="Textkörper Linksbündig"/>
    <w:basedOn w:val="Textkrper"/>
    <w:uiPriority w:val="99"/>
    <w:rsid w:val="00CA538B"/>
    <w:pPr>
      <w:spacing w:after="60" w:line="240" w:lineRule="exact"/>
      <w:jc w:val="left"/>
    </w:pPr>
    <w:rPr>
      <w:rFonts w:eastAsia="Times New Roman" w:cs="Times New Roman"/>
      <w:color w:val="000000"/>
    </w:rPr>
  </w:style>
  <w:style w:type="paragraph" w:customStyle="1" w:styleId="AufzhlungGrauhinterlegt">
    <w:name w:val="Aufzählung Grau hinterlegt"/>
    <w:basedOn w:val="AufzhlungAnfang"/>
    <w:uiPriority w:val="99"/>
    <w:rsid w:val="00CA538B"/>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uiPriority w:val="99"/>
    <w:rsid w:val="00CA538B"/>
    <w:pPr>
      <w:numPr>
        <w:numId w:val="0"/>
      </w:numPr>
      <w:pBdr>
        <w:top w:val="single" w:sz="4" w:space="6" w:color="FFFFFF"/>
        <w:left w:val="single" w:sz="4" w:space="4" w:color="FFFFFF"/>
        <w:bottom w:val="single" w:sz="4" w:space="8" w:color="FFFFFF"/>
        <w:right w:val="single" w:sz="4" w:space="4" w:color="FFFFFF"/>
      </w:pBdr>
      <w:shd w:val="clear" w:color="auto" w:fill="FFFFFF"/>
      <w:tabs>
        <w:tab w:val="clear" w:pos="398"/>
      </w:tabs>
      <w:spacing w:line="240" w:lineRule="exact"/>
      <w:ind w:left="567" w:hanging="454"/>
    </w:pPr>
    <w:rPr>
      <w:color w:val="000000"/>
    </w:rPr>
  </w:style>
  <w:style w:type="paragraph" w:customStyle="1" w:styleId="Aufzhlung">
    <w:name w:val="Aufzählung"/>
    <w:basedOn w:val="AufzhlungGrauhinterlegt"/>
    <w:uiPriority w:val="99"/>
    <w:rsid w:val="00CA538B"/>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uiPriority w:val="99"/>
    <w:locked/>
    <w:rsid w:val="00CA538B"/>
    <w:pPr>
      <w:numPr>
        <w:numId w:val="0"/>
      </w:numPr>
      <w:spacing w:line="240" w:lineRule="exact"/>
      <w:ind w:left="568" w:hanging="284"/>
    </w:pPr>
    <w:rPr>
      <w:sz w:val="22"/>
    </w:rPr>
  </w:style>
  <w:style w:type="paragraph" w:customStyle="1" w:styleId="NL-MarginalieLernmaterialien">
    <w:name w:val="NL-Marginalie Lernmaterialien"/>
    <w:basedOn w:val="NL-Marginalie"/>
    <w:uiPriority w:val="99"/>
    <w:rsid w:val="00CA538B"/>
    <w:pPr>
      <w:framePr w:w="2098" w:wrap="around" w:xAlign="right" w:y="12"/>
      <w:spacing w:after="60" w:line="200" w:lineRule="exact"/>
    </w:pPr>
    <w:rPr>
      <w:sz w:val="18"/>
      <w:lang w:eastAsia="de-DE"/>
    </w:rPr>
  </w:style>
  <w:style w:type="paragraph" w:customStyle="1" w:styleId="ZeilefrBilder">
    <w:name w:val="Zeile für Bilder"/>
    <w:next w:val="Textkrper"/>
    <w:uiPriority w:val="99"/>
    <w:rsid w:val="00CA538B"/>
    <w:pPr>
      <w:spacing w:before="120" w:after="120" w:line="240" w:lineRule="auto"/>
    </w:pPr>
    <w:rPr>
      <w:rFonts w:ascii="Source Sans Pro Light" w:eastAsia="Calibri" w:hAnsi="Source Sans Pro Light"/>
      <w:color w:val="000000"/>
      <w:lang w:eastAsia="de-DE"/>
    </w:rPr>
  </w:style>
  <w:style w:type="paragraph" w:customStyle="1" w:styleId="TabelleRechtsbndig">
    <w:name w:val="Tabelle Rechtsbündig"/>
    <w:basedOn w:val="TabelleLinks"/>
    <w:next w:val="TabelleLinks"/>
    <w:uiPriority w:val="99"/>
    <w:rsid w:val="00CA538B"/>
    <w:pPr>
      <w:jc w:val="right"/>
    </w:pPr>
    <w:rPr>
      <w:color w:val="000000"/>
    </w:rPr>
  </w:style>
  <w:style w:type="paragraph" w:customStyle="1" w:styleId="Textkrper8PT">
    <w:name w:val="Textkörper 8PT"/>
    <w:basedOn w:val="Textkrper"/>
    <w:uiPriority w:val="99"/>
    <w:rsid w:val="00CA538B"/>
    <w:pPr>
      <w:spacing w:line="240" w:lineRule="exact"/>
    </w:pPr>
    <w:rPr>
      <w:rFonts w:ascii="Univers 55" w:eastAsia="Times New Roman" w:hAnsi="Univers 55" w:cs="Times New Roman"/>
      <w:color w:val="000000"/>
      <w:sz w:val="18"/>
    </w:rPr>
  </w:style>
  <w:style w:type="paragraph" w:customStyle="1" w:styleId="FormatvorlageTextkrper-ErstzeileneinzugErsteZeile0cm">
    <w:name w:val="Formatvorlage Textkörper-Erstzeileneinzug + Erste Zeile:  0 cm"/>
    <w:basedOn w:val="Textkrper-Erstzeileneinzug"/>
    <w:uiPriority w:val="99"/>
    <w:rsid w:val="00CA538B"/>
    <w:pPr>
      <w:spacing w:after="60" w:line="240" w:lineRule="exact"/>
      <w:ind w:firstLine="0"/>
      <w:contextualSpacing w:val="0"/>
    </w:pPr>
    <w:rPr>
      <w:rFonts w:eastAsia="Times New Roman" w:cs="Times New Roman"/>
      <w:color w:val="000000"/>
      <w:lang w:eastAsia="en-US"/>
    </w:rPr>
  </w:style>
  <w:style w:type="paragraph" w:customStyle="1" w:styleId="FormatvorlageTabelleLinks6PTNach3Pt">
    <w:name w:val="Formatvorlage Tabelle Links 6PT + Nach:  3 Pt."/>
    <w:basedOn w:val="TabelleLinks6PT"/>
    <w:uiPriority w:val="99"/>
    <w:rsid w:val="00CA538B"/>
  </w:style>
  <w:style w:type="paragraph" w:customStyle="1" w:styleId="berschrift2neu">
    <w:name w:val="Überschrift2_neu"/>
    <w:basedOn w:val="berschrift2"/>
    <w:uiPriority w:val="99"/>
    <w:rsid w:val="00CA538B"/>
    <w:pPr>
      <w:spacing w:before="480" w:after="240" w:line="280" w:lineRule="exact"/>
    </w:pPr>
    <w:rPr>
      <w:b/>
      <w:color w:val="000000"/>
      <w:sz w:val="24"/>
    </w:rPr>
  </w:style>
  <w:style w:type="table" w:customStyle="1" w:styleId="Tabellenraster4">
    <w:name w:val="Tabellenraster4"/>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CA538B"/>
    <w:rPr>
      <w:color w:val="800080" w:themeColor="followedHyperlink"/>
      <w:u w:val="single"/>
    </w:rPr>
  </w:style>
  <w:style w:type="character" w:customStyle="1" w:styleId="Absatz-Standardschriftart1">
    <w:name w:val="Absatz-Standardschriftart1"/>
    <w:semiHidden/>
    <w:rsid w:val="006D07D2"/>
  </w:style>
  <w:style w:type="paragraph" w:styleId="StandardWeb">
    <w:name w:val="Normal (Web)"/>
    <w:basedOn w:val="Standard"/>
    <w:uiPriority w:val="99"/>
    <w:unhideWhenUsed/>
    <w:rsid w:val="007C594E"/>
    <w:pPr>
      <w:spacing w:before="100" w:beforeAutospacing="1" w:after="100" w:afterAutospacing="1"/>
    </w:pPr>
    <w:rPr>
      <w:rFonts w:ascii="Times New Roman" w:eastAsiaTheme="minorEastAsia" w:hAnsi="Times New Roman" w:cs="Times New Roman"/>
      <w:sz w:val="24"/>
      <w:szCs w:val="24"/>
      <w:lang w:eastAsia="de-DE"/>
    </w:rPr>
  </w:style>
  <w:style w:type="paragraph" w:styleId="Blocktext">
    <w:name w:val="Block Text"/>
    <w:basedOn w:val="Standard"/>
    <w:uiPriority w:val="99"/>
    <w:rsid w:val="00D62312"/>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Abbildungsverzeichnis">
    <w:name w:val="table of figures"/>
    <w:basedOn w:val="Standard"/>
    <w:next w:val="Standard"/>
    <w:uiPriority w:val="99"/>
    <w:rsid w:val="00EA249E"/>
  </w:style>
  <w:style w:type="paragraph" w:styleId="KeinLeerraum">
    <w:name w:val="No Spacing"/>
    <w:link w:val="KeinLeerraumZchn"/>
    <w:uiPriority w:val="1"/>
    <w:qFormat/>
    <w:rsid w:val="00281BAF"/>
    <w:pPr>
      <w:spacing w:line="240" w:lineRule="auto"/>
    </w:pPr>
    <w:rPr>
      <w:rFonts w:asciiTheme="minorHAnsi" w:eastAsiaTheme="minorEastAsia" w:hAnsiTheme="minorHAnsi" w:cstheme="minorBidi"/>
      <w:sz w:val="22"/>
      <w:szCs w:val="22"/>
      <w:lang w:eastAsia="de-DE"/>
    </w:rPr>
  </w:style>
  <w:style w:type="character" w:customStyle="1" w:styleId="KeinLeerraumZchn">
    <w:name w:val="Kein Leerraum Zchn"/>
    <w:basedOn w:val="Absatz-Standardschriftart"/>
    <w:link w:val="KeinLeerraum"/>
    <w:uiPriority w:val="1"/>
    <w:rsid w:val="00281BAF"/>
    <w:rPr>
      <w:rFonts w:asciiTheme="minorHAnsi" w:eastAsiaTheme="minorEastAsia" w:hAnsiTheme="minorHAnsi" w:cstheme="minorBidi"/>
      <w:sz w:val="22"/>
      <w:szCs w:val="22"/>
      <w:lang w:eastAsia="de-DE"/>
    </w:rPr>
  </w:style>
  <w:style w:type="paragraph" w:styleId="Aufzhlungszeichen3">
    <w:name w:val="List Bullet 3"/>
    <w:basedOn w:val="Standard"/>
    <w:uiPriority w:val="99"/>
    <w:unhideWhenUsed/>
    <w:rsid w:val="00281BAF"/>
    <w:pPr>
      <w:tabs>
        <w:tab w:val="num" w:pos="926"/>
      </w:tabs>
      <w:ind w:left="926" w:hanging="360"/>
      <w:contextualSpacing/>
    </w:pPr>
    <w:rPr>
      <w:rFonts w:ascii="Arial" w:hAnsi="Arial"/>
      <w:sz w:val="24"/>
      <w:szCs w:val="22"/>
    </w:rPr>
  </w:style>
  <w:style w:type="paragraph" w:customStyle="1" w:styleId="KMTimesNewRoman8">
    <w:name w:val="KM_TimesNewRoman_8"/>
    <w:basedOn w:val="Standard"/>
    <w:link w:val="KMTimesNewRoman8Zchn"/>
    <w:qFormat/>
    <w:rsid w:val="00281BAF"/>
    <w:pPr>
      <w:tabs>
        <w:tab w:val="center" w:pos="1985"/>
      </w:tabs>
      <w:jc w:val="center"/>
    </w:pPr>
    <w:rPr>
      <w:rFonts w:ascii="Times New Roman" w:hAnsi="Times New Roman" w:cs="Times New Roman"/>
      <w:sz w:val="16"/>
      <w:szCs w:val="22"/>
    </w:rPr>
  </w:style>
  <w:style w:type="character" w:customStyle="1" w:styleId="KMTimesNewRoman8Zchn">
    <w:name w:val="KM_TimesNewRoman_8 Zchn"/>
    <w:basedOn w:val="Absatz-Standardschriftart"/>
    <w:link w:val="KMTimesNewRoman8"/>
    <w:rsid w:val="00281BAF"/>
    <w:rPr>
      <w:rFonts w:ascii="Times New Roman" w:hAnsi="Times New Roman" w:cs="Times New Roman"/>
      <w:sz w:val="16"/>
      <w:szCs w:val="22"/>
    </w:rPr>
  </w:style>
  <w:style w:type="character" w:customStyle="1" w:styleId="Textkrper-ErstzeileneinzugZchn1">
    <w:name w:val="Textkörper-Erstzeileneinzug Zchn1"/>
    <w:aliases w:val="Textkörper_Erstzeileneinzug Zchn1"/>
    <w:basedOn w:val="TextkrperZchn"/>
    <w:uiPriority w:val="99"/>
    <w:semiHidden/>
    <w:rsid w:val="00281BAF"/>
    <w:rPr>
      <w:sz w:val="20"/>
      <w:szCs w:val="22"/>
      <w:lang w:eastAsia="de-DE"/>
    </w:rPr>
  </w:style>
  <w:style w:type="table" w:customStyle="1" w:styleId="Tabellenraster9">
    <w:name w:val="Tabellenraster9"/>
    <w:basedOn w:val="NormaleTabelle"/>
    <w:next w:val="Tabellenraster"/>
    <w:uiPriority w:val="59"/>
    <w:rsid w:val="00281BAF"/>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281BAF"/>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10pt">
    <w:name w:val="Tabelle_10pt"/>
    <w:basedOn w:val="Standard"/>
    <w:rsid w:val="00281BAF"/>
    <w:rPr>
      <w:rFonts w:ascii="Arial" w:hAnsi="Arial"/>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sz w:val="24"/>
        <w:szCs w:val="24"/>
        <w:lang w:val="de-DE" w:eastAsia="en-US" w:bidi="ar-SA"/>
      </w:rPr>
    </w:rPrDefault>
    <w:pPrDefault>
      <w:pPr>
        <w:spacing w:line="240" w:lineRule="exact"/>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toc 1" w:uiPriority="39"/>
    <w:lsdException w:name="toc 2" w:uiPriority="39"/>
    <w:lsdException w:name="toc 3" w:uiPriority="39"/>
    <w:lsdException w:name="toc 4" w:uiPriority="39"/>
    <w:lsdException w:name="footnote text" w:uiPriority="99"/>
    <w:lsdException w:name="caption" w:uiPriority="35" w:qFormat="1"/>
    <w:lsdException w:name="table of figures" w:uiPriority="99"/>
    <w:lsdException w:name="footnote reference" w:uiPriority="99"/>
    <w:lsdException w:name="line number" w:uiPriority="99"/>
    <w:lsdException w:name="List Bullet" w:uiPriority="99"/>
    <w:lsdException w:name="List Bullet 3" w:uiPriority="99"/>
    <w:lsdException w:name="Title" w:uiPriority="10" w:qFormat="1"/>
    <w:lsdException w:name="Default Paragraph Font" w:uiPriority="1"/>
    <w:lsdException w:name="Body Text First Indent" w:uiPriority="99"/>
    <w:lsdException w:name="Block Text" w:uiPriority="99"/>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uiPriority="99"/>
    <w:lsdException w:name="No Spacing" w:uiPriority="1" w:qFormat="1"/>
    <w:lsdException w:name="List Paragraph" w:uiPriority="34" w:qFormat="1"/>
    <w:lsdException w:name="Quote" w:uiPriority="29" w:qFormat="1"/>
    <w:lsdException w:name="Medium List 2 Accent 1" w:uiPriority="6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atentStyles>
  <w:style w:type="paragraph" w:default="1" w:styleId="Standard">
    <w:name w:val="Normal"/>
    <w:rsid w:val="00391F51"/>
    <w:pPr>
      <w:spacing w:line="240" w:lineRule="auto"/>
    </w:pPr>
    <w:rPr>
      <w:sz w:val="20"/>
      <w:szCs w:val="20"/>
    </w:rPr>
  </w:style>
  <w:style w:type="paragraph" w:styleId="berschrift1">
    <w:name w:val="heading 1"/>
    <w:basedOn w:val="Standard"/>
    <w:next w:val="Textkrper"/>
    <w:link w:val="berschrift1Zchn"/>
    <w:uiPriority w:val="9"/>
    <w:qFormat/>
    <w:rsid w:val="00391F51"/>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391F51"/>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391F51"/>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391F51"/>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391F51"/>
  </w:style>
  <w:style w:type="paragraph" w:customStyle="1" w:styleId="TabelleNummerierungalt">
    <w:name w:val="Tabelle Nummerierung alt"/>
    <w:basedOn w:val="Standard"/>
    <w:uiPriority w:val="99"/>
    <w:semiHidden/>
    <w:locked/>
    <w:rsid w:val="00391F51"/>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391F51"/>
    <w:pPr>
      <w:ind w:left="720"/>
      <w:contextualSpacing/>
    </w:pPr>
  </w:style>
  <w:style w:type="paragraph" w:customStyle="1" w:styleId="Inhaltsverzeichnisnr">
    <w:name w:val="Inhaltsverzeichnis_nr"/>
    <w:basedOn w:val="Standard"/>
    <w:rsid w:val="00391F51"/>
    <w:pPr>
      <w:numPr>
        <w:numId w:val="3"/>
      </w:numPr>
      <w:spacing w:before="160" w:after="160"/>
    </w:pPr>
    <w:rPr>
      <w:b/>
    </w:rPr>
  </w:style>
  <w:style w:type="paragraph" w:styleId="Sprechblasentext">
    <w:name w:val="Balloon Text"/>
    <w:basedOn w:val="Standard"/>
    <w:link w:val="SprechblasentextZchn"/>
    <w:uiPriority w:val="99"/>
    <w:semiHidden/>
    <w:rsid w:val="00391F51"/>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91F51"/>
    <w:rPr>
      <w:rFonts w:ascii="Tahoma" w:hAnsi="Tahoma" w:cs="Tahoma"/>
      <w:sz w:val="16"/>
      <w:szCs w:val="16"/>
    </w:rPr>
  </w:style>
  <w:style w:type="paragraph" w:styleId="Fuzeile">
    <w:name w:val="footer"/>
    <w:basedOn w:val="Standard"/>
    <w:link w:val="FuzeileZchn"/>
    <w:rsid w:val="00391F51"/>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rsid w:val="00391F51"/>
    <w:rPr>
      <w:rFonts w:eastAsia="Times New Roman" w:cs="Times New Roman"/>
      <w:sz w:val="16"/>
      <w:szCs w:val="20"/>
      <w:lang w:eastAsia="de-DE"/>
    </w:rPr>
  </w:style>
  <w:style w:type="paragraph" w:styleId="Kopfzeile">
    <w:name w:val="header"/>
    <w:basedOn w:val="Standard"/>
    <w:link w:val="KopfzeileZchn"/>
    <w:rsid w:val="00391F51"/>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rsid w:val="00391F51"/>
    <w:rPr>
      <w:rFonts w:eastAsia="Times New Roman" w:cs="Times New Roman"/>
      <w:sz w:val="20"/>
      <w:szCs w:val="20"/>
      <w:lang w:eastAsia="de-DE"/>
    </w:rPr>
  </w:style>
  <w:style w:type="character" w:styleId="Seitenzahl">
    <w:name w:val="page number"/>
    <w:basedOn w:val="Absatz-Standardschriftart"/>
    <w:rsid w:val="00391F51"/>
  </w:style>
  <w:style w:type="paragraph" w:customStyle="1" w:styleId="LS-KopfzeileUngeradeHochformatRechts">
    <w:name w:val="LS-Kopfzeile Ungerade Hochformat (Rechts)"/>
    <w:basedOn w:val="Standard"/>
    <w:link w:val="LS-KopfzeileUngeradeHochformatRechtsZchn"/>
    <w:qFormat/>
    <w:rsid w:val="00391F51"/>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391F51"/>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qFormat/>
    <w:rsid w:val="00391F51"/>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rsid w:val="00391F51"/>
    <w:rPr>
      <w:rFonts w:eastAsia="Times New Roman" w:cs="Times New Roman"/>
      <w:color w:val="A6A6A6"/>
      <w:sz w:val="20"/>
      <w:szCs w:val="20"/>
      <w:lang w:eastAsia="de-DE"/>
    </w:rPr>
  </w:style>
  <w:style w:type="paragraph" w:customStyle="1" w:styleId="TabelleKopfmitte">
    <w:name w:val="Tabelle_Kopf_mitte"/>
    <w:basedOn w:val="Standard"/>
    <w:rsid w:val="00391F51"/>
    <w:pPr>
      <w:jc w:val="center"/>
    </w:pPr>
    <w:rPr>
      <w:rFonts w:eastAsia="Times New Roman" w:cs="Times New Roman"/>
      <w:b/>
      <w:lang w:eastAsia="de-DE"/>
    </w:rPr>
  </w:style>
  <w:style w:type="paragraph" w:customStyle="1" w:styleId="Textkrpernrauen">
    <w:name w:val="Textkörper_nr_außen"/>
    <w:basedOn w:val="Standard"/>
    <w:next w:val="TextkrpernrauenText"/>
    <w:uiPriority w:val="99"/>
    <w:rsid w:val="00391F51"/>
    <w:pPr>
      <w:numPr>
        <w:numId w:val="43"/>
      </w:numPr>
      <w:spacing w:before="120"/>
      <w:jc w:val="both"/>
    </w:pPr>
  </w:style>
  <w:style w:type="paragraph" w:customStyle="1" w:styleId="LS-DeckblattQuatrate">
    <w:name w:val="LS-Deckblatt Quatrate"/>
    <w:uiPriority w:val="99"/>
    <w:semiHidden/>
    <w:rsid w:val="00391F51"/>
    <w:pPr>
      <w:suppressAutoHyphens/>
      <w:spacing w:line="160" w:lineRule="exact"/>
    </w:pPr>
    <w:rPr>
      <w:rFonts w:eastAsia="Times New Roman" w:cs="Times New Roman"/>
      <w:color w:val="7F7F7F"/>
      <w:sz w:val="10"/>
      <w:szCs w:val="20"/>
      <w:lang w:eastAsia="de-DE"/>
    </w:rPr>
  </w:style>
  <w:style w:type="paragraph" w:customStyle="1" w:styleId="NL-DeckblattFett">
    <w:name w:val="NL-Deckblatt Fett"/>
    <w:basedOn w:val="Standard"/>
    <w:uiPriority w:val="99"/>
    <w:rsid w:val="00391F51"/>
    <w:pPr>
      <w:spacing w:line="440" w:lineRule="exact"/>
    </w:pPr>
    <w:rPr>
      <w:rFonts w:ascii="Source Sans Pro Semibold" w:eastAsia="Calibri" w:hAnsi="Source Sans Pro Semibold"/>
      <w:color w:val="000000"/>
      <w:sz w:val="44"/>
    </w:rPr>
  </w:style>
  <w:style w:type="paragraph" w:customStyle="1" w:styleId="NL-Deckblatt">
    <w:name w:val="NL-Deckblatt"/>
    <w:basedOn w:val="Standard"/>
    <w:uiPriority w:val="99"/>
    <w:rsid w:val="00391F51"/>
    <w:rPr>
      <w:sz w:val="32"/>
    </w:rPr>
  </w:style>
  <w:style w:type="paragraph" w:customStyle="1" w:styleId="LS-ImpressumFett">
    <w:name w:val="LS-Impressum Fett"/>
    <w:uiPriority w:val="99"/>
    <w:semiHidden/>
    <w:rsid w:val="00391F51"/>
    <w:pPr>
      <w:spacing w:line="240" w:lineRule="atLeast"/>
    </w:pPr>
    <w:rPr>
      <w:rFonts w:ascii="Univers 55" w:eastAsia="Calibri" w:hAnsi="Univers 55"/>
      <w:color w:val="000000"/>
      <w:sz w:val="32"/>
      <w:szCs w:val="20"/>
    </w:rPr>
  </w:style>
  <w:style w:type="paragraph" w:customStyle="1" w:styleId="NL-Impressum">
    <w:name w:val="NL-Impressum"/>
    <w:uiPriority w:val="99"/>
    <w:rsid w:val="00391F51"/>
    <w:pPr>
      <w:spacing w:line="220" w:lineRule="exact"/>
    </w:pPr>
    <w:rPr>
      <w:rFonts w:ascii="Source Sans Pro Light" w:eastAsia="Calibri" w:hAnsi="Source Sans Pro Light"/>
      <w:color w:val="000000"/>
      <w:sz w:val="20"/>
      <w:szCs w:val="20"/>
    </w:rPr>
  </w:style>
  <w:style w:type="paragraph" w:customStyle="1" w:styleId="LS-ImpressumBlocksatz">
    <w:name w:val="LS-Impressum Blocksatz"/>
    <w:uiPriority w:val="99"/>
    <w:semiHidden/>
    <w:rsid w:val="00391F51"/>
    <w:pPr>
      <w:spacing w:line="220" w:lineRule="exact"/>
      <w:jc w:val="both"/>
    </w:pPr>
    <w:rPr>
      <w:rFonts w:ascii="Univers 55" w:eastAsia="Calibri" w:hAnsi="Univers 55"/>
      <w:color w:val="000000"/>
      <w:sz w:val="20"/>
      <w:szCs w:val="20"/>
      <w:lang w:eastAsia="de-DE"/>
    </w:rPr>
  </w:style>
  <w:style w:type="numbering" w:customStyle="1" w:styleId="LS-berschriftengliederung">
    <w:name w:val="LS-Überschriftengliederung"/>
    <w:basedOn w:val="KeineListe"/>
    <w:uiPriority w:val="99"/>
    <w:rsid w:val="00391F51"/>
    <w:pPr>
      <w:numPr>
        <w:numId w:val="1"/>
      </w:numPr>
    </w:pPr>
  </w:style>
  <w:style w:type="paragraph" w:customStyle="1" w:styleId="LS-Inhaltsverzeichnisberschrift">
    <w:name w:val="LS-Inhaltsverzeichnis Überschrift"/>
    <w:uiPriority w:val="99"/>
    <w:semiHidden/>
    <w:rsid w:val="00391F51"/>
    <w:pPr>
      <w:tabs>
        <w:tab w:val="left" w:pos="1320"/>
        <w:tab w:val="right" w:leader="dot" w:pos="9628"/>
      </w:tabs>
      <w:spacing w:after="480" w:line="386" w:lineRule="exact"/>
    </w:pPr>
    <w:rPr>
      <w:rFonts w:ascii="Univers 45 Light" w:eastAsia="Calibri" w:hAnsi="Univers 45 Light"/>
      <w:b/>
      <w:noProof/>
      <w:color w:val="000000"/>
      <w:sz w:val="28"/>
      <w:szCs w:val="20"/>
    </w:rPr>
  </w:style>
  <w:style w:type="paragraph" w:customStyle="1" w:styleId="NL-Kopfzeilen-Titel">
    <w:name w:val="NL-Kopfzeilen-Titel"/>
    <w:link w:val="NL-Kopfzeilen-TitelZchn"/>
    <w:rsid w:val="00391F51"/>
    <w:rPr>
      <w:rFonts w:ascii="Source Sans Pro Light" w:eastAsia="Times New Roman" w:hAnsi="Source Sans Pro Light" w:cs="Times New Roman"/>
      <w:sz w:val="20"/>
      <w:szCs w:val="20"/>
    </w:rPr>
  </w:style>
  <w:style w:type="character" w:customStyle="1" w:styleId="NL-Kopfzeilen-TitelZchn">
    <w:name w:val="NL-Kopfzeilen-Titel Zchn"/>
    <w:link w:val="NL-Kopfzeilen-Titel"/>
    <w:rsid w:val="00391F51"/>
    <w:rPr>
      <w:rFonts w:ascii="Source Sans Pro Light" w:eastAsia="Times New Roman" w:hAnsi="Source Sans Pro Light" w:cs="Times New Roman"/>
      <w:sz w:val="20"/>
      <w:szCs w:val="20"/>
    </w:rPr>
  </w:style>
  <w:style w:type="paragraph" w:customStyle="1" w:styleId="NL-FuzeileUngerade">
    <w:name w:val="NL-Fußzeile Ungerade"/>
    <w:uiPriority w:val="99"/>
    <w:rsid w:val="00391F51"/>
    <w:pPr>
      <w:spacing w:line="320" w:lineRule="atLeast"/>
      <w:jc w:val="right"/>
    </w:pPr>
    <w:rPr>
      <w:rFonts w:ascii="Source Sans Pro Light" w:eastAsia="Times New Roman" w:hAnsi="Source Sans Pro Light" w:cs="Times New Roman"/>
      <w:color w:val="000000"/>
      <w:sz w:val="28"/>
      <w:szCs w:val="20"/>
      <w:lang w:eastAsia="de-DE"/>
    </w:rPr>
  </w:style>
  <w:style w:type="paragraph" w:customStyle="1" w:styleId="NL-FuzeileGerade">
    <w:name w:val="NL-Fußzeile Gerade"/>
    <w:basedOn w:val="LS-KopfzeileUngeradeHochformatRechts"/>
    <w:uiPriority w:val="99"/>
    <w:rsid w:val="00391F51"/>
    <w:rPr>
      <w:color w:val="000000"/>
      <w:sz w:val="28"/>
    </w:rPr>
  </w:style>
  <w:style w:type="paragraph" w:customStyle="1" w:styleId="Kopf8pt">
    <w:name w:val="Kopf_8pt"/>
    <w:basedOn w:val="Standard"/>
    <w:uiPriority w:val="99"/>
    <w:rsid w:val="00391F51"/>
    <w:pPr>
      <w:spacing w:line="200" w:lineRule="exact"/>
    </w:pPr>
    <w:rPr>
      <w:rFonts w:eastAsia="Times New Roman" w:cs="Times New Roman"/>
      <w:sz w:val="16"/>
    </w:rPr>
  </w:style>
  <w:style w:type="paragraph" w:styleId="Textkrper">
    <w:name w:val="Body Text"/>
    <w:basedOn w:val="Standard"/>
    <w:link w:val="TextkrperZchn"/>
    <w:rsid w:val="00391F51"/>
    <w:pPr>
      <w:jc w:val="both"/>
    </w:pPr>
    <w:rPr>
      <w:lang w:eastAsia="de-DE"/>
    </w:rPr>
  </w:style>
  <w:style w:type="character" w:customStyle="1" w:styleId="TextkrperZchn">
    <w:name w:val="Textkörper Zchn"/>
    <w:basedOn w:val="Absatz-Standardschriftart"/>
    <w:link w:val="Textkrper"/>
    <w:rsid w:val="00391F51"/>
    <w:rPr>
      <w:sz w:val="20"/>
      <w:szCs w:val="20"/>
      <w:lang w:eastAsia="de-DE"/>
    </w:rPr>
  </w:style>
  <w:style w:type="character" w:customStyle="1" w:styleId="berschrift1Zchn">
    <w:name w:val="Überschrift 1 Zchn"/>
    <w:basedOn w:val="Absatz-Standardschriftart"/>
    <w:link w:val="berschrift1"/>
    <w:uiPriority w:val="9"/>
    <w:rsid w:val="00391F51"/>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391F51"/>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391F51"/>
    <w:rPr>
      <w:rFonts w:ascii="Source Sans Pro Semibold" w:eastAsia="Times New Roman" w:hAnsi="Source Sans Pro Semibold" w:cs="Times New Roman"/>
      <w:bCs/>
      <w:sz w:val="22"/>
      <w:szCs w:val="20"/>
      <w:lang w:eastAsia="de-DE"/>
    </w:rPr>
  </w:style>
  <w:style w:type="character" w:customStyle="1" w:styleId="berschrift4Zchn">
    <w:name w:val="Überschrift 4 Zchn"/>
    <w:basedOn w:val="Absatz-Standardschriftart"/>
    <w:link w:val="berschrift4"/>
    <w:uiPriority w:val="9"/>
    <w:rsid w:val="00391F51"/>
    <w:rPr>
      <w:rFonts w:ascii="Source Sans Pro Semibold" w:eastAsia="Times New Roman" w:hAnsi="Source Sans Pro Semibold" w:cs="Times New Roman"/>
      <w:bCs/>
      <w:iCs/>
      <w:sz w:val="20"/>
      <w:szCs w:val="20"/>
      <w:lang w:eastAsia="de-DE"/>
    </w:rPr>
  </w:style>
  <w:style w:type="paragraph" w:styleId="Textkrper-Erstzeileneinzug">
    <w:name w:val="Body Text First Indent"/>
    <w:aliases w:val="Textkörper_Erstzeileneinzug"/>
    <w:basedOn w:val="Standard"/>
    <w:link w:val="Textkrper-ErstzeileneinzugZchn"/>
    <w:uiPriority w:val="99"/>
    <w:rsid w:val="00391F51"/>
    <w:pPr>
      <w:ind w:firstLine="284"/>
      <w:contextualSpacing/>
      <w:jc w:val="both"/>
    </w:pPr>
    <w:rPr>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391F51"/>
    <w:rPr>
      <w:sz w:val="20"/>
      <w:szCs w:val="20"/>
      <w:lang w:eastAsia="de-DE"/>
    </w:rPr>
  </w:style>
  <w:style w:type="character" w:styleId="Fett">
    <w:name w:val="Strong"/>
    <w:uiPriority w:val="22"/>
    <w:qFormat/>
    <w:rsid w:val="00391F51"/>
    <w:rPr>
      <w:b/>
      <w:bCs/>
      <w:color w:val="000000"/>
    </w:rPr>
  </w:style>
  <w:style w:type="character" w:styleId="Hervorhebung">
    <w:name w:val="Emphasis"/>
    <w:aliases w:val="Kursiv"/>
    <w:uiPriority w:val="20"/>
    <w:qFormat/>
    <w:rsid w:val="00391F51"/>
    <w:rPr>
      <w:i/>
      <w:iCs/>
    </w:rPr>
  </w:style>
  <w:style w:type="table" w:styleId="Tabellenraster">
    <w:name w:val="Table Grid"/>
    <w:basedOn w:val="NormaleTabelle"/>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uiPriority w:val="99"/>
    <w:semiHidden/>
    <w:locked/>
    <w:rsid w:val="00391F51"/>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uiPriority w:val="99"/>
    <w:rsid w:val="00391F51"/>
    <w:pPr>
      <w:numPr>
        <w:numId w:val="53"/>
      </w:numPr>
      <w:contextualSpacing/>
    </w:pPr>
    <w:rPr>
      <w:bCs/>
      <w:sz w:val="16"/>
    </w:rPr>
  </w:style>
  <w:style w:type="paragraph" w:customStyle="1" w:styleId="NummerierungGrauhinterlegt">
    <w:name w:val="Nummerierung Grau hinterlegt"/>
    <w:basedOn w:val="NummerierungAnfang"/>
    <w:uiPriority w:val="99"/>
    <w:rsid w:val="00391F51"/>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uiPriority w:val="99"/>
    <w:rsid w:val="00391F51"/>
    <w:pPr>
      <w:spacing w:line="200" w:lineRule="exact"/>
      <w:jc w:val="left"/>
    </w:pPr>
    <w:rPr>
      <w:rFonts w:eastAsia="Times New Roman" w:cs="Times New Roman"/>
      <w:sz w:val="16"/>
    </w:rPr>
  </w:style>
  <w:style w:type="paragraph" w:customStyle="1" w:styleId="Autoren">
    <w:name w:val="Autoren"/>
    <w:basedOn w:val="Marginaliegrau"/>
    <w:uiPriority w:val="99"/>
    <w:rsid w:val="00391F51"/>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391F51"/>
    <w:pPr>
      <w:numPr>
        <w:numId w:val="5"/>
      </w:numPr>
      <w:ind w:left="227" w:hanging="170"/>
    </w:pPr>
    <w:rPr>
      <w:sz w:val="16"/>
    </w:rPr>
  </w:style>
  <w:style w:type="paragraph" w:customStyle="1" w:styleId="TextkrpernrauenText">
    <w:name w:val="Textkörper_nr_außen_Text"/>
    <w:basedOn w:val="Standard"/>
    <w:uiPriority w:val="99"/>
    <w:rsid w:val="00391F51"/>
    <w:pPr>
      <w:ind w:left="284"/>
      <w:jc w:val="both"/>
    </w:pPr>
  </w:style>
  <w:style w:type="paragraph" w:customStyle="1" w:styleId="TabelleLinks">
    <w:name w:val="Tabelle Links"/>
    <w:basedOn w:val="Standard"/>
    <w:uiPriority w:val="99"/>
    <w:rsid w:val="00391F51"/>
    <w:pPr>
      <w:spacing w:line="220" w:lineRule="exact"/>
    </w:pPr>
    <w:rPr>
      <w:rFonts w:eastAsia="Times New Roman" w:cs="Times New Roman"/>
      <w:sz w:val="18"/>
      <w:lang w:eastAsia="de-DE"/>
    </w:rPr>
  </w:style>
  <w:style w:type="paragraph" w:customStyle="1" w:styleId="Tabellezentriert">
    <w:name w:val="Tabelle zentriert"/>
    <w:basedOn w:val="TabelleLinks"/>
    <w:uiPriority w:val="99"/>
    <w:rsid w:val="00391F51"/>
    <w:pPr>
      <w:jc w:val="center"/>
    </w:pPr>
  </w:style>
  <w:style w:type="character" w:styleId="Hyperlink">
    <w:name w:val="Hyperlink"/>
    <w:uiPriority w:val="99"/>
    <w:rsid w:val="00391F51"/>
    <w:rPr>
      <w:color w:val="0000FF"/>
      <w:u w:val="single"/>
    </w:rPr>
  </w:style>
  <w:style w:type="paragraph" w:customStyle="1" w:styleId="Tabelle6ptmitte">
    <w:name w:val="Tabelle_6pt_mitte"/>
    <w:basedOn w:val="Standard"/>
    <w:rsid w:val="00391F51"/>
    <w:pPr>
      <w:jc w:val="center"/>
    </w:pPr>
    <w:rPr>
      <w:sz w:val="12"/>
    </w:rPr>
  </w:style>
  <w:style w:type="paragraph" w:customStyle="1" w:styleId="Textkrpernrinnen">
    <w:name w:val="Textkörper_nr_innen"/>
    <w:basedOn w:val="Standard"/>
    <w:uiPriority w:val="99"/>
    <w:rsid w:val="00391F51"/>
    <w:pPr>
      <w:numPr>
        <w:numId w:val="44"/>
      </w:numPr>
      <w:spacing w:before="120" w:after="120"/>
      <w:contextualSpacing/>
      <w:jc w:val="both"/>
    </w:pPr>
  </w:style>
  <w:style w:type="paragraph" w:customStyle="1" w:styleId="Textkrperafz">
    <w:name w:val="Textkörper_afz"/>
    <w:basedOn w:val="Standard"/>
    <w:uiPriority w:val="99"/>
    <w:rsid w:val="00391F51"/>
    <w:pPr>
      <w:numPr>
        <w:numId w:val="6"/>
      </w:numPr>
      <w:spacing w:before="120" w:after="120"/>
      <w:ind w:left="568" w:hanging="284"/>
      <w:contextualSpacing/>
    </w:pPr>
    <w:rPr>
      <w:noProof/>
      <w:lang w:val="en-US"/>
    </w:rPr>
  </w:style>
  <w:style w:type="paragraph" w:customStyle="1" w:styleId="TabelleKopflinks">
    <w:name w:val="Tabelle_Kopf_links"/>
    <w:basedOn w:val="Standard"/>
    <w:rsid w:val="00391F51"/>
    <w:rPr>
      <w:b/>
    </w:rPr>
  </w:style>
  <w:style w:type="paragraph" w:styleId="Aufzhlungszeichen">
    <w:name w:val="List Bullet"/>
    <w:basedOn w:val="Standard"/>
    <w:uiPriority w:val="99"/>
    <w:semiHidden/>
    <w:rsid w:val="00391F51"/>
    <w:pPr>
      <w:numPr>
        <w:numId w:val="7"/>
      </w:numPr>
      <w:contextualSpacing/>
    </w:pPr>
  </w:style>
  <w:style w:type="paragraph" w:customStyle="1" w:styleId="AufgabeEbene1">
    <w:name w:val="Aufgabe_Ebene1"/>
    <w:basedOn w:val="Standard"/>
    <w:next w:val="AufgabeText"/>
    <w:uiPriority w:val="99"/>
    <w:rsid w:val="00391F51"/>
    <w:pPr>
      <w:numPr>
        <w:numId w:val="45"/>
      </w:numPr>
      <w:spacing w:before="240"/>
      <w:jc w:val="both"/>
    </w:pPr>
  </w:style>
  <w:style w:type="paragraph" w:customStyle="1" w:styleId="AufgabeText">
    <w:name w:val="Aufgabe_Text"/>
    <w:basedOn w:val="Standard"/>
    <w:uiPriority w:val="99"/>
    <w:rsid w:val="00391F51"/>
    <w:pPr>
      <w:ind w:left="284"/>
      <w:jc w:val="both"/>
    </w:pPr>
  </w:style>
  <w:style w:type="paragraph" w:customStyle="1" w:styleId="AufgabeLinie">
    <w:name w:val="Aufgabe_Linie"/>
    <w:basedOn w:val="Standard"/>
    <w:uiPriority w:val="99"/>
    <w:rsid w:val="00391F51"/>
    <w:pPr>
      <w:tabs>
        <w:tab w:val="left" w:leader="underscore" w:pos="7371"/>
      </w:tabs>
      <w:spacing w:before="120" w:line="480" w:lineRule="auto"/>
      <w:ind w:left="284"/>
      <w:contextualSpacing/>
      <w:jc w:val="both"/>
    </w:pPr>
  </w:style>
  <w:style w:type="paragraph" w:customStyle="1" w:styleId="AufgabeKasten">
    <w:name w:val="Aufgabe_Kasten"/>
    <w:basedOn w:val="Standard"/>
    <w:uiPriority w:val="99"/>
    <w:rsid w:val="00391F51"/>
    <w:pPr>
      <w:numPr>
        <w:numId w:val="8"/>
      </w:numPr>
      <w:spacing w:before="120" w:after="120"/>
      <w:ind w:left="568" w:hanging="284"/>
    </w:pPr>
  </w:style>
  <w:style w:type="paragraph" w:customStyle="1" w:styleId="AufgabeKastenangekreuzt">
    <w:name w:val="Aufgabe_Kasten_angekreuzt"/>
    <w:basedOn w:val="Standard"/>
    <w:uiPriority w:val="99"/>
    <w:rsid w:val="00391F51"/>
    <w:pPr>
      <w:numPr>
        <w:numId w:val="9"/>
      </w:numPr>
      <w:spacing w:before="120" w:after="120"/>
      <w:ind w:left="568" w:hanging="284"/>
      <w:jc w:val="both"/>
    </w:pPr>
  </w:style>
  <w:style w:type="paragraph" w:customStyle="1" w:styleId="Marginalie">
    <w:name w:val="Marginalie"/>
    <w:basedOn w:val="Standard"/>
    <w:next w:val="Textkrper"/>
    <w:uiPriority w:val="99"/>
    <w:rsid w:val="00391F51"/>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uiPriority w:val="99"/>
    <w:rsid w:val="00391F51"/>
    <w:pPr>
      <w:framePr w:w="2098" w:hSpace="170" w:wrap="notBeside" w:vAnchor="text" w:hAnchor="page" w:xAlign="right" w:y="511"/>
      <w:jc w:val="both"/>
    </w:pPr>
    <w:rPr>
      <w:sz w:val="18"/>
    </w:rPr>
  </w:style>
  <w:style w:type="paragraph" w:customStyle="1" w:styleId="ImpressumNamen">
    <w:name w:val="Impressum_Namen"/>
    <w:basedOn w:val="Standard"/>
    <w:uiPriority w:val="99"/>
    <w:semiHidden/>
    <w:rsid w:val="00391F51"/>
    <w:pPr>
      <w:framePr w:hSpace="141" w:wrap="around" w:vAnchor="text" w:hAnchor="text" w:y="276"/>
      <w:spacing w:after="240"/>
      <w:contextualSpacing/>
    </w:pPr>
    <w:rPr>
      <w:rFonts w:eastAsia="Calibri"/>
    </w:rPr>
  </w:style>
  <w:style w:type="paragraph" w:customStyle="1" w:styleId="Impressum">
    <w:name w:val="Impressum"/>
    <w:basedOn w:val="Standard"/>
    <w:uiPriority w:val="99"/>
    <w:semiHidden/>
    <w:rsid w:val="00391F51"/>
    <w:pPr>
      <w:jc w:val="both"/>
    </w:pPr>
    <w:rPr>
      <w:rFonts w:eastAsia="Calibri"/>
      <w:lang w:eastAsia="de-DE"/>
    </w:rPr>
  </w:style>
  <w:style w:type="paragraph" w:customStyle="1" w:styleId="Abstandszeile">
    <w:name w:val="Abstandszeile"/>
    <w:basedOn w:val="Standard"/>
    <w:uiPriority w:val="99"/>
    <w:rsid w:val="00391F51"/>
    <w:rPr>
      <w:sz w:val="16"/>
      <w:lang w:eastAsia="de-DE"/>
    </w:rPr>
  </w:style>
  <w:style w:type="paragraph" w:customStyle="1" w:styleId="AufgabeEbene2">
    <w:name w:val="Aufgabe_Ebene2"/>
    <w:basedOn w:val="Standard"/>
    <w:uiPriority w:val="99"/>
    <w:rsid w:val="00391F51"/>
    <w:pPr>
      <w:numPr>
        <w:ilvl w:val="1"/>
        <w:numId w:val="45"/>
      </w:numPr>
      <w:spacing w:before="120"/>
      <w:jc w:val="both"/>
    </w:pPr>
  </w:style>
  <w:style w:type="paragraph" w:customStyle="1" w:styleId="AufgabeEbene3">
    <w:name w:val="Aufgabe_Ebene3"/>
    <w:basedOn w:val="Standard"/>
    <w:uiPriority w:val="99"/>
    <w:rsid w:val="00391F51"/>
    <w:pPr>
      <w:numPr>
        <w:ilvl w:val="2"/>
        <w:numId w:val="45"/>
      </w:numPr>
      <w:spacing w:before="120"/>
      <w:jc w:val="both"/>
    </w:pPr>
  </w:style>
  <w:style w:type="paragraph" w:customStyle="1" w:styleId="Marginaliegrau">
    <w:name w:val="Marginalie_grau"/>
    <w:basedOn w:val="Standard"/>
    <w:next w:val="Textkrper"/>
    <w:uiPriority w:val="99"/>
    <w:rsid w:val="00391F51"/>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uiPriority w:val="99"/>
    <w:rsid w:val="00391F51"/>
    <w:pPr>
      <w:numPr>
        <w:numId w:val="10"/>
      </w:numPr>
      <w:spacing w:before="120"/>
      <w:ind w:left="851" w:hanging="284"/>
      <w:jc w:val="both"/>
      <w:outlineLvl w:val="2"/>
    </w:pPr>
  </w:style>
  <w:style w:type="character" w:styleId="Zeilennummer">
    <w:name w:val="line number"/>
    <w:basedOn w:val="Absatz-Standardschriftart"/>
    <w:uiPriority w:val="99"/>
    <w:semiHidden/>
    <w:rsid w:val="00391F51"/>
  </w:style>
  <w:style w:type="paragraph" w:customStyle="1" w:styleId="MaginaliegrauIcon">
    <w:name w:val="Maginalie_grau_Icon"/>
    <w:basedOn w:val="Standard"/>
    <w:next w:val="Textkrper"/>
    <w:uiPriority w:val="99"/>
    <w:rsid w:val="00391F51"/>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391F51"/>
    <w:pPr>
      <w:spacing w:before="40" w:after="60" w:line="160" w:lineRule="exact"/>
    </w:pPr>
    <w:rPr>
      <w:sz w:val="12"/>
    </w:rPr>
  </w:style>
  <w:style w:type="paragraph" w:customStyle="1" w:styleId="AufgabeLckentext">
    <w:name w:val="Aufgabe_Lückentext"/>
    <w:basedOn w:val="Standard"/>
    <w:uiPriority w:val="99"/>
    <w:rsid w:val="00391F51"/>
    <w:pPr>
      <w:spacing w:before="120" w:line="480" w:lineRule="auto"/>
      <w:ind w:left="284"/>
      <w:contextualSpacing/>
      <w:jc w:val="both"/>
    </w:pPr>
  </w:style>
  <w:style w:type="character" w:customStyle="1" w:styleId="Unterstrichen">
    <w:name w:val="Unterstrichen"/>
    <w:basedOn w:val="Absatz-Standardschriftart"/>
    <w:uiPriority w:val="1"/>
    <w:rsid w:val="00391F51"/>
    <w:rPr>
      <w:u w:val="single"/>
    </w:rPr>
  </w:style>
  <w:style w:type="character" w:customStyle="1" w:styleId="Durchgestrichen">
    <w:name w:val="Durchgestrichen"/>
    <w:basedOn w:val="Absatz-Standardschriftart"/>
    <w:uiPriority w:val="1"/>
    <w:rsid w:val="00391F51"/>
    <w:rPr>
      <w:strike/>
      <w:dstrike w:val="0"/>
    </w:rPr>
  </w:style>
  <w:style w:type="paragraph" w:customStyle="1" w:styleId="Textkrpermitte">
    <w:name w:val="Textkörper_mitte"/>
    <w:basedOn w:val="Standard"/>
    <w:rsid w:val="00391F51"/>
    <w:pPr>
      <w:jc w:val="center"/>
    </w:pPr>
    <w:rPr>
      <w:rFonts w:eastAsia="Calibri"/>
      <w:lang w:eastAsia="de-DE"/>
    </w:rPr>
  </w:style>
  <w:style w:type="character" w:styleId="Buchtitel">
    <w:name w:val="Book Title"/>
    <w:basedOn w:val="Absatz-Standardschriftart"/>
    <w:uiPriority w:val="33"/>
    <w:qFormat/>
    <w:rsid w:val="00391F51"/>
    <w:rPr>
      <w:b/>
      <w:bCs/>
      <w:i/>
      <w:iCs/>
      <w:spacing w:val="5"/>
    </w:rPr>
  </w:style>
  <w:style w:type="paragraph" w:styleId="Titel">
    <w:name w:val="Title"/>
    <w:basedOn w:val="Standard"/>
    <w:next w:val="Standard"/>
    <w:link w:val="TitelZchn"/>
    <w:uiPriority w:val="10"/>
    <w:qFormat/>
    <w:rsid w:val="00391F51"/>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91F51"/>
    <w:rPr>
      <w:rFonts w:asciiTheme="majorHAnsi" w:eastAsiaTheme="majorEastAsia" w:hAnsiTheme="majorHAnsi" w:cstheme="majorBidi"/>
      <w:spacing w:val="-10"/>
      <w:kern w:val="28"/>
      <w:sz w:val="56"/>
      <w:szCs w:val="56"/>
    </w:rPr>
  </w:style>
  <w:style w:type="paragraph" w:styleId="Zitat">
    <w:name w:val="Quote"/>
    <w:basedOn w:val="Standard"/>
    <w:next w:val="Standard"/>
    <w:link w:val="ZitatZchn"/>
    <w:uiPriority w:val="29"/>
    <w:qFormat/>
    <w:rsid w:val="00391F51"/>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391F51"/>
    <w:rPr>
      <w:i/>
      <w:iCs/>
      <w:color w:val="404040" w:themeColor="text1" w:themeTint="BF"/>
      <w:sz w:val="20"/>
      <w:szCs w:val="20"/>
    </w:rPr>
  </w:style>
  <w:style w:type="character" w:styleId="SchwacherVerweis">
    <w:name w:val="Subtle Reference"/>
    <w:basedOn w:val="Absatz-Standardschriftart"/>
    <w:uiPriority w:val="31"/>
    <w:qFormat/>
    <w:rsid w:val="00391F51"/>
    <w:rPr>
      <w:smallCaps/>
      <w:color w:val="5A5A5A" w:themeColor="text1" w:themeTint="A5"/>
    </w:rPr>
  </w:style>
  <w:style w:type="character" w:styleId="SchwacheHervorhebung">
    <w:name w:val="Subtle Emphasis"/>
    <w:basedOn w:val="Absatz-Standardschriftart"/>
    <w:uiPriority w:val="19"/>
    <w:qFormat/>
    <w:rsid w:val="00391F51"/>
    <w:rPr>
      <w:i/>
      <w:iCs/>
      <w:color w:val="404040" w:themeColor="text1" w:themeTint="BF"/>
    </w:rPr>
  </w:style>
  <w:style w:type="character" w:styleId="IntensiverVerweis">
    <w:name w:val="Intense Reference"/>
    <w:basedOn w:val="Absatz-Standardschriftart"/>
    <w:uiPriority w:val="32"/>
    <w:qFormat/>
    <w:rsid w:val="00391F51"/>
    <w:rPr>
      <w:b/>
      <w:bCs/>
      <w:smallCaps/>
      <w:color w:val="4F81BD" w:themeColor="accent1"/>
      <w:spacing w:val="5"/>
    </w:rPr>
  </w:style>
  <w:style w:type="character" w:styleId="IntensiveHervorhebung">
    <w:name w:val="Intense Emphasis"/>
    <w:basedOn w:val="Absatz-Standardschriftart"/>
    <w:uiPriority w:val="21"/>
    <w:qFormat/>
    <w:rsid w:val="00391F51"/>
    <w:rPr>
      <w:i/>
      <w:iCs/>
      <w:color w:val="4F81BD" w:themeColor="accent1"/>
    </w:rPr>
  </w:style>
  <w:style w:type="paragraph" w:customStyle="1" w:styleId="TabelleLinks6PT">
    <w:name w:val="Tabelle Links 6PT"/>
    <w:basedOn w:val="TabelleLinks"/>
    <w:uiPriority w:val="99"/>
    <w:rsid w:val="00CA538B"/>
    <w:pPr>
      <w:spacing w:before="40" w:after="60" w:line="160" w:lineRule="exact"/>
    </w:pPr>
    <w:rPr>
      <w:color w:val="000000"/>
      <w:sz w:val="12"/>
    </w:rPr>
  </w:style>
  <w:style w:type="paragraph" w:customStyle="1" w:styleId="TabellenkopfLSLinksbndig">
    <w:name w:val="Tabellenkopf LS Linksbündig"/>
    <w:basedOn w:val="Standard"/>
    <w:uiPriority w:val="99"/>
    <w:rsid w:val="00CA538B"/>
    <w:pPr>
      <w:spacing w:line="240" w:lineRule="exact"/>
    </w:pPr>
    <w:rPr>
      <w:rFonts w:eastAsia="Times New Roman" w:cs="Times New Roman"/>
      <w:b/>
      <w:color w:val="000000"/>
      <w:lang w:eastAsia="de-DE"/>
    </w:rPr>
  </w:style>
  <w:style w:type="paragraph" w:customStyle="1" w:styleId="TabelleLinks8PTAufzhlung">
    <w:name w:val="Tabelle Links 8PT_Aufzählung"/>
    <w:basedOn w:val="TabelleLinks8PT"/>
    <w:uiPriority w:val="99"/>
    <w:rsid w:val="00CA538B"/>
    <w:rPr>
      <w:color w:val="000000"/>
    </w:rPr>
  </w:style>
  <w:style w:type="table" w:customStyle="1" w:styleId="Tabellenraster2">
    <w:name w:val="Tabellenraster2"/>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MarginalieLernmaterialienGrauhinterlegt">
    <w:name w:val="NL-Marginalie Lernmaterialien Grau hinterlegt"/>
    <w:basedOn w:val="Standard"/>
    <w:uiPriority w:val="99"/>
    <w:rsid w:val="00CA538B"/>
    <w:pPr>
      <w:framePr w:w="1939" w:hSpace="170" w:wrap="around" w:vAnchor="text" w:hAnchor="page" w:xAlign="right" w:y="1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pPr>
    <w:rPr>
      <w:rFonts w:eastAsia="Times New Roman" w:cs="Times New Roman"/>
      <w:color w:val="000000"/>
      <w:sz w:val="18"/>
      <w:lang w:eastAsia="de-DE"/>
    </w:rPr>
  </w:style>
  <w:style w:type="paragraph" w:customStyle="1" w:styleId="berschrift1neu">
    <w:name w:val="Überschrift1_neu"/>
    <w:basedOn w:val="berschrift1"/>
    <w:uiPriority w:val="99"/>
    <w:rsid w:val="00CA538B"/>
    <w:pPr>
      <w:spacing w:before="480" w:after="240" w:line="340" w:lineRule="exact"/>
      <w:ind w:left="851" w:hanging="851"/>
    </w:pPr>
    <w:rPr>
      <w:b/>
      <w:color w:val="000000"/>
      <w:sz w:val="28"/>
    </w:rPr>
  </w:style>
  <w:style w:type="table" w:customStyle="1" w:styleId="Tabellenraster3">
    <w:name w:val="Tabellenraster3"/>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Grauhinterlegt">
    <w:name w:val="Textkörper Grau hinterlegt"/>
    <w:basedOn w:val="Standard"/>
    <w:next w:val="Textkrper"/>
    <w:uiPriority w:val="99"/>
    <w:qFormat/>
    <w:rsid w:val="00CA538B"/>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paragraph" w:customStyle="1" w:styleId="Einrckung0">
    <w:name w:val="Einrückung0"/>
    <w:basedOn w:val="Standard"/>
    <w:locked/>
    <w:rsid w:val="00CA538B"/>
    <w:pPr>
      <w:overflowPunct w:val="0"/>
      <w:autoSpaceDE w:val="0"/>
      <w:autoSpaceDN w:val="0"/>
      <w:adjustRightInd w:val="0"/>
      <w:spacing w:line="360" w:lineRule="atLeast"/>
      <w:textAlignment w:val="baseline"/>
    </w:pPr>
    <w:rPr>
      <w:rFonts w:ascii="Arial" w:eastAsia="Times New Roman" w:hAnsi="Arial" w:cs="Times New Roman"/>
      <w:color w:val="000000"/>
      <w:sz w:val="22"/>
      <w:lang w:eastAsia="de-DE"/>
    </w:rPr>
  </w:style>
  <w:style w:type="paragraph" w:customStyle="1" w:styleId="Einrckung1">
    <w:name w:val="Einrückung1"/>
    <w:basedOn w:val="Standard"/>
    <w:locked/>
    <w:rsid w:val="00CA538B"/>
    <w:pPr>
      <w:overflowPunct w:val="0"/>
      <w:autoSpaceDE w:val="0"/>
      <w:autoSpaceDN w:val="0"/>
      <w:adjustRightInd w:val="0"/>
      <w:spacing w:line="360" w:lineRule="atLeast"/>
      <w:ind w:left="425" w:hanging="425"/>
      <w:textAlignment w:val="baseline"/>
    </w:pPr>
    <w:rPr>
      <w:rFonts w:ascii="Arial" w:eastAsia="Times New Roman" w:hAnsi="Arial" w:cs="Times New Roman"/>
      <w:color w:val="000000"/>
      <w:sz w:val="22"/>
      <w:lang w:eastAsia="de-DE"/>
    </w:rPr>
  </w:style>
  <w:style w:type="paragraph" w:customStyle="1" w:styleId="Einrckung2">
    <w:name w:val="Einrückung2"/>
    <w:basedOn w:val="Standard"/>
    <w:locked/>
    <w:rsid w:val="00CA538B"/>
    <w:pPr>
      <w:overflowPunct w:val="0"/>
      <w:autoSpaceDE w:val="0"/>
      <w:autoSpaceDN w:val="0"/>
      <w:adjustRightInd w:val="0"/>
      <w:spacing w:line="360" w:lineRule="atLeast"/>
      <w:ind w:left="850" w:hanging="425"/>
      <w:textAlignment w:val="baseline"/>
    </w:pPr>
    <w:rPr>
      <w:rFonts w:ascii="Arial" w:eastAsia="Times New Roman" w:hAnsi="Arial" w:cs="Times New Roman"/>
      <w:color w:val="000000"/>
      <w:sz w:val="22"/>
      <w:lang w:eastAsia="de-DE"/>
    </w:rPr>
  </w:style>
  <w:style w:type="paragraph" w:customStyle="1" w:styleId="Einrckung3">
    <w:name w:val="Einrückung3"/>
    <w:basedOn w:val="Standard"/>
    <w:locked/>
    <w:rsid w:val="00CA538B"/>
    <w:pPr>
      <w:overflowPunct w:val="0"/>
      <w:autoSpaceDE w:val="0"/>
      <w:autoSpaceDN w:val="0"/>
      <w:adjustRightInd w:val="0"/>
      <w:spacing w:line="360" w:lineRule="atLeast"/>
      <w:ind w:left="1276" w:hanging="425"/>
      <w:textAlignment w:val="baseline"/>
    </w:pPr>
    <w:rPr>
      <w:rFonts w:ascii="Arial" w:eastAsia="Times New Roman" w:hAnsi="Arial" w:cs="Times New Roman"/>
      <w:color w:val="000000"/>
      <w:sz w:val="22"/>
      <w:lang w:eastAsia="de-DE"/>
    </w:rPr>
  </w:style>
  <w:style w:type="paragraph" w:customStyle="1" w:styleId="Einrckung4">
    <w:name w:val="Einrückung4"/>
    <w:basedOn w:val="Standard"/>
    <w:locked/>
    <w:rsid w:val="00CA538B"/>
    <w:pPr>
      <w:overflowPunct w:val="0"/>
      <w:autoSpaceDE w:val="0"/>
      <w:autoSpaceDN w:val="0"/>
      <w:adjustRightInd w:val="0"/>
      <w:spacing w:line="360" w:lineRule="atLeast"/>
      <w:ind w:left="1701" w:hanging="425"/>
      <w:textAlignment w:val="baseline"/>
    </w:pPr>
    <w:rPr>
      <w:rFonts w:ascii="Arial" w:eastAsia="Times New Roman" w:hAnsi="Arial" w:cs="Times New Roman"/>
      <w:color w:val="000000"/>
      <w:sz w:val="22"/>
      <w:lang w:eastAsia="de-DE"/>
    </w:rPr>
  </w:style>
  <w:style w:type="character" w:styleId="Platzhaltertext">
    <w:name w:val="Placeholder Text"/>
    <w:uiPriority w:val="99"/>
    <w:semiHidden/>
    <w:rsid w:val="00CA538B"/>
    <w:rPr>
      <w:color w:val="808080"/>
    </w:rPr>
  </w:style>
  <w:style w:type="paragraph" w:customStyle="1" w:styleId="Standard-EinstellungenLS">
    <w:name w:val="Standard-EinstellungenLS"/>
    <w:uiPriority w:val="99"/>
    <w:semiHidden/>
    <w:qFormat/>
    <w:rsid w:val="00CA538B"/>
    <w:rPr>
      <w:rFonts w:ascii="Arial" w:eastAsia="Times New Roman" w:hAnsi="Arial" w:cs="Times New Roman"/>
      <w:color w:val="000000"/>
      <w:sz w:val="22"/>
      <w:lang w:eastAsia="de-DE"/>
    </w:rPr>
  </w:style>
  <w:style w:type="paragraph" w:customStyle="1" w:styleId="LS-Kopfzeile-Linksbndig">
    <w:name w:val="LS-Kopfzeile-Linksbündig"/>
    <w:basedOn w:val="Standard-EinstellungenLS"/>
    <w:uiPriority w:val="99"/>
    <w:semiHidden/>
    <w:qFormat/>
    <w:rsid w:val="00CA538B"/>
    <w:pPr>
      <w:spacing w:line="240" w:lineRule="auto"/>
    </w:pPr>
    <w:rPr>
      <w:color w:val="A6A6A6"/>
    </w:rPr>
  </w:style>
  <w:style w:type="character" w:customStyle="1" w:styleId="Kopfzeilenautomat">
    <w:name w:val="Kopfzeilenautomat"/>
    <w:uiPriority w:val="1"/>
    <w:semiHidden/>
    <w:rsid w:val="00CA538B"/>
    <w:rPr>
      <w:rFonts w:ascii="Arial" w:hAnsi="Arial"/>
      <w:color w:val="E36C0A"/>
      <w:sz w:val="22"/>
    </w:rPr>
  </w:style>
  <w:style w:type="paragraph" w:customStyle="1" w:styleId="LS-Kopfzeilen-Titel">
    <w:name w:val="LS-Kopfzeilen-Titel"/>
    <w:basedOn w:val="LS-KopfzeileUngeradeHochformatRechts"/>
    <w:link w:val="LS-Kopfzeilen-TitelZchn"/>
    <w:rsid w:val="00CA538B"/>
    <w:rPr>
      <w:sz w:val="22"/>
    </w:rPr>
  </w:style>
  <w:style w:type="character" w:customStyle="1" w:styleId="LS-Kopfzeilen-TitelZchn">
    <w:name w:val="LS-Kopfzeilen-Titel Zchn"/>
    <w:link w:val="LS-Kopfzeilen-Titel"/>
    <w:rsid w:val="00CA538B"/>
    <w:rPr>
      <w:rFonts w:ascii="Source Sans Pro Light" w:eastAsia="Times New Roman" w:hAnsi="Source Sans Pro Light" w:cs="Times New Roman"/>
      <w:color w:val="A6A6A6"/>
      <w:sz w:val="22"/>
      <w:lang w:eastAsia="de-DE"/>
    </w:rPr>
  </w:style>
  <w:style w:type="paragraph" w:customStyle="1" w:styleId="AufzhlungAnfang">
    <w:name w:val="Aufzählung Anfang"/>
    <w:basedOn w:val="Standard-EinstellungenLS"/>
    <w:next w:val="AufzhlungFortsetzung"/>
    <w:uiPriority w:val="99"/>
    <w:semiHidden/>
    <w:qFormat/>
    <w:locked/>
    <w:rsid w:val="00CA538B"/>
    <w:pPr>
      <w:numPr>
        <w:numId w:val="24"/>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uiPriority w:val="99"/>
    <w:semiHidden/>
    <w:locked/>
    <w:rsid w:val="00CA538B"/>
    <w:pPr>
      <w:numPr>
        <w:numId w:val="25"/>
      </w:numPr>
      <w:spacing w:before="140"/>
      <w:ind w:left="567" w:hanging="454"/>
    </w:pPr>
  </w:style>
  <w:style w:type="paragraph" w:customStyle="1" w:styleId="AufzhlungEnde">
    <w:name w:val="Aufzählung Ende"/>
    <w:basedOn w:val="AufzhlungAnfang"/>
    <w:next w:val="Textkrper"/>
    <w:uiPriority w:val="99"/>
    <w:semiHidden/>
    <w:locked/>
    <w:rsid w:val="00CA538B"/>
    <w:pPr>
      <w:spacing w:before="140" w:after="300"/>
    </w:pPr>
  </w:style>
  <w:style w:type="paragraph" w:customStyle="1" w:styleId="NummerierungFortsetzung">
    <w:name w:val="Nummerierung Fortsetzung"/>
    <w:basedOn w:val="NummerierungAnfang"/>
    <w:uiPriority w:val="99"/>
    <w:semiHidden/>
    <w:locked/>
    <w:rsid w:val="00CA538B"/>
  </w:style>
  <w:style w:type="paragraph" w:customStyle="1" w:styleId="NummerierungEnde">
    <w:name w:val="Nummerierung Ende"/>
    <w:basedOn w:val="NummerierungFortsetzung"/>
    <w:next w:val="Textkrper"/>
    <w:uiPriority w:val="99"/>
    <w:semiHidden/>
    <w:locked/>
    <w:rsid w:val="00CA538B"/>
    <w:pPr>
      <w:numPr>
        <w:numId w:val="0"/>
      </w:numPr>
      <w:spacing w:before="140" w:after="300" w:line="240" w:lineRule="exact"/>
      <w:ind w:left="284" w:hanging="284"/>
    </w:pPr>
    <w:rPr>
      <w:color w:val="000000"/>
    </w:rPr>
  </w:style>
  <w:style w:type="table" w:styleId="MittlereListe2-Akzent1">
    <w:name w:val="Medium List 2 Accent 1"/>
    <w:basedOn w:val="NormaleTabelle"/>
    <w:uiPriority w:val="66"/>
    <w:rsid w:val="00CA538B"/>
    <w:pPr>
      <w:spacing w:line="240" w:lineRule="auto"/>
    </w:pPr>
    <w:rPr>
      <w:rFonts w:ascii="Cambria" w:eastAsia="Times New Roman" w:hAnsi="Cambria" w:cs="Times New Roman"/>
      <w:lang w:eastAsia="de-D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uiPriority w:val="99"/>
    <w:rsid w:val="00CA538B"/>
    <w:pPr>
      <w:jc w:val="center"/>
    </w:pPr>
    <w:rPr>
      <w:rFonts w:ascii="Source Sans Pro" w:hAnsi="Source Sans Pro"/>
      <w:b/>
      <w:sz w:val="20"/>
    </w:rPr>
  </w:style>
  <w:style w:type="paragraph" w:customStyle="1" w:styleId="TabelleAufzhlung">
    <w:name w:val="Tabelle Aufzählung"/>
    <w:basedOn w:val="TabelleLinks"/>
    <w:uiPriority w:val="99"/>
    <w:rsid w:val="00982E47"/>
    <w:pPr>
      <w:numPr>
        <w:numId w:val="26"/>
      </w:numPr>
      <w:spacing w:line="240" w:lineRule="auto"/>
      <w:ind w:left="227" w:hanging="170"/>
    </w:pPr>
    <w:rPr>
      <w:color w:val="000000"/>
      <w:sz w:val="16"/>
    </w:rPr>
  </w:style>
  <w:style w:type="paragraph" w:customStyle="1" w:styleId="TabelleNummerierung">
    <w:name w:val="Tabelle Nummerierung"/>
    <w:basedOn w:val="TabelleAufzhlung"/>
    <w:uiPriority w:val="99"/>
    <w:rsid w:val="00CA538B"/>
    <w:pPr>
      <w:numPr>
        <w:numId w:val="27"/>
      </w:numPr>
      <w:tabs>
        <w:tab w:val="left" w:pos="510"/>
      </w:tabs>
      <w:ind w:left="568" w:hanging="284"/>
    </w:pPr>
  </w:style>
  <w:style w:type="table" w:customStyle="1" w:styleId="Kalender1">
    <w:name w:val="Kalender 1"/>
    <w:basedOn w:val="NormaleTabelle"/>
    <w:uiPriority w:val="99"/>
    <w:qFormat/>
    <w:rsid w:val="00CA538B"/>
    <w:pPr>
      <w:spacing w:line="240" w:lineRule="auto"/>
    </w:pPr>
    <w:rPr>
      <w:rFonts w:ascii="Calibri" w:eastAsia="Times New Roman" w:hAnsi="Calibri" w:cs="Times New Roman"/>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CA538B"/>
    <w:pPr>
      <w:spacing w:before="120" w:after="60" w:line="220" w:lineRule="exact"/>
      <w:ind w:left="85" w:hanging="85"/>
    </w:pPr>
    <w:rPr>
      <w:rFonts w:ascii="Source Sans Pro Light" w:hAnsi="Source Sans Pro Light"/>
      <w:sz w:val="12"/>
    </w:rPr>
  </w:style>
  <w:style w:type="character" w:customStyle="1" w:styleId="FunotentextZchn">
    <w:name w:val="Fußnotentext Zchn"/>
    <w:basedOn w:val="Absatz-Standardschriftart"/>
    <w:link w:val="Funotentext"/>
    <w:uiPriority w:val="99"/>
    <w:rsid w:val="00CA538B"/>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CA538B"/>
    <w:rPr>
      <w:rFonts w:ascii="Univers 55" w:hAnsi="Univers 55"/>
      <w:color w:val="000000"/>
      <w:vertAlign w:val="superscript"/>
    </w:rPr>
  </w:style>
  <w:style w:type="paragraph" w:customStyle="1" w:styleId="NL-Marginalie">
    <w:name w:val="NL-Marginalie"/>
    <w:next w:val="Textkrper"/>
    <w:uiPriority w:val="99"/>
    <w:rsid w:val="00CA538B"/>
    <w:pPr>
      <w:framePr w:w="1985" w:hSpace="170" w:wrap="around" w:vAnchor="text" w:hAnchor="page" w:xAlign="outside" w:y="1"/>
      <w:spacing w:line="180" w:lineRule="exact"/>
      <w:jc w:val="both"/>
    </w:pPr>
    <w:rPr>
      <w:rFonts w:eastAsia="Times New Roman" w:cs="Times New Roman"/>
      <w:color w:val="000000"/>
      <w:sz w:val="15"/>
    </w:rPr>
  </w:style>
  <w:style w:type="paragraph" w:styleId="Verzeichnis2">
    <w:name w:val="toc 2"/>
    <w:next w:val="Standard"/>
    <w:uiPriority w:val="39"/>
    <w:rsid w:val="00CA538B"/>
    <w:pPr>
      <w:tabs>
        <w:tab w:val="left" w:pos="1134"/>
        <w:tab w:val="right" w:leader="dot" w:pos="9628"/>
      </w:tabs>
      <w:spacing w:after="100"/>
      <w:ind w:left="851" w:right="567" w:hanging="851"/>
    </w:pPr>
    <w:rPr>
      <w:rFonts w:ascii="Source Sans Pro Light" w:eastAsia="Calibri" w:hAnsi="Source Sans Pro Light"/>
      <w:color w:val="000000"/>
      <w:szCs w:val="22"/>
    </w:rPr>
  </w:style>
  <w:style w:type="paragraph" w:styleId="Verzeichnis1">
    <w:name w:val="toc 1"/>
    <w:next w:val="Standard"/>
    <w:uiPriority w:val="39"/>
    <w:rsid w:val="00CA538B"/>
    <w:pPr>
      <w:tabs>
        <w:tab w:val="right" w:pos="1134"/>
        <w:tab w:val="right" w:leader="dot" w:pos="9628"/>
      </w:tabs>
      <w:spacing w:before="160" w:after="160" w:line="360" w:lineRule="exact"/>
      <w:ind w:left="851" w:right="567" w:hanging="851"/>
    </w:pPr>
    <w:rPr>
      <w:rFonts w:ascii="Source Sans Pro Semibold" w:eastAsia="Calibri" w:hAnsi="Source Sans Pro Semibold"/>
      <w:b/>
      <w:color w:val="000000"/>
      <w:szCs w:val="22"/>
    </w:rPr>
  </w:style>
  <w:style w:type="paragraph" w:styleId="Verzeichnis3">
    <w:name w:val="toc 3"/>
    <w:next w:val="Standard"/>
    <w:uiPriority w:val="39"/>
    <w:rsid w:val="00CA538B"/>
    <w:pPr>
      <w:spacing w:after="100"/>
      <w:ind w:left="851" w:right="567" w:hanging="851"/>
      <w:contextualSpacing/>
    </w:pPr>
    <w:rPr>
      <w:rFonts w:ascii="Source Sans Pro Light" w:eastAsia="Calibri" w:hAnsi="Source Sans Pro Light"/>
      <w:color w:val="000000"/>
      <w:szCs w:val="22"/>
    </w:rPr>
  </w:style>
  <w:style w:type="paragraph" w:styleId="Verzeichnis4">
    <w:name w:val="toc 4"/>
    <w:next w:val="Standard"/>
    <w:uiPriority w:val="39"/>
    <w:rsid w:val="00CA538B"/>
    <w:pPr>
      <w:tabs>
        <w:tab w:val="left" w:pos="1760"/>
        <w:tab w:val="right" w:leader="dot" w:pos="9628"/>
      </w:tabs>
      <w:spacing w:after="100"/>
      <w:ind w:left="851" w:right="567" w:hanging="851"/>
      <w:contextualSpacing/>
    </w:pPr>
    <w:rPr>
      <w:rFonts w:ascii="Source Sans Pro Light" w:eastAsia="Calibri" w:hAnsi="Source Sans Pro Light"/>
      <w:color w:val="000000"/>
      <w:szCs w:val="22"/>
    </w:rPr>
  </w:style>
  <w:style w:type="paragraph" w:customStyle="1" w:styleId="NL-MarginalieRechts">
    <w:name w:val="NL-Marginalie Rechts"/>
    <w:basedOn w:val="NL-Marginalie"/>
    <w:next w:val="Textkrper"/>
    <w:uiPriority w:val="99"/>
    <w:rsid w:val="00CA538B"/>
    <w:pPr>
      <w:framePr w:wrap="around"/>
      <w:jc w:val="left"/>
    </w:pPr>
  </w:style>
  <w:style w:type="paragraph" w:customStyle="1" w:styleId="NL-MarginalieLinks">
    <w:name w:val="NL-Marginalie Links"/>
    <w:basedOn w:val="NL-Marginalie"/>
    <w:next w:val="Textkrper"/>
    <w:uiPriority w:val="99"/>
    <w:rsid w:val="00CA538B"/>
    <w:pPr>
      <w:framePr w:wrap="around"/>
      <w:jc w:val="right"/>
    </w:pPr>
  </w:style>
  <w:style w:type="paragraph" w:styleId="Beschriftung">
    <w:name w:val="caption"/>
    <w:next w:val="Textkrper"/>
    <w:uiPriority w:val="35"/>
    <w:qFormat/>
    <w:rsid w:val="00CA538B"/>
    <w:pPr>
      <w:spacing w:after="200"/>
    </w:pPr>
    <w:rPr>
      <w:rFonts w:ascii="Univers 55" w:eastAsia="Times New Roman" w:hAnsi="Univers 55" w:cs="Times New Roman"/>
      <w:bCs/>
      <w:i/>
      <w:color w:val="000000"/>
      <w:szCs w:val="18"/>
      <w:lang w:eastAsia="de-DE"/>
    </w:rPr>
  </w:style>
  <w:style w:type="paragraph" w:customStyle="1" w:styleId="TextkrperLinksbndig">
    <w:name w:val="Textkörper Linksbündig"/>
    <w:basedOn w:val="Textkrper"/>
    <w:uiPriority w:val="99"/>
    <w:rsid w:val="00CA538B"/>
    <w:pPr>
      <w:spacing w:after="60" w:line="240" w:lineRule="exact"/>
      <w:jc w:val="left"/>
    </w:pPr>
    <w:rPr>
      <w:rFonts w:eastAsia="Times New Roman" w:cs="Times New Roman"/>
      <w:color w:val="000000"/>
    </w:rPr>
  </w:style>
  <w:style w:type="paragraph" w:customStyle="1" w:styleId="AufzhlungGrauhinterlegt">
    <w:name w:val="Aufzählung Grau hinterlegt"/>
    <w:basedOn w:val="AufzhlungAnfang"/>
    <w:uiPriority w:val="99"/>
    <w:rsid w:val="00CA538B"/>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uiPriority w:val="99"/>
    <w:rsid w:val="00CA538B"/>
    <w:pPr>
      <w:numPr>
        <w:numId w:val="0"/>
      </w:numPr>
      <w:pBdr>
        <w:top w:val="single" w:sz="4" w:space="6" w:color="FFFFFF"/>
        <w:left w:val="single" w:sz="4" w:space="4" w:color="FFFFFF"/>
        <w:bottom w:val="single" w:sz="4" w:space="8" w:color="FFFFFF"/>
        <w:right w:val="single" w:sz="4" w:space="4" w:color="FFFFFF"/>
      </w:pBdr>
      <w:shd w:val="clear" w:color="auto" w:fill="FFFFFF"/>
      <w:tabs>
        <w:tab w:val="clear" w:pos="398"/>
      </w:tabs>
      <w:spacing w:line="240" w:lineRule="exact"/>
      <w:ind w:left="567" w:hanging="454"/>
    </w:pPr>
    <w:rPr>
      <w:color w:val="000000"/>
    </w:rPr>
  </w:style>
  <w:style w:type="paragraph" w:customStyle="1" w:styleId="Aufzhlung">
    <w:name w:val="Aufzählung"/>
    <w:basedOn w:val="AufzhlungGrauhinterlegt"/>
    <w:uiPriority w:val="99"/>
    <w:rsid w:val="00CA538B"/>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uiPriority w:val="99"/>
    <w:locked/>
    <w:rsid w:val="00CA538B"/>
    <w:pPr>
      <w:numPr>
        <w:numId w:val="0"/>
      </w:numPr>
      <w:spacing w:line="240" w:lineRule="exact"/>
      <w:ind w:left="568" w:hanging="284"/>
    </w:pPr>
    <w:rPr>
      <w:sz w:val="22"/>
    </w:rPr>
  </w:style>
  <w:style w:type="paragraph" w:customStyle="1" w:styleId="NL-MarginalieLernmaterialien">
    <w:name w:val="NL-Marginalie Lernmaterialien"/>
    <w:basedOn w:val="NL-Marginalie"/>
    <w:uiPriority w:val="99"/>
    <w:rsid w:val="00CA538B"/>
    <w:pPr>
      <w:framePr w:w="2098" w:wrap="around" w:xAlign="right" w:y="12"/>
      <w:spacing w:after="60" w:line="200" w:lineRule="exact"/>
    </w:pPr>
    <w:rPr>
      <w:sz w:val="18"/>
      <w:lang w:eastAsia="de-DE"/>
    </w:rPr>
  </w:style>
  <w:style w:type="paragraph" w:customStyle="1" w:styleId="ZeilefrBilder">
    <w:name w:val="Zeile für Bilder"/>
    <w:next w:val="Textkrper"/>
    <w:uiPriority w:val="99"/>
    <w:rsid w:val="00CA538B"/>
    <w:pPr>
      <w:spacing w:before="120" w:after="120" w:line="240" w:lineRule="auto"/>
    </w:pPr>
    <w:rPr>
      <w:rFonts w:ascii="Source Sans Pro Light" w:eastAsia="Calibri" w:hAnsi="Source Sans Pro Light"/>
      <w:color w:val="000000"/>
      <w:lang w:eastAsia="de-DE"/>
    </w:rPr>
  </w:style>
  <w:style w:type="paragraph" w:customStyle="1" w:styleId="TabelleRechtsbndig">
    <w:name w:val="Tabelle Rechtsbündig"/>
    <w:basedOn w:val="TabelleLinks"/>
    <w:next w:val="TabelleLinks"/>
    <w:uiPriority w:val="99"/>
    <w:rsid w:val="00CA538B"/>
    <w:pPr>
      <w:jc w:val="right"/>
    </w:pPr>
    <w:rPr>
      <w:color w:val="000000"/>
    </w:rPr>
  </w:style>
  <w:style w:type="paragraph" w:customStyle="1" w:styleId="Textkrper8PT">
    <w:name w:val="Textkörper 8PT"/>
    <w:basedOn w:val="Textkrper"/>
    <w:uiPriority w:val="99"/>
    <w:rsid w:val="00CA538B"/>
    <w:pPr>
      <w:spacing w:line="240" w:lineRule="exact"/>
    </w:pPr>
    <w:rPr>
      <w:rFonts w:ascii="Univers 55" w:eastAsia="Times New Roman" w:hAnsi="Univers 55" w:cs="Times New Roman"/>
      <w:color w:val="000000"/>
      <w:sz w:val="18"/>
    </w:rPr>
  </w:style>
  <w:style w:type="paragraph" w:customStyle="1" w:styleId="FormatvorlageTextkrper-ErstzeileneinzugErsteZeile0cm">
    <w:name w:val="Formatvorlage Textkörper-Erstzeileneinzug + Erste Zeile:  0 cm"/>
    <w:basedOn w:val="Textkrper-Erstzeileneinzug"/>
    <w:uiPriority w:val="99"/>
    <w:rsid w:val="00CA538B"/>
    <w:pPr>
      <w:spacing w:after="60" w:line="240" w:lineRule="exact"/>
      <w:ind w:firstLine="0"/>
      <w:contextualSpacing w:val="0"/>
    </w:pPr>
    <w:rPr>
      <w:rFonts w:eastAsia="Times New Roman" w:cs="Times New Roman"/>
      <w:color w:val="000000"/>
      <w:lang w:eastAsia="en-US"/>
    </w:rPr>
  </w:style>
  <w:style w:type="paragraph" w:customStyle="1" w:styleId="FormatvorlageTabelleLinks6PTNach3Pt">
    <w:name w:val="Formatvorlage Tabelle Links 6PT + Nach:  3 Pt."/>
    <w:basedOn w:val="TabelleLinks6PT"/>
    <w:uiPriority w:val="99"/>
    <w:rsid w:val="00CA538B"/>
  </w:style>
  <w:style w:type="paragraph" w:customStyle="1" w:styleId="berschrift2neu">
    <w:name w:val="Überschrift2_neu"/>
    <w:basedOn w:val="berschrift2"/>
    <w:uiPriority w:val="99"/>
    <w:rsid w:val="00CA538B"/>
    <w:pPr>
      <w:spacing w:before="480" w:after="240" w:line="280" w:lineRule="exact"/>
    </w:pPr>
    <w:rPr>
      <w:b/>
      <w:color w:val="000000"/>
      <w:sz w:val="24"/>
    </w:rPr>
  </w:style>
  <w:style w:type="table" w:customStyle="1" w:styleId="Tabellenraster4">
    <w:name w:val="Tabellenraster4"/>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CA538B"/>
    <w:rPr>
      <w:color w:val="800080" w:themeColor="followedHyperlink"/>
      <w:u w:val="single"/>
    </w:rPr>
  </w:style>
  <w:style w:type="character" w:customStyle="1" w:styleId="Absatz-Standardschriftart1">
    <w:name w:val="Absatz-Standardschriftart1"/>
    <w:semiHidden/>
    <w:rsid w:val="006D07D2"/>
  </w:style>
  <w:style w:type="paragraph" w:styleId="StandardWeb">
    <w:name w:val="Normal (Web)"/>
    <w:basedOn w:val="Standard"/>
    <w:uiPriority w:val="99"/>
    <w:unhideWhenUsed/>
    <w:rsid w:val="007C594E"/>
    <w:pPr>
      <w:spacing w:before="100" w:beforeAutospacing="1" w:after="100" w:afterAutospacing="1"/>
    </w:pPr>
    <w:rPr>
      <w:rFonts w:ascii="Times New Roman" w:eastAsiaTheme="minorEastAsia" w:hAnsi="Times New Roman" w:cs="Times New Roman"/>
      <w:sz w:val="24"/>
      <w:szCs w:val="24"/>
      <w:lang w:eastAsia="de-DE"/>
    </w:rPr>
  </w:style>
  <w:style w:type="paragraph" w:styleId="Blocktext">
    <w:name w:val="Block Text"/>
    <w:basedOn w:val="Standard"/>
    <w:uiPriority w:val="99"/>
    <w:rsid w:val="00D62312"/>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Abbildungsverzeichnis">
    <w:name w:val="table of figures"/>
    <w:basedOn w:val="Standard"/>
    <w:next w:val="Standard"/>
    <w:uiPriority w:val="99"/>
    <w:rsid w:val="00EA249E"/>
  </w:style>
  <w:style w:type="paragraph" w:styleId="KeinLeerraum">
    <w:name w:val="No Spacing"/>
    <w:link w:val="KeinLeerraumZchn"/>
    <w:uiPriority w:val="1"/>
    <w:qFormat/>
    <w:rsid w:val="00281BAF"/>
    <w:pPr>
      <w:spacing w:line="240" w:lineRule="auto"/>
    </w:pPr>
    <w:rPr>
      <w:rFonts w:asciiTheme="minorHAnsi" w:eastAsiaTheme="minorEastAsia" w:hAnsiTheme="minorHAnsi" w:cstheme="minorBidi"/>
      <w:sz w:val="22"/>
      <w:szCs w:val="22"/>
      <w:lang w:eastAsia="de-DE"/>
    </w:rPr>
  </w:style>
  <w:style w:type="character" w:customStyle="1" w:styleId="KeinLeerraumZchn">
    <w:name w:val="Kein Leerraum Zchn"/>
    <w:basedOn w:val="Absatz-Standardschriftart"/>
    <w:link w:val="KeinLeerraum"/>
    <w:uiPriority w:val="1"/>
    <w:rsid w:val="00281BAF"/>
    <w:rPr>
      <w:rFonts w:asciiTheme="minorHAnsi" w:eastAsiaTheme="minorEastAsia" w:hAnsiTheme="minorHAnsi" w:cstheme="minorBidi"/>
      <w:sz w:val="22"/>
      <w:szCs w:val="22"/>
      <w:lang w:eastAsia="de-DE"/>
    </w:rPr>
  </w:style>
  <w:style w:type="paragraph" w:styleId="Aufzhlungszeichen3">
    <w:name w:val="List Bullet 3"/>
    <w:basedOn w:val="Standard"/>
    <w:uiPriority w:val="99"/>
    <w:unhideWhenUsed/>
    <w:rsid w:val="00281BAF"/>
    <w:pPr>
      <w:tabs>
        <w:tab w:val="num" w:pos="926"/>
      </w:tabs>
      <w:ind w:left="926" w:hanging="360"/>
      <w:contextualSpacing/>
    </w:pPr>
    <w:rPr>
      <w:rFonts w:ascii="Arial" w:hAnsi="Arial"/>
      <w:sz w:val="24"/>
      <w:szCs w:val="22"/>
    </w:rPr>
  </w:style>
  <w:style w:type="paragraph" w:customStyle="1" w:styleId="KMTimesNewRoman8">
    <w:name w:val="KM_TimesNewRoman_8"/>
    <w:basedOn w:val="Standard"/>
    <w:link w:val="KMTimesNewRoman8Zchn"/>
    <w:qFormat/>
    <w:rsid w:val="00281BAF"/>
    <w:pPr>
      <w:tabs>
        <w:tab w:val="center" w:pos="1985"/>
      </w:tabs>
      <w:jc w:val="center"/>
    </w:pPr>
    <w:rPr>
      <w:rFonts w:ascii="Times New Roman" w:hAnsi="Times New Roman" w:cs="Times New Roman"/>
      <w:sz w:val="16"/>
      <w:szCs w:val="22"/>
    </w:rPr>
  </w:style>
  <w:style w:type="character" w:customStyle="1" w:styleId="KMTimesNewRoman8Zchn">
    <w:name w:val="KM_TimesNewRoman_8 Zchn"/>
    <w:basedOn w:val="Absatz-Standardschriftart"/>
    <w:link w:val="KMTimesNewRoman8"/>
    <w:rsid w:val="00281BAF"/>
    <w:rPr>
      <w:rFonts w:ascii="Times New Roman" w:hAnsi="Times New Roman" w:cs="Times New Roman"/>
      <w:sz w:val="16"/>
      <w:szCs w:val="22"/>
    </w:rPr>
  </w:style>
  <w:style w:type="character" w:customStyle="1" w:styleId="Textkrper-ErstzeileneinzugZchn1">
    <w:name w:val="Textkörper-Erstzeileneinzug Zchn1"/>
    <w:aliases w:val="Textkörper_Erstzeileneinzug Zchn1"/>
    <w:basedOn w:val="TextkrperZchn"/>
    <w:uiPriority w:val="99"/>
    <w:semiHidden/>
    <w:rsid w:val="00281BAF"/>
    <w:rPr>
      <w:sz w:val="20"/>
      <w:szCs w:val="22"/>
      <w:lang w:eastAsia="de-DE"/>
    </w:rPr>
  </w:style>
  <w:style w:type="table" w:customStyle="1" w:styleId="Tabellenraster9">
    <w:name w:val="Tabellenraster9"/>
    <w:basedOn w:val="NormaleTabelle"/>
    <w:next w:val="Tabellenraster"/>
    <w:uiPriority w:val="59"/>
    <w:rsid w:val="00281BAF"/>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281BAF"/>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10pt">
    <w:name w:val="Tabelle_10pt"/>
    <w:basedOn w:val="Standard"/>
    <w:rsid w:val="00281BAF"/>
    <w:rPr>
      <w:rFonts w:ascii="Arial" w:hAnsi="Arial"/>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942415621">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9.png"/><Relationship Id="rId117" Type="http://schemas.openxmlformats.org/officeDocument/2006/relationships/image" Target="media/image96.jpg"/><Relationship Id="rId21" Type="http://schemas.openxmlformats.org/officeDocument/2006/relationships/image" Target="media/image24.png"/><Relationship Id="rId42" Type="http://schemas.openxmlformats.org/officeDocument/2006/relationships/image" Target="media/image45.png"/><Relationship Id="rId47" Type="http://schemas.openxmlformats.org/officeDocument/2006/relationships/image" Target="media/image50.png"/><Relationship Id="rId63" Type="http://schemas.openxmlformats.org/officeDocument/2006/relationships/hyperlink" Target="http://www.pixelio.de" TargetMode="External"/><Relationship Id="rId68" Type="http://schemas.openxmlformats.org/officeDocument/2006/relationships/image" Target="media/image67.png"/><Relationship Id="rId84" Type="http://schemas.openxmlformats.org/officeDocument/2006/relationships/image" Target="media/image76.png"/><Relationship Id="rId89" Type="http://schemas.openxmlformats.org/officeDocument/2006/relationships/hyperlink" Target="http://www.pixelio.de" TargetMode="External"/><Relationship Id="rId112" Type="http://schemas.openxmlformats.org/officeDocument/2006/relationships/image" Target="media/image91.jpg"/><Relationship Id="rId133" Type="http://schemas.openxmlformats.org/officeDocument/2006/relationships/image" Target="media/image110.png"/><Relationship Id="rId16" Type="http://schemas.openxmlformats.org/officeDocument/2006/relationships/image" Target="media/image19.png"/><Relationship Id="rId107" Type="http://schemas.openxmlformats.org/officeDocument/2006/relationships/image" Target="media/image86.png"/><Relationship Id="rId11" Type="http://schemas.openxmlformats.org/officeDocument/2006/relationships/hyperlink" Target="http://www.ls-webshop.de/" TargetMode="External"/><Relationship Id="rId32" Type="http://schemas.openxmlformats.org/officeDocument/2006/relationships/image" Target="media/image35.png"/><Relationship Id="rId37" Type="http://schemas.openxmlformats.org/officeDocument/2006/relationships/image" Target="media/image40.png"/><Relationship Id="rId53" Type="http://schemas.openxmlformats.org/officeDocument/2006/relationships/image" Target="media/image56.png"/><Relationship Id="rId58" Type="http://schemas.openxmlformats.org/officeDocument/2006/relationships/image" Target="media/image61.jpeg"/><Relationship Id="rId74" Type="http://schemas.openxmlformats.org/officeDocument/2006/relationships/image" Target="media/image71.emf"/><Relationship Id="rId79" Type="http://schemas.openxmlformats.org/officeDocument/2006/relationships/hyperlink" Target="http://www.pixelio.de/" TargetMode="External"/><Relationship Id="rId102" Type="http://schemas.openxmlformats.org/officeDocument/2006/relationships/image" Target="media/image82.jpeg"/><Relationship Id="rId123" Type="http://schemas.openxmlformats.org/officeDocument/2006/relationships/footer" Target="footer2.xml"/><Relationship Id="rId128" Type="http://schemas.openxmlformats.org/officeDocument/2006/relationships/image" Target="media/image105.png"/><Relationship Id="rId5" Type="http://schemas.openxmlformats.org/officeDocument/2006/relationships/settings" Target="settings.xml"/><Relationship Id="rId90" Type="http://schemas.openxmlformats.org/officeDocument/2006/relationships/hyperlink" Target="http://www.pixelio.de" TargetMode="External"/><Relationship Id="rId95" Type="http://schemas.openxmlformats.org/officeDocument/2006/relationships/hyperlink" Target="http://LearningApps.org/display?v=pfg2bju1v17" TargetMode="External"/><Relationship Id="rId14" Type="http://schemas.openxmlformats.org/officeDocument/2006/relationships/image" Target="media/image17.png"/><Relationship Id="rId22" Type="http://schemas.openxmlformats.org/officeDocument/2006/relationships/image" Target="media/image25.png"/><Relationship Id="rId27" Type="http://schemas.openxmlformats.org/officeDocument/2006/relationships/image" Target="media/image30.png"/><Relationship Id="rId30" Type="http://schemas.openxmlformats.org/officeDocument/2006/relationships/image" Target="media/image33.png"/><Relationship Id="rId35" Type="http://schemas.openxmlformats.org/officeDocument/2006/relationships/image" Target="media/image38.png"/><Relationship Id="rId43" Type="http://schemas.openxmlformats.org/officeDocument/2006/relationships/image" Target="media/image46.png"/><Relationship Id="rId48" Type="http://schemas.openxmlformats.org/officeDocument/2006/relationships/image" Target="media/image51.png"/><Relationship Id="rId56" Type="http://schemas.openxmlformats.org/officeDocument/2006/relationships/image" Target="media/image59.jpeg"/><Relationship Id="rId64" Type="http://schemas.openxmlformats.org/officeDocument/2006/relationships/image" Target="media/image63.png"/><Relationship Id="rId69" Type="http://schemas.openxmlformats.org/officeDocument/2006/relationships/hyperlink" Target="https://www.youtube.com/watch?v=LVoCqQ_Ptqc" TargetMode="External"/><Relationship Id="rId77" Type="http://schemas.openxmlformats.org/officeDocument/2006/relationships/hyperlink" Target="http://www.pixelio.de" TargetMode="External"/><Relationship Id="rId100" Type="http://schemas.openxmlformats.org/officeDocument/2006/relationships/image" Target="media/image80.jpeg"/><Relationship Id="rId105" Type="http://schemas.openxmlformats.org/officeDocument/2006/relationships/image" Target="media/image84.png"/><Relationship Id="rId113" Type="http://schemas.openxmlformats.org/officeDocument/2006/relationships/image" Target="media/image92.png"/><Relationship Id="rId118" Type="http://schemas.openxmlformats.org/officeDocument/2006/relationships/image" Target="media/image97.jpg"/><Relationship Id="rId126" Type="http://schemas.openxmlformats.org/officeDocument/2006/relationships/image" Target="media/image103.pn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xml"/><Relationship Id="rId72" Type="http://schemas.openxmlformats.org/officeDocument/2006/relationships/image" Target="media/image69.emf"/><Relationship Id="rId80" Type="http://schemas.openxmlformats.org/officeDocument/2006/relationships/hyperlink" Target="http://www.pixelio.de" TargetMode="External"/><Relationship Id="rId85" Type="http://schemas.openxmlformats.org/officeDocument/2006/relationships/hyperlink" Target="http://LearningApps.org/display?v=pnike1fua17" TargetMode="External"/><Relationship Id="rId93" Type="http://schemas.openxmlformats.org/officeDocument/2006/relationships/hyperlink" Target="https://www.youtube.com/watch?v=LVoCqQ_Ptqc" TargetMode="External"/><Relationship Id="rId98" Type="http://schemas.openxmlformats.org/officeDocument/2006/relationships/hyperlink" Target="http://www.hanisauland.de/lexikon/g/generationenkonflikt.html" TargetMode="External"/><Relationship Id="rId121" Type="http://schemas.openxmlformats.org/officeDocument/2006/relationships/image" Target="media/image100.png"/><Relationship Id="rId3" Type="http://schemas.openxmlformats.org/officeDocument/2006/relationships/styles" Target="styles.xml"/><Relationship Id="rId12" Type="http://schemas.openxmlformats.org/officeDocument/2006/relationships/image" Target="media/image15.png"/><Relationship Id="rId17" Type="http://schemas.openxmlformats.org/officeDocument/2006/relationships/image" Target="media/image20.png"/><Relationship Id="rId25" Type="http://schemas.openxmlformats.org/officeDocument/2006/relationships/image" Target="media/image28.png"/><Relationship Id="rId33" Type="http://schemas.openxmlformats.org/officeDocument/2006/relationships/image" Target="media/image36.png"/><Relationship Id="rId38" Type="http://schemas.openxmlformats.org/officeDocument/2006/relationships/image" Target="media/image41.png"/><Relationship Id="rId46" Type="http://schemas.openxmlformats.org/officeDocument/2006/relationships/image" Target="media/image49.png"/><Relationship Id="rId59" Type="http://schemas.openxmlformats.org/officeDocument/2006/relationships/image" Target="media/image62.png"/><Relationship Id="rId67" Type="http://schemas.openxmlformats.org/officeDocument/2006/relationships/image" Target="media/image66.png"/><Relationship Id="rId103" Type="http://schemas.openxmlformats.org/officeDocument/2006/relationships/image" Target="media/image83.jpeg"/><Relationship Id="rId108" Type="http://schemas.openxmlformats.org/officeDocument/2006/relationships/image" Target="media/image87.png"/><Relationship Id="rId116" Type="http://schemas.openxmlformats.org/officeDocument/2006/relationships/image" Target="media/image95.jpg"/><Relationship Id="rId124" Type="http://schemas.openxmlformats.org/officeDocument/2006/relationships/image" Target="media/image101.png"/><Relationship Id="rId129" Type="http://schemas.openxmlformats.org/officeDocument/2006/relationships/image" Target="media/image106.png"/><Relationship Id="rId20" Type="http://schemas.openxmlformats.org/officeDocument/2006/relationships/image" Target="media/image23.png"/><Relationship Id="rId41" Type="http://schemas.openxmlformats.org/officeDocument/2006/relationships/image" Target="media/image44.png"/><Relationship Id="rId54" Type="http://schemas.openxmlformats.org/officeDocument/2006/relationships/image" Target="media/image57.png"/><Relationship Id="rId62" Type="http://schemas.openxmlformats.org/officeDocument/2006/relationships/hyperlink" Target="http://www.pixelio.de/" TargetMode="External"/><Relationship Id="rId70" Type="http://schemas.openxmlformats.org/officeDocument/2006/relationships/image" Target="media/image68.png"/><Relationship Id="rId75" Type="http://schemas.openxmlformats.org/officeDocument/2006/relationships/image" Target="media/image72.png"/><Relationship Id="rId83" Type="http://schemas.openxmlformats.org/officeDocument/2006/relationships/image" Target="media/image75.png"/><Relationship Id="rId88" Type="http://schemas.openxmlformats.org/officeDocument/2006/relationships/image" Target="media/image77.png"/><Relationship Id="rId91" Type="http://schemas.openxmlformats.org/officeDocument/2006/relationships/hyperlink" Target="http://www.pixelio.de/" TargetMode="External"/><Relationship Id="rId96" Type="http://schemas.openxmlformats.org/officeDocument/2006/relationships/hyperlink" Target="https://www.bildungslogin.de/app/" TargetMode="External"/><Relationship Id="rId111" Type="http://schemas.openxmlformats.org/officeDocument/2006/relationships/image" Target="media/image90.png"/><Relationship Id="rId132" Type="http://schemas.openxmlformats.org/officeDocument/2006/relationships/image" Target="media/image10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8.png"/><Relationship Id="rId23" Type="http://schemas.openxmlformats.org/officeDocument/2006/relationships/image" Target="media/image26.png"/><Relationship Id="rId28" Type="http://schemas.openxmlformats.org/officeDocument/2006/relationships/image" Target="media/image31.png"/><Relationship Id="rId36" Type="http://schemas.openxmlformats.org/officeDocument/2006/relationships/image" Target="media/image39.png"/><Relationship Id="rId49" Type="http://schemas.openxmlformats.org/officeDocument/2006/relationships/image" Target="media/image52.png"/><Relationship Id="rId57" Type="http://schemas.openxmlformats.org/officeDocument/2006/relationships/image" Target="media/image60.jpeg"/><Relationship Id="rId106" Type="http://schemas.openxmlformats.org/officeDocument/2006/relationships/image" Target="media/image85.png"/><Relationship Id="rId114" Type="http://schemas.openxmlformats.org/officeDocument/2006/relationships/image" Target="media/image93.jpg"/><Relationship Id="rId119" Type="http://schemas.openxmlformats.org/officeDocument/2006/relationships/image" Target="media/image98.jpg"/><Relationship Id="rId127" Type="http://schemas.openxmlformats.org/officeDocument/2006/relationships/image" Target="media/image104.png"/><Relationship Id="rId10" Type="http://schemas.openxmlformats.org/officeDocument/2006/relationships/footer" Target="footer1.xml"/><Relationship Id="rId31" Type="http://schemas.openxmlformats.org/officeDocument/2006/relationships/image" Target="media/image34.png"/><Relationship Id="rId44" Type="http://schemas.openxmlformats.org/officeDocument/2006/relationships/image" Target="media/image47.png"/><Relationship Id="rId52" Type="http://schemas.openxmlformats.org/officeDocument/2006/relationships/image" Target="media/image55.png"/><Relationship Id="rId60" Type="http://schemas.openxmlformats.org/officeDocument/2006/relationships/hyperlink" Target="http://www.pixelio.de" TargetMode="External"/><Relationship Id="rId65" Type="http://schemas.openxmlformats.org/officeDocument/2006/relationships/image" Target="media/image64.png"/><Relationship Id="rId73" Type="http://schemas.openxmlformats.org/officeDocument/2006/relationships/image" Target="media/image70.emf"/><Relationship Id="rId78" Type="http://schemas.openxmlformats.org/officeDocument/2006/relationships/hyperlink" Target="http://www.pixelio.de" TargetMode="External"/><Relationship Id="rId81" Type="http://schemas.openxmlformats.org/officeDocument/2006/relationships/image" Target="media/image74.png"/><Relationship Id="rId86" Type="http://schemas.openxmlformats.org/officeDocument/2006/relationships/hyperlink" Target="https://www.bildungslogin.de/app/" TargetMode="External"/><Relationship Id="rId94" Type="http://schemas.openxmlformats.org/officeDocument/2006/relationships/image" Target="media/image78.png"/><Relationship Id="rId99" Type="http://schemas.openxmlformats.org/officeDocument/2006/relationships/image" Target="media/image79.jpeg"/><Relationship Id="rId101" Type="http://schemas.openxmlformats.org/officeDocument/2006/relationships/image" Target="media/image81.png"/><Relationship Id="rId122" Type="http://schemas.openxmlformats.org/officeDocument/2006/relationships/header" Target="header3.xml"/><Relationship Id="rId130" Type="http://schemas.openxmlformats.org/officeDocument/2006/relationships/image" Target="media/image107.png"/><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6.png"/><Relationship Id="rId18" Type="http://schemas.openxmlformats.org/officeDocument/2006/relationships/image" Target="media/image21.png"/><Relationship Id="rId39" Type="http://schemas.openxmlformats.org/officeDocument/2006/relationships/image" Target="media/image42.png"/><Relationship Id="rId109" Type="http://schemas.openxmlformats.org/officeDocument/2006/relationships/image" Target="media/image88.jpeg"/><Relationship Id="rId34" Type="http://schemas.openxmlformats.org/officeDocument/2006/relationships/image" Target="media/image37.png"/><Relationship Id="rId50" Type="http://schemas.openxmlformats.org/officeDocument/2006/relationships/image" Target="media/image53.png"/><Relationship Id="rId55" Type="http://schemas.openxmlformats.org/officeDocument/2006/relationships/image" Target="media/image58.jpeg"/><Relationship Id="rId76" Type="http://schemas.openxmlformats.org/officeDocument/2006/relationships/image" Target="media/image73.png"/><Relationship Id="rId97" Type="http://schemas.openxmlformats.org/officeDocument/2006/relationships/hyperlink" Target="https://schueler.klett.de/" TargetMode="External"/><Relationship Id="rId104" Type="http://schemas.openxmlformats.org/officeDocument/2006/relationships/image" Target="media/image66.jpeg"/><Relationship Id="rId120" Type="http://schemas.openxmlformats.org/officeDocument/2006/relationships/image" Target="media/image99.jpg"/><Relationship Id="rId125" Type="http://schemas.openxmlformats.org/officeDocument/2006/relationships/image" Target="media/image102.png"/><Relationship Id="rId7" Type="http://schemas.openxmlformats.org/officeDocument/2006/relationships/footnotes" Target="footnotes.xml"/><Relationship Id="rId71" Type="http://schemas.openxmlformats.org/officeDocument/2006/relationships/hyperlink" Target="http://LearningApps.org/display?v=p712o501517" TargetMode="External"/><Relationship Id="rId92" Type="http://schemas.openxmlformats.org/officeDocument/2006/relationships/hyperlink" Target="http://www.pixelio.de" TargetMode="External"/><Relationship Id="rId2" Type="http://schemas.openxmlformats.org/officeDocument/2006/relationships/numbering" Target="numbering.xml"/><Relationship Id="rId29" Type="http://schemas.openxmlformats.org/officeDocument/2006/relationships/image" Target="media/image32.png"/><Relationship Id="rId24" Type="http://schemas.openxmlformats.org/officeDocument/2006/relationships/image" Target="media/image27.emf"/><Relationship Id="rId40" Type="http://schemas.openxmlformats.org/officeDocument/2006/relationships/image" Target="media/image43.png"/><Relationship Id="rId45" Type="http://schemas.openxmlformats.org/officeDocument/2006/relationships/image" Target="media/image48.png"/><Relationship Id="rId66" Type="http://schemas.openxmlformats.org/officeDocument/2006/relationships/image" Target="media/image65.png"/><Relationship Id="rId87" Type="http://schemas.openxmlformats.org/officeDocument/2006/relationships/hyperlink" Target="https://schueler.klett.de/" TargetMode="External"/><Relationship Id="rId110" Type="http://schemas.openxmlformats.org/officeDocument/2006/relationships/image" Target="media/image89.png"/><Relationship Id="rId115" Type="http://schemas.openxmlformats.org/officeDocument/2006/relationships/image" Target="media/image94.jpg"/><Relationship Id="rId131" Type="http://schemas.openxmlformats.org/officeDocument/2006/relationships/image" Target="media/image108.png"/><Relationship Id="rId61" Type="http://schemas.openxmlformats.org/officeDocument/2006/relationships/hyperlink" Target="http://www.pixelio.de" TargetMode="External"/><Relationship Id="rId82" Type="http://schemas.openxmlformats.org/officeDocument/2006/relationships/hyperlink" Target="https://www.youtube.com/watch?v=LVoCqQ_Ptqc" TargetMode="External"/><Relationship Id="rId19" Type="http://schemas.openxmlformats.org/officeDocument/2006/relationships/image" Target="media/image22.png"/></Relationships>
</file>

<file path=word/_rels/header1.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2.emf"/><Relationship Id="rId16" Type="http://schemas.openxmlformats.org/officeDocument/2006/relationships/image" Target="media/image16.w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5" Type="http://schemas.openxmlformats.org/officeDocument/2006/relationships/image" Target="media/image14.w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3.png"/></Relationships>
</file>

<file path=word/_rels/header2.xml.rels><?xml version="1.0" encoding="UTF-8" standalone="yes"?>
<Relationships xmlns="http://schemas.openxmlformats.org/package/2006/relationships"><Relationship Id="rId3" Type="http://schemas.openxmlformats.org/officeDocument/2006/relationships/image" Target="media/image54.wmf"/><Relationship Id="rId2" Type="http://schemas.openxmlformats.org/officeDocument/2006/relationships/image" Target="media/image16.wmf"/><Relationship Id="rId1" Type="http://schemas.openxmlformats.org/officeDocument/2006/relationships/image" Target="media/image14.wmf"/></Relationships>
</file>

<file path=word/_rels/header3.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4.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nkbeiner.soerenLS\Desktop\x%20LS%202017%2006%20Sicher%20Kopie\Neue%20Formatvorlage\beruf_allg_material.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724E0-9F38-448F-9C59-144631455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beruf_allg_material.dotx</Template>
  <TotalTime>0</TotalTime>
  <Pages>85</Pages>
  <Words>16779</Words>
  <Characters>105712</Characters>
  <Application>Microsoft Office Word</Application>
  <DocSecurity>0</DocSecurity>
  <Lines>880</Lines>
  <Paragraphs>244</Paragraphs>
  <ScaleCrop>false</ScaleCrop>
  <HeadingPairs>
    <vt:vector size="6" baseType="variant">
      <vt:variant>
        <vt:lpstr>Titel</vt:lpstr>
      </vt:variant>
      <vt:variant>
        <vt:i4>1</vt:i4>
      </vt:variant>
      <vt:variant>
        <vt:lpstr>Title</vt:lpstr>
      </vt:variant>
      <vt:variant>
        <vt:i4>1</vt:i4>
      </vt:variant>
      <vt:variant>
        <vt:lpstr>Headings</vt:lpstr>
      </vt:variant>
      <vt:variant>
        <vt:i4>100</vt:i4>
      </vt:variant>
    </vt:vector>
  </HeadingPairs>
  <TitlesOfParts>
    <vt:vector size="102" baseType="lpstr">
      <vt:lpstr/>
      <vt:lpstr/>
      <vt:lpstr/>
      <vt:lpstr/>
      <vt:lpstr/>
      <vt:lpstr/>
      <vt:lpstr/>
      <vt:lpstr/>
      <vt:lpstr/>
      <vt:lpstr>Redaktionelle Bearbeitung</vt:lpstr>
      <vt:lpstr>Inhaltsverzeichnis</vt:lpstr>
      <vt:lpstr/>
      <vt:lpstr>Hinweise zu dieser Handreichung</vt:lpstr>
      <vt:lpstr>Bedeutung der Icons</vt:lpstr>
      <vt:lpstr>Kompetenzraster Englisch</vt:lpstr>
      <vt:lpstr>Lernprojekt Everybody is different – Allgemeine Hinweise</vt:lpstr>
      <vt:lpstr>Dear students,///</vt:lpstr>
      <vt:lpstr>Our new topic is called GETTING TO KNOW EACH OTHER.</vt:lpstr>
      <vt:lpstr>/My hand profile</vt:lpstr>
      <vt:lpstr>Es gibt viele verschiedene Schüler/innen in unserer Klasse. Aber kennen Sie alle</vt:lpstr>
      <vt:lpstr>    /Step 1 /Schritt 1</vt:lpstr>
      <vt:lpstr>        Step 2/Schritt 2</vt:lpstr>
      <vt:lpstr>        Step 3/Schritt 3</vt:lpstr>
      <vt:lpstr>        Step 4/Schritt 4</vt:lpstr>
      <vt:lpstr>        Step 5/Schritt 5</vt:lpstr>
      <vt:lpstr>        Step 6/Schritt 6</vt:lpstr>
      <vt:lpstr>Interview your partner – take turns!</vt:lpstr>
      <vt:lpstr/>
      <vt:lpstr>Example questions/Beispielfragen: What are your hobbies? Do you have a brother o</vt:lpstr>
      <vt:lpstr>///Vocabulary action sheet: my hand profile</vt:lpstr>
      <vt:lpstr>Complete the chart. Vervollständigen Sie die Tabelle.</vt:lpstr>
      <vt:lpstr>//My hand profile</vt:lpstr>
      <vt:lpstr>There are many different pupils in our class. Do you know them all?</vt:lpstr>
      <vt:lpstr>        Step 1 </vt:lpstr>
      <vt:lpstr>/Find five positive adjectives which describe you.</vt:lpstr>
      <vt:lpstr>        Step 2</vt:lpstr>
      <vt:lpstr>        Step 3</vt:lpstr>
      <vt:lpstr>        Step 4</vt:lpstr>
      <vt:lpstr>        //Step 5</vt:lpstr>
      <vt:lpstr>        Step 6</vt:lpstr>
      <vt:lpstr>Example questions: What are your hobbies? Do you have a brother or a sister? Do </vt:lpstr>
      <vt:lpstr/>
      <vt:lpstr>///Vocabulary action sheet: my hand profile</vt:lpstr>
      <vt:lpstr>Beispiel eines Handprofils einer BFPE1 Klasse (Bildrechte beim Autor)</vt:lpstr>
      <vt:lpstr>///Who is in your family?</vt:lpstr>
      <vt:lpstr>///Family types								</vt:lpstr>
      <vt:lpstr/>
      <vt:lpstr>Jigsaw 1/</vt:lpstr>
      <vt:lpstr>/Jigsaw 2</vt:lpstr>
      <vt:lpstr/>
      <vt:lpstr>/Jigsaw</vt:lpstr>
      <vt:lpstr/>
      <vt:lpstr>Solution family types</vt:lpstr>
      <vt:lpstr>Bild 1 – single parent family</vt:lpstr>
      <vt:lpstr>Bild 2 – nuclear family</vt:lpstr>
      <vt:lpstr>Bild 3 – rainbow family</vt:lpstr>
      <vt:lpstr>Bild 4 – patchwork family</vt:lpstr>
      <vt:lpstr>Generationenkonflikt</vt:lpstr>
      <vt:lpstr>Write complete English sentences!</vt:lpstr>
      <vt:lpstr>    /Selbsteinschätzung Lernthema ///</vt:lpstr>
      <vt:lpstr>    Getting to know my classmates</vt:lpstr>
      <vt:lpstr>Dear students,///</vt:lpstr>
      <vt:lpstr>Our new topic is called CARNIVAL OF CULTURES. Can you imagine what a carnival of</vt:lpstr>
      <vt:lpstr>YOU know best about your culture!</vt:lpstr>
      <vt:lpstr>Let’s share our knowledge and celebrate the CARNIVAL OF CULTURES!</vt:lpstr>
      <vt:lpstr>/Carnival of cultures</vt:lpstr>
      <vt:lpstr/>
      <vt:lpstr>Immigration has many faces///</vt:lpstr>
      <vt:lpstr>Beenden Sie die Sätze mit Informationen aus dem Text.</vt:lpstr>
      <vt:lpstr>Francesca</vt:lpstr>
      <vt:lpstr>Emre								</vt:lpstr>
      <vt:lpstr>Liang and Phuong</vt:lpstr>
      <vt:lpstr>Olga and Natasha </vt:lpstr>
      <vt:lpstr>Go back together in your group and introduce your person. Fill in the grid with </vt:lpstr>
      <vt:lpstr>Self-evaluation</vt:lpstr>
      <vt:lpstr>Tick the correct statement.</vt:lpstr>
      <vt:lpstr/>
      <vt:lpstr/>
      <vt:lpstr>Dear students,///</vt:lpstr>
      <vt:lpstr>our next two topics are called ‘How to say Hallo all over the world?’ and ‘All a</vt:lpstr>
      <vt:lpstr/>
      <vt:lpstr>Step 1</vt:lpstr>
      <vt:lpstr>You talk about you say Hallo in your family/to your friends.</vt:lpstr>
      <vt:lpstr>Zu Beginn überlegen Sie und ihr Team sich, wie Sie Familienangehörige/Freunde be</vt:lpstr>
      <vt:lpstr>        ///Lernschrittplanung </vt:lpstr>
      <vt:lpstr>Wofür Sie das brauchen:</vt:lpstr>
      <vt:lpstr>///How to say Hallo all over the world? Role play</vt:lpstr>
      <vt:lpstr/>
      <vt:lpstr>Deutschland</vt:lpstr>
      <vt:lpstr>Frankreich</vt:lpstr>
      <vt:lpstr>Niederlande</vt:lpstr>
      <vt:lpstr>USA</vt:lpstr>
      <vt:lpstr>Spanien</vt:lpstr>
      <vt:lpstr>Großbritannien</vt:lpstr>
      <vt:lpstr>Schweden</vt:lpstr>
      <vt:lpstr>Türkei</vt:lpstr>
      <vt:lpstr>Afghanistan</vt:lpstr>
      <vt:lpstr>Japan</vt:lpstr>
      <vt:lpstr/>
      <vt:lpstr>Dear students, </vt:lpstr>
      <vt:lpstr>our new topic is called Everybody is different – so  what ! </vt:lpstr>
      <vt:lpstr>        Everybody is different – so what! – Ablauf des Fotoprojektes</vt:lpstr>
    </vt:vector>
  </TitlesOfParts>
  <Company>IZLBW</Company>
  <LinksUpToDate>false</LinksUpToDate>
  <CharactersWithSpaces>122247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UR011-PC01, UR011-PC01</dc:creator>
  <cp:lastModifiedBy>Finkbeiner, Sören (LS)</cp:lastModifiedBy>
  <cp:revision>6</cp:revision>
  <cp:lastPrinted>2018-03-20T08:39:00Z</cp:lastPrinted>
  <dcterms:created xsi:type="dcterms:W3CDTF">2017-12-18T12:23:00Z</dcterms:created>
  <dcterms:modified xsi:type="dcterms:W3CDTF">2018-03-20T09:13:00Z</dcterms:modified>
</cp:coreProperties>
</file>